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2DE629E7F7C54A198D64AD960E4FFC1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D6CC220C737487FBC49644CF5A20607"/>
                  </w:placeholder>
                </w:sdtPr>
                <w:sdtEndPr/>
                <w:sdtContent>
                  <w:p w:rsidR="007964E4" w:rsidRPr="007964E4" w:rsidRDefault="00A05ADE" w:rsidP="00A05ADE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Formele ondersteuningsvraag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:rsidTr="00071996">
            <w:tc>
              <w:tcPr>
                <w:tcW w:w="3369" w:type="dxa"/>
              </w:tcPr>
              <w:p w:rsidR="0045229E" w:rsidRDefault="00A05ADE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12EA39964C7E4C8BB36796168FEBF971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>
                      <w:t>Pedagogische begeleidingsdienst</w:t>
                    </w:r>
                  </w:sdtContent>
                </w:sdt>
              </w:p>
            </w:tc>
          </w:tr>
        </w:tbl>
        <w:p w:rsidR="00B360F0" w:rsidRDefault="00A05ADE" w:rsidP="003B2D8C">
          <w:pPr>
            <w:pStyle w:val="Geenafstand"/>
          </w:pPr>
        </w:p>
      </w:sdtContent>
    </w:sdt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{NAAM}, algemeen directeur van de scholengroep</w:t>
      </w:r>
      <w:r>
        <w:rPr>
          <w:rFonts w:eastAsia="Calibri"/>
          <w:lang w:val="nl-BE"/>
        </w:rPr>
        <w:t xml:space="preserve"> {?}, vraagt de Pedagogische be</w:t>
      </w:r>
      <w:r w:rsidRPr="00497AC8">
        <w:rPr>
          <w:rFonts w:eastAsia="Calibri"/>
          <w:lang w:val="nl-BE"/>
        </w:rPr>
        <w:t>geleidingsdienst van het GO! onderwijs van d</w:t>
      </w:r>
      <w:r>
        <w:rPr>
          <w:rFonts w:eastAsia="Calibri"/>
          <w:lang w:val="nl-BE"/>
        </w:rPr>
        <w:t>e Vlaamse Gemeenschap ondersteu</w:t>
      </w:r>
      <w:r w:rsidRPr="00497AC8">
        <w:rPr>
          <w:rFonts w:eastAsia="Calibri"/>
          <w:lang w:val="nl-BE"/>
        </w:rPr>
        <w:t xml:space="preserve">ning bij de remediëring van het ongunstig advies van {NAAM VAN DE </w:t>
      </w:r>
      <w:r>
        <w:rPr>
          <w:rFonts w:eastAsia="Calibri"/>
          <w:lang w:val="nl-BE"/>
        </w:rPr>
        <w:t>INSTELLING</w:t>
      </w:r>
      <w:r w:rsidRPr="00497AC8">
        <w:rPr>
          <w:rFonts w:eastAsia="Calibri"/>
          <w:lang w:val="nl-BE"/>
        </w:rPr>
        <w:t>}.</w:t>
      </w:r>
    </w:p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De vraag tot ondersteuning heeft betrekking op volgende tekorten:</w:t>
      </w:r>
    </w:p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•</w:t>
      </w:r>
      <w:r w:rsidRPr="00497AC8">
        <w:rPr>
          <w:rFonts w:eastAsia="Calibri"/>
          <w:lang w:val="nl-BE"/>
        </w:rPr>
        <w:tab/>
      </w:r>
    </w:p>
    <w:p w:rsidR="00A05ADE" w:rsidRPr="00497AC8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 xml:space="preserve">De Pedagogische begeleidingsdienst van het </w:t>
      </w:r>
      <w:r>
        <w:rPr>
          <w:rFonts w:eastAsia="Calibri"/>
          <w:lang w:val="nl-BE"/>
        </w:rPr>
        <w:t>GO! onderwijs van de Vlaamse Ge</w:t>
      </w:r>
      <w:r w:rsidRPr="00497AC8">
        <w:rPr>
          <w:rFonts w:eastAsia="Calibri"/>
          <w:lang w:val="nl-BE"/>
        </w:rPr>
        <w:t xml:space="preserve">meenschap engageert zich om {NAAM VAN DE </w:t>
      </w:r>
      <w:r>
        <w:rPr>
          <w:rFonts w:eastAsia="Calibri"/>
          <w:lang w:val="nl-BE"/>
        </w:rPr>
        <w:t>INSTELLING} te begeleiden bij het re</w:t>
      </w:r>
      <w:r w:rsidRPr="00497AC8">
        <w:rPr>
          <w:rFonts w:eastAsia="Calibri"/>
          <w:lang w:val="nl-BE"/>
        </w:rPr>
        <w:t>mediëren van bovengenoemde tekorten.</w:t>
      </w: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  <w:r>
        <w:rPr>
          <w:rFonts w:eastAsia="Calibri"/>
          <w:lang w:val="nl-BE"/>
        </w:rPr>
        <w:t>Het team van de instelling engageert zich om effectief aan de slag te gaan met de bovengenoemde tekorten en om deze binnen een afg</w:t>
      </w:r>
      <w:r>
        <w:rPr>
          <w:rFonts w:eastAsia="Calibri"/>
          <w:lang w:val="nl-BE"/>
        </w:rPr>
        <w:t>esproken termijn weg te werken.</w:t>
      </w:r>
      <w:bookmarkStart w:id="1" w:name="_GoBack"/>
      <w:bookmarkEnd w:id="1"/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Datum:</w:t>
      </w: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</w:p>
    <w:p w:rsidR="00A05ADE" w:rsidRPr="00497AC8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{NAAM}</w:t>
      </w:r>
      <w:r w:rsidRPr="00497AC8"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 w:rsidRPr="00497AC8">
        <w:rPr>
          <w:rFonts w:eastAsia="Calibri"/>
          <w:lang w:val="nl-BE"/>
        </w:rPr>
        <w:t>Saskia Lieveyns</w:t>
      </w:r>
    </w:p>
    <w:p w:rsidR="00A05ADE" w:rsidRDefault="00A05ADE" w:rsidP="00A05ADE">
      <w:pPr>
        <w:rPr>
          <w:rFonts w:eastAsia="Calibri"/>
          <w:lang w:val="nl-BE"/>
        </w:rPr>
      </w:pPr>
      <w:r w:rsidRPr="00497AC8">
        <w:rPr>
          <w:rFonts w:eastAsia="Calibri"/>
          <w:lang w:val="nl-BE"/>
        </w:rPr>
        <w:t>Algemeen directeur</w:t>
      </w:r>
      <w:r w:rsidRPr="00497AC8"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>
        <w:rPr>
          <w:rFonts w:eastAsia="Calibri"/>
          <w:lang w:val="nl-BE"/>
        </w:rPr>
        <w:tab/>
      </w:r>
      <w:r w:rsidRPr="00497AC8">
        <w:rPr>
          <w:rFonts w:eastAsia="Calibri"/>
          <w:lang w:val="nl-BE"/>
        </w:rPr>
        <w:t>Adviseur-coördinator</w:t>
      </w: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</w:p>
    <w:p w:rsidR="00A05ADE" w:rsidRDefault="00A05ADE" w:rsidP="00A05ADE">
      <w:pPr>
        <w:rPr>
          <w:rFonts w:eastAsia="Calibri"/>
          <w:lang w:val="nl-BE"/>
        </w:rPr>
      </w:pPr>
      <w:r w:rsidRPr="00CA05BF">
        <w:rPr>
          <w:rFonts w:eastAsia="Calibri"/>
          <w:lang w:val="nl-BE"/>
        </w:rPr>
        <w:t>{NAAM}</w:t>
      </w:r>
    </w:p>
    <w:p w:rsidR="00A05ADE" w:rsidRPr="00330621" w:rsidRDefault="00A05ADE" w:rsidP="00A05ADE">
      <w:r>
        <w:rPr>
          <w:rFonts w:eastAsia="Calibri"/>
          <w:lang w:val="nl-BE"/>
        </w:rPr>
        <w:t xml:space="preserve">Directeur </w:t>
      </w:r>
      <w:r w:rsidRPr="00CA05BF">
        <w:rPr>
          <w:rFonts w:eastAsia="Calibri"/>
          <w:lang w:val="nl-BE"/>
        </w:rPr>
        <w:t xml:space="preserve">{NAAM VAN DE </w:t>
      </w:r>
      <w:r>
        <w:rPr>
          <w:rFonts w:eastAsia="Calibri"/>
          <w:lang w:val="nl-BE"/>
        </w:rPr>
        <w:t>INSTELLING</w:t>
      </w:r>
      <w:r w:rsidRPr="00CA05BF">
        <w:rPr>
          <w:rFonts w:eastAsia="Calibri"/>
          <w:lang w:val="nl-BE"/>
        </w:rPr>
        <w:t>}</w:t>
      </w:r>
    </w:p>
    <w:sectPr w:rsidR="00A05ADE" w:rsidRPr="00330621" w:rsidSect="005B081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ADE" w:rsidRDefault="00A05ADE" w:rsidP="000A569B">
      <w:r>
        <w:separator/>
      </w:r>
    </w:p>
  </w:endnote>
  <w:endnote w:type="continuationSeparator" w:id="0">
    <w:p w:rsidR="00A05ADE" w:rsidRDefault="00A05ADE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1A8637" wp14:editId="539BD30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AA5E3B1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FAC434" wp14:editId="7E45B583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9E1E295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416818726"/>
        <w:placeholder>
          <w:docPart w:val="530401AD090E4183A71EFF1321029818"/>
        </w:placeholder>
      </w:sdtPr>
      <w:sdtContent>
        <w:r w:rsidR="00A05ADE" w:rsidRPr="00A05ADE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A05ADE">
      <w:rPr>
        <w:noProof/>
        <w:sz w:val="18"/>
        <w:szCs w:val="18"/>
      </w:rPr>
      <w:t>00-00-0000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A05ADE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A05ADE">
      <w:rPr>
        <w:sz w:val="18"/>
        <w:szCs w:val="18"/>
      </w:rPr>
      <w:t>29-04-2019</w:t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A05ADE">
      <w:rPr>
        <w:noProof/>
        <w:sz w:val="18"/>
        <w:szCs w:val="18"/>
      </w:rPr>
      <w:t>1</w:t>
    </w:r>
    <w:r w:rsidR="0047113C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ADE" w:rsidRDefault="00A05ADE" w:rsidP="000A569B">
      <w:r>
        <w:separator/>
      </w:r>
    </w:p>
  </w:footnote>
  <w:footnote w:type="continuationSeparator" w:id="0">
    <w:p w:rsidR="00A05ADE" w:rsidRDefault="00A05ADE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7ABBD3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5A6825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ADE"/>
    <w:rsid w:val="000501B3"/>
    <w:rsid w:val="00064178"/>
    <w:rsid w:val="00071996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0813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05ADE"/>
    <w:rsid w:val="00A1403B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AC009"/>
  <w15:docId w15:val="{837D083E-A70B-4D3D-8FD2-0CD47141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05ADE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  <w:rPr>
      <w:lang w:val="nl-BE"/>
    </w:r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  <w:lang w:val="nl-BE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  <w:lang w:val="nl-BE"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  <w:rPr>
      <w:lang w:val="nl-BE"/>
    </w:r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  <w:rPr>
      <w:lang w:val="nl-BE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BE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  <w:lang w:val="nl-BE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gofs1\ACC_Communicatie$\Huisstijlsjablonen\BASISSJABLONEN\GO!basis_A4_201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DE629E7F7C54A198D64AD960E4FFC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50BEA5-7FA2-430D-B860-6311956BFA1F}"/>
      </w:docPartPr>
      <w:docPartBody>
        <w:p w:rsidR="00000000" w:rsidRDefault="00355958">
          <w:pPr>
            <w:pStyle w:val="2DE629E7F7C54A198D64AD960E4FFC1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D6CC220C737487FBC49644CF5A2060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F4E96B-5B17-403C-83C3-0903BA913947}"/>
      </w:docPartPr>
      <w:docPartBody>
        <w:p w:rsidR="00000000" w:rsidRDefault="00355958">
          <w:pPr>
            <w:pStyle w:val="DD6CC220C737487FBC49644CF5A2060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2EA39964C7E4C8BB36796168FEBF97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71AFA0F-B93C-4D5B-8113-0D3C27B5798A}"/>
      </w:docPartPr>
      <w:docPartBody>
        <w:p w:rsidR="00000000" w:rsidRDefault="00355958">
          <w:pPr>
            <w:pStyle w:val="12EA39964C7E4C8BB36796168FEBF971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30401AD090E4183A71EFF132102981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366AC9-69B4-4C48-80E3-E7E91DEB5D97}"/>
      </w:docPartPr>
      <w:docPartBody>
        <w:p w:rsidR="00000000" w:rsidRDefault="00355958" w:rsidP="00355958">
          <w:pPr>
            <w:pStyle w:val="530401AD090E4183A71EFF132102981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958"/>
    <w:rsid w:val="0035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55958"/>
    <w:rPr>
      <w:color w:val="808080"/>
    </w:rPr>
  </w:style>
  <w:style w:type="paragraph" w:customStyle="1" w:styleId="2DE629E7F7C54A198D64AD960E4FFC17">
    <w:name w:val="2DE629E7F7C54A198D64AD960E4FFC17"/>
  </w:style>
  <w:style w:type="paragraph" w:customStyle="1" w:styleId="DD6CC220C737487FBC49644CF5A20607">
    <w:name w:val="DD6CC220C737487FBC49644CF5A20607"/>
  </w:style>
  <w:style w:type="paragraph" w:customStyle="1" w:styleId="12EA39964C7E4C8BB36796168FEBF971">
    <w:name w:val="12EA39964C7E4C8BB36796168FEBF971"/>
  </w:style>
  <w:style w:type="paragraph" w:customStyle="1" w:styleId="530401AD090E4183A71EFF1321029818">
    <w:name w:val="530401AD090E4183A71EFF1321029818"/>
    <w:rsid w:val="003559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17</Value>
      <Value>1</Value>
      <Value>14</Value>
    </TaxCatchAll>
    <_dlc_DocId xmlns="cfc230b1-6dd3-467a-8fcc-dfa9df38b740">GOPRO-1830562155-8780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95b9e9e7-3cb6-4570-8ce8-0fc1724ca302</GOProMigratieBronGUID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https://gemeenschapsonderwijs.sharepoint.com/sites/prodoc/_layouts/15/DocIdRedir.aspx?ID=GOPRO-1830562155-8780</Url>
      <Description>GOPRO-1830562155-8780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4F68F29EB5C0584E8441CCD89310A7A700A62A11C2DA11994F855ADBD31EEB0B80" ma:contentTypeVersion="35" ma:contentTypeDescription="" ma:contentTypeScope="" ma:versionID="6390ba2f4df7d93663b35bef6036eec6">
  <xsd:schema xmlns:xsd="http://www.w3.org/2001/XMLSchema" xmlns:xs="http://www.w3.org/2001/XMLSchema" xmlns:p="http://schemas.microsoft.com/office/2006/metadata/properties" xmlns:ns2="a5d50ec6-4f68-42b2-af89-bec3c735f1b3" targetNamespace="http://schemas.microsoft.com/office/2006/metadata/properties" ma:root="true" ma:fieldsID="85ef6543aa613eded42f17ea0c83f219" ns2:_="">
    <xsd:import namespace="a5d50ec6-4f68-42b2-af89-bec3c735f1b3"/>
    <xsd:element name="properties">
      <xsd:complexType>
        <xsd:sequence>
          <xsd:element name="documentManagement">
            <xsd:complexType>
              <xsd:all>
                <xsd:element ref="ns2:GO_Subtitel" minOccurs="0"/>
                <xsd:element ref="ns2:fadaf9bd48504e53b37da21d4e02ac2d" minOccurs="0"/>
                <xsd:element ref="ns2:TaxCatchAll" minOccurs="0"/>
                <xsd:element ref="ns2:TaxCatchAllLabel" minOccurs="0"/>
                <xsd:element ref="ns2:h9b93e72e5794087a8c6a707504e94d4" minOccurs="0"/>
                <xsd:element ref="ns2:o8f5c290772241a4a8574faf3eed473a" minOccurs="0"/>
                <xsd:element ref="ns2:GO_Gepubliceerd" minOccurs="0"/>
                <xsd:element ref="ns2:GO_SorteringsDatu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50ec6-4f68-42b2-af89-bec3c735f1b3" elementFormDefault="qualified">
    <xsd:import namespace="http://schemas.microsoft.com/office/2006/documentManagement/types"/>
    <xsd:import namespace="http://schemas.microsoft.com/office/infopath/2007/PartnerControls"/>
    <xsd:element name="GO_Subtitel" ma:index="2" nillable="true" ma:displayName="Subtitel" ma:internalName="GO_Subtitel">
      <xsd:simpleType>
        <xsd:restriction base="dms:Text">
          <xsd:maxLength value="255"/>
        </xsd:restriction>
      </xsd:simpleType>
    </xsd:element>
    <xsd:element name="fadaf9bd48504e53b37da21d4e02ac2d" ma:index="6" nillable="true" ma:taxonomy="true" ma:internalName="fadaf9bd48504e53b37da21d4e02ac2d" ma:taxonomyFieldName="GO_TonenOp" ma:displayName="Tonen op" ma:default="" ma:fieldId="{fadaf9bd-4850-4e53-b37d-a21d4e02ac2d}" ma:taxonomyMulti="true" ma:sspId="5edcdd67-fc9d-49c3-bb9e-68c8dc6df091" ma:termSetId="e54d5be3-7b0f-4b42-a807-cb0fbac917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7" nillable="true" ma:displayName="Taxonomy Catch All Column" ma:hidden="true" ma:list="{e44a15c0-6584-4a1c-8085-964e349e0195}" ma:internalName="TaxCatchAll" ma:showField="CatchAllData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hidden="true" ma:list="{e44a15c0-6584-4a1c-8085-964e349e0195}" ma:internalName="TaxCatchAllLabel" ma:readOnly="true" ma:showField="CatchAllDataLabel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9b93e72e5794087a8c6a707504e94d4" ma:index="13" nillable="true" ma:taxonomy="true" ma:internalName="h9b93e72e5794087a8c6a707504e94d4" ma:taxonomyFieldName="GO_Thema2" ma:displayName="Thema" ma:default="" ma:fieldId="{19b93e72-e579-4087-a8c6-a707504e94d4}" ma:taxonomyMulti="true" ma:sspId="5edcdd67-fc9d-49c3-bb9e-68c8dc6df091" ma:termSetId="f4861e71-693b-4a94-84d0-465f3af073b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8f5c290772241a4a8574faf3eed473a" ma:index="15" nillable="true" ma:taxonomy="true" ma:internalName="o8f5c290772241a4a8574faf3eed473a" ma:taxonomyFieldName="GO_Onderwijsniveau2" ma:displayName="Onderwijsniveau" ma:default="" ma:fieldId="{88f5c290-7722-41a4-a857-4faf3eed473a}" ma:taxonomyMulti="true" ma:sspId="5edcdd67-fc9d-49c3-bb9e-68c8dc6df091" ma:termSetId="f0da6606-5531-4ef5-98f9-009710f538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_Gepubliceerd" ma:index="17" nillable="true" ma:displayName="GO_Gepubliceerd" ma:default="1" ma:internalName="GO_Gepubliceerd" ma:readOnly="false">
      <xsd:simpleType>
        <xsd:restriction base="dms:Boolean"/>
      </xsd:simpleType>
    </xsd:element>
    <xsd:element name="GO_SorteringsDatum" ma:index="18" nillable="true" ma:displayName="Sorteringsdatum" ma:format="DateTime" ma:internalName="GO_SorteringsDatum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63975DC-5D65-4D13-9161-66FDE0D07843}"/>
</file>

<file path=customXml/itemProps3.xml><?xml version="1.0" encoding="utf-8"?>
<ds:datastoreItem xmlns:ds="http://schemas.openxmlformats.org/officeDocument/2006/customXml" ds:itemID="{D625A56C-2A98-4ADE-823F-19FBF0A86F94}">
  <ds:schemaRefs>
    <ds:schemaRef ds:uri="a5d50ec6-4f68-42b2-af89-bec3c735f1b3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1A64F73-D195-4E07-B6D4-F04A746D5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50ec6-4f68-42b2-af89-bec3c735f1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0D74DF4-9532-45A2-AF47-2BA18ED3E58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CE1B4786-A944-4FD0-B2A9-B7F7DAB49483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GO!basis_A4_2016.dotx</Template>
  <TotalTime>2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Formele ondersteuningsaanvraag</dc:title>
  <dc:creator>Broos Katherina</dc:creator>
  <cp:lastModifiedBy>Broos Katherina</cp:lastModifiedBy>
  <cp:revision>1</cp:revision>
  <cp:lastPrinted>2013-12-16T13:47:00Z</cp:lastPrinted>
  <dcterms:created xsi:type="dcterms:W3CDTF">2019-04-29T07:09:00Z</dcterms:created>
  <dcterms:modified xsi:type="dcterms:W3CDTF">2019-04-29T07:11:00Z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332;#Wordsjablonen|035d6640-6d77-47ba-8bc3-72dc34b45b8c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14;#Alle onderwijsniveaus|2fe7c676-0ce6-4fab-b265-4b19c15279a5</vt:lpwstr>
  </property>
  <property fmtid="{D5CDD505-2E9C-101B-9397-08002B2CF9AE}" pid="11" name="_dlc_DocIdItemGuid">
    <vt:lpwstr>349f686b-30d3-4b82-8ff0-5bae3cd95698</vt:lpwstr>
  </property>
  <property fmtid="{D5CDD505-2E9C-101B-9397-08002B2CF9AE}" pid="12" name="GOProOorsprong">
    <vt:lpwstr/>
  </property>
  <property fmtid="{D5CDD505-2E9C-101B-9397-08002B2CF9AE}" pid="13" name="GOProThemas">
    <vt:lpwstr>17;#Pedagogische begeleiding|f9f5333c-4d66-4d8a-8227-c071da4f33a3</vt:lpwstr>
  </property>
  <property fmtid="{D5CDD505-2E9C-101B-9397-08002B2CF9AE}" pid="14" name="GOProSchooljaar">
    <vt:lpwstr/>
  </property>
  <property fmtid="{D5CDD505-2E9C-101B-9397-08002B2CF9AE}" pid="15" name="GOProJaar">
    <vt:lpwstr/>
  </property>
  <property fmtid="{D5CDD505-2E9C-101B-9397-08002B2CF9AE}" pid="16" name="MediaServiceImageTags">
    <vt:lpwstr/>
  </property>
</Properties>
</file>