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noProof/>
        </w:rPr>
        <w:id w:val="1587569872"/>
        <w:docPartObj>
          <w:docPartGallery w:val="Cover Pages"/>
          <w:docPartUnique/>
        </w:docPartObj>
      </w:sdtPr>
      <w:sdtEndPr>
        <w:rPr>
          <w:b/>
          <w:noProof w:val="0"/>
        </w:rPr>
      </w:sdtEndPr>
      <w:sdtContent>
        <w:p w:rsidR="00F85A89" w:rsidRDefault="00D22655">
          <w:pPr>
            <w:rPr>
              <w:noProof/>
            </w:rPr>
          </w:pPr>
          <w:r>
            <w:rPr>
              <w:noProof/>
              <w:lang w:val="nl-BE" w:eastAsia="nl-BE"/>
            </w:rPr>
            <w:drawing>
              <wp:anchor distT="0" distB="0" distL="114300" distR="114300" simplePos="0" relativeHeight="251657216" behindDoc="0" locked="0" layoutInCell="1" allowOverlap="1" wp14:anchorId="4CACB047" wp14:editId="17F37F8B">
                <wp:simplePos x="0" y="0"/>
                <wp:positionH relativeFrom="page">
                  <wp:posOffset>4518660</wp:posOffset>
                </wp:positionH>
                <wp:positionV relativeFrom="page">
                  <wp:posOffset>331470</wp:posOffset>
                </wp:positionV>
                <wp:extent cx="2311200" cy="568800"/>
                <wp:effectExtent l="0" t="0" r="0" b="3175"/>
                <wp:wrapNone/>
                <wp:docPr id="11" name="Afbeelding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Afbeelding 11"/>
                        <pic:cNvPicPr>
                          <a:picLocks noChangeAspect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2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370B29D" wp14:editId="458116F0">
                    <wp:simplePos x="0" y="0"/>
                    <wp:positionH relativeFrom="page">
                      <wp:posOffset>-100965</wp:posOffset>
                    </wp:positionH>
                    <wp:positionV relativeFrom="page">
                      <wp:posOffset>183515</wp:posOffset>
                    </wp:positionV>
                    <wp:extent cx="7412400" cy="972000"/>
                    <wp:effectExtent l="0" t="209550" r="17145" b="209550"/>
                    <wp:wrapNone/>
                    <wp:docPr id="12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2400" cy="9720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83E3ED3" id="AutoShape 2" o:spid="_x0000_s1026" style="position:absolute;margin-left:-7.95pt;margin-top:14.45pt;width:583.65pt;height:76.55pt;rotation:-3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" path="m7415247,r-3615,639419c7411632,824638,7261483,974787,7076264,974787l,974787e" filled="f" strokecolor="#f08800 [3205]" strokeweight="1pt">
                    <v:path o:connecttype="custom" o:connectlocs="7412400,0;7408786,637591;7073547,972000;0,97200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459D03B" wp14:editId="04960F26">
                    <wp:simplePos x="0" y="0"/>
                    <wp:positionH relativeFrom="page">
                      <wp:posOffset>-176530</wp:posOffset>
                    </wp:positionH>
                    <wp:positionV relativeFrom="page">
                      <wp:posOffset>111760</wp:posOffset>
                    </wp:positionV>
                    <wp:extent cx="7408800" cy="1047600"/>
                    <wp:effectExtent l="0" t="133350" r="20955" b="153035"/>
                    <wp:wrapNone/>
                    <wp:docPr id="1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08800" cy="10476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8E01D4" id="AutoShape 1" o:spid="_x0000_s1026" style="position:absolute;margin-left:-13.9pt;margin-top:8.8pt;width:583.35pt;height:82.5pt;rotation:-2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" path="m7408814,v939,238891,1879,477783,2818,716674c7411632,901893,7261483,1052042,7076264,1052042l,1052042e" filled="f" strokecolor="#c3004a [3215]" strokeweight="1pt">
                    <v:path o:connecttype="custom" o:connectlocs="7405983,0;7408800,713648;7073560,1047600;0,1047600" o:connectangles="0,0,0,0"/>
                    <w10:wrap anchorx="page" anchory="page"/>
                  </v:shape>
                </w:pict>
              </mc:Fallback>
            </mc:AlternateContent>
          </w:r>
        </w:p>
        <w:tbl>
          <w:tblPr>
            <w:tblpPr w:leftFromText="142" w:rightFromText="142" w:vertAnchor="page" w:tblpXSpec="center" w:tblpY="2269"/>
            <w:tblOverlap w:val="never"/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190"/>
          </w:tblGrid>
          <w:tr w:rsidR="00F85A89" w:rsidTr="003530D5">
            <w:trPr>
              <w:trHeight w:hRule="exact" w:val="3686"/>
            </w:trPr>
            <w:sdt>
              <w:sdtPr>
                <w:rPr>
                  <w:rStyle w:val="documenttitelChar"/>
                  <w:b/>
                </w:rPr>
                <w:alias w:val="Titel"/>
                <w:tag w:val="Titel"/>
                <w:id w:val="798803019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 w:multiLine="1"/>
              </w:sdtPr>
              <w:sdtEndPr>
                <w:rPr>
                  <w:rStyle w:val="Standaardalinea-lettertype"/>
                </w:rPr>
              </w:sdtEndPr>
              <w:sdtContent>
                <w:tc>
                  <w:tcPr>
                    <w:tcW w:w="5000" w:type="pct"/>
                    <w:vAlign w:val="bottom"/>
                  </w:tcPr>
                  <w:p w:rsidR="00F85A89" w:rsidRPr="005B0348" w:rsidRDefault="00ED5408" w:rsidP="002E1F2F">
                    <w:pPr>
                      <w:pStyle w:val="documenttitel"/>
                      <w:framePr w:hSpace="0" w:wrap="auto" w:vAnchor="margin" w:xAlign="left" w:yAlign="inline"/>
                      <w:suppressOverlap w:val="0"/>
                    </w:pPr>
                    <w:r>
                      <w:rPr>
                        <w:rStyle w:val="documenttitelChar"/>
                        <w:b/>
                      </w:rPr>
                      <w:t>Legionella conformiteitsattest</w:t>
                    </w:r>
                  </w:p>
                </w:tc>
              </w:sdtContent>
            </w:sdt>
          </w:tr>
          <w:tr w:rsidR="00F85A89" w:rsidTr="003530D5">
            <w:trPr>
              <w:trHeight w:hRule="exact" w:val="3686"/>
            </w:trPr>
            <w:tc>
              <w:tcPr>
                <w:tcW w:w="5000" w:type="pct"/>
              </w:tcPr>
              <w:p w:rsidR="00B20823" w:rsidRPr="00B20823" w:rsidRDefault="00B20823" w:rsidP="00B20823">
                <w:pPr>
                  <w:pStyle w:val="Geenafstand"/>
                  <w:rPr>
                    <w:rFonts w:eastAsiaTheme="majorEastAsia"/>
                  </w:rPr>
                </w:pPr>
              </w:p>
              <w:sdt>
                <w:sdtPr>
                  <w:rPr>
                    <w:rFonts w:asciiTheme="majorHAnsi" w:eastAsiaTheme="majorEastAsia" w:hAnsiTheme="majorHAnsi" w:cstheme="majorBidi"/>
                    <w:color w:val="C3004A" w:themeColor="text2"/>
                    <w:sz w:val="44"/>
                    <w:szCs w:val="44"/>
                  </w:rPr>
                  <w:alias w:val="Ondertitel"/>
                  <w:tag w:val="Ondertitel"/>
                  <w:id w:val="-914079083"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 w:multiLine="1"/>
                </w:sdtPr>
                <w:sdtContent>
                  <w:p w:rsidR="00F24F4A" w:rsidRPr="00F24F4A" w:rsidRDefault="006833F6" w:rsidP="002E1F2F">
                    <w:pPr>
                      <w:pStyle w:val="Geenafstand"/>
                      <w:rPr>
                        <w:rFonts w:asciiTheme="majorHAnsi" w:eastAsiaTheme="majorEastAsia" w:hAnsiTheme="majorHAnsi" w:cstheme="majorBidi"/>
                        <w:color w:val="C3004A" w:themeColor="text2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C3004A" w:themeColor="text2"/>
                        <w:sz w:val="44"/>
                        <w:szCs w:val="44"/>
                      </w:rPr>
                      <w:t>Conformiteitsattest</w:t>
                    </w:r>
                  </w:p>
                </w:sdtContent>
              </w:sdt>
            </w:tc>
          </w:tr>
        </w:tbl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/>
        <w:p w:rsidR="0096781A" w:rsidRDefault="0096781A" w:rsidP="00B20823">
          <w:bookmarkStart w:id="0" w:name="_GoBack"/>
          <w:bookmarkEnd w:id="0"/>
        </w:p>
        <w:p w:rsidR="00B20823" w:rsidRDefault="00BF755E" w:rsidP="00B20823"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26587799" wp14:editId="2AF0E281">
                    <wp:simplePos x="0" y="0"/>
                    <wp:positionH relativeFrom="page">
                      <wp:posOffset>381000</wp:posOffset>
                    </wp:positionH>
                    <wp:positionV relativeFrom="page">
                      <wp:posOffset>9620250</wp:posOffset>
                    </wp:positionV>
                    <wp:extent cx="7410450" cy="1047750"/>
                    <wp:effectExtent l="19050" t="152400" r="0" b="133350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10680000">
                              <a:off x="0" y="0"/>
                              <a:ext cx="7410450" cy="104775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632B763" id="AutoShape 1" o:spid="_x0000_s1026" style="position:absolute;margin-left:30pt;margin-top:757.5pt;width:583.5pt;height:82.5pt;rotation:178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" path="m7408814,v939,238891,1879,477783,2818,716674c7411632,901893,7261483,1052042,7076264,1052042l,1052042e" filled="f" strokecolor="#c3004a [3215]" strokeweight="1pt">
                    <v:path o:connecttype="custom" o:connectlocs="7407632,0;7410450,713750;7075135,1047750;0,1047750" o:connectangles="0,0,0,0"/>
                    <w10:wrap anchorx="page" anchory="page"/>
                  </v:shape>
                </w:pict>
              </mc:Fallback>
            </mc:AlternateContent>
          </w:r>
        </w:p>
        <w:tbl>
          <w:tblPr>
            <w:tblpPr w:leftFromText="187" w:rightFromText="187" w:vertAnchor="page" w:horzAnchor="margin" w:tblpXSpec="right" w:tblpY="15197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F85A89" w:rsidRPr="0096781A" w:rsidTr="003705BF">
            <w:tc>
              <w:tcPr>
                <w:tcW w:w="5670" w:type="dxa"/>
              </w:tcPr>
              <w:sdt>
                <w:sdtPr>
                  <w:alias w:val="Datum"/>
                  <w:tag w:val="Datum"/>
                  <w:id w:val="-1377243208"/>
                  <w:dataBinding w:prefixMappings="xmlns:ns0='http://schemas.microsoft.com/office/2006/coverPageProps'" w:xpath="/ns0:CoverPageProperties[1]/ns0:PublishDate[1]" w:storeItemID="{55AF091B-3C7A-41E3-B477-F2FDAA23CFDA}"/>
                  <w:date w:fullDate="2018-08-06T00:00:00Z">
                    <w:dateFormat w:val="d-M-yyyy"/>
                    <w:lid w:val="nl-NL"/>
                    <w:storeMappedDataAs w:val="dateTime"/>
                    <w:calendar w:val="gregorian"/>
                  </w:date>
                </w:sdtPr>
                <w:sdtContent>
                  <w:p w:rsidR="00F85A89" w:rsidRPr="0096781A" w:rsidRDefault="00365A6E" w:rsidP="003705BF">
                    <w:pPr>
                      <w:pStyle w:val="Geenafstand"/>
                      <w:jc w:val="right"/>
                    </w:pPr>
                    <w:r>
                      <w:t>6-8-2018</w:t>
                    </w:r>
                  </w:p>
                </w:sdtContent>
              </w:sdt>
              <w:p w:rsidR="00F8386D" w:rsidRPr="0096781A" w:rsidRDefault="00ED5408" w:rsidP="003705BF">
                <w:pPr>
                  <w:pStyle w:val="Geenafstand"/>
                  <w:jc w:val="right"/>
                </w:pPr>
                <w:sdt>
                  <w:sdtPr>
                    <w:tag w:val="afdeling/entiteit"/>
                    <w:id w:val="26200118"/>
                    <w:comboBox>
                      <w:listItem w:value="Kies een item."/>
                      <w:listItem w:displayText=" " w:value=" "/>
                      <w:listItem w:displayText="Algemene zaken" w:value="Algemene zaken"/>
                      <w:listItem w:displayText="Financiën" w:value="Financiën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Preventiedienst" w:value="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224EEE" w:rsidRPr="0096781A">
                      <w:t>Preventiedienst</w:t>
                    </w:r>
                  </w:sdtContent>
                </w:sdt>
                <w:r w:rsidR="00F8386D" w:rsidRPr="0096781A">
                  <w:t xml:space="preserve"> </w:t>
                </w:r>
              </w:p>
              <w:p w:rsidR="00F85A89" w:rsidRPr="0096781A" w:rsidRDefault="00F85A89" w:rsidP="003705BF">
                <w:pPr>
                  <w:pStyle w:val="Geenafstand"/>
                  <w:jc w:val="right"/>
                </w:pPr>
                <w:r w:rsidRPr="0096781A">
                  <w:t>Huis van het GO!</w:t>
                </w:r>
              </w:p>
              <w:p w:rsidR="00F85A89" w:rsidRPr="0096781A" w:rsidRDefault="00F85A89" w:rsidP="003705BF">
                <w:pPr>
                  <w:pStyle w:val="Geenafstand"/>
                  <w:jc w:val="right"/>
                </w:pPr>
                <w:r w:rsidRPr="0096781A">
                  <w:t>Willebroekkaai 36</w:t>
                </w:r>
              </w:p>
              <w:p w:rsidR="00F85A89" w:rsidRPr="0096781A" w:rsidRDefault="00F85A89" w:rsidP="003705BF">
                <w:pPr>
                  <w:pStyle w:val="Geenafstand"/>
                  <w:jc w:val="right"/>
                </w:pPr>
                <w:r w:rsidRPr="0096781A">
                  <w:t>1000 Brussel</w:t>
                </w:r>
              </w:p>
            </w:tc>
          </w:tr>
        </w:tbl>
        <w:p w:rsidR="00ED5408" w:rsidRDefault="00ED5408" w:rsidP="00ED5408">
          <w:pPr>
            <w:rPr>
              <w:rFonts w:ascii="Times New Roman"/>
              <w:sz w:val="20"/>
            </w:rPr>
          </w:pPr>
        </w:p>
        <w:p w:rsidR="00ED5408" w:rsidRDefault="00ED5408" w:rsidP="00ED5408">
          <w:pPr>
            <w:spacing w:before="8"/>
            <w:rPr>
              <w:rFonts w:ascii="Times New Roman"/>
              <w:sz w:val="10"/>
            </w:rPr>
          </w:pPr>
        </w:p>
        <w:tbl>
          <w:tblPr>
            <w:tblStyle w:val="TableNormal"/>
            <w:tblW w:w="0" w:type="auto"/>
            <w:tblInd w:w="877" w:type="dxa"/>
            <w:tblBorders>
              <w:top w:val="thickThinMediumGap" w:sz="12" w:space="0" w:color="000000"/>
              <w:left w:val="thickThinMediumGap" w:sz="12" w:space="0" w:color="000000"/>
              <w:bottom w:val="thickThinMediumGap" w:sz="12" w:space="0" w:color="000000"/>
              <w:right w:val="thickThinMediumGap" w:sz="12" w:space="0" w:color="000000"/>
              <w:insideH w:val="thickThinMediumGap" w:sz="12" w:space="0" w:color="000000"/>
              <w:insideV w:val="thickThinMediumGap" w:sz="12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6159"/>
            <w:gridCol w:w="3004"/>
          </w:tblGrid>
          <w:tr w:rsidR="00ED5408" w:rsidTr="00ED5408">
            <w:trPr>
              <w:trHeight w:val="791"/>
            </w:trPr>
            <w:tc>
              <w:tcPr>
                <w:tcW w:w="9163" w:type="dxa"/>
                <w:gridSpan w:val="2"/>
                <w:tcBorders>
                  <w:bottom w:val="thinThickThinSmallGap" w:sz="24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11" w:line="242" w:lineRule="exact"/>
                  <w:ind w:left="573" w:right="521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Conform het Besluit van de Vlaamse Regering betreffende de preventie van de veteranenziekte op publiek toegankelijke plaatsen d.d. 9 februari 2007 (BS 04.05.2007)</w:t>
                </w:r>
              </w:p>
            </w:tc>
          </w:tr>
          <w:tr w:rsidR="00ED5408" w:rsidTr="00ED5408">
            <w:trPr>
              <w:trHeight w:val="284"/>
            </w:trPr>
            <w:tc>
              <w:tcPr>
                <w:tcW w:w="9163" w:type="dxa"/>
                <w:gridSpan w:val="2"/>
                <w:tcBorders>
                  <w:top w:val="thinThickThinSmallGap" w:sz="24" w:space="0" w:color="000000"/>
                  <w:left w:val="single" w:sz="12" w:space="0" w:color="000000"/>
                  <w:bottom w:val="single" w:sz="6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/>
                  <w:ind w:left="2905"/>
                  <w:rPr>
                    <w:b/>
                    <w:sz w:val="20"/>
                  </w:rPr>
                </w:pPr>
                <w:r>
                  <w:rPr>
                    <w:b/>
                    <w:color w:val="C30049"/>
                    <w:sz w:val="20"/>
                  </w:rPr>
                  <w:t>Identificatie van de installatie</w:t>
                </w:r>
              </w:p>
            </w:tc>
          </w:tr>
          <w:tr w:rsidR="00ED5408" w:rsidTr="00ED5408">
            <w:trPr>
              <w:trHeight w:val="282"/>
            </w:trPr>
            <w:tc>
              <w:tcPr>
                <w:tcW w:w="6159" w:type="dxa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nil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3548"/>
                  </w:tabs>
                  <w:spacing w:before="22" w:line="241" w:lineRule="exact"/>
                  <w:ind w:left="144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Aard van</w:t>
                </w:r>
                <w:r>
                  <w:rPr>
                    <w:b/>
                    <w:spacing w:val="-6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de</w:t>
                </w:r>
                <w:r>
                  <w:rPr>
                    <w:b/>
                    <w:spacing w:val="-3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installatie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rFonts w:ascii="Wingdings" w:hAnsi="Wingdings"/>
                    <w:sz w:val="20"/>
                  </w:rPr>
                  <w:t></w:t>
                </w:r>
                <w:r>
                  <w:rPr>
                    <w:rFonts w:ascii="Times New Roman" w:hAnsi="Times New Roman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koud water</w:t>
                </w:r>
                <w:r>
                  <w:rPr>
                    <w:spacing w:val="-3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installatie</w:t>
                </w:r>
              </w:p>
            </w:tc>
            <w:tc>
              <w:tcPr>
                <w:tcW w:w="3004" w:type="dxa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2" w:line="241" w:lineRule="exact"/>
                  <w:ind w:left="239"/>
                  <w:rPr>
                    <w:sz w:val="20"/>
                  </w:rPr>
                </w:pPr>
                <w:r>
                  <w:rPr>
                    <w:rFonts w:ascii="Wingdings" w:hAnsi="Wingdings"/>
                    <w:sz w:val="20"/>
                  </w:rPr>
                  <w:t></w:t>
                </w:r>
                <w:r>
                  <w:rPr>
                    <w:rFonts w:ascii="Times New Roman" w:hAnsi="Times New Roman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warm water installatie</w:t>
                </w:r>
              </w:p>
            </w:tc>
          </w:tr>
          <w:tr w:rsidR="00ED5408" w:rsidTr="00ED5408">
            <w:trPr>
              <w:trHeight w:val="263"/>
            </w:trPr>
            <w:tc>
              <w:tcPr>
                <w:tcW w:w="6159" w:type="dxa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nil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3544"/>
                  </w:tabs>
                  <w:spacing w:before="17" w:line="226" w:lineRule="exact"/>
                  <w:ind w:left="144"/>
                  <w:rPr>
                    <w:sz w:val="20"/>
                  </w:rPr>
                </w:pPr>
                <w:r>
                  <w:rPr>
                    <w:b/>
                    <w:position w:val="1"/>
                    <w:sz w:val="20"/>
                  </w:rPr>
                  <w:t>Type</w:t>
                </w:r>
                <w:r>
                  <w:rPr>
                    <w:b/>
                    <w:spacing w:val="-4"/>
                    <w:position w:val="1"/>
                    <w:sz w:val="20"/>
                  </w:rPr>
                  <w:t xml:space="preserve"> </w:t>
                </w:r>
                <w:r>
                  <w:rPr>
                    <w:b/>
                    <w:position w:val="1"/>
                    <w:sz w:val="20"/>
                  </w:rPr>
                  <w:t>inrichting</w:t>
                </w:r>
                <w:r>
                  <w:rPr>
                    <w:b/>
                    <w:position w:val="1"/>
                    <w:sz w:val="20"/>
                  </w:rPr>
                  <w:tab/>
                </w:r>
                <w:r>
                  <w:rPr>
                    <w:rFonts w:ascii="Wingdings" w:hAnsi="Wingdings"/>
                    <w:sz w:val="20"/>
                  </w:rPr>
                  <w:t></w:t>
                </w:r>
                <w:r>
                  <w:rPr>
                    <w:rFonts w:ascii="Times New Roman" w:hAnsi="Times New Roman"/>
                    <w:spacing w:val="1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matigrisico</w:t>
                </w:r>
              </w:p>
            </w:tc>
            <w:tc>
              <w:tcPr>
                <w:tcW w:w="3004" w:type="dxa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19" w:line="224" w:lineRule="exact"/>
                  <w:ind w:left="239"/>
                  <w:rPr>
                    <w:sz w:val="20"/>
                  </w:rPr>
                </w:pPr>
                <w:r>
                  <w:rPr>
                    <w:rFonts w:ascii="Wingdings" w:hAnsi="Wingdings"/>
                    <w:sz w:val="20"/>
                  </w:rPr>
                  <w:t></w:t>
                </w:r>
                <w:r>
                  <w:rPr>
                    <w:rFonts w:ascii="Times New Roman" w:hAnsi="Times New Roman"/>
                    <w:sz w:val="20"/>
                  </w:rPr>
                  <w:t xml:space="preserve"> </w:t>
                </w:r>
                <w:proofErr w:type="spellStart"/>
                <w:r>
                  <w:rPr>
                    <w:sz w:val="20"/>
                  </w:rPr>
                  <w:t>hoogrisico</w:t>
                </w:r>
                <w:proofErr w:type="spellEnd"/>
              </w:p>
            </w:tc>
          </w:tr>
          <w:tr w:rsidR="00ED5408" w:rsidTr="00ED5408">
            <w:trPr>
              <w:trHeight w:val="789"/>
            </w:trPr>
            <w:tc>
              <w:tcPr>
                <w:tcW w:w="6159" w:type="dxa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nil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2979"/>
                  </w:tabs>
                  <w:spacing w:before="22"/>
                  <w:ind w:left="144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Adres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Straat</w:t>
                </w:r>
              </w:p>
              <w:p w:rsidR="00ED5408" w:rsidRDefault="00ED5408" w:rsidP="00ED5408">
                <w:pPr>
                  <w:pStyle w:val="TableParagraph"/>
                  <w:spacing w:before="1"/>
                  <w:ind w:left="2822" w:right="2114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Postcode</w:t>
                </w:r>
              </w:p>
              <w:p w:rsidR="00ED5408" w:rsidRDefault="00ED5408" w:rsidP="00ED5408">
                <w:pPr>
                  <w:pStyle w:val="TableParagraph"/>
                  <w:spacing w:before="19" w:line="241" w:lineRule="exact"/>
                  <w:ind w:left="2958" w:right="2114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Gemeente</w:t>
                </w:r>
              </w:p>
            </w:tc>
            <w:tc>
              <w:tcPr>
                <w:tcW w:w="3004" w:type="dxa"/>
                <w:tcBorders>
                  <w:top w:val="single" w:sz="6" w:space="0" w:color="000000"/>
                  <w:left w:val="nil"/>
                  <w:bottom w:val="single" w:sz="6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2"/>
                  <w:ind w:left="805"/>
                  <w:rPr>
                    <w:sz w:val="20"/>
                  </w:rPr>
                </w:pPr>
                <w:r>
                  <w:rPr>
                    <w:sz w:val="20"/>
                  </w:rPr>
                  <w:t>nr.</w:t>
                </w:r>
              </w:p>
            </w:tc>
          </w:tr>
          <w:tr w:rsidR="00ED5408" w:rsidTr="00ED5408">
            <w:trPr>
              <w:trHeight w:val="282"/>
            </w:trPr>
            <w:tc>
              <w:tcPr>
                <w:tcW w:w="9163" w:type="dxa"/>
                <w:gridSpan w:val="2"/>
                <w:tcBorders>
                  <w:top w:val="single" w:sz="6" w:space="0" w:color="000000"/>
                  <w:left w:val="single" w:sz="12" w:space="0" w:color="000000"/>
                  <w:bottom w:val="single" w:sz="6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2" w:line="241" w:lineRule="exact"/>
                  <w:ind w:left="144"/>
                  <w:rPr>
                    <w:sz w:val="20"/>
                  </w:rPr>
                </w:pPr>
                <w:r>
                  <w:rPr>
                    <w:sz w:val="20"/>
                  </w:rPr>
                  <w:t>Datum ingebruikname:</w:t>
                </w:r>
              </w:p>
            </w:tc>
          </w:tr>
          <w:tr w:rsidR="00ED5408" w:rsidTr="00ED5408">
            <w:trPr>
              <w:trHeight w:val="529"/>
            </w:trPr>
            <w:tc>
              <w:tcPr>
                <w:tcW w:w="9163" w:type="dxa"/>
                <w:gridSpan w:val="2"/>
                <w:tcBorders>
                  <w:top w:val="single" w:sz="6" w:space="0" w:color="000000"/>
                  <w:left w:val="single" w:sz="12" w:space="0" w:color="000000"/>
                  <w:bottom w:val="thickThinMediumGap" w:sz="9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2"/>
                  <w:ind w:left="144"/>
                  <w:rPr>
                    <w:sz w:val="20"/>
                  </w:rPr>
                </w:pPr>
                <w:r>
                  <w:rPr>
                    <w:sz w:val="20"/>
                  </w:rPr>
                  <w:t>Deel van de installatie waarop dit attest van toepassing is:</w:t>
                </w:r>
              </w:p>
            </w:tc>
          </w:tr>
          <w:tr w:rsidR="00ED5408" w:rsidTr="00ED5408">
            <w:trPr>
              <w:trHeight w:val="4843"/>
            </w:trPr>
            <w:tc>
              <w:tcPr>
                <w:tcW w:w="9163" w:type="dxa"/>
                <w:gridSpan w:val="2"/>
                <w:tcBorders>
                  <w:top w:val="thinThickMediumGap" w:sz="9" w:space="0" w:color="000000"/>
                  <w:left w:val="single" w:sz="18" w:space="0" w:color="000000"/>
                  <w:bottom w:val="thinThickMediumGap" w:sz="9" w:space="0" w:color="000000"/>
                  <w:right w:val="single" w:sz="1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4"/>
                  <w:ind w:left="137" w:right="86"/>
                  <w:jc w:val="both"/>
                  <w:rPr>
                    <w:sz w:val="20"/>
                  </w:rPr>
                </w:pPr>
                <w:r>
                  <w:rPr>
                    <w:sz w:val="20"/>
                  </w:rPr>
                  <w:t>Alle betrokken partijen bij de realisatie van een sanitaire installatie, vanaf het ontwerp tot en met het de plaatsing, bevestigen elk voor zijn aandeel in het bouwproces, dat de installatie</w:t>
                </w:r>
                <w:r>
                  <w:rPr>
                    <w:spacing w:val="-1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waarop</w:t>
                </w:r>
                <w:r>
                  <w:rPr>
                    <w:spacing w:val="-1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dit</w:t>
                </w:r>
                <w:r>
                  <w:rPr>
                    <w:spacing w:val="-16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attest</w:t>
                </w:r>
                <w:r>
                  <w:rPr>
                    <w:spacing w:val="-1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van</w:t>
                </w:r>
                <w:r>
                  <w:rPr>
                    <w:spacing w:val="-1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toepassing</w:t>
                </w:r>
                <w:r>
                  <w:rPr>
                    <w:spacing w:val="-16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is,</w:t>
                </w:r>
                <w:r>
                  <w:rPr>
                    <w:spacing w:val="38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conform</w:t>
                </w:r>
                <w:r>
                  <w:rPr>
                    <w:spacing w:val="-16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is</w:t>
                </w:r>
                <w:r>
                  <w:rPr>
                    <w:spacing w:val="-1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aan</w:t>
                </w:r>
                <w:r>
                  <w:rPr>
                    <w:spacing w:val="-1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de</w:t>
                </w:r>
                <w:r>
                  <w:rPr>
                    <w:spacing w:val="-1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eisen</w:t>
                </w:r>
                <w:r>
                  <w:rPr>
                    <w:spacing w:val="-1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van</w:t>
                </w:r>
                <w:r>
                  <w:rPr>
                    <w:spacing w:val="-1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het</w:t>
                </w:r>
                <w:r>
                  <w:rPr>
                    <w:spacing w:val="-16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hierboven aangegeven Vlaams besluit en bijhorend document Best Beschikbare Technieken (BBT) in zijn geldende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versie.</w:t>
                </w:r>
              </w:p>
              <w:p w:rsidR="00ED5408" w:rsidRDefault="00ED5408" w:rsidP="00ED5408">
                <w:pPr>
                  <w:pStyle w:val="TableParagraph"/>
                  <w:tabs>
                    <w:tab w:val="left" w:pos="4666"/>
                  </w:tabs>
                  <w:spacing w:before="2"/>
                  <w:ind w:left="842"/>
                  <w:rPr>
                    <w:sz w:val="20"/>
                  </w:rPr>
                </w:pPr>
                <w:r>
                  <w:rPr>
                    <w:sz w:val="20"/>
                  </w:rPr>
                  <w:t>Architect,</w:t>
                </w:r>
                <w:r>
                  <w:rPr>
                    <w:sz w:val="20"/>
                  </w:rPr>
                  <w:tab/>
                  <w:t>Studiebureau,</w:t>
                </w:r>
              </w:p>
              <w:p w:rsidR="00ED5408" w:rsidRDefault="00ED5408" w:rsidP="00ED5408">
                <w:pPr>
                  <w:pStyle w:val="TableParagraph"/>
                  <w:ind w:left="0"/>
                  <w:rPr>
                    <w:rFonts w:ascii="Times New Roman"/>
                    <w:sz w:val="24"/>
                  </w:rPr>
                </w:pPr>
              </w:p>
              <w:p w:rsidR="00ED5408" w:rsidRDefault="00ED5408" w:rsidP="00ED5408">
                <w:pPr>
                  <w:pStyle w:val="TableParagraph"/>
                  <w:ind w:left="0"/>
                  <w:rPr>
                    <w:rFonts w:ascii="Times New Roman"/>
                    <w:sz w:val="24"/>
                  </w:rPr>
                </w:pPr>
              </w:p>
              <w:p w:rsidR="00ED5408" w:rsidRDefault="00ED5408" w:rsidP="00ED5408">
                <w:pPr>
                  <w:pStyle w:val="TableParagraph"/>
                  <w:tabs>
                    <w:tab w:val="left" w:pos="4655"/>
                  </w:tabs>
                  <w:spacing w:before="173"/>
                  <w:ind w:left="839"/>
                  <w:rPr>
                    <w:sz w:val="20"/>
                  </w:rPr>
                </w:pPr>
                <w:r>
                  <w:rPr>
                    <w:sz w:val="20"/>
                  </w:rPr>
                  <w:t>Sanitair</w:t>
                </w:r>
                <w:r>
                  <w:rPr>
                    <w:spacing w:val="-6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installateur,</w:t>
                </w:r>
                <w:r>
                  <w:rPr>
                    <w:sz w:val="20"/>
                  </w:rPr>
                  <w:tab/>
                </w:r>
                <w:r>
                  <w:rPr>
                    <w:position w:val="4"/>
                    <w:sz w:val="20"/>
                  </w:rPr>
                  <w:t>HVAC</w:t>
                </w:r>
                <w:r>
                  <w:rPr>
                    <w:spacing w:val="-2"/>
                    <w:position w:val="4"/>
                    <w:sz w:val="20"/>
                  </w:rPr>
                  <w:t xml:space="preserve"> </w:t>
                </w:r>
                <w:r>
                  <w:rPr>
                    <w:position w:val="4"/>
                    <w:sz w:val="20"/>
                  </w:rPr>
                  <w:t>installateur,</w:t>
                </w:r>
              </w:p>
              <w:p w:rsidR="00ED5408" w:rsidRDefault="00ED5408" w:rsidP="00ED5408">
                <w:pPr>
                  <w:pStyle w:val="TableParagraph"/>
                  <w:ind w:left="0"/>
                  <w:rPr>
                    <w:rFonts w:ascii="Times New Roman"/>
                    <w:sz w:val="28"/>
                  </w:rPr>
                </w:pPr>
              </w:p>
              <w:p w:rsidR="00ED5408" w:rsidRDefault="00ED5408" w:rsidP="00ED5408">
                <w:pPr>
                  <w:pStyle w:val="TableParagraph"/>
                  <w:ind w:left="0"/>
                  <w:rPr>
                    <w:rFonts w:ascii="Times New Roman"/>
                    <w:sz w:val="28"/>
                  </w:rPr>
                </w:pPr>
              </w:p>
              <w:p w:rsidR="00ED5408" w:rsidRDefault="00ED5408" w:rsidP="00ED5408">
                <w:pPr>
                  <w:pStyle w:val="TableParagraph"/>
                  <w:spacing w:before="231"/>
                  <w:ind w:left="242"/>
                  <w:rPr>
                    <w:sz w:val="20"/>
                  </w:rPr>
                </w:pPr>
                <w:r>
                  <w:rPr>
                    <w:sz w:val="20"/>
                  </w:rPr>
                  <w:t>Voor ontvangst, De uitbater,</w:t>
                </w:r>
              </w:p>
            </w:tc>
          </w:tr>
          <w:tr w:rsidR="00ED5408" w:rsidTr="00ED5408">
            <w:trPr>
              <w:trHeight w:val="290"/>
            </w:trPr>
            <w:tc>
              <w:tcPr>
                <w:tcW w:w="9163" w:type="dxa"/>
                <w:gridSpan w:val="2"/>
                <w:tcBorders>
                  <w:top w:val="thickThinMediumGap" w:sz="9" w:space="0" w:color="000000"/>
                  <w:left w:val="single" w:sz="12" w:space="0" w:color="000000"/>
                  <w:bottom w:val="single" w:sz="8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30" w:line="241" w:lineRule="exact"/>
                  <w:ind w:left="2965"/>
                  <w:rPr>
                    <w:b/>
                    <w:sz w:val="20"/>
                  </w:rPr>
                </w:pPr>
                <w:r>
                  <w:rPr>
                    <w:b/>
                    <w:color w:val="C30049"/>
                    <w:sz w:val="20"/>
                  </w:rPr>
                  <w:t>Identificatie van de architect</w:t>
                </w:r>
              </w:p>
            </w:tc>
          </w:tr>
          <w:tr w:rsidR="00ED5408" w:rsidTr="00ED5408">
            <w:trPr>
              <w:trHeight w:val="282"/>
            </w:trPr>
            <w:tc>
              <w:tcPr>
                <w:tcW w:w="9163" w:type="dxa"/>
                <w:gridSpan w:val="2"/>
                <w:tcBorders>
                  <w:top w:val="single" w:sz="8" w:space="0" w:color="000000"/>
                  <w:left w:val="single" w:sz="12" w:space="0" w:color="000000"/>
                  <w:bottom w:val="single" w:sz="8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 w:line="241" w:lineRule="exact"/>
                  <w:ind w:left="144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Bedrijf</w:t>
                </w:r>
              </w:p>
            </w:tc>
          </w:tr>
          <w:tr w:rsidR="00ED5408" w:rsidTr="00ED5408">
            <w:trPr>
              <w:trHeight w:val="263"/>
            </w:trPr>
            <w:tc>
              <w:tcPr>
                <w:tcW w:w="9163" w:type="dxa"/>
                <w:gridSpan w:val="2"/>
                <w:tcBorders>
                  <w:top w:val="single" w:sz="8" w:space="0" w:color="000000"/>
                  <w:left w:val="single" w:sz="12" w:space="0" w:color="000000"/>
                  <w:bottom w:val="single" w:sz="8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 w:line="221" w:lineRule="exact"/>
                  <w:ind w:left="144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Naam en Voornaam</w:t>
                </w:r>
              </w:p>
            </w:tc>
          </w:tr>
          <w:tr w:rsidR="00ED5408" w:rsidTr="00ED5408">
            <w:trPr>
              <w:trHeight w:val="1248"/>
            </w:trPr>
            <w:tc>
              <w:tcPr>
                <w:tcW w:w="6159" w:type="dxa"/>
                <w:tcBorders>
                  <w:top w:val="single" w:sz="8" w:space="0" w:color="000000"/>
                  <w:left w:val="single" w:sz="12" w:space="0" w:color="000000"/>
                  <w:bottom w:val="single" w:sz="12" w:space="0" w:color="000000"/>
                  <w:right w:val="nil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2413"/>
                  </w:tabs>
                  <w:spacing w:before="21"/>
                  <w:ind w:left="2413" w:right="2835" w:hanging="2269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Adres</w:t>
                </w:r>
                <w:r>
                  <w:rPr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bedrijf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 xml:space="preserve">Straat </w:t>
                </w:r>
                <w:r>
                  <w:rPr>
                    <w:w w:val="95"/>
                    <w:sz w:val="20"/>
                  </w:rPr>
                  <w:t>Postcode</w:t>
                </w:r>
              </w:p>
              <w:p w:rsidR="00ED5408" w:rsidRDefault="00ED5408" w:rsidP="00ED5408">
                <w:pPr>
                  <w:pStyle w:val="TableParagraph"/>
                  <w:tabs>
                    <w:tab w:val="left" w:pos="2413"/>
                  </w:tabs>
                  <w:spacing w:line="242" w:lineRule="exact"/>
                  <w:ind w:left="144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Telefoon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Gemeente</w:t>
                </w:r>
              </w:p>
              <w:p w:rsidR="00ED5408" w:rsidRDefault="00ED5408" w:rsidP="00ED5408">
                <w:pPr>
                  <w:pStyle w:val="TableParagraph"/>
                  <w:spacing w:before="2"/>
                  <w:ind w:left="144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Fax</w:t>
                </w:r>
              </w:p>
              <w:p w:rsidR="00ED5408" w:rsidRDefault="00ED5408" w:rsidP="00ED5408">
                <w:pPr>
                  <w:pStyle w:val="TableParagraph"/>
                  <w:spacing w:before="2" w:line="233" w:lineRule="exact"/>
                  <w:ind w:left="144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E mail</w:t>
                </w:r>
              </w:p>
            </w:tc>
            <w:tc>
              <w:tcPr>
                <w:tcW w:w="3004" w:type="dxa"/>
                <w:tcBorders>
                  <w:top w:val="single" w:sz="8" w:space="0" w:color="000000"/>
                  <w:left w:val="nil"/>
                  <w:bottom w:val="single" w:sz="12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/>
                  <w:ind w:left="239"/>
                  <w:rPr>
                    <w:sz w:val="20"/>
                  </w:rPr>
                </w:pPr>
                <w:r>
                  <w:rPr>
                    <w:sz w:val="20"/>
                  </w:rPr>
                  <w:t>nr.</w:t>
                </w:r>
              </w:p>
            </w:tc>
          </w:tr>
        </w:tbl>
        <w:p w:rsidR="00ED5408" w:rsidRDefault="00ED5408" w:rsidP="00ED5408">
          <w:pPr>
            <w:spacing w:before="9" w:after="1"/>
            <w:rPr>
              <w:rFonts w:ascii="Times New Roman"/>
            </w:rPr>
          </w:pPr>
        </w:p>
        <w:tbl>
          <w:tblPr>
            <w:tblStyle w:val="TableNormal"/>
            <w:tblW w:w="0" w:type="auto"/>
            <w:tblInd w:w="893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9148"/>
          </w:tblGrid>
          <w:tr w:rsidR="00ED5408" w:rsidTr="00ED5408">
            <w:trPr>
              <w:trHeight w:val="244"/>
            </w:trPr>
            <w:tc>
              <w:tcPr>
                <w:tcW w:w="9148" w:type="dxa"/>
                <w:tcBorders>
                  <w:left w:val="single" w:sz="12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line="225" w:lineRule="exact"/>
                  <w:ind w:left="2651"/>
                  <w:rPr>
                    <w:b/>
                    <w:sz w:val="20"/>
                  </w:rPr>
                </w:pPr>
                <w:r>
                  <w:rPr>
                    <w:b/>
                    <w:color w:val="C30049"/>
                    <w:sz w:val="20"/>
                  </w:rPr>
                  <w:t>Identificatie van het studiebureau</w:t>
                </w:r>
              </w:p>
            </w:tc>
          </w:tr>
          <w:tr w:rsidR="00ED5408" w:rsidTr="00ED5408">
            <w:trPr>
              <w:trHeight w:val="285"/>
            </w:trPr>
            <w:tc>
              <w:tcPr>
                <w:tcW w:w="9148" w:type="dxa"/>
                <w:tcBorders>
                  <w:left w:val="single" w:sz="12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2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Bedrijf</w:t>
                </w:r>
              </w:p>
            </w:tc>
          </w:tr>
          <w:tr w:rsidR="00ED5408" w:rsidTr="00ED5408">
            <w:trPr>
              <w:trHeight w:val="260"/>
            </w:trPr>
            <w:tc>
              <w:tcPr>
                <w:tcW w:w="9148" w:type="dxa"/>
                <w:tcBorders>
                  <w:left w:val="single" w:sz="12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19" w:line="221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Naam en Voornaam</w:t>
                </w:r>
              </w:p>
            </w:tc>
          </w:tr>
          <w:tr w:rsidR="00ED5408" w:rsidTr="00ED5408">
            <w:trPr>
              <w:trHeight w:val="1254"/>
            </w:trPr>
            <w:tc>
              <w:tcPr>
                <w:tcW w:w="9148" w:type="dxa"/>
                <w:tcBorders>
                  <w:left w:val="single" w:sz="12" w:space="0" w:color="000000"/>
                  <w:bottom w:val="single" w:sz="12" w:space="0" w:color="000000"/>
                  <w:right w:val="single" w:sz="12" w:space="0" w:color="000000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2390"/>
                    <w:tab w:val="left" w:pos="6360"/>
                  </w:tabs>
                  <w:spacing w:before="21" w:line="243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Adres</w:t>
                </w:r>
                <w:r>
                  <w:rPr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bedrijf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Straat</w:t>
                </w:r>
                <w:r>
                  <w:rPr>
                    <w:sz w:val="20"/>
                  </w:rPr>
                  <w:tab/>
                  <w:t>nr.</w:t>
                </w:r>
              </w:p>
              <w:p w:rsidR="00ED5408" w:rsidRDefault="00ED5408" w:rsidP="00ED5408">
                <w:pPr>
                  <w:pStyle w:val="TableParagraph"/>
                  <w:spacing w:line="243" w:lineRule="exact"/>
                  <w:ind w:left="2390"/>
                  <w:rPr>
                    <w:sz w:val="20"/>
                  </w:rPr>
                </w:pPr>
                <w:r>
                  <w:rPr>
                    <w:sz w:val="20"/>
                  </w:rPr>
                  <w:t>Postcode</w:t>
                </w:r>
              </w:p>
              <w:p w:rsidR="00ED5408" w:rsidRDefault="00ED5408" w:rsidP="00ED5408">
                <w:pPr>
                  <w:pStyle w:val="TableParagraph"/>
                  <w:tabs>
                    <w:tab w:val="left" w:pos="2390"/>
                  </w:tabs>
                  <w:spacing w:before="2" w:line="243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Telefoon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Gemeente</w:t>
                </w:r>
              </w:p>
              <w:p w:rsidR="00ED5408" w:rsidRDefault="00ED5408" w:rsidP="00ED5408">
                <w:pPr>
                  <w:pStyle w:val="TableParagraph"/>
                  <w:spacing w:line="242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Fax</w:t>
                </w:r>
              </w:p>
              <w:p w:rsidR="00ED5408" w:rsidRDefault="00ED5408" w:rsidP="00ED5408">
                <w:pPr>
                  <w:pStyle w:val="TableParagraph"/>
                  <w:spacing w:line="240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E mail</w:t>
                </w:r>
              </w:p>
            </w:tc>
          </w:tr>
        </w:tbl>
        <w:p w:rsidR="00ED5408" w:rsidRDefault="00ED5408" w:rsidP="00ED5408">
          <w:pPr>
            <w:spacing w:line="240" w:lineRule="exact"/>
            <w:rPr>
              <w:sz w:val="20"/>
            </w:rPr>
            <w:sectPr w:rsidR="00ED5408" w:rsidSect="00ED5408">
              <w:pgSz w:w="11910" w:h="16840"/>
              <w:pgMar w:top="660" w:right="840" w:bottom="280" w:left="880" w:header="708" w:footer="708" w:gutter="0"/>
              <w:cols w:space="708"/>
            </w:sectPr>
          </w:pPr>
        </w:p>
        <w:p w:rsidR="00ED5408" w:rsidRDefault="00ED5408" w:rsidP="00ED5408">
          <w:pPr>
            <w:rPr>
              <w:rFonts w:ascii="Times New Roman"/>
              <w:sz w:val="20"/>
            </w:rPr>
          </w:pPr>
        </w:p>
        <w:p w:rsidR="00ED5408" w:rsidRDefault="00ED5408" w:rsidP="00ED5408">
          <w:pPr>
            <w:spacing w:before="8"/>
            <w:rPr>
              <w:rFonts w:ascii="Times New Roman"/>
              <w:sz w:val="10"/>
            </w:rPr>
          </w:pPr>
        </w:p>
        <w:tbl>
          <w:tblPr>
            <w:tblStyle w:val="TableNormal"/>
            <w:tblW w:w="0" w:type="auto"/>
            <w:tblInd w:w="131" w:type="dxa"/>
            <w:tbl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9148"/>
          </w:tblGrid>
          <w:tr w:rsidR="00ED5408" w:rsidTr="00ED5408">
            <w:trPr>
              <w:trHeight w:val="279"/>
            </w:trPr>
            <w:tc>
              <w:tcPr>
                <w:tcW w:w="9148" w:type="dxa"/>
                <w:tcBorders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19" w:line="241" w:lineRule="exact"/>
                  <w:ind w:left="2332"/>
                  <w:rPr>
                    <w:b/>
                    <w:sz w:val="20"/>
                  </w:rPr>
                </w:pPr>
                <w:r>
                  <w:rPr>
                    <w:b/>
                    <w:color w:val="C30049"/>
                    <w:sz w:val="20"/>
                  </w:rPr>
                  <w:t>Identificatie van de sanitair installateur</w:t>
                </w:r>
              </w:p>
            </w:tc>
          </w:tr>
          <w:tr w:rsidR="00ED5408" w:rsidTr="00ED5408">
            <w:trPr>
              <w:trHeight w:val="284"/>
            </w:trPr>
            <w:tc>
              <w:tcPr>
                <w:tcW w:w="9148" w:type="dxa"/>
                <w:tcBorders>
                  <w:top w:val="single" w:sz="8" w:space="0" w:color="000000"/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Bedrijf</w:t>
                </w:r>
              </w:p>
            </w:tc>
          </w:tr>
          <w:tr w:rsidR="00ED5408" w:rsidTr="00ED5408">
            <w:trPr>
              <w:trHeight w:val="263"/>
            </w:trPr>
            <w:tc>
              <w:tcPr>
                <w:tcW w:w="9148" w:type="dxa"/>
                <w:tcBorders>
                  <w:top w:val="single" w:sz="8" w:space="0" w:color="000000"/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 w:line="221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Naam en Voornaam</w:t>
                </w:r>
              </w:p>
            </w:tc>
          </w:tr>
          <w:tr w:rsidR="00ED5408" w:rsidTr="00ED5408">
            <w:trPr>
              <w:trHeight w:val="1254"/>
            </w:trPr>
            <w:tc>
              <w:tcPr>
                <w:tcW w:w="9148" w:type="dxa"/>
                <w:tcBorders>
                  <w:top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2390"/>
                    <w:tab w:val="left" w:pos="6360"/>
                  </w:tabs>
                  <w:spacing w:before="21" w:line="243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Adres</w:t>
                </w:r>
                <w:r>
                  <w:rPr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bedrijf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Straat</w:t>
                </w:r>
                <w:r>
                  <w:rPr>
                    <w:sz w:val="20"/>
                  </w:rPr>
                  <w:tab/>
                  <w:t>nr.</w:t>
                </w:r>
              </w:p>
              <w:p w:rsidR="00ED5408" w:rsidRDefault="00ED5408" w:rsidP="00ED5408">
                <w:pPr>
                  <w:pStyle w:val="TableParagraph"/>
                  <w:spacing w:line="242" w:lineRule="exact"/>
                  <w:ind w:left="2390"/>
                  <w:rPr>
                    <w:sz w:val="20"/>
                  </w:rPr>
                </w:pPr>
                <w:r>
                  <w:rPr>
                    <w:sz w:val="20"/>
                  </w:rPr>
                  <w:t>Postcode</w:t>
                </w:r>
              </w:p>
              <w:p w:rsidR="00ED5408" w:rsidRDefault="00ED5408" w:rsidP="00ED5408">
                <w:pPr>
                  <w:pStyle w:val="TableParagraph"/>
                  <w:tabs>
                    <w:tab w:val="left" w:pos="2390"/>
                  </w:tabs>
                  <w:spacing w:line="242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Telefoon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Gemeente</w:t>
                </w:r>
              </w:p>
              <w:p w:rsidR="00ED5408" w:rsidRDefault="00ED5408" w:rsidP="00ED5408">
                <w:pPr>
                  <w:pStyle w:val="TableParagraph"/>
                  <w:spacing w:line="242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Fax</w:t>
                </w:r>
              </w:p>
              <w:p w:rsidR="00ED5408" w:rsidRDefault="00ED5408" w:rsidP="00ED5408">
                <w:pPr>
                  <w:pStyle w:val="TableParagraph"/>
                  <w:spacing w:line="243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E mail</w:t>
                </w:r>
              </w:p>
            </w:tc>
          </w:tr>
        </w:tbl>
        <w:p w:rsidR="00ED5408" w:rsidRDefault="00ED5408" w:rsidP="00ED5408">
          <w:pPr>
            <w:spacing w:before="5" w:after="1"/>
            <w:rPr>
              <w:rFonts w:ascii="Times New Roman"/>
              <w:sz w:val="21"/>
            </w:rPr>
          </w:pPr>
        </w:p>
        <w:tbl>
          <w:tblPr>
            <w:tblStyle w:val="TableNormal"/>
            <w:tblW w:w="0" w:type="auto"/>
            <w:tblInd w:w="131" w:type="dxa"/>
            <w:tbl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9148"/>
          </w:tblGrid>
          <w:tr w:rsidR="00ED5408" w:rsidTr="00ED5408">
            <w:trPr>
              <w:trHeight w:val="279"/>
            </w:trPr>
            <w:tc>
              <w:tcPr>
                <w:tcW w:w="9148" w:type="dxa"/>
                <w:tcBorders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19" w:line="241" w:lineRule="exact"/>
                  <w:ind w:left="2450"/>
                  <w:rPr>
                    <w:b/>
                    <w:sz w:val="20"/>
                  </w:rPr>
                </w:pPr>
                <w:r>
                  <w:rPr>
                    <w:b/>
                    <w:color w:val="C30049"/>
                    <w:sz w:val="20"/>
                  </w:rPr>
                  <w:t>Identificatie van de HVAC installateur</w:t>
                </w:r>
              </w:p>
            </w:tc>
          </w:tr>
          <w:tr w:rsidR="00ED5408" w:rsidTr="00ED5408">
            <w:trPr>
              <w:trHeight w:val="284"/>
            </w:trPr>
            <w:tc>
              <w:tcPr>
                <w:tcW w:w="9148" w:type="dxa"/>
                <w:tcBorders>
                  <w:top w:val="single" w:sz="8" w:space="0" w:color="000000"/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Bedrijf</w:t>
                </w:r>
              </w:p>
            </w:tc>
          </w:tr>
          <w:tr w:rsidR="00ED5408" w:rsidTr="00ED5408">
            <w:trPr>
              <w:trHeight w:val="263"/>
            </w:trPr>
            <w:tc>
              <w:tcPr>
                <w:tcW w:w="9148" w:type="dxa"/>
                <w:tcBorders>
                  <w:top w:val="single" w:sz="8" w:space="0" w:color="000000"/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 w:line="221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Naam en Voornaam</w:t>
                </w:r>
              </w:p>
            </w:tc>
          </w:tr>
          <w:tr w:rsidR="00ED5408" w:rsidTr="00ED5408">
            <w:trPr>
              <w:trHeight w:val="1252"/>
            </w:trPr>
            <w:tc>
              <w:tcPr>
                <w:tcW w:w="9148" w:type="dxa"/>
                <w:tcBorders>
                  <w:top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2390"/>
                    <w:tab w:val="left" w:pos="6360"/>
                  </w:tabs>
                  <w:spacing w:before="20" w:line="243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Adres</w:t>
                </w:r>
                <w:r>
                  <w:rPr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bedrijf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Straat</w:t>
                </w:r>
                <w:r>
                  <w:rPr>
                    <w:sz w:val="20"/>
                  </w:rPr>
                  <w:tab/>
                  <w:t>nr.</w:t>
                </w:r>
              </w:p>
              <w:p w:rsidR="00ED5408" w:rsidRDefault="00ED5408" w:rsidP="00ED5408">
                <w:pPr>
                  <w:pStyle w:val="TableParagraph"/>
                  <w:spacing w:line="243" w:lineRule="exact"/>
                  <w:ind w:left="2390"/>
                  <w:rPr>
                    <w:sz w:val="20"/>
                  </w:rPr>
                </w:pPr>
                <w:r>
                  <w:rPr>
                    <w:sz w:val="20"/>
                  </w:rPr>
                  <w:t>Postcode</w:t>
                </w:r>
              </w:p>
              <w:p w:rsidR="00ED5408" w:rsidRDefault="00ED5408" w:rsidP="00ED5408">
                <w:pPr>
                  <w:pStyle w:val="TableParagraph"/>
                  <w:tabs>
                    <w:tab w:val="left" w:pos="2390"/>
                  </w:tabs>
                  <w:spacing w:before="1" w:line="243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Telefoon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Gemeente</w:t>
                </w:r>
              </w:p>
              <w:p w:rsidR="00ED5408" w:rsidRDefault="00ED5408" w:rsidP="00ED5408">
                <w:pPr>
                  <w:pStyle w:val="TableParagraph"/>
                  <w:spacing w:line="242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Fax</w:t>
                </w:r>
              </w:p>
              <w:p w:rsidR="00ED5408" w:rsidRDefault="00ED5408" w:rsidP="00ED5408">
                <w:pPr>
                  <w:pStyle w:val="TableParagraph"/>
                  <w:spacing w:line="240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E mail</w:t>
                </w:r>
              </w:p>
            </w:tc>
          </w:tr>
        </w:tbl>
        <w:p w:rsidR="00ED5408" w:rsidRDefault="00ED5408" w:rsidP="00ED5408">
          <w:pPr>
            <w:spacing w:before="8"/>
            <w:rPr>
              <w:rFonts w:ascii="Times New Roman"/>
              <w:sz w:val="21"/>
            </w:rPr>
          </w:pPr>
        </w:p>
        <w:tbl>
          <w:tblPr>
            <w:tblStyle w:val="TableNormal"/>
            <w:tblW w:w="0" w:type="auto"/>
            <w:tblInd w:w="131" w:type="dxa"/>
            <w:tbl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9148"/>
          </w:tblGrid>
          <w:tr w:rsidR="00ED5408" w:rsidTr="00ED5408">
            <w:trPr>
              <w:trHeight w:val="279"/>
            </w:trPr>
            <w:tc>
              <w:tcPr>
                <w:tcW w:w="9148" w:type="dxa"/>
                <w:tcBorders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19" w:line="241" w:lineRule="exact"/>
                  <w:ind w:left="1768"/>
                  <w:rPr>
                    <w:b/>
                    <w:sz w:val="20"/>
                  </w:rPr>
                </w:pPr>
                <w:r>
                  <w:rPr>
                    <w:b/>
                    <w:color w:val="C30049"/>
                    <w:sz w:val="20"/>
                  </w:rPr>
                  <w:t>Identificatie van de uitbater of zijn afgevaardigde</w:t>
                </w:r>
              </w:p>
            </w:tc>
          </w:tr>
          <w:tr w:rsidR="00ED5408" w:rsidTr="00ED5408">
            <w:trPr>
              <w:trHeight w:val="282"/>
            </w:trPr>
            <w:tc>
              <w:tcPr>
                <w:tcW w:w="9148" w:type="dxa"/>
                <w:tcBorders>
                  <w:top w:val="single" w:sz="8" w:space="0" w:color="000000"/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 w:line="241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Bedrijf</w:t>
                </w:r>
              </w:p>
            </w:tc>
          </w:tr>
          <w:tr w:rsidR="00ED5408" w:rsidTr="00ED5408">
            <w:trPr>
              <w:trHeight w:val="263"/>
            </w:trPr>
            <w:tc>
              <w:tcPr>
                <w:tcW w:w="9148" w:type="dxa"/>
                <w:tcBorders>
                  <w:top w:val="single" w:sz="8" w:space="0" w:color="000000"/>
                  <w:bottom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spacing w:before="21" w:line="221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Naam en Voornaam</w:t>
                </w:r>
              </w:p>
            </w:tc>
          </w:tr>
          <w:tr w:rsidR="00ED5408" w:rsidTr="00ED5408">
            <w:trPr>
              <w:trHeight w:val="1254"/>
            </w:trPr>
            <w:tc>
              <w:tcPr>
                <w:tcW w:w="9148" w:type="dxa"/>
                <w:tcBorders>
                  <w:top w:val="single" w:sz="8" w:space="0" w:color="000000"/>
                </w:tcBorders>
              </w:tcPr>
              <w:p w:rsidR="00ED5408" w:rsidRDefault="00ED5408" w:rsidP="00ED5408">
                <w:pPr>
                  <w:pStyle w:val="TableParagraph"/>
                  <w:tabs>
                    <w:tab w:val="left" w:pos="2390"/>
                    <w:tab w:val="left" w:pos="6360"/>
                  </w:tabs>
                  <w:spacing w:before="21" w:line="243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Adres</w:t>
                </w:r>
                <w:r>
                  <w:rPr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bedrijf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Straat</w:t>
                </w:r>
                <w:r>
                  <w:rPr>
                    <w:sz w:val="20"/>
                  </w:rPr>
                  <w:tab/>
                  <w:t>nr.</w:t>
                </w:r>
              </w:p>
              <w:p w:rsidR="00ED5408" w:rsidRDefault="00ED5408" w:rsidP="00ED5408">
                <w:pPr>
                  <w:pStyle w:val="TableParagraph"/>
                  <w:spacing w:line="243" w:lineRule="exact"/>
                  <w:ind w:left="2390"/>
                  <w:rPr>
                    <w:sz w:val="20"/>
                  </w:rPr>
                </w:pPr>
                <w:r>
                  <w:rPr>
                    <w:sz w:val="20"/>
                  </w:rPr>
                  <w:t>Postcode</w:t>
                </w:r>
              </w:p>
              <w:p w:rsidR="00ED5408" w:rsidRDefault="00ED5408" w:rsidP="00ED5408">
                <w:pPr>
                  <w:pStyle w:val="TableParagraph"/>
                  <w:tabs>
                    <w:tab w:val="left" w:pos="2390"/>
                  </w:tabs>
                  <w:spacing w:before="2" w:line="243" w:lineRule="exact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Telefoon</w:t>
                </w:r>
                <w:r>
                  <w:rPr>
                    <w:b/>
                    <w:sz w:val="20"/>
                  </w:rPr>
                  <w:tab/>
                </w:r>
                <w:r>
                  <w:rPr>
                    <w:sz w:val="20"/>
                  </w:rPr>
                  <w:t>Gemeente</w:t>
                </w:r>
              </w:p>
              <w:p w:rsidR="00ED5408" w:rsidRDefault="00ED5408" w:rsidP="00ED5408">
                <w:pPr>
                  <w:pStyle w:val="TableParagraph"/>
                  <w:spacing w:line="242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Fax</w:t>
                </w:r>
              </w:p>
              <w:p w:rsidR="00ED5408" w:rsidRDefault="00ED5408" w:rsidP="00ED5408">
                <w:pPr>
                  <w:pStyle w:val="TableParagraph"/>
                  <w:spacing w:line="240" w:lineRule="exact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E mail</w:t>
                </w:r>
              </w:p>
            </w:tc>
          </w:tr>
        </w:tbl>
        <w:p w:rsidR="00ED5408" w:rsidRDefault="00ED5408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365A6E" w:rsidRDefault="00365A6E" w:rsidP="00ED5408"/>
        <w:p w:rsidR="0096781A" w:rsidRPr="0096781A" w:rsidRDefault="0096781A" w:rsidP="0096781A">
          <w:pPr>
            <w:tabs>
              <w:tab w:val="left" w:pos="3912"/>
            </w:tabs>
            <w:rPr>
              <w:rFonts w:cs="Arial"/>
              <w:lang w:val="nl-BE"/>
            </w:rPr>
          </w:pPr>
        </w:p>
        <w:tbl>
          <w:tblPr>
            <w:tblW w:w="0" w:type="auto"/>
            <w:tblInd w:w="250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758"/>
            <w:gridCol w:w="4680"/>
            <w:gridCol w:w="900"/>
            <w:gridCol w:w="900"/>
            <w:gridCol w:w="900"/>
            <w:gridCol w:w="934"/>
          </w:tblGrid>
          <w:tr w:rsidR="0096781A" w:rsidRPr="00ED5408" w:rsidTr="00ED5408">
            <w:tc>
              <w:tcPr>
                <w:tcW w:w="9072" w:type="dxa"/>
                <w:gridSpan w:val="6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Inventaris van de documenten aanwezig in deze bijlage, elk van deze documenten draagt de paraaf van de installateur en de datum waarop het attest afgeleverd wordt.</w:t>
                </w: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left w:val="single" w:sz="12" w:space="0" w:color="auto"/>
                  <w:bottom w:val="single" w:sz="4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</w:p>
            </w:tc>
            <w:tc>
              <w:tcPr>
                <w:tcW w:w="4680" w:type="dxa"/>
                <w:tcBorders>
                  <w:bottom w:val="single" w:sz="4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</w:p>
            </w:tc>
            <w:tc>
              <w:tcPr>
                <w:tcW w:w="3634" w:type="dxa"/>
                <w:gridSpan w:val="4"/>
                <w:tcBorders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Aanwezigheid document</w:t>
                </w: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left w:val="single" w:sz="12" w:space="0" w:color="auto"/>
                  <w:bottom w:val="nil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 xml:space="preserve">Nr. </w:t>
                </w:r>
                <w:proofErr w:type="spellStart"/>
                <w:r w:rsidRPr="0096781A">
                  <w:rPr>
                    <w:rFonts w:cs="Arial"/>
                    <w:lang w:val="nl-BE"/>
                  </w:rPr>
                  <w:t>Doc</w:t>
                </w:r>
                <w:proofErr w:type="spellEnd"/>
                <w:r w:rsidRPr="0096781A">
                  <w:rPr>
                    <w:rFonts w:cs="Arial"/>
                    <w:lang w:val="nl-BE"/>
                  </w:rPr>
                  <w:t>.</w:t>
                </w:r>
              </w:p>
            </w:tc>
            <w:tc>
              <w:tcPr>
                <w:tcW w:w="4680" w:type="dxa"/>
                <w:tcBorders>
                  <w:bottom w:val="nil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Beschrijving document</w:t>
                </w:r>
              </w:p>
            </w:tc>
            <w:tc>
              <w:tcPr>
                <w:tcW w:w="1800" w:type="dxa"/>
                <w:gridSpan w:val="2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Koud water</w:t>
                </w:r>
              </w:p>
            </w:tc>
            <w:tc>
              <w:tcPr>
                <w:tcW w:w="1834" w:type="dxa"/>
                <w:gridSpan w:val="2"/>
                <w:tcBorders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Warm water</w:t>
                </w: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top w:val="nil"/>
                  <w:left w:val="single" w:sz="12" w:space="0" w:color="auto"/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</w:p>
            </w:tc>
            <w:tc>
              <w:tcPr>
                <w:tcW w:w="4680" w:type="dxa"/>
                <w:tcBorders>
                  <w:top w:val="nil"/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</w:p>
            </w:tc>
            <w:tc>
              <w:tcPr>
                <w:tcW w:w="900" w:type="dxa"/>
                <w:tcBorders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JA</w:t>
                </w:r>
              </w:p>
            </w:tc>
            <w:tc>
              <w:tcPr>
                <w:tcW w:w="900" w:type="dxa"/>
                <w:tcBorders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NEE</w:t>
                </w:r>
              </w:p>
            </w:tc>
            <w:tc>
              <w:tcPr>
                <w:tcW w:w="900" w:type="dxa"/>
                <w:tcBorders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JA</w:t>
                </w:r>
              </w:p>
            </w:tc>
            <w:tc>
              <w:tcPr>
                <w:tcW w:w="934" w:type="dxa"/>
                <w:tcBorders>
                  <w:bottom w:val="single" w:sz="12" w:space="0" w:color="auto"/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NEE</w:t>
                </w: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top w:val="single" w:sz="12" w:space="0" w:color="auto"/>
                  <w:lef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1</w:t>
                </w:r>
              </w:p>
            </w:tc>
            <w:tc>
              <w:tcPr>
                <w:tcW w:w="4680" w:type="dxa"/>
                <w:tcBorders>
                  <w:top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Een plan “as built” van de installatie</w:t>
                </w:r>
              </w:p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 xml:space="preserve">Met gedetailleerde opsomming </w:t>
                </w:r>
              </w:p>
              <w:p w:rsidR="0096781A" w:rsidRPr="0096781A" w:rsidRDefault="0096781A" w:rsidP="0096781A">
                <w:pPr>
                  <w:numPr>
                    <w:ilvl w:val="0"/>
                    <w:numId w:val="32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 xml:space="preserve"> van de gebruikte materialen</w:t>
                </w:r>
              </w:p>
              <w:p w:rsidR="0096781A" w:rsidRPr="0096781A" w:rsidRDefault="0096781A" w:rsidP="0096781A">
                <w:pPr>
                  <w:numPr>
                    <w:ilvl w:val="0"/>
                    <w:numId w:val="32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 xml:space="preserve"> van de afmetingen (lengten, diameters)</w:t>
                </w:r>
              </w:p>
              <w:p w:rsidR="0096781A" w:rsidRPr="00ED5408" w:rsidRDefault="0096781A" w:rsidP="00ED5408">
                <w:pPr>
                  <w:numPr>
                    <w:ilvl w:val="0"/>
                    <w:numId w:val="32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 xml:space="preserve"> aanwezige isolatie</w:t>
                </w:r>
              </w:p>
            </w:tc>
            <w:tc>
              <w:tcPr>
                <w:tcW w:w="900" w:type="dxa"/>
                <w:tcBorders>
                  <w:top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  <w:tcBorders>
                  <w:top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  <w:tcBorders>
                  <w:top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34" w:type="dxa"/>
                <w:tcBorders>
                  <w:top w:val="single" w:sz="12" w:space="0" w:color="auto"/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lef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2</w:t>
                </w:r>
              </w:p>
            </w:tc>
            <w:tc>
              <w:tcPr>
                <w:tcW w:w="468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Een stroomschema</w:t>
                </w: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34" w:type="dxa"/>
                <w:tcBorders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lef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3</w:t>
                </w:r>
              </w:p>
            </w:tc>
            <w:tc>
              <w:tcPr>
                <w:tcW w:w="468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Een isometrisch schema</w:t>
                </w: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34" w:type="dxa"/>
                <w:tcBorders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lef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4</w:t>
                </w:r>
              </w:p>
            </w:tc>
            <w:tc>
              <w:tcPr>
                <w:tcW w:w="468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Een inventaris van alle tappunten met identificatie</w:t>
                </w:r>
                <w:r w:rsidR="00ED5408">
                  <w:rPr>
                    <w:rFonts w:cs="Arial"/>
                    <w:lang w:val="nl-BE"/>
                  </w:rPr>
                  <w:t xml:space="preserve"> van de ligging van alle punten</w:t>
                </w: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34" w:type="dxa"/>
                <w:tcBorders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lef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5</w:t>
                </w:r>
              </w:p>
            </w:tc>
            <w:tc>
              <w:tcPr>
                <w:tcW w:w="468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Een besc</w:t>
                </w:r>
                <w:r w:rsidR="00ED5408">
                  <w:rPr>
                    <w:rFonts w:cs="Arial"/>
                    <w:lang w:val="nl-BE"/>
                  </w:rPr>
                  <w:t xml:space="preserve">hrijving van de werking van de </w:t>
                </w:r>
                <w:r w:rsidRPr="0096781A">
                  <w:rPr>
                    <w:rFonts w:cs="Arial"/>
                    <w:lang w:val="nl-BE"/>
                  </w:rPr>
                  <w:t xml:space="preserve">installatie voor de productie van het warme water </w:t>
                </w:r>
              </w:p>
              <w:p w:rsidR="00ED5408" w:rsidRDefault="00ED5408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>
                  <w:rPr>
                    <w:rFonts w:cs="Arial"/>
                    <w:lang w:val="nl-BE"/>
                  </w:rPr>
                  <w:t xml:space="preserve"> </w:t>
                </w:r>
                <w:r w:rsidR="0096781A" w:rsidRPr="0096781A">
                  <w:rPr>
                    <w:rFonts w:cs="Arial"/>
                    <w:lang w:val="nl-BE"/>
                  </w:rPr>
                  <w:t xml:space="preserve">met aanduiding van: </w:t>
                </w:r>
              </w:p>
              <w:p w:rsidR="0096781A" w:rsidRPr="0096781A" w:rsidRDefault="0096781A" w:rsidP="00ED5408">
                <w:pPr>
                  <w:pStyle w:val="Lijstalinea"/>
                  <w:numPr>
                    <w:ilvl w:val="0"/>
                    <w:numId w:val="35"/>
                  </w:numPr>
                  <w:tabs>
                    <w:tab w:val="left" w:pos="3912"/>
                  </w:tabs>
                  <w:ind w:left="130" w:hanging="141"/>
                  <w:rPr>
                    <w:rFonts w:cs="Arial"/>
                  </w:rPr>
                </w:pPr>
                <w:r w:rsidRPr="00ED5408">
                  <w:rPr>
                    <w:rFonts w:asciiTheme="minorHAnsi" w:hAnsiTheme="minorHAnsi" w:cstheme="minorHAnsi"/>
                    <w:sz w:val="22"/>
                    <w:szCs w:val="22"/>
                  </w:rPr>
                  <w:t>De karakteri</w:t>
                </w:r>
                <w:r w:rsidR="00ED5408" w:rsidRPr="00ED5408">
                  <w:rPr>
                    <w:rFonts w:asciiTheme="minorHAnsi" w:hAnsiTheme="minorHAnsi" w:cstheme="minorHAnsi"/>
                    <w:sz w:val="22"/>
                    <w:szCs w:val="22"/>
                  </w:rPr>
                  <w:t>stieken van de verschillende componenten</w:t>
                </w: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34" w:type="dxa"/>
                <w:tcBorders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</w:tr>
          <w:tr w:rsidR="0096781A" w:rsidRPr="0096781A" w:rsidTr="00ED5408">
            <w:tc>
              <w:tcPr>
                <w:tcW w:w="758" w:type="dxa"/>
                <w:tcBorders>
                  <w:left w:val="single" w:sz="12" w:space="0" w:color="auto"/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jc w:val="center"/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6</w:t>
                </w:r>
              </w:p>
            </w:tc>
            <w:tc>
              <w:tcPr>
                <w:tcW w:w="4680" w:type="dxa"/>
                <w:tcBorders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  <w:r w:rsidRPr="0096781A">
                  <w:rPr>
                    <w:rFonts w:cs="Arial"/>
                    <w:lang w:val="nl-BE"/>
                  </w:rPr>
                  <w:t>Een beschrijving van de aanwezige waterbehandelingen</w:t>
                </w:r>
                <w:r w:rsidR="00365A6E">
                  <w:rPr>
                    <w:rFonts w:cs="Arial"/>
                    <w:lang w:val="nl-BE"/>
                  </w:rPr>
                  <w:t>:</w:t>
                </w:r>
              </w:p>
              <w:p w:rsidR="0096781A" w:rsidRPr="0096781A" w:rsidRDefault="00365A6E" w:rsidP="0096781A">
                <w:pPr>
                  <w:numPr>
                    <w:ilvl w:val="0"/>
                    <w:numId w:val="33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>
                  <w:rPr>
                    <w:rFonts w:cs="Arial"/>
                    <w:lang w:val="nl-BE"/>
                  </w:rPr>
                  <w:t xml:space="preserve"> </w:t>
                </w:r>
                <w:r w:rsidR="00ED5408">
                  <w:rPr>
                    <w:rFonts w:cs="Arial"/>
                    <w:lang w:val="nl-BE"/>
                  </w:rPr>
                  <w:t>F</w:t>
                </w:r>
                <w:r w:rsidR="0096781A" w:rsidRPr="0096781A">
                  <w:rPr>
                    <w:rFonts w:cs="Arial"/>
                    <w:lang w:val="nl-BE"/>
                  </w:rPr>
                  <w:t>iltering</w:t>
                </w:r>
              </w:p>
              <w:p w:rsidR="0096781A" w:rsidRPr="0096781A" w:rsidRDefault="00ED5408" w:rsidP="0096781A">
                <w:pPr>
                  <w:numPr>
                    <w:ilvl w:val="0"/>
                    <w:numId w:val="33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>
                  <w:rPr>
                    <w:rFonts w:cs="Arial"/>
                    <w:lang w:val="nl-BE"/>
                  </w:rPr>
                  <w:t xml:space="preserve"> W</w:t>
                </w:r>
                <w:r w:rsidR="0096781A" w:rsidRPr="0096781A">
                  <w:rPr>
                    <w:rFonts w:cs="Arial"/>
                    <w:lang w:val="nl-BE"/>
                  </w:rPr>
                  <w:t>ater verzachter</w:t>
                </w:r>
              </w:p>
              <w:p w:rsidR="0096781A" w:rsidRPr="0096781A" w:rsidRDefault="00365A6E" w:rsidP="0096781A">
                <w:pPr>
                  <w:numPr>
                    <w:ilvl w:val="0"/>
                    <w:numId w:val="33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>
                  <w:rPr>
                    <w:rFonts w:cs="Arial"/>
                    <w:lang w:val="nl-BE"/>
                  </w:rPr>
                  <w:t xml:space="preserve"> A</w:t>
                </w:r>
                <w:r w:rsidR="0096781A" w:rsidRPr="0096781A">
                  <w:rPr>
                    <w:rFonts w:cs="Arial"/>
                    <w:lang w:val="nl-BE"/>
                  </w:rPr>
                  <w:t>nti – Legionella</w:t>
                </w:r>
              </w:p>
              <w:p w:rsidR="0096781A" w:rsidRPr="0096781A" w:rsidRDefault="00365A6E" w:rsidP="0096781A">
                <w:pPr>
                  <w:numPr>
                    <w:ilvl w:val="0"/>
                    <w:numId w:val="33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>
                  <w:rPr>
                    <w:rFonts w:cs="Arial"/>
                    <w:lang w:val="nl-BE"/>
                  </w:rPr>
                  <w:t xml:space="preserve"> A</w:t>
                </w:r>
                <w:r w:rsidR="0096781A" w:rsidRPr="0096781A">
                  <w:rPr>
                    <w:rFonts w:cs="Arial"/>
                    <w:lang w:val="nl-BE"/>
                  </w:rPr>
                  <w:t>nti – corrosie</w:t>
                </w:r>
              </w:p>
              <w:p w:rsidR="0096781A" w:rsidRPr="0096781A" w:rsidRDefault="00365A6E" w:rsidP="0096781A">
                <w:pPr>
                  <w:numPr>
                    <w:ilvl w:val="0"/>
                    <w:numId w:val="33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  <w:r>
                  <w:rPr>
                    <w:rFonts w:cs="Arial"/>
                    <w:lang w:val="nl-BE"/>
                  </w:rPr>
                  <w:t xml:space="preserve"> Dr</w:t>
                </w:r>
                <w:r w:rsidR="0096781A" w:rsidRPr="0096781A">
                  <w:rPr>
                    <w:rFonts w:cs="Arial"/>
                    <w:lang w:val="nl-BE"/>
                  </w:rPr>
                  <w:t>ukopvoering</w:t>
                </w:r>
              </w:p>
              <w:p w:rsidR="0096781A" w:rsidRPr="0096781A" w:rsidRDefault="0096781A" w:rsidP="0096781A">
                <w:pPr>
                  <w:numPr>
                    <w:ilvl w:val="0"/>
                    <w:numId w:val="33"/>
                  </w:numPr>
                  <w:tabs>
                    <w:tab w:val="left" w:pos="3912"/>
                  </w:tabs>
                  <w:spacing w:after="0" w:line="240" w:lineRule="auto"/>
                  <w:rPr>
                    <w:rFonts w:cs="Arial"/>
                    <w:lang w:val="nl-BE"/>
                  </w:rPr>
                </w:pPr>
              </w:p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lang w:val="nl-BE"/>
                  </w:rPr>
                </w:pPr>
              </w:p>
            </w:tc>
            <w:tc>
              <w:tcPr>
                <w:tcW w:w="900" w:type="dxa"/>
                <w:tcBorders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  <w:tcBorders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00" w:type="dxa"/>
                <w:tcBorders>
                  <w:bottom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  <w:tc>
              <w:tcPr>
                <w:tcW w:w="934" w:type="dxa"/>
                <w:tcBorders>
                  <w:bottom w:val="single" w:sz="12" w:space="0" w:color="auto"/>
                  <w:right w:val="single" w:sz="12" w:space="0" w:color="auto"/>
                </w:tcBorders>
              </w:tcPr>
              <w:p w:rsidR="0096781A" w:rsidRPr="0096781A" w:rsidRDefault="0096781A" w:rsidP="00ED5408">
                <w:pPr>
                  <w:tabs>
                    <w:tab w:val="left" w:pos="3912"/>
                  </w:tabs>
                  <w:rPr>
                    <w:rFonts w:cs="Arial"/>
                    <w:sz w:val="28"/>
                    <w:szCs w:val="28"/>
                    <w:lang w:val="nl-BE"/>
                  </w:rPr>
                </w:pPr>
              </w:p>
            </w:tc>
          </w:tr>
        </w:tbl>
        <w:p w:rsidR="00F85A89" w:rsidRDefault="00D22655">
          <w:pPr>
            <w:spacing w:after="0" w:line="240" w:lineRule="auto"/>
          </w:pPr>
          <w:r>
            <w:rPr>
              <w:noProof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0D9FD9D2" wp14:editId="48740316">
                    <wp:simplePos x="0" y="0"/>
                    <wp:positionH relativeFrom="page">
                      <wp:posOffset>276860</wp:posOffset>
                    </wp:positionH>
                    <wp:positionV relativeFrom="page">
                      <wp:posOffset>9685351</wp:posOffset>
                    </wp:positionV>
                    <wp:extent cx="7419600" cy="972000"/>
                    <wp:effectExtent l="19050" t="209550" r="0" b="209550"/>
                    <wp:wrapNone/>
                    <wp:docPr id="6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10620000">
                              <a:off x="0" y="0"/>
                              <a:ext cx="7419600" cy="97200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BF7941E" id="AutoShape 2" o:spid="_x0000_s1026" style="position:absolute;margin-left:21.8pt;margin-top:762.65pt;width:584.2pt;height:76.55pt;rotation:177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" path="m7415247,r-3615,639419c7411632,824638,7261483,974787,7076264,974787l,974787e" filled="f" strokecolor="#f08800 [3205]" strokeweight="1pt">
                    <v:path o:connecttype="custom" o:connectlocs="7419600,0;7415983,637591;7080418,972000;0,972000" o:connectangles="0,0,0,0"/>
                    <w10:wrap anchorx="page" anchory="page"/>
                  </v:shape>
                </w:pict>
              </mc:Fallback>
            </mc:AlternateContent>
          </w:r>
        </w:p>
      </w:sdtContent>
    </w:sdt>
    <w:sectPr w:rsidR="00F85A89" w:rsidSect="00735741">
      <w:headerReference w:type="default" r:id="rId14"/>
      <w:footerReference w:type="default" r:id="rId15"/>
      <w:headerReference w:type="first" r:id="rId16"/>
      <w:pgSz w:w="11906" w:h="16838" w:code="9"/>
      <w:pgMar w:top="1418" w:right="1134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408" w:rsidRDefault="00ED5408" w:rsidP="000A569B">
      <w:r>
        <w:separator/>
      </w:r>
    </w:p>
  </w:endnote>
  <w:endnote w:type="continuationSeparator" w:id="0">
    <w:p w:rsidR="00ED5408" w:rsidRDefault="00ED5408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08" w:rsidRPr="00F32598" w:rsidRDefault="00ED5408" w:rsidP="00735741">
    <w:pPr>
      <w:pStyle w:val="Voettekst"/>
      <w:tabs>
        <w:tab w:val="right" w:pos="9356"/>
      </w:tabs>
      <w:rPr>
        <w:szCs w:val="18"/>
        <w:lang w:val="nl-BE"/>
      </w:rPr>
    </w:pPr>
    <w:r>
      <w:rPr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B94456" wp14:editId="787F8B14">
              <wp:simplePos x="0" y="0"/>
              <wp:positionH relativeFrom="column">
                <wp:posOffset>5627370</wp:posOffset>
              </wp:positionH>
              <wp:positionV relativeFrom="paragraph">
                <wp:posOffset>-160020</wp:posOffset>
              </wp:positionV>
              <wp:extent cx="1677670" cy="1423670"/>
              <wp:effectExtent l="36195" t="40005" r="29210" b="4127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0729DFE" id="AutoShape 1" o:spid="_x0000_s1026" style="position:absolute;margin-left:443.1pt;margin-top:-12.6pt;width:132.1pt;height:112.1pt;rotation:-174638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" filled="f" strokecolor="#c3004a [3215]" strokeweight="1pt"/>
          </w:pict>
        </mc:Fallback>
      </mc:AlternateContent>
    </w:r>
    <w:r>
      <w:rPr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07776D" wp14:editId="497D5F7F">
              <wp:simplePos x="0" y="0"/>
              <wp:positionH relativeFrom="column">
                <wp:posOffset>5567045</wp:posOffset>
              </wp:positionH>
              <wp:positionV relativeFrom="paragraph">
                <wp:posOffset>-88265</wp:posOffset>
              </wp:positionV>
              <wp:extent cx="1677670" cy="1423670"/>
              <wp:effectExtent l="33020" t="35560" r="32385" b="361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61234E09" id="AutoShape 2" o:spid="_x0000_s1026" style="position:absolute;margin-left:438.35pt;margin-top:-6.95pt;width:132.1pt;height:112.1pt;rotation:-174638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" filled="f" strokecolor="#f08800 [3205]" strokeweight="1pt"/>
          </w:pict>
        </mc:Fallback>
      </mc:AlternateContent>
    </w:r>
    <w:sdt>
      <w:sdtPr>
        <w:rPr>
          <w:szCs w:val="18"/>
        </w:rPr>
        <w:alias w:val="Titel"/>
        <w:tag w:val="Titel"/>
        <w:id w:val="2129116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szCs w:val="18"/>
          </w:rPr>
          <w:t>Legionella conformiteitsattest</w:t>
        </w:r>
      </w:sdtContent>
    </w:sdt>
    <w:r w:rsidRPr="00F32598">
      <w:rPr>
        <w:szCs w:val="18"/>
        <w:lang w:val="nl-BE"/>
      </w:rPr>
      <w:tab/>
    </w:r>
    <w:r w:rsidRPr="00F32598">
      <w:rPr>
        <w:szCs w:val="18"/>
        <w:lang w:val="nl-BE"/>
      </w:rPr>
      <w:fldChar w:fldCharType="begin"/>
    </w:r>
    <w:r w:rsidRPr="00F32598">
      <w:rPr>
        <w:szCs w:val="18"/>
        <w:lang w:val="nl-BE"/>
      </w:rPr>
      <w:instrText xml:space="preserve"> PAGE  \* Arabic  \* MERGEFORMAT </w:instrText>
    </w:r>
    <w:r w:rsidRPr="00F32598">
      <w:rPr>
        <w:szCs w:val="18"/>
        <w:lang w:val="nl-BE"/>
      </w:rPr>
      <w:fldChar w:fldCharType="separate"/>
    </w:r>
    <w:r w:rsidR="00365A6E">
      <w:rPr>
        <w:noProof/>
        <w:szCs w:val="18"/>
        <w:lang w:val="nl-BE"/>
      </w:rPr>
      <w:t>4</w:t>
    </w:r>
    <w:r w:rsidRPr="00F32598">
      <w:rPr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408" w:rsidRDefault="00ED5408" w:rsidP="000A569B">
      <w:r>
        <w:separator/>
      </w:r>
    </w:p>
  </w:footnote>
  <w:footnote w:type="continuationSeparator" w:id="0">
    <w:p w:rsidR="00ED5408" w:rsidRDefault="00ED5408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08" w:rsidRDefault="00ED5408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408" w:rsidRDefault="00ED5408" w:rsidP="004F7C8D">
    <w:pPr>
      <w:pStyle w:val="Koptekst"/>
      <w:tabs>
        <w:tab w:val="clear" w:pos="4513"/>
        <w:tab w:val="clear" w:pos="902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B0A"/>
    <w:multiLevelType w:val="hybridMultilevel"/>
    <w:tmpl w:val="3DE859B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C5D2F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97325DF"/>
    <w:multiLevelType w:val="hybridMultilevel"/>
    <w:tmpl w:val="3E5CD412"/>
    <w:lvl w:ilvl="0" w:tplc="4C7471A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A4A348" w:tentative="1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A6CF58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80614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5E93DC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8ABC38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DED338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82B7C4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E60026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025D9"/>
    <w:multiLevelType w:val="hybridMultilevel"/>
    <w:tmpl w:val="81D8D6F4"/>
    <w:lvl w:ilvl="0" w:tplc="BCF20B18">
      <w:start w:val="1"/>
      <w:numFmt w:val="bullet"/>
      <w:lvlText w:val=""/>
      <w:lvlJc w:val="left"/>
      <w:pPr>
        <w:tabs>
          <w:tab w:val="num" w:pos="113"/>
        </w:tabs>
        <w:ind w:left="1304" w:hanging="1304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C423D"/>
    <w:multiLevelType w:val="multilevel"/>
    <w:tmpl w:val="0D3AB6B0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DC14584"/>
    <w:multiLevelType w:val="hybridMultilevel"/>
    <w:tmpl w:val="4CEEA14E"/>
    <w:lvl w:ilvl="0" w:tplc="BCF20B18">
      <w:start w:val="1"/>
      <w:numFmt w:val="bullet"/>
      <w:lvlText w:val=""/>
      <w:lvlJc w:val="left"/>
      <w:pPr>
        <w:tabs>
          <w:tab w:val="num" w:pos="113"/>
        </w:tabs>
        <w:ind w:left="1304" w:hanging="1304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C029C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0360896"/>
    <w:multiLevelType w:val="hybridMultilevel"/>
    <w:tmpl w:val="DC74E6D0"/>
    <w:lvl w:ilvl="0" w:tplc="FFFFFFFF">
      <w:start w:val="1"/>
      <w:numFmt w:val="bullet"/>
      <w:lvlText w:val=""/>
      <w:lvlJc w:val="left"/>
      <w:pPr>
        <w:tabs>
          <w:tab w:val="num" w:pos="2988"/>
        </w:tabs>
        <w:ind w:left="2988" w:hanging="360"/>
      </w:pPr>
      <w:rPr>
        <w:rFonts w:ascii="Wingdings" w:hAnsi="Wingdings" w:hint="default"/>
      </w:rPr>
    </w:lvl>
    <w:lvl w:ilvl="1" w:tplc="FFFFFFFF">
      <w:start w:val="2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eastAsia="Times New Roman" w:hAnsi="Symbol" w:cs="Arial" w:hint="default"/>
      </w:rPr>
    </w:lvl>
    <w:lvl w:ilvl="2" w:tplc="FFFFFFFF">
      <w:start w:val="1"/>
      <w:numFmt w:val="bullet"/>
      <w:lvlText w:val="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8" w15:restartNumberingAfterBreak="0">
    <w:nsid w:val="120873D5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2A15C81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25AF6FA2"/>
    <w:multiLevelType w:val="hybridMultilevel"/>
    <w:tmpl w:val="F496E8D0"/>
    <w:lvl w:ilvl="0" w:tplc="FFFFFFFF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AF10EA"/>
    <w:multiLevelType w:val="hybridMultilevel"/>
    <w:tmpl w:val="435A5996"/>
    <w:lvl w:ilvl="0" w:tplc="510212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7294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CE3B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6E7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CEC5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6E90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AAF2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4630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04A5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3F3EEB"/>
    <w:multiLevelType w:val="hybridMultilevel"/>
    <w:tmpl w:val="E28C994A"/>
    <w:lvl w:ilvl="0" w:tplc="BCF20B18">
      <w:start w:val="1"/>
      <w:numFmt w:val="bullet"/>
      <w:lvlText w:val=""/>
      <w:lvlJc w:val="left"/>
      <w:pPr>
        <w:tabs>
          <w:tab w:val="num" w:pos="113"/>
        </w:tabs>
        <w:ind w:left="1304" w:hanging="1304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C36E9"/>
    <w:multiLevelType w:val="hybridMultilevel"/>
    <w:tmpl w:val="5C2EE456"/>
    <w:lvl w:ilvl="0" w:tplc="FFFFFFFF">
      <w:start w:val="1"/>
      <w:numFmt w:val="bullet"/>
      <w:lvlText w:val="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377E1346"/>
    <w:multiLevelType w:val="hybridMultilevel"/>
    <w:tmpl w:val="A3581A36"/>
    <w:lvl w:ilvl="0" w:tplc="6186B6B2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15" w15:restartNumberingAfterBreak="0">
    <w:nsid w:val="3CE3053D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D1C2A42"/>
    <w:multiLevelType w:val="multilevel"/>
    <w:tmpl w:val="6FF8F98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652"/>
        </w:tabs>
        <w:ind w:left="652" w:hanging="510"/>
      </w:p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964"/>
      </w:pPr>
    </w:lvl>
    <w:lvl w:ilvl="3">
      <w:start w:val="1"/>
      <w:numFmt w:val="decimal"/>
      <w:lvlText w:val="%1.%2.%3.%4."/>
      <w:lvlJc w:val="left"/>
      <w:pPr>
        <w:tabs>
          <w:tab w:val="num" w:pos="1588"/>
        </w:tabs>
        <w:ind w:left="1588" w:hanging="90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3E5C056C"/>
    <w:multiLevelType w:val="hybridMultilevel"/>
    <w:tmpl w:val="4BAC6B42"/>
    <w:lvl w:ilvl="0" w:tplc="3C5C147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685726" w:tentative="1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5694F0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8AE42C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81C84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4CA514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7C3D9C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B4567E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34B930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C7DD8"/>
    <w:multiLevelType w:val="hybridMultilevel"/>
    <w:tmpl w:val="2E70DD86"/>
    <w:lvl w:ilvl="0" w:tplc="00A8A25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4ECBEC" w:tentative="1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1210D0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0629D8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C4438A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12B82E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7AA682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1834CA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7E167C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95D12"/>
    <w:multiLevelType w:val="singleLevel"/>
    <w:tmpl w:val="890E5BE8"/>
    <w:lvl w:ilvl="0">
      <w:start w:val="21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5F020EFE"/>
    <w:multiLevelType w:val="singleLevel"/>
    <w:tmpl w:val="4202CC62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21" w15:restartNumberingAfterBreak="0">
    <w:nsid w:val="789407E0"/>
    <w:multiLevelType w:val="singleLevel"/>
    <w:tmpl w:val="2BF81A7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abstractNum w:abstractNumId="22" w15:restartNumberingAfterBreak="0">
    <w:nsid w:val="7D7A14F5"/>
    <w:multiLevelType w:val="multilevel"/>
    <w:tmpl w:val="6FF8F98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737" w:hanging="510"/>
      </w:p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964"/>
      </w:pPr>
    </w:lvl>
    <w:lvl w:ilvl="3">
      <w:start w:val="1"/>
      <w:numFmt w:val="decimal"/>
      <w:lvlText w:val="%1.%2.%3.%4."/>
      <w:lvlJc w:val="left"/>
      <w:pPr>
        <w:tabs>
          <w:tab w:val="num" w:pos="1588"/>
        </w:tabs>
        <w:ind w:left="1588" w:hanging="90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1"/>
  </w:num>
  <w:num w:numId="2">
    <w:abstractNumId w:val="20"/>
  </w:num>
  <w:num w:numId="3">
    <w:abstractNumId w:val="14"/>
  </w:num>
  <w:num w:numId="4">
    <w:abstractNumId w:val="21"/>
  </w:num>
  <w:num w:numId="5">
    <w:abstractNumId w:val="20"/>
  </w:num>
  <w:num w:numId="6">
    <w:abstractNumId w:val="14"/>
  </w:num>
  <w:num w:numId="7">
    <w:abstractNumId w:val="21"/>
  </w:num>
  <w:num w:numId="8">
    <w:abstractNumId w:val="20"/>
  </w:num>
  <w:num w:numId="9">
    <w:abstractNumId w:val="1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14"/>
  </w:num>
  <w:num w:numId="15">
    <w:abstractNumId w:val="21"/>
  </w:num>
  <w:num w:numId="16">
    <w:abstractNumId w:val="20"/>
  </w:num>
  <w:num w:numId="17">
    <w:abstractNumId w:val="10"/>
  </w:num>
  <w:num w:numId="18">
    <w:abstractNumId w:val="13"/>
  </w:num>
  <w:num w:numId="19">
    <w:abstractNumId w:val="7"/>
  </w:num>
  <w:num w:numId="20">
    <w:abstractNumId w:val="22"/>
  </w:num>
  <w:num w:numId="21">
    <w:abstractNumId w:val="9"/>
  </w:num>
  <w:num w:numId="22">
    <w:abstractNumId w:val="1"/>
  </w:num>
  <w:num w:numId="23">
    <w:abstractNumId w:val="6"/>
  </w:num>
  <w:num w:numId="24">
    <w:abstractNumId w:val="16"/>
  </w:num>
  <w:num w:numId="25">
    <w:abstractNumId w:val="19"/>
  </w:num>
  <w:num w:numId="26">
    <w:abstractNumId w:val="15"/>
  </w:num>
  <w:num w:numId="27">
    <w:abstractNumId w:val="8"/>
  </w:num>
  <w:num w:numId="28">
    <w:abstractNumId w:val="11"/>
  </w:num>
  <w:num w:numId="29">
    <w:abstractNumId w:val="18"/>
  </w:num>
  <w:num w:numId="30">
    <w:abstractNumId w:val="17"/>
  </w:num>
  <w:num w:numId="31">
    <w:abstractNumId w:val="2"/>
  </w:num>
  <w:num w:numId="32">
    <w:abstractNumId w:val="3"/>
  </w:num>
  <w:num w:numId="33">
    <w:abstractNumId w:val="5"/>
  </w:num>
  <w:num w:numId="34">
    <w:abstractNumId w:val="12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2F"/>
    <w:rsid w:val="00013882"/>
    <w:rsid w:val="00026E28"/>
    <w:rsid w:val="00035719"/>
    <w:rsid w:val="000501B3"/>
    <w:rsid w:val="00066A29"/>
    <w:rsid w:val="0009317B"/>
    <w:rsid w:val="00096E70"/>
    <w:rsid w:val="000A3E28"/>
    <w:rsid w:val="000A569B"/>
    <w:rsid w:val="000B467F"/>
    <w:rsid w:val="000D5937"/>
    <w:rsid w:val="000E7BBF"/>
    <w:rsid w:val="001168F8"/>
    <w:rsid w:val="0014180A"/>
    <w:rsid w:val="001514F2"/>
    <w:rsid w:val="0015420A"/>
    <w:rsid w:val="001A4595"/>
    <w:rsid w:val="001A628F"/>
    <w:rsid w:val="001B596A"/>
    <w:rsid w:val="001D48D2"/>
    <w:rsid w:val="001E4A34"/>
    <w:rsid w:val="001F360C"/>
    <w:rsid w:val="00214D52"/>
    <w:rsid w:val="00216005"/>
    <w:rsid w:val="00224EEE"/>
    <w:rsid w:val="00257149"/>
    <w:rsid w:val="002576AD"/>
    <w:rsid w:val="002B7871"/>
    <w:rsid w:val="002C3697"/>
    <w:rsid w:val="002E1F2F"/>
    <w:rsid w:val="002E7ED0"/>
    <w:rsid w:val="00304020"/>
    <w:rsid w:val="0030429C"/>
    <w:rsid w:val="00326263"/>
    <w:rsid w:val="00330160"/>
    <w:rsid w:val="00351AB1"/>
    <w:rsid w:val="003530D5"/>
    <w:rsid w:val="00353139"/>
    <w:rsid w:val="00365A6E"/>
    <w:rsid w:val="003705BF"/>
    <w:rsid w:val="003B6BA2"/>
    <w:rsid w:val="003D5A1B"/>
    <w:rsid w:val="0042009C"/>
    <w:rsid w:val="00436ED1"/>
    <w:rsid w:val="00467011"/>
    <w:rsid w:val="00481CCA"/>
    <w:rsid w:val="004D4F6B"/>
    <w:rsid w:val="004D6962"/>
    <w:rsid w:val="004E51A8"/>
    <w:rsid w:val="004E68C6"/>
    <w:rsid w:val="004F7C8D"/>
    <w:rsid w:val="00506A42"/>
    <w:rsid w:val="00521D43"/>
    <w:rsid w:val="0056634D"/>
    <w:rsid w:val="00572CA8"/>
    <w:rsid w:val="005731EC"/>
    <w:rsid w:val="00592E80"/>
    <w:rsid w:val="005B0348"/>
    <w:rsid w:val="005B49DD"/>
    <w:rsid w:val="005F349D"/>
    <w:rsid w:val="00602362"/>
    <w:rsid w:val="0062308D"/>
    <w:rsid w:val="00640CD8"/>
    <w:rsid w:val="006608F5"/>
    <w:rsid w:val="006833F6"/>
    <w:rsid w:val="006A6ABD"/>
    <w:rsid w:val="006C5821"/>
    <w:rsid w:val="006E6FD0"/>
    <w:rsid w:val="00735741"/>
    <w:rsid w:val="00757195"/>
    <w:rsid w:val="00760B1B"/>
    <w:rsid w:val="00780B37"/>
    <w:rsid w:val="00781056"/>
    <w:rsid w:val="007D2679"/>
    <w:rsid w:val="007D2D83"/>
    <w:rsid w:val="007F79D4"/>
    <w:rsid w:val="0082033F"/>
    <w:rsid w:val="00853D38"/>
    <w:rsid w:val="00865E76"/>
    <w:rsid w:val="00870891"/>
    <w:rsid w:val="00885F59"/>
    <w:rsid w:val="00886C1E"/>
    <w:rsid w:val="00891605"/>
    <w:rsid w:val="0089371B"/>
    <w:rsid w:val="00897170"/>
    <w:rsid w:val="008C2301"/>
    <w:rsid w:val="008D22F1"/>
    <w:rsid w:val="008D2B96"/>
    <w:rsid w:val="00903076"/>
    <w:rsid w:val="00941C4A"/>
    <w:rsid w:val="00960A12"/>
    <w:rsid w:val="009631DE"/>
    <w:rsid w:val="0096781A"/>
    <w:rsid w:val="00975FB1"/>
    <w:rsid w:val="00981845"/>
    <w:rsid w:val="00984C0E"/>
    <w:rsid w:val="009B04B2"/>
    <w:rsid w:val="009B60EE"/>
    <w:rsid w:val="009E60C5"/>
    <w:rsid w:val="00A004DF"/>
    <w:rsid w:val="00A21539"/>
    <w:rsid w:val="00A25E4C"/>
    <w:rsid w:val="00A46234"/>
    <w:rsid w:val="00A61790"/>
    <w:rsid w:val="00A97A8A"/>
    <w:rsid w:val="00AA48BE"/>
    <w:rsid w:val="00AB2D4B"/>
    <w:rsid w:val="00AE3883"/>
    <w:rsid w:val="00AE6515"/>
    <w:rsid w:val="00AF2386"/>
    <w:rsid w:val="00B100E7"/>
    <w:rsid w:val="00B20823"/>
    <w:rsid w:val="00B223B1"/>
    <w:rsid w:val="00B36063"/>
    <w:rsid w:val="00B3787C"/>
    <w:rsid w:val="00B403AD"/>
    <w:rsid w:val="00B646DA"/>
    <w:rsid w:val="00B86BC2"/>
    <w:rsid w:val="00B9329C"/>
    <w:rsid w:val="00BC59BF"/>
    <w:rsid w:val="00BF0D3F"/>
    <w:rsid w:val="00BF755E"/>
    <w:rsid w:val="00C36150"/>
    <w:rsid w:val="00C44DD4"/>
    <w:rsid w:val="00C730BE"/>
    <w:rsid w:val="00CC0B06"/>
    <w:rsid w:val="00CF077F"/>
    <w:rsid w:val="00D15483"/>
    <w:rsid w:val="00D15D51"/>
    <w:rsid w:val="00D22655"/>
    <w:rsid w:val="00D557F2"/>
    <w:rsid w:val="00D67C97"/>
    <w:rsid w:val="00D90F75"/>
    <w:rsid w:val="00DA27E2"/>
    <w:rsid w:val="00DD2FAF"/>
    <w:rsid w:val="00DE4F2D"/>
    <w:rsid w:val="00DF383C"/>
    <w:rsid w:val="00DF4F35"/>
    <w:rsid w:val="00E1650D"/>
    <w:rsid w:val="00E4209B"/>
    <w:rsid w:val="00E9766D"/>
    <w:rsid w:val="00EC0085"/>
    <w:rsid w:val="00ED1BE1"/>
    <w:rsid w:val="00ED5408"/>
    <w:rsid w:val="00EE1F00"/>
    <w:rsid w:val="00EF67D5"/>
    <w:rsid w:val="00F24F4A"/>
    <w:rsid w:val="00F32598"/>
    <w:rsid w:val="00F8386D"/>
    <w:rsid w:val="00F85A89"/>
    <w:rsid w:val="00F8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D25C85"/>
  <w15:docId w15:val="{95008F77-D66C-4913-A44B-3C2E759C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36150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C36150"/>
    <w:pPr>
      <w:keepNext/>
      <w:numPr>
        <w:numId w:val="13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886C1E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886C1E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C36150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C36150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257149"/>
    <w:pPr>
      <w:spacing w:after="0"/>
    </w:pPr>
    <w:rPr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257149"/>
    <w:rPr>
      <w:rFonts w:asciiTheme="minorHAnsi" w:hAnsiTheme="minorHAnsi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886C1E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886C1E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C36150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886C1E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C36150"/>
    <w:pPr>
      <w:numPr>
        <w:numId w:val="15"/>
      </w:numPr>
      <w:tabs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C36150"/>
    <w:pPr>
      <w:numPr>
        <w:numId w:val="16"/>
      </w:numPr>
      <w:tabs>
        <w:tab w:val="clear" w:pos="1134"/>
        <w:tab w:val="left" w:pos="567"/>
      </w:tabs>
      <w:ind w:left="567"/>
    </w:pPr>
  </w:style>
  <w:style w:type="paragraph" w:customStyle="1" w:styleId="Genummerdelijst">
    <w:name w:val="Genummerde_lijst"/>
    <w:basedOn w:val="Standaard"/>
    <w:qFormat/>
    <w:rsid w:val="00886C1E"/>
    <w:pPr>
      <w:numPr>
        <w:numId w:val="14"/>
      </w:numPr>
      <w:spacing w:after="0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886C1E"/>
    <w:pPr>
      <w:pageBreakBefore/>
      <w:numPr>
        <w:numId w:val="0"/>
      </w:numPr>
      <w:spacing w:before="0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hd w:val="clear" w:color="auto" w:fill="FFE7C9" w:themeFill="accent2" w:themeFillTint="33"/>
      <w:tabs>
        <w:tab w:val="right" w:pos="9344"/>
      </w:tabs>
      <w:spacing w:before="60" w:after="0"/>
      <w:contextualSpacing/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8D22F1"/>
    <w:pPr>
      <w:pBdr>
        <w:bottom w:val="single" w:sz="8" w:space="1" w:color="F08800" w:themeColor="accent2"/>
      </w:pBdr>
      <w:spacing w:before="60" w:after="0"/>
      <w:ind w:left="221"/>
      <w:contextualSpacing/>
    </w:pPr>
  </w:style>
  <w:style w:type="paragraph" w:styleId="Inhopg3">
    <w:name w:val="toc 3"/>
    <w:basedOn w:val="Standaard"/>
    <w:next w:val="Standaard"/>
    <w:autoRedefine/>
    <w:uiPriority w:val="39"/>
    <w:unhideWhenUsed/>
    <w:rsid w:val="00066A29"/>
    <w:pPr>
      <w:tabs>
        <w:tab w:val="right" w:pos="9344"/>
      </w:tabs>
      <w:spacing w:before="60" w:after="0"/>
      <w:ind w:left="442"/>
      <w:contextualSpacing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886C1E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9B04B2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886C1E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04020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table" w:customStyle="1" w:styleId="GOblauwetabel">
    <w:name w:val="GO! blauwe tabel"/>
    <w:uiPriority w:val="99"/>
    <w:rsid w:val="00AB2D4B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styleId="Tabelraster">
    <w:name w:val="Table Grid"/>
    <w:basedOn w:val="Standaardtabel"/>
    <w:uiPriority w:val="59"/>
    <w:rsid w:val="00AB2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titel">
    <w:name w:val="documenttitel"/>
    <w:basedOn w:val="Geenafstand"/>
    <w:link w:val="documenttitelChar"/>
    <w:rsid w:val="00B20823"/>
    <w:pPr>
      <w:framePr w:hSpace="142" w:wrap="around" w:vAnchor="page" w:hAnchor="text" w:xAlign="center" w:y="2269"/>
      <w:spacing w:line="800" w:lineRule="exact"/>
      <w:suppressOverlap/>
    </w:pPr>
    <w:rPr>
      <w:rFonts w:asciiTheme="majorHAnsi" w:eastAsiaTheme="majorEastAsia" w:hAnsiTheme="majorHAnsi" w:cstheme="majorBidi"/>
      <w:b/>
      <w:color w:val="C3004A" w:themeColor="text2"/>
      <w:sz w:val="80"/>
      <w:szCs w:val="80"/>
    </w:rPr>
  </w:style>
  <w:style w:type="character" w:customStyle="1" w:styleId="documenttitelChar">
    <w:name w:val="documenttitel Char"/>
    <w:basedOn w:val="GeenafstandChar"/>
    <w:link w:val="documenttitel"/>
    <w:rsid w:val="00B20823"/>
    <w:rPr>
      <w:rFonts w:asciiTheme="majorHAnsi" w:eastAsiaTheme="majorEastAsia" w:hAnsiTheme="majorHAnsi" w:cstheme="majorBidi"/>
      <w:b/>
      <w:color w:val="C3004A" w:themeColor="text2"/>
      <w:sz w:val="80"/>
      <w:szCs w:val="80"/>
      <w:lang w:val="nl-NL" w:eastAsia="nl-NL"/>
    </w:rPr>
  </w:style>
  <w:style w:type="table" w:customStyle="1" w:styleId="GOgroenetabel">
    <w:name w:val="GO! groene tabel"/>
    <w:basedOn w:val="GOblauwetabel"/>
    <w:uiPriority w:val="99"/>
    <w:qFormat/>
    <w:rsid w:val="00BC59BF"/>
    <w:tblPr>
      <w:tblBorders>
        <w:top w:val="single" w:sz="4" w:space="0" w:color="A9B905" w:themeColor="accent3"/>
        <w:left w:val="single" w:sz="4" w:space="0" w:color="A9B905" w:themeColor="accent3"/>
        <w:bottom w:val="single" w:sz="4" w:space="0" w:color="A9B905" w:themeColor="accent3"/>
        <w:right w:val="single" w:sz="4" w:space="0" w:color="A9B905" w:themeColor="accent3"/>
        <w:insideH w:val="single" w:sz="4" w:space="0" w:color="A9B905" w:themeColor="accent3"/>
        <w:insideV w:val="single" w:sz="4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</w:tcPr>
    </w:tblStylePr>
    <w:tblStylePr w:type="band2Vert">
      <w:tblPr/>
      <w:tcPr>
        <w:tcBorders>
          <w:top w:val="single" w:sz="4" w:space="0" w:color="A9B905" w:themeColor="accent3"/>
          <w:left w:val="single" w:sz="4" w:space="0" w:color="A9B905" w:themeColor="accent3"/>
          <w:bottom w:val="single" w:sz="4" w:space="0" w:color="A9B905" w:themeColor="accent3"/>
          <w:right w:val="single" w:sz="4" w:space="0" w:color="A9B905" w:themeColor="accent3"/>
          <w:insideH w:val="single" w:sz="4" w:space="0" w:color="A9B905" w:themeColor="accent3"/>
          <w:insideV w:val="single" w:sz="4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magentatabel">
    <w:name w:val="GO! magenta tabel"/>
    <w:basedOn w:val="GOblauwetabel"/>
    <w:uiPriority w:val="99"/>
    <w:qFormat/>
    <w:rsid w:val="00BC59BF"/>
    <w:tblPr>
      <w:tblBorders>
        <w:top w:val="single" w:sz="4" w:space="0" w:color="C3004A" w:themeColor="text2"/>
        <w:left w:val="single" w:sz="4" w:space="0" w:color="C3004A" w:themeColor="text2"/>
        <w:bottom w:val="single" w:sz="4" w:space="0" w:color="C3004A" w:themeColor="text2"/>
        <w:right w:val="single" w:sz="4" w:space="0" w:color="C3004A" w:themeColor="text2"/>
        <w:insideH w:val="single" w:sz="4" w:space="0" w:color="C3004A" w:themeColor="text2"/>
        <w:insideV w:val="single" w:sz="4" w:space="0" w:color="C3004A" w:themeColor="text2"/>
      </w:tblBorders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</w:tcPr>
    </w:tblStylePr>
    <w:tblStylePr w:type="band2Vert">
      <w:tblPr/>
      <w:tcPr>
        <w:tcBorders>
          <w:top w:val="single" w:sz="4" w:space="0" w:color="C3004A" w:themeColor="text2"/>
          <w:left w:val="single" w:sz="4" w:space="0" w:color="C3004A" w:themeColor="text2"/>
          <w:bottom w:val="single" w:sz="4" w:space="0" w:color="C3004A" w:themeColor="text2"/>
          <w:right w:val="single" w:sz="4" w:space="0" w:color="C3004A" w:themeColor="text2"/>
          <w:insideH w:val="single" w:sz="4" w:space="0" w:color="C3004A" w:themeColor="text2"/>
          <w:insideV w:val="single" w:sz="4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blauwetabel"/>
    <w:uiPriority w:val="99"/>
    <w:qFormat/>
    <w:rsid w:val="00BC59BF"/>
    <w:tblPr>
      <w:tblBorders>
        <w:top w:val="single" w:sz="4" w:space="0" w:color="F08800" w:themeColor="accent2"/>
        <w:left w:val="single" w:sz="4" w:space="0" w:color="F08800" w:themeColor="accent2"/>
        <w:bottom w:val="single" w:sz="4" w:space="0" w:color="F08800" w:themeColor="accent2"/>
        <w:right w:val="single" w:sz="4" w:space="0" w:color="F08800" w:themeColor="accent2"/>
        <w:insideH w:val="single" w:sz="4" w:space="0" w:color="F08800" w:themeColor="accent2"/>
        <w:insideV w:val="single" w:sz="4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</w:tcPr>
    </w:tblStylePr>
    <w:tblStylePr w:type="band2Vert">
      <w:tblPr/>
      <w:tcPr>
        <w:tcBorders>
          <w:top w:val="single" w:sz="4" w:space="0" w:color="F08800" w:themeColor="accent2"/>
          <w:left w:val="single" w:sz="4" w:space="0" w:color="F08800" w:themeColor="accent2"/>
          <w:bottom w:val="single" w:sz="4" w:space="0" w:color="F08800" w:themeColor="accent2"/>
          <w:right w:val="single" w:sz="4" w:space="0" w:color="F08800" w:themeColor="accent2"/>
          <w:insideH w:val="single" w:sz="4" w:space="0" w:color="F08800" w:themeColor="accent2"/>
          <w:insideV w:val="single" w:sz="4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paragraph" w:styleId="Citaat">
    <w:name w:val="Quote"/>
    <w:basedOn w:val="Standaard"/>
    <w:next w:val="Standaard"/>
    <w:link w:val="CitaatChar"/>
    <w:uiPriority w:val="29"/>
    <w:qFormat/>
    <w:rsid w:val="00886C1E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886C1E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character" w:styleId="Zwaar">
    <w:name w:val="Strong"/>
    <w:basedOn w:val="Standaardalinea-lettertype"/>
    <w:uiPriority w:val="22"/>
    <w:qFormat/>
    <w:rsid w:val="00EE1F00"/>
    <w:rPr>
      <w:rFonts w:cs="Times New Roman"/>
      <w:b/>
      <w:bCs/>
    </w:rPr>
  </w:style>
  <w:style w:type="paragraph" w:styleId="Normaalweb">
    <w:name w:val="Normal (Web)"/>
    <w:basedOn w:val="Standaard"/>
    <w:uiPriority w:val="99"/>
    <w:rsid w:val="00572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lattetekst">
    <w:name w:val="Body Text"/>
    <w:basedOn w:val="Standaard"/>
    <w:link w:val="PlattetekstChar"/>
    <w:rsid w:val="00572CA8"/>
    <w:pPr>
      <w:overflowPunct w:val="0"/>
      <w:autoSpaceDE w:val="0"/>
      <w:autoSpaceDN w:val="0"/>
      <w:adjustRightInd w:val="0"/>
      <w:spacing w:after="0" w:line="240" w:lineRule="auto"/>
      <w:ind w:right="360"/>
      <w:textAlignment w:val="baseline"/>
    </w:pPr>
    <w:rPr>
      <w:rFonts w:ascii="Arial" w:hAnsi="Arial"/>
      <w:sz w:val="24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572CA8"/>
    <w:rPr>
      <w:rFonts w:ascii="Arial" w:hAnsi="Arial"/>
      <w:sz w:val="24"/>
      <w:lang w:eastAsia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572CA8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572CA8"/>
    <w:rPr>
      <w:rFonts w:asciiTheme="minorHAnsi" w:hAnsiTheme="minorHAnsi"/>
      <w:sz w:val="22"/>
      <w:lang w:val="nl-NL" w:eastAsia="nl-NL"/>
    </w:rPr>
  </w:style>
  <w:style w:type="paragraph" w:styleId="Plattetekstinspringen">
    <w:name w:val="Body Text Indent"/>
    <w:basedOn w:val="Standaard"/>
    <w:link w:val="PlattetekstinspringenChar"/>
    <w:rsid w:val="00B100E7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hAnsi="Times New Roman"/>
      <w:sz w:val="20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B100E7"/>
    <w:rPr>
      <w:lang w:val="nl-NL" w:eastAsia="nl-NL"/>
    </w:rPr>
  </w:style>
  <w:style w:type="paragraph" w:styleId="Plattetekst2">
    <w:name w:val="Body Text 2"/>
    <w:basedOn w:val="Standaard"/>
    <w:link w:val="Plattetekst2Char"/>
    <w:rsid w:val="00B223B1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hAnsi="Times New Roman"/>
      <w:sz w:val="20"/>
    </w:rPr>
  </w:style>
  <w:style w:type="character" w:customStyle="1" w:styleId="Plattetekst2Char">
    <w:name w:val="Platte tekst 2 Char"/>
    <w:basedOn w:val="Standaardalinea-lettertype"/>
    <w:link w:val="Plattetekst2"/>
    <w:rsid w:val="00B223B1"/>
    <w:rPr>
      <w:lang w:val="nl-NL" w:eastAsia="nl-NL"/>
    </w:rPr>
  </w:style>
  <w:style w:type="paragraph" w:styleId="Lijstalinea">
    <w:name w:val="List Paragraph"/>
    <w:basedOn w:val="Standaard"/>
    <w:uiPriority w:val="34"/>
    <w:qFormat/>
    <w:rsid w:val="00903076"/>
    <w:pPr>
      <w:spacing w:after="0" w:line="240" w:lineRule="auto"/>
      <w:ind w:left="720"/>
      <w:contextualSpacing/>
    </w:pPr>
    <w:rPr>
      <w:rFonts w:ascii="Times New Roman" w:eastAsiaTheme="minorEastAsia" w:hAnsi="Times New Roman"/>
      <w:sz w:val="24"/>
      <w:szCs w:val="24"/>
      <w:lang w:val="nl-BE" w:eastAsia="nl-BE"/>
    </w:rPr>
  </w:style>
  <w:style w:type="table" w:customStyle="1" w:styleId="TableNormal">
    <w:name w:val="Table Normal"/>
    <w:uiPriority w:val="2"/>
    <w:semiHidden/>
    <w:unhideWhenUsed/>
    <w:qFormat/>
    <w:rsid w:val="00ED540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ED5408"/>
    <w:pPr>
      <w:widowControl w:val="0"/>
      <w:autoSpaceDE w:val="0"/>
      <w:autoSpaceDN w:val="0"/>
      <w:spacing w:after="0" w:line="240" w:lineRule="auto"/>
      <w:ind w:left="121"/>
    </w:pPr>
    <w:rPr>
      <w:rFonts w:ascii="Verdana" w:eastAsia="Verdana" w:hAnsi="Verdana" w:cs="Verdana"/>
      <w:szCs w:val="22"/>
      <w:lang w:val="nl-BE" w:eastAsia="nl-BE" w:bidi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862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4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GO!dossier.dotx" TargetMode="External"/></Relationship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2018-08-06T00:00:00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GOPRO-1830562155-8191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82c4231d-24db-48c4-b3e2-5a91ba119d85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https://gemeenschapsonderwijs.sharepoint.com/sites/prodoc/_layouts/15/DocIdRedir.aspx?ID=GOPRO-1830562155-8191</Url>
      <Description>GOPRO-1830562155-8191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88EFF5-C6D8-422C-B979-00D2C50F64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81B502-DA6E-48DB-A5A0-A99C8E54CFA0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5d50ec6-4f68-42b2-af89-bec3c735f1b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137F340-4818-4F6C-BC43-39492F320800}"/>
</file>

<file path=customXml/itemProps5.xml><?xml version="1.0" encoding="utf-8"?>
<ds:datastoreItem xmlns:ds="http://schemas.openxmlformats.org/officeDocument/2006/customXml" ds:itemID="{C4D2E2A4-0EC8-4544-94B1-9361E9BA770F}"/>
</file>

<file path=customXml/itemProps6.xml><?xml version="1.0" encoding="utf-8"?>
<ds:datastoreItem xmlns:ds="http://schemas.openxmlformats.org/officeDocument/2006/customXml" ds:itemID="{678B9D19-46D0-4F98-801F-05D120934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GO!dossier.dotx</Template>
  <TotalTime>0</TotalTime>
  <Pages>4</Pages>
  <Words>405</Words>
  <Characters>2233</Characters>
  <Application>Microsoft Office Word</Application>
  <DocSecurity>4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Legionella conformiteitsattest</vt:lpstr>
    </vt:vector>
  </TitlesOfParts>
  <Company>Gramma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Legionella conformiteitsattest</dc:title>
  <dc:subject>Conformiteitsattest</dc:subject>
  <dc:creator>Broers</dc:creator>
  <cp:lastModifiedBy>Yildiz Akin</cp:lastModifiedBy>
  <cp:revision>2</cp:revision>
  <cp:lastPrinted>2014-03-27T14:15:00Z</cp:lastPrinted>
  <dcterms:created xsi:type="dcterms:W3CDTF">2018-08-06T09:37:00Z</dcterms:created>
  <dcterms:modified xsi:type="dcterms:W3CDTF">2018-08-06T09:37:00Z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2641;#A13 Legionella|260d10de-0d46-40e5-a205-cd026ae7db41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819100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2f2d107e-fcae-4cf8-8f5d-774a7c0905cd</vt:lpwstr>
  </property>
</Properties>
</file>