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156B62" w:rsidP="002B7E15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Nucleair </w:t>
                    </w:r>
                    <w:r w:rsidR="002B7E15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alarm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51E19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851E19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9C4A9A" w:rsidRDefault="009C4A9A" w:rsidP="00156B62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</w:t>
            </w:r>
            <w:r w:rsidR="00230D94">
              <w:rPr>
                <w:rFonts w:asciiTheme="minorHAnsi" w:hAnsiTheme="minorHAnsi" w:cstheme="minorHAnsi"/>
                <w:b/>
              </w:rPr>
              <w:t xml:space="preserve">een </w:t>
            </w:r>
            <w:r w:rsidR="002B7E15">
              <w:rPr>
                <w:rFonts w:asciiTheme="minorHAnsi" w:hAnsiTheme="minorHAnsi" w:cstheme="minorHAnsi"/>
                <w:b/>
              </w:rPr>
              <w:t>nucleair alarm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5E3860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5E3860" w:rsidRPr="006B0237" w:rsidRDefault="005E3860" w:rsidP="00F97392">
            <w:pPr>
              <w:pStyle w:val="Geenafstand"/>
              <w:spacing w:before="720"/>
              <w:rPr>
                <w:rFonts w:ascii="Times New Roman" w:hAnsi="Times New Roman"/>
                <w:noProof/>
                <w:lang w:val="nl-BE" w:eastAsia="nl-BE"/>
              </w:rPr>
            </w:pPr>
            <w:r>
              <w:rPr>
                <w:b w:val="0"/>
                <w:sz w:val="28"/>
                <w:szCs w:val="28"/>
              </w:rPr>
              <w:t>Vooraf</w:t>
            </w:r>
            <w:r w:rsidR="00A00807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230D94" w:rsidRDefault="00230D94" w:rsidP="00F97392">
            <w:pPr>
              <w:pStyle w:val="Geenafstand"/>
              <w:spacing w:before="720" w:line="240" w:lineRule="auto"/>
              <w:ind w:left="0"/>
              <w:rPr>
                <w:b w:val="0"/>
                <w:sz w:val="28"/>
                <w:szCs w:val="28"/>
              </w:rPr>
            </w:pPr>
            <w:r w:rsidRPr="006B0237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18DF9549" wp14:editId="546EDFBE">
                  <wp:simplePos x="0" y="0"/>
                  <wp:positionH relativeFrom="column">
                    <wp:posOffset>5100320</wp:posOffset>
                  </wp:positionH>
                  <wp:positionV relativeFrom="paragraph">
                    <wp:posOffset>229235</wp:posOffset>
                  </wp:positionV>
                  <wp:extent cx="746760" cy="746760"/>
                  <wp:effectExtent l="0" t="0" r="0" b="0"/>
                  <wp:wrapNone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0D94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97392">
            <w:pPr>
              <w:pStyle w:val="Titel"/>
              <w:pBdr>
                <w:bottom w:val="none" w:sz="0" w:space="0" w:color="auto"/>
              </w:pBdr>
              <w:spacing w:before="720" w:after="36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6B0237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3C8A6E24" wp14:editId="25B0270F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243840</wp:posOffset>
                  </wp:positionV>
                  <wp:extent cx="792480" cy="792480"/>
                  <wp:effectExtent l="0" t="0" r="7620" b="7620"/>
                  <wp:wrapNone/>
                  <wp:docPr id="12" name="Afbeelding 12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Alarmeren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2B7E15">
            <w:pPr>
              <w:pStyle w:val="Titel"/>
              <w:pBdr>
                <w:bottom w:val="none" w:sz="0" w:space="0" w:color="auto"/>
              </w:pBdr>
              <w:spacing w:before="8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Volg verdere instructies van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de overheden,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hulpdiensten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en het crisisteam 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op.</w:t>
            </w:r>
          </w:p>
        </w:tc>
      </w:tr>
    </w:tbl>
    <w:p w:rsidR="002B7E15" w:rsidRDefault="002B7E15" w:rsidP="002B7E15">
      <w:pPr>
        <w:spacing w:after="0"/>
      </w:pPr>
    </w:p>
    <w:p w:rsidR="00156B62" w:rsidRDefault="00156B62">
      <w:pPr>
        <w:spacing w:after="0" w:line="240" w:lineRule="auto"/>
        <w:rPr>
          <w:rStyle w:val="Zwaar"/>
          <w:color w:val="C3004A" w:themeColor="text2"/>
          <w:sz w:val="24"/>
          <w:szCs w:val="24"/>
        </w:rPr>
      </w:pPr>
      <w:r>
        <w:rPr>
          <w:rStyle w:val="Zwaar"/>
          <w:color w:val="C3004A" w:themeColor="text2"/>
          <w:sz w:val="24"/>
          <w:szCs w:val="24"/>
        </w:rPr>
        <w:br w:type="page"/>
      </w:r>
    </w:p>
    <w:p w:rsidR="00B53749" w:rsidRPr="00B53749" w:rsidRDefault="005E3860" w:rsidP="0001105B">
      <w:pPr>
        <w:pBdr>
          <w:bottom w:val="single" w:sz="6" w:space="1" w:color="F08800" w:themeColor="accent2"/>
        </w:pBdr>
      </w:pPr>
      <w:r>
        <w:rPr>
          <w:rStyle w:val="Zwaar"/>
          <w:color w:val="C3004A" w:themeColor="text2"/>
          <w:sz w:val="24"/>
          <w:szCs w:val="24"/>
        </w:rPr>
        <w:lastRenderedPageBreak/>
        <w:t>Vooraf</w:t>
      </w:r>
      <w:r w:rsidR="00B53749" w:rsidRPr="00B53749">
        <w:rPr>
          <w:rStyle w:val="Zwaar"/>
          <w:color w:val="C3004A" w:themeColor="text2"/>
          <w:sz w:val="24"/>
          <w:szCs w:val="24"/>
        </w:rPr>
        <w:t>:</w:t>
      </w:r>
    </w:p>
    <w:p w:rsidR="005E3860" w:rsidRPr="00A00807" w:rsidRDefault="005E3860" w:rsidP="00A00807">
      <w:pPr>
        <w:pStyle w:val="Opsomming"/>
        <w:spacing w:before="120"/>
        <w:ind w:left="284" w:hanging="284"/>
        <w:contextualSpacing w:val="0"/>
      </w:pPr>
      <w:r w:rsidRPr="00A00807">
        <w:t>Schrijf je in op BE-</w:t>
      </w:r>
      <w:r w:rsidRPr="00851E19">
        <w:rPr>
          <w:color w:val="auto"/>
        </w:rPr>
        <w:t>Alert (</w:t>
      </w:r>
      <w:hyperlink r:id="rId16" w:history="1">
        <w:r w:rsidR="00A00807" w:rsidRPr="00851E19">
          <w:rPr>
            <w:rStyle w:val="Hyperlink"/>
            <w:color w:val="auto"/>
            <w:u w:val="none"/>
          </w:rPr>
          <w:t>www.be-alert.be</w:t>
        </w:r>
      </w:hyperlink>
      <w:r w:rsidRPr="00851E19">
        <w:rPr>
          <w:color w:val="auto"/>
        </w:rPr>
        <w:t>).</w:t>
      </w:r>
      <w:r w:rsidR="00A00807" w:rsidRPr="00851E19">
        <w:rPr>
          <w:color w:val="auto"/>
        </w:rPr>
        <w:t xml:space="preserve"> </w:t>
      </w:r>
      <w:r w:rsidRPr="00851E19">
        <w:rPr>
          <w:color w:val="auto"/>
        </w:rPr>
        <w:t xml:space="preserve">Zo </w:t>
      </w:r>
      <w:r w:rsidRPr="00A00807">
        <w:t>kan je bij een noodsituatie verwittigd</w:t>
      </w:r>
      <w:r w:rsidR="00A00807">
        <w:t xml:space="preserve"> </w:t>
      </w:r>
      <w:r w:rsidRPr="00A00807">
        <w:t>worden.</w:t>
      </w:r>
    </w:p>
    <w:p w:rsidR="005E3860" w:rsidRPr="00A00807" w:rsidRDefault="005E3860" w:rsidP="00A00807">
      <w:pPr>
        <w:pStyle w:val="Opsomming"/>
        <w:spacing w:before="120"/>
        <w:ind w:left="284" w:hanging="284"/>
        <w:contextualSpacing w:val="0"/>
      </w:pPr>
      <w:r w:rsidRPr="00A00807">
        <w:t>Informeer je op www.nucleairrisico.be</w:t>
      </w:r>
    </w:p>
    <w:p w:rsidR="005E3860" w:rsidRDefault="00A00807" w:rsidP="00A00807">
      <w:pPr>
        <w:pStyle w:val="Opsomming"/>
        <w:spacing w:before="120"/>
        <w:ind w:left="284" w:hanging="284"/>
        <w:contextualSpacing w:val="0"/>
      </w:pPr>
      <w:r>
        <w:t xml:space="preserve">Haal de </w:t>
      </w:r>
      <w:r w:rsidR="005E3860" w:rsidRPr="00A00807">
        <w:t>jodiumtabletten bij jouw</w:t>
      </w:r>
      <w:r>
        <w:t xml:space="preserve"> apotheker</w:t>
      </w:r>
      <w:r>
        <w:br/>
      </w:r>
    </w:p>
    <w:p w:rsidR="005E3860" w:rsidRDefault="005E3860" w:rsidP="00B53749">
      <w:pPr>
        <w:pStyle w:val="Geenafstand"/>
      </w:pPr>
    </w:p>
    <w:p w:rsidR="005E3860" w:rsidRPr="00B53749" w:rsidRDefault="005E3860" w:rsidP="005E3860">
      <w:pPr>
        <w:pBdr>
          <w:bottom w:val="single" w:sz="6" w:space="1" w:color="F08800" w:themeColor="accent2"/>
        </w:pBdr>
      </w:pPr>
      <w:r w:rsidRPr="00B53749">
        <w:rPr>
          <w:rStyle w:val="Zwaar"/>
          <w:color w:val="C3004A" w:themeColor="text2"/>
          <w:sz w:val="24"/>
          <w:szCs w:val="24"/>
        </w:rPr>
        <w:t>Waarschuwing en melding:</w:t>
      </w:r>
      <w:r w:rsidRPr="00B53749">
        <w:rPr>
          <w:color w:val="C3004A" w:themeColor="text2"/>
        </w:rPr>
        <w:t xml:space="preserve"> </w:t>
      </w:r>
      <w:r w:rsidRPr="00B53749">
        <w:t>zie actiekaart ‘waarschuwing en melding’</w:t>
      </w:r>
    </w:p>
    <w:p w:rsidR="005E3860" w:rsidRDefault="005E3860" w:rsidP="005E3860">
      <w:pPr>
        <w:pStyle w:val="Geenafstand"/>
      </w:pPr>
    </w:p>
    <w:p w:rsidR="00B53749" w:rsidRDefault="00B53749" w:rsidP="0001105B">
      <w:pPr>
        <w:pStyle w:val="Geenafstand"/>
        <w:pBdr>
          <w:bottom w:val="single" w:sz="6" w:space="1" w:color="F08800" w:themeColor="accent2"/>
        </w:pBdr>
        <w:spacing w:before="240" w:after="240"/>
      </w:pPr>
      <w:r w:rsidRPr="00B53749">
        <w:rPr>
          <w:rStyle w:val="Zwaar"/>
          <w:color w:val="C3004A" w:themeColor="text2"/>
          <w:sz w:val="24"/>
          <w:szCs w:val="24"/>
        </w:rPr>
        <w:t xml:space="preserve">Alarmeren: </w:t>
      </w:r>
      <w:r>
        <w:t>zie actiekaart ‘alarmprocedure’</w:t>
      </w:r>
    </w:p>
    <w:p w:rsidR="00790A97" w:rsidRPr="00790A97" w:rsidRDefault="00790A97" w:rsidP="00790A97">
      <w:pPr>
        <w:pStyle w:val="Opsomming"/>
        <w:ind w:left="284" w:hanging="284"/>
      </w:pPr>
      <w:r w:rsidRPr="00790A97">
        <w:t>GA NAAR BINNEN EN BLIJF BINNEN.</w:t>
      </w:r>
    </w:p>
    <w:p w:rsidR="00790A97" w:rsidRPr="00790A97" w:rsidRDefault="00790A97" w:rsidP="00E06063">
      <w:pPr>
        <w:pStyle w:val="Opsomming"/>
        <w:numPr>
          <w:ilvl w:val="0"/>
          <w:numId w:val="0"/>
        </w:numPr>
        <w:ind w:left="567"/>
      </w:pPr>
      <w:r w:rsidRPr="00790A97">
        <w:t>Schuilen is de beste manier om je</w:t>
      </w:r>
      <w:r>
        <w:t xml:space="preserve"> </w:t>
      </w:r>
      <w:r w:rsidRPr="00790A97">
        <w:t>te beschermen. Ga binnen in het</w:t>
      </w:r>
      <w:r>
        <w:t xml:space="preserve"> </w:t>
      </w:r>
      <w:r w:rsidRPr="00790A97">
        <w:t>dichtstbijzijnde gebouw. Blijf binnen tot je</w:t>
      </w:r>
      <w:r>
        <w:t xml:space="preserve"> </w:t>
      </w:r>
      <w:r w:rsidRPr="00790A97">
        <w:t>bericht krijgt dat het opnieuw veilig is.</w:t>
      </w:r>
      <w:r w:rsidR="00ED2CC2">
        <w:br/>
      </w:r>
    </w:p>
    <w:p w:rsidR="00790A97" w:rsidRPr="00790A97" w:rsidRDefault="00790A97" w:rsidP="00790A97">
      <w:pPr>
        <w:pStyle w:val="Opsomming"/>
        <w:ind w:left="284" w:hanging="284"/>
      </w:pPr>
      <w:r w:rsidRPr="00790A97">
        <w:t>SLUIT RAMEN, DEUREN EN ZET</w:t>
      </w:r>
      <w:r>
        <w:t xml:space="preserve"> </w:t>
      </w:r>
      <w:r w:rsidRPr="00790A97">
        <w:t>VENTILATIESYSTEMEN AF.</w:t>
      </w:r>
    </w:p>
    <w:p w:rsidR="00ED2CC2" w:rsidRDefault="00790A97" w:rsidP="00E06063">
      <w:pPr>
        <w:pStyle w:val="Opsomming"/>
        <w:numPr>
          <w:ilvl w:val="0"/>
          <w:numId w:val="0"/>
        </w:numPr>
        <w:ind w:left="567"/>
      </w:pPr>
      <w:r w:rsidRPr="00790A97">
        <w:t>Neem bij voorkeur plaats in een centrale</w:t>
      </w:r>
      <w:r>
        <w:t xml:space="preserve"> </w:t>
      </w:r>
      <w:r w:rsidRPr="00790A97">
        <w:t>ruimte, op het gelijkvloers. Muren en</w:t>
      </w:r>
      <w:r>
        <w:t xml:space="preserve"> </w:t>
      </w:r>
      <w:r w:rsidRPr="00790A97">
        <w:t>plafonds bieden een</w:t>
      </w:r>
      <w:r>
        <w:t xml:space="preserve"> </w:t>
      </w:r>
      <w:r w:rsidRPr="00790A97">
        <w:t>betere bescherming</w:t>
      </w:r>
      <w:r>
        <w:t xml:space="preserve"> </w:t>
      </w:r>
      <w:r w:rsidRPr="00790A97">
        <w:t>dan ramen.</w:t>
      </w:r>
    </w:p>
    <w:p w:rsidR="00E06063" w:rsidRDefault="00E06063" w:rsidP="00790A97">
      <w:pPr>
        <w:pStyle w:val="Opsomming"/>
        <w:numPr>
          <w:ilvl w:val="0"/>
          <w:numId w:val="0"/>
        </w:numPr>
        <w:ind w:left="284"/>
      </w:pPr>
    </w:p>
    <w:p w:rsidR="00B53749" w:rsidRPr="00AC69B0" w:rsidRDefault="0025568D" w:rsidP="00D82587">
      <w:pPr>
        <w:pStyle w:val="Geenafstand"/>
        <w:pBdr>
          <w:bottom w:val="single" w:sz="6" w:space="1" w:color="F08800" w:themeColor="accent2"/>
        </w:pBdr>
        <w:spacing w:before="480" w:after="240"/>
        <w:rPr>
          <w:b/>
          <w:color w:val="C3004A" w:themeColor="text2"/>
          <w:sz w:val="24"/>
          <w:szCs w:val="24"/>
        </w:rPr>
      </w:pPr>
      <w:r>
        <w:rPr>
          <w:b/>
          <w:color w:val="C3004A" w:themeColor="text2"/>
          <w:sz w:val="24"/>
          <w:szCs w:val="24"/>
        </w:rPr>
        <w:t>Vol</w:t>
      </w:r>
      <w:r w:rsidR="00B53749" w:rsidRPr="00AC69B0">
        <w:rPr>
          <w:b/>
          <w:color w:val="C3004A" w:themeColor="text2"/>
          <w:sz w:val="24"/>
          <w:szCs w:val="24"/>
        </w:rPr>
        <w:t xml:space="preserve">g verdere instructies van de </w:t>
      </w:r>
      <w:r w:rsidR="002B7E15">
        <w:rPr>
          <w:rStyle w:val="Zwaar"/>
          <w:color w:val="C3004A" w:themeColor="text2"/>
          <w:sz w:val="24"/>
          <w:szCs w:val="24"/>
        </w:rPr>
        <w:t xml:space="preserve">overheden, </w:t>
      </w:r>
      <w:r w:rsidR="00B53749" w:rsidRPr="00AC69B0">
        <w:rPr>
          <w:rStyle w:val="Zwaar"/>
          <w:color w:val="C3004A" w:themeColor="text2"/>
          <w:sz w:val="24"/>
          <w:szCs w:val="24"/>
        </w:rPr>
        <w:t>hulpdiensten</w:t>
      </w:r>
      <w:r w:rsidR="002B7E15">
        <w:rPr>
          <w:rStyle w:val="Zwaar"/>
          <w:color w:val="C3004A" w:themeColor="text2"/>
          <w:sz w:val="24"/>
          <w:szCs w:val="24"/>
        </w:rPr>
        <w:t xml:space="preserve"> en het crisisteam</w:t>
      </w:r>
      <w:r w:rsidR="00AC69B0">
        <w:rPr>
          <w:b/>
          <w:color w:val="C3004A" w:themeColor="text2"/>
          <w:sz w:val="24"/>
          <w:szCs w:val="24"/>
        </w:rPr>
        <w:t xml:space="preserve"> op</w:t>
      </w:r>
    </w:p>
    <w:p w:rsidR="002B7E15" w:rsidRDefault="00ED2CC2" w:rsidP="00923C72">
      <w:pPr>
        <w:pStyle w:val="Opsomming"/>
        <w:spacing w:before="120"/>
        <w:ind w:left="284" w:hanging="284"/>
        <w:contextualSpacing w:val="0"/>
      </w:pPr>
      <w:r w:rsidRPr="00ED2CC2">
        <w:t>Informeer je over de juiste maatregelen</w:t>
      </w:r>
      <w:r>
        <w:t xml:space="preserve"> </w:t>
      </w:r>
      <w:r w:rsidRPr="00ED2CC2">
        <w:t>via radio, TV, de officiële websites en</w:t>
      </w:r>
      <w:r>
        <w:t xml:space="preserve"> </w:t>
      </w:r>
      <w:r w:rsidRPr="00ED2CC2">
        <w:t>sociale media</w:t>
      </w:r>
      <w:r w:rsidR="002B7E15">
        <w:t>.</w:t>
      </w:r>
      <w:r w:rsidR="0025568D">
        <w:br/>
      </w:r>
      <w:bookmarkStart w:id="1" w:name="_GoBack"/>
      <w:bookmarkEnd w:id="1"/>
    </w:p>
    <w:p w:rsidR="0025568D" w:rsidRDefault="0025568D" w:rsidP="0025568D">
      <w:pPr>
        <w:pStyle w:val="Opsomming"/>
        <w:ind w:left="284" w:hanging="284"/>
      </w:pPr>
      <w:r>
        <w:t>ONTSMETTEN</w:t>
      </w:r>
    </w:p>
    <w:p w:rsidR="0025568D" w:rsidRDefault="0025568D" w:rsidP="0025568D">
      <w:pPr>
        <w:pStyle w:val="Opsomming"/>
        <w:numPr>
          <w:ilvl w:val="0"/>
          <w:numId w:val="0"/>
        </w:numPr>
        <w:ind w:left="568"/>
      </w:pPr>
      <w:r>
        <w:t>D</w:t>
      </w:r>
      <w:r w:rsidRPr="00D82587">
        <w:t xml:space="preserve">e overheid </w:t>
      </w:r>
      <w:r>
        <w:t xml:space="preserve">kan </w:t>
      </w:r>
      <w:r w:rsidRPr="00D82587">
        <w:t>een opvangcentrum inrichten, waar je je kunt aanbieden voor ontsmetting en medische controle</w:t>
      </w:r>
      <w:r w:rsidRPr="00E06063">
        <w:t>.</w:t>
      </w:r>
    </w:p>
    <w:p w:rsidR="0025568D" w:rsidRDefault="0025568D" w:rsidP="0025568D">
      <w:pPr>
        <w:pStyle w:val="Opsomming"/>
        <w:numPr>
          <w:ilvl w:val="0"/>
          <w:numId w:val="0"/>
        </w:numPr>
        <w:ind w:left="284"/>
      </w:pPr>
    </w:p>
    <w:p w:rsidR="0025568D" w:rsidRDefault="0025568D" w:rsidP="0025568D">
      <w:pPr>
        <w:pStyle w:val="Opsomming"/>
        <w:ind w:left="284" w:hanging="284"/>
      </w:pPr>
      <w:r w:rsidRPr="00D82587">
        <w:t>INNAME STABIEL JODIUM</w:t>
      </w:r>
    </w:p>
    <w:p w:rsidR="0025568D" w:rsidRDefault="0025568D" w:rsidP="0025568D">
      <w:pPr>
        <w:pStyle w:val="Opsomming"/>
        <w:numPr>
          <w:ilvl w:val="0"/>
          <w:numId w:val="0"/>
        </w:numPr>
        <w:ind w:left="567"/>
      </w:pPr>
      <w:r w:rsidRPr="0025568D">
        <w:t>Je mag nooit jodiumtabletten innemen op eigen initiatief, maar enkel op uitdrukkelijk aanraden van de bevoegde overheden</w:t>
      </w:r>
      <w:r>
        <w:t>.</w:t>
      </w:r>
      <w:r>
        <w:br/>
      </w:r>
    </w:p>
    <w:p w:rsidR="009D3019" w:rsidRDefault="002B7E15" w:rsidP="00923C72">
      <w:pPr>
        <w:pStyle w:val="Opsomming"/>
        <w:spacing w:before="120"/>
        <w:ind w:left="284" w:hanging="284"/>
        <w:contextualSpacing w:val="0"/>
      </w:pPr>
      <w:r>
        <w:t>Ouders: GA UW KINDEREN NIET OPHALEN!</w:t>
      </w:r>
      <w:r w:rsidR="0025568D">
        <w:br/>
      </w:r>
    </w:p>
    <w:p w:rsidR="00923C72" w:rsidRPr="0081206B" w:rsidRDefault="00923C72" w:rsidP="00923C72">
      <w:pPr>
        <w:pStyle w:val="Opsomming"/>
        <w:spacing w:before="120"/>
        <w:ind w:left="284" w:hanging="284"/>
        <w:contextualSpacing w:val="0"/>
      </w:pPr>
      <w:r w:rsidRPr="00923C72">
        <w:t>Een nucleair ongeval kan</w:t>
      </w:r>
      <w:r>
        <w:t xml:space="preserve"> </w:t>
      </w:r>
      <w:r w:rsidRPr="00923C72">
        <w:t>een impact hebben op</w:t>
      </w:r>
      <w:r>
        <w:t xml:space="preserve"> </w:t>
      </w:r>
      <w:r w:rsidRPr="00923C72">
        <w:t>bijvoorbeeld voedsel of</w:t>
      </w:r>
      <w:r>
        <w:t xml:space="preserve"> </w:t>
      </w:r>
      <w:r w:rsidRPr="00923C72">
        <w:t>drinkwater. Volg de instructies</w:t>
      </w:r>
      <w:r>
        <w:t xml:space="preserve"> </w:t>
      </w:r>
      <w:r w:rsidRPr="00923C72">
        <w:t>van de overheid.</w:t>
      </w:r>
    </w:p>
    <w:sectPr w:rsidR="00923C72" w:rsidRPr="0081206B" w:rsidSect="00761240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68D" w:rsidRDefault="0025568D" w:rsidP="000A569B">
      <w:r>
        <w:separator/>
      </w:r>
    </w:p>
  </w:endnote>
  <w:endnote w:type="continuationSeparator" w:id="0">
    <w:p w:rsidR="0025568D" w:rsidRDefault="0025568D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68D" w:rsidRDefault="0025568D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9E2D2DD" wp14:editId="2DC0350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BE8DEE" wp14:editId="4657B522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25568D" w:rsidRPr="00337D57" w:rsidRDefault="0025568D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25568D" w:rsidRDefault="00127A96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>Procedure Nucleair ala</w:t>
        </w:r>
        <w:r w:rsidR="0025568D">
          <w:rPr>
            <w:sz w:val="18"/>
            <w:szCs w:val="18"/>
            <w:lang w:val="nl-BE"/>
          </w:rPr>
          <w:t>rm</w:t>
        </w:r>
      </w:p>
    </w:sdtContent>
  </w:sdt>
  <w:p w:rsidR="0025568D" w:rsidRPr="00A23683" w:rsidRDefault="0025568D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25568D" w:rsidRPr="00DB3DCD" w:rsidRDefault="0025568D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851E19">
      <w:rPr>
        <w:noProof/>
        <w:sz w:val="18"/>
        <w:szCs w:val="18"/>
      </w:rPr>
      <w:t>22-03-2018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51E19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68D" w:rsidRPr="00DB3DCD" w:rsidRDefault="0025568D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26-03-2018</w:t>
    </w:r>
    <w:r>
      <w:rPr>
        <w:sz w:val="18"/>
        <w:szCs w:val="18"/>
      </w:rPr>
      <w:tab/>
    </w:r>
    <w:r>
      <w:rPr>
        <w:sz w:val="18"/>
        <w:szCs w:val="18"/>
      </w:rPr>
      <w:tab/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68D" w:rsidRDefault="0025568D" w:rsidP="000A569B">
      <w:r>
        <w:separator/>
      </w:r>
    </w:p>
  </w:footnote>
  <w:footnote w:type="continuationSeparator" w:id="0">
    <w:p w:rsidR="0025568D" w:rsidRDefault="0025568D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68D" w:rsidRDefault="0025568D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68D" w:rsidRPr="00F10DD5" w:rsidRDefault="0025568D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4FCD3C14"/>
    <w:multiLevelType w:val="hybridMultilevel"/>
    <w:tmpl w:val="28A23F08"/>
    <w:lvl w:ilvl="0" w:tplc="7EE8EA16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595959" w:themeColor="text1" w:themeTint="A6"/>
        <w:sz w:val="18"/>
        <w:szCs w:val="18"/>
      </w:rPr>
    </w:lvl>
    <w:lvl w:ilvl="1" w:tplc="0813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789407E0"/>
    <w:multiLevelType w:val="singleLevel"/>
    <w:tmpl w:val="A2A061C4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color w:val="auto"/>
        <w:sz w:val="22"/>
        <w:szCs w:val="22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4"/>
  </w:num>
  <w:num w:numId="5">
    <w:abstractNumId w:val="3"/>
  </w:num>
  <w:num w:numId="6">
    <w:abstractNumId w:val="1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4"/>
  </w:num>
  <w:num w:numId="12">
    <w:abstractNumId w:val="2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27A96"/>
    <w:rsid w:val="0014180A"/>
    <w:rsid w:val="001527C6"/>
    <w:rsid w:val="00156B62"/>
    <w:rsid w:val="0016675E"/>
    <w:rsid w:val="001A628F"/>
    <w:rsid w:val="001C22B2"/>
    <w:rsid w:val="001D08DA"/>
    <w:rsid w:val="001D48D2"/>
    <w:rsid w:val="001F360C"/>
    <w:rsid w:val="001F6E94"/>
    <w:rsid w:val="00230D94"/>
    <w:rsid w:val="0025568D"/>
    <w:rsid w:val="002774E2"/>
    <w:rsid w:val="00285E72"/>
    <w:rsid w:val="002B7871"/>
    <w:rsid w:val="002B7E15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3860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0A97"/>
    <w:rsid w:val="007964E4"/>
    <w:rsid w:val="007A02E1"/>
    <w:rsid w:val="007A3A7B"/>
    <w:rsid w:val="007C284F"/>
    <w:rsid w:val="007D2679"/>
    <w:rsid w:val="007F7282"/>
    <w:rsid w:val="0081206B"/>
    <w:rsid w:val="0082033F"/>
    <w:rsid w:val="00851E19"/>
    <w:rsid w:val="00853D38"/>
    <w:rsid w:val="00863BD5"/>
    <w:rsid w:val="00885F59"/>
    <w:rsid w:val="00891605"/>
    <w:rsid w:val="008C2301"/>
    <w:rsid w:val="0091168A"/>
    <w:rsid w:val="00921B1B"/>
    <w:rsid w:val="00923C72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00807"/>
    <w:rsid w:val="00A23683"/>
    <w:rsid w:val="00A25E4C"/>
    <w:rsid w:val="00A41E6F"/>
    <w:rsid w:val="00A70AE9"/>
    <w:rsid w:val="00A75CB5"/>
    <w:rsid w:val="00A91AA0"/>
    <w:rsid w:val="00AA48BE"/>
    <w:rsid w:val="00AC69B0"/>
    <w:rsid w:val="00AD0127"/>
    <w:rsid w:val="00AD035F"/>
    <w:rsid w:val="00AD3AB8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36CE5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82587"/>
    <w:rsid w:val="00DB3DCD"/>
    <w:rsid w:val="00DD2FAF"/>
    <w:rsid w:val="00DD744F"/>
    <w:rsid w:val="00DE133D"/>
    <w:rsid w:val="00DE4F2D"/>
    <w:rsid w:val="00DF383C"/>
    <w:rsid w:val="00DF4F35"/>
    <w:rsid w:val="00DF7151"/>
    <w:rsid w:val="00E06063"/>
    <w:rsid w:val="00E1650D"/>
    <w:rsid w:val="00E21022"/>
    <w:rsid w:val="00E25150"/>
    <w:rsid w:val="00E26D21"/>
    <w:rsid w:val="00E276AC"/>
    <w:rsid w:val="00E57FFC"/>
    <w:rsid w:val="00E76C05"/>
    <w:rsid w:val="00E81D28"/>
    <w:rsid w:val="00E91D8C"/>
    <w:rsid w:val="00ED2CC2"/>
    <w:rsid w:val="00EF67D5"/>
    <w:rsid w:val="00F03197"/>
    <w:rsid w:val="00F045B4"/>
    <w:rsid w:val="00F10DD5"/>
    <w:rsid w:val="00F17286"/>
    <w:rsid w:val="00F30E59"/>
    <w:rsid w:val="00F97392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be-alert.be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1F72A4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1F72A4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1F72A4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1F72A4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1F72A4"/>
    <w:rsid w:val="00C44F65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GOPRO-1830562155-7834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597a64b2-78c2-433a-bf4b-c46c2e99097d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https://gemeenschapsonderwijs.sharepoint.com/sites/prodoc/_layouts/15/DocIdRedir.aspx?ID=GOPRO-1830562155-7834</Url>
      <Description>GOPRO-1830562155-7834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710EA0-86FD-4EC4-A4C3-35C99B22BF91}"/>
</file>

<file path=customXml/itemProps3.xml><?xml version="1.0" encoding="utf-8"?>
<ds:datastoreItem xmlns:ds="http://schemas.openxmlformats.org/officeDocument/2006/customXml" ds:itemID="{D625A56C-2A98-4ADE-823F-19FBF0A86F94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4.xml><?xml version="1.0" encoding="utf-8"?>
<ds:datastoreItem xmlns:ds="http://schemas.openxmlformats.org/officeDocument/2006/customXml" ds:itemID="{7201BFA7-EE29-4063-9707-60C6AB0CB3F1}"/>
</file>

<file path=customXml/itemProps5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9D7EF30-E014-41B9-9DEB-3F3DFF3AD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38</TotalTime>
  <Pages>2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Actiekaart Seveso</vt:lpstr>
    </vt:vector>
  </TitlesOfParts>
  <Company>Gramma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nucleair alarm</dc:title>
  <dc:creator>Tinneke Bellekens</dc:creator>
  <cp:lastModifiedBy>Linten Guy</cp:lastModifiedBy>
  <cp:revision>4</cp:revision>
  <cp:lastPrinted>2015-11-20T10:50:00Z</cp:lastPrinted>
  <dcterms:created xsi:type="dcterms:W3CDTF">2015-11-26T08:25:00Z</dcterms:created>
  <dcterms:modified xsi:type="dcterms:W3CDTF">2018-03-22T15:12:00Z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e0e0103b-08de-40ab-8249-adfb3c7e7e56</vt:lpwstr>
  </property>
</Properties>
</file>