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customizations.xml" ContentType="application/vnd.ms-word.keyMapCustomizations+xml"/>
  <Override PartName="/word/settings.xml" ContentType="application/vnd.openxmlformats-officedocument.wordprocessingml.settings+xml"/>
  <Override PartName="/customXml/itemProps1.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word/glossary/fontTable.xml" ContentType="application/vnd.openxmlformats-officedocument.wordprocessingml.fontTable+xml"/>
  <Override PartName="/word/glossary/webSettings.xml" ContentType="application/vnd.openxmlformats-officedocument.wordprocessingml.webSetting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customXml/itemProps4.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glossary/stylesWithEffects.xml" ContentType="application/vnd.ms-word.stylesWithEffects+xml"/>
  <Override PartName="/word/glossary/styles.xml" ContentType="application/vnd.openxmlformats-officedocument.wordprocessingml.styles+xml"/>
  <Override PartName="/word/webSettings.xml" ContentType="application/vnd.openxmlformats-officedocument.wordprocessingml.webSetting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C3004A" w:themeColor="text2"/>
          <w:sz w:val="48"/>
          <w:szCs w:val="48"/>
          <w:lang w:val="nl-BE"/>
        </w:rPr>
        <w:id w:val="22332741"/>
        <w:lock w:val="contentLocked"/>
        <w:placeholder>
          <w:docPart w:val="DefaultPlaceholder_22675703"/>
        </w:placeholder>
        <w:group/>
      </w:sdtPr>
      <w:sdtEndPr>
        <w:rPr>
          <w:color w:val="auto"/>
          <w:sz w:val="22"/>
          <w:szCs w:val="20"/>
          <w:lang w:val="nl-NL"/>
        </w:rPr>
      </w:sdtEndPr>
      <w:sdtContent>
        <w:tbl>
          <w:tblP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15BFE39A66D1478BAB4A4326770FD66D"/>
                  </w:placeholder>
                </w:sdtPr>
                <w:sdtEndPr/>
                <w:sdtContent>
                  <w:p w:rsidR="00660F6D" w:rsidRDefault="0054023D" w:rsidP="003B1992">
                    <w:pPr>
                      <w:pStyle w:val="Geenafstand"/>
                      <w:spacing w:line="520" w:lineRule="exact"/>
                      <w:rPr>
                        <w:color w:val="C3004A" w:themeColor="text2"/>
                        <w:sz w:val="48"/>
                        <w:szCs w:val="48"/>
                        <w:lang w:val="nl-BE"/>
                      </w:rPr>
                    </w:pPr>
                    <w:r>
                      <w:rPr>
                        <w:color w:val="C3004A" w:themeColor="text2"/>
                        <w:sz w:val="48"/>
                        <w:szCs w:val="48"/>
                        <w:lang w:val="nl-BE"/>
                      </w:rPr>
                      <w:t>Best</w:t>
                    </w:r>
                    <w:r w:rsidR="003B1992">
                      <w:rPr>
                        <w:color w:val="C3004A" w:themeColor="text2"/>
                        <w:sz w:val="48"/>
                        <w:szCs w:val="48"/>
                        <w:lang w:val="nl-BE"/>
                      </w:rPr>
                      <w:t>ek GO!</w:t>
                    </w:r>
                    <w:r>
                      <w:rPr>
                        <w:color w:val="C3004A" w:themeColor="text2"/>
                        <w:sz w:val="48"/>
                        <w:szCs w:val="48"/>
                        <w:lang w:val="nl-BE"/>
                      </w:rPr>
                      <w:t xml:space="preserve"> Deel 6</w:t>
                    </w:r>
                  </w:p>
                  <w:p w:rsidR="007964E4" w:rsidRPr="007964E4" w:rsidRDefault="0054023D" w:rsidP="003B1992">
                    <w:pPr>
                      <w:pStyle w:val="Geenafstand"/>
                      <w:spacing w:line="520" w:lineRule="exact"/>
                      <w:rPr>
                        <w:color w:val="C3004A" w:themeColor="text2"/>
                        <w:sz w:val="48"/>
                        <w:szCs w:val="48"/>
                        <w:lang w:val="nl-BE"/>
                      </w:rPr>
                    </w:pPr>
                    <w:r>
                      <w:rPr>
                        <w:color w:val="C3004A" w:themeColor="text2"/>
                        <w:sz w:val="40"/>
                        <w:szCs w:val="40"/>
                        <w:lang w:val="nl-BE"/>
                      </w:rPr>
                      <w:t>Technieken fluïda</w:t>
                    </w:r>
                  </w:p>
                </w:sdtContent>
              </w:sdt>
              <w:bookmarkEnd w:id="0" w:displacedByCustomXml="prev"/>
            </w:tc>
          </w:tr>
        </w:tbl>
        <w:tbl>
          <w:tblPr>
            <w:tblpPr w:leftFromText="142" w:rightFromText="142" w:vertAnchor="page" w:horzAnchor="margin" w:tblpY="15641"/>
            <w:tblOverlap w:val="never"/>
            <w:tblW w:w="0" w:type="auto"/>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BF4D46" w:rsidP="00EF2B35">
                <w:pPr>
                  <w:pStyle w:val="Geenafstand"/>
                </w:pPr>
                <w:sdt>
                  <w:sdtPr>
                    <w:tag w:val="afdeling/entiteit"/>
                    <w:id w:val="26200118"/>
                    <w:placeholder>
                      <w:docPart w:val="99E38F16A9404A9497B945EB18311D30"/>
                    </w:placeholder>
                    <w:comboBox>
                      <w:listItem w:value="Kies een item."/>
                      <w:listItem w:displayText=" " w:value=" "/>
                      <w:listItem w:displayText="Algemene zaken" w:value="Algemene zaken"/>
                      <w:listItem w:displayText="Financiën" w:value="Financiën"/>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Preventiedienst" w:value="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EF2B35">
                      <w:t>Kennis</w:t>
                    </w:r>
                  </w:sdtContent>
                </w:sdt>
              </w:p>
            </w:tc>
          </w:tr>
        </w:tbl>
        <w:p w:rsidR="003B1992" w:rsidRDefault="00BF4D46" w:rsidP="00480815">
          <w:pPr>
            <w:pStyle w:val="Geenafstand"/>
          </w:pPr>
        </w:p>
      </w:sdtContent>
    </w:sdt>
    <w:p w:rsidR="003B1992" w:rsidRDefault="0054023D" w:rsidP="00E3724A">
      <w:pPr>
        <w:pStyle w:val="Kop1"/>
        <w:numPr>
          <w:ilvl w:val="0"/>
          <w:numId w:val="0"/>
        </w:numPr>
      </w:pPr>
      <w:bookmarkStart w:id="1" w:name="_Toc461710790"/>
      <w:r>
        <w:t>Inhoud</w:t>
      </w:r>
      <w:bookmarkEnd w:id="1"/>
    </w:p>
    <w:p w:rsidR="005F63E4" w:rsidRDefault="00383081">
      <w:pPr>
        <w:pStyle w:val="Inhopg1"/>
        <w:rPr>
          <w:rFonts w:eastAsiaTheme="minorEastAsia" w:cstheme="minorBidi"/>
          <w:b w:val="0"/>
          <w:noProof/>
          <w:szCs w:val="22"/>
          <w:lang w:val="nl-BE" w:eastAsia="nl-BE"/>
        </w:rPr>
      </w:pPr>
      <w:r>
        <w:rPr>
          <w:lang w:val="nl-BE"/>
        </w:rPr>
        <w:fldChar w:fldCharType="begin"/>
      </w:r>
      <w:r>
        <w:rPr>
          <w:lang w:val="nl-BE"/>
        </w:rPr>
        <w:instrText xml:space="preserve"> TOC \o "1-3" \h \z \u </w:instrText>
      </w:r>
      <w:r>
        <w:rPr>
          <w:lang w:val="nl-BE"/>
        </w:rPr>
        <w:fldChar w:fldCharType="separate"/>
      </w:r>
      <w:hyperlink w:anchor="_Toc461710790" w:history="1">
        <w:r w:rsidR="005F63E4" w:rsidRPr="00B95563">
          <w:rPr>
            <w:rStyle w:val="Hyperlink"/>
            <w:noProof/>
          </w:rPr>
          <w:t>Inhoud</w:t>
        </w:r>
        <w:r w:rsidR="005F63E4">
          <w:rPr>
            <w:noProof/>
            <w:webHidden/>
          </w:rPr>
          <w:tab/>
        </w:r>
        <w:r w:rsidR="005F63E4">
          <w:rPr>
            <w:noProof/>
            <w:webHidden/>
          </w:rPr>
          <w:fldChar w:fldCharType="begin"/>
        </w:r>
        <w:r w:rsidR="005F63E4">
          <w:rPr>
            <w:noProof/>
            <w:webHidden/>
          </w:rPr>
          <w:instrText xml:space="preserve"> PAGEREF _Toc461710790 \h </w:instrText>
        </w:r>
        <w:r w:rsidR="005F63E4">
          <w:rPr>
            <w:noProof/>
            <w:webHidden/>
          </w:rPr>
        </w:r>
        <w:r w:rsidR="005F63E4">
          <w:rPr>
            <w:noProof/>
            <w:webHidden/>
          </w:rPr>
          <w:fldChar w:fldCharType="separate"/>
        </w:r>
        <w:r w:rsidR="005F63E4">
          <w:rPr>
            <w:noProof/>
            <w:webHidden/>
          </w:rPr>
          <w:t>1</w:t>
        </w:r>
        <w:r w:rsidR="005F63E4">
          <w:rPr>
            <w:noProof/>
            <w:webHidden/>
          </w:rPr>
          <w:fldChar w:fldCharType="end"/>
        </w:r>
      </w:hyperlink>
    </w:p>
    <w:p w:rsidR="005F63E4" w:rsidRDefault="00BF4D46">
      <w:pPr>
        <w:pStyle w:val="Inhopg1"/>
        <w:rPr>
          <w:rFonts w:eastAsiaTheme="minorEastAsia" w:cstheme="minorBidi"/>
          <w:b w:val="0"/>
          <w:noProof/>
          <w:szCs w:val="22"/>
          <w:lang w:val="nl-BE" w:eastAsia="nl-BE"/>
        </w:rPr>
      </w:pPr>
      <w:hyperlink w:anchor="_Toc461710791" w:history="1">
        <w:r w:rsidR="005F63E4" w:rsidRPr="00B95563">
          <w:rPr>
            <w:rStyle w:val="Hyperlink"/>
            <w:noProof/>
          </w:rPr>
          <w:t>Voorwoord</w:t>
        </w:r>
        <w:r w:rsidR="005F63E4">
          <w:rPr>
            <w:noProof/>
            <w:webHidden/>
          </w:rPr>
          <w:tab/>
        </w:r>
        <w:r w:rsidR="005F63E4">
          <w:rPr>
            <w:noProof/>
            <w:webHidden/>
          </w:rPr>
          <w:fldChar w:fldCharType="begin"/>
        </w:r>
        <w:r w:rsidR="005F63E4">
          <w:rPr>
            <w:noProof/>
            <w:webHidden/>
          </w:rPr>
          <w:instrText xml:space="preserve"> PAGEREF _Toc461710791 \h </w:instrText>
        </w:r>
        <w:r w:rsidR="005F63E4">
          <w:rPr>
            <w:noProof/>
            <w:webHidden/>
          </w:rPr>
        </w:r>
        <w:r w:rsidR="005F63E4">
          <w:rPr>
            <w:noProof/>
            <w:webHidden/>
          </w:rPr>
          <w:fldChar w:fldCharType="separate"/>
        </w:r>
        <w:r w:rsidR="005F63E4">
          <w:rPr>
            <w:noProof/>
            <w:webHidden/>
          </w:rPr>
          <w:t>10</w:t>
        </w:r>
        <w:r w:rsidR="005F63E4">
          <w:rPr>
            <w:noProof/>
            <w:webHidden/>
          </w:rPr>
          <w:fldChar w:fldCharType="end"/>
        </w:r>
      </w:hyperlink>
    </w:p>
    <w:p w:rsidR="005F63E4" w:rsidRDefault="00BF4D46">
      <w:pPr>
        <w:pStyle w:val="Inhopg1"/>
        <w:rPr>
          <w:rFonts w:eastAsiaTheme="minorEastAsia" w:cstheme="minorBidi"/>
          <w:b w:val="0"/>
          <w:noProof/>
          <w:szCs w:val="22"/>
          <w:lang w:val="nl-BE" w:eastAsia="nl-BE"/>
        </w:rPr>
      </w:pPr>
      <w:hyperlink w:anchor="_Toc461710792" w:history="1">
        <w:r w:rsidR="005F63E4" w:rsidRPr="00B95563">
          <w:rPr>
            <w:rStyle w:val="Hyperlink"/>
            <w:noProof/>
          </w:rPr>
          <w:t>Opmerkingen</w:t>
        </w:r>
        <w:r w:rsidR="005F63E4">
          <w:rPr>
            <w:noProof/>
            <w:webHidden/>
          </w:rPr>
          <w:tab/>
        </w:r>
        <w:r w:rsidR="005F63E4">
          <w:rPr>
            <w:noProof/>
            <w:webHidden/>
          </w:rPr>
          <w:fldChar w:fldCharType="begin"/>
        </w:r>
        <w:r w:rsidR="005F63E4">
          <w:rPr>
            <w:noProof/>
            <w:webHidden/>
          </w:rPr>
          <w:instrText xml:space="preserve"> PAGEREF _Toc461710792 \h </w:instrText>
        </w:r>
        <w:r w:rsidR="005F63E4">
          <w:rPr>
            <w:noProof/>
            <w:webHidden/>
          </w:rPr>
        </w:r>
        <w:r w:rsidR="005F63E4">
          <w:rPr>
            <w:noProof/>
            <w:webHidden/>
          </w:rPr>
          <w:fldChar w:fldCharType="separate"/>
        </w:r>
        <w:r w:rsidR="005F63E4">
          <w:rPr>
            <w:noProof/>
            <w:webHidden/>
          </w:rPr>
          <w:t>11</w:t>
        </w:r>
        <w:r w:rsidR="005F63E4">
          <w:rPr>
            <w:noProof/>
            <w:webHidden/>
          </w:rPr>
          <w:fldChar w:fldCharType="end"/>
        </w:r>
      </w:hyperlink>
    </w:p>
    <w:p w:rsidR="005F63E4" w:rsidRDefault="00BF4D46">
      <w:pPr>
        <w:pStyle w:val="Inhopg1"/>
        <w:rPr>
          <w:rFonts w:eastAsiaTheme="minorEastAsia" w:cstheme="minorBidi"/>
          <w:b w:val="0"/>
          <w:noProof/>
          <w:szCs w:val="22"/>
          <w:lang w:val="nl-BE" w:eastAsia="nl-BE"/>
        </w:rPr>
      </w:pPr>
      <w:hyperlink w:anchor="_Toc461710793" w:history="1">
        <w:r w:rsidR="005F63E4" w:rsidRPr="00B95563">
          <w:rPr>
            <w:rStyle w:val="Hyperlink"/>
            <w:noProof/>
          </w:rPr>
          <w:t>Artikelen</w:t>
        </w:r>
        <w:r w:rsidR="005F63E4">
          <w:rPr>
            <w:noProof/>
            <w:webHidden/>
          </w:rPr>
          <w:tab/>
        </w:r>
        <w:r w:rsidR="005F63E4">
          <w:rPr>
            <w:noProof/>
            <w:webHidden/>
          </w:rPr>
          <w:fldChar w:fldCharType="begin"/>
        </w:r>
        <w:r w:rsidR="005F63E4">
          <w:rPr>
            <w:noProof/>
            <w:webHidden/>
          </w:rPr>
          <w:instrText xml:space="preserve"> PAGEREF _Toc461710793 \h </w:instrText>
        </w:r>
        <w:r w:rsidR="005F63E4">
          <w:rPr>
            <w:noProof/>
            <w:webHidden/>
          </w:rPr>
        </w:r>
        <w:r w:rsidR="005F63E4">
          <w:rPr>
            <w:noProof/>
            <w:webHidden/>
          </w:rPr>
          <w:fldChar w:fldCharType="separate"/>
        </w:r>
        <w:r w:rsidR="005F63E4">
          <w:rPr>
            <w:noProof/>
            <w:webHidden/>
          </w:rPr>
          <w:t>12</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794" w:history="1">
        <w:r w:rsidR="005F63E4" w:rsidRPr="00B95563">
          <w:rPr>
            <w:rStyle w:val="Hyperlink"/>
            <w:noProof/>
          </w:rPr>
          <w:t>60.</w:t>
        </w:r>
        <w:r w:rsidR="005F63E4">
          <w:rPr>
            <w:rFonts w:eastAsiaTheme="minorEastAsia" w:cstheme="minorBidi"/>
            <w:b w:val="0"/>
            <w:noProof/>
            <w:szCs w:val="22"/>
            <w:lang w:val="nl-BE" w:eastAsia="nl-BE"/>
          </w:rPr>
          <w:tab/>
        </w:r>
        <w:r w:rsidR="005F63E4" w:rsidRPr="00B95563">
          <w:rPr>
            <w:rStyle w:val="Hyperlink"/>
            <w:noProof/>
          </w:rPr>
          <w:t>SANITAIR LEIDINGNET</w:t>
        </w:r>
        <w:r w:rsidR="005F63E4">
          <w:rPr>
            <w:noProof/>
            <w:webHidden/>
          </w:rPr>
          <w:tab/>
        </w:r>
        <w:r w:rsidR="005F63E4">
          <w:rPr>
            <w:noProof/>
            <w:webHidden/>
          </w:rPr>
          <w:fldChar w:fldCharType="begin"/>
        </w:r>
        <w:r w:rsidR="005F63E4">
          <w:rPr>
            <w:noProof/>
            <w:webHidden/>
          </w:rPr>
          <w:instrText xml:space="preserve"> PAGEREF _Toc461710794 \h </w:instrText>
        </w:r>
        <w:r w:rsidR="005F63E4">
          <w:rPr>
            <w:noProof/>
            <w:webHidden/>
          </w:rPr>
        </w:r>
        <w:r w:rsidR="005F63E4">
          <w:rPr>
            <w:noProof/>
            <w:webHidden/>
          </w:rPr>
          <w:fldChar w:fldCharType="separate"/>
        </w:r>
        <w:r w:rsidR="005F63E4">
          <w:rPr>
            <w:noProof/>
            <w:webHidden/>
          </w:rPr>
          <w:t>12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795" w:history="1">
        <w:r w:rsidR="005F63E4" w:rsidRPr="00B95563">
          <w:rPr>
            <w:rStyle w:val="Hyperlink"/>
            <w:noProof/>
          </w:rPr>
          <w:t>60.00.</w:t>
        </w:r>
        <w:r w:rsidR="005F63E4">
          <w:rPr>
            <w:rFonts w:eastAsiaTheme="minorEastAsia" w:cstheme="minorBidi"/>
            <w:noProof/>
            <w:szCs w:val="22"/>
            <w:lang w:val="nl-BE" w:eastAsia="nl-BE"/>
          </w:rPr>
          <w:tab/>
        </w:r>
        <w:r w:rsidR="005F63E4" w:rsidRPr="00B95563">
          <w:rPr>
            <w:rStyle w:val="Hyperlink"/>
            <w:noProof/>
          </w:rPr>
          <w:t>sanitair leidingnet - algemeen</w:t>
        </w:r>
        <w:r w:rsidR="005F63E4">
          <w:rPr>
            <w:noProof/>
            <w:webHidden/>
          </w:rPr>
          <w:tab/>
        </w:r>
        <w:r w:rsidR="005F63E4">
          <w:rPr>
            <w:noProof/>
            <w:webHidden/>
          </w:rPr>
          <w:fldChar w:fldCharType="begin"/>
        </w:r>
        <w:r w:rsidR="005F63E4">
          <w:rPr>
            <w:noProof/>
            <w:webHidden/>
          </w:rPr>
          <w:instrText xml:space="preserve"> PAGEREF _Toc461710795 \h </w:instrText>
        </w:r>
        <w:r w:rsidR="005F63E4">
          <w:rPr>
            <w:noProof/>
            <w:webHidden/>
          </w:rPr>
        </w:r>
        <w:r w:rsidR="005F63E4">
          <w:rPr>
            <w:noProof/>
            <w:webHidden/>
          </w:rPr>
          <w:fldChar w:fldCharType="separate"/>
        </w:r>
        <w:r w:rsidR="005F63E4">
          <w:rPr>
            <w:noProof/>
            <w:webHidden/>
          </w:rPr>
          <w:t>12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796" w:history="1">
        <w:r w:rsidR="005F63E4" w:rsidRPr="00B95563">
          <w:rPr>
            <w:rStyle w:val="Hyperlink"/>
            <w:noProof/>
          </w:rPr>
          <w:t>60.10.</w:t>
        </w:r>
        <w:r w:rsidR="005F63E4">
          <w:rPr>
            <w:rFonts w:eastAsiaTheme="minorEastAsia" w:cstheme="minorBidi"/>
            <w:noProof/>
            <w:szCs w:val="22"/>
            <w:lang w:val="nl-BE" w:eastAsia="nl-BE"/>
          </w:rPr>
          <w:tab/>
        </w:r>
        <w:r w:rsidR="005F63E4" w:rsidRPr="00B95563">
          <w:rPr>
            <w:rStyle w:val="Hyperlink"/>
            <w:noProof/>
          </w:rPr>
          <w:t>afvoerbuizen</w:t>
        </w:r>
        <w:r w:rsidR="005F63E4">
          <w:rPr>
            <w:noProof/>
            <w:webHidden/>
          </w:rPr>
          <w:tab/>
        </w:r>
        <w:r w:rsidR="005F63E4">
          <w:rPr>
            <w:noProof/>
            <w:webHidden/>
          </w:rPr>
          <w:fldChar w:fldCharType="begin"/>
        </w:r>
        <w:r w:rsidR="005F63E4">
          <w:rPr>
            <w:noProof/>
            <w:webHidden/>
          </w:rPr>
          <w:instrText xml:space="preserve"> PAGEREF _Toc461710796 \h </w:instrText>
        </w:r>
        <w:r w:rsidR="005F63E4">
          <w:rPr>
            <w:noProof/>
            <w:webHidden/>
          </w:rPr>
        </w:r>
        <w:r w:rsidR="005F63E4">
          <w:rPr>
            <w:noProof/>
            <w:webHidden/>
          </w:rPr>
          <w:fldChar w:fldCharType="separate"/>
        </w:r>
        <w:r w:rsidR="005F63E4">
          <w:rPr>
            <w:noProof/>
            <w:webHidden/>
          </w:rPr>
          <w:t>16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797" w:history="1">
        <w:r w:rsidR="005F63E4" w:rsidRPr="00B95563">
          <w:rPr>
            <w:rStyle w:val="Hyperlink"/>
            <w:noProof/>
          </w:rPr>
          <w:t>60.20.</w:t>
        </w:r>
        <w:r w:rsidR="005F63E4">
          <w:rPr>
            <w:rFonts w:eastAsiaTheme="minorEastAsia" w:cstheme="minorBidi"/>
            <w:noProof/>
            <w:szCs w:val="22"/>
            <w:lang w:val="nl-BE" w:eastAsia="nl-BE"/>
          </w:rPr>
          <w:tab/>
        </w:r>
        <w:r w:rsidR="005F63E4" w:rsidRPr="00B95563">
          <w:rPr>
            <w:rStyle w:val="Hyperlink"/>
            <w:noProof/>
          </w:rPr>
          <w:t>verluchtingsbuizen</w:t>
        </w:r>
        <w:r w:rsidR="005F63E4">
          <w:rPr>
            <w:noProof/>
            <w:webHidden/>
          </w:rPr>
          <w:tab/>
        </w:r>
        <w:r w:rsidR="005F63E4">
          <w:rPr>
            <w:noProof/>
            <w:webHidden/>
          </w:rPr>
          <w:fldChar w:fldCharType="begin"/>
        </w:r>
        <w:r w:rsidR="005F63E4">
          <w:rPr>
            <w:noProof/>
            <w:webHidden/>
          </w:rPr>
          <w:instrText xml:space="preserve"> PAGEREF _Toc461710797 \h </w:instrText>
        </w:r>
        <w:r w:rsidR="005F63E4">
          <w:rPr>
            <w:noProof/>
            <w:webHidden/>
          </w:rPr>
        </w:r>
        <w:r w:rsidR="005F63E4">
          <w:rPr>
            <w:noProof/>
            <w:webHidden/>
          </w:rPr>
          <w:fldChar w:fldCharType="separate"/>
        </w:r>
        <w:r w:rsidR="005F63E4">
          <w:rPr>
            <w:noProof/>
            <w:webHidden/>
          </w:rPr>
          <w:t>22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798" w:history="1">
        <w:r w:rsidR="005F63E4" w:rsidRPr="00B95563">
          <w:rPr>
            <w:rStyle w:val="Hyperlink"/>
            <w:noProof/>
          </w:rPr>
          <w:t>60.23.</w:t>
        </w:r>
        <w:r w:rsidR="005F63E4">
          <w:rPr>
            <w:rFonts w:eastAsiaTheme="minorEastAsia" w:cstheme="minorBidi"/>
            <w:noProof/>
            <w:szCs w:val="22"/>
            <w:lang w:val="nl-BE" w:eastAsia="nl-BE"/>
          </w:rPr>
          <w:tab/>
        </w:r>
        <w:r w:rsidR="005F63E4" w:rsidRPr="00B95563">
          <w:rPr>
            <w:rStyle w:val="Hyperlink"/>
            <w:noProof/>
          </w:rPr>
          <w:t>beluchtingsventielen</w:t>
        </w:r>
        <w:r w:rsidR="005F63E4">
          <w:rPr>
            <w:noProof/>
            <w:webHidden/>
          </w:rPr>
          <w:tab/>
        </w:r>
        <w:r w:rsidR="005F63E4">
          <w:rPr>
            <w:noProof/>
            <w:webHidden/>
          </w:rPr>
          <w:fldChar w:fldCharType="begin"/>
        </w:r>
        <w:r w:rsidR="005F63E4">
          <w:rPr>
            <w:noProof/>
            <w:webHidden/>
          </w:rPr>
          <w:instrText xml:space="preserve"> PAGEREF _Toc461710798 \h </w:instrText>
        </w:r>
        <w:r w:rsidR="005F63E4">
          <w:rPr>
            <w:noProof/>
            <w:webHidden/>
          </w:rPr>
        </w:r>
        <w:r w:rsidR="005F63E4">
          <w:rPr>
            <w:noProof/>
            <w:webHidden/>
          </w:rPr>
          <w:fldChar w:fldCharType="separate"/>
        </w:r>
        <w:r w:rsidR="005F63E4">
          <w:rPr>
            <w:noProof/>
            <w:webHidden/>
          </w:rPr>
          <w:t>23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799" w:history="1">
        <w:r w:rsidR="005F63E4" w:rsidRPr="00B95563">
          <w:rPr>
            <w:rStyle w:val="Hyperlink"/>
            <w:noProof/>
          </w:rPr>
          <w:t>60.30.</w:t>
        </w:r>
        <w:r w:rsidR="005F63E4">
          <w:rPr>
            <w:rFonts w:eastAsiaTheme="minorEastAsia" w:cstheme="minorBidi"/>
            <w:noProof/>
            <w:szCs w:val="22"/>
            <w:lang w:val="nl-BE" w:eastAsia="nl-BE"/>
          </w:rPr>
          <w:tab/>
        </w:r>
        <w:r w:rsidR="005F63E4" w:rsidRPr="00B95563">
          <w:rPr>
            <w:rStyle w:val="Hyperlink"/>
            <w:noProof/>
          </w:rPr>
          <w:t>klokroosters – intern - algemeen</w:t>
        </w:r>
        <w:r w:rsidR="005F63E4">
          <w:rPr>
            <w:noProof/>
            <w:webHidden/>
          </w:rPr>
          <w:tab/>
        </w:r>
        <w:r w:rsidR="005F63E4">
          <w:rPr>
            <w:noProof/>
            <w:webHidden/>
          </w:rPr>
          <w:fldChar w:fldCharType="begin"/>
        </w:r>
        <w:r w:rsidR="005F63E4">
          <w:rPr>
            <w:noProof/>
            <w:webHidden/>
          </w:rPr>
          <w:instrText xml:space="preserve"> PAGEREF _Toc461710799 \h </w:instrText>
        </w:r>
        <w:r w:rsidR="005F63E4">
          <w:rPr>
            <w:noProof/>
            <w:webHidden/>
          </w:rPr>
        </w:r>
        <w:r w:rsidR="005F63E4">
          <w:rPr>
            <w:noProof/>
            <w:webHidden/>
          </w:rPr>
          <w:fldChar w:fldCharType="separate"/>
        </w:r>
        <w:r w:rsidR="005F63E4">
          <w:rPr>
            <w:noProof/>
            <w:webHidden/>
          </w:rPr>
          <w:t>24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0" w:history="1">
        <w:r w:rsidR="005F63E4" w:rsidRPr="00B95563">
          <w:rPr>
            <w:rStyle w:val="Hyperlink"/>
            <w:noProof/>
          </w:rPr>
          <w:t>60.31.</w:t>
        </w:r>
        <w:r w:rsidR="005F63E4">
          <w:rPr>
            <w:rFonts w:eastAsiaTheme="minorEastAsia" w:cstheme="minorBidi"/>
            <w:noProof/>
            <w:szCs w:val="22"/>
            <w:lang w:val="nl-BE" w:eastAsia="nl-BE"/>
          </w:rPr>
          <w:tab/>
        </w:r>
        <w:r w:rsidR="005F63E4" w:rsidRPr="00B95563">
          <w:rPr>
            <w:rStyle w:val="Hyperlink"/>
            <w:noProof/>
          </w:rPr>
          <w:t>klokroosters - gietijzer</w:t>
        </w:r>
        <w:r w:rsidR="005F63E4">
          <w:rPr>
            <w:noProof/>
            <w:webHidden/>
          </w:rPr>
          <w:tab/>
        </w:r>
        <w:r w:rsidR="005F63E4">
          <w:rPr>
            <w:noProof/>
            <w:webHidden/>
          </w:rPr>
          <w:fldChar w:fldCharType="begin"/>
        </w:r>
        <w:r w:rsidR="005F63E4">
          <w:rPr>
            <w:noProof/>
            <w:webHidden/>
          </w:rPr>
          <w:instrText xml:space="preserve"> PAGEREF _Toc461710800 \h </w:instrText>
        </w:r>
        <w:r w:rsidR="005F63E4">
          <w:rPr>
            <w:noProof/>
            <w:webHidden/>
          </w:rPr>
        </w:r>
        <w:r w:rsidR="005F63E4">
          <w:rPr>
            <w:noProof/>
            <w:webHidden/>
          </w:rPr>
          <w:fldChar w:fldCharType="separate"/>
        </w:r>
        <w:r w:rsidR="005F63E4">
          <w:rPr>
            <w:noProof/>
            <w:webHidden/>
          </w:rPr>
          <w:t>24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1" w:history="1">
        <w:r w:rsidR="005F63E4" w:rsidRPr="00B95563">
          <w:rPr>
            <w:rStyle w:val="Hyperlink"/>
            <w:noProof/>
          </w:rPr>
          <w:t>60.32.</w:t>
        </w:r>
        <w:r w:rsidR="005F63E4">
          <w:rPr>
            <w:rFonts w:eastAsiaTheme="minorEastAsia" w:cstheme="minorBidi"/>
            <w:noProof/>
            <w:szCs w:val="22"/>
            <w:lang w:val="nl-BE" w:eastAsia="nl-BE"/>
          </w:rPr>
          <w:tab/>
        </w:r>
        <w:r w:rsidR="005F63E4" w:rsidRPr="00B95563">
          <w:rPr>
            <w:rStyle w:val="Hyperlink"/>
            <w:noProof/>
          </w:rPr>
          <w:t>klokroosters - aluminium</w:t>
        </w:r>
        <w:r w:rsidR="005F63E4">
          <w:rPr>
            <w:noProof/>
            <w:webHidden/>
          </w:rPr>
          <w:tab/>
        </w:r>
        <w:r w:rsidR="005F63E4">
          <w:rPr>
            <w:noProof/>
            <w:webHidden/>
          </w:rPr>
          <w:fldChar w:fldCharType="begin"/>
        </w:r>
        <w:r w:rsidR="005F63E4">
          <w:rPr>
            <w:noProof/>
            <w:webHidden/>
          </w:rPr>
          <w:instrText xml:space="preserve"> PAGEREF _Toc461710801 \h </w:instrText>
        </w:r>
        <w:r w:rsidR="005F63E4">
          <w:rPr>
            <w:noProof/>
            <w:webHidden/>
          </w:rPr>
        </w:r>
        <w:r w:rsidR="005F63E4">
          <w:rPr>
            <w:noProof/>
            <w:webHidden/>
          </w:rPr>
          <w:fldChar w:fldCharType="separate"/>
        </w:r>
        <w:r w:rsidR="005F63E4">
          <w:rPr>
            <w:noProof/>
            <w:webHidden/>
          </w:rPr>
          <w:t>25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2" w:history="1">
        <w:r w:rsidR="005F63E4" w:rsidRPr="00B95563">
          <w:rPr>
            <w:rStyle w:val="Hyperlink"/>
            <w:noProof/>
          </w:rPr>
          <w:t>60.33.</w:t>
        </w:r>
        <w:r w:rsidR="005F63E4">
          <w:rPr>
            <w:rFonts w:eastAsiaTheme="minorEastAsia" w:cstheme="minorBidi"/>
            <w:noProof/>
            <w:szCs w:val="22"/>
            <w:lang w:val="nl-BE" w:eastAsia="nl-BE"/>
          </w:rPr>
          <w:tab/>
        </w:r>
        <w:r w:rsidR="005F63E4" w:rsidRPr="00B95563">
          <w:rPr>
            <w:rStyle w:val="Hyperlink"/>
            <w:noProof/>
          </w:rPr>
          <w:t>klokroosters – roestvast staal</w:t>
        </w:r>
        <w:r w:rsidR="005F63E4">
          <w:rPr>
            <w:noProof/>
            <w:webHidden/>
          </w:rPr>
          <w:tab/>
        </w:r>
        <w:r w:rsidR="005F63E4">
          <w:rPr>
            <w:noProof/>
            <w:webHidden/>
          </w:rPr>
          <w:fldChar w:fldCharType="begin"/>
        </w:r>
        <w:r w:rsidR="005F63E4">
          <w:rPr>
            <w:noProof/>
            <w:webHidden/>
          </w:rPr>
          <w:instrText xml:space="preserve"> PAGEREF _Toc461710802 \h </w:instrText>
        </w:r>
        <w:r w:rsidR="005F63E4">
          <w:rPr>
            <w:noProof/>
            <w:webHidden/>
          </w:rPr>
        </w:r>
        <w:r w:rsidR="005F63E4">
          <w:rPr>
            <w:noProof/>
            <w:webHidden/>
          </w:rPr>
          <w:fldChar w:fldCharType="separate"/>
        </w:r>
        <w:r w:rsidR="005F63E4">
          <w:rPr>
            <w:noProof/>
            <w:webHidden/>
          </w:rPr>
          <w:t>25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3" w:history="1">
        <w:r w:rsidR="005F63E4" w:rsidRPr="00B95563">
          <w:rPr>
            <w:rStyle w:val="Hyperlink"/>
            <w:noProof/>
          </w:rPr>
          <w:t>60.33.</w:t>
        </w:r>
        <w:r w:rsidR="005F63E4">
          <w:rPr>
            <w:rFonts w:eastAsiaTheme="minorEastAsia" w:cstheme="minorBidi"/>
            <w:noProof/>
            <w:szCs w:val="22"/>
            <w:lang w:val="nl-BE" w:eastAsia="nl-BE"/>
          </w:rPr>
          <w:tab/>
        </w:r>
        <w:r w:rsidR="005F63E4" w:rsidRPr="00B95563">
          <w:rPr>
            <w:rStyle w:val="Hyperlink"/>
            <w:noProof/>
          </w:rPr>
          <w:t>klokroosters - kunststof</w:t>
        </w:r>
        <w:r w:rsidR="005F63E4">
          <w:rPr>
            <w:noProof/>
            <w:webHidden/>
          </w:rPr>
          <w:tab/>
        </w:r>
        <w:r w:rsidR="005F63E4">
          <w:rPr>
            <w:noProof/>
            <w:webHidden/>
          </w:rPr>
          <w:fldChar w:fldCharType="begin"/>
        </w:r>
        <w:r w:rsidR="005F63E4">
          <w:rPr>
            <w:noProof/>
            <w:webHidden/>
          </w:rPr>
          <w:instrText xml:space="preserve"> PAGEREF _Toc461710803 \h </w:instrText>
        </w:r>
        <w:r w:rsidR="005F63E4">
          <w:rPr>
            <w:noProof/>
            <w:webHidden/>
          </w:rPr>
        </w:r>
        <w:r w:rsidR="005F63E4">
          <w:rPr>
            <w:noProof/>
            <w:webHidden/>
          </w:rPr>
          <w:fldChar w:fldCharType="separate"/>
        </w:r>
        <w:r w:rsidR="005F63E4">
          <w:rPr>
            <w:noProof/>
            <w:webHidden/>
          </w:rPr>
          <w:t>25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4" w:history="1">
        <w:r w:rsidR="005F63E4" w:rsidRPr="00B95563">
          <w:rPr>
            <w:rStyle w:val="Hyperlink"/>
            <w:noProof/>
          </w:rPr>
          <w:t>60.40.</w:t>
        </w:r>
        <w:r w:rsidR="005F63E4">
          <w:rPr>
            <w:rFonts w:eastAsiaTheme="minorEastAsia" w:cstheme="minorBidi"/>
            <w:noProof/>
            <w:szCs w:val="22"/>
            <w:lang w:val="nl-BE" w:eastAsia="nl-BE"/>
          </w:rPr>
          <w:tab/>
        </w:r>
        <w:r w:rsidR="005F63E4" w:rsidRPr="00B95563">
          <w:rPr>
            <w:rStyle w:val="Hyperlink"/>
            <w:noProof/>
          </w:rPr>
          <w:t>putdeksels - algemeen</w:t>
        </w:r>
        <w:r w:rsidR="005F63E4">
          <w:rPr>
            <w:noProof/>
            <w:webHidden/>
          </w:rPr>
          <w:tab/>
        </w:r>
        <w:r w:rsidR="005F63E4">
          <w:rPr>
            <w:noProof/>
            <w:webHidden/>
          </w:rPr>
          <w:fldChar w:fldCharType="begin"/>
        </w:r>
        <w:r w:rsidR="005F63E4">
          <w:rPr>
            <w:noProof/>
            <w:webHidden/>
          </w:rPr>
          <w:instrText xml:space="preserve"> PAGEREF _Toc461710804 \h </w:instrText>
        </w:r>
        <w:r w:rsidR="005F63E4">
          <w:rPr>
            <w:noProof/>
            <w:webHidden/>
          </w:rPr>
        </w:r>
        <w:r w:rsidR="005F63E4">
          <w:rPr>
            <w:noProof/>
            <w:webHidden/>
          </w:rPr>
          <w:fldChar w:fldCharType="separate"/>
        </w:r>
        <w:r w:rsidR="005F63E4">
          <w:rPr>
            <w:noProof/>
            <w:webHidden/>
          </w:rPr>
          <w:t>25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5" w:history="1">
        <w:r w:rsidR="005F63E4" w:rsidRPr="00B95563">
          <w:rPr>
            <w:rStyle w:val="Hyperlink"/>
            <w:noProof/>
          </w:rPr>
          <w:t>60.41.</w:t>
        </w:r>
        <w:r w:rsidR="005F63E4">
          <w:rPr>
            <w:rFonts w:eastAsiaTheme="minorEastAsia" w:cstheme="minorBidi"/>
            <w:noProof/>
            <w:szCs w:val="22"/>
            <w:lang w:val="nl-BE" w:eastAsia="nl-BE"/>
          </w:rPr>
          <w:tab/>
        </w:r>
        <w:r w:rsidR="005F63E4" w:rsidRPr="00B95563">
          <w:rPr>
            <w:rStyle w:val="Hyperlink"/>
            <w:noProof/>
          </w:rPr>
          <w:t>putdeksels - gietijzer</w:t>
        </w:r>
        <w:r w:rsidR="005F63E4">
          <w:rPr>
            <w:noProof/>
            <w:webHidden/>
          </w:rPr>
          <w:tab/>
        </w:r>
        <w:r w:rsidR="005F63E4">
          <w:rPr>
            <w:noProof/>
            <w:webHidden/>
          </w:rPr>
          <w:fldChar w:fldCharType="begin"/>
        </w:r>
        <w:r w:rsidR="005F63E4">
          <w:rPr>
            <w:noProof/>
            <w:webHidden/>
          </w:rPr>
          <w:instrText xml:space="preserve"> PAGEREF _Toc461710805 \h </w:instrText>
        </w:r>
        <w:r w:rsidR="005F63E4">
          <w:rPr>
            <w:noProof/>
            <w:webHidden/>
          </w:rPr>
        </w:r>
        <w:r w:rsidR="005F63E4">
          <w:rPr>
            <w:noProof/>
            <w:webHidden/>
          </w:rPr>
          <w:fldChar w:fldCharType="separate"/>
        </w:r>
        <w:r w:rsidR="005F63E4">
          <w:rPr>
            <w:noProof/>
            <w:webHidden/>
          </w:rPr>
          <w:t>26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6" w:history="1">
        <w:r w:rsidR="005F63E4" w:rsidRPr="00B95563">
          <w:rPr>
            <w:rStyle w:val="Hyperlink"/>
            <w:noProof/>
          </w:rPr>
          <w:t>60.42.</w:t>
        </w:r>
        <w:r w:rsidR="005F63E4">
          <w:rPr>
            <w:rFonts w:eastAsiaTheme="minorEastAsia" w:cstheme="minorBidi"/>
            <w:noProof/>
            <w:szCs w:val="22"/>
            <w:lang w:val="nl-BE" w:eastAsia="nl-BE"/>
          </w:rPr>
          <w:tab/>
        </w:r>
        <w:r w:rsidR="005F63E4" w:rsidRPr="00B95563">
          <w:rPr>
            <w:rStyle w:val="Hyperlink"/>
            <w:noProof/>
          </w:rPr>
          <w:t>putdeksels - aluminium</w:t>
        </w:r>
        <w:r w:rsidR="005F63E4">
          <w:rPr>
            <w:noProof/>
            <w:webHidden/>
          </w:rPr>
          <w:tab/>
        </w:r>
        <w:r w:rsidR="005F63E4">
          <w:rPr>
            <w:noProof/>
            <w:webHidden/>
          </w:rPr>
          <w:fldChar w:fldCharType="begin"/>
        </w:r>
        <w:r w:rsidR="005F63E4">
          <w:rPr>
            <w:noProof/>
            <w:webHidden/>
          </w:rPr>
          <w:instrText xml:space="preserve"> PAGEREF _Toc461710806 \h </w:instrText>
        </w:r>
        <w:r w:rsidR="005F63E4">
          <w:rPr>
            <w:noProof/>
            <w:webHidden/>
          </w:rPr>
        </w:r>
        <w:r w:rsidR="005F63E4">
          <w:rPr>
            <w:noProof/>
            <w:webHidden/>
          </w:rPr>
          <w:fldChar w:fldCharType="separate"/>
        </w:r>
        <w:r w:rsidR="005F63E4">
          <w:rPr>
            <w:noProof/>
            <w:webHidden/>
          </w:rPr>
          <w:t>26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7" w:history="1">
        <w:r w:rsidR="005F63E4" w:rsidRPr="00B95563">
          <w:rPr>
            <w:rStyle w:val="Hyperlink"/>
            <w:noProof/>
          </w:rPr>
          <w:t>60.43.</w:t>
        </w:r>
        <w:r w:rsidR="005F63E4">
          <w:rPr>
            <w:rFonts w:eastAsiaTheme="minorEastAsia" w:cstheme="minorBidi"/>
            <w:noProof/>
            <w:szCs w:val="22"/>
            <w:lang w:val="nl-BE" w:eastAsia="nl-BE"/>
          </w:rPr>
          <w:tab/>
        </w:r>
        <w:r w:rsidR="005F63E4" w:rsidRPr="00B95563">
          <w:rPr>
            <w:rStyle w:val="Hyperlink"/>
            <w:noProof/>
          </w:rPr>
          <w:t>putdeksels – roestvast staal</w:t>
        </w:r>
        <w:r w:rsidR="005F63E4">
          <w:rPr>
            <w:noProof/>
            <w:webHidden/>
          </w:rPr>
          <w:tab/>
        </w:r>
        <w:r w:rsidR="005F63E4">
          <w:rPr>
            <w:noProof/>
            <w:webHidden/>
          </w:rPr>
          <w:fldChar w:fldCharType="begin"/>
        </w:r>
        <w:r w:rsidR="005F63E4">
          <w:rPr>
            <w:noProof/>
            <w:webHidden/>
          </w:rPr>
          <w:instrText xml:space="preserve"> PAGEREF _Toc461710807 \h </w:instrText>
        </w:r>
        <w:r w:rsidR="005F63E4">
          <w:rPr>
            <w:noProof/>
            <w:webHidden/>
          </w:rPr>
        </w:r>
        <w:r w:rsidR="005F63E4">
          <w:rPr>
            <w:noProof/>
            <w:webHidden/>
          </w:rPr>
          <w:fldChar w:fldCharType="separate"/>
        </w:r>
        <w:r w:rsidR="005F63E4">
          <w:rPr>
            <w:noProof/>
            <w:webHidden/>
          </w:rPr>
          <w:t>27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8" w:history="1">
        <w:r w:rsidR="005F63E4" w:rsidRPr="00B95563">
          <w:rPr>
            <w:rStyle w:val="Hyperlink"/>
            <w:noProof/>
          </w:rPr>
          <w:t>60.44.</w:t>
        </w:r>
        <w:r w:rsidR="005F63E4">
          <w:rPr>
            <w:rFonts w:eastAsiaTheme="minorEastAsia" w:cstheme="minorBidi"/>
            <w:noProof/>
            <w:szCs w:val="22"/>
            <w:lang w:val="nl-BE" w:eastAsia="nl-BE"/>
          </w:rPr>
          <w:tab/>
        </w:r>
        <w:r w:rsidR="005F63E4" w:rsidRPr="00B95563">
          <w:rPr>
            <w:rStyle w:val="Hyperlink"/>
            <w:noProof/>
          </w:rPr>
          <w:t>putdeksels – kunststof</w:t>
        </w:r>
        <w:r w:rsidR="005F63E4">
          <w:rPr>
            <w:noProof/>
            <w:webHidden/>
          </w:rPr>
          <w:tab/>
        </w:r>
        <w:r w:rsidR="005F63E4">
          <w:rPr>
            <w:noProof/>
            <w:webHidden/>
          </w:rPr>
          <w:fldChar w:fldCharType="begin"/>
        </w:r>
        <w:r w:rsidR="005F63E4">
          <w:rPr>
            <w:noProof/>
            <w:webHidden/>
          </w:rPr>
          <w:instrText xml:space="preserve"> PAGEREF _Toc461710808 \h </w:instrText>
        </w:r>
        <w:r w:rsidR="005F63E4">
          <w:rPr>
            <w:noProof/>
            <w:webHidden/>
          </w:rPr>
        </w:r>
        <w:r w:rsidR="005F63E4">
          <w:rPr>
            <w:noProof/>
            <w:webHidden/>
          </w:rPr>
          <w:fldChar w:fldCharType="separate"/>
        </w:r>
        <w:r w:rsidR="005F63E4">
          <w:rPr>
            <w:noProof/>
            <w:webHidden/>
          </w:rPr>
          <w:t>27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09" w:history="1">
        <w:r w:rsidR="005F63E4" w:rsidRPr="00B95563">
          <w:rPr>
            <w:rStyle w:val="Hyperlink"/>
            <w:noProof/>
          </w:rPr>
          <w:t>60.50.</w:t>
        </w:r>
        <w:r w:rsidR="005F63E4">
          <w:rPr>
            <w:rFonts w:eastAsiaTheme="minorEastAsia" w:cstheme="minorBidi"/>
            <w:noProof/>
            <w:szCs w:val="22"/>
            <w:lang w:val="nl-BE" w:eastAsia="nl-BE"/>
          </w:rPr>
          <w:tab/>
        </w:r>
        <w:r w:rsidR="005F63E4" w:rsidRPr="00B95563">
          <w:rPr>
            <w:rStyle w:val="Hyperlink"/>
            <w:noProof/>
          </w:rPr>
          <w:t>sanitaire drukleidingen - algemeen</w:t>
        </w:r>
        <w:r w:rsidR="005F63E4">
          <w:rPr>
            <w:noProof/>
            <w:webHidden/>
          </w:rPr>
          <w:tab/>
        </w:r>
        <w:r w:rsidR="005F63E4">
          <w:rPr>
            <w:noProof/>
            <w:webHidden/>
          </w:rPr>
          <w:fldChar w:fldCharType="begin"/>
        </w:r>
        <w:r w:rsidR="005F63E4">
          <w:rPr>
            <w:noProof/>
            <w:webHidden/>
          </w:rPr>
          <w:instrText xml:space="preserve"> PAGEREF _Toc461710809 \h </w:instrText>
        </w:r>
        <w:r w:rsidR="005F63E4">
          <w:rPr>
            <w:noProof/>
            <w:webHidden/>
          </w:rPr>
        </w:r>
        <w:r w:rsidR="005F63E4">
          <w:rPr>
            <w:noProof/>
            <w:webHidden/>
          </w:rPr>
          <w:fldChar w:fldCharType="separate"/>
        </w:r>
        <w:r w:rsidR="005F63E4">
          <w:rPr>
            <w:noProof/>
            <w:webHidden/>
          </w:rPr>
          <w:t>27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0" w:history="1">
        <w:r w:rsidR="005F63E4" w:rsidRPr="00B95563">
          <w:rPr>
            <w:rStyle w:val="Hyperlink"/>
            <w:noProof/>
          </w:rPr>
          <w:t>60.51.</w:t>
        </w:r>
        <w:r w:rsidR="005F63E4">
          <w:rPr>
            <w:rFonts w:eastAsiaTheme="minorEastAsia" w:cstheme="minorBidi"/>
            <w:noProof/>
            <w:szCs w:val="22"/>
            <w:lang w:val="nl-BE" w:eastAsia="nl-BE"/>
          </w:rPr>
          <w:tab/>
        </w:r>
        <w:r w:rsidR="005F63E4" w:rsidRPr="00B95563">
          <w:rPr>
            <w:rStyle w:val="Hyperlink"/>
            <w:noProof/>
          </w:rPr>
          <w:t>sanitaire drukleidingen - buizen</w:t>
        </w:r>
        <w:r w:rsidR="005F63E4">
          <w:rPr>
            <w:noProof/>
            <w:webHidden/>
          </w:rPr>
          <w:tab/>
        </w:r>
        <w:r w:rsidR="005F63E4">
          <w:rPr>
            <w:noProof/>
            <w:webHidden/>
          </w:rPr>
          <w:fldChar w:fldCharType="begin"/>
        </w:r>
        <w:r w:rsidR="005F63E4">
          <w:rPr>
            <w:noProof/>
            <w:webHidden/>
          </w:rPr>
          <w:instrText xml:space="preserve"> PAGEREF _Toc461710810 \h </w:instrText>
        </w:r>
        <w:r w:rsidR="005F63E4">
          <w:rPr>
            <w:noProof/>
            <w:webHidden/>
          </w:rPr>
        </w:r>
        <w:r w:rsidR="005F63E4">
          <w:rPr>
            <w:noProof/>
            <w:webHidden/>
          </w:rPr>
          <w:fldChar w:fldCharType="separate"/>
        </w:r>
        <w:r w:rsidR="005F63E4">
          <w:rPr>
            <w:noProof/>
            <w:webHidden/>
          </w:rPr>
          <w:t>33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11" w:history="1">
        <w:r w:rsidR="005F63E4" w:rsidRPr="00B95563">
          <w:rPr>
            <w:rStyle w:val="Hyperlink"/>
            <w:noProof/>
          </w:rPr>
          <w:t>60.51.10.</w:t>
        </w:r>
        <w:r w:rsidR="005F63E4">
          <w:rPr>
            <w:rFonts w:eastAsiaTheme="minorEastAsia" w:cstheme="minorBidi"/>
            <w:noProof/>
            <w:szCs w:val="22"/>
            <w:lang w:val="nl-BE" w:eastAsia="nl-BE"/>
          </w:rPr>
          <w:tab/>
        </w:r>
        <w:r w:rsidR="005F63E4" w:rsidRPr="00B95563">
          <w:rPr>
            <w:rStyle w:val="Hyperlink"/>
            <w:noProof/>
          </w:rPr>
          <w:t>sanitaire drukleidingen – buizen/verzinkt staal</w:t>
        </w:r>
        <w:r w:rsidR="005F63E4">
          <w:rPr>
            <w:noProof/>
            <w:webHidden/>
          </w:rPr>
          <w:tab/>
        </w:r>
        <w:r w:rsidR="005F63E4">
          <w:rPr>
            <w:noProof/>
            <w:webHidden/>
          </w:rPr>
          <w:fldChar w:fldCharType="begin"/>
        </w:r>
        <w:r w:rsidR="005F63E4">
          <w:rPr>
            <w:noProof/>
            <w:webHidden/>
          </w:rPr>
          <w:instrText xml:space="preserve"> PAGEREF _Toc461710811 \h </w:instrText>
        </w:r>
        <w:r w:rsidR="005F63E4">
          <w:rPr>
            <w:noProof/>
            <w:webHidden/>
          </w:rPr>
        </w:r>
        <w:r w:rsidR="005F63E4">
          <w:rPr>
            <w:noProof/>
            <w:webHidden/>
          </w:rPr>
          <w:fldChar w:fldCharType="separate"/>
        </w:r>
        <w:r w:rsidR="005F63E4">
          <w:rPr>
            <w:noProof/>
            <w:webHidden/>
          </w:rPr>
          <w:t>33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12" w:history="1">
        <w:r w:rsidR="005F63E4" w:rsidRPr="00B95563">
          <w:rPr>
            <w:rStyle w:val="Hyperlink"/>
            <w:noProof/>
          </w:rPr>
          <w:t>60.51.20.</w:t>
        </w:r>
        <w:r w:rsidR="005F63E4">
          <w:rPr>
            <w:rFonts w:eastAsiaTheme="minorEastAsia" w:cstheme="minorBidi"/>
            <w:noProof/>
            <w:szCs w:val="22"/>
            <w:lang w:val="nl-BE" w:eastAsia="nl-BE"/>
          </w:rPr>
          <w:tab/>
        </w:r>
        <w:r w:rsidR="005F63E4" w:rsidRPr="00B95563">
          <w:rPr>
            <w:rStyle w:val="Hyperlink"/>
            <w:noProof/>
          </w:rPr>
          <w:t>sanitaire drukleidingen – buizen/koper</w:t>
        </w:r>
        <w:r w:rsidR="005F63E4">
          <w:rPr>
            <w:noProof/>
            <w:webHidden/>
          </w:rPr>
          <w:tab/>
        </w:r>
        <w:r w:rsidR="005F63E4">
          <w:rPr>
            <w:noProof/>
            <w:webHidden/>
          </w:rPr>
          <w:fldChar w:fldCharType="begin"/>
        </w:r>
        <w:r w:rsidR="005F63E4">
          <w:rPr>
            <w:noProof/>
            <w:webHidden/>
          </w:rPr>
          <w:instrText xml:space="preserve"> PAGEREF _Toc461710812 \h </w:instrText>
        </w:r>
        <w:r w:rsidR="005F63E4">
          <w:rPr>
            <w:noProof/>
            <w:webHidden/>
          </w:rPr>
        </w:r>
        <w:r w:rsidR="005F63E4">
          <w:rPr>
            <w:noProof/>
            <w:webHidden/>
          </w:rPr>
          <w:fldChar w:fldCharType="separate"/>
        </w:r>
        <w:r w:rsidR="005F63E4">
          <w:rPr>
            <w:noProof/>
            <w:webHidden/>
          </w:rPr>
          <w:t>34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13" w:history="1">
        <w:r w:rsidR="005F63E4" w:rsidRPr="00B95563">
          <w:rPr>
            <w:rStyle w:val="Hyperlink"/>
            <w:noProof/>
          </w:rPr>
          <w:t>60.51.30.</w:t>
        </w:r>
        <w:r w:rsidR="005F63E4">
          <w:rPr>
            <w:rFonts w:eastAsiaTheme="minorEastAsia" w:cstheme="minorBidi"/>
            <w:noProof/>
            <w:szCs w:val="22"/>
            <w:lang w:val="nl-BE" w:eastAsia="nl-BE"/>
          </w:rPr>
          <w:tab/>
        </w:r>
        <w:r w:rsidR="005F63E4" w:rsidRPr="00B95563">
          <w:rPr>
            <w:rStyle w:val="Hyperlink"/>
            <w:noProof/>
          </w:rPr>
          <w:t>sanitaire drukleidingen – buizen/kunststof</w:t>
        </w:r>
        <w:r w:rsidR="005F63E4">
          <w:rPr>
            <w:noProof/>
            <w:webHidden/>
          </w:rPr>
          <w:tab/>
        </w:r>
        <w:r w:rsidR="005F63E4">
          <w:rPr>
            <w:noProof/>
            <w:webHidden/>
          </w:rPr>
          <w:fldChar w:fldCharType="begin"/>
        </w:r>
        <w:r w:rsidR="005F63E4">
          <w:rPr>
            <w:noProof/>
            <w:webHidden/>
          </w:rPr>
          <w:instrText xml:space="preserve"> PAGEREF _Toc461710813 \h </w:instrText>
        </w:r>
        <w:r w:rsidR="005F63E4">
          <w:rPr>
            <w:noProof/>
            <w:webHidden/>
          </w:rPr>
        </w:r>
        <w:r w:rsidR="005F63E4">
          <w:rPr>
            <w:noProof/>
            <w:webHidden/>
          </w:rPr>
          <w:fldChar w:fldCharType="separate"/>
        </w:r>
        <w:r w:rsidR="005F63E4">
          <w:rPr>
            <w:noProof/>
            <w:webHidden/>
          </w:rPr>
          <w:t>36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4" w:history="1">
        <w:r w:rsidR="005F63E4" w:rsidRPr="00B95563">
          <w:rPr>
            <w:rStyle w:val="Hyperlink"/>
            <w:noProof/>
          </w:rPr>
          <w:t>60.52.</w:t>
        </w:r>
        <w:r w:rsidR="005F63E4">
          <w:rPr>
            <w:rFonts w:eastAsiaTheme="minorEastAsia" w:cstheme="minorBidi"/>
            <w:noProof/>
            <w:szCs w:val="22"/>
            <w:lang w:val="nl-BE" w:eastAsia="nl-BE"/>
          </w:rPr>
          <w:tab/>
        </w:r>
        <w:r w:rsidR="005F63E4" w:rsidRPr="00B95563">
          <w:rPr>
            <w:rStyle w:val="Hyperlink"/>
            <w:noProof/>
          </w:rPr>
          <w:t>sanitaire drukleidingen – collectoren</w:t>
        </w:r>
        <w:r w:rsidR="005F63E4">
          <w:rPr>
            <w:noProof/>
            <w:webHidden/>
          </w:rPr>
          <w:tab/>
        </w:r>
        <w:r w:rsidR="005F63E4">
          <w:rPr>
            <w:noProof/>
            <w:webHidden/>
          </w:rPr>
          <w:fldChar w:fldCharType="begin"/>
        </w:r>
        <w:r w:rsidR="005F63E4">
          <w:rPr>
            <w:noProof/>
            <w:webHidden/>
          </w:rPr>
          <w:instrText xml:space="preserve"> PAGEREF _Toc461710814 \h </w:instrText>
        </w:r>
        <w:r w:rsidR="005F63E4">
          <w:rPr>
            <w:noProof/>
            <w:webHidden/>
          </w:rPr>
        </w:r>
        <w:r w:rsidR="005F63E4">
          <w:rPr>
            <w:noProof/>
            <w:webHidden/>
          </w:rPr>
          <w:fldChar w:fldCharType="separate"/>
        </w:r>
        <w:r w:rsidR="005F63E4">
          <w:rPr>
            <w:noProof/>
            <w:webHidden/>
          </w:rPr>
          <w:t>37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5" w:history="1">
        <w:r w:rsidR="005F63E4" w:rsidRPr="00B95563">
          <w:rPr>
            <w:rStyle w:val="Hyperlink"/>
            <w:noProof/>
          </w:rPr>
          <w:t>60.53.</w:t>
        </w:r>
        <w:r w:rsidR="005F63E4">
          <w:rPr>
            <w:rFonts w:eastAsiaTheme="minorEastAsia" w:cstheme="minorBidi"/>
            <w:noProof/>
            <w:szCs w:val="22"/>
            <w:lang w:val="nl-BE" w:eastAsia="nl-BE"/>
          </w:rPr>
          <w:tab/>
        </w:r>
        <w:r w:rsidR="005F63E4" w:rsidRPr="00B95563">
          <w:rPr>
            <w:rStyle w:val="Hyperlink"/>
            <w:noProof/>
          </w:rPr>
          <w:t>sanitaire drukleidingen – leidingisolatie</w:t>
        </w:r>
        <w:r w:rsidR="005F63E4">
          <w:rPr>
            <w:noProof/>
            <w:webHidden/>
          </w:rPr>
          <w:tab/>
        </w:r>
        <w:r w:rsidR="005F63E4">
          <w:rPr>
            <w:noProof/>
            <w:webHidden/>
          </w:rPr>
          <w:fldChar w:fldCharType="begin"/>
        </w:r>
        <w:r w:rsidR="005F63E4">
          <w:rPr>
            <w:noProof/>
            <w:webHidden/>
          </w:rPr>
          <w:instrText xml:space="preserve"> PAGEREF _Toc461710815 \h </w:instrText>
        </w:r>
        <w:r w:rsidR="005F63E4">
          <w:rPr>
            <w:noProof/>
            <w:webHidden/>
          </w:rPr>
        </w:r>
        <w:r w:rsidR="005F63E4">
          <w:rPr>
            <w:noProof/>
            <w:webHidden/>
          </w:rPr>
          <w:fldChar w:fldCharType="separate"/>
        </w:r>
        <w:r w:rsidR="005F63E4">
          <w:rPr>
            <w:noProof/>
            <w:webHidden/>
          </w:rPr>
          <w:t>39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6" w:history="1">
        <w:r w:rsidR="005F63E4" w:rsidRPr="00B95563">
          <w:rPr>
            <w:rStyle w:val="Hyperlink"/>
            <w:noProof/>
          </w:rPr>
          <w:t>60.54.</w:t>
        </w:r>
        <w:r w:rsidR="005F63E4">
          <w:rPr>
            <w:rFonts w:eastAsiaTheme="minorEastAsia" w:cstheme="minorBidi"/>
            <w:noProof/>
            <w:szCs w:val="22"/>
            <w:lang w:val="nl-BE" w:eastAsia="nl-BE"/>
          </w:rPr>
          <w:tab/>
        </w:r>
        <w:r w:rsidR="005F63E4" w:rsidRPr="00B95563">
          <w:rPr>
            <w:rStyle w:val="Hyperlink"/>
            <w:noProof/>
          </w:rPr>
          <w:t>sanitaire drukleidingen – brandwerende doorvoeren</w:t>
        </w:r>
        <w:r w:rsidR="005F63E4">
          <w:rPr>
            <w:noProof/>
            <w:webHidden/>
          </w:rPr>
          <w:tab/>
        </w:r>
        <w:r w:rsidR="005F63E4">
          <w:rPr>
            <w:noProof/>
            <w:webHidden/>
          </w:rPr>
          <w:fldChar w:fldCharType="begin"/>
        </w:r>
        <w:r w:rsidR="005F63E4">
          <w:rPr>
            <w:noProof/>
            <w:webHidden/>
          </w:rPr>
          <w:instrText xml:space="preserve"> PAGEREF _Toc461710816 \h </w:instrText>
        </w:r>
        <w:r w:rsidR="005F63E4">
          <w:rPr>
            <w:noProof/>
            <w:webHidden/>
          </w:rPr>
        </w:r>
        <w:r w:rsidR="005F63E4">
          <w:rPr>
            <w:noProof/>
            <w:webHidden/>
          </w:rPr>
          <w:fldChar w:fldCharType="separate"/>
        </w:r>
        <w:r w:rsidR="005F63E4">
          <w:rPr>
            <w:noProof/>
            <w:webHidden/>
          </w:rPr>
          <w:t>40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7" w:history="1">
        <w:r w:rsidR="005F63E4" w:rsidRPr="00B95563">
          <w:rPr>
            <w:rStyle w:val="Hyperlink"/>
            <w:noProof/>
          </w:rPr>
          <w:t>60.55.</w:t>
        </w:r>
        <w:r w:rsidR="005F63E4">
          <w:rPr>
            <w:rFonts w:eastAsiaTheme="minorEastAsia" w:cstheme="minorBidi"/>
            <w:noProof/>
            <w:szCs w:val="22"/>
            <w:lang w:val="nl-BE" w:eastAsia="nl-BE"/>
          </w:rPr>
          <w:tab/>
        </w:r>
        <w:r w:rsidR="005F63E4" w:rsidRPr="00B95563">
          <w:rPr>
            <w:rStyle w:val="Hyperlink"/>
            <w:noProof/>
          </w:rPr>
          <w:t>sanitaire drukleidingen – verwarmingslint</w:t>
        </w:r>
        <w:r w:rsidR="005F63E4">
          <w:rPr>
            <w:noProof/>
            <w:webHidden/>
          </w:rPr>
          <w:tab/>
        </w:r>
        <w:r w:rsidR="005F63E4">
          <w:rPr>
            <w:noProof/>
            <w:webHidden/>
          </w:rPr>
          <w:fldChar w:fldCharType="begin"/>
        </w:r>
        <w:r w:rsidR="005F63E4">
          <w:rPr>
            <w:noProof/>
            <w:webHidden/>
          </w:rPr>
          <w:instrText xml:space="preserve"> PAGEREF _Toc461710817 \h </w:instrText>
        </w:r>
        <w:r w:rsidR="005F63E4">
          <w:rPr>
            <w:noProof/>
            <w:webHidden/>
          </w:rPr>
        </w:r>
        <w:r w:rsidR="005F63E4">
          <w:rPr>
            <w:noProof/>
            <w:webHidden/>
          </w:rPr>
          <w:fldChar w:fldCharType="separate"/>
        </w:r>
        <w:r w:rsidR="005F63E4">
          <w:rPr>
            <w:noProof/>
            <w:webHidden/>
          </w:rPr>
          <w:t>41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8" w:history="1">
        <w:r w:rsidR="005F63E4" w:rsidRPr="00B95563">
          <w:rPr>
            <w:rStyle w:val="Hyperlink"/>
            <w:noProof/>
          </w:rPr>
          <w:t>60.56.</w:t>
        </w:r>
        <w:r w:rsidR="005F63E4">
          <w:rPr>
            <w:rFonts w:eastAsiaTheme="minorEastAsia" w:cstheme="minorBidi"/>
            <w:noProof/>
            <w:szCs w:val="22"/>
            <w:lang w:val="nl-BE" w:eastAsia="nl-BE"/>
          </w:rPr>
          <w:tab/>
        </w:r>
        <w:r w:rsidR="005F63E4" w:rsidRPr="00B95563">
          <w:rPr>
            <w:rStyle w:val="Hyperlink"/>
            <w:noProof/>
          </w:rPr>
          <w:t>sanitaire drukleidingen – flexibele leidingen</w:t>
        </w:r>
        <w:r w:rsidR="005F63E4">
          <w:rPr>
            <w:noProof/>
            <w:webHidden/>
          </w:rPr>
          <w:tab/>
        </w:r>
        <w:r w:rsidR="005F63E4">
          <w:rPr>
            <w:noProof/>
            <w:webHidden/>
          </w:rPr>
          <w:fldChar w:fldCharType="begin"/>
        </w:r>
        <w:r w:rsidR="005F63E4">
          <w:rPr>
            <w:noProof/>
            <w:webHidden/>
          </w:rPr>
          <w:instrText xml:space="preserve"> PAGEREF _Toc461710818 \h </w:instrText>
        </w:r>
        <w:r w:rsidR="005F63E4">
          <w:rPr>
            <w:noProof/>
            <w:webHidden/>
          </w:rPr>
        </w:r>
        <w:r w:rsidR="005F63E4">
          <w:rPr>
            <w:noProof/>
            <w:webHidden/>
          </w:rPr>
          <w:fldChar w:fldCharType="separate"/>
        </w:r>
        <w:r w:rsidR="005F63E4">
          <w:rPr>
            <w:noProof/>
            <w:webHidden/>
          </w:rPr>
          <w:t>42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19" w:history="1">
        <w:r w:rsidR="005F63E4" w:rsidRPr="00B95563">
          <w:rPr>
            <w:rStyle w:val="Hyperlink"/>
            <w:noProof/>
          </w:rPr>
          <w:t>60.60.</w:t>
        </w:r>
        <w:r w:rsidR="005F63E4">
          <w:rPr>
            <w:rFonts w:eastAsiaTheme="minorEastAsia" w:cstheme="minorBidi"/>
            <w:noProof/>
            <w:szCs w:val="22"/>
            <w:lang w:val="nl-BE" w:eastAsia="nl-BE"/>
          </w:rPr>
          <w:tab/>
        </w:r>
        <w:r w:rsidR="005F63E4" w:rsidRPr="00B95563">
          <w:rPr>
            <w:rStyle w:val="Hyperlink"/>
            <w:noProof/>
          </w:rPr>
          <w:t>aansluiting leidingnet – algemeen</w:t>
        </w:r>
        <w:r w:rsidR="005F63E4">
          <w:rPr>
            <w:noProof/>
            <w:webHidden/>
          </w:rPr>
          <w:tab/>
        </w:r>
        <w:r w:rsidR="005F63E4">
          <w:rPr>
            <w:noProof/>
            <w:webHidden/>
          </w:rPr>
          <w:fldChar w:fldCharType="begin"/>
        </w:r>
        <w:r w:rsidR="005F63E4">
          <w:rPr>
            <w:noProof/>
            <w:webHidden/>
          </w:rPr>
          <w:instrText xml:space="preserve"> PAGEREF _Toc461710819 \h </w:instrText>
        </w:r>
        <w:r w:rsidR="005F63E4">
          <w:rPr>
            <w:noProof/>
            <w:webHidden/>
          </w:rPr>
        </w:r>
        <w:r w:rsidR="005F63E4">
          <w:rPr>
            <w:noProof/>
            <w:webHidden/>
          </w:rPr>
          <w:fldChar w:fldCharType="separate"/>
        </w:r>
        <w:r w:rsidR="005F63E4">
          <w:rPr>
            <w:noProof/>
            <w:webHidden/>
          </w:rPr>
          <w:t>42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0" w:history="1">
        <w:r w:rsidR="005F63E4" w:rsidRPr="00B95563">
          <w:rPr>
            <w:rStyle w:val="Hyperlink"/>
            <w:noProof/>
          </w:rPr>
          <w:t>60.61.</w:t>
        </w:r>
        <w:r w:rsidR="005F63E4">
          <w:rPr>
            <w:rFonts w:eastAsiaTheme="minorEastAsia" w:cstheme="minorBidi"/>
            <w:noProof/>
            <w:szCs w:val="22"/>
            <w:lang w:val="nl-BE" w:eastAsia="nl-BE"/>
          </w:rPr>
          <w:tab/>
        </w:r>
        <w:r w:rsidR="005F63E4" w:rsidRPr="00B95563">
          <w:rPr>
            <w:rStyle w:val="Hyperlink"/>
            <w:noProof/>
          </w:rPr>
          <w:t>aansluiting leidingnet – reglementaire meterstraat</w:t>
        </w:r>
        <w:r w:rsidR="005F63E4">
          <w:rPr>
            <w:noProof/>
            <w:webHidden/>
          </w:rPr>
          <w:tab/>
        </w:r>
        <w:r w:rsidR="005F63E4">
          <w:rPr>
            <w:noProof/>
            <w:webHidden/>
          </w:rPr>
          <w:fldChar w:fldCharType="begin"/>
        </w:r>
        <w:r w:rsidR="005F63E4">
          <w:rPr>
            <w:noProof/>
            <w:webHidden/>
          </w:rPr>
          <w:instrText xml:space="preserve"> PAGEREF _Toc461710820 \h </w:instrText>
        </w:r>
        <w:r w:rsidR="005F63E4">
          <w:rPr>
            <w:noProof/>
            <w:webHidden/>
          </w:rPr>
        </w:r>
        <w:r w:rsidR="005F63E4">
          <w:rPr>
            <w:noProof/>
            <w:webHidden/>
          </w:rPr>
          <w:fldChar w:fldCharType="separate"/>
        </w:r>
        <w:r w:rsidR="005F63E4">
          <w:rPr>
            <w:noProof/>
            <w:webHidden/>
          </w:rPr>
          <w:t>43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1" w:history="1">
        <w:r w:rsidR="005F63E4" w:rsidRPr="00B95563">
          <w:rPr>
            <w:rStyle w:val="Hyperlink"/>
            <w:noProof/>
          </w:rPr>
          <w:t>60.63.</w:t>
        </w:r>
        <w:r w:rsidR="005F63E4">
          <w:rPr>
            <w:rFonts w:eastAsiaTheme="minorEastAsia" w:cstheme="minorBidi"/>
            <w:noProof/>
            <w:szCs w:val="22"/>
            <w:lang w:val="nl-BE" w:eastAsia="nl-BE"/>
          </w:rPr>
          <w:tab/>
        </w:r>
        <w:r w:rsidR="005F63E4" w:rsidRPr="00B95563">
          <w:rPr>
            <w:rStyle w:val="Hyperlink"/>
            <w:noProof/>
          </w:rPr>
          <w:t>aansluiting leidingnet – waterfilters</w:t>
        </w:r>
        <w:r w:rsidR="005F63E4">
          <w:rPr>
            <w:noProof/>
            <w:webHidden/>
          </w:rPr>
          <w:tab/>
        </w:r>
        <w:r w:rsidR="005F63E4">
          <w:rPr>
            <w:noProof/>
            <w:webHidden/>
          </w:rPr>
          <w:fldChar w:fldCharType="begin"/>
        </w:r>
        <w:r w:rsidR="005F63E4">
          <w:rPr>
            <w:noProof/>
            <w:webHidden/>
          </w:rPr>
          <w:instrText xml:space="preserve"> PAGEREF _Toc461710821 \h </w:instrText>
        </w:r>
        <w:r w:rsidR="005F63E4">
          <w:rPr>
            <w:noProof/>
            <w:webHidden/>
          </w:rPr>
        </w:r>
        <w:r w:rsidR="005F63E4">
          <w:rPr>
            <w:noProof/>
            <w:webHidden/>
          </w:rPr>
          <w:fldChar w:fldCharType="separate"/>
        </w:r>
        <w:r w:rsidR="005F63E4">
          <w:rPr>
            <w:noProof/>
            <w:webHidden/>
          </w:rPr>
          <w:t>43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2" w:history="1">
        <w:r w:rsidR="005F63E4" w:rsidRPr="00B95563">
          <w:rPr>
            <w:rStyle w:val="Hyperlink"/>
            <w:noProof/>
          </w:rPr>
          <w:t>60.70.</w:t>
        </w:r>
        <w:r w:rsidR="005F63E4">
          <w:rPr>
            <w:rFonts w:eastAsiaTheme="minorEastAsia" w:cstheme="minorBidi"/>
            <w:noProof/>
            <w:szCs w:val="22"/>
            <w:lang w:val="nl-BE" w:eastAsia="nl-BE"/>
          </w:rPr>
          <w:tab/>
        </w:r>
        <w:r w:rsidR="005F63E4" w:rsidRPr="00B95563">
          <w:rPr>
            <w:rStyle w:val="Hyperlink"/>
            <w:noProof/>
          </w:rPr>
          <w:t>waterbehandeling – algemeen</w:t>
        </w:r>
        <w:r w:rsidR="005F63E4">
          <w:rPr>
            <w:noProof/>
            <w:webHidden/>
          </w:rPr>
          <w:tab/>
        </w:r>
        <w:r w:rsidR="005F63E4">
          <w:rPr>
            <w:noProof/>
            <w:webHidden/>
          </w:rPr>
          <w:fldChar w:fldCharType="begin"/>
        </w:r>
        <w:r w:rsidR="005F63E4">
          <w:rPr>
            <w:noProof/>
            <w:webHidden/>
          </w:rPr>
          <w:instrText xml:space="preserve"> PAGEREF _Toc461710822 \h </w:instrText>
        </w:r>
        <w:r w:rsidR="005F63E4">
          <w:rPr>
            <w:noProof/>
            <w:webHidden/>
          </w:rPr>
        </w:r>
        <w:r w:rsidR="005F63E4">
          <w:rPr>
            <w:noProof/>
            <w:webHidden/>
          </w:rPr>
          <w:fldChar w:fldCharType="separate"/>
        </w:r>
        <w:r w:rsidR="005F63E4">
          <w:rPr>
            <w:noProof/>
            <w:webHidden/>
          </w:rPr>
          <w:t>43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3" w:history="1">
        <w:r w:rsidR="005F63E4" w:rsidRPr="00B95563">
          <w:rPr>
            <w:rStyle w:val="Hyperlink"/>
            <w:noProof/>
          </w:rPr>
          <w:t>60.71.</w:t>
        </w:r>
        <w:r w:rsidR="005F63E4">
          <w:rPr>
            <w:rFonts w:eastAsiaTheme="minorEastAsia" w:cstheme="minorBidi"/>
            <w:noProof/>
            <w:szCs w:val="22"/>
            <w:lang w:val="nl-BE" w:eastAsia="nl-BE"/>
          </w:rPr>
          <w:tab/>
        </w:r>
        <w:r w:rsidR="005F63E4" w:rsidRPr="00B95563">
          <w:rPr>
            <w:rStyle w:val="Hyperlink"/>
            <w:noProof/>
          </w:rPr>
          <w:t>waterbehandeling – ontharders</w:t>
        </w:r>
        <w:r w:rsidR="005F63E4">
          <w:rPr>
            <w:noProof/>
            <w:webHidden/>
          </w:rPr>
          <w:tab/>
        </w:r>
        <w:r w:rsidR="005F63E4">
          <w:rPr>
            <w:noProof/>
            <w:webHidden/>
          </w:rPr>
          <w:fldChar w:fldCharType="begin"/>
        </w:r>
        <w:r w:rsidR="005F63E4">
          <w:rPr>
            <w:noProof/>
            <w:webHidden/>
          </w:rPr>
          <w:instrText xml:space="preserve"> PAGEREF _Toc461710823 \h </w:instrText>
        </w:r>
        <w:r w:rsidR="005F63E4">
          <w:rPr>
            <w:noProof/>
            <w:webHidden/>
          </w:rPr>
        </w:r>
        <w:r w:rsidR="005F63E4">
          <w:rPr>
            <w:noProof/>
            <w:webHidden/>
          </w:rPr>
          <w:fldChar w:fldCharType="separate"/>
        </w:r>
        <w:r w:rsidR="005F63E4">
          <w:rPr>
            <w:noProof/>
            <w:webHidden/>
          </w:rPr>
          <w:t>43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4" w:history="1">
        <w:r w:rsidR="005F63E4" w:rsidRPr="00B95563">
          <w:rPr>
            <w:rStyle w:val="Hyperlink"/>
            <w:noProof/>
          </w:rPr>
          <w:t>60.72.</w:t>
        </w:r>
        <w:r w:rsidR="005F63E4">
          <w:rPr>
            <w:rFonts w:eastAsiaTheme="minorEastAsia" w:cstheme="minorBidi"/>
            <w:noProof/>
            <w:szCs w:val="22"/>
            <w:lang w:val="nl-BE" w:eastAsia="nl-BE"/>
          </w:rPr>
          <w:tab/>
        </w:r>
        <w:r w:rsidR="005F63E4" w:rsidRPr="00B95563">
          <w:rPr>
            <w:rStyle w:val="Hyperlink"/>
            <w:noProof/>
          </w:rPr>
          <w:t>waterbehandeling – waterfilters</w:t>
        </w:r>
        <w:r w:rsidR="005F63E4">
          <w:rPr>
            <w:noProof/>
            <w:webHidden/>
          </w:rPr>
          <w:tab/>
        </w:r>
        <w:r w:rsidR="005F63E4">
          <w:rPr>
            <w:noProof/>
            <w:webHidden/>
          </w:rPr>
          <w:fldChar w:fldCharType="begin"/>
        </w:r>
        <w:r w:rsidR="005F63E4">
          <w:rPr>
            <w:noProof/>
            <w:webHidden/>
          </w:rPr>
          <w:instrText xml:space="preserve"> PAGEREF _Toc461710824 \h </w:instrText>
        </w:r>
        <w:r w:rsidR="005F63E4">
          <w:rPr>
            <w:noProof/>
            <w:webHidden/>
          </w:rPr>
        </w:r>
        <w:r w:rsidR="005F63E4">
          <w:rPr>
            <w:noProof/>
            <w:webHidden/>
          </w:rPr>
          <w:fldChar w:fldCharType="separate"/>
        </w:r>
        <w:r w:rsidR="005F63E4">
          <w:rPr>
            <w:noProof/>
            <w:webHidden/>
          </w:rPr>
          <w:t>44</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825" w:history="1">
        <w:r w:rsidR="005F63E4" w:rsidRPr="00B95563">
          <w:rPr>
            <w:rStyle w:val="Hyperlink"/>
            <w:noProof/>
          </w:rPr>
          <w:t>61.</w:t>
        </w:r>
        <w:r w:rsidR="005F63E4">
          <w:rPr>
            <w:rFonts w:eastAsiaTheme="minorEastAsia" w:cstheme="minorBidi"/>
            <w:b w:val="0"/>
            <w:noProof/>
            <w:szCs w:val="22"/>
            <w:lang w:val="nl-BE" w:eastAsia="nl-BE"/>
          </w:rPr>
          <w:tab/>
        </w:r>
        <w:r w:rsidR="005F63E4" w:rsidRPr="00B95563">
          <w:rPr>
            <w:rStyle w:val="Hyperlink"/>
            <w:noProof/>
          </w:rPr>
          <w:t>SANITAIRE TOESTELLEN &amp; TOEBEHOREN</w:t>
        </w:r>
        <w:r w:rsidR="005F63E4">
          <w:rPr>
            <w:noProof/>
            <w:webHidden/>
          </w:rPr>
          <w:tab/>
        </w:r>
        <w:r w:rsidR="005F63E4">
          <w:rPr>
            <w:noProof/>
            <w:webHidden/>
          </w:rPr>
          <w:fldChar w:fldCharType="begin"/>
        </w:r>
        <w:r w:rsidR="005F63E4">
          <w:rPr>
            <w:noProof/>
            <w:webHidden/>
          </w:rPr>
          <w:instrText xml:space="preserve"> PAGEREF _Toc461710825 \h </w:instrText>
        </w:r>
        <w:r w:rsidR="005F63E4">
          <w:rPr>
            <w:noProof/>
            <w:webHidden/>
          </w:rPr>
        </w:r>
        <w:r w:rsidR="005F63E4">
          <w:rPr>
            <w:noProof/>
            <w:webHidden/>
          </w:rPr>
          <w:fldChar w:fldCharType="separate"/>
        </w:r>
        <w:r w:rsidR="005F63E4">
          <w:rPr>
            <w:noProof/>
            <w:webHidden/>
          </w:rPr>
          <w:t>45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6" w:history="1">
        <w:r w:rsidR="005F63E4" w:rsidRPr="00B95563">
          <w:rPr>
            <w:rStyle w:val="Hyperlink"/>
            <w:noProof/>
          </w:rPr>
          <w:t>61.00.</w:t>
        </w:r>
        <w:r w:rsidR="005F63E4">
          <w:rPr>
            <w:rFonts w:eastAsiaTheme="minorEastAsia" w:cstheme="minorBidi"/>
            <w:noProof/>
            <w:szCs w:val="22"/>
            <w:lang w:val="nl-BE" w:eastAsia="nl-BE"/>
          </w:rPr>
          <w:tab/>
        </w:r>
        <w:r w:rsidR="005F63E4" w:rsidRPr="00B95563">
          <w:rPr>
            <w:rStyle w:val="Hyperlink"/>
            <w:noProof/>
          </w:rPr>
          <w:t>sanitaire toestellen &amp; toebehoren - algemeen</w:t>
        </w:r>
        <w:r w:rsidR="005F63E4">
          <w:rPr>
            <w:noProof/>
            <w:webHidden/>
          </w:rPr>
          <w:tab/>
        </w:r>
        <w:r w:rsidR="005F63E4">
          <w:rPr>
            <w:noProof/>
            <w:webHidden/>
          </w:rPr>
          <w:fldChar w:fldCharType="begin"/>
        </w:r>
        <w:r w:rsidR="005F63E4">
          <w:rPr>
            <w:noProof/>
            <w:webHidden/>
          </w:rPr>
          <w:instrText xml:space="preserve"> PAGEREF _Toc461710826 \h </w:instrText>
        </w:r>
        <w:r w:rsidR="005F63E4">
          <w:rPr>
            <w:noProof/>
            <w:webHidden/>
          </w:rPr>
        </w:r>
        <w:r w:rsidR="005F63E4">
          <w:rPr>
            <w:noProof/>
            <w:webHidden/>
          </w:rPr>
          <w:fldChar w:fldCharType="separate"/>
        </w:r>
        <w:r w:rsidR="005F63E4">
          <w:rPr>
            <w:noProof/>
            <w:webHidden/>
          </w:rPr>
          <w:t>45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27" w:history="1">
        <w:r w:rsidR="005F63E4" w:rsidRPr="00B95563">
          <w:rPr>
            <w:rStyle w:val="Hyperlink"/>
            <w:noProof/>
          </w:rPr>
          <w:t>61.10.</w:t>
        </w:r>
        <w:r w:rsidR="005F63E4">
          <w:rPr>
            <w:rFonts w:eastAsiaTheme="minorEastAsia" w:cstheme="minorBidi"/>
            <w:noProof/>
            <w:szCs w:val="22"/>
            <w:lang w:val="nl-BE" w:eastAsia="nl-BE"/>
          </w:rPr>
          <w:tab/>
        </w:r>
        <w:r w:rsidR="005F63E4" w:rsidRPr="00B95563">
          <w:rPr>
            <w:rStyle w:val="Hyperlink"/>
            <w:noProof/>
          </w:rPr>
          <w:t>toiletpotten en urinoirs &amp; toebehoren - algemeen</w:t>
        </w:r>
        <w:r w:rsidR="005F63E4">
          <w:rPr>
            <w:noProof/>
            <w:webHidden/>
          </w:rPr>
          <w:tab/>
        </w:r>
        <w:r w:rsidR="005F63E4">
          <w:rPr>
            <w:noProof/>
            <w:webHidden/>
          </w:rPr>
          <w:fldChar w:fldCharType="begin"/>
        </w:r>
        <w:r w:rsidR="005F63E4">
          <w:rPr>
            <w:noProof/>
            <w:webHidden/>
          </w:rPr>
          <w:instrText xml:space="preserve"> PAGEREF _Toc461710827 \h </w:instrText>
        </w:r>
        <w:r w:rsidR="005F63E4">
          <w:rPr>
            <w:noProof/>
            <w:webHidden/>
          </w:rPr>
        </w:r>
        <w:r w:rsidR="005F63E4">
          <w:rPr>
            <w:noProof/>
            <w:webHidden/>
          </w:rPr>
          <w:fldChar w:fldCharType="separate"/>
        </w:r>
        <w:r w:rsidR="005F63E4">
          <w:rPr>
            <w:noProof/>
            <w:webHidden/>
          </w:rPr>
          <w:t>46</w:t>
        </w:r>
        <w:r w:rsidR="005F63E4">
          <w:rPr>
            <w:noProof/>
            <w:webHidden/>
          </w:rPr>
          <w:fldChar w:fldCharType="end"/>
        </w:r>
      </w:hyperlink>
    </w:p>
    <w:bookmarkStart w:id="2" w:name="_GoBack"/>
    <w:bookmarkEnd w:id="2"/>
    <w:p w:rsidR="005F63E4" w:rsidRDefault="00BF4D46">
      <w:pPr>
        <w:pStyle w:val="Inhopg2"/>
        <w:tabs>
          <w:tab w:val="left" w:pos="1100"/>
          <w:tab w:val="right" w:pos="9628"/>
        </w:tabs>
        <w:rPr>
          <w:rFonts w:eastAsiaTheme="minorEastAsia" w:cstheme="minorBidi"/>
          <w:noProof/>
          <w:szCs w:val="22"/>
          <w:lang w:val="nl-BE" w:eastAsia="nl-BE"/>
        </w:rPr>
      </w:pPr>
      <w:r>
        <w:fldChar w:fldCharType="begin"/>
      </w:r>
      <w:r>
        <w:instrText xml:space="preserve"> HYPERLINK \l "_Toc461710828" </w:instrText>
      </w:r>
      <w:r>
        <w:fldChar w:fldCharType="separate"/>
      </w:r>
      <w:r w:rsidR="005F63E4" w:rsidRPr="00B95563">
        <w:rPr>
          <w:rStyle w:val="Hyperlink"/>
          <w:noProof/>
        </w:rPr>
        <w:t>61.11.</w:t>
      </w:r>
      <w:r w:rsidR="005F63E4">
        <w:rPr>
          <w:rFonts w:eastAsiaTheme="minorEastAsia" w:cstheme="minorBidi"/>
          <w:noProof/>
          <w:szCs w:val="22"/>
          <w:lang w:val="nl-BE" w:eastAsia="nl-BE"/>
        </w:rPr>
        <w:tab/>
      </w:r>
      <w:r w:rsidR="005F63E4" w:rsidRPr="00B95563">
        <w:rPr>
          <w:rStyle w:val="Hyperlink"/>
          <w:noProof/>
        </w:rPr>
        <w:t>toiletpotten &amp; toebehoren - staand</w:t>
      </w:r>
      <w:r w:rsidR="005F63E4">
        <w:rPr>
          <w:noProof/>
          <w:webHidden/>
        </w:rPr>
        <w:tab/>
      </w:r>
      <w:r w:rsidR="005F63E4">
        <w:rPr>
          <w:noProof/>
          <w:webHidden/>
        </w:rPr>
        <w:fldChar w:fldCharType="begin"/>
      </w:r>
      <w:r w:rsidR="005F63E4">
        <w:rPr>
          <w:noProof/>
          <w:webHidden/>
        </w:rPr>
        <w:instrText xml:space="preserve"> PAGEREF _Toc461710828 \h </w:instrText>
      </w:r>
      <w:r w:rsidR="005F63E4">
        <w:rPr>
          <w:noProof/>
          <w:webHidden/>
        </w:rPr>
      </w:r>
      <w:r w:rsidR="005F63E4">
        <w:rPr>
          <w:noProof/>
          <w:webHidden/>
        </w:rPr>
        <w:fldChar w:fldCharType="separate"/>
      </w:r>
      <w:r w:rsidR="005F63E4">
        <w:rPr>
          <w:noProof/>
          <w:webHidden/>
        </w:rPr>
        <w:t>47</w:t>
      </w:r>
      <w:r w:rsidR="005F63E4">
        <w:rPr>
          <w:noProof/>
          <w:webHidden/>
        </w:rPr>
        <w:fldChar w:fldCharType="end"/>
      </w:r>
      <w:r>
        <w:rPr>
          <w:noProof/>
        </w:rPr>
        <w:fldChar w:fldCharType="end"/>
      </w:r>
    </w:p>
    <w:p w:rsidR="005F63E4" w:rsidRDefault="00BF4D46">
      <w:pPr>
        <w:pStyle w:val="Inhopg2"/>
        <w:tabs>
          <w:tab w:val="left" w:pos="1100"/>
          <w:tab w:val="right" w:pos="9628"/>
        </w:tabs>
        <w:rPr>
          <w:rFonts w:eastAsiaTheme="minorEastAsia" w:cstheme="minorBidi"/>
          <w:noProof/>
          <w:szCs w:val="22"/>
          <w:lang w:val="nl-BE" w:eastAsia="nl-BE"/>
        </w:rPr>
      </w:pPr>
      <w:hyperlink w:anchor="_Toc461710829" w:history="1">
        <w:r w:rsidR="005F63E4" w:rsidRPr="00B95563">
          <w:rPr>
            <w:rStyle w:val="Hyperlink"/>
            <w:noProof/>
          </w:rPr>
          <w:t>61.12.</w:t>
        </w:r>
        <w:r w:rsidR="005F63E4">
          <w:rPr>
            <w:rFonts w:eastAsiaTheme="minorEastAsia" w:cstheme="minorBidi"/>
            <w:noProof/>
            <w:szCs w:val="22"/>
            <w:lang w:val="nl-BE" w:eastAsia="nl-BE"/>
          </w:rPr>
          <w:tab/>
        </w:r>
        <w:r w:rsidR="005F63E4" w:rsidRPr="00B95563">
          <w:rPr>
            <w:rStyle w:val="Hyperlink"/>
            <w:noProof/>
          </w:rPr>
          <w:t>toiletpotten &amp; toebehoren - hangend</w:t>
        </w:r>
        <w:r w:rsidR="005F63E4">
          <w:rPr>
            <w:noProof/>
            <w:webHidden/>
          </w:rPr>
          <w:tab/>
        </w:r>
        <w:r w:rsidR="005F63E4">
          <w:rPr>
            <w:noProof/>
            <w:webHidden/>
          </w:rPr>
          <w:fldChar w:fldCharType="begin"/>
        </w:r>
        <w:r w:rsidR="005F63E4">
          <w:rPr>
            <w:noProof/>
            <w:webHidden/>
          </w:rPr>
          <w:instrText xml:space="preserve"> PAGEREF _Toc461710829 \h </w:instrText>
        </w:r>
        <w:r w:rsidR="005F63E4">
          <w:rPr>
            <w:noProof/>
            <w:webHidden/>
          </w:rPr>
        </w:r>
        <w:r w:rsidR="005F63E4">
          <w:rPr>
            <w:noProof/>
            <w:webHidden/>
          </w:rPr>
          <w:fldChar w:fldCharType="separate"/>
        </w:r>
        <w:r w:rsidR="005F63E4">
          <w:rPr>
            <w:noProof/>
            <w:webHidden/>
          </w:rPr>
          <w:t>48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0" w:history="1">
        <w:r w:rsidR="005F63E4" w:rsidRPr="00B95563">
          <w:rPr>
            <w:rStyle w:val="Hyperlink"/>
            <w:noProof/>
          </w:rPr>
          <w:t>60.15.</w:t>
        </w:r>
        <w:r w:rsidR="005F63E4">
          <w:rPr>
            <w:rFonts w:eastAsiaTheme="minorEastAsia" w:cstheme="minorBidi"/>
            <w:noProof/>
            <w:szCs w:val="22"/>
            <w:lang w:val="nl-BE" w:eastAsia="nl-BE"/>
          </w:rPr>
          <w:tab/>
        </w:r>
        <w:r w:rsidR="005F63E4" w:rsidRPr="00B95563">
          <w:rPr>
            <w:rStyle w:val="Hyperlink"/>
            <w:noProof/>
          </w:rPr>
          <w:t>urinoirs &amp; toebehoren - algemeen</w:t>
        </w:r>
        <w:r w:rsidR="005F63E4">
          <w:rPr>
            <w:noProof/>
            <w:webHidden/>
          </w:rPr>
          <w:tab/>
        </w:r>
        <w:r w:rsidR="005F63E4">
          <w:rPr>
            <w:noProof/>
            <w:webHidden/>
          </w:rPr>
          <w:fldChar w:fldCharType="begin"/>
        </w:r>
        <w:r w:rsidR="005F63E4">
          <w:rPr>
            <w:noProof/>
            <w:webHidden/>
          </w:rPr>
          <w:instrText xml:space="preserve"> PAGEREF _Toc461710830 \h </w:instrText>
        </w:r>
        <w:r w:rsidR="005F63E4">
          <w:rPr>
            <w:noProof/>
            <w:webHidden/>
          </w:rPr>
        </w:r>
        <w:r w:rsidR="005F63E4">
          <w:rPr>
            <w:noProof/>
            <w:webHidden/>
          </w:rPr>
          <w:fldChar w:fldCharType="separate"/>
        </w:r>
        <w:r w:rsidR="005F63E4">
          <w:rPr>
            <w:noProof/>
            <w:webHidden/>
          </w:rPr>
          <w:t>49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1" w:history="1">
        <w:r w:rsidR="005F63E4" w:rsidRPr="00B95563">
          <w:rPr>
            <w:rStyle w:val="Hyperlink"/>
            <w:noProof/>
          </w:rPr>
          <w:t>61.20.</w:t>
        </w:r>
        <w:r w:rsidR="005F63E4">
          <w:rPr>
            <w:rFonts w:eastAsiaTheme="minorEastAsia" w:cstheme="minorBidi"/>
            <w:noProof/>
            <w:szCs w:val="22"/>
            <w:lang w:val="nl-BE" w:eastAsia="nl-BE"/>
          </w:rPr>
          <w:tab/>
        </w:r>
        <w:r w:rsidR="005F63E4" w:rsidRPr="00B95563">
          <w:rPr>
            <w:rStyle w:val="Hyperlink"/>
            <w:noProof/>
          </w:rPr>
          <w:t>handwastafels &amp; toebehoren - algemeen</w:t>
        </w:r>
        <w:r w:rsidR="005F63E4">
          <w:rPr>
            <w:noProof/>
            <w:webHidden/>
          </w:rPr>
          <w:tab/>
        </w:r>
        <w:r w:rsidR="005F63E4">
          <w:rPr>
            <w:noProof/>
            <w:webHidden/>
          </w:rPr>
          <w:fldChar w:fldCharType="begin"/>
        </w:r>
        <w:r w:rsidR="005F63E4">
          <w:rPr>
            <w:noProof/>
            <w:webHidden/>
          </w:rPr>
          <w:instrText xml:space="preserve"> PAGEREF _Toc461710831 \h </w:instrText>
        </w:r>
        <w:r w:rsidR="005F63E4">
          <w:rPr>
            <w:noProof/>
            <w:webHidden/>
          </w:rPr>
        </w:r>
        <w:r w:rsidR="005F63E4">
          <w:rPr>
            <w:noProof/>
            <w:webHidden/>
          </w:rPr>
          <w:fldChar w:fldCharType="separate"/>
        </w:r>
        <w:r w:rsidR="005F63E4">
          <w:rPr>
            <w:noProof/>
            <w:webHidden/>
          </w:rPr>
          <w:t>50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32" w:history="1">
        <w:r w:rsidR="005F63E4" w:rsidRPr="00B95563">
          <w:rPr>
            <w:rStyle w:val="Hyperlink"/>
            <w:noProof/>
          </w:rPr>
          <w:t>61.20.10.</w:t>
        </w:r>
        <w:r w:rsidR="005F63E4">
          <w:rPr>
            <w:rFonts w:eastAsiaTheme="minorEastAsia" w:cstheme="minorBidi"/>
            <w:noProof/>
            <w:szCs w:val="22"/>
            <w:lang w:val="nl-BE" w:eastAsia="nl-BE"/>
          </w:rPr>
          <w:tab/>
        </w:r>
        <w:r w:rsidR="005F63E4" w:rsidRPr="00B95563">
          <w:rPr>
            <w:rStyle w:val="Hyperlink"/>
            <w:noProof/>
          </w:rPr>
          <w:t>handwastafels &amp; toebehoren - wandmodel/porselein</w:t>
        </w:r>
        <w:r w:rsidR="005F63E4">
          <w:rPr>
            <w:noProof/>
            <w:webHidden/>
          </w:rPr>
          <w:tab/>
        </w:r>
        <w:r w:rsidR="005F63E4">
          <w:rPr>
            <w:noProof/>
            <w:webHidden/>
          </w:rPr>
          <w:fldChar w:fldCharType="begin"/>
        </w:r>
        <w:r w:rsidR="005F63E4">
          <w:rPr>
            <w:noProof/>
            <w:webHidden/>
          </w:rPr>
          <w:instrText xml:space="preserve"> PAGEREF _Toc461710832 \h </w:instrText>
        </w:r>
        <w:r w:rsidR="005F63E4">
          <w:rPr>
            <w:noProof/>
            <w:webHidden/>
          </w:rPr>
        </w:r>
        <w:r w:rsidR="005F63E4">
          <w:rPr>
            <w:noProof/>
            <w:webHidden/>
          </w:rPr>
          <w:fldChar w:fldCharType="separate"/>
        </w:r>
        <w:r w:rsidR="005F63E4">
          <w:rPr>
            <w:noProof/>
            <w:webHidden/>
          </w:rPr>
          <w:t>50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33" w:history="1">
        <w:r w:rsidR="005F63E4" w:rsidRPr="00B95563">
          <w:rPr>
            <w:rStyle w:val="Hyperlink"/>
            <w:noProof/>
          </w:rPr>
          <w:t>61.20.20.</w:t>
        </w:r>
        <w:r w:rsidR="005F63E4">
          <w:rPr>
            <w:rFonts w:eastAsiaTheme="minorEastAsia" w:cstheme="minorBidi"/>
            <w:noProof/>
            <w:szCs w:val="22"/>
            <w:lang w:val="nl-BE" w:eastAsia="nl-BE"/>
          </w:rPr>
          <w:tab/>
        </w:r>
        <w:r w:rsidR="005F63E4" w:rsidRPr="00B95563">
          <w:rPr>
            <w:rStyle w:val="Hyperlink"/>
            <w:noProof/>
          </w:rPr>
          <w:t>handwastafels &amp; toebehoren - inbouwmodel</w:t>
        </w:r>
        <w:r w:rsidR="005F63E4">
          <w:rPr>
            <w:noProof/>
            <w:webHidden/>
          </w:rPr>
          <w:tab/>
        </w:r>
        <w:r w:rsidR="005F63E4">
          <w:rPr>
            <w:noProof/>
            <w:webHidden/>
          </w:rPr>
          <w:fldChar w:fldCharType="begin"/>
        </w:r>
        <w:r w:rsidR="005F63E4">
          <w:rPr>
            <w:noProof/>
            <w:webHidden/>
          </w:rPr>
          <w:instrText xml:space="preserve"> PAGEREF _Toc461710833 \h </w:instrText>
        </w:r>
        <w:r w:rsidR="005F63E4">
          <w:rPr>
            <w:noProof/>
            <w:webHidden/>
          </w:rPr>
        </w:r>
        <w:r w:rsidR="005F63E4">
          <w:rPr>
            <w:noProof/>
            <w:webHidden/>
          </w:rPr>
          <w:fldChar w:fldCharType="separate"/>
        </w:r>
        <w:r w:rsidR="005F63E4">
          <w:rPr>
            <w:noProof/>
            <w:webHidden/>
          </w:rPr>
          <w:t>51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4" w:history="1">
        <w:r w:rsidR="005F63E4" w:rsidRPr="00B95563">
          <w:rPr>
            <w:rStyle w:val="Hyperlink"/>
            <w:noProof/>
          </w:rPr>
          <w:t>61.50.</w:t>
        </w:r>
        <w:r w:rsidR="005F63E4">
          <w:rPr>
            <w:rFonts w:eastAsiaTheme="minorEastAsia" w:cstheme="minorBidi"/>
            <w:noProof/>
            <w:szCs w:val="22"/>
            <w:lang w:val="nl-BE" w:eastAsia="nl-BE"/>
          </w:rPr>
          <w:tab/>
        </w:r>
        <w:r w:rsidR="005F63E4" w:rsidRPr="00B95563">
          <w:rPr>
            <w:rStyle w:val="Hyperlink"/>
            <w:noProof/>
          </w:rPr>
          <w:t>douches - algemeen</w:t>
        </w:r>
        <w:r w:rsidR="005F63E4">
          <w:rPr>
            <w:noProof/>
            <w:webHidden/>
          </w:rPr>
          <w:tab/>
        </w:r>
        <w:r w:rsidR="005F63E4">
          <w:rPr>
            <w:noProof/>
            <w:webHidden/>
          </w:rPr>
          <w:fldChar w:fldCharType="begin"/>
        </w:r>
        <w:r w:rsidR="005F63E4">
          <w:rPr>
            <w:noProof/>
            <w:webHidden/>
          </w:rPr>
          <w:instrText xml:space="preserve"> PAGEREF _Toc461710834 \h </w:instrText>
        </w:r>
        <w:r w:rsidR="005F63E4">
          <w:rPr>
            <w:noProof/>
            <w:webHidden/>
          </w:rPr>
        </w:r>
        <w:r w:rsidR="005F63E4">
          <w:rPr>
            <w:noProof/>
            <w:webHidden/>
          </w:rPr>
          <w:fldChar w:fldCharType="separate"/>
        </w:r>
        <w:r w:rsidR="005F63E4">
          <w:rPr>
            <w:noProof/>
            <w:webHidden/>
          </w:rPr>
          <w:t>52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5" w:history="1">
        <w:r w:rsidR="005F63E4" w:rsidRPr="00B95563">
          <w:rPr>
            <w:rStyle w:val="Hyperlink"/>
            <w:noProof/>
          </w:rPr>
          <w:t>61.52.</w:t>
        </w:r>
        <w:r w:rsidR="005F63E4">
          <w:rPr>
            <w:rFonts w:eastAsiaTheme="minorEastAsia" w:cstheme="minorBidi"/>
            <w:noProof/>
            <w:szCs w:val="22"/>
            <w:lang w:val="nl-BE" w:eastAsia="nl-BE"/>
          </w:rPr>
          <w:tab/>
        </w:r>
        <w:r w:rsidR="005F63E4" w:rsidRPr="00B95563">
          <w:rPr>
            <w:rStyle w:val="Hyperlink"/>
            <w:noProof/>
          </w:rPr>
          <w:t>douches - acrylaat</w:t>
        </w:r>
        <w:r w:rsidR="005F63E4">
          <w:rPr>
            <w:noProof/>
            <w:webHidden/>
          </w:rPr>
          <w:tab/>
        </w:r>
        <w:r w:rsidR="005F63E4">
          <w:rPr>
            <w:noProof/>
            <w:webHidden/>
          </w:rPr>
          <w:fldChar w:fldCharType="begin"/>
        </w:r>
        <w:r w:rsidR="005F63E4">
          <w:rPr>
            <w:noProof/>
            <w:webHidden/>
          </w:rPr>
          <w:instrText xml:space="preserve"> PAGEREF _Toc461710835 \h </w:instrText>
        </w:r>
        <w:r w:rsidR="005F63E4">
          <w:rPr>
            <w:noProof/>
            <w:webHidden/>
          </w:rPr>
        </w:r>
        <w:r w:rsidR="005F63E4">
          <w:rPr>
            <w:noProof/>
            <w:webHidden/>
          </w:rPr>
          <w:fldChar w:fldCharType="separate"/>
        </w:r>
        <w:r w:rsidR="005F63E4">
          <w:rPr>
            <w:noProof/>
            <w:webHidden/>
          </w:rPr>
          <w:t>52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6" w:history="1">
        <w:r w:rsidR="005F63E4" w:rsidRPr="00B95563">
          <w:rPr>
            <w:rStyle w:val="Hyperlink"/>
            <w:noProof/>
          </w:rPr>
          <w:t>61.60.</w:t>
        </w:r>
        <w:r w:rsidR="005F63E4">
          <w:rPr>
            <w:rFonts w:eastAsiaTheme="minorEastAsia" w:cstheme="minorBidi"/>
            <w:noProof/>
            <w:szCs w:val="22"/>
            <w:lang w:val="nl-BE" w:eastAsia="nl-BE"/>
          </w:rPr>
          <w:tab/>
        </w:r>
        <w:r w:rsidR="005F63E4" w:rsidRPr="00B95563">
          <w:rPr>
            <w:rStyle w:val="Hyperlink"/>
            <w:noProof/>
          </w:rPr>
          <w:t>speciale toebehoren - algemeen</w:t>
        </w:r>
        <w:r w:rsidR="005F63E4">
          <w:rPr>
            <w:noProof/>
            <w:webHidden/>
          </w:rPr>
          <w:tab/>
        </w:r>
        <w:r w:rsidR="005F63E4">
          <w:rPr>
            <w:noProof/>
            <w:webHidden/>
          </w:rPr>
          <w:fldChar w:fldCharType="begin"/>
        </w:r>
        <w:r w:rsidR="005F63E4">
          <w:rPr>
            <w:noProof/>
            <w:webHidden/>
          </w:rPr>
          <w:instrText xml:space="preserve"> PAGEREF _Toc461710836 \h </w:instrText>
        </w:r>
        <w:r w:rsidR="005F63E4">
          <w:rPr>
            <w:noProof/>
            <w:webHidden/>
          </w:rPr>
        </w:r>
        <w:r w:rsidR="005F63E4">
          <w:rPr>
            <w:noProof/>
            <w:webHidden/>
          </w:rPr>
          <w:fldChar w:fldCharType="separate"/>
        </w:r>
        <w:r w:rsidR="005F63E4">
          <w:rPr>
            <w:noProof/>
            <w:webHidden/>
          </w:rPr>
          <w:t>53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7" w:history="1">
        <w:r w:rsidR="005F63E4" w:rsidRPr="00B95563">
          <w:rPr>
            <w:rStyle w:val="Hyperlink"/>
            <w:noProof/>
          </w:rPr>
          <w:t>61.61.</w:t>
        </w:r>
        <w:r w:rsidR="005F63E4">
          <w:rPr>
            <w:rFonts w:eastAsiaTheme="minorEastAsia" w:cstheme="minorBidi"/>
            <w:noProof/>
            <w:szCs w:val="22"/>
            <w:lang w:val="nl-BE" w:eastAsia="nl-BE"/>
          </w:rPr>
          <w:tab/>
        </w:r>
        <w:r w:rsidR="005F63E4" w:rsidRPr="00B95563">
          <w:rPr>
            <w:rStyle w:val="Hyperlink"/>
            <w:noProof/>
          </w:rPr>
          <w:t>speciale toebehoren – rail en douchegordijn</w:t>
        </w:r>
        <w:r w:rsidR="005F63E4">
          <w:rPr>
            <w:noProof/>
            <w:webHidden/>
          </w:rPr>
          <w:tab/>
        </w:r>
        <w:r w:rsidR="005F63E4">
          <w:rPr>
            <w:noProof/>
            <w:webHidden/>
          </w:rPr>
          <w:fldChar w:fldCharType="begin"/>
        </w:r>
        <w:r w:rsidR="005F63E4">
          <w:rPr>
            <w:noProof/>
            <w:webHidden/>
          </w:rPr>
          <w:instrText xml:space="preserve"> PAGEREF _Toc461710837 \h </w:instrText>
        </w:r>
        <w:r w:rsidR="005F63E4">
          <w:rPr>
            <w:noProof/>
            <w:webHidden/>
          </w:rPr>
        </w:r>
        <w:r w:rsidR="005F63E4">
          <w:rPr>
            <w:noProof/>
            <w:webHidden/>
          </w:rPr>
          <w:fldChar w:fldCharType="separate"/>
        </w:r>
        <w:r w:rsidR="005F63E4">
          <w:rPr>
            <w:noProof/>
            <w:webHidden/>
          </w:rPr>
          <w:t>53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38" w:history="1">
        <w:r w:rsidR="005F63E4" w:rsidRPr="00B95563">
          <w:rPr>
            <w:rStyle w:val="Hyperlink"/>
            <w:noProof/>
          </w:rPr>
          <w:t>61.70.</w:t>
        </w:r>
        <w:r w:rsidR="005F63E4">
          <w:rPr>
            <w:rFonts w:eastAsiaTheme="minorEastAsia" w:cstheme="minorBidi"/>
            <w:noProof/>
            <w:szCs w:val="22"/>
            <w:lang w:val="nl-BE" w:eastAsia="nl-BE"/>
          </w:rPr>
          <w:tab/>
        </w:r>
        <w:r w:rsidR="005F63E4" w:rsidRPr="00B95563">
          <w:rPr>
            <w:rStyle w:val="Hyperlink"/>
            <w:noProof/>
          </w:rPr>
          <w:t>afwastafels - algemeen</w:t>
        </w:r>
        <w:r w:rsidR="005F63E4">
          <w:rPr>
            <w:noProof/>
            <w:webHidden/>
          </w:rPr>
          <w:tab/>
        </w:r>
        <w:r w:rsidR="005F63E4">
          <w:rPr>
            <w:noProof/>
            <w:webHidden/>
          </w:rPr>
          <w:fldChar w:fldCharType="begin"/>
        </w:r>
        <w:r w:rsidR="005F63E4">
          <w:rPr>
            <w:noProof/>
            <w:webHidden/>
          </w:rPr>
          <w:instrText xml:space="preserve"> PAGEREF _Toc461710838 \h </w:instrText>
        </w:r>
        <w:r w:rsidR="005F63E4">
          <w:rPr>
            <w:noProof/>
            <w:webHidden/>
          </w:rPr>
        </w:r>
        <w:r w:rsidR="005F63E4">
          <w:rPr>
            <w:noProof/>
            <w:webHidden/>
          </w:rPr>
          <w:fldChar w:fldCharType="separate"/>
        </w:r>
        <w:r w:rsidR="005F63E4">
          <w:rPr>
            <w:noProof/>
            <w:webHidden/>
          </w:rPr>
          <w:t>54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39" w:history="1">
        <w:r w:rsidR="005F63E4" w:rsidRPr="00B95563">
          <w:rPr>
            <w:rStyle w:val="Hyperlink"/>
            <w:noProof/>
          </w:rPr>
          <w:t>61.71.10</w:t>
        </w:r>
        <w:r w:rsidR="005F63E4">
          <w:rPr>
            <w:rFonts w:eastAsiaTheme="minorEastAsia" w:cstheme="minorBidi"/>
            <w:noProof/>
            <w:szCs w:val="22"/>
            <w:lang w:val="nl-BE" w:eastAsia="nl-BE"/>
          </w:rPr>
          <w:tab/>
        </w:r>
        <w:r w:rsidR="005F63E4" w:rsidRPr="00B95563">
          <w:rPr>
            <w:rStyle w:val="Hyperlink"/>
            <w:noProof/>
          </w:rPr>
          <w:t>afwastafels – opbouwmodel/roestvaststaal (RVS)</w:t>
        </w:r>
        <w:r w:rsidR="005F63E4">
          <w:rPr>
            <w:noProof/>
            <w:webHidden/>
          </w:rPr>
          <w:tab/>
        </w:r>
        <w:r w:rsidR="005F63E4">
          <w:rPr>
            <w:noProof/>
            <w:webHidden/>
          </w:rPr>
          <w:fldChar w:fldCharType="begin"/>
        </w:r>
        <w:r w:rsidR="005F63E4">
          <w:rPr>
            <w:noProof/>
            <w:webHidden/>
          </w:rPr>
          <w:instrText xml:space="preserve"> PAGEREF _Toc461710839 \h </w:instrText>
        </w:r>
        <w:r w:rsidR="005F63E4">
          <w:rPr>
            <w:noProof/>
            <w:webHidden/>
          </w:rPr>
        </w:r>
        <w:r w:rsidR="005F63E4">
          <w:rPr>
            <w:noProof/>
            <w:webHidden/>
          </w:rPr>
          <w:fldChar w:fldCharType="separate"/>
        </w:r>
        <w:r w:rsidR="005F63E4">
          <w:rPr>
            <w:noProof/>
            <w:webHidden/>
          </w:rPr>
          <w:t>54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40" w:history="1">
        <w:r w:rsidR="005F63E4" w:rsidRPr="00B95563">
          <w:rPr>
            <w:rStyle w:val="Hyperlink"/>
            <w:noProof/>
          </w:rPr>
          <w:t>61.72.10</w:t>
        </w:r>
        <w:r w:rsidR="005F63E4">
          <w:rPr>
            <w:rFonts w:eastAsiaTheme="minorEastAsia" w:cstheme="minorBidi"/>
            <w:noProof/>
            <w:szCs w:val="22"/>
            <w:lang w:val="nl-BE" w:eastAsia="nl-BE"/>
          </w:rPr>
          <w:tab/>
        </w:r>
        <w:r w:rsidR="005F63E4" w:rsidRPr="00B95563">
          <w:rPr>
            <w:rStyle w:val="Hyperlink"/>
            <w:noProof/>
          </w:rPr>
          <w:t>afwastafels – inbouwmodel/roestvaststaal (RVS)</w:t>
        </w:r>
        <w:r w:rsidR="005F63E4">
          <w:rPr>
            <w:noProof/>
            <w:webHidden/>
          </w:rPr>
          <w:tab/>
        </w:r>
        <w:r w:rsidR="005F63E4">
          <w:rPr>
            <w:noProof/>
            <w:webHidden/>
          </w:rPr>
          <w:fldChar w:fldCharType="begin"/>
        </w:r>
        <w:r w:rsidR="005F63E4">
          <w:rPr>
            <w:noProof/>
            <w:webHidden/>
          </w:rPr>
          <w:instrText xml:space="preserve"> PAGEREF _Toc461710840 \h </w:instrText>
        </w:r>
        <w:r w:rsidR="005F63E4">
          <w:rPr>
            <w:noProof/>
            <w:webHidden/>
          </w:rPr>
        </w:r>
        <w:r w:rsidR="005F63E4">
          <w:rPr>
            <w:noProof/>
            <w:webHidden/>
          </w:rPr>
          <w:fldChar w:fldCharType="separate"/>
        </w:r>
        <w:r w:rsidR="005F63E4">
          <w:rPr>
            <w:noProof/>
            <w:webHidden/>
          </w:rPr>
          <w:t>55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41" w:history="1">
        <w:r w:rsidR="005F63E4" w:rsidRPr="00B95563">
          <w:rPr>
            <w:rStyle w:val="Hyperlink"/>
            <w:noProof/>
          </w:rPr>
          <w:t>61.80.</w:t>
        </w:r>
        <w:r w:rsidR="005F63E4">
          <w:rPr>
            <w:rFonts w:eastAsiaTheme="minorEastAsia" w:cstheme="minorBidi"/>
            <w:noProof/>
            <w:szCs w:val="22"/>
            <w:lang w:val="nl-BE" w:eastAsia="nl-BE"/>
          </w:rPr>
          <w:tab/>
        </w:r>
        <w:r w:rsidR="005F63E4" w:rsidRPr="00B95563">
          <w:rPr>
            <w:rStyle w:val="Hyperlink"/>
            <w:noProof/>
          </w:rPr>
          <w:t>uitgietbakken - algemeen</w:t>
        </w:r>
        <w:r w:rsidR="005F63E4">
          <w:rPr>
            <w:noProof/>
            <w:webHidden/>
          </w:rPr>
          <w:tab/>
        </w:r>
        <w:r w:rsidR="005F63E4">
          <w:rPr>
            <w:noProof/>
            <w:webHidden/>
          </w:rPr>
          <w:fldChar w:fldCharType="begin"/>
        </w:r>
        <w:r w:rsidR="005F63E4">
          <w:rPr>
            <w:noProof/>
            <w:webHidden/>
          </w:rPr>
          <w:instrText xml:space="preserve"> PAGEREF _Toc461710841 \h </w:instrText>
        </w:r>
        <w:r w:rsidR="005F63E4">
          <w:rPr>
            <w:noProof/>
            <w:webHidden/>
          </w:rPr>
        </w:r>
        <w:r w:rsidR="005F63E4">
          <w:rPr>
            <w:noProof/>
            <w:webHidden/>
          </w:rPr>
          <w:fldChar w:fldCharType="separate"/>
        </w:r>
        <w:r w:rsidR="005F63E4">
          <w:rPr>
            <w:noProof/>
            <w:webHidden/>
          </w:rPr>
          <w:t>56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42" w:history="1">
        <w:r w:rsidR="005F63E4" w:rsidRPr="00B95563">
          <w:rPr>
            <w:rStyle w:val="Hyperlink"/>
            <w:noProof/>
          </w:rPr>
          <w:t>61.81.</w:t>
        </w:r>
        <w:r w:rsidR="005F63E4">
          <w:rPr>
            <w:rFonts w:eastAsiaTheme="minorEastAsia" w:cstheme="minorBidi"/>
            <w:noProof/>
            <w:szCs w:val="22"/>
            <w:lang w:val="nl-BE" w:eastAsia="nl-BE"/>
          </w:rPr>
          <w:tab/>
        </w:r>
        <w:r w:rsidR="005F63E4" w:rsidRPr="00B95563">
          <w:rPr>
            <w:rStyle w:val="Hyperlink"/>
            <w:noProof/>
          </w:rPr>
          <w:t>uitgietbakken – sanitair porselein</w:t>
        </w:r>
        <w:r w:rsidR="005F63E4">
          <w:rPr>
            <w:noProof/>
            <w:webHidden/>
          </w:rPr>
          <w:tab/>
        </w:r>
        <w:r w:rsidR="005F63E4">
          <w:rPr>
            <w:noProof/>
            <w:webHidden/>
          </w:rPr>
          <w:fldChar w:fldCharType="begin"/>
        </w:r>
        <w:r w:rsidR="005F63E4">
          <w:rPr>
            <w:noProof/>
            <w:webHidden/>
          </w:rPr>
          <w:instrText xml:space="preserve"> PAGEREF _Toc461710842 \h </w:instrText>
        </w:r>
        <w:r w:rsidR="005F63E4">
          <w:rPr>
            <w:noProof/>
            <w:webHidden/>
          </w:rPr>
        </w:r>
        <w:r w:rsidR="005F63E4">
          <w:rPr>
            <w:noProof/>
            <w:webHidden/>
          </w:rPr>
          <w:fldChar w:fldCharType="separate"/>
        </w:r>
        <w:r w:rsidR="005F63E4">
          <w:rPr>
            <w:noProof/>
            <w:webHidden/>
          </w:rPr>
          <w:t>56</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843" w:history="1">
        <w:r w:rsidR="005F63E4" w:rsidRPr="00B95563">
          <w:rPr>
            <w:rStyle w:val="Hyperlink"/>
            <w:noProof/>
          </w:rPr>
          <w:t>62.</w:t>
        </w:r>
        <w:r w:rsidR="005F63E4">
          <w:rPr>
            <w:rFonts w:eastAsiaTheme="minorEastAsia" w:cstheme="minorBidi"/>
            <w:b w:val="0"/>
            <w:noProof/>
            <w:szCs w:val="22"/>
            <w:lang w:val="nl-BE" w:eastAsia="nl-BE"/>
          </w:rPr>
          <w:tab/>
        </w:r>
        <w:r w:rsidR="005F63E4" w:rsidRPr="00B95563">
          <w:rPr>
            <w:rStyle w:val="Hyperlink"/>
            <w:noProof/>
          </w:rPr>
          <w:t>SANITAIRE KRANEN &amp; KLEPPEN</w:t>
        </w:r>
        <w:r w:rsidR="005F63E4">
          <w:rPr>
            <w:noProof/>
            <w:webHidden/>
          </w:rPr>
          <w:tab/>
        </w:r>
        <w:r w:rsidR="005F63E4">
          <w:rPr>
            <w:noProof/>
            <w:webHidden/>
          </w:rPr>
          <w:fldChar w:fldCharType="begin"/>
        </w:r>
        <w:r w:rsidR="005F63E4">
          <w:rPr>
            <w:noProof/>
            <w:webHidden/>
          </w:rPr>
          <w:instrText xml:space="preserve"> PAGEREF _Toc461710843 \h </w:instrText>
        </w:r>
        <w:r w:rsidR="005F63E4">
          <w:rPr>
            <w:noProof/>
            <w:webHidden/>
          </w:rPr>
        </w:r>
        <w:r w:rsidR="005F63E4">
          <w:rPr>
            <w:noProof/>
            <w:webHidden/>
          </w:rPr>
          <w:fldChar w:fldCharType="separate"/>
        </w:r>
        <w:r w:rsidR="005F63E4">
          <w:rPr>
            <w:noProof/>
            <w:webHidden/>
          </w:rPr>
          <w:t>58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44" w:history="1">
        <w:r w:rsidR="005F63E4" w:rsidRPr="00B95563">
          <w:rPr>
            <w:rStyle w:val="Hyperlink"/>
            <w:noProof/>
          </w:rPr>
          <w:t>62.00.</w:t>
        </w:r>
        <w:r w:rsidR="005F63E4">
          <w:rPr>
            <w:rFonts w:eastAsiaTheme="minorEastAsia" w:cstheme="minorBidi"/>
            <w:noProof/>
            <w:szCs w:val="22"/>
            <w:lang w:val="nl-BE" w:eastAsia="nl-BE"/>
          </w:rPr>
          <w:tab/>
        </w:r>
        <w:r w:rsidR="005F63E4" w:rsidRPr="00B95563">
          <w:rPr>
            <w:rStyle w:val="Hyperlink"/>
            <w:noProof/>
          </w:rPr>
          <w:t>sanitaire kranen &amp; kleppen - algemeen</w:t>
        </w:r>
        <w:r w:rsidR="005F63E4">
          <w:rPr>
            <w:noProof/>
            <w:webHidden/>
          </w:rPr>
          <w:tab/>
        </w:r>
        <w:r w:rsidR="005F63E4">
          <w:rPr>
            <w:noProof/>
            <w:webHidden/>
          </w:rPr>
          <w:fldChar w:fldCharType="begin"/>
        </w:r>
        <w:r w:rsidR="005F63E4">
          <w:rPr>
            <w:noProof/>
            <w:webHidden/>
          </w:rPr>
          <w:instrText xml:space="preserve"> PAGEREF _Toc461710844 \h </w:instrText>
        </w:r>
        <w:r w:rsidR="005F63E4">
          <w:rPr>
            <w:noProof/>
            <w:webHidden/>
          </w:rPr>
        </w:r>
        <w:r w:rsidR="005F63E4">
          <w:rPr>
            <w:noProof/>
            <w:webHidden/>
          </w:rPr>
          <w:fldChar w:fldCharType="separate"/>
        </w:r>
        <w:r w:rsidR="005F63E4">
          <w:rPr>
            <w:noProof/>
            <w:webHidden/>
          </w:rPr>
          <w:t>58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45" w:history="1">
        <w:r w:rsidR="005F63E4" w:rsidRPr="00B95563">
          <w:rPr>
            <w:rStyle w:val="Hyperlink"/>
            <w:noProof/>
          </w:rPr>
          <w:t>62.10.</w:t>
        </w:r>
        <w:r w:rsidR="005F63E4">
          <w:rPr>
            <w:rFonts w:eastAsiaTheme="minorEastAsia" w:cstheme="minorBidi"/>
            <w:noProof/>
            <w:szCs w:val="22"/>
            <w:lang w:val="nl-BE" w:eastAsia="nl-BE"/>
          </w:rPr>
          <w:tab/>
        </w:r>
        <w:r w:rsidR="005F63E4" w:rsidRPr="00B95563">
          <w:rPr>
            <w:rStyle w:val="Hyperlink"/>
            <w:noProof/>
          </w:rPr>
          <w:t>terugslagkleppen - algemeen</w:t>
        </w:r>
        <w:r w:rsidR="005F63E4">
          <w:rPr>
            <w:noProof/>
            <w:webHidden/>
          </w:rPr>
          <w:tab/>
        </w:r>
        <w:r w:rsidR="005F63E4">
          <w:rPr>
            <w:noProof/>
            <w:webHidden/>
          </w:rPr>
          <w:fldChar w:fldCharType="begin"/>
        </w:r>
        <w:r w:rsidR="005F63E4">
          <w:rPr>
            <w:noProof/>
            <w:webHidden/>
          </w:rPr>
          <w:instrText xml:space="preserve"> PAGEREF _Toc461710845 \h </w:instrText>
        </w:r>
        <w:r w:rsidR="005F63E4">
          <w:rPr>
            <w:noProof/>
            <w:webHidden/>
          </w:rPr>
        </w:r>
        <w:r w:rsidR="005F63E4">
          <w:rPr>
            <w:noProof/>
            <w:webHidden/>
          </w:rPr>
          <w:fldChar w:fldCharType="separate"/>
        </w:r>
        <w:r w:rsidR="005F63E4">
          <w:rPr>
            <w:noProof/>
            <w:webHidden/>
          </w:rPr>
          <w:t>59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46" w:history="1">
        <w:r w:rsidR="005F63E4" w:rsidRPr="00B95563">
          <w:rPr>
            <w:rStyle w:val="Hyperlink"/>
            <w:noProof/>
          </w:rPr>
          <w:t>62.11.</w:t>
        </w:r>
        <w:r w:rsidR="005F63E4">
          <w:rPr>
            <w:rFonts w:eastAsiaTheme="minorEastAsia" w:cstheme="minorBidi"/>
            <w:noProof/>
            <w:szCs w:val="22"/>
            <w:lang w:val="nl-BE" w:eastAsia="nl-BE"/>
          </w:rPr>
          <w:tab/>
        </w:r>
        <w:r w:rsidR="005F63E4" w:rsidRPr="00B95563">
          <w:rPr>
            <w:rStyle w:val="Hyperlink"/>
            <w:noProof/>
          </w:rPr>
          <w:t>terugslagkleppen - messing</w:t>
        </w:r>
        <w:r w:rsidR="005F63E4">
          <w:rPr>
            <w:noProof/>
            <w:webHidden/>
          </w:rPr>
          <w:tab/>
        </w:r>
        <w:r w:rsidR="005F63E4">
          <w:rPr>
            <w:noProof/>
            <w:webHidden/>
          </w:rPr>
          <w:fldChar w:fldCharType="begin"/>
        </w:r>
        <w:r w:rsidR="005F63E4">
          <w:rPr>
            <w:noProof/>
            <w:webHidden/>
          </w:rPr>
          <w:instrText xml:space="preserve"> PAGEREF _Toc461710846 \h </w:instrText>
        </w:r>
        <w:r w:rsidR="005F63E4">
          <w:rPr>
            <w:noProof/>
            <w:webHidden/>
          </w:rPr>
        </w:r>
        <w:r w:rsidR="005F63E4">
          <w:rPr>
            <w:noProof/>
            <w:webHidden/>
          </w:rPr>
          <w:fldChar w:fldCharType="separate"/>
        </w:r>
        <w:r w:rsidR="005F63E4">
          <w:rPr>
            <w:noProof/>
            <w:webHidden/>
          </w:rPr>
          <w:t>59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47" w:history="1">
        <w:r w:rsidR="005F63E4" w:rsidRPr="00B95563">
          <w:rPr>
            <w:rStyle w:val="Hyperlink"/>
            <w:noProof/>
          </w:rPr>
          <w:t>62.20.</w:t>
        </w:r>
        <w:r w:rsidR="005F63E4">
          <w:rPr>
            <w:rFonts w:eastAsiaTheme="minorEastAsia" w:cstheme="minorBidi"/>
            <w:noProof/>
            <w:szCs w:val="22"/>
            <w:lang w:val="nl-BE" w:eastAsia="nl-BE"/>
          </w:rPr>
          <w:tab/>
        </w:r>
        <w:r w:rsidR="005F63E4" w:rsidRPr="00B95563">
          <w:rPr>
            <w:rStyle w:val="Hyperlink"/>
            <w:noProof/>
          </w:rPr>
          <w:t>installatieafsluitkranen - algemeen</w:t>
        </w:r>
        <w:r w:rsidR="005F63E4">
          <w:rPr>
            <w:noProof/>
            <w:webHidden/>
          </w:rPr>
          <w:tab/>
        </w:r>
        <w:r w:rsidR="005F63E4">
          <w:rPr>
            <w:noProof/>
            <w:webHidden/>
          </w:rPr>
          <w:fldChar w:fldCharType="begin"/>
        </w:r>
        <w:r w:rsidR="005F63E4">
          <w:rPr>
            <w:noProof/>
            <w:webHidden/>
          </w:rPr>
          <w:instrText xml:space="preserve"> PAGEREF _Toc461710847 \h </w:instrText>
        </w:r>
        <w:r w:rsidR="005F63E4">
          <w:rPr>
            <w:noProof/>
            <w:webHidden/>
          </w:rPr>
        </w:r>
        <w:r w:rsidR="005F63E4">
          <w:rPr>
            <w:noProof/>
            <w:webHidden/>
          </w:rPr>
          <w:fldChar w:fldCharType="separate"/>
        </w:r>
        <w:r w:rsidR="005F63E4">
          <w:rPr>
            <w:noProof/>
            <w:webHidden/>
          </w:rPr>
          <w:t>60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48" w:history="1">
        <w:r w:rsidR="005F63E4" w:rsidRPr="00B95563">
          <w:rPr>
            <w:rStyle w:val="Hyperlink"/>
            <w:noProof/>
          </w:rPr>
          <w:t>62.21.10.</w:t>
        </w:r>
        <w:r w:rsidR="005F63E4">
          <w:rPr>
            <w:rFonts w:eastAsiaTheme="minorEastAsia" w:cstheme="minorBidi"/>
            <w:noProof/>
            <w:szCs w:val="22"/>
            <w:lang w:val="nl-BE" w:eastAsia="nl-BE"/>
          </w:rPr>
          <w:tab/>
        </w:r>
        <w:r w:rsidR="005F63E4" w:rsidRPr="00B95563">
          <w:rPr>
            <w:rStyle w:val="Hyperlink"/>
            <w:noProof/>
          </w:rPr>
          <w:t>installatieafsluitkranen – messing/zonder aftapkraan</w:t>
        </w:r>
        <w:r w:rsidR="005F63E4">
          <w:rPr>
            <w:noProof/>
            <w:webHidden/>
          </w:rPr>
          <w:tab/>
        </w:r>
        <w:r w:rsidR="005F63E4">
          <w:rPr>
            <w:noProof/>
            <w:webHidden/>
          </w:rPr>
          <w:fldChar w:fldCharType="begin"/>
        </w:r>
        <w:r w:rsidR="005F63E4">
          <w:rPr>
            <w:noProof/>
            <w:webHidden/>
          </w:rPr>
          <w:instrText xml:space="preserve"> PAGEREF _Toc461710848 \h </w:instrText>
        </w:r>
        <w:r w:rsidR="005F63E4">
          <w:rPr>
            <w:noProof/>
            <w:webHidden/>
          </w:rPr>
        </w:r>
        <w:r w:rsidR="005F63E4">
          <w:rPr>
            <w:noProof/>
            <w:webHidden/>
          </w:rPr>
          <w:fldChar w:fldCharType="separate"/>
        </w:r>
        <w:r w:rsidR="005F63E4">
          <w:rPr>
            <w:noProof/>
            <w:webHidden/>
          </w:rPr>
          <w:t>60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49" w:history="1">
        <w:r w:rsidR="005F63E4" w:rsidRPr="00B95563">
          <w:rPr>
            <w:rStyle w:val="Hyperlink"/>
            <w:noProof/>
          </w:rPr>
          <w:t>62.21.20.</w:t>
        </w:r>
        <w:r w:rsidR="005F63E4">
          <w:rPr>
            <w:rFonts w:eastAsiaTheme="minorEastAsia" w:cstheme="minorBidi"/>
            <w:noProof/>
            <w:szCs w:val="22"/>
            <w:lang w:val="nl-BE" w:eastAsia="nl-BE"/>
          </w:rPr>
          <w:tab/>
        </w:r>
        <w:r w:rsidR="005F63E4" w:rsidRPr="00B95563">
          <w:rPr>
            <w:rStyle w:val="Hyperlink"/>
            <w:noProof/>
          </w:rPr>
          <w:t>installatieafsluitkranen – messing/met aftapkraan</w:t>
        </w:r>
        <w:r w:rsidR="005F63E4">
          <w:rPr>
            <w:noProof/>
            <w:webHidden/>
          </w:rPr>
          <w:tab/>
        </w:r>
        <w:r w:rsidR="005F63E4">
          <w:rPr>
            <w:noProof/>
            <w:webHidden/>
          </w:rPr>
          <w:fldChar w:fldCharType="begin"/>
        </w:r>
        <w:r w:rsidR="005F63E4">
          <w:rPr>
            <w:noProof/>
            <w:webHidden/>
          </w:rPr>
          <w:instrText xml:space="preserve"> PAGEREF _Toc461710849 \h </w:instrText>
        </w:r>
        <w:r w:rsidR="005F63E4">
          <w:rPr>
            <w:noProof/>
            <w:webHidden/>
          </w:rPr>
        </w:r>
        <w:r w:rsidR="005F63E4">
          <w:rPr>
            <w:noProof/>
            <w:webHidden/>
          </w:rPr>
          <w:fldChar w:fldCharType="separate"/>
        </w:r>
        <w:r w:rsidR="005F63E4">
          <w:rPr>
            <w:noProof/>
            <w:webHidden/>
          </w:rPr>
          <w:t>61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50" w:history="1">
        <w:r w:rsidR="005F63E4" w:rsidRPr="00B95563">
          <w:rPr>
            <w:rStyle w:val="Hyperlink"/>
            <w:noProof/>
          </w:rPr>
          <w:t>62.31.</w:t>
        </w:r>
        <w:r w:rsidR="005F63E4">
          <w:rPr>
            <w:rFonts w:eastAsiaTheme="minorEastAsia" w:cstheme="minorBidi"/>
            <w:noProof/>
            <w:szCs w:val="22"/>
            <w:lang w:val="nl-BE" w:eastAsia="nl-BE"/>
          </w:rPr>
          <w:tab/>
        </w:r>
        <w:r w:rsidR="005F63E4" w:rsidRPr="00B95563">
          <w:rPr>
            <w:rStyle w:val="Hyperlink"/>
            <w:noProof/>
          </w:rPr>
          <w:t>wandafsluitkranen – enkelvoudige stopkraan</w:t>
        </w:r>
        <w:r w:rsidR="005F63E4">
          <w:rPr>
            <w:noProof/>
            <w:webHidden/>
          </w:rPr>
          <w:tab/>
        </w:r>
        <w:r w:rsidR="005F63E4">
          <w:rPr>
            <w:noProof/>
            <w:webHidden/>
          </w:rPr>
          <w:fldChar w:fldCharType="begin"/>
        </w:r>
        <w:r w:rsidR="005F63E4">
          <w:rPr>
            <w:noProof/>
            <w:webHidden/>
          </w:rPr>
          <w:instrText xml:space="preserve"> PAGEREF _Toc461710850 \h </w:instrText>
        </w:r>
        <w:r w:rsidR="005F63E4">
          <w:rPr>
            <w:noProof/>
            <w:webHidden/>
          </w:rPr>
        </w:r>
        <w:r w:rsidR="005F63E4">
          <w:rPr>
            <w:noProof/>
            <w:webHidden/>
          </w:rPr>
          <w:fldChar w:fldCharType="separate"/>
        </w:r>
        <w:r w:rsidR="005F63E4">
          <w:rPr>
            <w:noProof/>
            <w:webHidden/>
          </w:rPr>
          <w:t>61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51" w:history="1">
        <w:r w:rsidR="005F63E4" w:rsidRPr="00B95563">
          <w:rPr>
            <w:rStyle w:val="Hyperlink"/>
            <w:noProof/>
          </w:rPr>
          <w:t>62.32.</w:t>
        </w:r>
        <w:r w:rsidR="005F63E4">
          <w:rPr>
            <w:rFonts w:eastAsiaTheme="minorEastAsia" w:cstheme="minorBidi"/>
            <w:noProof/>
            <w:szCs w:val="22"/>
            <w:lang w:val="nl-BE" w:eastAsia="nl-BE"/>
          </w:rPr>
          <w:tab/>
        </w:r>
        <w:r w:rsidR="005F63E4" w:rsidRPr="00B95563">
          <w:rPr>
            <w:rStyle w:val="Hyperlink"/>
            <w:noProof/>
          </w:rPr>
          <w:t>wandafsluitkranen – stopkraan met dienstkraan</w:t>
        </w:r>
        <w:r w:rsidR="005F63E4">
          <w:rPr>
            <w:noProof/>
            <w:webHidden/>
          </w:rPr>
          <w:tab/>
        </w:r>
        <w:r w:rsidR="005F63E4">
          <w:rPr>
            <w:noProof/>
            <w:webHidden/>
          </w:rPr>
          <w:fldChar w:fldCharType="begin"/>
        </w:r>
        <w:r w:rsidR="005F63E4">
          <w:rPr>
            <w:noProof/>
            <w:webHidden/>
          </w:rPr>
          <w:instrText xml:space="preserve"> PAGEREF _Toc461710851 \h </w:instrText>
        </w:r>
        <w:r w:rsidR="005F63E4">
          <w:rPr>
            <w:noProof/>
            <w:webHidden/>
          </w:rPr>
        </w:r>
        <w:r w:rsidR="005F63E4">
          <w:rPr>
            <w:noProof/>
            <w:webHidden/>
          </w:rPr>
          <w:fldChar w:fldCharType="separate"/>
        </w:r>
        <w:r w:rsidR="005F63E4">
          <w:rPr>
            <w:noProof/>
            <w:webHidden/>
          </w:rPr>
          <w:t>62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52" w:history="1">
        <w:r w:rsidR="005F63E4" w:rsidRPr="00B95563">
          <w:rPr>
            <w:rStyle w:val="Hyperlink"/>
            <w:noProof/>
          </w:rPr>
          <w:t>62.40.</w:t>
        </w:r>
        <w:r w:rsidR="005F63E4">
          <w:rPr>
            <w:rFonts w:eastAsiaTheme="minorEastAsia" w:cstheme="minorBidi"/>
            <w:noProof/>
            <w:szCs w:val="22"/>
            <w:lang w:val="nl-BE" w:eastAsia="nl-BE"/>
          </w:rPr>
          <w:tab/>
        </w:r>
        <w:r w:rsidR="005F63E4" w:rsidRPr="00B95563">
          <w:rPr>
            <w:rStyle w:val="Hyperlink"/>
            <w:noProof/>
          </w:rPr>
          <w:t>dienstkranen – algemeen</w:t>
        </w:r>
        <w:r w:rsidR="005F63E4">
          <w:rPr>
            <w:noProof/>
            <w:webHidden/>
          </w:rPr>
          <w:tab/>
        </w:r>
        <w:r w:rsidR="005F63E4">
          <w:rPr>
            <w:noProof/>
            <w:webHidden/>
          </w:rPr>
          <w:fldChar w:fldCharType="begin"/>
        </w:r>
        <w:r w:rsidR="005F63E4">
          <w:rPr>
            <w:noProof/>
            <w:webHidden/>
          </w:rPr>
          <w:instrText xml:space="preserve"> PAGEREF _Toc461710852 \h </w:instrText>
        </w:r>
        <w:r w:rsidR="005F63E4">
          <w:rPr>
            <w:noProof/>
            <w:webHidden/>
          </w:rPr>
        </w:r>
        <w:r w:rsidR="005F63E4">
          <w:rPr>
            <w:noProof/>
            <w:webHidden/>
          </w:rPr>
          <w:fldChar w:fldCharType="separate"/>
        </w:r>
        <w:r w:rsidR="005F63E4">
          <w:rPr>
            <w:noProof/>
            <w:webHidden/>
          </w:rPr>
          <w:t>63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53" w:history="1">
        <w:r w:rsidR="005F63E4" w:rsidRPr="00B95563">
          <w:rPr>
            <w:rStyle w:val="Hyperlink"/>
            <w:noProof/>
          </w:rPr>
          <w:t>62.41.10.</w:t>
        </w:r>
        <w:r w:rsidR="005F63E4">
          <w:rPr>
            <w:rFonts w:eastAsiaTheme="minorEastAsia" w:cstheme="minorBidi"/>
            <w:noProof/>
            <w:szCs w:val="22"/>
            <w:lang w:val="nl-BE" w:eastAsia="nl-BE"/>
          </w:rPr>
          <w:tab/>
        </w:r>
        <w:r w:rsidR="005F63E4" w:rsidRPr="00B95563">
          <w:rPr>
            <w:rStyle w:val="Hyperlink"/>
            <w:noProof/>
          </w:rPr>
          <w:t>dienstkranen – enkele dienstkraan/vaste uitloop</w:t>
        </w:r>
        <w:r w:rsidR="005F63E4">
          <w:rPr>
            <w:noProof/>
            <w:webHidden/>
          </w:rPr>
          <w:tab/>
        </w:r>
        <w:r w:rsidR="005F63E4">
          <w:rPr>
            <w:noProof/>
            <w:webHidden/>
          </w:rPr>
          <w:fldChar w:fldCharType="begin"/>
        </w:r>
        <w:r w:rsidR="005F63E4">
          <w:rPr>
            <w:noProof/>
            <w:webHidden/>
          </w:rPr>
          <w:instrText xml:space="preserve"> PAGEREF _Toc461710853 \h </w:instrText>
        </w:r>
        <w:r w:rsidR="005F63E4">
          <w:rPr>
            <w:noProof/>
            <w:webHidden/>
          </w:rPr>
        </w:r>
        <w:r w:rsidR="005F63E4">
          <w:rPr>
            <w:noProof/>
            <w:webHidden/>
          </w:rPr>
          <w:fldChar w:fldCharType="separate"/>
        </w:r>
        <w:r w:rsidR="005F63E4">
          <w:rPr>
            <w:noProof/>
            <w:webHidden/>
          </w:rPr>
          <w:t>63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54" w:history="1">
        <w:r w:rsidR="005F63E4" w:rsidRPr="00B95563">
          <w:rPr>
            <w:rStyle w:val="Hyperlink"/>
            <w:noProof/>
          </w:rPr>
          <w:t>62.41.20.</w:t>
        </w:r>
        <w:r w:rsidR="005F63E4">
          <w:rPr>
            <w:rFonts w:eastAsiaTheme="minorEastAsia" w:cstheme="minorBidi"/>
            <w:noProof/>
            <w:szCs w:val="22"/>
            <w:lang w:val="nl-BE" w:eastAsia="nl-BE"/>
          </w:rPr>
          <w:tab/>
        </w:r>
        <w:r w:rsidR="005F63E4" w:rsidRPr="00B95563">
          <w:rPr>
            <w:rStyle w:val="Hyperlink"/>
            <w:noProof/>
          </w:rPr>
          <w:t>dienstkranen – enkele dienstkraan/draaibare uitloop</w:t>
        </w:r>
        <w:r w:rsidR="005F63E4">
          <w:rPr>
            <w:noProof/>
            <w:webHidden/>
          </w:rPr>
          <w:tab/>
        </w:r>
        <w:r w:rsidR="005F63E4">
          <w:rPr>
            <w:noProof/>
            <w:webHidden/>
          </w:rPr>
          <w:fldChar w:fldCharType="begin"/>
        </w:r>
        <w:r w:rsidR="005F63E4">
          <w:rPr>
            <w:noProof/>
            <w:webHidden/>
          </w:rPr>
          <w:instrText xml:space="preserve"> PAGEREF _Toc461710854 \h </w:instrText>
        </w:r>
        <w:r w:rsidR="005F63E4">
          <w:rPr>
            <w:noProof/>
            <w:webHidden/>
          </w:rPr>
        </w:r>
        <w:r w:rsidR="005F63E4">
          <w:rPr>
            <w:noProof/>
            <w:webHidden/>
          </w:rPr>
          <w:fldChar w:fldCharType="separate"/>
        </w:r>
        <w:r w:rsidR="005F63E4">
          <w:rPr>
            <w:noProof/>
            <w:webHidden/>
          </w:rPr>
          <w:t>64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55" w:history="1">
        <w:r w:rsidR="005F63E4" w:rsidRPr="00B95563">
          <w:rPr>
            <w:rStyle w:val="Hyperlink"/>
            <w:noProof/>
          </w:rPr>
          <w:t>62.42.10.</w:t>
        </w:r>
        <w:r w:rsidR="005F63E4">
          <w:rPr>
            <w:rFonts w:eastAsiaTheme="minorEastAsia" w:cstheme="minorBidi"/>
            <w:noProof/>
            <w:szCs w:val="22"/>
            <w:lang w:val="nl-BE" w:eastAsia="nl-BE"/>
          </w:rPr>
          <w:tab/>
        </w:r>
        <w:r w:rsidR="005F63E4" w:rsidRPr="00B95563">
          <w:rPr>
            <w:rStyle w:val="Hyperlink"/>
            <w:noProof/>
          </w:rPr>
          <w:t>dienstkranen – dubbele dienstkraan/binnen</w:t>
        </w:r>
        <w:r w:rsidR="005F63E4">
          <w:rPr>
            <w:noProof/>
            <w:webHidden/>
          </w:rPr>
          <w:tab/>
        </w:r>
        <w:r w:rsidR="005F63E4">
          <w:rPr>
            <w:noProof/>
            <w:webHidden/>
          </w:rPr>
          <w:fldChar w:fldCharType="begin"/>
        </w:r>
        <w:r w:rsidR="005F63E4">
          <w:rPr>
            <w:noProof/>
            <w:webHidden/>
          </w:rPr>
          <w:instrText xml:space="preserve"> PAGEREF _Toc461710855 \h </w:instrText>
        </w:r>
        <w:r w:rsidR="005F63E4">
          <w:rPr>
            <w:noProof/>
            <w:webHidden/>
          </w:rPr>
        </w:r>
        <w:r w:rsidR="005F63E4">
          <w:rPr>
            <w:noProof/>
            <w:webHidden/>
          </w:rPr>
          <w:fldChar w:fldCharType="separate"/>
        </w:r>
        <w:r w:rsidR="005F63E4">
          <w:rPr>
            <w:noProof/>
            <w:webHidden/>
          </w:rPr>
          <w:t>64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56" w:history="1">
        <w:r w:rsidR="005F63E4" w:rsidRPr="00B95563">
          <w:rPr>
            <w:rStyle w:val="Hyperlink"/>
            <w:noProof/>
          </w:rPr>
          <w:t>62.42.20.</w:t>
        </w:r>
        <w:r w:rsidR="005F63E4">
          <w:rPr>
            <w:rFonts w:eastAsiaTheme="minorEastAsia" w:cstheme="minorBidi"/>
            <w:noProof/>
            <w:szCs w:val="22"/>
            <w:lang w:val="nl-BE" w:eastAsia="nl-BE"/>
          </w:rPr>
          <w:tab/>
        </w:r>
        <w:r w:rsidR="005F63E4" w:rsidRPr="00B95563">
          <w:rPr>
            <w:rStyle w:val="Hyperlink"/>
            <w:noProof/>
          </w:rPr>
          <w:t>dienstkranen – dubbele dienstkraan/buiten</w:t>
        </w:r>
        <w:r w:rsidR="005F63E4">
          <w:rPr>
            <w:noProof/>
            <w:webHidden/>
          </w:rPr>
          <w:tab/>
        </w:r>
        <w:r w:rsidR="005F63E4">
          <w:rPr>
            <w:noProof/>
            <w:webHidden/>
          </w:rPr>
          <w:fldChar w:fldCharType="begin"/>
        </w:r>
        <w:r w:rsidR="005F63E4">
          <w:rPr>
            <w:noProof/>
            <w:webHidden/>
          </w:rPr>
          <w:instrText xml:space="preserve"> PAGEREF _Toc461710856 \h </w:instrText>
        </w:r>
        <w:r w:rsidR="005F63E4">
          <w:rPr>
            <w:noProof/>
            <w:webHidden/>
          </w:rPr>
        </w:r>
        <w:r w:rsidR="005F63E4">
          <w:rPr>
            <w:noProof/>
            <w:webHidden/>
          </w:rPr>
          <w:fldChar w:fldCharType="separate"/>
        </w:r>
        <w:r w:rsidR="005F63E4">
          <w:rPr>
            <w:noProof/>
            <w:webHidden/>
          </w:rPr>
          <w:t>65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57" w:history="1">
        <w:r w:rsidR="005F63E4" w:rsidRPr="00B95563">
          <w:rPr>
            <w:rStyle w:val="Hyperlink"/>
            <w:noProof/>
          </w:rPr>
          <w:t>62.50.</w:t>
        </w:r>
        <w:r w:rsidR="005F63E4">
          <w:rPr>
            <w:rFonts w:eastAsiaTheme="minorEastAsia" w:cstheme="minorBidi"/>
            <w:noProof/>
            <w:szCs w:val="22"/>
            <w:lang w:val="nl-BE" w:eastAsia="nl-BE"/>
          </w:rPr>
          <w:tab/>
        </w:r>
        <w:r w:rsidR="005F63E4" w:rsidRPr="00B95563">
          <w:rPr>
            <w:rStyle w:val="Hyperlink"/>
            <w:noProof/>
          </w:rPr>
          <w:t>ééngatskranen – algemeen</w:t>
        </w:r>
        <w:r w:rsidR="005F63E4">
          <w:rPr>
            <w:noProof/>
            <w:webHidden/>
          </w:rPr>
          <w:tab/>
        </w:r>
        <w:r w:rsidR="005F63E4">
          <w:rPr>
            <w:noProof/>
            <w:webHidden/>
          </w:rPr>
          <w:fldChar w:fldCharType="begin"/>
        </w:r>
        <w:r w:rsidR="005F63E4">
          <w:rPr>
            <w:noProof/>
            <w:webHidden/>
          </w:rPr>
          <w:instrText xml:space="preserve"> PAGEREF _Toc461710857 \h </w:instrText>
        </w:r>
        <w:r w:rsidR="005F63E4">
          <w:rPr>
            <w:noProof/>
            <w:webHidden/>
          </w:rPr>
        </w:r>
        <w:r w:rsidR="005F63E4">
          <w:rPr>
            <w:noProof/>
            <w:webHidden/>
          </w:rPr>
          <w:fldChar w:fldCharType="separate"/>
        </w:r>
        <w:r w:rsidR="005F63E4">
          <w:rPr>
            <w:noProof/>
            <w:webHidden/>
          </w:rPr>
          <w:t>66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58" w:history="1">
        <w:r w:rsidR="005F63E4" w:rsidRPr="00B95563">
          <w:rPr>
            <w:rStyle w:val="Hyperlink"/>
            <w:noProof/>
          </w:rPr>
          <w:t>62.51.</w:t>
        </w:r>
        <w:r w:rsidR="005F63E4">
          <w:rPr>
            <w:rFonts w:eastAsiaTheme="minorEastAsia" w:cstheme="minorBidi"/>
            <w:noProof/>
            <w:szCs w:val="22"/>
            <w:lang w:val="nl-BE" w:eastAsia="nl-BE"/>
          </w:rPr>
          <w:tab/>
        </w:r>
        <w:r w:rsidR="005F63E4" w:rsidRPr="00B95563">
          <w:rPr>
            <w:rStyle w:val="Hyperlink"/>
            <w:noProof/>
          </w:rPr>
          <w:t>ééngatskranen – handwastafelkraan</w:t>
        </w:r>
        <w:r w:rsidR="005F63E4">
          <w:rPr>
            <w:noProof/>
            <w:webHidden/>
          </w:rPr>
          <w:tab/>
        </w:r>
        <w:r w:rsidR="005F63E4">
          <w:rPr>
            <w:noProof/>
            <w:webHidden/>
          </w:rPr>
          <w:fldChar w:fldCharType="begin"/>
        </w:r>
        <w:r w:rsidR="005F63E4">
          <w:rPr>
            <w:noProof/>
            <w:webHidden/>
          </w:rPr>
          <w:instrText xml:space="preserve"> PAGEREF _Toc461710858 \h </w:instrText>
        </w:r>
        <w:r w:rsidR="005F63E4">
          <w:rPr>
            <w:noProof/>
            <w:webHidden/>
          </w:rPr>
        </w:r>
        <w:r w:rsidR="005F63E4">
          <w:rPr>
            <w:noProof/>
            <w:webHidden/>
          </w:rPr>
          <w:fldChar w:fldCharType="separate"/>
        </w:r>
        <w:r w:rsidR="005F63E4">
          <w:rPr>
            <w:noProof/>
            <w:webHidden/>
          </w:rPr>
          <w:t>66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59" w:history="1">
        <w:r w:rsidR="005F63E4" w:rsidRPr="00B95563">
          <w:rPr>
            <w:rStyle w:val="Hyperlink"/>
            <w:noProof/>
          </w:rPr>
          <w:t>62.52.</w:t>
        </w:r>
        <w:r w:rsidR="005F63E4">
          <w:rPr>
            <w:rFonts w:eastAsiaTheme="minorEastAsia" w:cstheme="minorBidi"/>
            <w:noProof/>
            <w:szCs w:val="22"/>
            <w:lang w:val="nl-BE" w:eastAsia="nl-BE"/>
          </w:rPr>
          <w:tab/>
        </w:r>
        <w:r w:rsidR="005F63E4" w:rsidRPr="00B95563">
          <w:rPr>
            <w:rStyle w:val="Hyperlink"/>
            <w:noProof/>
          </w:rPr>
          <w:t>ééngatskranen – lavabomengkraan</w:t>
        </w:r>
        <w:r w:rsidR="005F63E4">
          <w:rPr>
            <w:noProof/>
            <w:webHidden/>
          </w:rPr>
          <w:tab/>
        </w:r>
        <w:r w:rsidR="005F63E4">
          <w:rPr>
            <w:noProof/>
            <w:webHidden/>
          </w:rPr>
          <w:fldChar w:fldCharType="begin"/>
        </w:r>
        <w:r w:rsidR="005F63E4">
          <w:rPr>
            <w:noProof/>
            <w:webHidden/>
          </w:rPr>
          <w:instrText xml:space="preserve"> PAGEREF _Toc461710859 \h </w:instrText>
        </w:r>
        <w:r w:rsidR="005F63E4">
          <w:rPr>
            <w:noProof/>
            <w:webHidden/>
          </w:rPr>
        </w:r>
        <w:r w:rsidR="005F63E4">
          <w:rPr>
            <w:noProof/>
            <w:webHidden/>
          </w:rPr>
          <w:fldChar w:fldCharType="separate"/>
        </w:r>
        <w:r w:rsidR="005F63E4">
          <w:rPr>
            <w:noProof/>
            <w:webHidden/>
          </w:rPr>
          <w:t>67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0" w:history="1">
        <w:r w:rsidR="005F63E4" w:rsidRPr="00B95563">
          <w:rPr>
            <w:rStyle w:val="Hyperlink"/>
            <w:noProof/>
          </w:rPr>
          <w:t>62.53.</w:t>
        </w:r>
        <w:r w:rsidR="005F63E4">
          <w:rPr>
            <w:rFonts w:eastAsiaTheme="minorEastAsia" w:cstheme="minorBidi"/>
            <w:noProof/>
            <w:szCs w:val="22"/>
            <w:lang w:val="nl-BE" w:eastAsia="nl-BE"/>
          </w:rPr>
          <w:tab/>
        </w:r>
        <w:r w:rsidR="005F63E4" w:rsidRPr="00B95563">
          <w:rPr>
            <w:rStyle w:val="Hyperlink"/>
            <w:noProof/>
          </w:rPr>
          <w:t>ééngatskranen – afwastafelmengkraan</w:t>
        </w:r>
        <w:r w:rsidR="005F63E4">
          <w:rPr>
            <w:noProof/>
            <w:webHidden/>
          </w:rPr>
          <w:tab/>
        </w:r>
        <w:r w:rsidR="005F63E4">
          <w:rPr>
            <w:noProof/>
            <w:webHidden/>
          </w:rPr>
          <w:fldChar w:fldCharType="begin"/>
        </w:r>
        <w:r w:rsidR="005F63E4">
          <w:rPr>
            <w:noProof/>
            <w:webHidden/>
          </w:rPr>
          <w:instrText xml:space="preserve"> PAGEREF _Toc461710860 \h </w:instrText>
        </w:r>
        <w:r w:rsidR="005F63E4">
          <w:rPr>
            <w:noProof/>
            <w:webHidden/>
          </w:rPr>
        </w:r>
        <w:r w:rsidR="005F63E4">
          <w:rPr>
            <w:noProof/>
            <w:webHidden/>
          </w:rPr>
          <w:fldChar w:fldCharType="separate"/>
        </w:r>
        <w:r w:rsidR="005F63E4">
          <w:rPr>
            <w:noProof/>
            <w:webHidden/>
          </w:rPr>
          <w:t>67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1" w:history="1">
        <w:r w:rsidR="005F63E4" w:rsidRPr="00B95563">
          <w:rPr>
            <w:rStyle w:val="Hyperlink"/>
            <w:noProof/>
          </w:rPr>
          <w:t>62.60.</w:t>
        </w:r>
        <w:r w:rsidR="005F63E4">
          <w:rPr>
            <w:rFonts w:eastAsiaTheme="minorEastAsia" w:cstheme="minorBidi"/>
            <w:noProof/>
            <w:szCs w:val="22"/>
            <w:lang w:val="nl-BE" w:eastAsia="nl-BE"/>
          </w:rPr>
          <w:tab/>
        </w:r>
        <w:r w:rsidR="005F63E4" w:rsidRPr="00B95563">
          <w:rPr>
            <w:rStyle w:val="Hyperlink"/>
            <w:noProof/>
          </w:rPr>
          <w:t>muurmengkranen – algemeen</w:t>
        </w:r>
        <w:r w:rsidR="005F63E4">
          <w:rPr>
            <w:noProof/>
            <w:webHidden/>
          </w:rPr>
          <w:tab/>
        </w:r>
        <w:r w:rsidR="005F63E4">
          <w:rPr>
            <w:noProof/>
            <w:webHidden/>
          </w:rPr>
          <w:fldChar w:fldCharType="begin"/>
        </w:r>
        <w:r w:rsidR="005F63E4">
          <w:rPr>
            <w:noProof/>
            <w:webHidden/>
          </w:rPr>
          <w:instrText xml:space="preserve"> PAGEREF _Toc461710861 \h </w:instrText>
        </w:r>
        <w:r w:rsidR="005F63E4">
          <w:rPr>
            <w:noProof/>
            <w:webHidden/>
          </w:rPr>
        </w:r>
        <w:r w:rsidR="005F63E4">
          <w:rPr>
            <w:noProof/>
            <w:webHidden/>
          </w:rPr>
          <w:fldChar w:fldCharType="separate"/>
        </w:r>
        <w:r w:rsidR="005F63E4">
          <w:rPr>
            <w:noProof/>
            <w:webHidden/>
          </w:rPr>
          <w:t>68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2" w:history="1">
        <w:r w:rsidR="005F63E4" w:rsidRPr="00B95563">
          <w:rPr>
            <w:rStyle w:val="Hyperlink"/>
            <w:noProof/>
          </w:rPr>
          <w:t>62.62.</w:t>
        </w:r>
        <w:r w:rsidR="005F63E4">
          <w:rPr>
            <w:rFonts w:eastAsiaTheme="minorEastAsia" w:cstheme="minorBidi"/>
            <w:noProof/>
            <w:szCs w:val="22"/>
            <w:lang w:val="nl-BE" w:eastAsia="nl-BE"/>
          </w:rPr>
          <w:tab/>
        </w:r>
        <w:r w:rsidR="005F63E4" w:rsidRPr="00B95563">
          <w:rPr>
            <w:rStyle w:val="Hyperlink"/>
            <w:noProof/>
          </w:rPr>
          <w:t>muurmengkranen – douchemengkraan/armatuur</w:t>
        </w:r>
        <w:r w:rsidR="005F63E4">
          <w:rPr>
            <w:noProof/>
            <w:webHidden/>
          </w:rPr>
          <w:tab/>
        </w:r>
        <w:r w:rsidR="005F63E4">
          <w:rPr>
            <w:noProof/>
            <w:webHidden/>
          </w:rPr>
          <w:fldChar w:fldCharType="begin"/>
        </w:r>
        <w:r w:rsidR="005F63E4">
          <w:rPr>
            <w:noProof/>
            <w:webHidden/>
          </w:rPr>
          <w:instrText xml:space="preserve"> PAGEREF _Toc461710862 \h </w:instrText>
        </w:r>
        <w:r w:rsidR="005F63E4">
          <w:rPr>
            <w:noProof/>
            <w:webHidden/>
          </w:rPr>
        </w:r>
        <w:r w:rsidR="005F63E4">
          <w:rPr>
            <w:noProof/>
            <w:webHidden/>
          </w:rPr>
          <w:fldChar w:fldCharType="separate"/>
        </w:r>
        <w:r w:rsidR="005F63E4">
          <w:rPr>
            <w:noProof/>
            <w:webHidden/>
          </w:rPr>
          <w:t>69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3" w:history="1">
        <w:r w:rsidR="005F63E4" w:rsidRPr="00B95563">
          <w:rPr>
            <w:rStyle w:val="Hyperlink"/>
            <w:noProof/>
          </w:rPr>
          <w:t>62.63.</w:t>
        </w:r>
        <w:r w:rsidR="005F63E4">
          <w:rPr>
            <w:rFonts w:eastAsiaTheme="minorEastAsia" w:cstheme="minorBidi"/>
            <w:noProof/>
            <w:szCs w:val="22"/>
            <w:lang w:val="nl-BE" w:eastAsia="nl-BE"/>
          </w:rPr>
          <w:tab/>
        </w:r>
        <w:r w:rsidR="005F63E4" w:rsidRPr="00B95563">
          <w:rPr>
            <w:rStyle w:val="Hyperlink"/>
            <w:noProof/>
          </w:rPr>
          <w:t>muurmengkranen – afwastafelmengkraan</w:t>
        </w:r>
        <w:r w:rsidR="005F63E4">
          <w:rPr>
            <w:noProof/>
            <w:webHidden/>
          </w:rPr>
          <w:tab/>
        </w:r>
        <w:r w:rsidR="005F63E4">
          <w:rPr>
            <w:noProof/>
            <w:webHidden/>
          </w:rPr>
          <w:fldChar w:fldCharType="begin"/>
        </w:r>
        <w:r w:rsidR="005F63E4">
          <w:rPr>
            <w:noProof/>
            <w:webHidden/>
          </w:rPr>
          <w:instrText xml:space="preserve"> PAGEREF _Toc461710863 \h </w:instrText>
        </w:r>
        <w:r w:rsidR="005F63E4">
          <w:rPr>
            <w:noProof/>
            <w:webHidden/>
          </w:rPr>
        </w:r>
        <w:r w:rsidR="005F63E4">
          <w:rPr>
            <w:noProof/>
            <w:webHidden/>
          </w:rPr>
          <w:fldChar w:fldCharType="separate"/>
        </w:r>
        <w:r w:rsidR="005F63E4">
          <w:rPr>
            <w:noProof/>
            <w:webHidden/>
          </w:rPr>
          <w:t>69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4" w:history="1">
        <w:r w:rsidR="005F63E4" w:rsidRPr="00B95563">
          <w:rPr>
            <w:rStyle w:val="Hyperlink"/>
            <w:noProof/>
          </w:rPr>
          <w:t>62.71.</w:t>
        </w:r>
        <w:r w:rsidR="005F63E4">
          <w:rPr>
            <w:rFonts w:eastAsiaTheme="minorEastAsia" w:cstheme="minorBidi"/>
            <w:noProof/>
            <w:szCs w:val="22"/>
            <w:lang w:val="nl-BE" w:eastAsia="nl-BE"/>
          </w:rPr>
          <w:tab/>
        </w:r>
        <w:r w:rsidR="005F63E4" w:rsidRPr="00B95563">
          <w:rPr>
            <w:rStyle w:val="Hyperlink"/>
            <w:noProof/>
          </w:rPr>
          <w:t>regenwaterpompen – zelfaanzuigende hydrofoorgroep/systeem met laadpomp</w:t>
        </w:r>
        <w:r w:rsidR="005F63E4">
          <w:rPr>
            <w:noProof/>
            <w:webHidden/>
          </w:rPr>
          <w:tab/>
        </w:r>
        <w:r w:rsidR="005F63E4">
          <w:rPr>
            <w:noProof/>
            <w:webHidden/>
          </w:rPr>
          <w:fldChar w:fldCharType="begin"/>
        </w:r>
        <w:r w:rsidR="005F63E4">
          <w:rPr>
            <w:noProof/>
            <w:webHidden/>
          </w:rPr>
          <w:instrText xml:space="preserve"> PAGEREF _Toc461710864 \h </w:instrText>
        </w:r>
        <w:r w:rsidR="005F63E4">
          <w:rPr>
            <w:noProof/>
            <w:webHidden/>
          </w:rPr>
        </w:r>
        <w:r w:rsidR="005F63E4">
          <w:rPr>
            <w:noProof/>
            <w:webHidden/>
          </w:rPr>
          <w:fldChar w:fldCharType="separate"/>
        </w:r>
        <w:r w:rsidR="005F63E4">
          <w:rPr>
            <w:noProof/>
            <w:webHidden/>
          </w:rPr>
          <w:t>70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5" w:history="1">
        <w:r w:rsidR="005F63E4" w:rsidRPr="00B95563">
          <w:rPr>
            <w:rStyle w:val="Hyperlink"/>
            <w:noProof/>
          </w:rPr>
          <w:t>62.72.</w:t>
        </w:r>
        <w:r w:rsidR="005F63E4">
          <w:rPr>
            <w:rFonts w:eastAsiaTheme="minorEastAsia" w:cstheme="minorBidi"/>
            <w:noProof/>
            <w:szCs w:val="22"/>
            <w:lang w:val="nl-BE" w:eastAsia="nl-BE"/>
          </w:rPr>
          <w:tab/>
        </w:r>
        <w:r w:rsidR="005F63E4" w:rsidRPr="00B95563">
          <w:rPr>
            <w:rStyle w:val="Hyperlink"/>
            <w:noProof/>
          </w:rPr>
          <w:t>regenwaterpompen – dompelpomp</w:t>
        </w:r>
        <w:r w:rsidR="005F63E4">
          <w:rPr>
            <w:noProof/>
            <w:webHidden/>
          </w:rPr>
          <w:tab/>
        </w:r>
        <w:r w:rsidR="005F63E4">
          <w:rPr>
            <w:noProof/>
            <w:webHidden/>
          </w:rPr>
          <w:fldChar w:fldCharType="begin"/>
        </w:r>
        <w:r w:rsidR="005F63E4">
          <w:rPr>
            <w:noProof/>
            <w:webHidden/>
          </w:rPr>
          <w:instrText xml:space="preserve"> PAGEREF _Toc461710865 \h </w:instrText>
        </w:r>
        <w:r w:rsidR="005F63E4">
          <w:rPr>
            <w:noProof/>
            <w:webHidden/>
          </w:rPr>
        </w:r>
        <w:r w:rsidR="005F63E4">
          <w:rPr>
            <w:noProof/>
            <w:webHidden/>
          </w:rPr>
          <w:fldChar w:fldCharType="separate"/>
        </w:r>
        <w:r w:rsidR="005F63E4">
          <w:rPr>
            <w:noProof/>
            <w:webHidden/>
          </w:rPr>
          <w:t>72</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866" w:history="1">
        <w:r w:rsidR="005F63E4" w:rsidRPr="00B95563">
          <w:rPr>
            <w:rStyle w:val="Hyperlink"/>
            <w:noProof/>
          </w:rPr>
          <w:t>63.</w:t>
        </w:r>
        <w:r w:rsidR="005F63E4">
          <w:rPr>
            <w:rFonts w:eastAsiaTheme="minorEastAsia" w:cstheme="minorBidi"/>
            <w:b w:val="0"/>
            <w:noProof/>
            <w:szCs w:val="22"/>
            <w:lang w:val="nl-BE" w:eastAsia="nl-BE"/>
          </w:rPr>
          <w:tab/>
        </w:r>
        <w:r w:rsidR="005F63E4" w:rsidRPr="00B95563">
          <w:rPr>
            <w:rStyle w:val="Hyperlink"/>
            <w:noProof/>
          </w:rPr>
          <w:t>SANITAIR WARM WATER</w:t>
        </w:r>
        <w:r w:rsidR="005F63E4">
          <w:rPr>
            <w:noProof/>
            <w:webHidden/>
          </w:rPr>
          <w:tab/>
        </w:r>
        <w:r w:rsidR="005F63E4">
          <w:rPr>
            <w:noProof/>
            <w:webHidden/>
          </w:rPr>
          <w:fldChar w:fldCharType="begin"/>
        </w:r>
        <w:r w:rsidR="005F63E4">
          <w:rPr>
            <w:noProof/>
            <w:webHidden/>
          </w:rPr>
          <w:instrText xml:space="preserve"> PAGEREF _Toc461710866 \h </w:instrText>
        </w:r>
        <w:r w:rsidR="005F63E4">
          <w:rPr>
            <w:noProof/>
            <w:webHidden/>
          </w:rPr>
        </w:r>
        <w:r w:rsidR="005F63E4">
          <w:rPr>
            <w:noProof/>
            <w:webHidden/>
          </w:rPr>
          <w:fldChar w:fldCharType="separate"/>
        </w:r>
        <w:r w:rsidR="005F63E4">
          <w:rPr>
            <w:noProof/>
            <w:webHidden/>
          </w:rPr>
          <w:t>73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7" w:history="1">
        <w:r w:rsidR="005F63E4" w:rsidRPr="00B95563">
          <w:rPr>
            <w:rStyle w:val="Hyperlink"/>
            <w:noProof/>
          </w:rPr>
          <w:t>63.00.</w:t>
        </w:r>
        <w:r w:rsidR="005F63E4">
          <w:rPr>
            <w:rFonts w:eastAsiaTheme="minorEastAsia" w:cstheme="minorBidi"/>
            <w:noProof/>
            <w:szCs w:val="22"/>
            <w:lang w:val="nl-BE" w:eastAsia="nl-BE"/>
          </w:rPr>
          <w:tab/>
        </w:r>
        <w:r w:rsidR="005F63E4" w:rsidRPr="00B95563">
          <w:rPr>
            <w:rStyle w:val="Hyperlink"/>
            <w:noProof/>
          </w:rPr>
          <w:t>sanitair warm water – algemeen</w:t>
        </w:r>
        <w:r w:rsidR="005F63E4">
          <w:rPr>
            <w:noProof/>
            <w:webHidden/>
          </w:rPr>
          <w:tab/>
        </w:r>
        <w:r w:rsidR="005F63E4">
          <w:rPr>
            <w:noProof/>
            <w:webHidden/>
          </w:rPr>
          <w:fldChar w:fldCharType="begin"/>
        </w:r>
        <w:r w:rsidR="005F63E4">
          <w:rPr>
            <w:noProof/>
            <w:webHidden/>
          </w:rPr>
          <w:instrText xml:space="preserve"> PAGEREF _Toc461710867 \h </w:instrText>
        </w:r>
        <w:r w:rsidR="005F63E4">
          <w:rPr>
            <w:noProof/>
            <w:webHidden/>
          </w:rPr>
        </w:r>
        <w:r w:rsidR="005F63E4">
          <w:rPr>
            <w:noProof/>
            <w:webHidden/>
          </w:rPr>
          <w:fldChar w:fldCharType="separate"/>
        </w:r>
        <w:r w:rsidR="005F63E4">
          <w:rPr>
            <w:noProof/>
            <w:webHidden/>
          </w:rPr>
          <w:t>73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68" w:history="1">
        <w:r w:rsidR="005F63E4" w:rsidRPr="00B95563">
          <w:rPr>
            <w:rStyle w:val="Hyperlink"/>
            <w:noProof/>
          </w:rPr>
          <w:t>63.10.</w:t>
        </w:r>
        <w:r w:rsidR="005F63E4">
          <w:rPr>
            <w:rFonts w:eastAsiaTheme="minorEastAsia" w:cstheme="minorBidi"/>
            <w:noProof/>
            <w:szCs w:val="22"/>
            <w:lang w:val="nl-BE" w:eastAsia="nl-BE"/>
          </w:rPr>
          <w:tab/>
        </w:r>
        <w:r w:rsidR="005F63E4" w:rsidRPr="00B95563">
          <w:rPr>
            <w:rStyle w:val="Hyperlink"/>
            <w:noProof/>
          </w:rPr>
          <w:t>doorstroomwaterverwarmers op gas – algemeen</w:t>
        </w:r>
        <w:r w:rsidR="005F63E4">
          <w:rPr>
            <w:noProof/>
            <w:webHidden/>
          </w:rPr>
          <w:tab/>
        </w:r>
        <w:r w:rsidR="005F63E4">
          <w:rPr>
            <w:noProof/>
            <w:webHidden/>
          </w:rPr>
          <w:fldChar w:fldCharType="begin"/>
        </w:r>
        <w:r w:rsidR="005F63E4">
          <w:rPr>
            <w:noProof/>
            <w:webHidden/>
          </w:rPr>
          <w:instrText xml:space="preserve"> PAGEREF _Toc461710868 \h </w:instrText>
        </w:r>
        <w:r w:rsidR="005F63E4">
          <w:rPr>
            <w:noProof/>
            <w:webHidden/>
          </w:rPr>
        </w:r>
        <w:r w:rsidR="005F63E4">
          <w:rPr>
            <w:noProof/>
            <w:webHidden/>
          </w:rPr>
          <w:fldChar w:fldCharType="separate"/>
        </w:r>
        <w:r w:rsidR="005F63E4">
          <w:rPr>
            <w:noProof/>
            <w:webHidden/>
          </w:rPr>
          <w:t>73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69" w:history="1">
        <w:r w:rsidR="005F63E4" w:rsidRPr="00B95563">
          <w:rPr>
            <w:rStyle w:val="Hyperlink"/>
            <w:noProof/>
          </w:rPr>
          <w:t>63.11.20.</w:t>
        </w:r>
        <w:r w:rsidR="005F63E4">
          <w:rPr>
            <w:rFonts w:eastAsiaTheme="minorEastAsia" w:cstheme="minorBidi"/>
            <w:noProof/>
            <w:szCs w:val="22"/>
            <w:lang w:val="nl-BE" w:eastAsia="nl-BE"/>
          </w:rPr>
          <w:tab/>
        </w:r>
        <w:r w:rsidR="005F63E4" w:rsidRPr="00B95563">
          <w:rPr>
            <w:rStyle w:val="Hyperlink"/>
            <w:noProof/>
          </w:rPr>
          <w:t>doorstroomwaterverwarmers  op gas – type C13-C33</w:t>
        </w:r>
        <w:r w:rsidR="005F63E4">
          <w:rPr>
            <w:noProof/>
            <w:webHidden/>
          </w:rPr>
          <w:tab/>
        </w:r>
        <w:r w:rsidR="005F63E4">
          <w:rPr>
            <w:noProof/>
            <w:webHidden/>
          </w:rPr>
          <w:fldChar w:fldCharType="begin"/>
        </w:r>
        <w:r w:rsidR="005F63E4">
          <w:rPr>
            <w:noProof/>
            <w:webHidden/>
          </w:rPr>
          <w:instrText xml:space="preserve"> PAGEREF _Toc461710869 \h </w:instrText>
        </w:r>
        <w:r w:rsidR="005F63E4">
          <w:rPr>
            <w:noProof/>
            <w:webHidden/>
          </w:rPr>
        </w:r>
        <w:r w:rsidR="005F63E4">
          <w:rPr>
            <w:noProof/>
            <w:webHidden/>
          </w:rPr>
          <w:fldChar w:fldCharType="separate"/>
        </w:r>
        <w:r w:rsidR="005F63E4">
          <w:rPr>
            <w:noProof/>
            <w:webHidden/>
          </w:rPr>
          <w:t>74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0" w:history="1">
        <w:r w:rsidR="005F63E4" w:rsidRPr="00B95563">
          <w:rPr>
            <w:rStyle w:val="Hyperlink"/>
            <w:noProof/>
          </w:rPr>
          <w:t>63.20.</w:t>
        </w:r>
        <w:r w:rsidR="005F63E4">
          <w:rPr>
            <w:rFonts w:eastAsiaTheme="minorEastAsia" w:cstheme="minorBidi"/>
            <w:noProof/>
            <w:szCs w:val="22"/>
            <w:lang w:val="nl-BE" w:eastAsia="nl-BE"/>
          </w:rPr>
          <w:tab/>
        </w:r>
        <w:r w:rsidR="005F63E4" w:rsidRPr="00B95563">
          <w:rPr>
            <w:rStyle w:val="Hyperlink"/>
            <w:noProof/>
          </w:rPr>
          <w:t>voorraadtoestellen  op gas</w:t>
        </w:r>
        <w:r w:rsidR="005F63E4">
          <w:rPr>
            <w:noProof/>
            <w:webHidden/>
          </w:rPr>
          <w:tab/>
        </w:r>
        <w:r w:rsidR="005F63E4">
          <w:rPr>
            <w:noProof/>
            <w:webHidden/>
          </w:rPr>
          <w:fldChar w:fldCharType="begin"/>
        </w:r>
        <w:r w:rsidR="005F63E4">
          <w:rPr>
            <w:noProof/>
            <w:webHidden/>
          </w:rPr>
          <w:instrText xml:space="preserve"> PAGEREF _Toc461710870 \h </w:instrText>
        </w:r>
        <w:r w:rsidR="005F63E4">
          <w:rPr>
            <w:noProof/>
            <w:webHidden/>
          </w:rPr>
        </w:r>
        <w:r w:rsidR="005F63E4">
          <w:rPr>
            <w:noProof/>
            <w:webHidden/>
          </w:rPr>
          <w:fldChar w:fldCharType="separate"/>
        </w:r>
        <w:r w:rsidR="005F63E4">
          <w:rPr>
            <w:noProof/>
            <w:webHidden/>
          </w:rPr>
          <w:t>74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1" w:history="1">
        <w:r w:rsidR="005F63E4" w:rsidRPr="00B95563">
          <w:rPr>
            <w:rStyle w:val="Hyperlink"/>
            <w:noProof/>
          </w:rPr>
          <w:t>63.30.</w:t>
        </w:r>
        <w:r w:rsidR="005F63E4">
          <w:rPr>
            <w:rFonts w:eastAsiaTheme="minorEastAsia" w:cstheme="minorBidi"/>
            <w:noProof/>
            <w:szCs w:val="22"/>
            <w:lang w:val="nl-BE" w:eastAsia="nl-BE"/>
          </w:rPr>
          <w:tab/>
        </w:r>
        <w:r w:rsidR="005F63E4" w:rsidRPr="00B95563">
          <w:rPr>
            <w:rStyle w:val="Hyperlink"/>
            <w:noProof/>
          </w:rPr>
          <w:t>elektroboilers – algemeen</w:t>
        </w:r>
        <w:r w:rsidR="005F63E4">
          <w:rPr>
            <w:noProof/>
            <w:webHidden/>
          </w:rPr>
          <w:tab/>
        </w:r>
        <w:r w:rsidR="005F63E4">
          <w:rPr>
            <w:noProof/>
            <w:webHidden/>
          </w:rPr>
          <w:fldChar w:fldCharType="begin"/>
        </w:r>
        <w:r w:rsidR="005F63E4">
          <w:rPr>
            <w:noProof/>
            <w:webHidden/>
          </w:rPr>
          <w:instrText xml:space="preserve"> PAGEREF _Toc461710871 \h </w:instrText>
        </w:r>
        <w:r w:rsidR="005F63E4">
          <w:rPr>
            <w:noProof/>
            <w:webHidden/>
          </w:rPr>
        </w:r>
        <w:r w:rsidR="005F63E4">
          <w:rPr>
            <w:noProof/>
            <w:webHidden/>
          </w:rPr>
          <w:fldChar w:fldCharType="separate"/>
        </w:r>
        <w:r w:rsidR="005F63E4">
          <w:rPr>
            <w:noProof/>
            <w:webHidden/>
          </w:rPr>
          <w:t>75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2" w:history="1">
        <w:r w:rsidR="005F63E4" w:rsidRPr="00B95563">
          <w:rPr>
            <w:rStyle w:val="Hyperlink"/>
            <w:noProof/>
          </w:rPr>
          <w:t>63.32.</w:t>
        </w:r>
        <w:r w:rsidR="005F63E4">
          <w:rPr>
            <w:rFonts w:eastAsiaTheme="minorEastAsia" w:cstheme="minorBidi"/>
            <w:noProof/>
            <w:szCs w:val="22"/>
            <w:lang w:val="nl-BE" w:eastAsia="nl-BE"/>
          </w:rPr>
          <w:tab/>
        </w:r>
        <w:r w:rsidR="005F63E4" w:rsidRPr="00B95563">
          <w:rPr>
            <w:rStyle w:val="Hyperlink"/>
            <w:noProof/>
          </w:rPr>
          <w:t>elektroboilers – inbouwmodel</w:t>
        </w:r>
        <w:r w:rsidR="005F63E4">
          <w:rPr>
            <w:noProof/>
            <w:webHidden/>
          </w:rPr>
          <w:tab/>
        </w:r>
        <w:r w:rsidR="005F63E4">
          <w:rPr>
            <w:noProof/>
            <w:webHidden/>
          </w:rPr>
          <w:fldChar w:fldCharType="begin"/>
        </w:r>
        <w:r w:rsidR="005F63E4">
          <w:rPr>
            <w:noProof/>
            <w:webHidden/>
          </w:rPr>
          <w:instrText xml:space="preserve"> PAGEREF _Toc461710872 \h </w:instrText>
        </w:r>
        <w:r w:rsidR="005F63E4">
          <w:rPr>
            <w:noProof/>
            <w:webHidden/>
          </w:rPr>
        </w:r>
        <w:r w:rsidR="005F63E4">
          <w:rPr>
            <w:noProof/>
            <w:webHidden/>
          </w:rPr>
          <w:fldChar w:fldCharType="separate"/>
        </w:r>
        <w:r w:rsidR="005F63E4">
          <w:rPr>
            <w:noProof/>
            <w:webHidden/>
          </w:rPr>
          <w:t>76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3" w:history="1">
        <w:r w:rsidR="005F63E4" w:rsidRPr="00B95563">
          <w:rPr>
            <w:rStyle w:val="Hyperlink"/>
            <w:noProof/>
          </w:rPr>
          <w:t>63.33.</w:t>
        </w:r>
        <w:r w:rsidR="005F63E4">
          <w:rPr>
            <w:rFonts w:eastAsiaTheme="minorEastAsia" w:cstheme="minorBidi"/>
            <w:noProof/>
            <w:szCs w:val="22"/>
            <w:lang w:val="nl-BE" w:eastAsia="nl-BE"/>
          </w:rPr>
          <w:tab/>
        </w:r>
        <w:r w:rsidR="005F63E4" w:rsidRPr="00B95563">
          <w:rPr>
            <w:rStyle w:val="Hyperlink"/>
            <w:noProof/>
          </w:rPr>
          <w:t>elektroboilers – spaarboilers</w:t>
        </w:r>
        <w:r w:rsidR="005F63E4">
          <w:rPr>
            <w:noProof/>
            <w:webHidden/>
          </w:rPr>
          <w:tab/>
        </w:r>
        <w:r w:rsidR="005F63E4">
          <w:rPr>
            <w:noProof/>
            <w:webHidden/>
          </w:rPr>
          <w:fldChar w:fldCharType="begin"/>
        </w:r>
        <w:r w:rsidR="005F63E4">
          <w:rPr>
            <w:noProof/>
            <w:webHidden/>
          </w:rPr>
          <w:instrText xml:space="preserve"> PAGEREF _Toc461710873 \h </w:instrText>
        </w:r>
        <w:r w:rsidR="005F63E4">
          <w:rPr>
            <w:noProof/>
            <w:webHidden/>
          </w:rPr>
        </w:r>
        <w:r w:rsidR="005F63E4">
          <w:rPr>
            <w:noProof/>
            <w:webHidden/>
          </w:rPr>
          <w:fldChar w:fldCharType="separate"/>
        </w:r>
        <w:r w:rsidR="005F63E4">
          <w:rPr>
            <w:noProof/>
            <w:webHidden/>
          </w:rPr>
          <w:t>77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4" w:history="1">
        <w:r w:rsidR="005F63E4" w:rsidRPr="00B95563">
          <w:rPr>
            <w:rStyle w:val="Hyperlink"/>
            <w:noProof/>
          </w:rPr>
          <w:t>63.40.</w:t>
        </w:r>
        <w:r w:rsidR="005F63E4">
          <w:rPr>
            <w:rFonts w:eastAsiaTheme="minorEastAsia" w:cstheme="minorBidi"/>
            <w:noProof/>
            <w:szCs w:val="22"/>
            <w:lang w:val="nl-BE" w:eastAsia="nl-BE"/>
          </w:rPr>
          <w:tab/>
        </w:r>
        <w:r w:rsidR="005F63E4" w:rsidRPr="00B95563">
          <w:rPr>
            <w:rStyle w:val="Hyperlink"/>
            <w:noProof/>
          </w:rPr>
          <w:t>voorraadboilers indirecte opwarming – algemeen</w:t>
        </w:r>
        <w:r w:rsidR="005F63E4">
          <w:rPr>
            <w:noProof/>
            <w:webHidden/>
          </w:rPr>
          <w:tab/>
        </w:r>
        <w:r w:rsidR="005F63E4">
          <w:rPr>
            <w:noProof/>
            <w:webHidden/>
          </w:rPr>
          <w:fldChar w:fldCharType="begin"/>
        </w:r>
        <w:r w:rsidR="005F63E4">
          <w:rPr>
            <w:noProof/>
            <w:webHidden/>
          </w:rPr>
          <w:instrText xml:space="preserve"> PAGEREF _Toc461710874 \h </w:instrText>
        </w:r>
        <w:r w:rsidR="005F63E4">
          <w:rPr>
            <w:noProof/>
            <w:webHidden/>
          </w:rPr>
        </w:r>
        <w:r w:rsidR="005F63E4">
          <w:rPr>
            <w:noProof/>
            <w:webHidden/>
          </w:rPr>
          <w:fldChar w:fldCharType="separate"/>
        </w:r>
        <w:r w:rsidR="005F63E4">
          <w:rPr>
            <w:noProof/>
            <w:webHidden/>
          </w:rPr>
          <w:t>77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5" w:history="1">
        <w:r w:rsidR="005F63E4" w:rsidRPr="00B95563">
          <w:rPr>
            <w:rStyle w:val="Hyperlink"/>
            <w:noProof/>
          </w:rPr>
          <w:t>63.41.</w:t>
        </w:r>
        <w:r w:rsidR="005F63E4">
          <w:rPr>
            <w:rFonts w:eastAsiaTheme="minorEastAsia" w:cstheme="minorBidi"/>
            <w:noProof/>
            <w:szCs w:val="22"/>
            <w:lang w:val="nl-BE" w:eastAsia="nl-BE"/>
          </w:rPr>
          <w:tab/>
        </w:r>
        <w:r w:rsidR="005F63E4" w:rsidRPr="00B95563">
          <w:rPr>
            <w:rStyle w:val="Hyperlink"/>
            <w:noProof/>
          </w:rPr>
          <w:t>voorraadboilers indirecte opwarming – enkelvoudige warmtewisselaar</w:t>
        </w:r>
        <w:r w:rsidR="005F63E4">
          <w:rPr>
            <w:noProof/>
            <w:webHidden/>
          </w:rPr>
          <w:tab/>
        </w:r>
        <w:r w:rsidR="005F63E4">
          <w:rPr>
            <w:noProof/>
            <w:webHidden/>
          </w:rPr>
          <w:fldChar w:fldCharType="begin"/>
        </w:r>
        <w:r w:rsidR="005F63E4">
          <w:rPr>
            <w:noProof/>
            <w:webHidden/>
          </w:rPr>
          <w:instrText xml:space="preserve"> PAGEREF _Toc461710875 \h </w:instrText>
        </w:r>
        <w:r w:rsidR="005F63E4">
          <w:rPr>
            <w:noProof/>
            <w:webHidden/>
          </w:rPr>
        </w:r>
        <w:r w:rsidR="005F63E4">
          <w:rPr>
            <w:noProof/>
            <w:webHidden/>
          </w:rPr>
          <w:fldChar w:fldCharType="separate"/>
        </w:r>
        <w:r w:rsidR="005F63E4">
          <w:rPr>
            <w:noProof/>
            <w:webHidden/>
          </w:rPr>
          <w:t>78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6" w:history="1">
        <w:r w:rsidR="005F63E4" w:rsidRPr="00B95563">
          <w:rPr>
            <w:rStyle w:val="Hyperlink"/>
            <w:noProof/>
          </w:rPr>
          <w:t>63.42.</w:t>
        </w:r>
        <w:r w:rsidR="005F63E4">
          <w:rPr>
            <w:rFonts w:eastAsiaTheme="minorEastAsia" w:cstheme="minorBidi"/>
            <w:noProof/>
            <w:szCs w:val="22"/>
            <w:lang w:val="nl-BE" w:eastAsia="nl-BE"/>
          </w:rPr>
          <w:tab/>
        </w:r>
        <w:r w:rsidR="005F63E4" w:rsidRPr="00B95563">
          <w:rPr>
            <w:rStyle w:val="Hyperlink"/>
            <w:noProof/>
          </w:rPr>
          <w:t>voorraadboilers indirecte opwarming – dubbelvoudige warmtewisselaar</w:t>
        </w:r>
        <w:r w:rsidR="005F63E4">
          <w:rPr>
            <w:noProof/>
            <w:webHidden/>
          </w:rPr>
          <w:tab/>
        </w:r>
        <w:r w:rsidR="005F63E4">
          <w:rPr>
            <w:noProof/>
            <w:webHidden/>
          </w:rPr>
          <w:fldChar w:fldCharType="begin"/>
        </w:r>
        <w:r w:rsidR="005F63E4">
          <w:rPr>
            <w:noProof/>
            <w:webHidden/>
          </w:rPr>
          <w:instrText xml:space="preserve"> PAGEREF _Toc461710876 \h </w:instrText>
        </w:r>
        <w:r w:rsidR="005F63E4">
          <w:rPr>
            <w:noProof/>
            <w:webHidden/>
          </w:rPr>
        </w:r>
        <w:r w:rsidR="005F63E4">
          <w:rPr>
            <w:noProof/>
            <w:webHidden/>
          </w:rPr>
          <w:fldChar w:fldCharType="separate"/>
        </w:r>
        <w:r w:rsidR="005F63E4">
          <w:rPr>
            <w:noProof/>
            <w:webHidden/>
          </w:rPr>
          <w:t>79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7" w:history="1">
        <w:r w:rsidR="005F63E4" w:rsidRPr="00B95563">
          <w:rPr>
            <w:rStyle w:val="Hyperlink"/>
            <w:noProof/>
          </w:rPr>
          <w:t>63.50.</w:t>
        </w:r>
        <w:r w:rsidR="005F63E4">
          <w:rPr>
            <w:rFonts w:eastAsiaTheme="minorEastAsia" w:cstheme="minorBidi"/>
            <w:noProof/>
            <w:szCs w:val="22"/>
            <w:lang w:val="nl-BE" w:eastAsia="nl-BE"/>
          </w:rPr>
          <w:tab/>
        </w:r>
        <w:r w:rsidR="005F63E4" w:rsidRPr="00B95563">
          <w:rPr>
            <w:rStyle w:val="Hyperlink"/>
            <w:noProof/>
          </w:rPr>
          <w:t>zonneboiler – algemeen</w:t>
        </w:r>
        <w:r w:rsidR="005F63E4">
          <w:rPr>
            <w:noProof/>
            <w:webHidden/>
          </w:rPr>
          <w:tab/>
        </w:r>
        <w:r w:rsidR="005F63E4">
          <w:rPr>
            <w:noProof/>
            <w:webHidden/>
          </w:rPr>
          <w:fldChar w:fldCharType="begin"/>
        </w:r>
        <w:r w:rsidR="005F63E4">
          <w:rPr>
            <w:noProof/>
            <w:webHidden/>
          </w:rPr>
          <w:instrText xml:space="preserve"> PAGEREF _Toc461710877 \h </w:instrText>
        </w:r>
        <w:r w:rsidR="005F63E4">
          <w:rPr>
            <w:noProof/>
            <w:webHidden/>
          </w:rPr>
        </w:r>
        <w:r w:rsidR="005F63E4">
          <w:rPr>
            <w:noProof/>
            <w:webHidden/>
          </w:rPr>
          <w:fldChar w:fldCharType="separate"/>
        </w:r>
        <w:r w:rsidR="005F63E4">
          <w:rPr>
            <w:noProof/>
            <w:webHidden/>
          </w:rPr>
          <w:t>79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8" w:history="1">
        <w:r w:rsidR="005F63E4" w:rsidRPr="00B95563">
          <w:rPr>
            <w:rStyle w:val="Hyperlink"/>
            <w:noProof/>
          </w:rPr>
          <w:t>63.51.</w:t>
        </w:r>
        <w:r w:rsidR="005F63E4">
          <w:rPr>
            <w:rFonts w:eastAsiaTheme="minorEastAsia" w:cstheme="minorBidi"/>
            <w:noProof/>
            <w:szCs w:val="22"/>
            <w:lang w:val="nl-BE" w:eastAsia="nl-BE"/>
          </w:rPr>
          <w:tab/>
        </w:r>
        <w:r w:rsidR="005F63E4" w:rsidRPr="00B95563">
          <w:rPr>
            <w:rStyle w:val="Hyperlink"/>
            <w:noProof/>
          </w:rPr>
          <w:t>zonneboiler – collectoren</w:t>
        </w:r>
        <w:r w:rsidR="005F63E4">
          <w:rPr>
            <w:noProof/>
            <w:webHidden/>
          </w:rPr>
          <w:tab/>
        </w:r>
        <w:r w:rsidR="005F63E4">
          <w:rPr>
            <w:noProof/>
            <w:webHidden/>
          </w:rPr>
          <w:fldChar w:fldCharType="begin"/>
        </w:r>
        <w:r w:rsidR="005F63E4">
          <w:rPr>
            <w:noProof/>
            <w:webHidden/>
          </w:rPr>
          <w:instrText xml:space="preserve"> PAGEREF _Toc461710878 \h </w:instrText>
        </w:r>
        <w:r w:rsidR="005F63E4">
          <w:rPr>
            <w:noProof/>
            <w:webHidden/>
          </w:rPr>
        </w:r>
        <w:r w:rsidR="005F63E4">
          <w:rPr>
            <w:noProof/>
            <w:webHidden/>
          </w:rPr>
          <w:fldChar w:fldCharType="separate"/>
        </w:r>
        <w:r w:rsidR="005F63E4">
          <w:rPr>
            <w:noProof/>
            <w:webHidden/>
          </w:rPr>
          <w:t>81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79" w:history="1">
        <w:r w:rsidR="005F63E4" w:rsidRPr="00B95563">
          <w:rPr>
            <w:rStyle w:val="Hyperlink"/>
            <w:noProof/>
          </w:rPr>
          <w:t>63.52.</w:t>
        </w:r>
        <w:r w:rsidR="005F63E4">
          <w:rPr>
            <w:rFonts w:eastAsiaTheme="minorEastAsia" w:cstheme="minorBidi"/>
            <w:noProof/>
            <w:szCs w:val="22"/>
            <w:lang w:val="nl-BE" w:eastAsia="nl-BE"/>
          </w:rPr>
          <w:tab/>
        </w:r>
        <w:r w:rsidR="005F63E4" w:rsidRPr="00B95563">
          <w:rPr>
            <w:rStyle w:val="Hyperlink"/>
            <w:noProof/>
          </w:rPr>
          <w:t>zonneboiler – opslagvat</w:t>
        </w:r>
        <w:r w:rsidR="005F63E4">
          <w:rPr>
            <w:noProof/>
            <w:webHidden/>
          </w:rPr>
          <w:tab/>
        </w:r>
        <w:r w:rsidR="005F63E4">
          <w:rPr>
            <w:noProof/>
            <w:webHidden/>
          </w:rPr>
          <w:fldChar w:fldCharType="begin"/>
        </w:r>
        <w:r w:rsidR="005F63E4">
          <w:rPr>
            <w:noProof/>
            <w:webHidden/>
          </w:rPr>
          <w:instrText xml:space="preserve"> PAGEREF _Toc461710879 \h </w:instrText>
        </w:r>
        <w:r w:rsidR="005F63E4">
          <w:rPr>
            <w:noProof/>
            <w:webHidden/>
          </w:rPr>
        </w:r>
        <w:r w:rsidR="005F63E4">
          <w:rPr>
            <w:noProof/>
            <w:webHidden/>
          </w:rPr>
          <w:fldChar w:fldCharType="separate"/>
        </w:r>
        <w:r w:rsidR="005F63E4">
          <w:rPr>
            <w:noProof/>
            <w:webHidden/>
          </w:rPr>
          <w:t>82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80" w:history="1">
        <w:r w:rsidR="005F63E4" w:rsidRPr="00B95563">
          <w:rPr>
            <w:rStyle w:val="Hyperlink"/>
            <w:noProof/>
          </w:rPr>
          <w:t>63.53.</w:t>
        </w:r>
        <w:r w:rsidR="005F63E4">
          <w:rPr>
            <w:rFonts w:eastAsiaTheme="minorEastAsia" w:cstheme="minorBidi"/>
            <w:noProof/>
            <w:szCs w:val="22"/>
            <w:lang w:val="nl-BE" w:eastAsia="nl-BE"/>
          </w:rPr>
          <w:tab/>
        </w:r>
        <w:r w:rsidR="005F63E4" w:rsidRPr="00B95563">
          <w:rPr>
            <w:rStyle w:val="Hyperlink"/>
            <w:noProof/>
          </w:rPr>
          <w:t>zonneboiler – leidingsystemen en toebehoren</w:t>
        </w:r>
        <w:r w:rsidR="005F63E4">
          <w:rPr>
            <w:noProof/>
            <w:webHidden/>
          </w:rPr>
          <w:tab/>
        </w:r>
        <w:r w:rsidR="005F63E4">
          <w:rPr>
            <w:noProof/>
            <w:webHidden/>
          </w:rPr>
          <w:fldChar w:fldCharType="begin"/>
        </w:r>
        <w:r w:rsidR="005F63E4">
          <w:rPr>
            <w:noProof/>
            <w:webHidden/>
          </w:rPr>
          <w:instrText xml:space="preserve"> PAGEREF _Toc461710880 \h </w:instrText>
        </w:r>
        <w:r w:rsidR="005F63E4">
          <w:rPr>
            <w:noProof/>
            <w:webHidden/>
          </w:rPr>
        </w:r>
        <w:r w:rsidR="005F63E4">
          <w:rPr>
            <w:noProof/>
            <w:webHidden/>
          </w:rPr>
          <w:fldChar w:fldCharType="separate"/>
        </w:r>
        <w:r w:rsidR="005F63E4">
          <w:rPr>
            <w:noProof/>
            <w:webHidden/>
          </w:rPr>
          <w:t>84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81" w:history="1">
        <w:r w:rsidR="005F63E4" w:rsidRPr="00B95563">
          <w:rPr>
            <w:rStyle w:val="Hyperlink"/>
            <w:noProof/>
          </w:rPr>
          <w:t>63.54.</w:t>
        </w:r>
        <w:r w:rsidR="005F63E4">
          <w:rPr>
            <w:rFonts w:eastAsiaTheme="minorEastAsia" w:cstheme="minorBidi"/>
            <w:noProof/>
            <w:szCs w:val="22"/>
            <w:lang w:val="nl-BE" w:eastAsia="nl-BE"/>
          </w:rPr>
          <w:tab/>
        </w:r>
        <w:r w:rsidR="005F63E4" w:rsidRPr="00B95563">
          <w:rPr>
            <w:rStyle w:val="Hyperlink"/>
            <w:noProof/>
          </w:rPr>
          <w:t>zonneboiler – circulatoren</w:t>
        </w:r>
        <w:r w:rsidR="005F63E4">
          <w:rPr>
            <w:noProof/>
            <w:webHidden/>
          </w:rPr>
          <w:tab/>
        </w:r>
        <w:r w:rsidR="005F63E4">
          <w:rPr>
            <w:noProof/>
            <w:webHidden/>
          </w:rPr>
          <w:fldChar w:fldCharType="begin"/>
        </w:r>
        <w:r w:rsidR="005F63E4">
          <w:rPr>
            <w:noProof/>
            <w:webHidden/>
          </w:rPr>
          <w:instrText xml:space="preserve"> PAGEREF _Toc461710881 \h </w:instrText>
        </w:r>
        <w:r w:rsidR="005F63E4">
          <w:rPr>
            <w:noProof/>
            <w:webHidden/>
          </w:rPr>
        </w:r>
        <w:r w:rsidR="005F63E4">
          <w:rPr>
            <w:noProof/>
            <w:webHidden/>
          </w:rPr>
          <w:fldChar w:fldCharType="separate"/>
        </w:r>
        <w:r w:rsidR="005F63E4">
          <w:rPr>
            <w:noProof/>
            <w:webHidden/>
          </w:rPr>
          <w:t>85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82" w:history="1">
        <w:r w:rsidR="005F63E4" w:rsidRPr="00B95563">
          <w:rPr>
            <w:rStyle w:val="Hyperlink"/>
            <w:noProof/>
          </w:rPr>
          <w:t>63.55.</w:t>
        </w:r>
        <w:r w:rsidR="005F63E4">
          <w:rPr>
            <w:rFonts w:eastAsiaTheme="minorEastAsia" w:cstheme="minorBidi"/>
            <w:noProof/>
            <w:szCs w:val="22"/>
            <w:lang w:val="nl-BE" w:eastAsia="nl-BE"/>
          </w:rPr>
          <w:tab/>
        </w:r>
        <w:r w:rsidR="005F63E4" w:rsidRPr="00B95563">
          <w:rPr>
            <w:rStyle w:val="Hyperlink"/>
            <w:noProof/>
          </w:rPr>
          <w:t>zonneboiler – expansiesysteem</w:t>
        </w:r>
        <w:r w:rsidR="005F63E4">
          <w:rPr>
            <w:noProof/>
            <w:webHidden/>
          </w:rPr>
          <w:tab/>
        </w:r>
        <w:r w:rsidR="005F63E4">
          <w:rPr>
            <w:noProof/>
            <w:webHidden/>
          </w:rPr>
          <w:fldChar w:fldCharType="begin"/>
        </w:r>
        <w:r w:rsidR="005F63E4">
          <w:rPr>
            <w:noProof/>
            <w:webHidden/>
          </w:rPr>
          <w:instrText xml:space="preserve"> PAGEREF _Toc461710882 \h </w:instrText>
        </w:r>
        <w:r w:rsidR="005F63E4">
          <w:rPr>
            <w:noProof/>
            <w:webHidden/>
          </w:rPr>
        </w:r>
        <w:r w:rsidR="005F63E4">
          <w:rPr>
            <w:noProof/>
            <w:webHidden/>
          </w:rPr>
          <w:fldChar w:fldCharType="separate"/>
        </w:r>
        <w:r w:rsidR="005F63E4">
          <w:rPr>
            <w:noProof/>
            <w:webHidden/>
          </w:rPr>
          <w:t>85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83" w:history="1">
        <w:r w:rsidR="005F63E4" w:rsidRPr="00B95563">
          <w:rPr>
            <w:rStyle w:val="Hyperlink"/>
            <w:noProof/>
          </w:rPr>
          <w:t>63.56.</w:t>
        </w:r>
        <w:r w:rsidR="005F63E4">
          <w:rPr>
            <w:rFonts w:eastAsiaTheme="minorEastAsia" w:cstheme="minorBidi"/>
            <w:noProof/>
            <w:szCs w:val="22"/>
            <w:lang w:val="nl-BE" w:eastAsia="nl-BE"/>
          </w:rPr>
          <w:tab/>
        </w:r>
        <w:r w:rsidR="005F63E4" w:rsidRPr="00B95563">
          <w:rPr>
            <w:rStyle w:val="Hyperlink"/>
            <w:noProof/>
          </w:rPr>
          <w:t>zonneboiler – regelsystemen en beveiliging</w:t>
        </w:r>
        <w:r w:rsidR="005F63E4">
          <w:rPr>
            <w:noProof/>
            <w:webHidden/>
          </w:rPr>
          <w:tab/>
        </w:r>
        <w:r w:rsidR="005F63E4">
          <w:rPr>
            <w:noProof/>
            <w:webHidden/>
          </w:rPr>
          <w:fldChar w:fldCharType="begin"/>
        </w:r>
        <w:r w:rsidR="005F63E4">
          <w:rPr>
            <w:noProof/>
            <w:webHidden/>
          </w:rPr>
          <w:instrText xml:space="preserve"> PAGEREF _Toc461710883 \h </w:instrText>
        </w:r>
        <w:r w:rsidR="005F63E4">
          <w:rPr>
            <w:noProof/>
            <w:webHidden/>
          </w:rPr>
        </w:r>
        <w:r w:rsidR="005F63E4">
          <w:rPr>
            <w:noProof/>
            <w:webHidden/>
          </w:rPr>
          <w:fldChar w:fldCharType="separate"/>
        </w:r>
        <w:r w:rsidR="005F63E4">
          <w:rPr>
            <w:noProof/>
            <w:webHidden/>
          </w:rPr>
          <w:t>86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84" w:history="1">
        <w:r w:rsidR="005F63E4" w:rsidRPr="00B95563">
          <w:rPr>
            <w:rStyle w:val="Hyperlink"/>
            <w:noProof/>
          </w:rPr>
          <w:t>63.56.10.</w:t>
        </w:r>
        <w:r w:rsidR="005F63E4">
          <w:rPr>
            <w:rFonts w:eastAsiaTheme="minorEastAsia" w:cstheme="minorBidi"/>
            <w:noProof/>
            <w:szCs w:val="22"/>
            <w:lang w:val="nl-BE" w:eastAsia="nl-BE"/>
          </w:rPr>
          <w:tab/>
        </w:r>
        <w:r w:rsidR="005F63E4" w:rsidRPr="00B95563">
          <w:rPr>
            <w:rStyle w:val="Hyperlink"/>
            <w:noProof/>
          </w:rPr>
          <w:t>zonneboiler – regelsystemen en beveiliging/aflaat- en vulkranen</w:t>
        </w:r>
        <w:r w:rsidR="005F63E4">
          <w:rPr>
            <w:noProof/>
            <w:webHidden/>
          </w:rPr>
          <w:tab/>
        </w:r>
        <w:r w:rsidR="005F63E4">
          <w:rPr>
            <w:noProof/>
            <w:webHidden/>
          </w:rPr>
          <w:fldChar w:fldCharType="begin"/>
        </w:r>
        <w:r w:rsidR="005F63E4">
          <w:rPr>
            <w:noProof/>
            <w:webHidden/>
          </w:rPr>
          <w:instrText xml:space="preserve"> PAGEREF _Toc461710884 \h </w:instrText>
        </w:r>
        <w:r w:rsidR="005F63E4">
          <w:rPr>
            <w:noProof/>
            <w:webHidden/>
          </w:rPr>
        </w:r>
        <w:r w:rsidR="005F63E4">
          <w:rPr>
            <w:noProof/>
            <w:webHidden/>
          </w:rPr>
          <w:fldChar w:fldCharType="separate"/>
        </w:r>
        <w:r w:rsidR="005F63E4">
          <w:rPr>
            <w:noProof/>
            <w:webHidden/>
          </w:rPr>
          <w:t>86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85" w:history="1">
        <w:r w:rsidR="005F63E4" w:rsidRPr="00B95563">
          <w:rPr>
            <w:rStyle w:val="Hyperlink"/>
            <w:noProof/>
          </w:rPr>
          <w:t>63.56.20.</w:t>
        </w:r>
        <w:r w:rsidR="005F63E4">
          <w:rPr>
            <w:rFonts w:eastAsiaTheme="minorEastAsia" w:cstheme="minorBidi"/>
            <w:noProof/>
            <w:szCs w:val="22"/>
            <w:lang w:val="nl-BE" w:eastAsia="nl-BE"/>
          </w:rPr>
          <w:tab/>
        </w:r>
        <w:r w:rsidR="005F63E4" w:rsidRPr="00B95563">
          <w:rPr>
            <w:rStyle w:val="Hyperlink"/>
            <w:noProof/>
          </w:rPr>
          <w:t>zonneboiler – regelsystemen en beveiliging/regelkranen</w:t>
        </w:r>
        <w:r w:rsidR="005F63E4">
          <w:rPr>
            <w:noProof/>
            <w:webHidden/>
          </w:rPr>
          <w:tab/>
        </w:r>
        <w:r w:rsidR="005F63E4">
          <w:rPr>
            <w:noProof/>
            <w:webHidden/>
          </w:rPr>
          <w:fldChar w:fldCharType="begin"/>
        </w:r>
        <w:r w:rsidR="005F63E4">
          <w:rPr>
            <w:noProof/>
            <w:webHidden/>
          </w:rPr>
          <w:instrText xml:space="preserve"> PAGEREF _Toc461710885 \h </w:instrText>
        </w:r>
        <w:r w:rsidR="005F63E4">
          <w:rPr>
            <w:noProof/>
            <w:webHidden/>
          </w:rPr>
        </w:r>
        <w:r w:rsidR="005F63E4">
          <w:rPr>
            <w:noProof/>
            <w:webHidden/>
          </w:rPr>
          <w:fldChar w:fldCharType="separate"/>
        </w:r>
        <w:r w:rsidR="005F63E4">
          <w:rPr>
            <w:noProof/>
            <w:webHidden/>
          </w:rPr>
          <w:t>86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86" w:history="1">
        <w:r w:rsidR="005F63E4" w:rsidRPr="00B95563">
          <w:rPr>
            <w:rStyle w:val="Hyperlink"/>
            <w:noProof/>
          </w:rPr>
          <w:t>63.56.30.</w:t>
        </w:r>
        <w:r w:rsidR="005F63E4">
          <w:rPr>
            <w:rFonts w:eastAsiaTheme="minorEastAsia" w:cstheme="minorBidi"/>
            <w:noProof/>
            <w:szCs w:val="22"/>
            <w:lang w:val="nl-BE" w:eastAsia="nl-BE"/>
          </w:rPr>
          <w:tab/>
        </w:r>
        <w:r w:rsidR="005F63E4" w:rsidRPr="00B95563">
          <w:rPr>
            <w:rStyle w:val="Hyperlink"/>
            <w:noProof/>
          </w:rPr>
          <w:t>zonneboiler – regelsystemen en beveiliging/ontluchters</w:t>
        </w:r>
        <w:r w:rsidR="005F63E4">
          <w:rPr>
            <w:noProof/>
            <w:webHidden/>
          </w:rPr>
          <w:tab/>
        </w:r>
        <w:r w:rsidR="005F63E4">
          <w:rPr>
            <w:noProof/>
            <w:webHidden/>
          </w:rPr>
          <w:fldChar w:fldCharType="begin"/>
        </w:r>
        <w:r w:rsidR="005F63E4">
          <w:rPr>
            <w:noProof/>
            <w:webHidden/>
          </w:rPr>
          <w:instrText xml:space="preserve"> PAGEREF _Toc461710886 \h </w:instrText>
        </w:r>
        <w:r w:rsidR="005F63E4">
          <w:rPr>
            <w:noProof/>
            <w:webHidden/>
          </w:rPr>
        </w:r>
        <w:r w:rsidR="005F63E4">
          <w:rPr>
            <w:noProof/>
            <w:webHidden/>
          </w:rPr>
          <w:fldChar w:fldCharType="separate"/>
        </w:r>
        <w:r w:rsidR="005F63E4">
          <w:rPr>
            <w:noProof/>
            <w:webHidden/>
          </w:rPr>
          <w:t>87</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87" w:history="1">
        <w:r w:rsidR="005F63E4" w:rsidRPr="00B95563">
          <w:rPr>
            <w:rStyle w:val="Hyperlink"/>
            <w:noProof/>
          </w:rPr>
          <w:t>63.56.40.</w:t>
        </w:r>
        <w:r w:rsidR="005F63E4">
          <w:rPr>
            <w:rFonts w:eastAsiaTheme="minorEastAsia" w:cstheme="minorBidi"/>
            <w:noProof/>
            <w:szCs w:val="22"/>
            <w:lang w:val="nl-BE" w:eastAsia="nl-BE"/>
          </w:rPr>
          <w:tab/>
        </w:r>
        <w:r w:rsidR="005F63E4" w:rsidRPr="00B95563">
          <w:rPr>
            <w:rStyle w:val="Hyperlink"/>
            <w:noProof/>
          </w:rPr>
          <w:t>zonneboiler – regelsystemen en beveiliging/veiligheidskleppen</w:t>
        </w:r>
        <w:r w:rsidR="005F63E4">
          <w:rPr>
            <w:noProof/>
            <w:webHidden/>
          </w:rPr>
          <w:tab/>
        </w:r>
        <w:r w:rsidR="005F63E4">
          <w:rPr>
            <w:noProof/>
            <w:webHidden/>
          </w:rPr>
          <w:fldChar w:fldCharType="begin"/>
        </w:r>
        <w:r w:rsidR="005F63E4">
          <w:rPr>
            <w:noProof/>
            <w:webHidden/>
          </w:rPr>
          <w:instrText xml:space="preserve"> PAGEREF _Toc461710887 \h </w:instrText>
        </w:r>
        <w:r w:rsidR="005F63E4">
          <w:rPr>
            <w:noProof/>
            <w:webHidden/>
          </w:rPr>
        </w:r>
        <w:r w:rsidR="005F63E4">
          <w:rPr>
            <w:noProof/>
            <w:webHidden/>
          </w:rPr>
          <w:fldChar w:fldCharType="separate"/>
        </w:r>
        <w:r w:rsidR="005F63E4">
          <w:rPr>
            <w:noProof/>
            <w:webHidden/>
          </w:rPr>
          <w:t>87</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88" w:history="1">
        <w:r w:rsidR="005F63E4" w:rsidRPr="00B95563">
          <w:rPr>
            <w:rStyle w:val="Hyperlink"/>
            <w:noProof/>
          </w:rPr>
          <w:t>63.56.50.</w:t>
        </w:r>
        <w:r w:rsidR="005F63E4">
          <w:rPr>
            <w:rFonts w:eastAsiaTheme="minorEastAsia" w:cstheme="minorBidi"/>
            <w:noProof/>
            <w:szCs w:val="22"/>
            <w:lang w:val="nl-BE" w:eastAsia="nl-BE"/>
          </w:rPr>
          <w:tab/>
        </w:r>
        <w:r w:rsidR="005F63E4" w:rsidRPr="00B95563">
          <w:rPr>
            <w:rStyle w:val="Hyperlink"/>
            <w:noProof/>
          </w:rPr>
          <w:t>zonneboiler – regelsystemen en beveiliging/keerkleppen</w:t>
        </w:r>
        <w:r w:rsidR="005F63E4">
          <w:rPr>
            <w:noProof/>
            <w:webHidden/>
          </w:rPr>
          <w:tab/>
        </w:r>
        <w:r w:rsidR="005F63E4">
          <w:rPr>
            <w:noProof/>
            <w:webHidden/>
          </w:rPr>
          <w:fldChar w:fldCharType="begin"/>
        </w:r>
        <w:r w:rsidR="005F63E4">
          <w:rPr>
            <w:noProof/>
            <w:webHidden/>
          </w:rPr>
          <w:instrText xml:space="preserve"> PAGEREF _Toc461710888 \h </w:instrText>
        </w:r>
        <w:r w:rsidR="005F63E4">
          <w:rPr>
            <w:noProof/>
            <w:webHidden/>
          </w:rPr>
        </w:r>
        <w:r w:rsidR="005F63E4">
          <w:rPr>
            <w:noProof/>
            <w:webHidden/>
          </w:rPr>
          <w:fldChar w:fldCharType="separate"/>
        </w:r>
        <w:r w:rsidR="005F63E4">
          <w:rPr>
            <w:noProof/>
            <w:webHidden/>
          </w:rPr>
          <w:t>88</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889" w:history="1">
        <w:r w:rsidR="005F63E4" w:rsidRPr="00B95563">
          <w:rPr>
            <w:rStyle w:val="Hyperlink"/>
            <w:noProof/>
          </w:rPr>
          <w:t>63.56.60.</w:t>
        </w:r>
        <w:r w:rsidR="005F63E4">
          <w:rPr>
            <w:rFonts w:eastAsiaTheme="minorEastAsia" w:cstheme="minorBidi"/>
            <w:noProof/>
            <w:szCs w:val="22"/>
            <w:lang w:val="nl-BE" w:eastAsia="nl-BE"/>
          </w:rPr>
          <w:tab/>
        </w:r>
        <w:r w:rsidR="005F63E4" w:rsidRPr="00B95563">
          <w:rPr>
            <w:rStyle w:val="Hyperlink"/>
            <w:noProof/>
          </w:rPr>
          <w:t>zonneboiler – regelsystemen en beveiliging/mengventielen</w:t>
        </w:r>
        <w:r w:rsidR="005F63E4">
          <w:rPr>
            <w:noProof/>
            <w:webHidden/>
          </w:rPr>
          <w:tab/>
        </w:r>
        <w:r w:rsidR="005F63E4">
          <w:rPr>
            <w:noProof/>
            <w:webHidden/>
          </w:rPr>
          <w:fldChar w:fldCharType="begin"/>
        </w:r>
        <w:r w:rsidR="005F63E4">
          <w:rPr>
            <w:noProof/>
            <w:webHidden/>
          </w:rPr>
          <w:instrText xml:space="preserve"> PAGEREF _Toc461710889 \h </w:instrText>
        </w:r>
        <w:r w:rsidR="005F63E4">
          <w:rPr>
            <w:noProof/>
            <w:webHidden/>
          </w:rPr>
        </w:r>
        <w:r w:rsidR="005F63E4">
          <w:rPr>
            <w:noProof/>
            <w:webHidden/>
          </w:rPr>
          <w:fldChar w:fldCharType="separate"/>
        </w:r>
        <w:r w:rsidR="005F63E4">
          <w:rPr>
            <w:noProof/>
            <w:webHidden/>
          </w:rPr>
          <w:t>88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0" w:history="1">
        <w:r w:rsidR="005F63E4" w:rsidRPr="00B95563">
          <w:rPr>
            <w:rStyle w:val="Hyperlink"/>
            <w:noProof/>
          </w:rPr>
          <w:t>63.60.</w:t>
        </w:r>
        <w:r w:rsidR="005F63E4">
          <w:rPr>
            <w:rFonts w:eastAsiaTheme="minorEastAsia" w:cstheme="minorBidi"/>
            <w:noProof/>
            <w:szCs w:val="22"/>
            <w:lang w:val="nl-BE" w:eastAsia="nl-BE"/>
          </w:rPr>
          <w:tab/>
        </w:r>
        <w:r w:rsidR="005F63E4" w:rsidRPr="00B95563">
          <w:rPr>
            <w:rStyle w:val="Hyperlink"/>
            <w:noProof/>
          </w:rPr>
          <w:t>warmtepompboilers – algemeen</w:t>
        </w:r>
        <w:r w:rsidR="005F63E4">
          <w:rPr>
            <w:noProof/>
            <w:webHidden/>
          </w:rPr>
          <w:tab/>
        </w:r>
        <w:r w:rsidR="005F63E4">
          <w:rPr>
            <w:noProof/>
            <w:webHidden/>
          </w:rPr>
          <w:fldChar w:fldCharType="begin"/>
        </w:r>
        <w:r w:rsidR="005F63E4">
          <w:rPr>
            <w:noProof/>
            <w:webHidden/>
          </w:rPr>
          <w:instrText xml:space="preserve"> PAGEREF _Toc461710890 \h </w:instrText>
        </w:r>
        <w:r w:rsidR="005F63E4">
          <w:rPr>
            <w:noProof/>
            <w:webHidden/>
          </w:rPr>
        </w:r>
        <w:r w:rsidR="005F63E4">
          <w:rPr>
            <w:noProof/>
            <w:webHidden/>
          </w:rPr>
          <w:fldChar w:fldCharType="separate"/>
        </w:r>
        <w:r w:rsidR="005F63E4">
          <w:rPr>
            <w:noProof/>
            <w:webHidden/>
          </w:rPr>
          <w:t>88</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891" w:history="1">
        <w:r w:rsidR="005F63E4" w:rsidRPr="00B95563">
          <w:rPr>
            <w:rStyle w:val="Hyperlink"/>
            <w:noProof/>
          </w:rPr>
          <w:t>64.</w:t>
        </w:r>
        <w:r w:rsidR="005F63E4">
          <w:rPr>
            <w:rFonts w:eastAsiaTheme="minorEastAsia" w:cstheme="minorBidi"/>
            <w:b w:val="0"/>
            <w:noProof/>
            <w:szCs w:val="22"/>
            <w:lang w:val="nl-BE" w:eastAsia="nl-BE"/>
          </w:rPr>
          <w:tab/>
        </w:r>
        <w:r w:rsidR="005F63E4" w:rsidRPr="00B95563">
          <w:rPr>
            <w:rStyle w:val="Hyperlink"/>
            <w:noProof/>
          </w:rPr>
          <w:t>GASINSTALLATIE</w:t>
        </w:r>
        <w:r w:rsidR="005F63E4">
          <w:rPr>
            <w:noProof/>
            <w:webHidden/>
          </w:rPr>
          <w:tab/>
        </w:r>
        <w:r w:rsidR="005F63E4">
          <w:rPr>
            <w:noProof/>
            <w:webHidden/>
          </w:rPr>
          <w:fldChar w:fldCharType="begin"/>
        </w:r>
        <w:r w:rsidR="005F63E4">
          <w:rPr>
            <w:noProof/>
            <w:webHidden/>
          </w:rPr>
          <w:instrText xml:space="preserve"> PAGEREF _Toc461710891 \h </w:instrText>
        </w:r>
        <w:r w:rsidR="005F63E4">
          <w:rPr>
            <w:noProof/>
            <w:webHidden/>
          </w:rPr>
        </w:r>
        <w:r w:rsidR="005F63E4">
          <w:rPr>
            <w:noProof/>
            <w:webHidden/>
          </w:rPr>
          <w:fldChar w:fldCharType="separate"/>
        </w:r>
        <w:r w:rsidR="005F63E4">
          <w:rPr>
            <w:noProof/>
            <w:webHidden/>
          </w:rPr>
          <w:t>90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2" w:history="1">
        <w:r w:rsidR="005F63E4" w:rsidRPr="00B95563">
          <w:rPr>
            <w:rStyle w:val="Hyperlink"/>
            <w:noProof/>
          </w:rPr>
          <w:t>64.00.</w:t>
        </w:r>
        <w:r w:rsidR="005F63E4">
          <w:rPr>
            <w:rFonts w:eastAsiaTheme="minorEastAsia" w:cstheme="minorBidi"/>
            <w:noProof/>
            <w:szCs w:val="22"/>
            <w:lang w:val="nl-BE" w:eastAsia="nl-BE"/>
          </w:rPr>
          <w:tab/>
        </w:r>
        <w:r w:rsidR="005F63E4" w:rsidRPr="00B95563">
          <w:rPr>
            <w:rStyle w:val="Hyperlink"/>
            <w:noProof/>
          </w:rPr>
          <w:t>gasinstallatie - algemeen</w:t>
        </w:r>
        <w:r w:rsidR="005F63E4">
          <w:rPr>
            <w:noProof/>
            <w:webHidden/>
          </w:rPr>
          <w:tab/>
        </w:r>
        <w:r w:rsidR="005F63E4">
          <w:rPr>
            <w:noProof/>
            <w:webHidden/>
          </w:rPr>
          <w:fldChar w:fldCharType="begin"/>
        </w:r>
        <w:r w:rsidR="005F63E4">
          <w:rPr>
            <w:noProof/>
            <w:webHidden/>
          </w:rPr>
          <w:instrText xml:space="preserve"> PAGEREF _Toc461710892 \h </w:instrText>
        </w:r>
        <w:r w:rsidR="005F63E4">
          <w:rPr>
            <w:noProof/>
            <w:webHidden/>
          </w:rPr>
        </w:r>
        <w:r w:rsidR="005F63E4">
          <w:rPr>
            <w:noProof/>
            <w:webHidden/>
          </w:rPr>
          <w:fldChar w:fldCharType="separate"/>
        </w:r>
        <w:r w:rsidR="005F63E4">
          <w:rPr>
            <w:noProof/>
            <w:webHidden/>
          </w:rPr>
          <w:t>90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3" w:history="1">
        <w:r w:rsidR="005F63E4" w:rsidRPr="00B95563">
          <w:rPr>
            <w:rStyle w:val="Hyperlink"/>
            <w:noProof/>
          </w:rPr>
          <w:t>64.10.</w:t>
        </w:r>
        <w:r w:rsidR="005F63E4">
          <w:rPr>
            <w:rFonts w:eastAsiaTheme="minorEastAsia" w:cstheme="minorBidi"/>
            <w:noProof/>
            <w:szCs w:val="22"/>
            <w:lang w:val="nl-BE" w:eastAsia="nl-BE"/>
          </w:rPr>
          <w:tab/>
        </w:r>
        <w:r w:rsidR="005F63E4" w:rsidRPr="00B95563">
          <w:rPr>
            <w:rStyle w:val="Hyperlink"/>
            <w:noProof/>
          </w:rPr>
          <w:t>gasleidingen - algemeen</w:t>
        </w:r>
        <w:r w:rsidR="005F63E4">
          <w:rPr>
            <w:noProof/>
            <w:webHidden/>
          </w:rPr>
          <w:tab/>
        </w:r>
        <w:r w:rsidR="005F63E4">
          <w:rPr>
            <w:noProof/>
            <w:webHidden/>
          </w:rPr>
          <w:fldChar w:fldCharType="begin"/>
        </w:r>
        <w:r w:rsidR="005F63E4">
          <w:rPr>
            <w:noProof/>
            <w:webHidden/>
          </w:rPr>
          <w:instrText xml:space="preserve"> PAGEREF _Toc461710893 \h </w:instrText>
        </w:r>
        <w:r w:rsidR="005F63E4">
          <w:rPr>
            <w:noProof/>
            <w:webHidden/>
          </w:rPr>
        </w:r>
        <w:r w:rsidR="005F63E4">
          <w:rPr>
            <w:noProof/>
            <w:webHidden/>
          </w:rPr>
          <w:fldChar w:fldCharType="separate"/>
        </w:r>
        <w:r w:rsidR="005F63E4">
          <w:rPr>
            <w:noProof/>
            <w:webHidden/>
          </w:rPr>
          <w:t>91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4" w:history="1">
        <w:r w:rsidR="005F63E4" w:rsidRPr="00B95563">
          <w:rPr>
            <w:rStyle w:val="Hyperlink"/>
            <w:noProof/>
          </w:rPr>
          <w:t>64.11.</w:t>
        </w:r>
        <w:r w:rsidR="005F63E4">
          <w:rPr>
            <w:rFonts w:eastAsiaTheme="minorEastAsia" w:cstheme="minorBidi"/>
            <w:noProof/>
            <w:szCs w:val="22"/>
            <w:lang w:val="nl-BE" w:eastAsia="nl-BE"/>
          </w:rPr>
          <w:tab/>
        </w:r>
        <w:r w:rsidR="005F63E4" w:rsidRPr="00B95563">
          <w:rPr>
            <w:rStyle w:val="Hyperlink"/>
            <w:noProof/>
          </w:rPr>
          <w:t>gasleidingen - staal</w:t>
        </w:r>
        <w:r w:rsidR="005F63E4">
          <w:rPr>
            <w:noProof/>
            <w:webHidden/>
          </w:rPr>
          <w:tab/>
        </w:r>
        <w:r w:rsidR="005F63E4">
          <w:rPr>
            <w:noProof/>
            <w:webHidden/>
          </w:rPr>
          <w:fldChar w:fldCharType="begin"/>
        </w:r>
        <w:r w:rsidR="005F63E4">
          <w:rPr>
            <w:noProof/>
            <w:webHidden/>
          </w:rPr>
          <w:instrText xml:space="preserve"> PAGEREF _Toc461710894 \h </w:instrText>
        </w:r>
        <w:r w:rsidR="005F63E4">
          <w:rPr>
            <w:noProof/>
            <w:webHidden/>
          </w:rPr>
        </w:r>
        <w:r w:rsidR="005F63E4">
          <w:rPr>
            <w:noProof/>
            <w:webHidden/>
          </w:rPr>
          <w:fldChar w:fldCharType="separate"/>
        </w:r>
        <w:r w:rsidR="005F63E4">
          <w:rPr>
            <w:noProof/>
            <w:webHidden/>
          </w:rPr>
          <w:t>92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5" w:history="1">
        <w:r w:rsidR="005F63E4" w:rsidRPr="00B95563">
          <w:rPr>
            <w:rStyle w:val="Hyperlink"/>
            <w:noProof/>
          </w:rPr>
          <w:t>64.12.</w:t>
        </w:r>
        <w:r w:rsidR="005F63E4">
          <w:rPr>
            <w:rFonts w:eastAsiaTheme="minorEastAsia" w:cstheme="minorBidi"/>
            <w:noProof/>
            <w:szCs w:val="22"/>
            <w:lang w:val="nl-BE" w:eastAsia="nl-BE"/>
          </w:rPr>
          <w:tab/>
        </w:r>
        <w:r w:rsidR="005F63E4" w:rsidRPr="00B95563">
          <w:rPr>
            <w:rStyle w:val="Hyperlink"/>
            <w:noProof/>
          </w:rPr>
          <w:t>gasleidingen - koper</w:t>
        </w:r>
        <w:r w:rsidR="005F63E4">
          <w:rPr>
            <w:noProof/>
            <w:webHidden/>
          </w:rPr>
          <w:tab/>
        </w:r>
        <w:r w:rsidR="005F63E4">
          <w:rPr>
            <w:noProof/>
            <w:webHidden/>
          </w:rPr>
          <w:fldChar w:fldCharType="begin"/>
        </w:r>
        <w:r w:rsidR="005F63E4">
          <w:rPr>
            <w:noProof/>
            <w:webHidden/>
          </w:rPr>
          <w:instrText xml:space="preserve"> PAGEREF _Toc461710895 \h </w:instrText>
        </w:r>
        <w:r w:rsidR="005F63E4">
          <w:rPr>
            <w:noProof/>
            <w:webHidden/>
          </w:rPr>
        </w:r>
        <w:r w:rsidR="005F63E4">
          <w:rPr>
            <w:noProof/>
            <w:webHidden/>
          </w:rPr>
          <w:fldChar w:fldCharType="separate"/>
        </w:r>
        <w:r w:rsidR="005F63E4">
          <w:rPr>
            <w:noProof/>
            <w:webHidden/>
          </w:rPr>
          <w:t>92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6" w:history="1">
        <w:r w:rsidR="005F63E4" w:rsidRPr="00B95563">
          <w:rPr>
            <w:rStyle w:val="Hyperlink"/>
            <w:noProof/>
          </w:rPr>
          <w:t>64.13.</w:t>
        </w:r>
        <w:r w:rsidR="005F63E4">
          <w:rPr>
            <w:rFonts w:eastAsiaTheme="minorEastAsia" w:cstheme="minorBidi"/>
            <w:noProof/>
            <w:szCs w:val="22"/>
            <w:lang w:val="nl-BE" w:eastAsia="nl-BE"/>
          </w:rPr>
          <w:tab/>
        </w:r>
        <w:r w:rsidR="005F63E4" w:rsidRPr="00B95563">
          <w:rPr>
            <w:rStyle w:val="Hyperlink"/>
            <w:noProof/>
          </w:rPr>
          <w:t>gasleidingen - PE</w:t>
        </w:r>
        <w:r w:rsidR="005F63E4">
          <w:rPr>
            <w:noProof/>
            <w:webHidden/>
          </w:rPr>
          <w:tab/>
        </w:r>
        <w:r w:rsidR="005F63E4">
          <w:rPr>
            <w:noProof/>
            <w:webHidden/>
          </w:rPr>
          <w:fldChar w:fldCharType="begin"/>
        </w:r>
        <w:r w:rsidR="005F63E4">
          <w:rPr>
            <w:noProof/>
            <w:webHidden/>
          </w:rPr>
          <w:instrText xml:space="preserve"> PAGEREF _Toc461710896 \h </w:instrText>
        </w:r>
        <w:r w:rsidR="005F63E4">
          <w:rPr>
            <w:noProof/>
            <w:webHidden/>
          </w:rPr>
        </w:r>
        <w:r w:rsidR="005F63E4">
          <w:rPr>
            <w:noProof/>
            <w:webHidden/>
          </w:rPr>
          <w:fldChar w:fldCharType="separate"/>
        </w:r>
        <w:r w:rsidR="005F63E4">
          <w:rPr>
            <w:noProof/>
            <w:webHidden/>
          </w:rPr>
          <w:t>93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7" w:history="1">
        <w:r w:rsidR="005F63E4" w:rsidRPr="00B95563">
          <w:rPr>
            <w:rStyle w:val="Hyperlink"/>
            <w:noProof/>
          </w:rPr>
          <w:t>64.20.</w:t>
        </w:r>
        <w:r w:rsidR="005F63E4">
          <w:rPr>
            <w:rFonts w:eastAsiaTheme="minorEastAsia" w:cstheme="minorBidi"/>
            <w:noProof/>
            <w:szCs w:val="22"/>
            <w:lang w:val="nl-BE" w:eastAsia="nl-BE"/>
          </w:rPr>
          <w:tab/>
        </w:r>
        <w:r w:rsidR="005F63E4" w:rsidRPr="00B95563">
          <w:rPr>
            <w:rStyle w:val="Hyperlink"/>
            <w:noProof/>
          </w:rPr>
          <w:t>gaskranen - algemeen</w:t>
        </w:r>
        <w:r w:rsidR="005F63E4">
          <w:rPr>
            <w:noProof/>
            <w:webHidden/>
          </w:rPr>
          <w:tab/>
        </w:r>
        <w:r w:rsidR="005F63E4">
          <w:rPr>
            <w:noProof/>
            <w:webHidden/>
          </w:rPr>
          <w:fldChar w:fldCharType="begin"/>
        </w:r>
        <w:r w:rsidR="005F63E4">
          <w:rPr>
            <w:noProof/>
            <w:webHidden/>
          </w:rPr>
          <w:instrText xml:space="preserve"> PAGEREF _Toc461710897 \h </w:instrText>
        </w:r>
        <w:r w:rsidR="005F63E4">
          <w:rPr>
            <w:noProof/>
            <w:webHidden/>
          </w:rPr>
        </w:r>
        <w:r w:rsidR="005F63E4">
          <w:rPr>
            <w:noProof/>
            <w:webHidden/>
          </w:rPr>
          <w:fldChar w:fldCharType="separate"/>
        </w:r>
        <w:r w:rsidR="005F63E4">
          <w:rPr>
            <w:noProof/>
            <w:webHidden/>
          </w:rPr>
          <w:t>93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8" w:history="1">
        <w:r w:rsidR="005F63E4" w:rsidRPr="00B95563">
          <w:rPr>
            <w:rStyle w:val="Hyperlink"/>
            <w:noProof/>
          </w:rPr>
          <w:t>64.21.</w:t>
        </w:r>
        <w:r w:rsidR="005F63E4">
          <w:rPr>
            <w:rFonts w:eastAsiaTheme="minorEastAsia" w:cstheme="minorBidi"/>
            <w:noProof/>
            <w:szCs w:val="22"/>
            <w:lang w:val="nl-BE" w:eastAsia="nl-BE"/>
          </w:rPr>
          <w:tab/>
        </w:r>
        <w:r w:rsidR="005F63E4" w:rsidRPr="00B95563">
          <w:rPr>
            <w:rStyle w:val="Hyperlink"/>
            <w:noProof/>
          </w:rPr>
          <w:t>gaskranen - gasfilter</w:t>
        </w:r>
        <w:r w:rsidR="005F63E4">
          <w:rPr>
            <w:noProof/>
            <w:webHidden/>
          </w:rPr>
          <w:tab/>
        </w:r>
        <w:r w:rsidR="005F63E4">
          <w:rPr>
            <w:noProof/>
            <w:webHidden/>
          </w:rPr>
          <w:fldChar w:fldCharType="begin"/>
        </w:r>
        <w:r w:rsidR="005F63E4">
          <w:rPr>
            <w:noProof/>
            <w:webHidden/>
          </w:rPr>
          <w:instrText xml:space="preserve"> PAGEREF _Toc461710898 \h </w:instrText>
        </w:r>
        <w:r w:rsidR="005F63E4">
          <w:rPr>
            <w:noProof/>
            <w:webHidden/>
          </w:rPr>
        </w:r>
        <w:r w:rsidR="005F63E4">
          <w:rPr>
            <w:noProof/>
            <w:webHidden/>
          </w:rPr>
          <w:fldChar w:fldCharType="separate"/>
        </w:r>
        <w:r w:rsidR="005F63E4">
          <w:rPr>
            <w:noProof/>
            <w:webHidden/>
          </w:rPr>
          <w:t>94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899" w:history="1">
        <w:r w:rsidR="005F63E4" w:rsidRPr="00B95563">
          <w:rPr>
            <w:rStyle w:val="Hyperlink"/>
            <w:noProof/>
          </w:rPr>
          <w:t>64.22.</w:t>
        </w:r>
        <w:r w:rsidR="005F63E4">
          <w:rPr>
            <w:rFonts w:eastAsiaTheme="minorEastAsia" w:cstheme="minorBidi"/>
            <w:noProof/>
            <w:szCs w:val="22"/>
            <w:lang w:val="nl-BE" w:eastAsia="nl-BE"/>
          </w:rPr>
          <w:tab/>
        </w:r>
        <w:r w:rsidR="005F63E4" w:rsidRPr="00B95563">
          <w:rPr>
            <w:rStyle w:val="Hyperlink"/>
            <w:noProof/>
          </w:rPr>
          <w:t>gaskranen - afsluitkranen</w:t>
        </w:r>
        <w:r w:rsidR="005F63E4">
          <w:rPr>
            <w:noProof/>
            <w:webHidden/>
          </w:rPr>
          <w:tab/>
        </w:r>
        <w:r w:rsidR="005F63E4">
          <w:rPr>
            <w:noProof/>
            <w:webHidden/>
          </w:rPr>
          <w:fldChar w:fldCharType="begin"/>
        </w:r>
        <w:r w:rsidR="005F63E4">
          <w:rPr>
            <w:noProof/>
            <w:webHidden/>
          </w:rPr>
          <w:instrText xml:space="preserve"> PAGEREF _Toc461710899 \h </w:instrText>
        </w:r>
        <w:r w:rsidR="005F63E4">
          <w:rPr>
            <w:noProof/>
            <w:webHidden/>
          </w:rPr>
        </w:r>
        <w:r w:rsidR="005F63E4">
          <w:rPr>
            <w:noProof/>
            <w:webHidden/>
          </w:rPr>
          <w:fldChar w:fldCharType="separate"/>
        </w:r>
        <w:r w:rsidR="005F63E4">
          <w:rPr>
            <w:noProof/>
            <w:webHidden/>
          </w:rPr>
          <w:t>94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0" w:history="1">
        <w:r w:rsidR="005F63E4" w:rsidRPr="00B95563">
          <w:rPr>
            <w:rStyle w:val="Hyperlink"/>
            <w:noProof/>
          </w:rPr>
          <w:t>64.30.</w:t>
        </w:r>
        <w:r w:rsidR="005F63E4">
          <w:rPr>
            <w:rFonts w:eastAsiaTheme="minorEastAsia" w:cstheme="minorBidi"/>
            <w:noProof/>
            <w:szCs w:val="22"/>
            <w:lang w:val="nl-BE" w:eastAsia="nl-BE"/>
          </w:rPr>
          <w:tab/>
        </w:r>
        <w:r w:rsidR="005F63E4" w:rsidRPr="00B95563">
          <w:rPr>
            <w:rStyle w:val="Hyperlink"/>
            <w:noProof/>
          </w:rPr>
          <w:t>gasaansluiting</w:t>
        </w:r>
        <w:r w:rsidR="005F63E4">
          <w:rPr>
            <w:noProof/>
            <w:webHidden/>
          </w:rPr>
          <w:tab/>
        </w:r>
        <w:r w:rsidR="005F63E4">
          <w:rPr>
            <w:noProof/>
            <w:webHidden/>
          </w:rPr>
          <w:fldChar w:fldCharType="begin"/>
        </w:r>
        <w:r w:rsidR="005F63E4">
          <w:rPr>
            <w:noProof/>
            <w:webHidden/>
          </w:rPr>
          <w:instrText xml:space="preserve"> PAGEREF _Toc461710900 \h </w:instrText>
        </w:r>
        <w:r w:rsidR="005F63E4">
          <w:rPr>
            <w:noProof/>
            <w:webHidden/>
          </w:rPr>
        </w:r>
        <w:r w:rsidR="005F63E4">
          <w:rPr>
            <w:noProof/>
            <w:webHidden/>
          </w:rPr>
          <w:fldChar w:fldCharType="separate"/>
        </w:r>
        <w:r w:rsidR="005F63E4">
          <w:rPr>
            <w:noProof/>
            <w:webHidden/>
          </w:rPr>
          <w:t>95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1" w:history="1">
        <w:r w:rsidR="005F63E4" w:rsidRPr="00B95563">
          <w:rPr>
            <w:rStyle w:val="Hyperlink"/>
            <w:noProof/>
          </w:rPr>
          <w:t>64.40.</w:t>
        </w:r>
        <w:r w:rsidR="005F63E4">
          <w:rPr>
            <w:rFonts w:eastAsiaTheme="minorEastAsia" w:cstheme="minorBidi"/>
            <w:noProof/>
            <w:szCs w:val="22"/>
            <w:lang w:val="nl-BE" w:eastAsia="nl-BE"/>
          </w:rPr>
          <w:tab/>
        </w:r>
        <w:r w:rsidR="005F63E4" w:rsidRPr="00B95563">
          <w:rPr>
            <w:rStyle w:val="Hyperlink"/>
            <w:noProof/>
          </w:rPr>
          <w:t>gastoestellen – algemeen</w:t>
        </w:r>
        <w:r w:rsidR="005F63E4">
          <w:rPr>
            <w:noProof/>
            <w:webHidden/>
          </w:rPr>
          <w:tab/>
        </w:r>
        <w:r w:rsidR="005F63E4">
          <w:rPr>
            <w:noProof/>
            <w:webHidden/>
          </w:rPr>
          <w:fldChar w:fldCharType="begin"/>
        </w:r>
        <w:r w:rsidR="005F63E4">
          <w:rPr>
            <w:noProof/>
            <w:webHidden/>
          </w:rPr>
          <w:instrText xml:space="preserve"> PAGEREF _Toc461710901 \h </w:instrText>
        </w:r>
        <w:r w:rsidR="005F63E4">
          <w:rPr>
            <w:noProof/>
            <w:webHidden/>
          </w:rPr>
        </w:r>
        <w:r w:rsidR="005F63E4">
          <w:rPr>
            <w:noProof/>
            <w:webHidden/>
          </w:rPr>
          <w:fldChar w:fldCharType="separate"/>
        </w:r>
        <w:r w:rsidR="005F63E4">
          <w:rPr>
            <w:noProof/>
            <w:webHidden/>
          </w:rPr>
          <w:t>96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2" w:history="1">
        <w:r w:rsidR="005F63E4" w:rsidRPr="00B95563">
          <w:rPr>
            <w:rStyle w:val="Hyperlink"/>
            <w:noProof/>
          </w:rPr>
          <w:t>64.50.</w:t>
        </w:r>
        <w:r w:rsidR="005F63E4">
          <w:rPr>
            <w:rFonts w:eastAsiaTheme="minorEastAsia" w:cstheme="minorBidi"/>
            <w:noProof/>
            <w:szCs w:val="22"/>
            <w:lang w:val="nl-BE" w:eastAsia="nl-BE"/>
          </w:rPr>
          <w:tab/>
        </w:r>
        <w:r w:rsidR="005F63E4" w:rsidRPr="00B95563">
          <w:rPr>
            <w:rStyle w:val="Hyperlink"/>
            <w:noProof/>
          </w:rPr>
          <w:t>gastoestellen – gaslekdetectie</w:t>
        </w:r>
        <w:r w:rsidR="005F63E4">
          <w:rPr>
            <w:noProof/>
            <w:webHidden/>
          </w:rPr>
          <w:tab/>
        </w:r>
        <w:r w:rsidR="005F63E4">
          <w:rPr>
            <w:noProof/>
            <w:webHidden/>
          </w:rPr>
          <w:fldChar w:fldCharType="begin"/>
        </w:r>
        <w:r w:rsidR="005F63E4">
          <w:rPr>
            <w:noProof/>
            <w:webHidden/>
          </w:rPr>
          <w:instrText xml:space="preserve"> PAGEREF _Toc461710902 \h </w:instrText>
        </w:r>
        <w:r w:rsidR="005F63E4">
          <w:rPr>
            <w:noProof/>
            <w:webHidden/>
          </w:rPr>
        </w:r>
        <w:r w:rsidR="005F63E4">
          <w:rPr>
            <w:noProof/>
            <w:webHidden/>
          </w:rPr>
          <w:fldChar w:fldCharType="separate"/>
        </w:r>
        <w:r w:rsidR="005F63E4">
          <w:rPr>
            <w:noProof/>
            <w:webHidden/>
          </w:rPr>
          <w:t>96</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903" w:history="1">
        <w:r w:rsidR="005F63E4" w:rsidRPr="00B95563">
          <w:rPr>
            <w:rStyle w:val="Hyperlink"/>
            <w:noProof/>
          </w:rPr>
          <w:t>65.</w:t>
        </w:r>
        <w:r w:rsidR="005F63E4">
          <w:rPr>
            <w:rFonts w:eastAsiaTheme="minorEastAsia" w:cstheme="minorBidi"/>
            <w:b w:val="0"/>
            <w:noProof/>
            <w:szCs w:val="22"/>
            <w:lang w:val="nl-BE" w:eastAsia="nl-BE"/>
          </w:rPr>
          <w:tab/>
        </w:r>
        <w:r w:rsidR="005F63E4" w:rsidRPr="00B95563">
          <w:rPr>
            <w:rStyle w:val="Hyperlink"/>
            <w:noProof/>
          </w:rPr>
          <w:t>VERWARMING INDIVIDUELE INSTALLATIES</w:t>
        </w:r>
        <w:r w:rsidR="005F63E4">
          <w:rPr>
            <w:noProof/>
            <w:webHidden/>
          </w:rPr>
          <w:tab/>
        </w:r>
        <w:r w:rsidR="005F63E4">
          <w:rPr>
            <w:noProof/>
            <w:webHidden/>
          </w:rPr>
          <w:fldChar w:fldCharType="begin"/>
        </w:r>
        <w:r w:rsidR="005F63E4">
          <w:rPr>
            <w:noProof/>
            <w:webHidden/>
          </w:rPr>
          <w:instrText xml:space="preserve"> PAGEREF _Toc461710903 \h </w:instrText>
        </w:r>
        <w:r w:rsidR="005F63E4">
          <w:rPr>
            <w:noProof/>
            <w:webHidden/>
          </w:rPr>
        </w:r>
        <w:r w:rsidR="005F63E4">
          <w:rPr>
            <w:noProof/>
            <w:webHidden/>
          </w:rPr>
          <w:fldChar w:fldCharType="separate"/>
        </w:r>
        <w:r w:rsidR="005F63E4">
          <w:rPr>
            <w:noProof/>
            <w:webHidden/>
          </w:rPr>
          <w:t>98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4" w:history="1">
        <w:r w:rsidR="005F63E4" w:rsidRPr="00B95563">
          <w:rPr>
            <w:rStyle w:val="Hyperlink"/>
            <w:noProof/>
          </w:rPr>
          <w:t>65.00.</w:t>
        </w:r>
        <w:r w:rsidR="005F63E4">
          <w:rPr>
            <w:rFonts w:eastAsiaTheme="minorEastAsia" w:cstheme="minorBidi"/>
            <w:noProof/>
            <w:szCs w:val="22"/>
            <w:lang w:val="nl-BE" w:eastAsia="nl-BE"/>
          </w:rPr>
          <w:tab/>
        </w:r>
        <w:r w:rsidR="005F63E4" w:rsidRPr="00B95563">
          <w:rPr>
            <w:rStyle w:val="Hyperlink"/>
            <w:noProof/>
          </w:rPr>
          <w:t>verwarming individuele installaties - algemeen</w:t>
        </w:r>
        <w:r w:rsidR="005F63E4">
          <w:rPr>
            <w:noProof/>
            <w:webHidden/>
          </w:rPr>
          <w:tab/>
        </w:r>
        <w:r w:rsidR="005F63E4">
          <w:rPr>
            <w:noProof/>
            <w:webHidden/>
          </w:rPr>
          <w:fldChar w:fldCharType="begin"/>
        </w:r>
        <w:r w:rsidR="005F63E4">
          <w:rPr>
            <w:noProof/>
            <w:webHidden/>
          </w:rPr>
          <w:instrText xml:space="preserve"> PAGEREF _Toc461710904 \h </w:instrText>
        </w:r>
        <w:r w:rsidR="005F63E4">
          <w:rPr>
            <w:noProof/>
            <w:webHidden/>
          </w:rPr>
        </w:r>
        <w:r w:rsidR="005F63E4">
          <w:rPr>
            <w:noProof/>
            <w:webHidden/>
          </w:rPr>
          <w:fldChar w:fldCharType="separate"/>
        </w:r>
        <w:r w:rsidR="005F63E4">
          <w:rPr>
            <w:noProof/>
            <w:webHidden/>
          </w:rPr>
          <w:t>98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5" w:history="1">
        <w:r w:rsidR="005F63E4" w:rsidRPr="00B95563">
          <w:rPr>
            <w:rStyle w:val="Hyperlink"/>
            <w:noProof/>
          </w:rPr>
          <w:t>65.02.</w:t>
        </w:r>
        <w:r w:rsidR="005F63E4">
          <w:rPr>
            <w:rFonts w:eastAsiaTheme="minorEastAsia" w:cstheme="minorBidi"/>
            <w:noProof/>
            <w:szCs w:val="22"/>
            <w:lang w:val="nl-BE" w:eastAsia="nl-BE"/>
          </w:rPr>
          <w:tab/>
        </w:r>
        <w:r w:rsidR="005F63E4" w:rsidRPr="00B95563">
          <w:rPr>
            <w:rStyle w:val="Hyperlink"/>
            <w:noProof/>
          </w:rPr>
          <w:t>verwarming individuele installaties – grenzen van de aanneming</w:t>
        </w:r>
        <w:r w:rsidR="005F63E4">
          <w:rPr>
            <w:noProof/>
            <w:webHidden/>
          </w:rPr>
          <w:tab/>
        </w:r>
        <w:r w:rsidR="005F63E4">
          <w:rPr>
            <w:noProof/>
            <w:webHidden/>
          </w:rPr>
          <w:fldChar w:fldCharType="begin"/>
        </w:r>
        <w:r w:rsidR="005F63E4">
          <w:rPr>
            <w:noProof/>
            <w:webHidden/>
          </w:rPr>
          <w:instrText xml:space="preserve"> PAGEREF _Toc461710905 \h </w:instrText>
        </w:r>
        <w:r w:rsidR="005F63E4">
          <w:rPr>
            <w:noProof/>
            <w:webHidden/>
          </w:rPr>
        </w:r>
        <w:r w:rsidR="005F63E4">
          <w:rPr>
            <w:noProof/>
            <w:webHidden/>
          </w:rPr>
          <w:fldChar w:fldCharType="separate"/>
        </w:r>
        <w:r w:rsidR="005F63E4">
          <w:rPr>
            <w:noProof/>
            <w:webHidden/>
          </w:rPr>
          <w:t>103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6" w:history="1">
        <w:r w:rsidR="005F63E4" w:rsidRPr="00B95563">
          <w:rPr>
            <w:rStyle w:val="Hyperlink"/>
            <w:noProof/>
          </w:rPr>
          <w:t>65.10.</w:t>
        </w:r>
        <w:r w:rsidR="005F63E4">
          <w:rPr>
            <w:rFonts w:eastAsiaTheme="minorEastAsia" w:cstheme="minorBidi"/>
            <w:noProof/>
            <w:szCs w:val="22"/>
            <w:lang w:val="nl-BE" w:eastAsia="nl-BE"/>
          </w:rPr>
          <w:tab/>
        </w:r>
        <w:r w:rsidR="005F63E4" w:rsidRPr="00B95563">
          <w:rPr>
            <w:rStyle w:val="Hyperlink"/>
            <w:noProof/>
          </w:rPr>
          <w:t>gasvloerketels - algemeen</w:t>
        </w:r>
        <w:r w:rsidR="005F63E4">
          <w:rPr>
            <w:noProof/>
            <w:webHidden/>
          </w:rPr>
          <w:tab/>
        </w:r>
        <w:r w:rsidR="005F63E4">
          <w:rPr>
            <w:noProof/>
            <w:webHidden/>
          </w:rPr>
          <w:fldChar w:fldCharType="begin"/>
        </w:r>
        <w:r w:rsidR="005F63E4">
          <w:rPr>
            <w:noProof/>
            <w:webHidden/>
          </w:rPr>
          <w:instrText xml:space="preserve"> PAGEREF _Toc461710906 \h </w:instrText>
        </w:r>
        <w:r w:rsidR="005F63E4">
          <w:rPr>
            <w:noProof/>
            <w:webHidden/>
          </w:rPr>
        </w:r>
        <w:r w:rsidR="005F63E4">
          <w:rPr>
            <w:noProof/>
            <w:webHidden/>
          </w:rPr>
          <w:fldChar w:fldCharType="separate"/>
        </w:r>
        <w:r w:rsidR="005F63E4">
          <w:rPr>
            <w:noProof/>
            <w:webHidden/>
          </w:rPr>
          <w:t>103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07" w:history="1">
        <w:r w:rsidR="005F63E4" w:rsidRPr="00B95563">
          <w:rPr>
            <w:rStyle w:val="Hyperlink"/>
            <w:noProof/>
          </w:rPr>
          <w:t>65.12.10</w:t>
        </w:r>
        <w:r w:rsidR="005F63E4">
          <w:rPr>
            <w:rFonts w:eastAsiaTheme="minorEastAsia" w:cstheme="minorBidi"/>
            <w:noProof/>
            <w:szCs w:val="22"/>
            <w:lang w:val="nl-BE" w:eastAsia="nl-BE"/>
          </w:rPr>
          <w:tab/>
        </w:r>
        <w:r w:rsidR="005F63E4" w:rsidRPr="00B95563">
          <w:rPr>
            <w:rStyle w:val="Hyperlink"/>
            <w:noProof/>
          </w:rPr>
          <w:t>gasvloerketels – gesloten/enkel CV</w:t>
        </w:r>
        <w:r w:rsidR="005F63E4">
          <w:rPr>
            <w:noProof/>
            <w:webHidden/>
          </w:rPr>
          <w:tab/>
        </w:r>
        <w:r w:rsidR="005F63E4">
          <w:rPr>
            <w:noProof/>
            <w:webHidden/>
          </w:rPr>
          <w:fldChar w:fldCharType="begin"/>
        </w:r>
        <w:r w:rsidR="005F63E4">
          <w:rPr>
            <w:noProof/>
            <w:webHidden/>
          </w:rPr>
          <w:instrText xml:space="preserve"> PAGEREF _Toc461710907 \h </w:instrText>
        </w:r>
        <w:r w:rsidR="005F63E4">
          <w:rPr>
            <w:noProof/>
            <w:webHidden/>
          </w:rPr>
        </w:r>
        <w:r w:rsidR="005F63E4">
          <w:rPr>
            <w:noProof/>
            <w:webHidden/>
          </w:rPr>
          <w:fldChar w:fldCharType="separate"/>
        </w:r>
        <w:r w:rsidR="005F63E4">
          <w:rPr>
            <w:noProof/>
            <w:webHidden/>
          </w:rPr>
          <w:t>105</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08" w:history="1">
        <w:r w:rsidR="005F63E4" w:rsidRPr="00B95563">
          <w:rPr>
            <w:rStyle w:val="Hyperlink"/>
            <w:noProof/>
          </w:rPr>
          <w:t>65.12.10</w:t>
        </w:r>
        <w:r w:rsidR="005F63E4">
          <w:rPr>
            <w:rFonts w:eastAsiaTheme="minorEastAsia" w:cstheme="minorBidi"/>
            <w:noProof/>
            <w:szCs w:val="22"/>
            <w:lang w:val="nl-BE" w:eastAsia="nl-BE"/>
          </w:rPr>
          <w:tab/>
        </w:r>
        <w:r w:rsidR="005F63E4" w:rsidRPr="00B95563">
          <w:rPr>
            <w:rStyle w:val="Hyperlink"/>
            <w:noProof/>
          </w:rPr>
          <w:t>gasvloerketels – gesloten/CV &amp; SWW (voorraad)</w:t>
        </w:r>
        <w:r w:rsidR="005F63E4">
          <w:rPr>
            <w:noProof/>
            <w:webHidden/>
          </w:rPr>
          <w:tab/>
        </w:r>
        <w:r w:rsidR="005F63E4">
          <w:rPr>
            <w:noProof/>
            <w:webHidden/>
          </w:rPr>
          <w:fldChar w:fldCharType="begin"/>
        </w:r>
        <w:r w:rsidR="005F63E4">
          <w:rPr>
            <w:noProof/>
            <w:webHidden/>
          </w:rPr>
          <w:instrText xml:space="preserve"> PAGEREF _Toc461710908 \h </w:instrText>
        </w:r>
        <w:r w:rsidR="005F63E4">
          <w:rPr>
            <w:noProof/>
            <w:webHidden/>
          </w:rPr>
        </w:r>
        <w:r w:rsidR="005F63E4">
          <w:rPr>
            <w:noProof/>
            <w:webHidden/>
          </w:rPr>
          <w:fldChar w:fldCharType="separate"/>
        </w:r>
        <w:r w:rsidR="005F63E4">
          <w:rPr>
            <w:noProof/>
            <w:webHidden/>
          </w:rPr>
          <w:t>106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09" w:history="1">
        <w:r w:rsidR="005F63E4" w:rsidRPr="00B95563">
          <w:rPr>
            <w:rStyle w:val="Hyperlink"/>
            <w:noProof/>
          </w:rPr>
          <w:t>65.20.</w:t>
        </w:r>
        <w:r w:rsidR="005F63E4">
          <w:rPr>
            <w:rFonts w:eastAsiaTheme="minorEastAsia" w:cstheme="minorBidi"/>
            <w:noProof/>
            <w:szCs w:val="22"/>
            <w:lang w:val="nl-BE" w:eastAsia="nl-BE"/>
          </w:rPr>
          <w:tab/>
        </w:r>
        <w:r w:rsidR="005F63E4" w:rsidRPr="00B95563">
          <w:rPr>
            <w:rStyle w:val="Hyperlink"/>
            <w:noProof/>
          </w:rPr>
          <w:t>gaswandketels - algemeen</w:t>
        </w:r>
        <w:r w:rsidR="005F63E4">
          <w:rPr>
            <w:noProof/>
            <w:webHidden/>
          </w:rPr>
          <w:tab/>
        </w:r>
        <w:r w:rsidR="005F63E4">
          <w:rPr>
            <w:noProof/>
            <w:webHidden/>
          </w:rPr>
          <w:fldChar w:fldCharType="begin"/>
        </w:r>
        <w:r w:rsidR="005F63E4">
          <w:rPr>
            <w:noProof/>
            <w:webHidden/>
          </w:rPr>
          <w:instrText xml:space="preserve"> PAGEREF _Toc461710909 \h </w:instrText>
        </w:r>
        <w:r w:rsidR="005F63E4">
          <w:rPr>
            <w:noProof/>
            <w:webHidden/>
          </w:rPr>
        </w:r>
        <w:r w:rsidR="005F63E4">
          <w:rPr>
            <w:noProof/>
            <w:webHidden/>
          </w:rPr>
          <w:fldChar w:fldCharType="separate"/>
        </w:r>
        <w:r w:rsidR="005F63E4">
          <w:rPr>
            <w:noProof/>
            <w:webHidden/>
          </w:rPr>
          <w:t>106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10" w:history="1">
        <w:r w:rsidR="005F63E4" w:rsidRPr="00B95563">
          <w:rPr>
            <w:rStyle w:val="Hyperlink"/>
            <w:noProof/>
          </w:rPr>
          <w:t>65.21.10.</w:t>
        </w:r>
        <w:r w:rsidR="005F63E4">
          <w:rPr>
            <w:rFonts w:eastAsiaTheme="minorEastAsia" w:cstheme="minorBidi"/>
            <w:noProof/>
            <w:szCs w:val="22"/>
            <w:lang w:val="nl-BE" w:eastAsia="nl-BE"/>
          </w:rPr>
          <w:tab/>
        </w:r>
        <w:r w:rsidR="005F63E4" w:rsidRPr="00B95563">
          <w:rPr>
            <w:rStyle w:val="Hyperlink"/>
            <w:noProof/>
          </w:rPr>
          <w:t>gaswandketels – gesloten/enkel CV</w:t>
        </w:r>
        <w:r w:rsidR="005F63E4">
          <w:rPr>
            <w:noProof/>
            <w:webHidden/>
          </w:rPr>
          <w:tab/>
        </w:r>
        <w:r w:rsidR="005F63E4">
          <w:rPr>
            <w:noProof/>
            <w:webHidden/>
          </w:rPr>
          <w:fldChar w:fldCharType="begin"/>
        </w:r>
        <w:r w:rsidR="005F63E4">
          <w:rPr>
            <w:noProof/>
            <w:webHidden/>
          </w:rPr>
          <w:instrText xml:space="preserve"> PAGEREF _Toc461710910 \h </w:instrText>
        </w:r>
        <w:r w:rsidR="005F63E4">
          <w:rPr>
            <w:noProof/>
            <w:webHidden/>
          </w:rPr>
        </w:r>
        <w:r w:rsidR="005F63E4">
          <w:rPr>
            <w:noProof/>
            <w:webHidden/>
          </w:rPr>
          <w:fldChar w:fldCharType="separate"/>
        </w:r>
        <w:r w:rsidR="005F63E4">
          <w:rPr>
            <w:noProof/>
            <w:webHidden/>
          </w:rPr>
          <w:t>108</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11" w:history="1">
        <w:r w:rsidR="005F63E4" w:rsidRPr="00B95563">
          <w:rPr>
            <w:rStyle w:val="Hyperlink"/>
            <w:noProof/>
          </w:rPr>
          <w:t>65.21.30.</w:t>
        </w:r>
        <w:r w:rsidR="005F63E4">
          <w:rPr>
            <w:rFonts w:eastAsiaTheme="minorEastAsia" w:cstheme="minorBidi"/>
            <w:noProof/>
            <w:szCs w:val="22"/>
            <w:lang w:val="nl-BE" w:eastAsia="nl-BE"/>
          </w:rPr>
          <w:tab/>
        </w:r>
        <w:r w:rsidR="005F63E4" w:rsidRPr="00B95563">
          <w:rPr>
            <w:rStyle w:val="Hyperlink"/>
            <w:noProof/>
          </w:rPr>
          <w:t>gaswandketels – gesloten/CV &amp; SWW (voorraad)</w:t>
        </w:r>
        <w:r w:rsidR="005F63E4">
          <w:rPr>
            <w:noProof/>
            <w:webHidden/>
          </w:rPr>
          <w:tab/>
        </w:r>
        <w:r w:rsidR="005F63E4">
          <w:rPr>
            <w:noProof/>
            <w:webHidden/>
          </w:rPr>
          <w:fldChar w:fldCharType="begin"/>
        </w:r>
        <w:r w:rsidR="005F63E4">
          <w:rPr>
            <w:noProof/>
            <w:webHidden/>
          </w:rPr>
          <w:instrText xml:space="preserve"> PAGEREF _Toc461710911 \h </w:instrText>
        </w:r>
        <w:r w:rsidR="005F63E4">
          <w:rPr>
            <w:noProof/>
            <w:webHidden/>
          </w:rPr>
        </w:r>
        <w:r w:rsidR="005F63E4">
          <w:rPr>
            <w:noProof/>
            <w:webHidden/>
          </w:rPr>
          <w:fldChar w:fldCharType="separate"/>
        </w:r>
        <w:r w:rsidR="005F63E4">
          <w:rPr>
            <w:noProof/>
            <w:webHidden/>
          </w:rPr>
          <w:t>109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12" w:history="1">
        <w:r w:rsidR="005F63E4" w:rsidRPr="00B95563">
          <w:rPr>
            <w:rStyle w:val="Hyperlink"/>
            <w:noProof/>
          </w:rPr>
          <w:t>65.30.</w:t>
        </w:r>
        <w:r w:rsidR="005F63E4">
          <w:rPr>
            <w:rFonts w:eastAsiaTheme="minorEastAsia" w:cstheme="minorBidi"/>
            <w:noProof/>
            <w:szCs w:val="22"/>
            <w:lang w:val="nl-BE" w:eastAsia="nl-BE"/>
          </w:rPr>
          <w:tab/>
        </w:r>
        <w:r w:rsidR="005F63E4" w:rsidRPr="00B95563">
          <w:rPr>
            <w:rStyle w:val="Hyperlink"/>
            <w:noProof/>
          </w:rPr>
          <w:t>leidingnet &amp; toebehoren - algemeen</w:t>
        </w:r>
        <w:r w:rsidR="005F63E4">
          <w:rPr>
            <w:noProof/>
            <w:webHidden/>
          </w:rPr>
          <w:tab/>
        </w:r>
        <w:r w:rsidR="005F63E4">
          <w:rPr>
            <w:noProof/>
            <w:webHidden/>
          </w:rPr>
          <w:fldChar w:fldCharType="begin"/>
        </w:r>
        <w:r w:rsidR="005F63E4">
          <w:rPr>
            <w:noProof/>
            <w:webHidden/>
          </w:rPr>
          <w:instrText xml:space="preserve"> PAGEREF _Toc461710912 \h </w:instrText>
        </w:r>
        <w:r w:rsidR="005F63E4">
          <w:rPr>
            <w:noProof/>
            <w:webHidden/>
          </w:rPr>
        </w:r>
        <w:r w:rsidR="005F63E4">
          <w:rPr>
            <w:noProof/>
            <w:webHidden/>
          </w:rPr>
          <w:fldChar w:fldCharType="separate"/>
        </w:r>
        <w:r w:rsidR="005F63E4">
          <w:rPr>
            <w:noProof/>
            <w:webHidden/>
          </w:rPr>
          <w:t>110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13" w:history="1">
        <w:r w:rsidR="005F63E4" w:rsidRPr="00B95563">
          <w:rPr>
            <w:rStyle w:val="Hyperlink"/>
            <w:noProof/>
          </w:rPr>
          <w:t>65.31.10.</w:t>
        </w:r>
        <w:r w:rsidR="005F63E4">
          <w:rPr>
            <w:rFonts w:eastAsiaTheme="minorEastAsia" w:cstheme="minorBidi"/>
            <w:noProof/>
            <w:szCs w:val="22"/>
            <w:lang w:val="nl-BE" w:eastAsia="nl-BE"/>
          </w:rPr>
          <w:tab/>
        </w:r>
        <w:r w:rsidR="005F63E4" w:rsidRPr="00B95563">
          <w:rPr>
            <w:rStyle w:val="Hyperlink"/>
            <w:noProof/>
          </w:rPr>
          <w:t>leidingnet &amp; toebehoren – buizen/staal</w:t>
        </w:r>
        <w:r w:rsidR="005F63E4">
          <w:rPr>
            <w:noProof/>
            <w:webHidden/>
          </w:rPr>
          <w:tab/>
        </w:r>
        <w:r w:rsidR="005F63E4">
          <w:rPr>
            <w:noProof/>
            <w:webHidden/>
          </w:rPr>
          <w:fldChar w:fldCharType="begin"/>
        </w:r>
        <w:r w:rsidR="005F63E4">
          <w:rPr>
            <w:noProof/>
            <w:webHidden/>
          </w:rPr>
          <w:instrText xml:space="preserve"> PAGEREF _Toc461710913 \h </w:instrText>
        </w:r>
        <w:r w:rsidR="005F63E4">
          <w:rPr>
            <w:noProof/>
            <w:webHidden/>
          </w:rPr>
        </w:r>
        <w:r w:rsidR="005F63E4">
          <w:rPr>
            <w:noProof/>
            <w:webHidden/>
          </w:rPr>
          <w:fldChar w:fldCharType="separate"/>
        </w:r>
        <w:r w:rsidR="005F63E4">
          <w:rPr>
            <w:noProof/>
            <w:webHidden/>
          </w:rPr>
          <w:t>111</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14" w:history="1">
        <w:r w:rsidR="005F63E4" w:rsidRPr="00B95563">
          <w:rPr>
            <w:rStyle w:val="Hyperlink"/>
            <w:noProof/>
          </w:rPr>
          <w:t>65.31.20.</w:t>
        </w:r>
        <w:r w:rsidR="005F63E4">
          <w:rPr>
            <w:rFonts w:eastAsiaTheme="minorEastAsia" w:cstheme="minorBidi"/>
            <w:noProof/>
            <w:szCs w:val="22"/>
            <w:lang w:val="nl-BE" w:eastAsia="nl-BE"/>
          </w:rPr>
          <w:tab/>
        </w:r>
        <w:r w:rsidR="005F63E4" w:rsidRPr="00B95563">
          <w:rPr>
            <w:rStyle w:val="Hyperlink"/>
            <w:noProof/>
          </w:rPr>
          <w:t>leidingnet &amp; toebehoren – buizen/koper</w:t>
        </w:r>
        <w:r w:rsidR="005F63E4">
          <w:rPr>
            <w:noProof/>
            <w:webHidden/>
          </w:rPr>
          <w:tab/>
        </w:r>
        <w:r w:rsidR="005F63E4">
          <w:rPr>
            <w:noProof/>
            <w:webHidden/>
          </w:rPr>
          <w:fldChar w:fldCharType="begin"/>
        </w:r>
        <w:r w:rsidR="005F63E4">
          <w:rPr>
            <w:noProof/>
            <w:webHidden/>
          </w:rPr>
          <w:instrText xml:space="preserve"> PAGEREF _Toc461710914 \h </w:instrText>
        </w:r>
        <w:r w:rsidR="005F63E4">
          <w:rPr>
            <w:noProof/>
            <w:webHidden/>
          </w:rPr>
        </w:r>
        <w:r w:rsidR="005F63E4">
          <w:rPr>
            <w:noProof/>
            <w:webHidden/>
          </w:rPr>
          <w:fldChar w:fldCharType="separate"/>
        </w:r>
        <w:r w:rsidR="005F63E4">
          <w:rPr>
            <w:noProof/>
            <w:webHidden/>
          </w:rPr>
          <w:t>113</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15" w:history="1">
        <w:r w:rsidR="005F63E4" w:rsidRPr="00B95563">
          <w:rPr>
            <w:rStyle w:val="Hyperlink"/>
            <w:noProof/>
          </w:rPr>
          <w:t>65.31.30.</w:t>
        </w:r>
        <w:r w:rsidR="005F63E4">
          <w:rPr>
            <w:rFonts w:eastAsiaTheme="minorEastAsia" w:cstheme="minorBidi"/>
            <w:noProof/>
            <w:szCs w:val="22"/>
            <w:lang w:val="nl-BE" w:eastAsia="nl-BE"/>
          </w:rPr>
          <w:tab/>
        </w:r>
        <w:r w:rsidR="005F63E4" w:rsidRPr="00B95563">
          <w:rPr>
            <w:rStyle w:val="Hyperlink"/>
            <w:noProof/>
          </w:rPr>
          <w:t>leidingnet &amp; toebehoren – buizen/kunststof</w:t>
        </w:r>
        <w:r w:rsidR="005F63E4">
          <w:rPr>
            <w:noProof/>
            <w:webHidden/>
          </w:rPr>
          <w:tab/>
        </w:r>
        <w:r w:rsidR="005F63E4">
          <w:rPr>
            <w:noProof/>
            <w:webHidden/>
          </w:rPr>
          <w:fldChar w:fldCharType="begin"/>
        </w:r>
        <w:r w:rsidR="005F63E4">
          <w:rPr>
            <w:noProof/>
            <w:webHidden/>
          </w:rPr>
          <w:instrText xml:space="preserve"> PAGEREF _Toc461710915 \h </w:instrText>
        </w:r>
        <w:r w:rsidR="005F63E4">
          <w:rPr>
            <w:noProof/>
            <w:webHidden/>
          </w:rPr>
        </w:r>
        <w:r w:rsidR="005F63E4">
          <w:rPr>
            <w:noProof/>
            <w:webHidden/>
          </w:rPr>
          <w:fldChar w:fldCharType="separate"/>
        </w:r>
        <w:r w:rsidR="005F63E4">
          <w:rPr>
            <w:noProof/>
            <w:webHidden/>
          </w:rPr>
          <w:t>114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16" w:history="1">
        <w:r w:rsidR="005F63E4" w:rsidRPr="00B95563">
          <w:rPr>
            <w:rStyle w:val="Hyperlink"/>
            <w:noProof/>
          </w:rPr>
          <w:t>65.31.40.</w:t>
        </w:r>
        <w:r w:rsidR="005F63E4">
          <w:rPr>
            <w:rFonts w:eastAsiaTheme="minorEastAsia" w:cstheme="minorBidi"/>
            <w:noProof/>
            <w:szCs w:val="22"/>
            <w:lang w:val="nl-BE" w:eastAsia="nl-BE"/>
          </w:rPr>
          <w:tab/>
        </w:r>
        <w:r w:rsidR="005F63E4" w:rsidRPr="00B95563">
          <w:rPr>
            <w:rStyle w:val="Hyperlink"/>
            <w:noProof/>
          </w:rPr>
          <w:t>leidingnet &amp; toebehoren – buizen/dunwandig verzinkte buis</w:t>
        </w:r>
        <w:r w:rsidR="005F63E4">
          <w:rPr>
            <w:noProof/>
            <w:webHidden/>
          </w:rPr>
          <w:tab/>
        </w:r>
        <w:r w:rsidR="005F63E4">
          <w:rPr>
            <w:noProof/>
            <w:webHidden/>
          </w:rPr>
          <w:fldChar w:fldCharType="begin"/>
        </w:r>
        <w:r w:rsidR="005F63E4">
          <w:rPr>
            <w:noProof/>
            <w:webHidden/>
          </w:rPr>
          <w:instrText xml:space="preserve"> PAGEREF _Toc461710916 \h </w:instrText>
        </w:r>
        <w:r w:rsidR="005F63E4">
          <w:rPr>
            <w:noProof/>
            <w:webHidden/>
          </w:rPr>
        </w:r>
        <w:r w:rsidR="005F63E4">
          <w:rPr>
            <w:noProof/>
            <w:webHidden/>
          </w:rPr>
          <w:fldChar w:fldCharType="separate"/>
        </w:r>
        <w:r w:rsidR="005F63E4">
          <w:rPr>
            <w:noProof/>
            <w:webHidden/>
          </w:rPr>
          <w:t>116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17" w:history="1">
        <w:r w:rsidR="005F63E4" w:rsidRPr="00B95563">
          <w:rPr>
            <w:rStyle w:val="Hyperlink"/>
            <w:noProof/>
          </w:rPr>
          <w:t>65.32.</w:t>
        </w:r>
        <w:r w:rsidR="005F63E4">
          <w:rPr>
            <w:rFonts w:eastAsiaTheme="minorEastAsia" w:cstheme="minorBidi"/>
            <w:noProof/>
            <w:szCs w:val="22"/>
            <w:lang w:val="nl-BE" w:eastAsia="nl-BE"/>
          </w:rPr>
          <w:tab/>
        </w:r>
        <w:r w:rsidR="005F63E4" w:rsidRPr="00B95563">
          <w:rPr>
            <w:rStyle w:val="Hyperlink"/>
            <w:noProof/>
          </w:rPr>
          <w:t>leidingnet &amp; toebehoren - collectoren</w:t>
        </w:r>
        <w:r w:rsidR="005F63E4">
          <w:rPr>
            <w:noProof/>
            <w:webHidden/>
          </w:rPr>
          <w:tab/>
        </w:r>
        <w:r w:rsidR="005F63E4">
          <w:rPr>
            <w:noProof/>
            <w:webHidden/>
          </w:rPr>
          <w:fldChar w:fldCharType="begin"/>
        </w:r>
        <w:r w:rsidR="005F63E4">
          <w:rPr>
            <w:noProof/>
            <w:webHidden/>
          </w:rPr>
          <w:instrText xml:space="preserve"> PAGEREF _Toc461710917 \h </w:instrText>
        </w:r>
        <w:r w:rsidR="005F63E4">
          <w:rPr>
            <w:noProof/>
            <w:webHidden/>
          </w:rPr>
        </w:r>
        <w:r w:rsidR="005F63E4">
          <w:rPr>
            <w:noProof/>
            <w:webHidden/>
          </w:rPr>
          <w:fldChar w:fldCharType="separate"/>
        </w:r>
        <w:r w:rsidR="005F63E4">
          <w:rPr>
            <w:noProof/>
            <w:webHidden/>
          </w:rPr>
          <w:t>117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18" w:history="1">
        <w:r w:rsidR="005F63E4" w:rsidRPr="00B95563">
          <w:rPr>
            <w:rStyle w:val="Hyperlink"/>
            <w:noProof/>
          </w:rPr>
          <w:t>65.33.</w:t>
        </w:r>
        <w:r w:rsidR="005F63E4">
          <w:rPr>
            <w:rFonts w:eastAsiaTheme="minorEastAsia" w:cstheme="minorBidi"/>
            <w:noProof/>
            <w:szCs w:val="22"/>
            <w:lang w:val="nl-BE" w:eastAsia="nl-BE"/>
          </w:rPr>
          <w:tab/>
        </w:r>
        <w:r w:rsidR="005F63E4" w:rsidRPr="00B95563">
          <w:rPr>
            <w:rStyle w:val="Hyperlink"/>
            <w:noProof/>
          </w:rPr>
          <w:t>leidingnet &amp; toebehoren - leidingisolatie</w:t>
        </w:r>
        <w:r w:rsidR="005F63E4">
          <w:rPr>
            <w:noProof/>
            <w:webHidden/>
          </w:rPr>
          <w:tab/>
        </w:r>
        <w:r w:rsidR="005F63E4">
          <w:rPr>
            <w:noProof/>
            <w:webHidden/>
          </w:rPr>
          <w:fldChar w:fldCharType="begin"/>
        </w:r>
        <w:r w:rsidR="005F63E4">
          <w:rPr>
            <w:noProof/>
            <w:webHidden/>
          </w:rPr>
          <w:instrText xml:space="preserve"> PAGEREF _Toc461710918 \h </w:instrText>
        </w:r>
        <w:r w:rsidR="005F63E4">
          <w:rPr>
            <w:noProof/>
            <w:webHidden/>
          </w:rPr>
        </w:r>
        <w:r w:rsidR="005F63E4">
          <w:rPr>
            <w:noProof/>
            <w:webHidden/>
          </w:rPr>
          <w:fldChar w:fldCharType="separate"/>
        </w:r>
        <w:r w:rsidR="005F63E4">
          <w:rPr>
            <w:noProof/>
            <w:webHidden/>
          </w:rPr>
          <w:t>118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19" w:history="1">
        <w:r w:rsidR="005F63E4" w:rsidRPr="00B95563">
          <w:rPr>
            <w:rStyle w:val="Hyperlink"/>
            <w:noProof/>
          </w:rPr>
          <w:t>65.34.</w:t>
        </w:r>
        <w:r w:rsidR="005F63E4">
          <w:rPr>
            <w:rFonts w:eastAsiaTheme="minorEastAsia" w:cstheme="minorBidi"/>
            <w:noProof/>
            <w:szCs w:val="22"/>
            <w:lang w:val="nl-BE" w:eastAsia="nl-BE"/>
          </w:rPr>
          <w:tab/>
        </w:r>
        <w:r w:rsidR="005F63E4" w:rsidRPr="00B95563">
          <w:rPr>
            <w:rStyle w:val="Hyperlink"/>
            <w:noProof/>
          </w:rPr>
          <w:t>leidingnet &amp; toebehoren – brandwerende doorvoeren</w:t>
        </w:r>
        <w:r w:rsidR="005F63E4">
          <w:rPr>
            <w:noProof/>
            <w:webHidden/>
          </w:rPr>
          <w:tab/>
        </w:r>
        <w:r w:rsidR="005F63E4">
          <w:rPr>
            <w:noProof/>
            <w:webHidden/>
          </w:rPr>
          <w:fldChar w:fldCharType="begin"/>
        </w:r>
        <w:r w:rsidR="005F63E4">
          <w:rPr>
            <w:noProof/>
            <w:webHidden/>
          </w:rPr>
          <w:instrText xml:space="preserve"> PAGEREF _Toc461710919 \h </w:instrText>
        </w:r>
        <w:r w:rsidR="005F63E4">
          <w:rPr>
            <w:noProof/>
            <w:webHidden/>
          </w:rPr>
        </w:r>
        <w:r w:rsidR="005F63E4">
          <w:rPr>
            <w:noProof/>
            <w:webHidden/>
          </w:rPr>
          <w:fldChar w:fldCharType="separate"/>
        </w:r>
        <w:r w:rsidR="005F63E4">
          <w:rPr>
            <w:noProof/>
            <w:webHidden/>
          </w:rPr>
          <w:t>119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0" w:history="1">
        <w:r w:rsidR="005F63E4" w:rsidRPr="00B95563">
          <w:rPr>
            <w:rStyle w:val="Hyperlink"/>
            <w:noProof/>
          </w:rPr>
          <w:t>65.35.</w:t>
        </w:r>
        <w:r w:rsidR="005F63E4">
          <w:rPr>
            <w:rFonts w:eastAsiaTheme="minorEastAsia" w:cstheme="minorBidi"/>
            <w:noProof/>
            <w:szCs w:val="22"/>
            <w:lang w:val="nl-BE" w:eastAsia="nl-BE"/>
          </w:rPr>
          <w:tab/>
        </w:r>
        <w:r w:rsidR="005F63E4" w:rsidRPr="00B95563">
          <w:rPr>
            <w:rStyle w:val="Hyperlink"/>
            <w:noProof/>
          </w:rPr>
          <w:t>leidingnet &amp; toebehoren – verwarmingslint</w:t>
        </w:r>
        <w:r w:rsidR="005F63E4">
          <w:rPr>
            <w:noProof/>
            <w:webHidden/>
          </w:rPr>
          <w:tab/>
        </w:r>
        <w:r w:rsidR="005F63E4">
          <w:rPr>
            <w:noProof/>
            <w:webHidden/>
          </w:rPr>
          <w:fldChar w:fldCharType="begin"/>
        </w:r>
        <w:r w:rsidR="005F63E4">
          <w:rPr>
            <w:noProof/>
            <w:webHidden/>
          </w:rPr>
          <w:instrText xml:space="preserve"> PAGEREF _Toc461710920 \h </w:instrText>
        </w:r>
        <w:r w:rsidR="005F63E4">
          <w:rPr>
            <w:noProof/>
            <w:webHidden/>
          </w:rPr>
        </w:r>
        <w:r w:rsidR="005F63E4">
          <w:rPr>
            <w:noProof/>
            <w:webHidden/>
          </w:rPr>
          <w:fldChar w:fldCharType="separate"/>
        </w:r>
        <w:r w:rsidR="005F63E4">
          <w:rPr>
            <w:noProof/>
            <w:webHidden/>
          </w:rPr>
          <w:t>120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1" w:history="1">
        <w:r w:rsidR="005F63E4" w:rsidRPr="00B95563">
          <w:rPr>
            <w:rStyle w:val="Hyperlink"/>
            <w:noProof/>
          </w:rPr>
          <w:t>65.40.</w:t>
        </w:r>
        <w:r w:rsidR="005F63E4">
          <w:rPr>
            <w:rFonts w:eastAsiaTheme="minorEastAsia" w:cstheme="minorBidi"/>
            <w:noProof/>
            <w:szCs w:val="22"/>
            <w:lang w:val="nl-BE" w:eastAsia="nl-BE"/>
          </w:rPr>
          <w:tab/>
        </w:r>
        <w:r w:rsidR="005F63E4" w:rsidRPr="00B95563">
          <w:rPr>
            <w:rStyle w:val="Hyperlink"/>
            <w:noProof/>
          </w:rPr>
          <w:t>installatieonderdelen – algemeen</w:t>
        </w:r>
        <w:r w:rsidR="005F63E4">
          <w:rPr>
            <w:noProof/>
            <w:webHidden/>
          </w:rPr>
          <w:tab/>
        </w:r>
        <w:r w:rsidR="005F63E4">
          <w:rPr>
            <w:noProof/>
            <w:webHidden/>
          </w:rPr>
          <w:fldChar w:fldCharType="begin"/>
        </w:r>
        <w:r w:rsidR="005F63E4">
          <w:rPr>
            <w:noProof/>
            <w:webHidden/>
          </w:rPr>
          <w:instrText xml:space="preserve"> PAGEREF _Toc461710921 \h </w:instrText>
        </w:r>
        <w:r w:rsidR="005F63E4">
          <w:rPr>
            <w:noProof/>
            <w:webHidden/>
          </w:rPr>
        </w:r>
        <w:r w:rsidR="005F63E4">
          <w:rPr>
            <w:noProof/>
            <w:webHidden/>
          </w:rPr>
          <w:fldChar w:fldCharType="separate"/>
        </w:r>
        <w:r w:rsidR="005F63E4">
          <w:rPr>
            <w:noProof/>
            <w:webHidden/>
          </w:rPr>
          <w:t>121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2" w:history="1">
        <w:r w:rsidR="005F63E4" w:rsidRPr="00B95563">
          <w:rPr>
            <w:rStyle w:val="Hyperlink"/>
            <w:noProof/>
          </w:rPr>
          <w:t>65.41.</w:t>
        </w:r>
        <w:r w:rsidR="005F63E4">
          <w:rPr>
            <w:rFonts w:eastAsiaTheme="minorEastAsia" w:cstheme="minorBidi"/>
            <w:noProof/>
            <w:szCs w:val="22"/>
            <w:lang w:val="nl-BE" w:eastAsia="nl-BE"/>
          </w:rPr>
          <w:tab/>
        </w:r>
        <w:r w:rsidR="005F63E4" w:rsidRPr="00B95563">
          <w:rPr>
            <w:rStyle w:val="Hyperlink"/>
            <w:noProof/>
          </w:rPr>
          <w:t>installatieonderdelen – aflaatkraan</w:t>
        </w:r>
        <w:r w:rsidR="005F63E4">
          <w:rPr>
            <w:noProof/>
            <w:webHidden/>
          </w:rPr>
          <w:tab/>
        </w:r>
        <w:r w:rsidR="005F63E4">
          <w:rPr>
            <w:noProof/>
            <w:webHidden/>
          </w:rPr>
          <w:fldChar w:fldCharType="begin"/>
        </w:r>
        <w:r w:rsidR="005F63E4">
          <w:rPr>
            <w:noProof/>
            <w:webHidden/>
          </w:rPr>
          <w:instrText xml:space="preserve"> PAGEREF _Toc461710922 \h </w:instrText>
        </w:r>
        <w:r w:rsidR="005F63E4">
          <w:rPr>
            <w:noProof/>
            <w:webHidden/>
          </w:rPr>
        </w:r>
        <w:r w:rsidR="005F63E4">
          <w:rPr>
            <w:noProof/>
            <w:webHidden/>
          </w:rPr>
          <w:fldChar w:fldCharType="separate"/>
        </w:r>
        <w:r w:rsidR="005F63E4">
          <w:rPr>
            <w:noProof/>
            <w:webHidden/>
          </w:rPr>
          <w:t>121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3" w:history="1">
        <w:r w:rsidR="005F63E4" w:rsidRPr="00B95563">
          <w:rPr>
            <w:rStyle w:val="Hyperlink"/>
            <w:noProof/>
          </w:rPr>
          <w:t>65.42.</w:t>
        </w:r>
        <w:r w:rsidR="005F63E4">
          <w:rPr>
            <w:rFonts w:eastAsiaTheme="minorEastAsia" w:cstheme="minorBidi"/>
            <w:noProof/>
            <w:szCs w:val="22"/>
            <w:lang w:val="nl-BE" w:eastAsia="nl-BE"/>
          </w:rPr>
          <w:tab/>
        </w:r>
        <w:r w:rsidR="005F63E4" w:rsidRPr="00B95563">
          <w:rPr>
            <w:rStyle w:val="Hyperlink"/>
            <w:noProof/>
          </w:rPr>
          <w:t>installatieonderdelen – afsluitkranen</w:t>
        </w:r>
        <w:r w:rsidR="005F63E4">
          <w:rPr>
            <w:noProof/>
            <w:webHidden/>
          </w:rPr>
          <w:tab/>
        </w:r>
        <w:r w:rsidR="005F63E4">
          <w:rPr>
            <w:noProof/>
            <w:webHidden/>
          </w:rPr>
          <w:fldChar w:fldCharType="begin"/>
        </w:r>
        <w:r w:rsidR="005F63E4">
          <w:rPr>
            <w:noProof/>
            <w:webHidden/>
          </w:rPr>
          <w:instrText xml:space="preserve"> PAGEREF _Toc461710923 \h </w:instrText>
        </w:r>
        <w:r w:rsidR="005F63E4">
          <w:rPr>
            <w:noProof/>
            <w:webHidden/>
          </w:rPr>
        </w:r>
        <w:r w:rsidR="005F63E4">
          <w:rPr>
            <w:noProof/>
            <w:webHidden/>
          </w:rPr>
          <w:fldChar w:fldCharType="separate"/>
        </w:r>
        <w:r w:rsidR="005F63E4">
          <w:rPr>
            <w:noProof/>
            <w:webHidden/>
          </w:rPr>
          <w:t>121</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24" w:history="1">
        <w:r w:rsidR="005F63E4" w:rsidRPr="00B95563">
          <w:rPr>
            <w:rStyle w:val="Hyperlink"/>
            <w:noProof/>
          </w:rPr>
          <w:t>65.42.10.</w:t>
        </w:r>
        <w:r w:rsidR="005F63E4">
          <w:rPr>
            <w:rFonts w:eastAsiaTheme="minorEastAsia" w:cstheme="minorBidi"/>
            <w:noProof/>
            <w:szCs w:val="22"/>
            <w:lang w:val="nl-BE" w:eastAsia="nl-BE"/>
          </w:rPr>
          <w:tab/>
        </w:r>
        <w:r w:rsidR="005F63E4" w:rsidRPr="00B95563">
          <w:rPr>
            <w:rStyle w:val="Hyperlink"/>
            <w:noProof/>
          </w:rPr>
          <w:t>installatieonderdelen – inregelafsluiters</w:t>
        </w:r>
        <w:r w:rsidR="005F63E4">
          <w:rPr>
            <w:noProof/>
            <w:webHidden/>
          </w:rPr>
          <w:tab/>
        </w:r>
        <w:r w:rsidR="005F63E4">
          <w:rPr>
            <w:noProof/>
            <w:webHidden/>
          </w:rPr>
          <w:fldChar w:fldCharType="begin"/>
        </w:r>
        <w:r w:rsidR="005F63E4">
          <w:rPr>
            <w:noProof/>
            <w:webHidden/>
          </w:rPr>
          <w:instrText xml:space="preserve"> PAGEREF _Toc461710924 \h </w:instrText>
        </w:r>
        <w:r w:rsidR="005F63E4">
          <w:rPr>
            <w:noProof/>
            <w:webHidden/>
          </w:rPr>
        </w:r>
        <w:r w:rsidR="005F63E4">
          <w:rPr>
            <w:noProof/>
            <w:webHidden/>
          </w:rPr>
          <w:fldChar w:fldCharType="separate"/>
        </w:r>
        <w:r w:rsidR="005F63E4">
          <w:rPr>
            <w:noProof/>
            <w:webHidden/>
          </w:rPr>
          <w:t>121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5" w:history="1">
        <w:r w:rsidR="005F63E4" w:rsidRPr="00B95563">
          <w:rPr>
            <w:rStyle w:val="Hyperlink"/>
            <w:noProof/>
          </w:rPr>
          <w:t>65.44.</w:t>
        </w:r>
        <w:r w:rsidR="005F63E4">
          <w:rPr>
            <w:rFonts w:eastAsiaTheme="minorEastAsia" w:cstheme="minorBidi"/>
            <w:noProof/>
            <w:szCs w:val="22"/>
            <w:lang w:val="nl-BE" w:eastAsia="nl-BE"/>
          </w:rPr>
          <w:tab/>
        </w:r>
        <w:r w:rsidR="005F63E4" w:rsidRPr="00B95563">
          <w:rPr>
            <w:rStyle w:val="Hyperlink"/>
            <w:noProof/>
          </w:rPr>
          <w:t>installatieonderdelen – circulatoren</w:t>
        </w:r>
        <w:r w:rsidR="005F63E4">
          <w:rPr>
            <w:noProof/>
            <w:webHidden/>
          </w:rPr>
          <w:tab/>
        </w:r>
        <w:r w:rsidR="005F63E4">
          <w:rPr>
            <w:noProof/>
            <w:webHidden/>
          </w:rPr>
          <w:fldChar w:fldCharType="begin"/>
        </w:r>
        <w:r w:rsidR="005F63E4">
          <w:rPr>
            <w:noProof/>
            <w:webHidden/>
          </w:rPr>
          <w:instrText xml:space="preserve"> PAGEREF _Toc461710925 \h </w:instrText>
        </w:r>
        <w:r w:rsidR="005F63E4">
          <w:rPr>
            <w:noProof/>
            <w:webHidden/>
          </w:rPr>
        </w:r>
        <w:r w:rsidR="005F63E4">
          <w:rPr>
            <w:noProof/>
            <w:webHidden/>
          </w:rPr>
          <w:fldChar w:fldCharType="separate"/>
        </w:r>
        <w:r w:rsidR="005F63E4">
          <w:rPr>
            <w:noProof/>
            <w:webHidden/>
          </w:rPr>
          <w:t>122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6" w:history="1">
        <w:r w:rsidR="005F63E4" w:rsidRPr="00B95563">
          <w:rPr>
            <w:rStyle w:val="Hyperlink"/>
            <w:noProof/>
          </w:rPr>
          <w:t>65.45.</w:t>
        </w:r>
        <w:r w:rsidR="005F63E4">
          <w:rPr>
            <w:rFonts w:eastAsiaTheme="minorEastAsia" w:cstheme="minorBidi"/>
            <w:noProof/>
            <w:szCs w:val="22"/>
            <w:lang w:val="nl-BE" w:eastAsia="nl-BE"/>
          </w:rPr>
          <w:tab/>
        </w:r>
        <w:r w:rsidR="005F63E4" w:rsidRPr="00B95563">
          <w:rPr>
            <w:rStyle w:val="Hyperlink"/>
            <w:noProof/>
          </w:rPr>
          <w:t>installatieonderdelen – expansiesysteem</w:t>
        </w:r>
        <w:r w:rsidR="005F63E4">
          <w:rPr>
            <w:noProof/>
            <w:webHidden/>
          </w:rPr>
          <w:tab/>
        </w:r>
        <w:r w:rsidR="005F63E4">
          <w:rPr>
            <w:noProof/>
            <w:webHidden/>
          </w:rPr>
          <w:fldChar w:fldCharType="begin"/>
        </w:r>
        <w:r w:rsidR="005F63E4">
          <w:rPr>
            <w:noProof/>
            <w:webHidden/>
          </w:rPr>
          <w:instrText xml:space="preserve"> PAGEREF _Toc461710926 \h </w:instrText>
        </w:r>
        <w:r w:rsidR="005F63E4">
          <w:rPr>
            <w:noProof/>
            <w:webHidden/>
          </w:rPr>
        </w:r>
        <w:r w:rsidR="005F63E4">
          <w:rPr>
            <w:noProof/>
            <w:webHidden/>
          </w:rPr>
          <w:fldChar w:fldCharType="separate"/>
        </w:r>
        <w:r w:rsidR="005F63E4">
          <w:rPr>
            <w:noProof/>
            <w:webHidden/>
          </w:rPr>
          <w:t>123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7" w:history="1">
        <w:r w:rsidR="005F63E4" w:rsidRPr="00B95563">
          <w:rPr>
            <w:rStyle w:val="Hyperlink"/>
            <w:noProof/>
          </w:rPr>
          <w:t>65.46.</w:t>
        </w:r>
        <w:r w:rsidR="005F63E4">
          <w:rPr>
            <w:rFonts w:eastAsiaTheme="minorEastAsia" w:cstheme="minorBidi"/>
            <w:noProof/>
            <w:szCs w:val="22"/>
            <w:lang w:val="nl-BE" w:eastAsia="nl-BE"/>
          </w:rPr>
          <w:tab/>
        </w:r>
        <w:r w:rsidR="005F63E4" w:rsidRPr="00B95563">
          <w:rPr>
            <w:rStyle w:val="Hyperlink"/>
            <w:noProof/>
          </w:rPr>
          <w:t>installatieonderdelen – vlotterontluchters</w:t>
        </w:r>
        <w:r w:rsidR="005F63E4">
          <w:rPr>
            <w:noProof/>
            <w:webHidden/>
          </w:rPr>
          <w:tab/>
        </w:r>
        <w:r w:rsidR="005F63E4">
          <w:rPr>
            <w:noProof/>
            <w:webHidden/>
          </w:rPr>
          <w:fldChar w:fldCharType="begin"/>
        </w:r>
        <w:r w:rsidR="005F63E4">
          <w:rPr>
            <w:noProof/>
            <w:webHidden/>
          </w:rPr>
          <w:instrText xml:space="preserve"> PAGEREF _Toc461710927 \h </w:instrText>
        </w:r>
        <w:r w:rsidR="005F63E4">
          <w:rPr>
            <w:noProof/>
            <w:webHidden/>
          </w:rPr>
        </w:r>
        <w:r w:rsidR="005F63E4">
          <w:rPr>
            <w:noProof/>
            <w:webHidden/>
          </w:rPr>
          <w:fldChar w:fldCharType="separate"/>
        </w:r>
        <w:r w:rsidR="005F63E4">
          <w:rPr>
            <w:noProof/>
            <w:webHidden/>
          </w:rPr>
          <w:t>124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8" w:history="1">
        <w:r w:rsidR="005F63E4" w:rsidRPr="00B95563">
          <w:rPr>
            <w:rStyle w:val="Hyperlink"/>
            <w:noProof/>
          </w:rPr>
          <w:t>65.47.</w:t>
        </w:r>
        <w:r w:rsidR="005F63E4">
          <w:rPr>
            <w:rFonts w:eastAsiaTheme="minorEastAsia" w:cstheme="minorBidi"/>
            <w:noProof/>
            <w:szCs w:val="22"/>
            <w:lang w:val="nl-BE" w:eastAsia="nl-BE"/>
          </w:rPr>
          <w:tab/>
        </w:r>
        <w:r w:rsidR="005F63E4" w:rsidRPr="00B95563">
          <w:rPr>
            <w:rStyle w:val="Hyperlink"/>
            <w:noProof/>
          </w:rPr>
          <w:t>installatieonderdelen – microbellenafscheider</w:t>
        </w:r>
        <w:r w:rsidR="005F63E4">
          <w:rPr>
            <w:noProof/>
            <w:webHidden/>
          </w:rPr>
          <w:tab/>
        </w:r>
        <w:r w:rsidR="005F63E4">
          <w:rPr>
            <w:noProof/>
            <w:webHidden/>
          </w:rPr>
          <w:fldChar w:fldCharType="begin"/>
        </w:r>
        <w:r w:rsidR="005F63E4">
          <w:rPr>
            <w:noProof/>
            <w:webHidden/>
          </w:rPr>
          <w:instrText xml:space="preserve"> PAGEREF _Toc461710928 \h </w:instrText>
        </w:r>
        <w:r w:rsidR="005F63E4">
          <w:rPr>
            <w:noProof/>
            <w:webHidden/>
          </w:rPr>
        </w:r>
        <w:r w:rsidR="005F63E4">
          <w:rPr>
            <w:noProof/>
            <w:webHidden/>
          </w:rPr>
          <w:fldChar w:fldCharType="separate"/>
        </w:r>
        <w:r w:rsidR="005F63E4">
          <w:rPr>
            <w:noProof/>
            <w:webHidden/>
          </w:rPr>
          <w:t>124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29" w:history="1">
        <w:r w:rsidR="005F63E4" w:rsidRPr="00B95563">
          <w:rPr>
            <w:rStyle w:val="Hyperlink"/>
            <w:noProof/>
          </w:rPr>
          <w:t>65.50.</w:t>
        </w:r>
        <w:r w:rsidR="005F63E4">
          <w:rPr>
            <w:rFonts w:eastAsiaTheme="minorEastAsia" w:cstheme="minorBidi"/>
            <w:noProof/>
            <w:szCs w:val="22"/>
            <w:lang w:val="nl-BE" w:eastAsia="nl-BE"/>
          </w:rPr>
          <w:tab/>
        </w:r>
        <w:r w:rsidR="005F63E4" w:rsidRPr="00B95563">
          <w:rPr>
            <w:rStyle w:val="Hyperlink"/>
            <w:noProof/>
          </w:rPr>
          <w:t>verwarmingselementen &amp; toebehoren – algemeen</w:t>
        </w:r>
        <w:r w:rsidR="005F63E4">
          <w:rPr>
            <w:noProof/>
            <w:webHidden/>
          </w:rPr>
          <w:tab/>
        </w:r>
        <w:r w:rsidR="005F63E4">
          <w:rPr>
            <w:noProof/>
            <w:webHidden/>
          </w:rPr>
          <w:fldChar w:fldCharType="begin"/>
        </w:r>
        <w:r w:rsidR="005F63E4">
          <w:rPr>
            <w:noProof/>
            <w:webHidden/>
          </w:rPr>
          <w:instrText xml:space="preserve"> PAGEREF _Toc461710929 \h </w:instrText>
        </w:r>
        <w:r w:rsidR="005F63E4">
          <w:rPr>
            <w:noProof/>
            <w:webHidden/>
          </w:rPr>
        </w:r>
        <w:r w:rsidR="005F63E4">
          <w:rPr>
            <w:noProof/>
            <w:webHidden/>
          </w:rPr>
          <w:fldChar w:fldCharType="separate"/>
        </w:r>
        <w:r w:rsidR="005F63E4">
          <w:rPr>
            <w:noProof/>
            <w:webHidden/>
          </w:rPr>
          <w:t>125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0" w:history="1">
        <w:r w:rsidR="005F63E4" w:rsidRPr="00B95563">
          <w:rPr>
            <w:rStyle w:val="Hyperlink"/>
            <w:noProof/>
          </w:rPr>
          <w:t>65.51.</w:t>
        </w:r>
        <w:r w:rsidR="005F63E4">
          <w:rPr>
            <w:rFonts w:eastAsiaTheme="minorEastAsia" w:cstheme="minorBidi"/>
            <w:noProof/>
            <w:szCs w:val="22"/>
            <w:lang w:val="nl-BE" w:eastAsia="nl-BE"/>
          </w:rPr>
          <w:tab/>
        </w:r>
        <w:r w:rsidR="005F63E4" w:rsidRPr="00B95563">
          <w:rPr>
            <w:rStyle w:val="Hyperlink"/>
            <w:noProof/>
          </w:rPr>
          <w:t>verwarmingselementen &amp; toebehoren – plaatradiatoren</w:t>
        </w:r>
        <w:r w:rsidR="005F63E4">
          <w:rPr>
            <w:noProof/>
            <w:webHidden/>
          </w:rPr>
          <w:tab/>
        </w:r>
        <w:r w:rsidR="005F63E4">
          <w:rPr>
            <w:noProof/>
            <w:webHidden/>
          </w:rPr>
          <w:fldChar w:fldCharType="begin"/>
        </w:r>
        <w:r w:rsidR="005F63E4">
          <w:rPr>
            <w:noProof/>
            <w:webHidden/>
          </w:rPr>
          <w:instrText xml:space="preserve"> PAGEREF _Toc461710930 \h </w:instrText>
        </w:r>
        <w:r w:rsidR="005F63E4">
          <w:rPr>
            <w:noProof/>
            <w:webHidden/>
          </w:rPr>
        </w:r>
        <w:r w:rsidR="005F63E4">
          <w:rPr>
            <w:noProof/>
            <w:webHidden/>
          </w:rPr>
          <w:fldChar w:fldCharType="separate"/>
        </w:r>
        <w:r w:rsidR="005F63E4">
          <w:rPr>
            <w:noProof/>
            <w:webHidden/>
          </w:rPr>
          <w:t>126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1" w:history="1">
        <w:r w:rsidR="005F63E4" w:rsidRPr="00B95563">
          <w:rPr>
            <w:rStyle w:val="Hyperlink"/>
            <w:noProof/>
          </w:rPr>
          <w:t>65.52.</w:t>
        </w:r>
        <w:r w:rsidR="005F63E4">
          <w:rPr>
            <w:rFonts w:eastAsiaTheme="minorEastAsia" w:cstheme="minorBidi"/>
            <w:noProof/>
            <w:szCs w:val="22"/>
            <w:lang w:val="nl-BE" w:eastAsia="nl-BE"/>
          </w:rPr>
          <w:tab/>
        </w:r>
        <w:r w:rsidR="005F63E4" w:rsidRPr="00B95563">
          <w:rPr>
            <w:rStyle w:val="Hyperlink"/>
            <w:noProof/>
          </w:rPr>
          <w:t>verwarmingselementen &amp; toebehoren – wandconvectoren</w:t>
        </w:r>
        <w:r w:rsidR="005F63E4">
          <w:rPr>
            <w:noProof/>
            <w:webHidden/>
          </w:rPr>
          <w:tab/>
        </w:r>
        <w:r w:rsidR="005F63E4">
          <w:rPr>
            <w:noProof/>
            <w:webHidden/>
          </w:rPr>
          <w:fldChar w:fldCharType="begin"/>
        </w:r>
        <w:r w:rsidR="005F63E4">
          <w:rPr>
            <w:noProof/>
            <w:webHidden/>
          </w:rPr>
          <w:instrText xml:space="preserve"> PAGEREF _Toc461710931 \h </w:instrText>
        </w:r>
        <w:r w:rsidR="005F63E4">
          <w:rPr>
            <w:noProof/>
            <w:webHidden/>
          </w:rPr>
        </w:r>
        <w:r w:rsidR="005F63E4">
          <w:rPr>
            <w:noProof/>
            <w:webHidden/>
          </w:rPr>
          <w:fldChar w:fldCharType="separate"/>
        </w:r>
        <w:r w:rsidR="005F63E4">
          <w:rPr>
            <w:noProof/>
            <w:webHidden/>
          </w:rPr>
          <w:t>127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2" w:history="1">
        <w:r w:rsidR="005F63E4" w:rsidRPr="00B95563">
          <w:rPr>
            <w:rStyle w:val="Hyperlink"/>
            <w:noProof/>
          </w:rPr>
          <w:t>65.53.</w:t>
        </w:r>
        <w:r w:rsidR="005F63E4">
          <w:rPr>
            <w:rFonts w:eastAsiaTheme="minorEastAsia" w:cstheme="minorBidi"/>
            <w:noProof/>
            <w:szCs w:val="22"/>
            <w:lang w:val="nl-BE" w:eastAsia="nl-BE"/>
          </w:rPr>
          <w:tab/>
        </w:r>
        <w:r w:rsidR="005F63E4" w:rsidRPr="00B95563">
          <w:rPr>
            <w:rStyle w:val="Hyperlink"/>
            <w:noProof/>
          </w:rPr>
          <w:t>verwarmingselementen &amp; toebehoren – vloerverwarming</w:t>
        </w:r>
        <w:r w:rsidR="005F63E4">
          <w:rPr>
            <w:noProof/>
            <w:webHidden/>
          </w:rPr>
          <w:tab/>
        </w:r>
        <w:r w:rsidR="005F63E4">
          <w:rPr>
            <w:noProof/>
            <w:webHidden/>
          </w:rPr>
          <w:fldChar w:fldCharType="begin"/>
        </w:r>
        <w:r w:rsidR="005F63E4">
          <w:rPr>
            <w:noProof/>
            <w:webHidden/>
          </w:rPr>
          <w:instrText xml:space="preserve"> PAGEREF _Toc461710932 \h </w:instrText>
        </w:r>
        <w:r w:rsidR="005F63E4">
          <w:rPr>
            <w:noProof/>
            <w:webHidden/>
          </w:rPr>
        </w:r>
        <w:r w:rsidR="005F63E4">
          <w:rPr>
            <w:noProof/>
            <w:webHidden/>
          </w:rPr>
          <w:fldChar w:fldCharType="separate"/>
        </w:r>
        <w:r w:rsidR="005F63E4">
          <w:rPr>
            <w:noProof/>
            <w:webHidden/>
          </w:rPr>
          <w:t>128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3" w:history="1">
        <w:r w:rsidR="005F63E4" w:rsidRPr="00B95563">
          <w:rPr>
            <w:rStyle w:val="Hyperlink"/>
            <w:noProof/>
          </w:rPr>
          <w:t>65.60.</w:t>
        </w:r>
        <w:r w:rsidR="005F63E4">
          <w:rPr>
            <w:rFonts w:eastAsiaTheme="minorEastAsia" w:cstheme="minorBidi"/>
            <w:noProof/>
            <w:szCs w:val="22"/>
            <w:lang w:val="nl-BE" w:eastAsia="nl-BE"/>
          </w:rPr>
          <w:tab/>
        </w:r>
        <w:r w:rsidR="005F63E4" w:rsidRPr="00B95563">
          <w:rPr>
            <w:rStyle w:val="Hyperlink"/>
            <w:noProof/>
          </w:rPr>
          <w:t>warmteregeling &amp; toebehoren – algemeen</w:t>
        </w:r>
        <w:r w:rsidR="005F63E4">
          <w:rPr>
            <w:noProof/>
            <w:webHidden/>
          </w:rPr>
          <w:tab/>
        </w:r>
        <w:r w:rsidR="005F63E4">
          <w:rPr>
            <w:noProof/>
            <w:webHidden/>
          </w:rPr>
          <w:fldChar w:fldCharType="begin"/>
        </w:r>
        <w:r w:rsidR="005F63E4">
          <w:rPr>
            <w:noProof/>
            <w:webHidden/>
          </w:rPr>
          <w:instrText xml:space="preserve"> PAGEREF _Toc461710933 \h </w:instrText>
        </w:r>
        <w:r w:rsidR="005F63E4">
          <w:rPr>
            <w:noProof/>
            <w:webHidden/>
          </w:rPr>
        </w:r>
        <w:r w:rsidR="005F63E4">
          <w:rPr>
            <w:noProof/>
            <w:webHidden/>
          </w:rPr>
          <w:fldChar w:fldCharType="separate"/>
        </w:r>
        <w:r w:rsidR="005F63E4">
          <w:rPr>
            <w:noProof/>
            <w:webHidden/>
          </w:rPr>
          <w:t>129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4" w:history="1">
        <w:r w:rsidR="005F63E4" w:rsidRPr="00B95563">
          <w:rPr>
            <w:rStyle w:val="Hyperlink"/>
            <w:noProof/>
          </w:rPr>
          <w:t>65.61.</w:t>
        </w:r>
        <w:r w:rsidR="005F63E4">
          <w:rPr>
            <w:rFonts w:eastAsiaTheme="minorEastAsia" w:cstheme="minorBidi"/>
            <w:noProof/>
            <w:szCs w:val="22"/>
            <w:lang w:val="nl-BE" w:eastAsia="nl-BE"/>
          </w:rPr>
          <w:tab/>
        </w:r>
        <w:r w:rsidR="005F63E4" w:rsidRPr="00B95563">
          <w:rPr>
            <w:rStyle w:val="Hyperlink"/>
            <w:noProof/>
          </w:rPr>
          <w:t>warmteregeling &amp; toebehoren – radiatorkranen</w:t>
        </w:r>
        <w:r w:rsidR="005F63E4">
          <w:rPr>
            <w:noProof/>
            <w:webHidden/>
          </w:rPr>
          <w:tab/>
        </w:r>
        <w:r w:rsidR="005F63E4">
          <w:rPr>
            <w:noProof/>
            <w:webHidden/>
          </w:rPr>
          <w:fldChar w:fldCharType="begin"/>
        </w:r>
        <w:r w:rsidR="005F63E4">
          <w:rPr>
            <w:noProof/>
            <w:webHidden/>
          </w:rPr>
          <w:instrText xml:space="preserve"> PAGEREF _Toc461710934 \h </w:instrText>
        </w:r>
        <w:r w:rsidR="005F63E4">
          <w:rPr>
            <w:noProof/>
            <w:webHidden/>
          </w:rPr>
        </w:r>
        <w:r w:rsidR="005F63E4">
          <w:rPr>
            <w:noProof/>
            <w:webHidden/>
          </w:rPr>
          <w:fldChar w:fldCharType="separate"/>
        </w:r>
        <w:r w:rsidR="005F63E4">
          <w:rPr>
            <w:noProof/>
            <w:webHidden/>
          </w:rPr>
          <w:t>130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5" w:history="1">
        <w:r w:rsidR="005F63E4" w:rsidRPr="00B95563">
          <w:rPr>
            <w:rStyle w:val="Hyperlink"/>
            <w:noProof/>
          </w:rPr>
          <w:t>65.62.</w:t>
        </w:r>
        <w:r w:rsidR="005F63E4">
          <w:rPr>
            <w:rFonts w:eastAsiaTheme="minorEastAsia" w:cstheme="minorBidi"/>
            <w:noProof/>
            <w:szCs w:val="22"/>
            <w:lang w:val="nl-BE" w:eastAsia="nl-BE"/>
          </w:rPr>
          <w:tab/>
        </w:r>
        <w:r w:rsidR="005F63E4" w:rsidRPr="00B95563">
          <w:rPr>
            <w:rStyle w:val="Hyperlink"/>
            <w:noProof/>
          </w:rPr>
          <w:t>warmteregeling &amp; toebehoren – thermostaatkoppen</w:t>
        </w:r>
        <w:r w:rsidR="005F63E4">
          <w:rPr>
            <w:noProof/>
            <w:webHidden/>
          </w:rPr>
          <w:tab/>
        </w:r>
        <w:r w:rsidR="005F63E4">
          <w:rPr>
            <w:noProof/>
            <w:webHidden/>
          </w:rPr>
          <w:fldChar w:fldCharType="begin"/>
        </w:r>
        <w:r w:rsidR="005F63E4">
          <w:rPr>
            <w:noProof/>
            <w:webHidden/>
          </w:rPr>
          <w:instrText xml:space="preserve"> PAGEREF _Toc461710935 \h </w:instrText>
        </w:r>
        <w:r w:rsidR="005F63E4">
          <w:rPr>
            <w:noProof/>
            <w:webHidden/>
          </w:rPr>
        </w:r>
        <w:r w:rsidR="005F63E4">
          <w:rPr>
            <w:noProof/>
            <w:webHidden/>
          </w:rPr>
          <w:fldChar w:fldCharType="separate"/>
        </w:r>
        <w:r w:rsidR="005F63E4">
          <w:rPr>
            <w:noProof/>
            <w:webHidden/>
          </w:rPr>
          <w:t>130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6" w:history="1">
        <w:r w:rsidR="005F63E4" w:rsidRPr="00B95563">
          <w:rPr>
            <w:rStyle w:val="Hyperlink"/>
            <w:noProof/>
          </w:rPr>
          <w:t>65.64.</w:t>
        </w:r>
        <w:r w:rsidR="005F63E4">
          <w:rPr>
            <w:rFonts w:eastAsiaTheme="minorEastAsia" w:cstheme="minorBidi"/>
            <w:noProof/>
            <w:szCs w:val="22"/>
            <w:lang w:val="nl-BE" w:eastAsia="nl-BE"/>
          </w:rPr>
          <w:tab/>
        </w:r>
        <w:r w:rsidR="005F63E4" w:rsidRPr="00B95563">
          <w:rPr>
            <w:rStyle w:val="Hyperlink"/>
            <w:noProof/>
          </w:rPr>
          <w:t>warmteregeling &amp; toebehoren – weersafhankelijke regeling</w:t>
        </w:r>
        <w:r w:rsidR="005F63E4">
          <w:rPr>
            <w:noProof/>
            <w:webHidden/>
          </w:rPr>
          <w:tab/>
        </w:r>
        <w:r w:rsidR="005F63E4">
          <w:rPr>
            <w:noProof/>
            <w:webHidden/>
          </w:rPr>
          <w:fldChar w:fldCharType="begin"/>
        </w:r>
        <w:r w:rsidR="005F63E4">
          <w:rPr>
            <w:noProof/>
            <w:webHidden/>
          </w:rPr>
          <w:instrText xml:space="preserve"> PAGEREF _Toc461710936 \h </w:instrText>
        </w:r>
        <w:r w:rsidR="005F63E4">
          <w:rPr>
            <w:noProof/>
            <w:webHidden/>
          </w:rPr>
        </w:r>
        <w:r w:rsidR="005F63E4">
          <w:rPr>
            <w:noProof/>
            <w:webHidden/>
          </w:rPr>
          <w:fldChar w:fldCharType="separate"/>
        </w:r>
        <w:r w:rsidR="005F63E4">
          <w:rPr>
            <w:noProof/>
            <w:webHidden/>
          </w:rPr>
          <w:t>131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7" w:history="1">
        <w:r w:rsidR="005F63E4" w:rsidRPr="00B95563">
          <w:rPr>
            <w:rStyle w:val="Hyperlink"/>
            <w:noProof/>
          </w:rPr>
          <w:t>65.65.</w:t>
        </w:r>
        <w:r w:rsidR="005F63E4">
          <w:rPr>
            <w:rFonts w:eastAsiaTheme="minorEastAsia" w:cstheme="minorBidi"/>
            <w:noProof/>
            <w:szCs w:val="22"/>
            <w:lang w:val="nl-BE" w:eastAsia="nl-BE"/>
          </w:rPr>
          <w:tab/>
        </w:r>
        <w:r w:rsidR="005F63E4" w:rsidRPr="00B95563">
          <w:rPr>
            <w:rStyle w:val="Hyperlink"/>
            <w:noProof/>
          </w:rPr>
          <w:t>warmteregeling &amp; toebehoren – manometer</w:t>
        </w:r>
        <w:r w:rsidR="005F63E4">
          <w:rPr>
            <w:noProof/>
            <w:webHidden/>
          </w:rPr>
          <w:tab/>
        </w:r>
        <w:r w:rsidR="005F63E4">
          <w:rPr>
            <w:noProof/>
            <w:webHidden/>
          </w:rPr>
          <w:fldChar w:fldCharType="begin"/>
        </w:r>
        <w:r w:rsidR="005F63E4">
          <w:rPr>
            <w:noProof/>
            <w:webHidden/>
          </w:rPr>
          <w:instrText xml:space="preserve"> PAGEREF _Toc461710937 \h </w:instrText>
        </w:r>
        <w:r w:rsidR="005F63E4">
          <w:rPr>
            <w:noProof/>
            <w:webHidden/>
          </w:rPr>
        </w:r>
        <w:r w:rsidR="005F63E4">
          <w:rPr>
            <w:noProof/>
            <w:webHidden/>
          </w:rPr>
          <w:fldChar w:fldCharType="separate"/>
        </w:r>
        <w:r w:rsidR="005F63E4">
          <w:rPr>
            <w:noProof/>
            <w:webHidden/>
          </w:rPr>
          <w:t>131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8" w:history="1">
        <w:r w:rsidR="005F63E4" w:rsidRPr="00B95563">
          <w:rPr>
            <w:rStyle w:val="Hyperlink"/>
            <w:noProof/>
          </w:rPr>
          <w:t>65.66.</w:t>
        </w:r>
        <w:r w:rsidR="005F63E4">
          <w:rPr>
            <w:rFonts w:eastAsiaTheme="minorEastAsia" w:cstheme="minorBidi"/>
            <w:noProof/>
            <w:szCs w:val="22"/>
            <w:lang w:val="nl-BE" w:eastAsia="nl-BE"/>
          </w:rPr>
          <w:tab/>
        </w:r>
        <w:r w:rsidR="005F63E4" w:rsidRPr="00B95563">
          <w:rPr>
            <w:rStyle w:val="Hyperlink"/>
            <w:noProof/>
          </w:rPr>
          <w:t>warmteregeling &amp; toebehoren – thermometer</w:t>
        </w:r>
        <w:r w:rsidR="005F63E4">
          <w:rPr>
            <w:noProof/>
            <w:webHidden/>
          </w:rPr>
          <w:tab/>
        </w:r>
        <w:r w:rsidR="005F63E4">
          <w:rPr>
            <w:noProof/>
            <w:webHidden/>
          </w:rPr>
          <w:fldChar w:fldCharType="begin"/>
        </w:r>
        <w:r w:rsidR="005F63E4">
          <w:rPr>
            <w:noProof/>
            <w:webHidden/>
          </w:rPr>
          <w:instrText xml:space="preserve"> PAGEREF _Toc461710938 \h </w:instrText>
        </w:r>
        <w:r w:rsidR="005F63E4">
          <w:rPr>
            <w:noProof/>
            <w:webHidden/>
          </w:rPr>
        </w:r>
        <w:r w:rsidR="005F63E4">
          <w:rPr>
            <w:noProof/>
            <w:webHidden/>
          </w:rPr>
          <w:fldChar w:fldCharType="separate"/>
        </w:r>
        <w:r w:rsidR="005F63E4">
          <w:rPr>
            <w:noProof/>
            <w:webHidden/>
          </w:rPr>
          <w:t>132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39" w:history="1">
        <w:r w:rsidR="005F63E4" w:rsidRPr="00B95563">
          <w:rPr>
            <w:rStyle w:val="Hyperlink"/>
            <w:noProof/>
          </w:rPr>
          <w:t>65.69.</w:t>
        </w:r>
        <w:r w:rsidR="005F63E4">
          <w:rPr>
            <w:rFonts w:eastAsiaTheme="minorEastAsia" w:cstheme="minorBidi"/>
            <w:noProof/>
            <w:szCs w:val="22"/>
            <w:lang w:val="nl-BE" w:eastAsia="nl-BE"/>
          </w:rPr>
          <w:tab/>
        </w:r>
        <w:r w:rsidR="005F63E4" w:rsidRPr="00B95563">
          <w:rPr>
            <w:rStyle w:val="Hyperlink"/>
            <w:noProof/>
          </w:rPr>
          <w:t>warmteregeling &amp; toebehoren – bord HVAC, regeling  en programmeerbare besturingscentrale</w:t>
        </w:r>
        <w:r w:rsidR="005F63E4">
          <w:rPr>
            <w:noProof/>
            <w:webHidden/>
          </w:rPr>
          <w:tab/>
        </w:r>
        <w:r w:rsidR="005F63E4">
          <w:rPr>
            <w:noProof/>
            <w:webHidden/>
          </w:rPr>
          <w:fldChar w:fldCharType="begin"/>
        </w:r>
        <w:r w:rsidR="005F63E4">
          <w:rPr>
            <w:noProof/>
            <w:webHidden/>
          </w:rPr>
          <w:instrText xml:space="preserve"> PAGEREF _Toc461710939 \h </w:instrText>
        </w:r>
        <w:r w:rsidR="005F63E4">
          <w:rPr>
            <w:noProof/>
            <w:webHidden/>
          </w:rPr>
        </w:r>
        <w:r w:rsidR="005F63E4">
          <w:rPr>
            <w:noProof/>
            <w:webHidden/>
          </w:rPr>
          <w:fldChar w:fldCharType="separate"/>
        </w:r>
        <w:r w:rsidR="005F63E4">
          <w:rPr>
            <w:noProof/>
            <w:webHidden/>
          </w:rPr>
          <w:t>132</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940" w:history="1">
        <w:r w:rsidR="005F63E4" w:rsidRPr="00B95563">
          <w:rPr>
            <w:rStyle w:val="Hyperlink"/>
            <w:noProof/>
          </w:rPr>
          <w:t>66.</w:t>
        </w:r>
        <w:r w:rsidR="005F63E4">
          <w:rPr>
            <w:rFonts w:eastAsiaTheme="minorEastAsia" w:cstheme="minorBidi"/>
            <w:b w:val="0"/>
            <w:noProof/>
            <w:szCs w:val="22"/>
            <w:lang w:val="nl-BE" w:eastAsia="nl-BE"/>
          </w:rPr>
          <w:tab/>
        </w:r>
        <w:r w:rsidR="005F63E4" w:rsidRPr="00B95563">
          <w:rPr>
            <w:rStyle w:val="Hyperlink"/>
            <w:noProof/>
          </w:rPr>
          <w:t>BIJZONDERE INSTALLATIES</w:t>
        </w:r>
        <w:r w:rsidR="005F63E4">
          <w:rPr>
            <w:noProof/>
            <w:webHidden/>
          </w:rPr>
          <w:tab/>
        </w:r>
        <w:r w:rsidR="005F63E4">
          <w:rPr>
            <w:noProof/>
            <w:webHidden/>
          </w:rPr>
          <w:fldChar w:fldCharType="begin"/>
        </w:r>
        <w:r w:rsidR="005F63E4">
          <w:rPr>
            <w:noProof/>
            <w:webHidden/>
          </w:rPr>
          <w:instrText xml:space="preserve"> PAGEREF _Toc461710940 \h </w:instrText>
        </w:r>
        <w:r w:rsidR="005F63E4">
          <w:rPr>
            <w:noProof/>
            <w:webHidden/>
          </w:rPr>
        </w:r>
        <w:r w:rsidR="005F63E4">
          <w:rPr>
            <w:noProof/>
            <w:webHidden/>
          </w:rPr>
          <w:fldChar w:fldCharType="separate"/>
        </w:r>
        <w:r w:rsidR="005F63E4">
          <w:rPr>
            <w:noProof/>
            <w:webHidden/>
          </w:rPr>
          <w:t>138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41" w:history="1">
        <w:r w:rsidR="005F63E4" w:rsidRPr="00B95563">
          <w:rPr>
            <w:rStyle w:val="Hyperlink"/>
            <w:noProof/>
          </w:rPr>
          <w:t>66.10.</w:t>
        </w:r>
        <w:r w:rsidR="005F63E4">
          <w:rPr>
            <w:rFonts w:eastAsiaTheme="minorEastAsia" w:cstheme="minorBidi"/>
            <w:noProof/>
            <w:szCs w:val="22"/>
            <w:lang w:val="nl-BE" w:eastAsia="nl-BE"/>
          </w:rPr>
          <w:tab/>
        </w:r>
        <w:r w:rsidR="005F63E4" w:rsidRPr="00B95563">
          <w:rPr>
            <w:rStyle w:val="Hyperlink"/>
            <w:noProof/>
          </w:rPr>
          <w:t>warmtepompen - algemeen</w:t>
        </w:r>
        <w:r w:rsidR="005F63E4">
          <w:rPr>
            <w:noProof/>
            <w:webHidden/>
          </w:rPr>
          <w:tab/>
        </w:r>
        <w:r w:rsidR="005F63E4">
          <w:rPr>
            <w:noProof/>
            <w:webHidden/>
          </w:rPr>
          <w:fldChar w:fldCharType="begin"/>
        </w:r>
        <w:r w:rsidR="005F63E4">
          <w:rPr>
            <w:noProof/>
            <w:webHidden/>
          </w:rPr>
          <w:instrText xml:space="preserve"> PAGEREF _Toc461710941 \h </w:instrText>
        </w:r>
        <w:r w:rsidR="005F63E4">
          <w:rPr>
            <w:noProof/>
            <w:webHidden/>
          </w:rPr>
        </w:r>
        <w:r w:rsidR="005F63E4">
          <w:rPr>
            <w:noProof/>
            <w:webHidden/>
          </w:rPr>
          <w:fldChar w:fldCharType="separate"/>
        </w:r>
        <w:r w:rsidR="005F63E4">
          <w:rPr>
            <w:noProof/>
            <w:webHidden/>
          </w:rPr>
          <w:t>138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42" w:history="1">
        <w:r w:rsidR="005F63E4" w:rsidRPr="00B95563">
          <w:rPr>
            <w:rStyle w:val="Hyperlink"/>
            <w:noProof/>
          </w:rPr>
          <w:t>66.11.</w:t>
        </w:r>
        <w:r w:rsidR="005F63E4">
          <w:rPr>
            <w:rFonts w:eastAsiaTheme="minorEastAsia" w:cstheme="minorBidi"/>
            <w:noProof/>
            <w:szCs w:val="22"/>
            <w:lang w:val="nl-BE" w:eastAsia="nl-BE"/>
          </w:rPr>
          <w:tab/>
        </w:r>
        <w:r w:rsidR="005F63E4" w:rsidRPr="00B95563">
          <w:rPr>
            <w:rStyle w:val="Hyperlink"/>
            <w:noProof/>
          </w:rPr>
          <w:t>warmtepompen – grond-water</w:t>
        </w:r>
        <w:r w:rsidR="005F63E4">
          <w:rPr>
            <w:noProof/>
            <w:webHidden/>
          </w:rPr>
          <w:tab/>
        </w:r>
        <w:r w:rsidR="005F63E4">
          <w:rPr>
            <w:noProof/>
            <w:webHidden/>
          </w:rPr>
          <w:fldChar w:fldCharType="begin"/>
        </w:r>
        <w:r w:rsidR="005F63E4">
          <w:rPr>
            <w:noProof/>
            <w:webHidden/>
          </w:rPr>
          <w:instrText xml:space="preserve"> PAGEREF _Toc461710942 \h </w:instrText>
        </w:r>
        <w:r w:rsidR="005F63E4">
          <w:rPr>
            <w:noProof/>
            <w:webHidden/>
          </w:rPr>
        </w:r>
        <w:r w:rsidR="005F63E4">
          <w:rPr>
            <w:noProof/>
            <w:webHidden/>
          </w:rPr>
          <w:fldChar w:fldCharType="separate"/>
        </w:r>
        <w:r w:rsidR="005F63E4">
          <w:rPr>
            <w:noProof/>
            <w:webHidden/>
          </w:rPr>
          <w:t>139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43" w:history="1">
        <w:r w:rsidR="005F63E4" w:rsidRPr="00B95563">
          <w:rPr>
            <w:rStyle w:val="Hyperlink"/>
            <w:noProof/>
          </w:rPr>
          <w:t>66.12.</w:t>
        </w:r>
        <w:r w:rsidR="005F63E4">
          <w:rPr>
            <w:rFonts w:eastAsiaTheme="minorEastAsia" w:cstheme="minorBidi"/>
            <w:noProof/>
            <w:szCs w:val="22"/>
            <w:lang w:val="nl-BE" w:eastAsia="nl-BE"/>
          </w:rPr>
          <w:tab/>
        </w:r>
        <w:r w:rsidR="005F63E4" w:rsidRPr="00B95563">
          <w:rPr>
            <w:rStyle w:val="Hyperlink"/>
            <w:noProof/>
          </w:rPr>
          <w:t>warmtepompen – water-water</w:t>
        </w:r>
        <w:r w:rsidR="005F63E4">
          <w:rPr>
            <w:noProof/>
            <w:webHidden/>
          </w:rPr>
          <w:tab/>
        </w:r>
        <w:r w:rsidR="005F63E4">
          <w:rPr>
            <w:noProof/>
            <w:webHidden/>
          </w:rPr>
          <w:fldChar w:fldCharType="begin"/>
        </w:r>
        <w:r w:rsidR="005F63E4">
          <w:rPr>
            <w:noProof/>
            <w:webHidden/>
          </w:rPr>
          <w:instrText xml:space="preserve"> PAGEREF _Toc461710943 \h </w:instrText>
        </w:r>
        <w:r w:rsidR="005F63E4">
          <w:rPr>
            <w:noProof/>
            <w:webHidden/>
          </w:rPr>
        </w:r>
        <w:r w:rsidR="005F63E4">
          <w:rPr>
            <w:noProof/>
            <w:webHidden/>
          </w:rPr>
          <w:fldChar w:fldCharType="separate"/>
        </w:r>
        <w:r w:rsidR="005F63E4">
          <w:rPr>
            <w:noProof/>
            <w:webHidden/>
          </w:rPr>
          <w:t>140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44" w:history="1">
        <w:r w:rsidR="005F63E4" w:rsidRPr="00B95563">
          <w:rPr>
            <w:rStyle w:val="Hyperlink"/>
            <w:noProof/>
          </w:rPr>
          <w:t>66.13.</w:t>
        </w:r>
        <w:r w:rsidR="005F63E4">
          <w:rPr>
            <w:rFonts w:eastAsiaTheme="minorEastAsia" w:cstheme="minorBidi"/>
            <w:noProof/>
            <w:szCs w:val="22"/>
            <w:lang w:val="nl-BE" w:eastAsia="nl-BE"/>
          </w:rPr>
          <w:tab/>
        </w:r>
        <w:r w:rsidR="005F63E4" w:rsidRPr="00B95563">
          <w:rPr>
            <w:rStyle w:val="Hyperlink"/>
            <w:noProof/>
          </w:rPr>
          <w:t>warmtepompen – lucht-water monoblok</w:t>
        </w:r>
        <w:r w:rsidR="005F63E4">
          <w:rPr>
            <w:noProof/>
            <w:webHidden/>
          </w:rPr>
          <w:tab/>
        </w:r>
        <w:r w:rsidR="005F63E4">
          <w:rPr>
            <w:noProof/>
            <w:webHidden/>
          </w:rPr>
          <w:fldChar w:fldCharType="begin"/>
        </w:r>
        <w:r w:rsidR="005F63E4">
          <w:rPr>
            <w:noProof/>
            <w:webHidden/>
          </w:rPr>
          <w:instrText xml:space="preserve"> PAGEREF _Toc461710944 \h </w:instrText>
        </w:r>
        <w:r w:rsidR="005F63E4">
          <w:rPr>
            <w:noProof/>
            <w:webHidden/>
          </w:rPr>
        </w:r>
        <w:r w:rsidR="005F63E4">
          <w:rPr>
            <w:noProof/>
            <w:webHidden/>
          </w:rPr>
          <w:fldChar w:fldCharType="separate"/>
        </w:r>
        <w:r w:rsidR="005F63E4">
          <w:rPr>
            <w:noProof/>
            <w:webHidden/>
          </w:rPr>
          <w:t>140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45" w:history="1">
        <w:r w:rsidR="005F63E4" w:rsidRPr="00B95563">
          <w:rPr>
            <w:rStyle w:val="Hyperlink"/>
            <w:noProof/>
          </w:rPr>
          <w:t>66.14.</w:t>
        </w:r>
        <w:r w:rsidR="005F63E4">
          <w:rPr>
            <w:rFonts w:eastAsiaTheme="minorEastAsia" w:cstheme="minorBidi"/>
            <w:noProof/>
            <w:szCs w:val="22"/>
            <w:lang w:val="nl-BE" w:eastAsia="nl-BE"/>
          </w:rPr>
          <w:tab/>
        </w:r>
        <w:r w:rsidR="005F63E4" w:rsidRPr="00B95563">
          <w:rPr>
            <w:rStyle w:val="Hyperlink"/>
            <w:noProof/>
          </w:rPr>
          <w:t>warmtepompen – lucht-water met  binnen- en buitenunit (split-systeem)</w:t>
        </w:r>
        <w:r w:rsidR="005F63E4">
          <w:rPr>
            <w:noProof/>
            <w:webHidden/>
          </w:rPr>
          <w:tab/>
        </w:r>
        <w:r w:rsidR="005F63E4">
          <w:rPr>
            <w:noProof/>
            <w:webHidden/>
          </w:rPr>
          <w:fldChar w:fldCharType="begin"/>
        </w:r>
        <w:r w:rsidR="005F63E4">
          <w:rPr>
            <w:noProof/>
            <w:webHidden/>
          </w:rPr>
          <w:instrText xml:space="preserve"> PAGEREF _Toc461710945 \h </w:instrText>
        </w:r>
        <w:r w:rsidR="005F63E4">
          <w:rPr>
            <w:noProof/>
            <w:webHidden/>
          </w:rPr>
        </w:r>
        <w:r w:rsidR="005F63E4">
          <w:rPr>
            <w:noProof/>
            <w:webHidden/>
          </w:rPr>
          <w:fldChar w:fldCharType="separate"/>
        </w:r>
        <w:r w:rsidR="005F63E4">
          <w:rPr>
            <w:noProof/>
            <w:webHidden/>
          </w:rPr>
          <w:t>141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46" w:history="1">
        <w:r w:rsidR="005F63E4" w:rsidRPr="00B95563">
          <w:rPr>
            <w:rStyle w:val="Hyperlink"/>
            <w:noProof/>
          </w:rPr>
          <w:t>66.16.</w:t>
        </w:r>
        <w:r w:rsidR="005F63E4">
          <w:rPr>
            <w:rFonts w:eastAsiaTheme="minorEastAsia" w:cstheme="minorBidi"/>
            <w:noProof/>
            <w:szCs w:val="22"/>
            <w:lang w:val="nl-BE" w:eastAsia="nl-BE"/>
          </w:rPr>
          <w:tab/>
        </w:r>
        <w:r w:rsidR="005F63E4" w:rsidRPr="00B95563">
          <w:rPr>
            <w:rStyle w:val="Hyperlink"/>
            <w:noProof/>
          </w:rPr>
          <w:t>warmtepompen – verticale aardsondes</w:t>
        </w:r>
        <w:r w:rsidR="005F63E4">
          <w:rPr>
            <w:noProof/>
            <w:webHidden/>
          </w:rPr>
          <w:tab/>
        </w:r>
        <w:r w:rsidR="005F63E4">
          <w:rPr>
            <w:noProof/>
            <w:webHidden/>
          </w:rPr>
          <w:fldChar w:fldCharType="begin"/>
        </w:r>
        <w:r w:rsidR="005F63E4">
          <w:rPr>
            <w:noProof/>
            <w:webHidden/>
          </w:rPr>
          <w:instrText xml:space="preserve"> PAGEREF _Toc461710946 \h </w:instrText>
        </w:r>
        <w:r w:rsidR="005F63E4">
          <w:rPr>
            <w:noProof/>
            <w:webHidden/>
          </w:rPr>
        </w:r>
        <w:r w:rsidR="005F63E4">
          <w:rPr>
            <w:noProof/>
            <w:webHidden/>
          </w:rPr>
          <w:fldChar w:fldCharType="separate"/>
        </w:r>
        <w:r w:rsidR="005F63E4">
          <w:rPr>
            <w:noProof/>
            <w:webHidden/>
          </w:rPr>
          <w:t>142</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47" w:history="1">
        <w:r w:rsidR="005F63E4" w:rsidRPr="00B95563">
          <w:rPr>
            <w:rStyle w:val="Hyperlink"/>
            <w:noProof/>
          </w:rPr>
          <w:t>66.16.10.</w:t>
        </w:r>
        <w:r w:rsidR="005F63E4">
          <w:rPr>
            <w:rFonts w:eastAsiaTheme="minorEastAsia" w:cstheme="minorBidi"/>
            <w:noProof/>
            <w:szCs w:val="22"/>
            <w:lang w:val="nl-BE" w:eastAsia="nl-BE"/>
          </w:rPr>
          <w:tab/>
        </w:r>
        <w:r w:rsidR="005F63E4" w:rsidRPr="00B95563">
          <w:rPr>
            <w:rStyle w:val="Hyperlink"/>
            <w:noProof/>
          </w:rPr>
          <w:t>warmtepompen – verticale aardsondes/warmtewisselaar</w:t>
        </w:r>
        <w:r w:rsidR="005F63E4">
          <w:rPr>
            <w:noProof/>
            <w:webHidden/>
          </w:rPr>
          <w:tab/>
        </w:r>
        <w:r w:rsidR="005F63E4">
          <w:rPr>
            <w:noProof/>
            <w:webHidden/>
          </w:rPr>
          <w:fldChar w:fldCharType="begin"/>
        </w:r>
        <w:r w:rsidR="005F63E4">
          <w:rPr>
            <w:noProof/>
            <w:webHidden/>
          </w:rPr>
          <w:instrText xml:space="preserve"> PAGEREF _Toc461710947 \h </w:instrText>
        </w:r>
        <w:r w:rsidR="005F63E4">
          <w:rPr>
            <w:noProof/>
            <w:webHidden/>
          </w:rPr>
        </w:r>
        <w:r w:rsidR="005F63E4">
          <w:rPr>
            <w:noProof/>
            <w:webHidden/>
          </w:rPr>
          <w:fldChar w:fldCharType="separate"/>
        </w:r>
        <w:r w:rsidR="005F63E4">
          <w:rPr>
            <w:noProof/>
            <w:webHidden/>
          </w:rPr>
          <w:t>145</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48" w:history="1">
        <w:r w:rsidR="005F63E4" w:rsidRPr="00B95563">
          <w:rPr>
            <w:rStyle w:val="Hyperlink"/>
            <w:noProof/>
          </w:rPr>
          <w:t>66.16.20.</w:t>
        </w:r>
        <w:r w:rsidR="005F63E4">
          <w:rPr>
            <w:rFonts w:eastAsiaTheme="minorEastAsia" w:cstheme="minorBidi"/>
            <w:noProof/>
            <w:szCs w:val="22"/>
            <w:lang w:val="nl-BE" w:eastAsia="nl-BE"/>
          </w:rPr>
          <w:tab/>
        </w:r>
        <w:r w:rsidR="005F63E4" w:rsidRPr="00B95563">
          <w:rPr>
            <w:rStyle w:val="Hyperlink"/>
            <w:noProof/>
          </w:rPr>
          <w:t>warmtepompen – verticale aardsondes/collector</w:t>
        </w:r>
        <w:r w:rsidR="005F63E4">
          <w:rPr>
            <w:noProof/>
            <w:webHidden/>
          </w:rPr>
          <w:tab/>
        </w:r>
        <w:r w:rsidR="005F63E4">
          <w:rPr>
            <w:noProof/>
            <w:webHidden/>
          </w:rPr>
          <w:fldChar w:fldCharType="begin"/>
        </w:r>
        <w:r w:rsidR="005F63E4">
          <w:rPr>
            <w:noProof/>
            <w:webHidden/>
          </w:rPr>
          <w:instrText xml:space="preserve"> PAGEREF _Toc461710948 \h </w:instrText>
        </w:r>
        <w:r w:rsidR="005F63E4">
          <w:rPr>
            <w:noProof/>
            <w:webHidden/>
          </w:rPr>
        </w:r>
        <w:r w:rsidR="005F63E4">
          <w:rPr>
            <w:noProof/>
            <w:webHidden/>
          </w:rPr>
          <w:fldChar w:fldCharType="separate"/>
        </w:r>
        <w:r w:rsidR="005F63E4">
          <w:rPr>
            <w:noProof/>
            <w:webHidden/>
          </w:rPr>
          <w:t>145</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949" w:history="1">
        <w:r w:rsidR="005F63E4" w:rsidRPr="00B95563">
          <w:rPr>
            <w:rStyle w:val="Hyperlink"/>
            <w:noProof/>
          </w:rPr>
          <w:t>67.</w:t>
        </w:r>
        <w:r w:rsidR="005F63E4">
          <w:rPr>
            <w:rFonts w:eastAsiaTheme="minorEastAsia" w:cstheme="minorBidi"/>
            <w:b w:val="0"/>
            <w:noProof/>
            <w:szCs w:val="22"/>
            <w:lang w:val="nl-BE" w:eastAsia="nl-BE"/>
          </w:rPr>
          <w:tab/>
        </w:r>
        <w:r w:rsidR="005F63E4" w:rsidRPr="00B95563">
          <w:rPr>
            <w:rStyle w:val="Hyperlink"/>
            <w:noProof/>
          </w:rPr>
          <w:t>BRANDBESRIJDING</w:t>
        </w:r>
        <w:r w:rsidR="005F63E4">
          <w:rPr>
            <w:noProof/>
            <w:webHidden/>
          </w:rPr>
          <w:tab/>
        </w:r>
        <w:r w:rsidR="005F63E4">
          <w:rPr>
            <w:noProof/>
            <w:webHidden/>
          </w:rPr>
          <w:fldChar w:fldCharType="begin"/>
        </w:r>
        <w:r w:rsidR="005F63E4">
          <w:rPr>
            <w:noProof/>
            <w:webHidden/>
          </w:rPr>
          <w:instrText xml:space="preserve"> PAGEREF _Toc461710949 \h </w:instrText>
        </w:r>
        <w:r w:rsidR="005F63E4">
          <w:rPr>
            <w:noProof/>
            <w:webHidden/>
          </w:rPr>
        </w:r>
        <w:r w:rsidR="005F63E4">
          <w:rPr>
            <w:noProof/>
            <w:webHidden/>
          </w:rPr>
          <w:fldChar w:fldCharType="separate"/>
        </w:r>
        <w:r w:rsidR="005F63E4">
          <w:rPr>
            <w:noProof/>
            <w:webHidden/>
          </w:rPr>
          <w:t>146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0" w:history="1">
        <w:r w:rsidR="005F63E4" w:rsidRPr="00B95563">
          <w:rPr>
            <w:rStyle w:val="Hyperlink"/>
            <w:noProof/>
          </w:rPr>
          <w:t>67.00.</w:t>
        </w:r>
        <w:r w:rsidR="005F63E4">
          <w:rPr>
            <w:rFonts w:eastAsiaTheme="minorEastAsia" w:cstheme="minorBidi"/>
            <w:noProof/>
            <w:szCs w:val="22"/>
            <w:lang w:val="nl-BE" w:eastAsia="nl-BE"/>
          </w:rPr>
          <w:tab/>
        </w:r>
        <w:r w:rsidR="005F63E4" w:rsidRPr="00B95563">
          <w:rPr>
            <w:rStyle w:val="Hyperlink"/>
            <w:noProof/>
          </w:rPr>
          <w:t>brandbestrijding - algemeen</w:t>
        </w:r>
        <w:r w:rsidR="005F63E4">
          <w:rPr>
            <w:noProof/>
            <w:webHidden/>
          </w:rPr>
          <w:tab/>
        </w:r>
        <w:r w:rsidR="005F63E4">
          <w:rPr>
            <w:noProof/>
            <w:webHidden/>
          </w:rPr>
          <w:fldChar w:fldCharType="begin"/>
        </w:r>
        <w:r w:rsidR="005F63E4">
          <w:rPr>
            <w:noProof/>
            <w:webHidden/>
          </w:rPr>
          <w:instrText xml:space="preserve"> PAGEREF _Toc461710950 \h </w:instrText>
        </w:r>
        <w:r w:rsidR="005F63E4">
          <w:rPr>
            <w:noProof/>
            <w:webHidden/>
          </w:rPr>
        </w:r>
        <w:r w:rsidR="005F63E4">
          <w:rPr>
            <w:noProof/>
            <w:webHidden/>
          </w:rPr>
          <w:fldChar w:fldCharType="separate"/>
        </w:r>
        <w:r w:rsidR="005F63E4">
          <w:rPr>
            <w:noProof/>
            <w:webHidden/>
          </w:rPr>
          <w:t>146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1" w:history="1">
        <w:r w:rsidR="005F63E4" w:rsidRPr="00B95563">
          <w:rPr>
            <w:rStyle w:val="Hyperlink"/>
            <w:noProof/>
          </w:rPr>
          <w:t>67.10.</w:t>
        </w:r>
        <w:r w:rsidR="005F63E4">
          <w:rPr>
            <w:rFonts w:eastAsiaTheme="minorEastAsia" w:cstheme="minorBidi"/>
            <w:noProof/>
            <w:szCs w:val="22"/>
            <w:lang w:val="nl-BE" w:eastAsia="nl-BE"/>
          </w:rPr>
          <w:tab/>
        </w:r>
        <w:r w:rsidR="005F63E4" w:rsidRPr="00B95563">
          <w:rPr>
            <w:rStyle w:val="Hyperlink"/>
            <w:noProof/>
          </w:rPr>
          <w:t>brandblusapparaten - algemeen</w:t>
        </w:r>
        <w:r w:rsidR="005F63E4">
          <w:rPr>
            <w:noProof/>
            <w:webHidden/>
          </w:rPr>
          <w:tab/>
        </w:r>
        <w:r w:rsidR="005F63E4">
          <w:rPr>
            <w:noProof/>
            <w:webHidden/>
          </w:rPr>
          <w:fldChar w:fldCharType="begin"/>
        </w:r>
        <w:r w:rsidR="005F63E4">
          <w:rPr>
            <w:noProof/>
            <w:webHidden/>
          </w:rPr>
          <w:instrText xml:space="preserve"> PAGEREF _Toc461710951 \h </w:instrText>
        </w:r>
        <w:r w:rsidR="005F63E4">
          <w:rPr>
            <w:noProof/>
            <w:webHidden/>
          </w:rPr>
        </w:r>
        <w:r w:rsidR="005F63E4">
          <w:rPr>
            <w:noProof/>
            <w:webHidden/>
          </w:rPr>
          <w:fldChar w:fldCharType="separate"/>
        </w:r>
        <w:r w:rsidR="005F63E4">
          <w:rPr>
            <w:noProof/>
            <w:webHidden/>
          </w:rPr>
          <w:t>146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2" w:history="1">
        <w:r w:rsidR="005F63E4" w:rsidRPr="00B95563">
          <w:rPr>
            <w:rStyle w:val="Hyperlink"/>
            <w:noProof/>
          </w:rPr>
          <w:t>67.20.</w:t>
        </w:r>
        <w:r w:rsidR="005F63E4">
          <w:rPr>
            <w:rFonts w:eastAsiaTheme="minorEastAsia" w:cstheme="minorBidi"/>
            <w:noProof/>
            <w:szCs w:val="22"/>
            <w:lang w:val="nl-BE" w:eastAsia="nl-BE"/>
          </w:rPr>
          <w:tab/>
        </w:r>
        <w:r w:rsidR="005F63E4" w:rsidRPr="00B95563">
          <w:rPr>
            <w:rStyle w:val="Hyperlink"/>
            <w:noProof/>
          </w:rPr>
          <w:t>externe bluswatervoorziening - algemeen</w:t>
        </w:r>
        <w:r w:rsidR="005F63E4">
          <w:rPr>
            <w:noProof/>
            <w:webHidden/>
          </w:rPr>
          <w:tab/>
        </w:r>
        <w:r w:rsidR="005F63E4">
          <w:rPr>
            <w:noProof/>
            <w:webHidden/>
          </w:rPr>
          <w:fldChar w:fldCharType="begin"/>
        </w:r>
        <w:r w:rsidR="005F63E4">
          <w:rPr>
            <w:noProof/>
            <w:webHidden/>
          </w:rPr>
          <w:instrText xml:space="preserve"> PAGEREF _Toc461710952 \h </w:instrText>
        </w:r>
        <w:r w:rsidR="005F63E4">
          <w:rPr>
            <w:noProof/>
            <w:webHidden/>
          </w:rPr>
        </w:r>
        <w:r w:rsidR="005F63E4">
          <w:rPr>
            <w:noProof/>
            <w:webHidden/>
          </w:rPr>
          <w:fldChar w:fldCharType="separate"/>
        </w:r>
        <w:r w:rsidR="005F63E4">
          <w:rPr>
            <w:noProof/>
            <w:webHidden/>
          </w:rPr>
          <w:t>146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3" w:history="1">
        <w:r w:rsidR="005F63E4" w:rsidRPr="00B95563">
          <w:rPr>
            <w:rStyle w:val="Hyperlink"/>
            <w:noProof/>
          </w:rPr>
          <w:t>67.21.</w:t>
        </w:r>
        <w:r w:rsidR="005F63E4">
          <w:rPr>
            <w:rFonts w:eastAsiaTheme="minorEastAsia" w:cstheme="minorBidi"/>
            <w:noProof/>
            <w:szCs w:val="22"/>
            <w:lang w:val="nl-BE" w:eastAsia="nl-BE"/>
          </w:rPr>
          <w:tab/>
        </w:r>
        <w:r w:rsidR="005F63E4" w:rsidRPr="00B95563">
          <w:rPr>
            <w:rStyle w:val="Hyperlink"/>
            <w:noProof/>
          </w:rPr>
          <w:t>externe bluswatervoorziening - leidingen</w:t>
        </w:r>
        <w:r w:rsidR="005F63E4">
          <w:rPr>
            <w:noProof/>
            <w:webHidden/>
          </w:rPr>
          <w:tab/>
        </w:r>
        <w:r w:rsidR="005F63E4">
          <w:rPr>
            <w:noProof/>
            <w:webHidden/>
          </w:rPr>
          <w:fldChar w:fldCharType="begin"/>
        </w:r>
        <w:r w:rsidR="005F63E4">
          <w:rPr>
            <w:noProof/>
            <w:webHidden/>
          </w:rPr>
          <w:instrText xml:space="preserve"> PAGEREF _Toc461710953 \h </w:instrText>
        </w:r>
        <w:r w:rsidR="005F63E4">
          <w:rPr>
            <w:noProof/>
            <w:webHidden/>
          </w:rPr>
        </w:r>
        <w:r w:rsidR="005F63E4">
          <w:rPr>
            <w:noProof/>
            <w:webHidden/>
          </w:rPr>
          <w:fldChar w:fldCharType="separate"/>
        </w:r>
        <w:r w:rsidR="005F63E4">
          <w:rPr>
            <w:noProof/>
            <w:webHidden/>
          </w:rPr>
          <w:t>146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54" w:history="1">
        <w:r w:rsidR="005F63E4" w:rsidRPr="00B95563">
          <w:rPr>
            <w:rStyle w:val="Hyperlink"/>
            <w:noProof/>
          </w:rPr>
          <w:t>67.22.10.</w:t>
        </w:r>
        <w:r w:rsidR="005F63E4">
          <w:rPr>
            <w:rFonts w:eastAsiaTheme="minorEastAsia" w:cstheme="minorBidi"/>
            <w:noProof/>
            <w:szCs w:val="22"/>
            <w:lang w:val="nl-BE" w:eastAsia="nl-BE"/>
          </w:rPr>
          <w:tab/>
        </w:r>
        <w:r w:rsidR="005F63E4" w:rsidRPr="00B95563">
          <w:rPr>
            <w:rStyle w:val="Hyperlink"/>
            <w:noProof/>
          </w:rPr>
          <w:t>externe bluswatervoorziening – buitenhydranten/bovengronds</w:t>
        </w:r>
        <w:r w:rsidR="005F63E4">
          <w:rPr>
            <w:noProof/>
            <w:webHidden/>
          </w:rPr>
          <w:tab/>
        </w:r>
        <w:r w:rsidR="005F63E4">
          <w:rPr>
            <w:noProof/>
            <w:webHidden/>
          </w:rPr>
          <w:fldChar w:fldCharType="begin"/>
        </w:r>
        <w:r w:rsidR="005F63E4">
          <w:rPr>
            <w:noProof/>
            <w:webHidden/>
          </w:rPr>
          <w:instrText xml:space="preserve"> PAGEREF _Toc461710954 \h </w:instrText>
        </w:r>
        <w:r w:rsidR="005F63E4">
          <w:rPr>
            <w:noProof/>
            <w:webHidden/>
          </w:rPr>
        </w:r>
        <w:r w:rsidR="005F63E4">
          <w:rPr>
            <w:noProof/>
            <w:webHidden/>
          </w:rPr>
          <w:fldChar w:fldCharType="separate"/>
        </w:r>
        <w:r w:rsidR="005F63E4">
          <w:rPr>
            <w:noProof/>
            <w:webHidden/>
          </w:rPr>
          <w:t>147</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55" w:history="1">
        <w:r w:rsidR="005F63E4" w:rsidRPr="00B95563">
          <w:rPr>
            <w:rStyle w:val="Hyperlink"/>
            <w:noProof/>
          </w:rPr>
          <w:t>67.22.20.</w:t>
        </w:r>
        <w:r w:rsidR="005F63E4">
          <w:rPr>
            <w:rFonts w:eastAsiaTheme="minorEastAsia" w:cstheme="minorBidi"/>
            <w:noProof/>
            <w:szCs w:val="22"/>
            <w:lang w:val="nl-BE" w:eastAsia="nl-BE"/>
          </w:rPr>
          <w:tab/>
        </w:r>
        <w:r w:rsidR="005F63E4" w:rsidRPr="00B95563">
          <w:rPr>
            <w:rStyle w:val="Hyperlink"/>
            <w:noProof/>
          </w:rPr>
          <w:t>externe bluswatervoorziening – buitenhydranten/ondergronds</w:t>
        </w:r>
        <w:r w:rsidR="005F63E4">
          <w:rPr>
            <w:noProof/>
            <w:webHidden/>
          </w:rPr>
          <w:tab/>
        </w:r>
        <w:r w:rsidR="005F63E4">
          <w:rPr>
            <w:noProof/>
            <w:webHidden/>
          </w:rPr>
          <w:fldChar w:fldCharType="begin"/>
        </w:r>
        <w:r w:rsidR="005F63E4">
          <w:rPr>
            <w:noProof/>
            <w:webHidden/>
          </w:rPr>
          <w:instrText xml:space="preserve"> PAGEREF _Toc461710955 \h </w:instrText>
        </w:r>
        <w:r w:rsidR="005F63E4">
          <w:rPr>
            <w:noProof/>
            <w:webHidden/>
          </w:rPr>
        </w:r>
        <w:r w:rsidR="005F63E4">
          <w:rPr>
            <w:noProof/>
            <w:webHidden/>
          </w:rPr>
          <w:fldChar w:fldCharType="separate"/>
        </w:r>
        <w:r w:rsidR="005F63E4">
          <w:rPr>
            <w:noProof/>
            <w:webHidden/>
          </w:rPr>
          <w:t>147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6" w:history="1">
        <w:r w:rsidR="005F63E4" w:rsidRPr="00B95563">
          <w:rPr>
            <w:rStyle w:val="Hyperlink"/>
            <w:noProof/>
          </w:rPr>
          <w:t>67.30.</w:t>
        </w:r>
        <w:r w:rsidR="005F63E4">
          <w:rPr>
            <w:rFonts w:eastAsiaTheme="minorEastAsia" w:cstheme="minorBidi"/>
            <w:noProof/>
            <w:szCs w:val="22"/>
            <w:lang w:val="nl-BE" w:eastAsia="nl-BE"/>
          </w:rPr>
          <w:tab/>
        </w:r>
        <w:r w:rsidR="005F63E4" w:rsidRPr="00B95563">
          <w:rPr>
            <w:rStyle w:val="Hyperlink"/>
            <w:noProof/>
          </w:rPr>
          <w:t>interne bluswatervoorziening - algemeen</w:t>
        </w:r>
        <w:r w:rsidR="005F63E4">
          <w:rPr>
            <w:noProof/>
            <w:webHidden/>
          </w:rPr>
          <w:tab/>
        </w:r>
        <w:r w:rsidR="005F63E4">
          <w:rPr>
            <w:noProof/>
            <w:webHidden/>
          </w:rPr>
          <w:fldChar w:fldCharType="begin"/>
        </w:r>
        <w:r w:rsidR="005F63E4">
          <w:rPr>
            <w:noProof/>
            <w:webHidden/>
          </w:rPr>
          <w:instrText xml:space="preserve"> PAGEREF _Toc461710956 \h </w:instrText>
        </w:r>
        <w:r w:rsidR="005F63E4">
          <w:rPr>
            <w:noProof/>
            <w:webHidden/>
          </w:rPr>
        </w:r>
        <w:r w:rsidR="005F63E4">
          <w:rPr>
            <w:noProof/>
            <w:webHidden/>
          </w:rPr>
          <w:fldChar w:fldCharType="separate"/>
        </w:r>
        <w:r w:rsidR="005F63E4">
          <w:rPr>
            <w:noProof/>
            <w:webHidden/>
          </w:rPr>
          <w:t>148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7" w:history="1">
        <w:r w:rsidR="005F63E4" w:rsidRPr="00B95563">
          <w:rPr>
            <w:rStyle w:val="Hyperlink"/>
            <w:noProof/>
          </w:rPr>
          <w:t>67.31.</w:t>
        </w:r>
        <w:r w:rsidR="005F63E4">
          <w:rPr>
            <w:rFonts w:eastAsiaTheme="minorEastAsia" w:cstheme="minorBidi"/>
            <w:noProof/>
            <w:szCs w:val="22"/>
            <w:lang w:val="nl-BE" w:eastAsia="nl-BE"/>
          </w:rPr>
          <w:tab/>
        </w:r>
        <w:r w:rsidR="005F63E4" w:rsidRPr="00B95563">
          <w:rPr>
            <w:rStyle w:val="Hyperlink"/>
            <w:noProof/>
          </w:rPr>
          <w:t>interne bluswatervoorziening - leidingen</w:t>
        </w:r>
        <w:r w:rsidR="005F63E4">
          <w:rPr>
            <w:noProof/>
            <w:webHidden/>
          </w:rPr>
          <w:tab/>
        </w:r>
        <w:r w:rsidR="005F63E4">
          <w:rPr>
            <w:noProof/>
            <w:webHidden/>
          </w:rPr>
          <w:fldChar w:fldCharType="begin"/>
        </w:r>
        <w:r w:rsidR="005F63E4">
          <w:rPr>
            <w:noProof/>
            <w:webHidden/>
          </w:rPr>
          <w:instrText xml:space="preserve"> PAGEREF _Toc461710957 \h </w:instrText>
        </w:r>
        <w:r w:rsidR="005F63E4">
          <w:rPr>
            <w:noProof/>
            <w:webHidden/>
          </w:rPr>
        </w:r>
        <w:r w:rsidR="005F63E4">
          <w:rPr>
            <w:noProof/>
            <w:webHidden/>
          </w:rPr>
          <w:fldChar w:fldCharType="separate"/>
        </w:r>
        <w:r w:rsidR="005F63E4">
          <w:rPr>
            <w:noProof/>
            <w:webHidden/>
          </w:rPr>
          <w:t>149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8" w:history="1">
        <w:r w:rsidR="005F63E4" w:rsidRPr="00B95563">
          <w:rPr>
            <w:rStyle w:val="Hyperlink"/>
            <w:noProof/>
          </w:rPr>
          <w:t>67.32.</w:t>
        </w:r>
        <w:r w:rsidR="005F63E4">
          <w:rPr>
            <w:rFonts w:eastAsiaTheme="minorEastAsia" w:cstheme="minorBidi"/>
            <w:noProof/>
            <w:szCs w:val="22"/>
            <w:lang w:val="nl-BE" w:eastAsia="nl-BE"/>
          </w:rPr>
          <w:tab/>
        </w:r>
        <w:r w:rsidR="005F63E4" w:rsidRPr="00B95563">
          <w:rPr>
            <w:rStyle w:val="Hyperlink"/>
            <w:noProof/>
          </w:rPr>
          <w:t>interne bluswatervoorziening - brandkranen</w:t>
        </w:r>
        <w:r w:rsidR="005F63E4">
          <w:rPr>
            <w:noProof/>
            <w:webHidden/>
          </w:rPr>
          <w:tab/>
        </w:r>
        <w:r w:rsidR="005F63E4">
          <w:rPr>
            <w:noProof/>
            <w:webHidden/>
          </w:rPr>
          <w:fldChar w:fldCharType="begin"/>
        </w:r>
        <w:r w:rsidR="005F63E4">
          <w:rPr>
            <w:noProof/>
            <w:webHidden/>
          </w:rPr>
          <w:instrText xml:space="preserve"> PAGEREF _Toc461710958 \h </w:instrText>
        </w:r>
        <w:r w:rsidR="005F63E4">
          <w:rPr>
            <w:noProof/>
            <w:webHidden/>
          </w:rPr>
        </w:r>
        <w:r w:rsidR="005F63E4">
          <w:rPr>
            <w:noProof/>
            <w:webHidden/>
          </w:rPr>
          <w:fldChar w:fldCharType="separate"/>
        </w:r>
        <w:r w:rsidR="005F63E4">
          <w:rPr>
            <w:noProof/>
            <w:webHidden/>
          </w:rPr>
          <w:t>150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59" w:history="1">
        <w:r w:rsidR="005F63E4" w:rsidRPr="00B95563">
          <w:rPr>
            <w:rStyle w:val="Hyperlink"/>
            <w:noProof/>
          </w:rPr>
          <w:t>67.33.</w:t>
        </w:r>
        <w:r w:rsidR="005F63E4">
          <w:rPr>
            <w:rFonts w:eastAsiaTheme="minorEastAsia" w:cstheme="minorBidi"/>
            <w:noProof/>
            <w:szCs w:val="22"/>
            <w:lang w:val="nl-BE" w:eastAsia="nl-BE"/>
          </w:rPr>
          <w:tab/>
        </w:r>
        <w:r w:rsidR="005F63E4" w:rsidRPr="00B95563">
          <w:rPr>
            <w:rStyle w:val="Hyperlink"/>
            <w:noProof/>
          </w:rPr>
          <w:t>interne bluswatervoorziening – muurhaspels zonder kast</w:t>
        </w:r>
        <w:r w:rsidR="005F63E4">
          <w:rPr>
            <w:noProof/>
            <w:webHidden/>
          </w:rPr>
          <w:tab/>
        </w:r>
        <w:r w:rsidR="005F63E4">
          <w:rPr>
            <w:noProof/>
            <w:webHidden/>
          </w:rPr>
          <w:fldChar w:fldCharType="begin"/>
        </w:r>
        <w:r w:rsidR="005F63E4">
          <w:rPr>
            <w:noProof/>
            <w:webHidden/>
          </w:rPr>
          <w:instrText xml:space="preserve"> PAGEREF _Toc461710959 \h </w:instrText>
        </w:r>
        <w:r w:rsidR="005F63E4">
          <w:rPr>
            <w:noProof/>
            <w:webHidden/>
          </w:rPr>
        </w:r>
        <w:r w:rsidR="005F63E4">
          <w:rPr>
            <w:noProof/>
            <w:webHidden/>
          </w:rPr>
          <w:fldChar w:fldCharType="separate"/>
        </w:r>
        <w:r w:rsidR="005F63E4">
          <w:rPr>
            <w:noProof/>
            <w:webHidden/>
          </w:rPr>
          <w:t>151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0" w:history="1">
        <w:r w:rsidR="005F63E4" w:rsidRPr="00B95563">
          <w:rPr>
            <w:rStyle w:val="Hyperlink"/>
            <w:noProof/>
          </w:rPr>
          <w:t>67.34.</w:t>
        </w:r>
        <w:r w:rsidR="005F63E4">
          <w:rPr>
            <w:rFonts w:eastAsiaTheme="minorEastAsia" w:cstheme="minorBidi"/>
            <w:noProof/>
            <w:szCs w:val="22"/>
            <w:lang w:val="nl-BE" w:eastAsia="nl-BE"/>
          </w:rPr>
          <w:tab/>
        </w:r>
        <w:r w:rsidR="005F63E4" w:rsidRPr="00B95563">
          <w:rPr>
            <w:rStyle w:val="Hyperlink"/>
            <w:noProof/>
          </w:rPr>
          <w:t>interne bluswatervoorziening – kasten voor slanghaspels</w:t>
        </w:r>
        <w:r w:rsidR="005F63E4">
          <w:rPr>
            <w:noProof/>
            <w:webHidden/>
          </w:rPr>
          <w:tab/>
        </w:r>
        <w:r w:rsidR="005F63E4">
          <w:rPr>
            <w:noProof/>
            <w:webHidden/>
          </w:rPr>
          <w:fldChar w:fldCharType="begin"/>
        </w:r>
        <w:r w:rsidR="005F63E4">
          <w:rPr>
            <w:noProof/>
            <w:webHidden/>
          </w:rPr>
          <w:instrText xml:space="preserve"> PAGEREF _Toc461710960 \h </w:instrText>
        </w:r>
        <w:r w:rsidR="005F63E4">
          <w:rPr>
            <w:noProof/>
            <w:webHidden/>
          </w:rPr>
        </w:r>
        <w:r w:rsidR="005F63E4">
          <w:rPr>
            <w:noProof/>
            <w:webHidden/>
          </w:rPr>
          <w:fldChar w:fldCharType="separate"/>
        </w:r>
        <w:r w:rsidR="005F63E4">
          <w:rPr>
            <w:noProof/>
            <w:webHidden/>
          </w:rPr>
          <w:t>151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1" w:history="1">
        <w:r w:rsidR="005F63E4" w:rsidRPr="00B95563">
          <w:rPr>
            <w:rStyle w:val="Hyperlink"/>
            <w:noProof/>
          </w:rPr>
          <w:t>67.35.</w:t>
        </w:r>
        <w:r w:rsidR="005F63E4">
          <w:rPr>
            <w:rFonts w:eastAsiaTheme="minorEastAsia" w:cstheme="minorBidi"/>
            <w:noProof/>
            <w:szCs w:val="22"/>
            <w:lang w:val="nl-BE" w:eastAsia="nl-BE"/>
          </w:rPr>
          <w:tab/>
        </w:r>
        <w:r w:rsidR="005F63E4" w:rsidRPr="00B95563">
          <w:rPr>
            <w:rStyle w:val="Hyperlink"/>
            <w:noProof/>
          </w:rPr>
          <w:t>interne bluswatervoorziening – manometers</w:t>
        </w:r>
        <w:r w:rsidR="005F63E4">
          <w:rPr>
            <w:noProof/>
            <w:webHidden/>
          </w:rPr>
          <w:tab/>
        </w:r>
        <w:r w:rsidR="005F63E4">
          <w:rPr>
            <w:noProof/>
            <w:webHidden/>
          </w:rPr>
          <w:fldChar w:fldCharType="begin"/>
        </w:r>
        <w:r w:rsidR="005F63E4">
          <w:rPr>
            <w:noProof/>
            <w:webHidden/>
          </w:rPr>
          <w:instrText xml:space="preserve"> PAGEREF _Toc461710961 \h </w:instrText>
        </w:r>
        <w:r w:rsidR="005F63E4">
          <w:rPr>
            <w:noProof/>
            <w:webHidden/>
          </w:rPr>
        </w:r>
        <w:r w:rsidR="005F63E4">
          <w:rPr>
            <w:noProof/>
            <w:webHidden/>
          </w:rPr>
          <w:fldChar w:fldCharType="separate"/>
        </w:r>
        <w:r w:rsidR="005F63E4">
          <w:rPr>
            <w:noProof/>
            <w:webHidden/>
          </w:rPr>
          <w:t>152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2" w:history="1">
        <w:r w:rsidR="005F63E4" w:rsidRPr="00B95563">
          <w:rPr>
            <w:rStyle w:val="Hyperlink"/>
            <w:noProof/>
          </w:rPr>
          <w:t>67.36.</w:t>
        </w:r>
        <w:r w:rsidR="005F63E4">
          <w:rPr>
            <w:rFonts w:eastAsiaTheme="minorEastAsia" w:cstheme="minorBidi"/>
            <w:noProof/>
            <w:szCs w:val="22"/>
            <w:lang w:val="nl-BE" w:eastAsia="nl-BE"/>
          </w:rPr>
          <w:tab/>
        </w:r>
        <w:r w:rsidR="005F63E4" w:rsidRPr="00B95563">
          <w:rPr>
            <w:rStyle w:val="Hyperlink"/>
            <w:noProof/>
          </w:rPr>
          <w:t>interne bluswatervoorziening – pictogrammen</w:t>
        </w:r>
        <w:r w:rsidR="005F63E4">
          <w:rPr>
            <w:noProof/>
            <w:webHidden/>
          </w:rPr>
          <w:tab/>
        </w:r>
        <w:r w:rsidR="005F63E4">
          <w:rPr>
            <w:noProof/>
            <w:webHidden/>
          </w:rPr>
          <w:fldChar w:fldCharType="begin"/>
        </w:r>
        <w:r w:rsidR="005F63E4">
          <w:rPr>
            <w:noProof/>
            <w:webHidden/>
          </w:rPr>
          <w:instrText xml:space="preserve"> PAGEREF _Toc461710962 \h </w:instrText>
        </w:r>
        <w:r w:rsidR="005F63E4">
          <w:rPr>
            <w:noProof/>
            <w:webHidden/>
          </w:rPr>
        </w:r>
        <w:r w:rsidR="005F63E4">
          <w:rPr>
            <w:noProof/>
            <w:webHidden/>
          </w:rPr>
          <w:fldChar w:fldCharType="separate"/>
        </w:r>
        <w:r w:rsidR="005F63E4">
          <w:rPr>
            <w:noProof/>
            <w:webHidden/>
          </w:rPr>
          <w:t>153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3" w:history="1">
        <w:r w:rsidR="005F63E4" w:rsidRPr="00B95563">
          <w:rPr>
            <w:rStyle w:val="Hyperlink"/>
            <w:noProof/>
          </w:rPr>
          <w:t>67.80.</w:t>
        </w:r>
        <w:r w:rsidR="005F63E4">
          <w:rPr>
            <w:rFonts w:eastAsiaTheme="minorEastAsia" w:cstheme="minorBidi"/>
            <w:noProof/>
            <w:szCs w:val="22"/>
            <w:lang w:val="nl-BE" w:eastAsia="nl-BE"/>
          </w:rPr>
          <w:tab/>
        </w:r>
        <w:r w:rsidR="005F63E4" w:rsidRPr="00B95563">
          <w:rPr>
            <w:rStyle w:val="Hyperlink"/>
            <w:noProof/>
          </w:rPr>
          <w:t>brandbestrijding – brandblussysteem voor dampkap</w:t>
        </w:r>
        <w:r w:rsidR="005F63E4">
          <w:rPr>
            <w:noProof/>
            <w:webHidden/>
          </w:rPr>
          <w:tab/>
        </w:r>
        <w:r w:rsidR="005F63E4">
          <w:rPr>
            <w:noProof/>
            <w:webHidden/>
          </w:rPr>
          <w:fldChar w:fldCharType="begin"/>
        </w:r>
        <w:r w:rsidR="005F63E4">
          <w:rPr>
            <w:noProof/>
            <w:webHidden/>
          </w:rPr>
          <w:instrText xml:space="preserve"> PAGEREF _Toc461710963 \h </w:instrText>
        </w:r>
        <w:r w:rsidR="005F63E4">
          <w:rPr>
            <w:noProof/>
            <w:webHidden/>
          </w:rPr>
        </w:r>
        <w:r w:rsidR="005F63E4">
          <w:rPr>
            <w:noProof/>
            <w:webHidden/>
          </w:rPr>
          <w:fldChar w:fldCharType="separate"/>
        </w:r>
        <w:r w:rsidR="005F63E4">
          <w:rPr>
            <w:noProof/>
            <w:webHidden/>
          </w:rPr>
          <w:t>153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4" w:history="1">
        <w:r w:rsidR="005F63E4" w:rsidRPr="00B95563">
          <w:rPr>
            <w:rStyle w:val="Hyperlink"/>
            <w:noProof/>
          </w:rPr>
          <w:t>67.90.</w:t>
        </w:r>
        <w:r w:rsidR="005F63E4">
          <w:rPr>
            <w:rFonts w:eastAsiaTheme="minorEastAsia" w:cstheme="minorBidi"/>
            <w:noProof/>
            <w:szCs w:val="22"/>
            <w:lang w:val="nl-BE" w:eastAsia="nl-BE"/>
          </w:rPr>
          <w:tab/>
        </w:r>
        <w:r w:rsidR="005F63E4" w:rsidRPr="00B95563">
          <w:rPr>
            <w:rStyle w:val="Hyperlink"/>
            <w:noProof/>
          </w:rPr>
          <w:t>drukverhogingspomp - algemeen</w:t>
        </w:r>
        <w:r w:rsidR="005F63E4">
          <w:rPr>
            <w:noProof/>
            <w:webHidden/>
          </w:rPr>
          <w:tab/>
        </w:r>
        <w:r w:rsidR="005F63E4">
          <w:rPr>
            <w:noProof/>
            <w:webHidden/>
          </w:rPr>
          <w:fldChar w:fldCharType="begin"/>
        </w:r>
        <w:r w:rsidR="005F63E4">
          <w:rPr>
            <w:noProof/>
            <w:webHidden/>
          </w:rPr>
          <w:instrText xml:space="preserve"> PAGEREF _Toc461710964 \h </w:instrText>
        </w:r>
        <w:r w:rsidR="005F63E4">
          <w:rPr>
            <w:noProof/>
            <w:webHidden/>
          </w:rPr>
        </w:r>
        <w:r w:rsidR="005F63E4">
          <w:rPr>
            <w:noProof/>
            <w:webHidden/>
          </w:rPr>
          <w:fldChar w:fldCharType="separate"/>
        </w:r>
        <w:r w:rsidR="005F63E4">
          <w:rPr>
            <w:noProof/>
            <w:webHidden/>
          </w:rPr>
          <w:t>154</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65" w:history="1">
        <w:r w:rsidR="005F63E4" w:rsidRPr="00B95563">
          <w:rPr>
            <w:rStyle w:val="Hyperlink"/>
            <w:noProof/>
          </w:rPr>
          <w:t>67.90.10.</w:t>
        </w:r>
        <w:r w:rsidR="005F63E4">
          <w:rPr>
            <w:rFonts w:eastAsiaTheme="minorEastAsia" w:cstheme="minorBidi"/>
            <w:noProof/>
            <w:szCs w:val="22"/>
            <w:lang w:val="nl-BE" w:eastAsia="nl-BE"/>
          </w:rPr>
          <w:tab/>
        </w:r>
        <w:r w:rsidR="005F63E4" w:rsidRPr="00B95563">
          <w:rPr>
            <w:rStyle w:val="Hyperlink"/>
            <w:noProof/>
          </w:rPr>
          <w:t>drukverhogingspomp - pomp</w:t>
        </w:r>
        <w:r w:rsidR="005F63E4">
          <w:rPr>
            <w:noProof/>
            <w:webHidden/>
          </w:rPr>
          <w:tab/>
        </w:r>
        <w:r w:rsidR="005F63E4">
          <w:rPr>
            <w:noProof/>
            <w:webHidden/>
          </w:rPr>
          <w:fldChar w:fldCharType="begin"/>
        </w:r>
        <w:r w:rsidR="005F63E4">
          <w:rPr>
            <w:noProof/>
            <w:webHidden/>
          </w:rPr>
          <w:instrText xml:space="preserve"> PAGEREF _Toc461710965 \h </w:instrText>
        </w:r>
        <w:r w:rsidR="005F63E4">
          <w:rPr>
            <w:noProof/>
            <w:webHidden/>
          </w:rPr>
        </w:r>
        <w:r w:rsidR="005F63E4">
          <w:rPr>
            <w:noProof/>
            <w:webHidden/>
          </w:rPr>
          <w:fldChar w:fldCharType="separate"/>
        </w:r>
        <w:r w:rsidR="005F63E4">
          <w:rPr>
            <w:noProof/>
            <w:webHidden/>
          </w:rPr>
          <w:t>154</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0966" w:history="1">
        <w:r w:rsidR="005F63E4" w:rsidRPr="00B95563">
          <w:rPr>
            <w:rStyle w:val="Hyperlink"/>
            <w:noProof/>
          </w:rPr>
          <w:t>68.</w:t>
        </w:r>
        <w:r w:rsidR="005F63E4">
          <w:rPr>
            <w:rFonts w:eastAsiaTheme="minorEastAsia" w:cstheme="minorBidi"/>
            <w:b w:val="0"/>
            <w:noProof/>
            <w:szCs w:val="22"/>
            <w:lang w:val="nl-BE" w:eastAsia="nl-BE"/>
          </w:rPr>
          <w:tab/>
        </w:r>
        <w:r w:rsidR="005F63E4" w:rsidRPr="00B95563">
          <w:rPr>
            <w:rStyle w:val="Hyperlink"/>
            <w:noProof/>
          </w:rPr>
          <w:t>VENTILATIE</w:t>
        </w:r>
        <w:r w:rsidR="005F63E4">
          <w:rPr>
            <w:noProof/>
            <w:webHidden/>
          </w:rPr>
          <w:tab/>
        </w:r>
        <w:r w:rsidR="005F63E4">
          <w:rPr>
            <w:noProof/>
            <w:webHidden/>
          </w:rPr>
          <w:fldChar w:fldCharType="begin"/>
        </w:r>
        <w:r w:rsidR="005F63E4">
          <w:rPr>
            <w:noProof/>
            <w:webHidden/>
          </w:rPr>
          <w:instrText xml:space="preserve"> PAGEREF _Toc461710966 \h </w:instrText>
        </w:r>
        <w:r w:rsidR="005F63E4">
          <w:rPr>
            <w:noProof/>
            <w:webHidden/>
          </w:rPr>
        </w:r>
        <w:r w:rsidR="005F63E4">
          <w:rPr>
            <w:noProof/>
            <w:webHidden/>
          </w:rPr>
          <w:fldChar w:fldCharType="separate"/>
        </w:r>
        <w:r w:rsidR="005F63E4">
          <w:rPr>
            <w:noProof/>
            <w:webHidden/>
          </w:rPr>
          <w:t>155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7" w:history="1">
        <w:r w:rsidR="005F63E4" w:rsidRPr="00B95563">
          <w:rPr>
            <w:rStyle w:val="Hyperlink"/>
            <w:noProof/>
          </w:rPr>
          <w:t>68.00.</w:t>
        </w:r>
        <w:r w:rsidR="005F63E4">
          <w:rPr>
            <w:rFonts w:eastAsiaTheme="minorEastAsia" w:cstheme="minorBidi"/>
            <w:noProof/>
            <w:szCs w:val="22"/>
            <w:lang w:val="nl-BE" w:eastAsia="nl-BE"/>
          </w:rPr>
          <w:tab/>
        </w:r>
        <w:r w:rsidR="005F63E4" w:rsidRPr="00B95563">
          <w:rPr>
            <w:rStyle w:val="Hyperlink"/>
            <w:noProof/>
          </w:rPr>
          <w:t>ventilatie - algemeen</w:t>
        </w:r>
        <w:r w:rsidR="005F63E4">
          <w:rPr>
            <w:noProof/>
            <w:webHidden/>
          </w:rPr>
          <w:tab/>
        </w:r>
        <w:r w:rsidR="005F63E4">
          <w:rPr>
            <w:noProof/>
            <w:webHidden/>
          </w:rPr>
          <w:fldChar w:fldCharType="begin"/>
        </w:r>
        <w:r w:rsidR="005F63E4">
          <w:rPr>
            <w:noProof/>
            <w:webHidden/>
          </w:rPr>
          <w:instrText xml:space="preserve"> PAGEREF _Toc461710967 \h </w:instrText>
        </w:r>
        <w:r w:rsidR="005F63E4">
          <w:rPr>
            <w:noProof/>
            <w:webHidden/>
          </w:rPr>
        </w:r>
        <w:r w:rsidR="005F63E4">
          <w:rPr>
            <w:noProof/>
            <w:webHidden/>
          </w:rPr>
          <w:fldChar w:fldCharType="separate"/>
        </w:r>
        <w:r w:rsidR="005F63E4">
          <w:rPr>
            <w:noProof/>
            <w:webHidden/>
          </w:rPr>
          <w:t>155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68" w:history="1">
        <w:r w:rsidR="005F63E4" w:rsidRPr="00B95563">
          <w:rPr>
            <w:rStyle w:val="Hyperlink"/>
            <w:noProof/>
          </w:rPr>
          <w:t>68.02.</w:t>
        </w:r>
        <w:r w:rsidR="005F63E4">
          <w:rPr>
            <w:rFonts w:eastAsiaTheme="minorEastAsia" w:cstheme="minorBidi"/>
            <w:noProof/>
            <w:szCs w:val="22"/>
            <w:lang w:val="nl-BE" w:eastAsia="nl-BE"/>
          </w:rPr>
          <w:tab/>
        </w:r>
        <w:r w:rsidR="005F63E4" w:rsidRPr="00B95563">
          <w:rPr>
            <w:rStyle w:val="Hyperlink"/>
            <w:noProof/>
          </w:rPr>
          <w:t>ventilatie - proeven</w:t>
        </w:r>
        <w:r w:rsidR="005F63E4">
          <w:rPr>
            <w:noProof/>
            <w:webHidden/>
          </w:rPr>
          <w:tab/>
        </w:r>
        <w:r w:rsidR="005F63E4">
          <w:rPr>
            <w:noProof/>
            <w:webHidden/>
          </w:rPr>
          <w:fldChar w:fldCharType="begin"/>
        </w:r>
        <w:r w:rsidR="005F63E4">
          <w:rPr>
            <w:noProof/>
            <w:webHidden/>
          </w:rPr>
          <w:instrText xml:space="preserve"> PAGEREF _Toc461710968 \h </w:instrText>
        </w:r>
        <w:r w:rsidR="005F63E4">
          <w:rPr>
            <w:noProof/>
            <w:webHidden/>
          </w:rPr>
        </w:r>
        <w:r w:rsidR="005F63E4">
          <w:rPr>
            <w:noProof/>
            <w:webHidden/>
          </w:rPr>
          <w:fldChar w:fldCharType="separate"/>
        </w:r>
        <w:r w:rsidR="005F63E4">
          <w:rPr>
            <w:noProof/>
            <w:webHidden/>
          </w:rPr>
          <w:t>156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69" w:history="1">
        <w:r w:rsidR="005F63E4" w:rsidRPr="00B95563">
          <w:rPr>
            <w:rStyle w:val="Hyperlink"/>
            <w:noProof/>
          </w:rPr>
          <w:t>68.02.10</w:t>
        </w:r>
        <w:r w:rsidR="005F63E4">
          <w:rPr>
            <w:rFonts w:eastAsiaTheme="minorEastAsia" w:cstheme="minorBidi"/>
            <w:noProof/>
            <w:szCs w:val="22"/>
            <w:lang w:val="nl-BE" w:eastAsia="nl-BE"/>
          </w:rPr>
          <w:tab/>
        </w:r>
        <w:r w:rsidR="005F63E4" w:rsidRPr="00B95563">
          <w:rPr>
            <w:rStyle w:val="Hyperlink"/>
            <w:noProof/>
          </w:rPr>
          <w:t>ventilatie – proeven/debietmeting</w:t>
        </w:r>
        <w:r w:rsidR="005F63E4">
          <w:rPr>
            <w:noProof/>
            <w:webHidden/>
          </w:rPr>
          <w:tab/>
        </w:r>
        <w:r w:rsidR="005F63E4">
          <w:rPr>
            <w:noProof/>
            <w:webHidden/>
          </w:rPr>
          <w:fldChar w:fldCharType="begin"/>
        </w:r>
        <w:r w:rsidR="005F63E4">
          <w:rPr>
            <w:noProof/>
            <w:webHidden/>
          </w:rPr>
          <w:instrText xml:space="preserve"> PAGEREF _Toc461710969 \h </w:instrText>
        </w:r>
        <w:r w:rsidR="005F63E4">
          <w:rPr>
            <w:noProof/>
            <w:webHidden/>
          </w:rPr>
        </w:r>
        <w:r w:rsidR="005F63E4">
          <w:rPr>
            <w:noProof/>
            <w:webHidden/>
          </w:rPr>
          <w:fldChar w:fldCharType="separate"/>
        </w:r>
        <w:r w:rsidR="005F63E4">
          <w:rPr>
            <w:noProof/>
            <w:webHidden/>
          </w:rPr>
          <w:t>156</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70" w:history="1">
        <w:r w:rsidR="005F63E4" w:rsidRPr="00B95563">
          <w:rPr>
            <w:rStyle w:val="Hyperlink"/>
            <w:noProof/>
          </w:rPr>
          <w:t>68.02.11</w:t>
        </w:r>
        <w:r w:rsidR="005F63E4">
          <w:rPr>
            <w:rFonts w:eastAsiaTheme="minorEastAsia" w:cstheme="minorBidi"/>
            <w:noProof/>
            <w:szCs w:val="22"/>
            <w:lang w:val="nl-BE" w:eastAsia="nl-BE"/>
          </w:rPr>
          <w:tab/>
        </w:r>
        <w:r w:rsidR="005F63E4" w:rsidRPr="00B95563">
          <w:rPr>
            <w:rStyle w:val="Hyperlink"/>
            <w:noProof/>
          </w:rPr>
          <w:t>ventilatie – proeven/meting geluidsniveaus</w:t>
        </w:r>
        <w:r w:rsidR="005F63E4">
          <w:rPr>
            <w:noProof/>
            <w:webHidden/>
          </w:rPr>
          <w:tab/>
        </w:r>
        <w:r w:rsidR="005F63E4">
          <w:rPr>
            <w:noProof/>
            <w:webHidden/>
          </w:rPr>
          <w:fldChar w:fldCharType="begin"/>
        </w:r>
        <w:r w:rsidR="005F63E4">
          <w:rPr>
            <w:noProof/>
            <w:webHidden/>
          </w:rPr>
          <w:instrText xml:space="preserve"> PAGEREF _Toc461710970 \h </w:instrText>
        </w:r>
        <w:r w:rsidR="005F63E4">
          <w:rPr>
            <w:noProof/>
            <w:webHidden/>
          </w:rPr>
        </w:r>
        <w:r w:rsidR="005F63E4">
          <w:rPr>
            <w:noProof/>
            <w:webHidden/>
          </w:rPr>
          <w:fldChar w:fldCharType="separate"/>
        </w:r>
        <w:r w:rsidR="005F63E4">
          <w:rPr>
            <w:noProof/>
            <w:webHidden/>
          </w:rPr>
          <w:t>157</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71" w:history="1">
        <w:r w:rsidR="005F63E4" w:rsidRPr="00B95563">
          <w:rPr>
            <w:rStyle w:val="Hyperlink"/>
            <w:noProof/>
          </w:rPr>
          <w:t>68.02.20</w:t>
        </w:r>
        <w:r w:rsidR="005F63E4">
          <w:rPr>
            <w:rFonts w:eastAsiaTheme="minorEastAsia" w:cstheme="minorBidi"/>
            <w:noProof/>
            <w:szCs w:val="22"/>
            <w:lang w:val="nl-BE" w:eastAsia="nl-BE"/>
          </w:rPr>
          <w:tab/>
        </w:r>
        <w:r w:rsidR="005F63E4" w:rsidRPr="00B95563">
          <w:rPr>
            <w:rStyle w:val="Hyperlink"/>
            <w:noProof/>
          </w:rPr>
          <w:t>ventilatie – proeven/meting kanaaldichtheid</w:t>
        </w:r>
        <w:r w:rsidR="005F63E4">
          <w:rPr>
            <w:noProof/>
            <w:webHidden/>
          </w:rPr>
          <w:tab/>
        </w:r>
        <w:r w:rsidR="005F63E4">
          <w:rPr>
            <w:noProof/>
            <w:webHidden/>
          </w:rPr>
          <w:fldChar w:fldCharType="begin"/>
        </w:r>
        <w:r w:rsidR="005F63E4">
          <w:rPr>
            <w:noProof/>
            <w:webHidden/>
          </w:rPr>
          <w:instrText xml:space="preserve"> PAGEREF _Toc461710971 \h </w:instrText>
        </w:r>
        <w:r w:rsidR="005F63E4">
          <w:rPr>
            <w:noProof/>
            <w:webHidden/>
          </w:rPr>
        </w:r>
        <w:r w:rsidR="005F63E4">
          <w:rPr>
            <w:noProof/>
            <w:webHidden/>
          </w:rPr>
          <w:fldChar w:fldCharType="separate"/>
        </w:r>
        <w:r w:rsidR="005F63E4">
          <w:rPr>
            <w:noProof/>
            <w:webHidden/>
          </w:rPr>
          <w:t>157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72" w:history="1">
        <w:r w:rsidR="005F63E4" w:rsidRPr="00B95563">
          <w:rPr>
            <w:rStyle w:val="Hyperlink"/>
            <w:noProof/>
          </w:rPr>
          <w:t>68.10.</w:t>
        </w:r>
        <w:r w:rsidR="005F63E4">
          <w:rPr>
            <w:rFonts w:eastAsiaTheme="minorEastAsia" w:cstheme="minorBidi"/>
            <w:noProof/>
            <w:szCs w:val="22"/>
            <w:lang w:val="nl-BE" w:eastAsia="nl-BE"/>
          </w:rPr>
          <w:tab/>
        </w:r>
        <w:r w:rsidR="005F63E4" w:rsidRPr="00B95563">
          <w:rPr>
            <w:rStyle w:val="Hyperlink"/>
            <w:noProof/>
          </w:rPr>
          <w:t>ventilatiekanalen - algemeen</w:t>
        </w:r>
        <w:r w:rsidR="005F63E4">
          <w:rPr>
            <w:noProof/>
            <w:webHidden/>
          </w:rPr>
          <w:tab/>
        </w:r>
        <w:r w:rsidR="005F63E4">
          <w:rPr>
            <w:noProof/>
            <w:webHidden/>
          </w:rPr>
          <w:fldChar w:fldCharType="begin"/>
        </w:r>
        <w:r w:rsidR="005F63E4">
          <w:rPr>
            <w:noProof/>
            <w:webHidden/>
          </w:rPr>
          <w:instrText xml:space="preserve"> PAGEREF _Toc461710972 \h </w:instrText>
        </w:r>
        <w:r w:rsidR="005F63E4">
          <w:rPr>
            <w:noProof/>
            <w:webHidden/>
          </w:rPr>
        </w:r>
        <w:r w:rsidR="005F63E4">
          <w:rPr>
            <w:noProof/>
            <w:webHidden/>
          </w:rPr>
          <w:fldChar w:fldCharType="separate"/>
        </w:r>
        <w:r w:rsidR="005F63E4">
          <w:rPr>
            <w:noProof/>
            <w:webHidden/>
          </w:rPr>
          <w:t>158</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73" w:history="1">
        <w:r w:rsidR="005F63E4" w:rsidRPr="00B95563">
          <w:rPr>
            <w:rStyle w:val="Hyperlink"/>
            <w:noProof/>
          </w:rPr>
          <w:t>68.11.10.</w:t>
        </w:r>
        <w:r w:rsidR="005F63E4">
          <w:rPr>
            <w:rFonts w:eastAsiaTheme="minorEastAsia" w:cstheme="minorBidi"/>
            <w:noProof/>
            <w:szCs w:val="22"/>
            <w:lang w:val="nl-BE" w:eastAsia="nl-BE"/>
          </w:rPr>
          <w:tab/>
        </w:r>
        <w:r w:rsidR="005F63E4" w:rsidRPr="00B95563">
          <w:rPr>
            <w:rStyle w:val="Hyperlink"/>
            <w:noProof/>
          </w:rPr>
          <w:t>ventilatiekanalen – metaal/rond</w:t>
        </w:r>
        <w:r w:rsidR="005F63E4">
          <w:rPr>
            <w:noProof/>
            <w:webHidden/>
          </w:rPr>
          <w:tab/>
        </w:r>
        <w:r w:rsidR="005F63E4">
          <w:rPr>
            <w:noProof/>
            <w:webHidden/>
          </w:rPr>
          <w:fldChar w:fldCharType="begin"/>
        </w:r>
        <w:r w:rsidR="005F63E4">
          <w:rPr>
            <w:noProof/>
            <w:webHidden/>
          </w:rPr>
          <w:instrText xml:space="preserve"> PAGEREF _Toc461710973 \h </w:instrText>
        </w:r>
        <w:r w:rsidR="005F63E4">
          <w:rPr>
            <w:noProof/>
            <w:webHidden/>
          </w:rPr>
        </w:r>
        <w:r w:rsidR="005F63E4">
          <w:rPr>
            <w:noProof/>
            <w:webHidden/>
          </w:rPr>
          <w:fldChar w:fldCharType="separate"/>
        </w:r>
        <w:r w:rsidR="005F63E4">
          <w:rPr>
            <w:noProof/>
            <w:webHidden/>
          </w:rPr>
          <w:t>160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74" w:history="1">
        <w:r w:rsidR="005F63E4" w:rsidRPr="00B95563">
          <w:rPr>
            <w:rStyle w:val="Hyperlink"/>
            <w:noProof/>
          </w:rPr>
          <w:t>68.11.20.</w:t>
        </w:r>
        <w:r w:rsidR="005F63E4">
          <w:rPr>
            <w:rFonts w:eastAsiaTheme="minorEastAsia" w:cstheme="minorBidi"/>
            <w:noProof/>
            <w:szCs w:val="22"/>
            <w:lang w:val="nl-BE" w:eastAsia="nl-BE"/>
          </w:rPr>
          <w:tab/>
        </w:r>
        <w:r w:rsidR="005F63E4" w:rsidRPr="00B95563">
          <w:rPr>
            <w:rStyle w:val="Hyperlink"/>
            <w:noProof/>
          </w:rPr>
          <w:t>ventilatiekanalen – metaal/rechthoekig</w:t>
        </w:r>
        <w:r w:rsidR="005F63E4">
          <w:rPr>
            <w:noProof/>
            <w:webHidden/>
          </w:rPr>
          <w:tab/>
        </w:r>
        <w:r w:rsidR="005F63E4">
          <w:rPr>
            <w:noProof/>
            <w:webHidden/>
          </w:rPr>
          <w:fldChar w:fldCharType="begin"/>
        </w:r>
        <w:r w:rsidR="005F63E4">
          <w:rPr>
            <w:noProof/>
            <w:webHidden/>
          </w:rPr>
          <w:instrText xml:space="preserve"> PAGEREF _Toc461710974 \h </w:instrText>
        </w:r>
        <w:r w:rsidR="005F63E4">
          <w:rPr>
            <w:noProof/>
            <w:webHidden/>
          </w:rPr>
        </w:r>
        <w:r w:rsidR="005F63E4">
          <w:rPr>
            <w:noProof/>
            <w:webHidden/>
          </w:rPr>
          <w:fldChar w:fldCharType="separate"/>
        </w:r>
        <w:r w:rsidR="005F63E4">
          <w:rPr>
            <w:noProof/>
            <w:webHidden/>
          </w:rPr>
          <w:t>160</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75" w:history="1">
        <w:r w:rsidR="005F63E4" w:rsidRPr="00B95563">
          <w:rPr>
            <w:rStyle w:val="Hyperlink"/>
            <w:noProof/>
          </w:rPr>
          <w:t>68.12.10.</w:t>
        </w:r>
        <w:r w:rsidR="005F63E4">
          <w:rPr>
            <w:rFonts w:eastAsiaTheme="minorEastAsia" w:cstheme="minorBidi"/>
            <w:noProof/>
            <w:szCs w:val="22"/>
            <w:lang w:val="nl-BE" w:eastAsia="nl-BE"/>
          </w:rPr>
          <w:tab/>
        </w:r>
        <w:r w:rsidR="005F63E4" w:rsidRPr="00B95563">
          <w:rPr>
            <w:rStyle w:val="Hyperlink"/>
            <w:noProof/>
          </w:rPr>
          <w:t>ventilatiekanalen – kunststof/rond</w:t>
        </w:r>
        <w:r w:rsidR="005F63E4">
          <w:rPr>
            <w:noProof/>
            <w:webHidden/>
          </w:rPr>
          <w:tab/>
        </w:r>
        <w:r w:rsidR="005F63E4">
          <w:rPr>
            <w:noProof/>
            <w:webHidden/>
          </w:rPr>
          <w:fldChar w:fldCharType="begin"/>
        </w:r>
        <w:r w:rsidR="005F63E4">
          <w:rPr>
            <w:noProof/>
            <w:webHidden/>
          </w:rPr>
          <w:instrText xml:space="preserve"> PAGEREF _Toc461710975 \h </w:instrText>
        </w:r>
        <w:r w:rsidR="005F63E4">
          <w:rPr>
            <w:noProof/>
            <w:webHidden/>
          </w:rPr>
        </w:r>
        <w:r w:rsidR="005F63E4">
          <w:rPr>
            <w:noProof/>
            <w:webHidden/>
          </w:rPr>
          <w:fldChar w:fldCharType="separate"/>
        </w:r>
        <w:r w:rsidR="005F63E4">
          <w:rPr>
            <w:noProof/>
            <w:webHidden/>
          </w:rPr>
          <w:t>161</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76" w:history="1">
        <w:r w:rsidR="005F63E4" w:rsidRPr="00B95563">
          <w:rPr>
            <w:rStyle w:val="Hyperlink"/>
            <w:noProof/>
          </w:rPr>
          <w:t>68.12.20.</w:t>
        </w:r>
        <w:r w:rsidR="005F63E4">
          <w:rPr>
            <w:rFonts w:eastAsiaTheme="minorEastAsia" w:cstheme="minorBidi"/>
            <w:noProof/>
            <w:szCs w:val="22"/>
            <w:lang w:val="nl-BE" w:eastAsia="nl-BE"/>
          </w:rPr>
          <w:tab/>
        </w:r>
        <w:r w:rsidR="005F63E4" w:rsidRPr="00B95563">
          <w:rPr>
            <w:rStyle w:val="Hyperlink"/>
            <w:noProof/>
          </w:rPr>
          <w:t>ventilatiekanalen – kunststof/rechthoekig</w:t>
        </w:r>
        <w:r w:rsidR="005F63E4">
          <w:rPr>
            <w:noProof/>
            <w:webHidden/>
          </w:rPr>
          <w:tab/>
        </w:r>
        <w:r w:rsidR="005F63E4">
          <w:rPr>
            <w:noProof/>
            <w:webHidden/>
          </w:rPr>
          <w:fldChar w:fldCharType="begin"/>
        </w:r>
        <w:r w:rsidR="005F63E4">
          <w:rPr>
            <w:noProof/>
            <w:webHidden/>
          </w:rPr>
          <w:instrText xml:space="preserve"> PAGEREF _Toc461710976 \h </w:instrText>
        </w:r>
        <w:r w:rsidR="005F63E4">
          <w:rPr>
            <w:noProof/>
            <w:webHidden/>
          </w:rPr>
        </w:r>
        <w:r w:rsidR="005F63E4">
          <w:rPr>
            <w:noProof/>
            <w:webHidden/>
          </w:rPr>
          <w:fldChar w:fldCharType="separate"/>
        </w:r>
        <w:r w:rsidR="005F63E4">
          <w:rPr>
            <w:noProof/>
            <w:webHidden/>
          </w:rPr>
          <w:t>161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77" w:history="1">
        <w:r w:rsidR="005F63E4" w:rsidRPr="00B95563">
          <w:rPr>
            <w:rStyle w:val="Hyperlink"/>
            <w:noProof/>
          </w:rPr>
          <w:t>68.13.</w:t>
        </w:r>
        <w:r w:rsidR="005F63E4">
          <w:rPr>
            <w:rFonts w:eastAsiaTheme="minorEastAsia" w:cstheme="minorBidi"/>
            <w:noProof/>
            <w:szCs w:val="22"/>
            <w:lang w:val="nl-BE" w:eastAsia="nl-BE"/>
          </w:rPr>
          <w:tab/>
        </w:r>
        <w:r w:rsidR="005F63E4" w:rsidRPr="00B95563">
          <w:rPr>
            <w:rStyle w:val="Hyperlink"/>
            <w:noProof/>
          </w:rPr>
          <w:t>ventilatiekanalen – flexibele kanalen</w:t>
        </w:r>
        <w:r w:rsidR="005F63E4">
          <w:rPr>
            <w:noProof/>
            <w:webHidden/>
          </w:rPr>
          <w:tab/>
        </w:r>
        <w:r w:rsidR="005F63E4">
          <w:rPr>
            <w:noProof/>
            <w:webHidden/>
          </w:rPr>
          <w:fldChar w:fldCharType="begin"/>
        </w:r>
        <w:r w:rsidR="005F63E4">
          <w:rPr>
            <w:noProof/>
            <w:webHidden/>
          </w:rPr>
          <w:instrText xml:space="preserve"> PAGEREF _Toc461710977 \h </w:instrText>
        </w:r>
        <w:r w:rsidR="005F63E4">
          <w:rPr>
            <w:noProof/>
            <w:webHidden/>
          </w:rPr>
        </w:r>
        <w:r w:rsidR="005F63E4">
          <w:rPr>
            <w:noProof/>
            <w:webHidden/>
          </w:rPr>
          <w:fldChar w:fldCharType="separate"/>
        </w:r>
        <w:r w:rsidR="005F63E4">
          <w:rPr>
            <w:noProof/>
            <w:webHidden/>
          </w:rPr>
          <w:t>161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78" w:history="1">
        <w:r w:rsidR="005F63E4" w:rsidRPr="00B95563">
          <w:rPr>
            <w:rStyle w:val="Hyperlink"/>
            <w:noProof/>
          </w:rPr>
          <w:t>68.14.</w:t>
        </w:r>
        <w:r w:rsidR="005F63E4">
          <w:rPr>
            <w:rFonts w:eastAsiaTheme="minorEastAsia" w:cstheme="minorBidi"/>
            <w:noProof/>
            <w:szCs w:val="22"/>
            <w:lang w:val="nl-BE" w:eastAsia="nl-BE"/>
          </w:rPr>
          <w:tab/>
        </w:r>
        <w:r w:rsidR="005F63E4" w:rsidRPr="00B95563">
          <w:rPr>
            <w:rStyle w:val="Hyperlink"/>
            <w:noProof/>
          </w:rPr>
          <w:t>ventilatiekanalen – thermische isolatie</w:t>
        </w:r>
        <w:r w:rsidR="005F63E4">
          <w:rPr>
            <w:noProof/>
            <w:webHidden/>
          </w:rPr>
          <w:tab/>
        </w:r>
        <w:r w:rsidR="005F63E4">
          <w:rPr>
            <w:noProof/>
            <w:webHidden/>
          </w:rPr>
          <w:fldChar w:fldCharType="begin"/>
        </w:r>
        <w:r w:rsidR="005F63E4">
          <w:rPr>
            <w:noProof/>
            <w:webHidden/>
          </w:rPr>
          <w:instrText xml:space="preserve"> PAGEREF _Toc461710978 \h </w:instrText>
        </w:r>
        <w:r w:rsidR="005F63E4">
          <w:rPr>
            <w:noProof/>
            <w:webHidden/>
          </w:rPr>
        </w:r>
        <w:r w:rsidR="005F63E4">
          <w:rPr>
            <w:noProof/>
            <w:webHidden/>
          </w:rPr>
          <w:fldChar w:fldCharType="separate"/>
        </w:r>
        <w:r w:rsidR="005F63E4">
          <w:rPr>
            <w:noProof/>
            <w:webHidden/>
          </w:rPr>
          <w:t>162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79" w:history="1">
        <w:r w:rsidR="005F63E4" w:rsidRPr="00B95563">
          <w:rPr>
            <w:rStyle w:val="Hyperlink"/>
            <w:noProof/>
          </w:rPr>
          <w:t>68.15.</w:t>
        </w:r>
        <w:r w:rsidR="005F63E4">
          <w:rPr>
            <w:rFonts w:eastAsiaTheme="minorEastAsia" w:cstheme="minorBidi"/>
            <w:noProof/>
            <w:szCs w:val="22"/>
            <w:lang w:val="nl-BE" w:eastAsia="nl-BE"/>
          </w:rPr>
          <w:tab/>
        </w:r>
        <w:r w:rsidR="005F63E4" w:rsidRPr="00B95563">
          <w:rPr>
            <w:rStyle w:val="Hyperlink"/>
            <w:noProof/>
          </w:rPr>
          <w:t>ventilatiekanalen – ophanging en bevestiging</w:t>
        </w:r>
        <w:r w:rsidR="005F63E4">
          <w:rPr>
            <w:noProof/>
            <w:webHidden/>
          </w:rPr>
          <w:tab/>
        </w:r>
        <w:r w:rsidR="005F63E4">
          <w:rPr>
            <w:noProof/>
            <w:webHidden/>
          </w:rPr>
          <w:fldChar w:fldCharType="begin"/>
        </w:r>
        <w:r w:rsidR="005F63E4">
          <w:rPr>
            <w:noProof/>
            <w:webHidden/>
          </w:rPr>
          <w:instrText xml:space="preserve"> PAGEREF _Toc461710979 \h </w:instrText>
        </w:r>
        <w:r w:rsidR="005F63E4">
          <w:rPr>
            <w:noProof/>
            <w:webHidden/>
          </w:rPr>
        </w:r>
        <w:r w:rsidR="005F63E4">
          <w:rPr>
            <w:noProof/>
            <w:webHidden/>
          </w:rPr>
          <w:fldChar w:fldCharType="separate"/>
        </w:r>
        <w:r w:rsidR="005F63E4">
          <w:rPr>
            <w:noProof/>
            <w:webHidden/>
          </w:rPr>
          <w:t>162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0" w:history="1">
        <w:r w:rsidR="005F63E4" w:rsidRPr="00B95563">
          <w:rPr>
            <w:rStyle w:val="Hyperlink"/>
            <w:noProof/>
          </w:rPr>
          <w:t>68.20.</w:t>
        </w:r>
        <w:r w:rsidR="005F63E4">
          <w:rPr>
            <w:rFonts w:eastAsiaTheme="minorEastAsia" w:cstheme="minorBidi"/>
            <w:noProof/>
            <w:szCs w:val="22"/>
            <w:lang w:val="nl-BE" w:eastAsia="nl-BE"/>
          </w:rPr>
          <w:tab/>
        </w:r>
        <w:r w:rsidR="005F63E4" w:rsidRPr="00B95563">
          <w:rPr>
            <w:rStyle w:val="Hyperlink"/>
            <w:noProof/>
          </w:rPr>
          <w:t>toebehoren ventilatiekanalen – algemeen</w:t>
        </w:r>
        <w:r w:rsidR="005F63E4">
          <w:rPr>
            <w:noProof/>
            <w:webHidden/>
          </w:rPr>
          <w:tab/>
        </w:r>
        <w:r w:rsidR="005F63E4">
          <w:rPr>
            <w:noProof/>
            <w:webHidden/>
          </w:rPr>
          <w:fldChar w:fldCharType="begin"/>
        </w:r>
        <w:r w:rsidR="005F63E4">
          <w:rPr>
            <w:noProof/>
            <w:webHidden/>
          </w:rPr>
          <w:instrText xml:space="preserve"> PAGEREF _Toc461710980 \h </w:instrText>
        </w:r>
        <w:r w:rsidR="005F63E4">
          <w:rPr>
            <w:noProof/>
            <w:webHidden/>
          </w:rPr>
        </w:r>
        <w:r w:rsidR="005F63E4">
          <w:rPr>
            <w:noProof/>
            <w:webHidden/>
          </w:rPr>
          <w:fldChar w:fldCharType="separate"/>
        </w:r>
        <w:r w:rsidR="005F63E4">
          <w:rPr>
            <w:noProof/>
            <w:webHidden/>
          </w:rPr>
          <w:t>163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1" w:history="1">
        <w:r w:rsidR="005F63E4" w:rsidRPr="00B95563">
          <w:rPr>
            <w:rStyle w:val="Hyperlink"/>
            <w:noProof/>
          </w:rPr>
          <w:t>68.21.</w:t>
        </w:r>
        <w:r w:rsidR="005F63E4">
          <w:rPr>
            <w:rFonts w:eastAsiaTheme="minorEastAsia" w:cstheme="minorBidi"/>
            <w:noProof/>
            <w:szCs w:val="22"/>
            <w:lang w:val="nl-BE" w:eastAsia="nl-BE"/>
          </w:rPr>
          <w:tab/>
        </w:r>
        <w:r w:rsidR="005F63E4" w:rsidRPr="00B95563">
          <w:rPr>
            <w:rStyle w:val="Hyperlink"/>
            <w:noProof/>
          </w:rPr>
          <w:t>toebehoren ventilatiekanalen – brandkleppen</w:t>
        </w:r>
        <w:r w:rsidR="005F63E4">
          <w:rPr>
            <w:noProof/>
            <w:webHidden/>
          </w:rPr>
          <w:tab/>
        </w:r>
        <w:r w:rsidR="005F63E4">
          <w:rPr>
            <w:noProof/>
            <w:webHidden/>
          </w:rPr>
          <w:fldChar w:fldCharType="begin"/>
        </w:r>
        <w:r w:rsidR="005F63E4">
          <w:rPr>
            <w:noProof/>
            <w:webHidden/>
          </w:rPr>
          <w:instrText xml:space="preserve"> PAGEREF _Toc461710981 \h </w:instrText>
        </w:r>
        <w:r w:rsidR="005F63E4">
          <w:rPr>
            <w:noProof/>
            <w:webHidden/>
          </w:rPr>
        </w:r>
        <w:r w:rsidR="005F63E4">
          <w:rPr>
            <w:noProof/>
            <w:webHidden/>
          </w:rPr>
          <w:fldChar w:fldCharType="separate"/>
        </w:r>
        <w:r w:rsidR="005F63E4">
          <w:rPr>
            <w:noProof/>
            <w:webHidden/>
          </w:rPr>
          <w:t>163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2" w:history="1">
        <w:r w:rsidR="005F63E4" w:rsidRPr="00B95563">
          <w:rPr>
            <w:rStyle w:val="Hyperlink"/>
            <w:noProof/>
          </w:rPr>
          <w:t>68.22.</w:t>
        </w:r>
        <w:r w:rsidR="005F63E4">
          <w:rPr>
            <w:rFonts w:eastAsiaTheme="minorEastAsia" w:cstheme="minorBidi"/>
            <w:noProof/>
            <w:szCs w:val="22"/>
            <w:lang w:val="nl-BE" w:eastAsia="nl-BE"/>
          </w:rPr>
          <w:tab/>
        </w:r>
        <w:r w:rsidR="005F63E4" w:rsidRPr="00B95563">
          <w:rPr>
            <w:rStyle w:val="Hyperlink"/>
            <w:noProof/>
          </w:rPr>
          <w:t>toebehoren ventilatiekanalen – brandmoffen</w:t>
        </w:r>
        <w:r w:rsidR="005F63E4">
          <w:rPr>
            <w:noProof/>
            <w:webHidden/>
          </w:rPr>
          <w:tab/>
        </w:r>
        <w:r w:rsidR="005F63E4">
          <w:rPr>
            <w:noProof/>
            <w:webHidden/>
          </w:rPr>
          <w:fldChar w:fldCharType="begin"/>
        </w:r>
        <w:r w:rsidR="005F63E4">
          <w:rPr>
            <w:noProof/>
            <w:webHidden/>
          </w:rPr>
          <w:instrText xml:space="preserve"> PAGEREF _Toc461710982 \h </w:instrText>
        </w:r>
        <w:r w:rsidR="005F63E4">
          <w:rPr>
            <w:noProof/>
            <w:webHidden/>
          </w:rPr>
        </w:r>
        <w:r w:rsidR="005F63E4">
          <w:rPr>
            <w:noProof/>
            <w:webHidden/>
          </w:rPr>
          <w:fldChar w:fldCharType="separate"/>
        </w:r>
        <w:r w:rsidR="005F63E4">
          <w:rPr>
            <w:noProof/>
            <w:webHidden/>
          </w:rPr>
          <w:t>164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3" w:history="1">
        <w:r w:rsidR="005F63E4" w:rsidRPr="00B95563">
          <w:rPr>
            <w:rStyle w:val="Hyperlink"/>
            <w:noProof/>
          </w:rPr>
          <w:t>68.23.</w:t>
        </w:r>
        <w:r w:rsidR="005F63E4">
          <w:rPr>
            <w:rFonts w:eastAsiaTheme="minorEastAsia" w:cstheme="minorBidi"/>
            <w:noProof/>
            <w:szCs w:val="22"/>
            <w:lang w:val="nl-BE" w:eastAsia="nl-BE"/>
          </w:rPr>
          <w:tab/>
        </w:r>
        <w:r w:rsidR="005F63E4" w:rsidRPr="00B95563">
          <w:rPr>
            <w:rStyle w:val="Hyperlink"/>
            <w:noProof/>
          </w:rPr>
          <w:t>toebehoren ventilatiekanalen – regelkleppen</w:t>
        </w:r>
        <w:r w:rsidR="005F63E4">
          <w:rPr>
            <w:noProof/>
            <w:webHidden/>
          </w:rPr>
          <w:tab/>
        </w:r>
        <w:r w:rsidR="005F63E4">
          <w:rPr>
            <w:noProof/>
            <w:webHidden/>
          </w:rPr>
          <w:fldChar w:fldCharType="begin"/>
        </w:r>
        <w:r w:rsidR="005F63E4">
          <w:rPr>
            <w:noProof/>
            <w:webHidden/>
          </w:rPr>
          <w:instrText xml:space="preserve"> PAGEREF _Toc461710983 \h </w:instrText>
        </w:r>
        <w:r w:rsidR="005F63E4">
          <w:rPr>
            <w:noProof/>
            <w:webHidden/>
          </w:rPr>
        </w:r>
        <w:r w:rsidR="005F63E4">
          <w:rPr>
            <w:noProof/>
            <w:webHidden/>
          </w:rPr>
          <w:fldChar w:fldCharType="separate"/>
        </w:r>
        <w:r w:rsidR="005F63E4">
          <w:rPr>
            <w:noProof/>
            <w:webHidden/>
          </w:rPr>
          <w:t>165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4" w:history="1">
        <w:r w:rsidR="005F63E4" w:rsidRPr="00B95563">
          <w:rPr>
            <w:rStyle w:val="Hyperlink"/>
            <w:noProof/>
          </w:rPr>
          <w:t>68.25.</w:t>
        </w:r>
        <w:r w:rsidR="005F63E4">
          <w:rPr>
            <w:rFonts w:eastAsiaTheme="minorEastAsia" w:cstheme="minorBidi"/>
            <w:noProof/>
            <w:szCs w:val="22"/>
            <w:lang w:val="nl-BE" w:eastAsia="nl-BE"/>
          </w:rPr>
          <w:tab/>
        </w:r>
        <w:r w:rsidR="005F63E4" w:rsidRPr="00B95563">
          <w:rPr>
            <w:rStyle w:val="Hyperlink"/>
            <w:noProof/>
          </w:rPr>
          <w:t>toebehoren ventilatiekanalen – geluidsdempers</w:t>
        </w:r>
        <w:r w:rsidR="005F63E4">
          <w:rPr>
            <w:noProof/>
            <w:webHidden/>
          </w:rPr>
          <w:tab/>
        </w:r>
        <w:r w:rsidR="005F63E4">
          <w:rPr>
            <w:noProof/>
            <w:webHidden/>
          </w:rPr>
          <w:fldChar w:fldCharType="begin"/>
        </w:r>
        <w:r w:rsidR="005F63E4">
          <w:rPr>
            <w:noProof/>
            <w:webHidden/>
          </w:rPr>
          <w:instrText xml:space="preserve"> PAGEREF _Toc461710984 \h </w:instrText>
        </w:r>
        <w:r w:rsidR="005F63E4">
          <w:rPr>
            <w:noProof/>
            <w:webHidden/>
          </w:rPr>
        </w:r>
        <w:r w:rsidR="005F63E4">
          <w:rPr>
            <w:noProof/>
            <w:webHidden/>
          </w:rPr>
          <w:fldChar w:fldCharType="separate"/>
        </w:r>
        <w:r w:rsidR="005F63E4">
          <w:rPr>
            <w:noProof/>
            <w:webHidden/>
          </w:rPr>
          <w:t>165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5" w:history="1">
        <w:r w:rsidR="005F63E4" w:rsidRPr="00B95563">
          <w:rPr>
            <w:rStyle w:val="Hyperlink"/>
            <w:noProof/>
          </w:rPr>
          <w:t>68.26.</w:t>
        </w:r>
        <w:r w:rsidR="005F63E4">
          <w:rPr>
            <w:rFonts w:eastAsiaTheme="minorEastAsia" w:cstheme="minorBidi"/>
            <w:noProof/>
            <w:szCs w:val="22"/>
            <w:lang w:val="nl-BE" w:eastAsia="nl-BE"/>
          </w:rPr>
          <w:tab/>
        </w:r>
        <w:r w:rsidR="005F63E4" w:rsidRPr="00B95563">
          <w:rPr>
            <w:rStyle w:val="Hyperlink"/>
            <w:noProof/>
          </w:rPr>
          <w:t>toebehoren ventilatiekanalen – filters</w:t>
        </w:r>
        <w:r w:rsidR="005F63E4">
          <w:rPr>
            <w:noProof/>
            <w:webHidden/>
          </w:rPr>
          <w:tab/>
        </w:r>
        <w:r w:rsidR="005F63E4">
          <w:rPr>
            <w:noProof/>
            <w:webHidden/>
          </w:rPr>
          <w:fldChar w:fldCharType="begin"/>
        </w:r>
        <w:r w:rsidR="005F63E4">
          <w:rPr>
            <w:noProof/>
            <w:webHidden/>
          </w:rPr>
          <w:instrText xml:space="preserve"> PAGEREF _Toc461710985 \h </w:instrText>
        </w:r>
        <w:r w:rsidR="005F63E4">
          <w:rPr>
            <w:noProof/>
            <w:webHidden/>
          </w:rPr>
        </w:r>
        <w:r w:rsidR="005F63E4">
          <w:rPr>
            <w:noProof/>
            <w:webHidden/>
          </w:rPr>
          <w:fldChar w:fldCharType="separate"/>
        </w:r>
        <w:r w:rsidR="005F63E4">
          <w:rPr>
            <w:noProof/>
            <w:webHidden/>
          </w:rPr>
          <w:t>166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6" w:history="1">
        <w:r w:rsidR="005F63E4" w:rsidRPr="00B95563">
          <w:rPr>
            <w:rStyle w:val="Hyperlink"/>
            <w:noProof/>
          </w:rPr>
          <w:t>68.28.</w:t>
        </w:r>
        <w:r w:rsidR="005F63E4">
          <w:rPr>
            <w:rFonts w:eastAsiaTheme="minorEastAsia" w:cstheme="minorBidi"/>
            <w:noProof/>
            <w:szCs w:val="22"/>
            <w:lang w:val="nl-BE" w:eastAsia="nl-BE"/>
          </w:rPr>
          <w:tab/>
        </w:r>
        <w:r w:rsidR="005F63E4" w:rsidRPr="00B95563">
          <w:rPr>
            <w:rStyle w:val="Hyperlink"/>
            <w:noProof/>
          </w:rPr>
          <w:t>toebehoren ventilatiekanalen – inspectie- en reinigingsopeningen</w:t>
        </w:r>
        <w:r w:rsidR="005F63E4">
          <w:rPr>
            <w:noProof/>
            <w:webHidden/>
          </w:rPr>
          <w:tab/>
        </w:r>
        <w:r w:rsidR="005F63E4">
          <w:rPr>
            <w:noProof/>
            <w:webHidden/>
          </w:rPr>
          <w:fldChar w:fldCharType="begin"/>
        </w:r>
        <w:r w:rsidR="005F63E4">
          <w:rPr>
            <w:noProof/>
            <w:webHidden/>
          </w:rPr>
          <w:instrText xml:space="preserve"> PAGEREF _Toc461710986 \h </w:instrText>
        </w:r>
        <w:r w:rsidR="005F63E4">
          <w:rPr>
            <w:noProof/>
            <w:webHidden/>
          </w:rPr>
        </w:r>
        <w:r w:rsidR="005F63E4">
          <w:rPr>
            <w:noProof/>
            <w:webHidden/>
          </w:rPr>
          <w:fldChar w:fldCharType="separate"/>
        </w:r>
        <w:r w:rsidR="005F63E4">
          <w:rPr>
            <w:noProof/>
            <w:webHidden/>
          </w:rPr>
          <w:t>167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7" w:history="1">
        <w:r w:rsidR="005F63E4" w:rsidRPr="00B95563">
          <w:rPr>
            <w:rStyle w:val="Hyperlink"/>
            <w:noProof/>
          </w:rPr>
          <w:t>68.40.</w:t>
        </w:r>
        <w:r w:rsidR="005F63E4">
          <w:rPr>
            <w:rFonts w:eastAsiaTheme="minorEastAsia" w:cstheme="minorBidi"/>
            <w:noProof/>
            <w:szCs w:val="22"/>
            <w:lang w:val="nl-BE" w:eastAsia="nl-BE"/>
          </w:rPr>
          <w:tab/>
        </w:r>
        <w:r w:rsidR="005F63E4" w:rsidRPr="00B95563">
          <w:rPr>
            <w:rStyle w:val="Hyperlink"/>
            <w:noProof/>
          </w:rPr>
          <w:t>ventilatoren – algemeen</w:t>
        </w:r>
        <w:r w:rsidR="005F63E4">
          <w:rPr>
            <w:noProof/>
            <w:webHidden/>
          </w:rPr>
          <w:tab/>
        </w:r>
        <w:r w:rsidR="005F63E4">
          <w:rPr>
            <w:noProof/>
            <w:webHidden/>
          </w:rPr>
          <w:fldChar w:fldCharType="begin"/>
        </w:r>
        <w:r w:rsidR="005F63E4">
          <w:rPr>
            <w:noProof/>
            <w:webHidden/>
          </w:rPr>
          <w:instrText xml:space="preserve"> PAGEREF _Toc461710987 \h </w:instrText>
        </w:r>
        <w:r w:rsidR="005F63E4">
          <w:rPr>
            <w:noProof/>
            <w:webHidden/>
          </w:rPr>
        </w:r>
        <w:r w:rsidR="005F63E4">
          <w:rPr>
            <w:noProof/>
            <w:webHidden/>
          </w:rPr>
          <w:fldChar w:fldCharType="separate"/>
        </w:r>
        <w:r w:rsidR="005F63E4">
          <w:rPr>
            <w:noProof/>
            <w:webHidden/>
          </w:rPr>
          <w:t>167</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8" w:history="1">
        <w:r w:rsidR="005F63E4" w:rsidRPr="00B95563">
          <w:rPr>
            <w:rStyle w:val="Hyperlink"/>
            <w:noProof/>
          </w:rPr>
          <w:t>68.41.</w:t>
        </w:r>
        <w:r w:rsidR="005F63E4">
          <w:rPr>
            <w:rFonts w:eastAsiaTheme="minorEastAsia" w:cstheme="minorBidi"/>
            <w:noProof/>
            <w:szCs w:val="22"/>
            <w:lang w:val="nl-BE" w:eastAsia="nl-BE"/>
          </w:rPr>
          <w:tab/>
        </w:r>
        <w:r w:rsidR="005F63E4" w:rsidRPr="00B95563">
          <w:rPr>
            <w:rStyle w:val="Hyperlink"/>
            <w:noProof/>
          </w:rPr>
          <w:t>ventilatoren - dakventilatoren</w:t>
        </w:r>
        <w:r w:rsidR="005F63E4">
          <w:rPr>
            <w:noProof/>
            <w:webHidden/>
          </w:rPr>
          <w:tab/>
        </w:r>
        <w:r w:rsidR="005F63E4">
          <w:rPr>
            <w:noProof/>
            <w:webHidden/>
          </w:rPr>
          <w:fldChar w:fldCharType="begin"/>
        </w:r>
        <w:r w:rsidR="005F63E4">
          <w:rPr>
            <w:noProof/>
            <w:webHidden/>
          </w:rPr>
          <w:instrText xml:space="preserve"> PAGEREF _Toc461710988 \h </w:instrText>
        </w:r>
        <w:r w:rsidR="005F63E4">
          <w:rPr>
            <w:noProof/>
            <w:webHidden/>
          </w:rPr>
        </w:r>
        <w:r w:rsidR="005F63E4">
          <w:rPr>
            <w:noProof/>
            <w:webHidden/>
          </w:rPr>
          <w:fldChar w:fldCharType="separate"/>
        </w:r>
        <w:r w:rsidR="005F63E4">
          <w:rPr>
            <w:noProof/>
            <w:webHidden/>
          </w:rPr>
          <w:t>168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89" w:history="1">
        <w:r w:rsidR="005F63E4" w:rsidRPr="00B95563">
          <w:rPr>
            <w:rStyle w:val="Hyperlink"/>
            <w:noProof/>
          </w:rPr>
          <w:t>68.42.</w:t>
        </w:r>
        <w:r w:rsidR="005F63E4">
          <w:rPr>
            <w:rFonts w:eastAsiaTheme="minorEastAsia" w:cstheme="minorBidi"/>
            <w:noProof/>
            <w:szCs w:val="22"/>
            <w:lang w:val="nl-BE" w:eastAsia="nl-BE"/>
          </w:rPr>
          <w:tab/>
        </w:r>
        <w:r w:rsidR="005F63E4" w:rsidRPr="00B95563">
          <w:rPr>
            <w:rStyle w:val="Hyperlink"/>
            <w:noProof/>
          </w:rPr>
          <w:t>ventilatoren - kanaalventilatoren</w:t>
        </w:r>
        <w:r w:rsidR="005F63E4">
          <w:rPr>
            <w:noProof/>
            <w:webHidden/>
          </w:rPr>
          <w:tab/>
        </w:r>
        <w:r w:rsidR="005F63E4">
          <w:rPr>
            <w:noProof/>
            <w:webHidden/>
          </w:rPr>
          <w:fldChar w:fldCharType="begin"/>
        </w:r>
        <w:r w:rsidR="005F63E4">
          <w:rPr>
            <w:noProof/>
            <w:webHidden/>
          </w:rPr>
          <w:instrText xml:space="preserve"> PAGEREF _Toc461710989 \h </w:instrText>
        </w:r>
        <w:r w:rsidR="005F63E4">
          <w:rPr>
            <w:noProof/>
            <w:webHidden/>
          </w:rPr>
        </w:r>
        <w:r w:rsidR="005F63E4">
          <w:rPr>
            <w:noProof/>
            <w:webHidden/>
          </w:rPr>
          <w:fldChar w:fldCharType="separate"/>
        </w:r>
        <w:r w:rsidR="005F63E4">
          <w:rPr>
            <w:noProof/>
            <w:webHidden/>
          </w:rPr>
          <w:t>169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0" w:history="1">
        <w:r w:rsidR="005F63E4" w:rsidRPr="00B95563">
          <w:rPr>
            <w:rStyle w:val="Hyperlink"/>
            <w:noProof/>
          </w:rPr>
          <w:t>68.43.</w:t>
        </w:r>
        <w:r w:rsidR="005F63E4">
          <w:rPr>
            <w:rFonts w:eastAsiaTheme="minorEastAsia" w:cstheme="minorBidi"/>
            <w:noProof/>
            <w:szCs w:val="22"/>
            <w:lang w:val="nl-BE" w:eastAsia="nl-BE"/>
          </w:rPr>
          <w:tab/>
        </w:r>
        <w:r w:rsidR="005F63E4" w:rsidRPr="00B95563">
          <w:rPr>
            <w:rStyle w:val="Hyperlink"/>
            <w:noProof/>
          </w:rPr>
          <w:t>ventilatoren – sanitaire ventilatoren</w:t>
        </w:r>
        <w:r w:rsidR="005F63E4">
          <w:rPr>
            <w:noProof/>
            <w:webHidden/>
          </w:rPr>
          <w:tab/>
        </w:r>
        <w:r w:rsidR="005F63E4">
          <w:rPr>
            <w:noProof/>
            <w:webHidden/>
          </w:rPr>
          <w:fldChar w:fldCharType="begin"/>
        </w:r>
        <w:r w:rsidR="005F63E4">
          <w:rPr>
            <w:noProof/>
            <w:webHidden/>
          </w:rPr>
          <w:instrText xml:space="preserve"> PAGEREF _Toc461710990 \h </w:instrText>
        </w:r>
        <w:r w:rsidR="005F63E4">
          <w:rPr>
            <w:noProof/>
            <w:webHidden/>
          </w:rPr>
        </w:r>
        <w:r w:rsidR="005F63E4">
          <w:rPr>
            <w:noProof/>
            <w:webHidden/>
          </w:rPr>
          <w:fldChar w:fldCharType="separate"/>
        </w:r>
        <w:r w:rsidR="005F63E4">
          <w:rPr>
            <w:noProof/>
            <w:webHidden/>
          </w:rPr>
          <w:t>170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1" w:history="1">
        <w:r w:rsidR="005F63E4" w:rsidRPr="00B95563">
          <w:rPr>
            <w:rStyle w:val="Hyperlink"/>
            <w:noProof/>
          </w:rPr>
          <w:t>68.45.</w:t>
        </w:r>
        <w:r w:rsidR="005F63E4">
          <w:rPr>
            <w:rFonts w:eastAsiaTheme="minorEastAsia" w:cstheme="minorBidi"/>
            <w:noProof/>
            <w:szCs w:val="22"/>
            <w:lang w:val="nl-BE" w:eastAsia="nl-BE"/>
          </w:rPr>
          <w:tab/>
        </w:r>
        <w:r w:rsidR="005F63E4" w:rsidRPr="00B95563">
          <w:rPr>
            <w:rStyle w:val="Hyperlink"/>
            <w:noProof/>
          </w:rPr>
          <w:t>luchtbehandelingskasten – algemeen</w:t>
        </w:r>
        <w:r w:rsidR="005F63E4">
          <w:rPr>
            <w:noProof/>
            <w:webHidden/>
          </w:rPr>
          <w:tab/>
        </w:r>
        <w:r w:rsidR="005F63E4">
          <w:rPr>
            <w:noProof/>
            <w:webHidden/>
          </w:rPr>
          <w:fldChar w:fldCharType="begin"/>
        </w:r>
        <w:r w:rsidR="005F63E4">
          <w:rPr>
            <w:noProof/>
            <w:webHidden/>
          </w:rPr>
          <w:instrText xml:space="preserve"> PAGEREF _Toc461710991 \h </w:instrText>
        </w:r>
        <w:r w:rsidR="005F63E4">
          <w:rPr>
            <w:noProof/>
            <w:webHidden/>
          </w:rPr>
        </w:r>
        <w:r w:rsidR="005F63E4">
          <w:rPr>
            <w:noProof/>
            <w:webHidden/>
          </w:rPr>
          <w:fldChar w:fldCharType="separate"/>
        </w:r>
        <w:r w:rsidR="005F63E4">
          <w:rPr>
            <w:noProof/>
            <w:webHidden/>
          </w:rPr>
          <w:t>171</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0992" w:history="1">
        <w:r w:rsidR="005F63E4" w:rsidRPr="00B95563">
          <w:rPr>
            <w:rStyle w:val="Hyperlink"/>
            <w:noProof/>
          </w:rPr>
          <w:t>68.45.10</w:t>
        </w:r>
        <w:r w:rsidR="005F63E4">
          <w:rPr>
            <w:rFonts w:eastAsiaTheme="minorEastAsia" w:cstheme="minorBidi"/>
            <w:noProof/>
            <w:szCs w:val="22"/>
            <w:lang w:val="nl-BE" w:eastAsia="nl-BE"/>
          </w:rPr>
          <w:tab/>
        </w:r>
        <w:r w:rsidR="005F63E4" w:rsidRPr="00B95563">
          <w:rPr>
            <w:rStyle w:val="Hyperlink"/>
            <w:noProof/>
          </w:rPr>
          <w:t>luchtbehandelingskasten – binnenopstelling</w:t>
        </w:r>
        <w:r w:rsidR="005F63E4">
          <w:rPr>
            <w:noProof/>
            <w:webHidden/>
          </w:rPr>
          <w:tab/>
        </w:r>
        <w:r w:rsidR="005F63E4">
          <w:rPr>
            <w:noProof/>
            <w:webHidden/>
          </w:rPr>
          <w:fldChar w:fldCharType="begin"/>
        </w:r>
        <w:r w:rsidR="005F63E4">
          <w:rPr>
            <w:noProof/>
            <w:webHidden/>
          </w:rPr>
          <w:instrText xml:space="preserve"> PAGEREF _Toc461710992 \h </w:instrText>
        </w:r>
        <w:r w:rsidR="005F63E4">
          <w:rPr>
            <w:noProof/>
            <w:webHidden/>
          </w:rPr>
        </w:r>
        <w:r w:rsidR="005F63E4">
          <w:rPr>
            <w:noProof/>
            <w:webHidden/>
          </w:rPr>
          <w:fldChar w:fldCharType="separate"/>
        </w:r>
        <w:r w:rsidR="005F63E4">
          <w:rPr>
            <w:noProof/>
            <w:webHidden/>
          </w:rPr>
          <w:t>171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3" w:history="1">
        <w:r w:rsidR="005F63E4" w:rsidRPr="00B95563">
          <w:rPr>
            <w:rStyle w:val="Hyperlink"/>
            <w:noProof/>
          </w:rPr>
          <w:t>68.50.</w:t>
        </w:r>
        <w:r w:rsidR="005F63E4">
          <w:rPr>
            <w:rFonts w:eastAsiaTheme="minorEastAsia" w:cstheme="minorBidi"/>
            <w:noProof/>
            <w:szCs w:val="22"/>
            <w:lang w:val="nl-BE" w:eastAsia="nl-BE"/>
          </w:rPr>
          <w:tab/>
        </w:r>
        <w:r w:rsidR="005F63E4" w:rsidRPr="00B95563">
          <w:rPr>
            <w:rStyle w:val="Hyperlink"/>
            <w:noProof/>
          </w:rPr>
          <w:t>dampkappen – algemeen</w:t>
        </w:r>
        <w:r w:rsidR="005F63E4">
          <w:rPr>
            <w:noProof/>
            <w:webHidden/>
          </w:rPr>
          <w:tab/>
        </w:r>
        <w:r w:rsidR="005F63E4">
          <w:rPr>
            <w:noProof/>
            <w:webHidden/>
          </w:rPr>
          <w:fldChar w:fldCharType="begin"/>
        </w:r>
        <w:r w:rsidR="005F63E4">
          <w:rPr>
            <w:noProof/>
            <w:webHidden/>
          </w:rPr>
          <w:instrText xml:space="preserve"> PAGEREF _Toc461710993 \h </w:instrText>
        </w:r>
        <w:r w:rsidR="005F63E4">
          <w:rPr>
            <w:noProof/>
            <w:webHidden/>
          </w:rPr>
        </w:r>
        <w:r w:rsidR="005F63E4">
          <w:rPr>
            <w:noProof/>
            <w:webHidden/>
          </w:rPr>
          <w:fldChar w:fldCharType="separate"/>
        </w:r>
        <w:r w:rsidR="005F63E4">
          <w:rPr>
            <w:noProof/>
            <w:webHidden/>
          </w:rPr>
          <w:t>173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4" w:history="1">
        <w:r w:rsidR="005F63E4" w:rsidRPr="00B95563">
          <w:rPr>
            <w:rStyle w:val="Hyperlink"/>
            <w:noProof/>
          </w:rPr>
          <w:t>68.51.</w:t>
        </w:r>
        <w:r w:rsidR="005F63E4">
          <w:rPr>
            <w:rFonts w:eastAsiaTheme="minorEastAsia" w:cstheme="minorBidi"/>
            <w:noProof/>
            <w:szCs w:val="22"/>
            <w:lang w:val="nl-BE" w:eastAsia="nl-BE"/>
          </w:rPr>
          <w:tab/>
        </w:r>
        <w:r w:rsidR="005F63E4" w:rsidRPr="00B95563">
          <w:rPr>
            <w:rStyle w:val="Hyperlink"/>
            <w:noProof/>
          </w:rPr>
          <w:t>dampkappen – inbouwmotor</w:t>
        </w:r>
        <w:r w:rsidR="005F63E4">
          <w:rPr>
            <w:noProof/>
            <w:webHidden/>
          </w:rPr>
          <w:tab/>
        </w:r>
        <w:r w:rsidR="005F63E4">
          <w:rPr>
            <w:noProof/>
            <w:webHidden/>
          </w:rPr>
          <w:fldChar w:fldCharType="begin"/>
        </w:r>
        <w:r w:rsidR="005F63E4">
          <w:rPr>
            <w:noProof/>
            <w:webHidden/>
          </w:rPr>
          <w:instrText xml:space="preserve"> PAGEREF _Toc461710994 \h </w:instrText>
        </w:r>
        <w:r w:rsidR="005F63E4">
          <w:rPr>
            <w:noProof/>
            <w:webHidden/>
          </w:rPr>
        </w:r>
        <w:r w:rsidR="005F63E4">
          <w:rPr>
            <w:noProof/>
            <w:webHidden/>
          </w:rPr>
          <w:fldChar w:fldCharType="separate"/>
        </w:r>
        <w:r w:rsidR="005F63E4">
          <w:rPr>
            <w:noProof/>
            <w:webHidden/>
          </w:rPr>
          <w:t>174</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5" w:history="1">
        <w:r w:rsidR="005F63E4" w:rsidRPr="00B95563">
          <w:rPr>
            <w:rStyle w:val="Hyperlink"/>
            <w:noProof/>
          </w:rPr>
          <w:t>68.51.</w:t>
        </w:r>
        <w:r w:rsidR="005F63E4">
          <w:rPr>
            <w:rFonts w:eastAsiaTheme="minorEastAsia" w:cstheme="minorBidi"/>
            <w:noProof/>
            <w:szCs w:val="22"/>
            <w:lang w:val="nl-BE" w:eastAsia="nl-BE"/>
          </w:rPr>
          <w:tab/>
        </w:r>
        <w:r w:rsidR="005F63E4" w:rsidRPr="00B95563">
          <w:rPr>
            <w:rStyle w:val="Hyperlink"/>
            <w:noProof/>
          </w:rPr>
          <w:t>dampkappen – motorloos</w:t>
        </w:r>
        <w:r w:rsidR="005F63E4">
          <w:rPr>
            <w:noProof/>
            <w:webHidden/>
          </w:rPr>
          <w:tab/>
        </w:r>
        <w:r w:rsidR="005F63E4">
          <w:rPr>
            <w:noProof/>
            <w:webHidden/>
          </w:rPr>
          <w:fldChar w:fldCharType="begin"/>
        </w:r>
        <w:r w:rsidR="005F63E4">
          <w:rPr>
            <w:noProof/>
            <w:webHidden/>
          </w:rPr>
          <w:instrText xml:space="preserve"> PAGEREF _Toc461710995 \h </w:instrText>
        </w:r>
        <w:r w:rsidR="005F63E4">
          <w:rPr>
            <w:noProof/>
            <w:webHidden/>
          </w:rPr>
        </w:r>
        <w:r w:rsidR="005F63E4">
          <w:rPr>
            <w:noProof/>
            <w:webHidden/>
          </w:rPr>
          <w:fldChar w:fldCharType="separate"/>
        </w:r>
        <w:r w:rsidR="005F63E4">
          <w:rPr>
            <w:noProof/>
            <w:webHidden/>
          </w:rPr>
          <w:t>175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6" w:history="1">
        <w:r w:rsidR="005F63E4" w:rsidRPr="00B95563">
          <w:rPr>
            <w:rStyle w:val="Hyperlink"/>
            <w:noProof/>
          </w:rPr>
          <w:t>68.60.</w:t>
        </w:r>
        <w:r w:rsidR="005F63E4">
          <w:rPr>
            <w:rFonts w:eastAsiaTheme="minorEastAsia" w:cstheme="minorBidi"/>
            <w:noProof/>
            <w:szCs w:val="22"/>
            <w:lang w:val="nl-BE" w:eastAsia="nl-BE"/>
          </w:rPr>
          <w:tab/>
        </w:r>
        <w:r w:rsidR="005F63E4" w:rsidRPr="00B95563">
          <w:rPr>
            <w:rStyle w:val="Hyperlink"/>
            <w:noProof/>
          </w:rPr>
          <w:t>ventilatieventielen en roosters – algemeen</w:t>
        </w:r>
        <w:r w:rsidR="005F63E4">
          <w:rPr>
            <w:noProof/>
            <w:webHidden/>
          </w:rPr>
          <w:tab/>
        </w:r>
        <w:r w:rsidR="005F63E4">
          <w:rPr>
            <w:noProof/>
            <w:webHidden/>
          </w:rPr>
          <w:fldChar w:fldCharType="begin"/>
        </w:r>
        <w:r w:rsidR="005F63E4">
          <w:rPr>
            <w:noProof/>
            <w:webHidden/>
          </w:rPr>
          <w:instrText xml:space="preserve"> PAGEREF _Toc461710996 \h </w:instrText>
        </w:r>
        <w:r w:rsidR="005F63E4">
          <w:rPr>
            <w:noProof/>
            <w:webHidden/>
          </w:rPr>
        </w:r>
        <w:r w:rsidR="005F63E4">
          <w:rPr>
            <w:noProof/>
            <w:webHidden/>
          </w:rPr>
          <w:fldChar w:fldCharType="separate"/>
        </w:r>
        <w:r w:rsidR="005F63E4">
          <w:rPr>
            <w:noProof/>
            <w:webHidden/>
          </w:rPr>
          <w:t>175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7" w:history="1">
        <w:r w:rsidR="005F63E4" w:rsidRPr="00B95563">
          <w:rPr>
            <w:rStyle w:val="Hyperlink"/>
            <w:noProof/>
          </w:rPr>
          <w:t>68.61.</w:t>
        </w:r>
        <w:r w:rsidR="005F63E4">
          <w:rPr>
            <w:rFonts w:eastAsiaTheme="minorEastAsia" w:cstheme="minorBidi"/>
            <w:noProof/>
            <w:szCs w:val="22"/>
            <w:lang w:val="nl-BE" w:eastAsia="nl-BE"/>
          </w:rPr>
          <w:tab/>
        </w:r>
        <w:r w:rsidR="005F63E4" w:rsidRPr="00B95563">
          <w:rPr>
            <w:rStyle w:val="Hyperlink"/>
            <w:noProof/>
          </w:rPr>
          <w:t>ventilatiemonden – ventiel met regelbare conus</w:t>
        </w:r>
        <w:r w:rsidR="005F63E4">
          <w:rPr>
            <w:noProof/>
            <w:webHidden/>
          </w:rPr>
          <w:tab/>
        </w:r>
        <w:r w:rsidR="005F63E4">
          <w:rPr>
            <w:noProof/>
            <w:webHidden/>
          </w:rPr>
          <w:fldChar w:fldCharType="begin"/>
        </w:r>
        <w:r w:rsidR="005F63E4">
          <w:rPr>
            <w:noProof/>
            <w:webHidden/>
          </w:rPr>
          <w:instrText xml:space="preserve"> PAGEREF _Toc461710997 \h </w:instrText>
        </w:r>
        <w:r w:rsidR="005F63E4">
          <w:rPr>
            <w:noProof/>
            <w:webHidden/>
          </w:rPr>
        </w:r>
        <w:r w:rsidR="005F63E4">
          <w:rPr>
            <w:noProof/>
            <w:webHidden/>
          </w:rPr>
          <w:fldChar w:fldCharType="separate"/>
        </w:r>
        <w:r w:rsidR="005F63E4">
          <w:rPr>
            <w:noProof/>
            <w:webHidden/>
          </w:rPr>
          <w:t>175</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8" w:history="1">
        <w:r w:rsidR="005F63E4" w:rsidRPr="00B95563">
          <w:rPr>
            <w:rStyle w:val="Hyperlink"/>
            <w:noProof/>
          </w:rPr>
          <w:t>68.63.</w:t>
        </w:r>
        <w:r w:rsidR="005F63E4">
          <w:rPr>
            <w:rFonts w:eastAsiaTheme="minorEastAsia" w:cstheme="minorBidi"/>
            <w:noProof/>
            <w:szCs w:val="22"/>
            <w:lang w:val="nl-BE" w:eastAsia="nl-BE"/>
          </w:rPr>
          <w:tab/>
        </w:r>
        <w:r w:rsidR="005F63E4" w:rsidRPr="00B95563">
          <w:rPr>
            <w:rStyle w:val="Hyperlink"/>
            <w:noProof/>
          </w:rPr>
          <w:t>ventilatiemonden – gevelroosters</w:t>
        </w:r>
        <w:r w:rsidR="005F63E4">
          <w:rPr>
            <w:noProof/>
            <w:webHidden/>
          </w:rPr>
          <w:tab/>
        </w:r>
        <w:r w:rsidR="005F63E4">
          <w:rPr>
            <w:noProof/>
            <w:webHidden/>
          </w:rPr>
          <w:fldChar w:fldCharType="begin"/>
        </w:r>
        <w:r w:rsidR="005F63E4">
          <w:rPr>
            <w:noProof/>
            <w:webHidden/>
          </w:rPr>
          <w:instrText xml:space="preserve"> PAGEREF _Toc461710998 \h </w:instrText>
        </w:r>
        <w:r w:rsidR="005F63E4">
          <w:rPr>
            <w:noProof/>
            <w:webHidden/>
          </w:rPr>
        </w:r>
        <w:r w:rsidR="005F63E4">
          <w:rPr>
            <w:noProof/>
            <w:webHidden/>
          </w:rPr>
          <w:fldChar w:fldCharType="separate"/>
        </w:r>
        <w:r w:rsidR="005F63E4">
          <w:rPr>
            <w:noProof/>
            <w:webHidden/>
          </w:rPr>
          <w:t>176</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0999" w:history="1">
        <w:r w:rsidR="005F63E4" w:rsidRPr="00B95563">
          <w:rPr>
            <w:rStyle w:val="Hyperlink"/>
            <w:noProof/>
          </w:rPr>
          <w:t>68.64.</w:t>
        </w:r>
        <w:r w:rsidR="005F63E4">
          <w:rPr>
            <w:rFonts w:eastAsiaTheme="minorEastAsia" w:cstheme="minorBidi"/>
            <w:noProof/>
            <w:szCs w:val="22"/>
            <w:lang w:val="nl-BE" w:eastAsia="nl-BE"/>
          </w:rPr>
          <w:tab/>
        </w:r>
        <w:r w:rsidR="005F63E4" w:rsidRPr="00B95563">
          <w:rPr>
            <w:rStyle w:val="Hyperlink"/>
            <w:noProof/>
          </w:rPr>
          <w:t>ventilatiemonden – dakventielen</w:t>
        </w:r>
        <w:r w:rsidR="005F63E4">
          <w:rPr>
            <w:noProof/>
            <w:webHidden/>
          </w:rPr>
          <w:tab/>
        </w:r>
        <w:r w:rsidR="005F63E4">
          <w:rPr>
            <w:noProof/>
            <w:webHidden/>
          </w:rPr>
          <w:fldChar w:fldCharType="begin"/>
        </w:r>
        <w:r w:rsidR="005F63E4">
          <w:rPr>
            <w:noProof/>
            <w:webHidden/>
          </w:rPr>
          <w:instrText xml:space="preserve"> PAGEREF _Toc461710999 \h </w:instrText>
        </w:r>
        <w:r w:rsidR="005F63E4">
          <w:rPr>
            <w:noProof/>
            <w:webHidden/>
          </w:rPr>
        </w:r>
        <w:r w:rsidR="005F63E4">
          <w:rPr>
            <w:noProof/>
            <w:webHidden/>
          </w:rPr>
          <w:fldChar w:fldCharType="separate"/>
        </w:r>
        <w:r w:rsidR="005F63E4">
          <w:rPr>
            <w:noProof/>
            <w:webHidden/>
          </w:rPr>
          <w:t>177</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1000" w:history="1">
        <w:r w:rsidR="005F63E4" w:rsidRPr="00B95563">
          <w:rPr>
            <w:rStyle w:val="Hyperlink"/>
            <w:noProof/>
          </w:rPr>
          <w:t>68.65.10</w:t>
        </w:r>
        <w:r w:rsidR="005F63E4">
          <w:rPr>
            <w:rFonts w:eastAsiaTheme="minorEastAsia" w:cstheme="minorBidi"/>
            <w:noProof/>
            <w:szCs w:val="22"/>
            <w:lang w:val="nl-BE" w:eastAsia="nl-BE"/>
          </w:rPr>
          <w:tab/>
        </w:r>
        <w:r w:rsidR="005F63E4" w:rsidRPr="00B95563">
          <w:rPr>
            <w:rStyle w:val="Hyperlink"/>
            <w:noProof/>
          </w:rPr>
          <w:t>ventilatiemonden – plafondroosters voor luchtafvoer</w:t>
        </w:r>
        <w:r w:rsidR="005F63E4">
          <w:rPr>
            <w:noProof/>
            <w:webHidden/>
          </w:rPr>
          <w:tab/>
        </w:r>
        <w:r w:rsidR="005F63E4">
          <w:rPr>
            <w:noProof/>
            <w:webHidden/>
          </w:rPr>
          <w:fldChar w:fldCharType="begin"/>
        </w:r>
        <w:r w:rsidR="005F63E4">
          <w:rPr>
            <w:noProof/>
            <w:webHidden/>
          </w:rPr>
          <w:instrText xml:space="preserve"> PAGEREF _Toc461711000 \h </w:instrText>
        </w:r>
        <w:r w:rsidR="005F63E4">
          <w:rPr>
            <w:noProof/>
            <w:webHidden/>
          </w:rPr>
        </w:r>
        <w:r w:rsidR="005F63E4">
          <w:rPr>
            <w:noProof/>
            <w:webHidden/>
          </w:rPr>
          <w:fldChar w:fldCharType="separate"/>
        </w:r>
        <w:r w:rsidR="005F63E4">
          <w:rPr>
            <w:noProof/>
            <w:webHidden/>
          </w:rPr>
          <w:t>177</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1001" w:history="1">
        <w:r w:rsidR="005F63E4" w:rsidRPr="00B95563">
          <w:rPr>
            <w:rStyle w:val="Hyperlink"/>
            <w:noProof/>
          </w:rPr>
          <w:t>68.65.20</w:t>
        </w:r>
        <w:r w:rsidR="005F63E4">
          <w:rPr>
            <w:rFonts w:eastAsiaTheme="minorEastAsia" w:cstheme="minorBidi"/>
            <w:noProof/>
            <w:szCs w:val="22"/>
            <w:lang w:val="nl-BE" w:eastAsia="nl-BE"/>
          </w:rPr>
          <w:tab/>
        </w:r>
        <w:r w:rsidR="005F63E4" w:rsidRPr="00B95563">
          <w:rPr>
            <w:rStyle w:val="Hyperlink"/>
            <w:noProof/>
          </w:rPr>
          <w:t>ventilatiemonden – plafondroosters voor luchttoevoer</w:t>
        </w:r>
        <w:r w:rsidR="005F63E4">
          <w:rPr>
            <w:noProof/>
            <w:webHidden/>
          </w:rPr>
          <w:tab/>
        </w:r>
        <w:r w:rsidR="005F63E4">
          <w:rPr>
            <w:noProof/>
            <w:webHidden/>
          </w:rPr>
          <w:fldChar w:fldCharType="begin"/>
        </w:r>
        <w:r w:rsidR="005F63E4">
          <w:rPr>
            <w:noProof/>
            <w:webHidden/>
          </w:rPr>
          <w:instrText xml:space="preserve"> PAGEREF _Toc461711001 \h </w:instrText>
        </w:r>
        <w:r w:rsidR="005F63E4">
          <w:rPr>
            <w:noProof/>
            <w:webHidden/>
          </w:rPr>
        </w:r>
        <w:r w:rsidR="005F63E4">
          <w:rPr>
            <w:noProof/>
            <w:webHidden/>
          </w:rPr>
          <w:fldChar w:fldCharType="separate"/>
        </w:r>
        <w:r w:rsidR="005F63E4">
          <w:rPr>
            <w:noProof/>
            <w:webHidden/>
          </w:rPr>
          <w:t>178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02" w:history="1">
        <w:r w:rsidR="005F63E4" w:rsidRPr="00B95563">
          <w:rPr>
            <w:rStyle w:val="Hyperlink"/>
            <w:noProof/>
          </w:rPr>
          <w:t>68.66.</w:t>
        </w:r>
        <w:r w:rsidR="005F63E4">
          <w:rPr>
            <w:rFonts w:eastAsiaTheme="minorEastAsia" w:cstheme="minorBidi"/>
            <w:noProof/>
            <w:szCs w:val="22"/>
            <w:lang w:val="nl-BE" w:eastAsia="nl-BE"/>
          </w:rPr>
          <w:tab/>
        </w:r>
        <w:r w:rsidR="005F63E4" w:rsidRPr="00B95563">
          <w:rPr>
            <w:rStyle w:val="Hyperlink"/>
            <w:noProof/>
          </w:rPr>
          <w:t>ventilatiemonden – muurroosters</w:t>
        </w:r>
        <w:r w:rsidR="005F63E4">
          <w:rPr>
            <w:noProof/>
            <w:webHidden/>
          </w:rPr>
          <w:tab/>
        </w:r>
        <w:r w:rsidR="005F63E4">
          <w:rPr>
            <w:noProof/>
            <w:webHidden/>
          </w:rPr>
          <w:fldChar w:fldCharType="begin"/>
        </w:r>
        <w:r w:rsidR="005F63E4">
          <w:rPr>
            <w:noProof/>
            <w:webHidden/>
          </w:rPr>
          <w:instrText xml:space="preserve"> PAGEREF _Toc461711002 \h </w:instrText>
        </w:r>
        <w:r w:rsidR="005F63E4">
          <w:rPr>
            <w:noProof/>
            <w:webHidden/>
          </w:rPr>
        </w:r>
        <w:r w:rsidR="005F63E4">
          <w:rPr>
            <w:noProof/>
            <w:webHidden/>
          </w:rPr>
          <w:fldChar w:fldCharType="separate"/>
        </w:r>
        <w:r w:rsidR="005F63E4">
          <w:rPr>
            <w:noProof/>
            <w:webHidden/>
          </w:rPr>
          <w:t>178</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03" w:history="1">
        <w:r w:rsidR="005F63E4" w:rsidRPr="00B95563">
          <w:rPr>
            <w:rStyle w:val="Hyperlink"/>
            <w:noProof/>
          </w:rPr>
          <w:t>68.67.</w:t>
        </w:r>
        <w:r w:rsidR="005F63E4">
          <w:rPr>
            <w:rFonts w:eastAsiaTheme="minorEastAsia" w:cstheme="minorBidi"/>
            <w:noProof/>
            <w:szCs w:val="22"/>
            <w:lang w:val="nl-BE" w:eastAsia="nl-BE"/>
          </w:rPr>
          <w:tab/>
        </w:r>
        <w:r w:rsidR="005F63E4" w:rsidRPr="00B95563">
          <w:rPr>
            <w:rStyle w:val="Hyperlink"/>
            <w:noProof/>
          </w:rPr>
          <w:t>ventilatiemonden – kanaalroosters</w:t>
        </w:r>
        <w:r w:rsidR="005F63E4">
          <w:rPr>
            <w:noProof/>
            <w:webHidden/>
          </w:rPr>
          <w:tab/>
        </w:r>
        <w:r w:rsidR="005F63E4">
          <w:rPr>
            <w:noProof/>
            <w:webHidden/>
          </w:rPr>
          <w:fldChar w:fldCharType="begin"/>
        </w:r>
        <w:r w:rsidR="005F63E4">
          <w:rPr>
            <w:noProof/>
            <w:webHidden/>
          </w:rPr>
          <w:instrText xml:space="preserve"> PAGEREF _Toc461711003 \h </w:instrText>
        </w:r>
        <w:r w:rsidR="005F63E4">
          <w:rPr>
            <w:noProof/>
            <w:webHidden/>
          </w:rPr>
        </w:r>
        <w:r w:rsidR="005F63E4">
          <w:rPr>
            <w:noProof/>
            <w:webHidden/>
          </w:rPr>
          <w:fldChar w:fldCharType="separate"/>
        </w:r>
        <w:r w:rsidR="005F63E4">
          <w:rPr>
            <w:noProof/>
            <w:webHidden/>
          </w:rPr>
          <w:t>179</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04" w:history="1">
        <w:r w:rsidR="005F63E4" w:rsidRPr="00B95563">
          <w:rPr>
            <w:rStyle w:val="Hyperlink"/>
            <w:noProof/>
          </w:rPr>
          <w:t>68.69.</w:t>
        </w:r>
        <w:r w:rsidR="005F63E4">
          <w:rPr>
            <w:rFonts w:eastAsiaTheme="minorEastAsia" w:cstheme="minorBidi"/>
            <w:noProof/>
            <w:szCs w:val="22"/>
            <w:lang w:val="nl-BE" w:eastAsia="nl-BE"/>
          </w:rPr>
          <w:tab/>
        </w:r>
        <w:r w:rsidR="005F63E4" w:rsidRPr="00B95563">
          <w:rPr>
            <w:rStyle w:val="Hyperlink"/>
            <w:noProof/>
          </w:rPr>
          <w:t>ventilatie – regeling en sturing</w:t>
        </w:r>
        <w:r w:rsidR="005F63E4">
          <w:rPr>
            <w:noProof/>
            <w:webHidden/>
          </w:rPr>
          <w:tab/>
        </w:r>
        <w:r w:rsidR="005F63E4">
          <w:rPr>
            <w:noProof/>
            <w:webHidden/>
          </w:rPr>
          <w:fldChar w:fldCharType="begin"/>
        </w:r>
        <w:r w:rsidR="005F63E4">
          <w:rPr>
            <w:noProof/>
            <w:webHidden/>
          </w:rPr>
          <w:instrText xml:space="preserve"> PAGEREF _Toc461711004 \h </w:instrText>
        </w:r>
        <w:r w:rsidR="005F63E4">
          <w:rPr>
            <w:noProof/>
            <w:webHidden/>
          </w:rPr>
        </w:r>
        <w:r w:rsidR="005F63E4">
          <w:rPr>
            <w:noProof/>
            <w:webHidden/>
          </w:rPr>
          <w:fldChar w:fldCharType="separate"/>
        </w:r>
        <w:r w:rsidR="005F63E4">
          <w:rPr>
            <w:noProof/>
            <w:webHidden/>
          </w:rPr>
          <w:t>179</w:t>
        </w:r>
        <w:r w:rsidR="005F63E4">
          <w:rPr>
            <w:noProof/>
            <w:webHidden/>
          </w:rPr>
          <w:fldChar w:fldCharType="end"/>
        </w:r>
      </w:hyperlink>
    </w:p>
    <w:p w:rsidR="005F63E4" w:rsidRDefault="00BF4D46">
      <w:pPr>
        <w:pStyle w:val="Inhopg1"/>
        <w:tabs>
          <w:tab w:val="left" w:pos="660"/>
        </w:tabs>
        <w:rPr>
          <w:rFonts w:eastAsiaTheme="minorEastAsia" w:cstheme="minorBidi"/>
          <w:b w:val="0"/>
          <w:noProof/>
          <w:szCs w:val="22"/>
          <w:lang w:val="nl-BE" w:eastAsia="nl-BE"/>
        </w:rPr>
      </w:pPr>
      <w:hyperlink w:anchor="_Toc461711005" w:history="1">
        <w:r w:rsidR="005F63E4" w:rsidRPr="00B95563">
          <w:rPr>
            <w:rStyle w:val="Hyperlink"/>
            <w:noProof/>
          </w:rPr>
          <w:t>69.</w:t>
        </w:r>
        <w:r w:rsidR="005F63E4">
          <w:rPr>
            <w:rFonts w:eastAsiaTheme="minorEastAsia" w:cstheme="minorBidi"/>
            <w:b w:val="0"/>
            <w:noProof/>
            <w:szCs w:val="22"/>
            <w:lang w:val="nl-BE" w:eastAsia="nl-BE"/>
          </w:rPr>
          <w:tab/>
        </w:r>
        <w:r w:rsidR="005F63E4" w:rsidRPr="00B95563">
          <w:rPr>
            <w:rStyle w:val="Hyperlink"/>
            <w:noProof/>
          </w:rPr>
          <w:t>OPBOUWKANALEN ROOKGAS EN VENTILATIE</w:t>
        </w:r>
        <w:r w:rsidR="005F63E4">
          <w:rPr>
            <w:noProof/>
            <w:webHidden/>
          </w:rPr>
          <w:tab/>
        </w:r>
        <w:r w:rsidR="005F63E4">
          <w:rPr>
            <w:noProof/>
            <w:webHidden/>
          </w:rPr>
          <w:fldChar w:fldCharType="begin"/>
        </w:r>
        <w:r w:rsidR="005F63E4">
          <w:rPr>
            <w:noProof/>
            <w:webHidden/>
          </w:rPr>
          <w:instrText xml:space="preserve"> PAGEREF _Toc461711005 \h </w:instrText>
        </w:r>
        <w:r w:rsidR="005F63E4">
          <w:rPr>
            <w:noProof/>
            <w:webHidden/>
          </w:rPr>
        </w:r>
        <w:r w:rsidR="005F63E4">
          <w:rPr>
            <w:noProof/>
            <w:webHidden/>
          </w:rPr>
          <w:fldChar w:fldCharType="separate"/>
        </w:r>
        <w:r w:rsidR="005F63E4">
          <w:rPr>
            <w:noProof/>
            <w:webHidden/>
          </w:rPr>
          <w:t>180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06" w:history="1">
        <w:r w:rsidR="005F63E4" w:rsidRPr="00B95563">
          <w:rPr>
            <w:rStyle w:val="Hyperlink"/>
            <w:noProof/>
          </w:rPr>
          <w:t>69.00.</w:t>
        </w:r>
        <w:r w:rsidR="005F63E4">
          <w:rPr>
            <w:rFonts w:eastAsiaTheme="minorEastAsia" w:cstheme="minorBidi"/>
            <w:noProof/>
            <w:szCs w:val="22"/>
            <w:lang w:val="nl-BE" w:eastAsia="nl-BE"/>
          </w:rPr>
          <w:tab/>
        </w:r>
        <w:r w:rsidR="005F63E4" w:rsidRPr="00B95563">
          <w:rPr>
            <w:rStyle w:val="Hyperlink"/>
            <w:noProof/>
          </w:rPr>
          <w:t>opbouwkanalen rookgas en ventilatie - algemeen</w:t>
        </w:r>
        <w:r w:rsidR="005F63E4">
          <w:rPr>
            <w:noProof/>
            <w:webHidden/>
          </w:rPr>
          <w:tab/>
        </w:r>
        <w:r w:rsidR="005F63E4">
          <w:rPr>
            <w:noProof/>
            <w:webHidden/>
          </w:rPr>
          <w:fldChar w:fldCharType="begin"/>
        </w:r>
        <w:r w:rsidR="005F63E4">
          <w:rPr>
            <w:noProof/>
            <w:webHidden/>
          </w:rPr>
          <w:instrText xml:space="preserve"> PAGEREF _Toc461711006 \h </w:instrText>
        </w:r>
        <w:r w:rsidR="005F63E4">
          <w:rPr>
            <w:noProof/>
            <w:webHidden/>
          </w:rPr>
        </w:r>
        <w:r w:rsidR="005F63E4">
          <w:rPr>
            <w:noProof/>
            <w:webHidden/>
          </w:rPr>
          <w:fldChar w:fldCharType="separate"/>
        </w:r>
        <w:r w:rsidR="005F63E4">
          <w:rPr>
            <w:noProof/>
            <w:webHidden/>
          </w:rPr>
          <w:t>180</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07" w:history="1">
        <w:r w:rsidR="005F63E4" w:rsidRPr="00B95563">
          <w:rPr>
            <w:rStyle w:val="Hyperlink"/>
            <w:noProof/>
          </w:rPr>
          <w:t>69.11.</w:t>
        </w:r>
        <w:r w:rsidR="005F63E4">
          <w:rPr>
            <w:rFonts w:eastAsiaTheme="minorEastAsia" w:cstheme="minorBidi"/>
            <w:noProof/>
            <w:szCs w:val="22"/>
            <w:lang w:val="nl-BE" w:eastAsia="nl-BE"/>
          </w:rPr>
          <w:tab/>
        </w:r>
        <w:r w:rsidR="005F63E4" w:rsidRPr="00B95563">
          <w:rPr>
            <w:rStyle w:val="Hyperlink"/>
            <w:noProof/>
          </w:rPr>
          <w:t>schoorstenen – roestvast staal</w:t>
        </w:r>
        <w:r w:rsidR="005F63E4">
          <w:rPr>
            <w:noProof/>
            <w:webHidden/>
          </w:rPr>
          <w:tab/>
        </w:r>
        <w:r w:rsidR="005F63E4">
          <w:rPr>
            <w:noProof/>
            <w:webHidden/>
          </w:rPr>
          <w:fldChar w:fldCharType="begin"/>
        </w:r>
        <w:r w:rsidR="005F63E4">
          <w:rPr>
            <w:noProof/>
            <w:webHidden/>
          </w:rPr>
          <w:instrText xml:space="preserve"> PAGEREF _Toc461711007 \h </w:instrText>
        </w:r>
        <w:r w:rsidR="005F63E4">
          <w:rPr>
            <w:noProof/>
            <w:webHidden/>
          </w:rPr>
        </w:r>
        <w:r w:rsidR="005F63E4">
          <w:rPr>
            <w:noProof/>
            <w:webHidden/>
          </w:rPr>
          <w:fldChar w:fldCharType="separate"/>
        </w:r>
        <w:r w:rsidR="005F63E4">
          <w:rPr>
            <w:noProof/>
            <w:webHidden/>
          </w:rPr>
          <w:t>181</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1008" w:history="1">
        <w:r w:rsidR="005F63E4" w:rsidRPr="00B95563">
          <w:rPr>
            <w:rStyle w:val="Hyperlink"/>
            <w:noProof/>
          </w:rPr>
          <w:t>69.11.10.</w:t>
        </w:r>
        <w:r w:rsidR="005F63E4">
          <w:rPr>
            <w:rFonts w:eastAsiaTheme="minorEastAsia" w:cstheme="minorBidi"/>
            <w:noProof/>
            <w:szCs w:val="22"/>
            <w:lang w:val="nl-BE" w:eastAsia="nl-BE"/>
          </w:rPr>
          <w:tab/>
        </w:r>
        <w:r w:rsidR="005F63E4" w:rsidRPr="00B95563">
          <w:rPr>
            <w:rStyle w:val="Hyperlink"/>
            <w:noProof/>
          </w:rPr>
          <w:t>schoorstenen – roestvast staal/CLV</w:t>
        </w:r>
        <w:r w:rsidR="005F63E4">
          <w:rPr>
            <w:noProof/>
            <w:webHidden/>
          </w:rPr>
          <w:tab/>
        </w:r>
        <w:r w:rsidR="005F63E4">
          <w:rPr>
            <w:noProof/>
            <w:webHidden/>
          </w:rPr>
          <w:fldChar w:fldCharType="begin"/>
        </w:r>
        <w:r w:rsidR="005F63E4">
          <w:rPr>
            <w:noProof/>
            <w:webHidden/>
          </w:rPr>
          <w:instrText xml:space="preserve"> PAGEREF _Toc461711008 \h </w:instrText>
        </w:r>
        <w:r w:rsidR="005F63E4">
          <w:rPr>
            <w:noProof/>
            <w:webHidden/>
          </w:rPr>
        </w:r>
        <w:r w:rsidR="005F63E4">
          <w:rPr>
            <w:noProof/>
            <w:webHidden/>
          </w:rPr>
          <w:fldChar w:fldCharType="separate"/>
        </w:r>
        <w:r w:rsidR="005F63E4">
          <w:rPr>
            <w:noProof/>
            <w:webHidden/>
          </w:rPr>
          <w:t>181</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09" w:history="1">
        <w:r w:rsidR="005F63E4" w:rsidRPr="00B95563">
          <w:rPr>
            <w:rStyle w:val="Hyperlink"/>
            <w:noProof/>
          </w:rPr>
          <w:t>69.12.</w:t>
        </w:r>
        <w:r w:rsidR="005F63E4">
          <w:rPr>
            <w:rFonts w:eastAsiaTheme="minorEastAsia" w:cstheme="minorBidi"/>
            <w:noProof/>
            <w:szCs w:val="22"/>
            <w:lang w:val="nl-BE" w:eastAsia="nl-BE"/>
          </w:rPr>
          <w:tab/>
        </w:r>
        <w:r w:rsidR="005F63E4" w:rsidRPr="00B95563">
          <w:rPr>
            <w:rStyle w:val="Hyperlink"/>
            <w:noProof/>
          </w:rPr>
          <w:t>schoorstenen – aluminium</w:t>
        </w:r>
        <w:r w:rsidR="005F63E4">
          <w:rPr>
            <w:noProof/>
            <w:webHidden/>
          </w:rPr>
          <w:tab/>
        </w:r>
        <w:r w:rsidR="005F63E4">
          <w:rPr>
            <w:noProof/>
            <w:webHidden/>
          </w:rPr>
          <w:fldChar w:fldCharType="begin"/>
        </w:r>
        <w:r w:rsidR="005F63E4">
          <w:rPr>
            <w:noProof/>
            <w:webHidden/>
          </w:rPr>
          <w:instrText xml:space="preserve"> PAGEREF _Toc461711009 \h </w:instrText>
        </w:r>
        <w:r w:rsidR="005F63E4">
          <w:rPr>
            <w:noProof/>
            <w:webHidden/>
          </w:rPr>
        </w:r>
        <w:r w:rsidR="005F63E4">
          <w:rPr>
            <w:noProof/>
            <w:webHidden/>
          </w:rPr>
          <w:fldChar w:fldCharType="separate"/>
        </w:r>
        <w:r w:rsidR="005F63E4">
          <w:rPr>
            <w:noProof/>
            <w:webHidden/>
          </w:rPr>
          <w:t>182</w:t>
        </w:r>
        <w:r w:rsidR="005F63E4">
          <w:rPr>
            <w:noProof/>
            <w:webHidden/>
          </w:rPr>
          <w:fldChar w:fldCharType="end"/>
        </w:r>
      </w:hyperlink>
    </w:p>
    <w:p w:rsidR="005F63E4" w:rsidRDefault="00BF4D46">
      <w:pPr>
        <w:pStyle w:val="Inhopg2"/>
        <w:tabs>
          <w:tab w:val="left" w:pos="1320"/>
          <w:tab w:val="right" w:pos="9628"/>
        </w:tabs>
        <w:rPr>
          <w:rFonts w:eastAsiaTheme="minorEastAsia" w:cstheme="minorBidi"/>
          <w:noProof/>
          <w:szCs w:val="22"/>
          <w:lang w:val="nl-BE" w:eastAsia="nl-BE"/>
        </w:rPr>
      </w:pPr>
      <w:hyperlink w:anchor="_Toc461711010" w:history="1">
        <w:r w:rsidR="005F63E4" w:rsidRPr="00B95563">
          <w:rPr>
            <w:rStyle w:val="Hyperlink"/>
            <w:noProof/>
          </w:rPr>
          <w:t>69.12.11.</w:t>
        </w:r>
        <w:r w:rsidR="005F63E4">
          <w:rPr>
            <w:rFonts w:eastAsiaTheme="minorEastAsia" w:cstheme="minorBidi"/>
            <w:noProof/>
            <w:szCs w:val="22"/>
            <w:lang w:val="nl-BE" w:eastAsia="nl-BE"/>
          </w:rPr>
          <w:tab/>
        </w:r>
        <w:r w:rsidR="005F63E4" w:rsidRPr="00B95563">
          <w:rPr>
            <w:rStyle w:val="Hyperlink"/>
            <w:noProof/>
          </w:rPr>
          <w:t>schoorstenen – aluminium/CLV</w:t>
        </w:r>
        <w:r w:rsidR="005F63E4">
          <w:rPr>
            <w:noProof/>
            <w:webHidden/>
          </w:rPr>
          <w:tab/>
        </w:r>
        <w:r w:rsidR="005F63E4">
          <w:rPr>
            <w:noProof/>
            <w:webHidden/>
          </w:rPr>
          <w:fldChar w:fldCharType="begin"/>
        </w:r>
        <w:r w:rsidR="005F63E4">
          <w:rPr>
            <w:noProof/>
            <w:webHidden/>
          </w:rPr>
          <w:instrText xml:space="preserve"> PAGEREF _Toc461711010 \h </w:instrText>
        </w:r>
        <w:r w:rsidR="005F63E4">
          <w:rPr>
            <w:noProof/>
            <w:webHidden/>
          </w:rPr>
        </w:r>
        <w:r w:rsidR="005F63E4">
          <w:rPr>
            <w:noProof/>
            <w:webHidden/>
          </w:rPr>
          <w:fldChar w:fldCharType="separate"/>
        </w:r>
        <w:r w:rsidR="005F63E4">
          <w:rPr>
            <w:noProof/>
            <w:webHidden/>
          </w:rPr>
          <w:t>182</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11" w:history="1">
        <w:r w:rsidR="005F63E4" w:rsidRPr="00B95563">
          <w:rPr>
            <w:rStyle w:val="Hyperlink"/>
            <w:noProof/>
          </w:rPr>
          <w:t>69.20.</w:t>
        </w:r>
        <w:r w:rsidR="005F63E4">
          <w:rPr>
            <w:rFonts w:eastAsiaTheme="minorEastAsia" w:cstheme="minorBidi"/>
            <w:noProof/>
            <w:szCs w:val="22"/>
            <w:lang w:val="nl-BE" w:eastAsia="nl-BE"/>
          </w:rPr>
          <w:tab/>
        </w:r>
        <w:r w:rsidR="005F63E4" w:rsidRPr="00B95563">
          <w:rPr>
            <w:rStyle w:val="Hyperlink"/>
            <w:noProof/>
          </w:rPr>
          <w:t>dakdoorgang – algemeen</w:t>
        </w:r>
        <w:r w:rsidR="005F63E4">
          <w:rPr>
            <w:noProof/>
            <w:webHidden/>
          </w:rPr>
          <w:tab/>
        </w:r>
        <w:r w:rsidR="005F63E4">
          <w:rPr>
            <w:noProof/>
            <w:webHidden/>
          </w:rPr>
          <w:fldChar w:fldCharType="begin"/>
        </w:r>
        <w:r w:rsidR="005F63E4">
          <w:rPr>
            <w:noProof/>
            <w:webHidden/>
          </w:rPr>
          <w:instrText xml:space="preserve"> PAGEREF _Toc461711011 \h </w:instrText>
        </w:r>
        <w:r w:rsidR="005F63E4">
          <w:rPr>
            <w:noProof/>
            <w:webHidden/>
          </w:rPr>
        </w:r>
        <w:r w:rsidR="005F63E4">
          <w:rPr>
            <w:noProof/>
            <w:webHidden/>
          </w:rPr>
          <w:fldChar w:fldCharType="separate"/>
        </w:r>
        <w:r w:rsidR="005F63E4">
          <w:rPr>
            <w:noProof/>
            <w:webHidden/>
          </w:rPr>
          <w:t>183</w:t>
        </w:r>
        <w:r w:rsidR="005F63E4">
          <w:rPr>
            <w:noProof/>
            <w:webHidden/>
          </w:rPr>
          <w:fldChar w:fldCharType="end"/>
        </w:r>
      </w:hyperlink>
    </w:p>
    <w:p w:rsidR="005F63E4" w:rsidRDefault="00BF4D46">
      <w:pPr>
        <w:pStyle w:val="Inhopg2"/>
        <w:tabs>
          <w:tab w:val="left" w:pos="1100"/>
          <w:tab w:val="right" w:pos="9628"/>
        </w:tabs>
        <w:rPr>
          <w:rFonts w:eastAsiaTheme="minorEastAsia" w:cstheme="minorBidi"/>
          <w:noProof/>
          <w:szCs w:val="22"/>
          <w:lang w:val="nl-BE" w:eastAsia="nl-BE"/>
        </w:rPr>
      </w:pPr>
      <w:hyperlink w:anchor="_Toc461711012" w:history="1">
        <w:r w:rsidR="005F63E4" w:rsidRPr="00B95563">
          <w:rPr>
            <w:rStyle w:val="Hyperlink"/>
            <w:noProof/>
          </w:rPr>
          <w:t>69.21.</w:t>
        </w:r>
        <w:r w:rsidR="005F63E4">
          <w:rPr>
            <w:rFonts w:eastAsiaTheme="minorEastAsia" w:cstheme="minorBidi"/>
            <w:noProof/>
            <w:szCs w:val="22"/>
            <w:lang w:val="nl-BE" w:eastAsia="nl-BE"/>
          </w:rPr>
          <w:tab/>
        </w:r>
        <w:r w:rsidR="005F63E4" w:rsidRPr="00B95563">
          <w:rPr>
            <w:rStyle w:val="Hyperlink"/>
            <w:noProof/>
          </w:rPr>
          <w:t>dakdoorgang – enkelvoudig</w:t>
        </w:r>
        <w:r w:rsidR="005F63E4">
          <w:rPr>
            <w:noProof/>
            <w:webHidden/>
          </w:rPr>
          <w:tab/>
        </w:r>
        <w:r w:rsidR="005F63E4">
          <w:rPr>
            <w:noProof/>
            <w:webHidden/>
          </w:rPr>
          <w:fldChar w:fldCharType="begin"/>
        </w:r>
        <w:r w:rsidR="005F63E4">
          <w:rPr>
            <w:noProof/>
            <w:webHidden/>
          </w:rPr>
          <w:instrText xml:space="preserve"> PAGEREF _Toc461711012 \h </w:instrText>
        </w:r>
        <w:r w:rsidR="005F63E4">
          <w:rPr>
            <w:noProof/>
            <w:webHidden/>
          </w:rPr>
        </w:r>
        <w:r w:rsidR="005F63E4">
          <w:rPr>
            <w:noProof/>
            <w:webHidden/>
          </w:rPr>
          <w:fldChar w:fldCharType="separate"/>
        </w:r>
        <w:r w:rsidR="005F63E4">
          <w:rPr>
            <w:noProof/>
            <w:webHidden/>
          </w:rPr>
          <w:t>183</w:t>
        </w:r>
        <w:r w:rsidR="005F63E4">
          <w:rPr>
            <w:noProof/>
            <w:webHidden/>
          </w:rPr>
          <w:fldChar w:fldCharType="end"/>
        </w:r>
      </w:hyperlink>
    </w:p>
    <w:p w:rsidR="003400F4" w:rsidRDefault="00383081">
      <w:pPr>
        <w:spacing w:after="0" w:line="240" w:lineRule="auto"/>
        <w:rPr>
          <w:lang w:val="nl-BE"/>
        </w:rPr>
      </w:pPr>
      <w:r>
        <w:rPr>
          <w:lang w:val="nl-BE"/>
        </w:rPr>
        <w:fldChar w:fldCharType="end"/>
      </w:r>
      <w:r w:rsidR="003400F4">
        <w:rPr>
          <w:lang w:val="nl-BE"/>
        </w:rPr>
        <w:br w:type="page"/>
      </w:r>
    </w:p>
    <w:p w:rsidR="00732562" w:rsidRDefault="00732562" w:rsidP="00E3724A">
      <w:pPr>
        <w:pStyle w:val="Kop1"/>
        <w:numPr>
          <w:ilvl w:val="0"/>
          <w:numId w:val="0"/>
        </w:numPr>
      </w:pPr>
      <w:bookmarkStart w:id="3" w:name="_Toc461710791"/>
      <w:r>
        <w:lastRenderedPageBreak/>
        <w:t>Voorwoord</w:t>
      </w:r>
      <w:bookmarkEnd w:id="3"/>
    </w:p>
    <w:p w:rsidR="003400F4" w:rsidRDefault="00732562" w:rsidP="003400F4">
      <w:pPr>
        <w:rPr>
          <w:lang w:val="nl-BE"/>
        </w:rPr>
      </w:pPr>
      <w:r>
        <w:rPr>
          <w:lang w:val="nl-BE"/>
        </w:rPr>
        <w:t>Dit bestek is grotendeels gebas</w:t>
      </w:r>
      <w:r w:rsidR="00CB2EEA">
        <w:rPr>
          <w:lang w:val="nl-BE"/>
        </w:rPr>
        <w:t xml:space="preserve">eerd op het bestek van het VMSW. De nummering van de delen, hoofdstukken en artikelnummers werden integraal overgenomen. </w:t>
      </w:r>
      <w:r w:rsidR="00FB5D6E" w:rsidRPr="006910E8">
        <w:rPr>
          <w:b/>
          <w:lang w:val="nl-BE"/>
        </w:rPr>
        <w:t>Sommige artikelen zijn echter geschrapt, omdat deze niet van toepassing zijn of niet worden weerhouden.</w:t>
      </w:r>
      <w:r w:rsidR="00FB5D6E">
        <w:rPr>
          <w:lang w:val="nl-BE"/>
        </w:rPr>
        <w:t xml:space="preserve"> </w:t>
      </w:r>
      <w:r w:rsidR="00CB2EEA" w:rsidRPr="009A0C63">
        <w:rPr>
          <w:b/>
          <w:lang w:val="nl-BE"/>
        </w:rPr>
        <w:t xml:space="preserve">De omschrijving van de artikelen </w:t>
      </w:r>
      <w:r w:rsidR="009A0C63" w:rsidRPr="009A0C63">
        <w:rPr>
          <w:b/>
          <w:lang w:val="nl-BE"/>
        </w:rPr>
        <w:t xml:space="preserve">in dit bestek </w:t>
      </w:r>
      <w:r w:rsidR="00CB2EEA" w:rsidRPr="009A0C63">
        <w:rPr>
          <w:b/>
          <w:lang w:val="nl-BE"/>
        </w:rPr>
        <w:t xml:space="preserve">kan </w:t>
      </w:r>
      <w:r w:rsidR="009A0C63" w:rsidRPr="009A0C63">
        <w:rPr>
          <w:b/>
          <w:lang w:val="nl-BE"/>
        </w:rPr>
        <w:t>verder ook</w:t>
      </w:r>
      <w:r w:rsidR="00CB2EEA" w:rsidRPr="009A0C63">
        <w:rPr>
          <w:b/>
          <w:lang w:val="nl-BE"/>
        </w:rPr>
        <w:t xml:space="preserve"> afwijken</w:t>
      </w:r>
      <w:r w:rsidR="009A0C63" w:rsidRPr="009A0C63">
        <w:rPr>
          <w:b/>
          <w:lang w:val="nl-BE"/>
        </w:rPr>
        <w:t xml:space="preserve"> van deze in het bestek van het VMSW.</w:t>
      </w:r>
      <w:r w:rsidR="006A2445">
        <w:rPr>
          <w:b/>
          <w:lang w:val="nl-BE"/>
        </w:rPr>
        <w:t xml:space="preserve"> </w:t>
      </w:r>
      <w:r w:rsidR="009A0C63">
        <w:rPr>
          <w:lang w:val="nl-BE"/>
        </w:rPr>
        <w:t>T</w:t>
      </w:r>
      <w:r>
        <w:rPr>
          <w:lang w:val="nl-BE"/>
        </w:rPr>
        <w:t xml:space="preserve">oevoegingen werden </w:t>
      </w:r>
      <w:r w:rsidR="00CB2EEA">
        <w:rPr>
          <w:lang w:val="nl-BE"/>
        </w:rPr>
        <w:t xml:space="preserve">voor de duidelijkheid </w:t>
      </w:r>
      <w:r>
        <w:rPr>
          <w:lang w:val="nl-BE"/>
        </w:rPr>
        <w:t>aangegeven in magenta.</w:t>
      </w:r>
    </w:p>
    <w:p w:rsidR="007C39EB" w:rsidRDefault="007C39EB">
      <w:pPr>
        <w:spacing w:after="0" w:line="240" w:lineRule="auto"/>
        <w:rPr>
          <w:lang w:val="nl-BE"/>
        </w:rPr>
      </w:pPr>
      <w:r>
        <w:rPr>
          <w:lang w:val="nl-BE"/>
        </w:rPr>
        <w:br w:type="page"/>
      </w:r>
    </w:p>
    <w:p w:rsidR="007C39EB" w:rsidRDefault="007C39EB" w:rsidP="007C39EB">
      <w:pPr>
        <w:pStyle w:val="Kop1"/>
        <w:numPr>
          <w:ilvl w:val="0"/>
          <w:numId w:val="0"/>
        </w:numPr>
      </w:pPr>
      <w:bookmarkStart w:id="4" w:name="_Toc461710792"/>
      <w:r>
        <w:lastRenderedPageBreak/>
        <w:t>Opmerkingen</w:t>
      </w:r>
      <w:bookmarkEnd w:id="4"/>
    </w:p>
    <w:p w:rsidR="007C39EB" w:rsidRPr="005E242F" w:rsidRDefault="009E07E5" w:rsidP="007C39EB">
      <w:pPr>
        <w:rPr>
          <w:color w:val="C3004A" w:themeColor="accent4"/>
          <w:lang w:val="nl-BE"/>
        </w:rPr>
      </w:pPr>
      <w:r w:rsidRPr="005E242F">
        <w:rPr>
          <w:color w:val="C3004A" w:themeColor="accent4"/>
          <w:lang w:val="nl-BE"/>
        </w:rPr>
        <w:t>Algemeen dienen</w:t>
      </w:r>
      <w:r w:rsidR="007C39EB" w:rsidRPr="005E242F">
        <w:rPr>
          <w:color w:val="C3004A" w:themeColor="accent4"/>
          <w:lang w:val="nl-BE"/>
        </w:rPr>
        <w:t xml:space="preserve"> minstens volgende handleidingen</w:t>
      </w:r>
      <w:r w:rsidRPr="005E242F">
        <w:rPr>
          <w:color w:val="C3004A" w:themeColor="accent4"/>
          <w:lang w:val="nl-BE"/>
        </w:rPr>
        <w:t xml:space="preserve"> en informatie</w:t>
      </w:r>
      <w:r w:rsidR="007C39EB" w:rsidRPr="005E242F">
        <w:rPr>
          <w:color w:val="C3004A" w:themeColor="accent4"/>
          <w:lang w:val="nl-BE"/>
        </w:rPr>
        <w:t xml:space="preserve">, eventueel </w:t>
      </w:r>
      <w:r w:rsidRPr="005E242F">
        <w:rPr>
          <w:color w:val="C3004A" w:themeColor="accent4"/>
          <w:lang w:val="nl-BE"/>
        </w:rPr>
        <w:t xml:space="preserve">verder </w:t>
      </w:r>
      <w:r w:rsidR="007C39EB" w:rsidRPr="005E242F">
        <w:rPr>
          <w:color w:val="C3004A" w:themeColor="accent4"/>
          <w:lang w:val="nl-BE"/>
        </w:rPr>
        <w:t xml:space="preserve">aangevuld voor specifieke posten zoals verder </w:t>
      </w:r>
      <w:r w:rsidRPr="005E242F">
        <w:rPr>
          <w:color w:val="C3004A" w:themeColor="accent4"/>
          <w:lang w:val="nl-BE"/>
        </w:rPr>
        <w:t xml:space="preserve">bij de artikelen </w:t>
      </w:r>
      <w:r w:rsidR="007C39EB" w:rsidRPr="005E242F">
        <w:rPr>
          <w:color w:val="C3004A" w:themeColor="accent4"/>
          <w:lang w:val="nl-BE"/>
        </w:rPr>
        <w:t>beschreven</w:t>
      </w:r>
      <w:r w:rsidR="00EB7E35" w:rsidRPr="005E242F">
        <w:rPr>
          <w:color w:val="C3004A" w:themeColor="accent4"/>
          <w:lang w:val="nl-BE"/>
        </w:rPr>
        <w:t>,</w:t>
      </w:r>
      <w:r w:rsidRPr="005E242F">
        <w:rPr>
          <w:color w:val="C3004A" w:themeColor="accent4"/>
          <w:lang w:val="nl-BE"/>
        </w:rPr>
        <w:t xml:space="preserve"> beschikbaar gesteld </w:t>
      </w:r>
      <w:r w:rsidR="006F7238">
        <w:rPr>
          <w:color w:val="C3004A" w:themeColor="accent4"/>
          <w:lang w:val="nl-BE"/>
        </w:rPr>
        <w:t xml:space="preserve">te </w:t>
      </w:r>
      <w:r w:rsidRPr="005E242F">
        <w:rPr>
          <w:color w:val="C3004A" w:themeColor="accent4"/>
          <w:lang w:val="nl-BE"/>
        </w:rPr>
        <w:t>worden</w:t>
      </w:r>
      <w:r w:rsidR="007C39EB" w:rsidRPr="005E242F">
        <w:rPr>
          <w:color w:val="C3004A" w:themeColor="accent4"/>
          <w:lang w:val="nl-BE"/>
        </w:rPr>
        <w:t>.</w:t>
      </w:r>
      <w:r w:rsidRPr="005E242F">
        <w:rPr>
          <w:color w:val="C3004A" w:themeColor="accent4"/>
          <w:lang w:val="nl-BE"/>
        </w:rPr>
        <w:t xml:space="preserve"> Deze handleidingen, instructiefiches,… voldoen aan volgende voorwaarden:</w:t>
      </w:r>
    </w:p>
    <w:p w:rsidR="009E07E5" w:rsidRPr="005E242F" w:rsidRDefault="009E07E5" w:rsidP="009E07E5">
      <w:pPr>
        <w:numPr>
          <w:ilvl w:val="0"/>
          <w:numId w:val="134"/>
        </w:numPr>
        <w:rPr>
          <w:color w:val="C3004A" w:themeColor="accent4"/>
        </w:rPr>
      </w:pPr>
      <w:r w:rsidRPr="005E242F">
        <w:rPr>
          <w:color w:val="C3004A" w:themeColor="accent4"/>
        </w:rPr>
        <w:t>De gebruikershandleidingen</w:t>
      </w:r>
      <w:r w:rsidR="00EB7E35" w:rsidRPr="005E242F">
        <w:rPr>
          <w:color w:val="C3004A" w:themeColor="accent4"/>
        </w:rPr>
        <w:t xml:space="preserve"> (per toestel) voor de klant </w:t>
      </w:r>
      <w:r w:rsidRPr="005E242F">
        <w:rPr>
          <w:color w:val="C3004A" w:themeColor="accent4"/>
        </w:rPr>
        <w:t>zijn opgesteld in het Nederlands, dit ongeacht de herkomst van de producten of de distributieketen tussen fabrikant en eindklant</w:t>
      </w:r>
    </w:p>
    <w:p w:rsidR="009E07E5" w:rsidRPr="005E242F" w:rsidRDefault="009E07E5" w:rsidP="009E07E5">
      <w:pPr>
        <w:numPr>
          <w:ilvl w:val="0"/>
          <w:numId w:val="134"/>
        </w:numPr>
        <w:rPr>
          <w:color w:val="C3004A" w:themeColor="accent4"/>
        </w:rPr>
      </w:pPr>
      <w:r w:rsidRPr="005E242F">
        <w:rPr>
          <w:color w:val="C3004A" w:themeColor="accent4"/>
        </w:rPr>
        <w:t xml:space="preserve">De </w:t>
      </w:r>
      <w:r w:rsidR="00EB7E35" w:rsidRPr="005E242F">
        <w:rPr>
          <w:color w:val="C3004A" w:themeColor="accent4"/>
        </w:rPr>
        <w:t xml:space="preserve">algemene </w:t>
      </w:r>
      <w:r w:rsidRPr="005E242F">
        <w:rPr>
          <w:color w:val="C3004A" w:themeColor="accent4"/>
        </w:rPr>
        <w:t>handleiding bevat minstens volgende informatie:</w:t>
      </w:r>
    </w:p>
    <w:p w:rsidR="009E07E5" w:rsidRPr="005E242F" w:rsidRDefault="009E07E5" w:rsidP="009E07E5">
      <w:pPr>
        <w:numPr>
          <w:ilvl w:val="0"/>
          <w:numId w:val="135"/>
        </w:numPr>
        <w:rPr>
          <w:color w:val="C3004A" w:themeColor="accent4"/>
        </w:rPr>
      </w:pPr>
      <w:r w:rsidRPr="005E242F">
        <w:rPr>
          <w:color w:val="C3004A" w:themeColor="accent4"/>
        </w:rPr>
        <w:t>een toelichting van de basisprincipes van het ventilatiesysteem en de verwarmingsinstallatie</w:t>
      </w:r>
    </w:p>
    <w:p w:rsidR="009E07E5" w:rsidRDefault="009E07E5" w:rsidP="004A714E">
      <w:pPr>
        <w:numPr>
          <w:ilvl w:val="0"/>
          <w:numId w:val="135"/>
        </w:numPr>
        <w:spacing w:after="0"/>
        <w:rPr>
          <w:color w:val="C3004A" w:themeColor="accent4"/>
        </w:rPr>
      </w:pPr>
      <w:r w:rsidRPr="005E242F">
        <w:rPr>
          <w:color w:val="C3004A" w:themeColor="accent4"/>
        </w:rPr>
        <w:t>de globale regelstrategie en eventuele regelingen, instellingen,… die de gebruiker kan wijzigen</w:t>
      </w:r>
    </w:p>
    <w:p w:rsidR="004A714E" w:rsidRPr="005E242F" w:rsidRDefault="004A714E" w:rsidP="004A714E">
      <w:pPr>
        <w:ind w:left="720"/>
        <w:rPr>
          <w:color w:val="C3004A" w:themeColor="accent4"/>
        </w:rPr>
      </w:pPr>
      <w:r>
        <w:rPr>
          <w:color w:val="C3004A" w:themeColor="accent4"/>
        </w:rPr>
        <w:t>Voor d</w:t>
      </w:r>
      <w:r w:rsidRPr="004A714E">
        <w:rPr>
          <w:color w:val="C3004A" w:themeColor="accent4"/>
        </w:rPr>
        <w:t xml:space="preserve">e </w:t>
      </w:r>
      <w:r>
        <w:rPr>
          <w:color w:val="C3004A" w:themeColor="accent4"/>
        </w:rPr>
        <w:t>instellingen</w:t>
      </w:r>
      <w:r w:rsidRPr="004A714E">
        <w:rPr>
          <w:color w:val="C3004A" w:themeColor="accent4"/>
        </w:rPr>
        <w:t xml:space="preserve"> die door de gebruiker zelf kunnen </w:t>
      </w:r>
      <w:r>
        <w:rPr>
          <w:color w:val="C3004A" w:themeColor="accent4"/>
        </w:rPr>
        <w:t>gewijzigd worden, worden de uit te voeren handelingen uitvoerig en</w:t>
      </w:r>
      <w:r w:rsidRPr="004A714E">
        <w:rPr>
          <w:color w:val="C3004A" w:themeColor="accent4"/>
        </w:rPr>
        <w:t xml:space="preserve"> op een praktische wijz</w:t>
      </w:r>
      <w:r>
        <w:rPr>
          <w:color w:val="C3004A" w:themeColor="accent4"/>
        </w:rPr>
        <w:t>e beschreven (o.a. geïllustreerd met schermvoorbeelden)</w:t>
      </w:r>
    </w:p>
    <w:p w:rsidR="009E07E5" w:rsidRPr="005E242F" w:rsidRDefault="009E07E5" w:rsidP="009E07E5">
      <w:pPr>
        <w:numPr>
          <w:ilvl w:val="0"/>
          <w:numId w:val="135"/>
        </w:numPr>
        <w:rPr>
          <w:color w:val="C3004A" w:themeColor="accent4"/>
        </w:rPr>
      </w:pPr>
      <w:r w:rsidRPr="005E242F">
        <w:rPr>
          <w:color w:val="C3004A" w:themeColor="accent4"/>
        </w:rPr>
        <w:t>een uitprint van alle instellingsparameters (bij voorlopige oplevering en bij definitieve oplevering)</w:t>
      </w:r>
    </w:p>
    <w:p w:rsidR="009E07E5" w:rsidRPr="005E242F" w:rsidRDefault="009E07E5" w:rsidP="004A714E">
      <w:pPr>
        <w:numPr>
          <w:ilvl w:val="0"/>
          <w:numId w:val="135"/>
        </w:numPr>
        <w:spacing w:after="0"/>
        <w:rPr>
          <w:color w:val="C3004A" w:themeColor="accent4"/>
        </w:rPr>
      </w:pPr>
      <w:r w:rsidRPr="005E242F">
        <w:rPr>
          <w:color w:val="C3004A" w:themeColor="accent4"/>
        </w:rPr>
        <w:t>onderhoudsvoorschriften v/d verschillende toestellen (in een overzichtelijke tabel)</w:t>
      </w:r>
    </w:p>
    <w:p w:rsidR="009E07E5" w:rsidRPr="005E242F" w:rsidRDefault="009E07E5" w:rsidP="00105F9C">
      <w:pPr>
        <w:ind w:left="720"/>
        <w:rPr>
          <w:color w:val="C3004A" w:themeColor="accent4"/>
        </w:rPr>
      </w:pPr>
      <w:r w:rsidRPr="005E242F">
        <w:rPr>
          <w:color w:val="C3004A" w:themeColor="accent4"/>
        </w:rPr>
        <w:t>De onderhoudsvoorschriften die door de gebruiker zelf kunnen uitgevoerd worden, worden op een praktische wijze beschreven (fiche per toestel)</w:t>
      </w:r>
    </w:p>
    <w:p w:rsidR="009E07E5" w:rsidRPr="005E242F" w:rsidRDefault="009E07E5" w:rsidP="009E07E5">
      <w:pPr>
        <w:numPr>
          <w:ilvl w:val="0"/>
          <w:numId w:val="134"/>
        </w:numPr>
        <w:rPr>
          <w:color w:val="C3004A" w:themeColor="accent4"/>
        </w:rPr>
      </w:pPr>
      <w:r w:rsidRPr="005E242F">
        <w:rPr>
          <w:color w:val="C3004A" w:themeColor="accent4"/>
        </w:rPr>
        <w:t>De handleiding</w:t>
      </w:r>
      <w:r w:rsidR="004A714E">
        <w:rPr>
          <w:color w:val="C3004A" w:themeColor="accent4"/>
        </w:rPr>
        <w:t>en</w:t>
      </w:r>
      <w:r w:rsidRPr="005E242F">
        <w:rPr>
          <w:color w:val="C3004A" w:themeColor="accent4"/>
        </w:rPr>
        <w:t xml:space="preserve"> </w:t>
      </w:r>
      <w:r w:rsidR="004A714E">
        <w:rPr>
          <w:color w:val="C3004A" w:themeColor="accent4"/>
        </w:rPr>
        <w:t>zijn</w:t>
      </w:r>
      <w:r w:rsidRPr="005E242F">
        <w:rPr>
          <w:color w:val="C3004A" w:themeColor="accent4"/>
        </w:rPr>
        <w:t xml:space="preserve"> voldoende specifiek</w:t>
      </w:r>
      <w:r w:rsidR="00EB7E35" w:rsidRPr="005E242F">
        <w:rPr>
          <w:color w:val="C3004A" w:themeColor="accent4"/>
        </w:rPr>
        <w:t>,duidelijk,…</w:t>
      </w:r>
      <w:r w:rsidRPr="005E242F">
        <w:rPr>
          <w:color w:val="C3004A" w:themeColor="accent4"/>
        </w:rPr>
        <w:t xml:space="preserve"> voor de betrokken installatie</w:t>
      </w:r>
      <w:r w:rsidR="00EB7E35" w:rsidRPr="005E242F">
        <w:rPr>
          <w:color w:val="C3004A" w:themeColor="accent4"/>
        </w:rPr>
        <w:t xml:space="preserve"> en gebruiker</w:t>
      </w:r>
    </w:p>
    <w:p w:rsidR="009E07E5" w:rsidRPr="005E242F" w:rsidRDefault="009E07E5" w:rsidP="009E07E5">
      <w:pPr>
        <w:numPr>
          <w:ilvl w:val="0"/>
          <w:numId w:val="134"/>
        </w:numPr>
        <w:rPr>
          <w:color w:val="C3004A" w:themeColor="accent4"/>
        </w:rPr>
      </w:pPr>
      <w:r w:rsidRPr="005E242F">
        <w:rPr>
          <w:color w:val="C3004A" w:themeColor="accent4"/>
        </w:rPr>
        <w:t xml:space="preserve">Een eenvoudige gebruikersfiche is beschikbaar op (of in de buurt van) </w:t>
      </w:r>
      <w:r w:rsidR="00EB7E35" w:rsidRPr="005E242F">
        <w:rPr>
          <w:color w:val="C3004A" w:themeColor="accent4"/>
        </w:rPr>
        <w:t>elk</w:t>
      </w:r>
      <w:r w:rsidRPr="005E242F">
        <w:rPr>
          <w:color w:val="C3004A" w:themeColor="accent4"/>
        </w:rPr>
        <w:t xml:space="preserve"> toestel</w:t>
      </w:r>
    </w:p>
    <w:p w:rsidR="00EB7E35" w:rsidRPr="005E242F" w:rsidRDefault="00EB7E35" w:rsidP="009E07E5">
      <w:pPr>
        <w:numPr>
          <w:ilvl w:val="0"/>
          <w:numId w:val="134"/>
        </w:numPr>
        <w:rPr>
          <w:color w:val="C3004A" w:themeColor="accent4"/>
        </w:rPr>
      </w:pPr>
      <w:r w:rsidRPr="005E242F">
        <w:rPr>
          <w:color w:val="C3004A" w:themeColor="accent4"/>
        </w:rPr>
        <w:t>Elk toestel wordt voorzien van een nummer, aangebracht met een sticker op het toestel. Deze nummering stemt overeen met deze gebruikt in de regeling, regelbeschrijf,…</w:t>
      </w:r>
    </w:p>
    <w:p w:rsidR="009E07E5" w:rsidRPr="009E07E5" w:rsidRDefault="009E07E5" w:rsidP="007C39EB"/>
    <w:p w:rsidR="003400F4" w:rsidRDefault="003400F4">
      <w:pPr>
        <w:spacing w:after="0" w:line="240" w:lineRule="auto"/>
        <w:rPr>
          <w:lang w:val="nl-BE"/>
        </w:rPr>
      </w:pPr>
      <w:r>
        <w:rPr>
          <w:lang w:val="nl-BE"/>
        </w:rPr>
        <w:br w:type="page"/>
      </w:r>
    </w:p>
    <w:p w:rsidR="003400F4" w:rsidRDefault="003400F4" w:rsidP="00E3724A">
      <w:pPr>
        <w:pStyle w:val="Kop1"/>
        <w:numPr>
          <w:ilvl w:val="0"/>
          <w:numId w:val="0"/>
        </w:numPr>
      </w:pPr>
      <w:bookmarkStart w:id="5" w:name="_Toc461710793"/>
      <w:r>
        <w:lastRenderedPageBreak/>
        <w:t>Artikelen</w:t>
      </w:r>
      <w:bookmarkEnd w:id="5"/>
    </w:p>
    <w:p w:rsidR="007C2734" w:rsidRPr="007C2734" w:rsidRDefault="007C2734" w:rsidP="00E3724A">
      <w:pPr>
        <w:pStyle w:val="Kop1"/>
        <w:numPr>
          <w:ilvl w:val="0"/>
          <w:numId w:val="0"/>
        </w:numPr>
      </w:pPr>
      <w:bookmarkStart w:id="6" w:name="_Toc98043912"/>
      <w:bookmarkStart w:id="7" w:name="_Toc387731766"/>
      <w:bookmarkStart w:id="8" w:name="_Toc390240961"/>
      <w:bookmarkStart w:id="9" w:name="_Toc407026372"/>
      <w:bookmarkStart w:id="10" w:name="_Toc461710794"/>
      <w:r w:rsidRPr="007C2734">
        <w:t>60.</w:t>
      </w:r>
      <w:r w:rsidRPr="007C2734">
        <w:tab/>
        <w:t>SANITAIR LEIDINGNET</w:t>
      </w:r>
      <w:bookmarkEnd w:id="6"/>
      <w:bookmarkEnd w:id="7"/>
      <w:bookmarkEnd w:id="8"/>
      <w:bookmarkEnd w:id="9"/>
      <w:bookmarkEnd w:id="10"/>
    </w:p>
    <w:p w:rsidR="007C2734" w:rsidRPr="007C2734" w:rsidRDefault="007C2734" w:rsidP="00E3724A">
      <w:pPr>
        <w:pStyle w:val="Kop2"/>
        <w:numPr>
          <w:ilvl w:val="0"/>
          <w:numId w:val="0"/>
        </w:numPr>
      </w:pPr>
      <w:bookmarkStart w:id="11" w:name="_Toc522337292"/>
      <w:bookmarkStart w:id="12" w:name="_Toc87273567"/>
      <w:bookmarkStart w:id="13" w:name="_Toc98043913"/>
      <w:bookmarkStart w:id="14" w:name="_Toc387731767"/>
      <w:bookmarkStart w:id="15" w:name="_Toc390240962"/>
      <w:bookmarkStart w:id="16" w:name="_Toc407026373"/>
      <w:bookmarkStart w:id="17" w:name="_Toc461710795"/>
      <w:r w:rsidRPr="007C2734">
        <w:t>60.00.</w:t>
      </w:r>
      <w:r w:rsidRPr="007C2734">
        <w:tab/>
        <w:t>sanitair leidingnet - algemeen</w:t>
      </w:r>
      <w:bookmarkEnd w:id="11"/>
      <w:bookmarkEnd w:id="12"/>
      <w:bookmarkEnd w:id="13"/>
      <w:bookmarkEnd w:id="14"/>
      <w:bookmarkEnd w:id="15"/>
      <w:bookmarkEnd w:id="16"/>
      <w:bookmarkEnd w:id="17"/>
    </w:p>
    <w:p w:rsidR="007C2734" w:rsidRPr="007C2734" w:rsidRDefault="007C2734" w:rsidP="0082234F">
      <w:pPr>
        <w:spacing w:after="0"/>
        <w:rPr>
          <w:b/>
          <w:u w:val="single"/>
          <w:lang w:val="nl"/>
        </w:rPr>
      </w:pPr>
      <w:r w:rsidRPr="007C2734">
        <w:rPr>
          <w:b/>
          <w:u w:val="single"/>
          <w:lang w:val="nl"/>
        </w:rPr>
        <w:t>Omschrijving</w:t>
      </w:r>
    </w:p>
    <w:p w:rsidR="007C2734" w:rsidRPr="007C2734" w:rsidRDefault="007C2734" w:rsidP="007C2734">
      <w:r w:rsidRPr="007C2734">
        <w:t>Levering, plaatsing en aansluiting van het geheel van sanitaire aanvoer- en afvoerleidingen, inclusief alle toebehoren noodzakelijk voor het optimaal functioneren van de sanitaire toestellen. De aannemer kan zich niet op een onvolledigheid van de plannen of het bestek beroepen om zijn leveringen en/of werken te beperken. Door het indienen van zijn offerte erkent de aannemer dat hij hiermee heeft rekening gehouden bij het opstellen van zijn eenheidsprijzen.</w:t>
      </w:r>
    </w:p>
    <w:p w:rsidR="007C2734" w:rsidRPr="007C2734" w:rsidRDefault="007C2734" w:rsidP="0082234F">
      <w:pPr>
        <w:spacing w:after="0"/>
        <w:rPr>
          <w:b/>
          <w:u w:val="single"/>
          <w:lang w:val="nl"/>
        </w:rPr>
      </w:pPr>
      <w:r w:rsidRPr="007C2734">
        <w:rPr>
          <w:b/>
          <w:u w:val="single"/>
          <w:lang w:val="nl"/>
        </w:rPr>
        <w:t>Materialen</w:t>
      </w:r>
    </w:p>
    <w:p w:rsidR="007C2734" w:rsidRPr="007C2734" w:rsidRDefault="007C2734" w:rsidP="007C2734">
      <w:pPr>
        <w:rPr>
          <w:lang w:val="nl"/>
        </w:rPr>
      </w:pPr>
      <w:r w:rsidRPr="007C2734">
        <w:rPr>
          <w:lang w:val="nl"/>
        </w:rPr>
        <w:t>Alle materialen zijn nieuw en worden geleverd in een aangepaste verpakking met genormaliseerde codering om identificatie toe te laten.</w:t>
      </w:r>
    </w:p>
    <w:p w:rsidR="007C2734" w:rsidRPr="007C2734" w:rsidRDefault="007C2734" w:rsidP="007C2734">
      <w:pPr>
        <w:rPr>
          <w:lang w:val="nl"/>
        </w:rPr>
      </w:pPr>
      <w:r w:rsidRPr="007C2734">
        <w:rPr>
          <w:lang w:val="nl"/>
        </w:rPr>
        <w:t>Alle gebruikte materialen zijn onderling verenigbaar. Bijzondere aandacht wordt besteed aan het vermijden van elektrochemische koppels. In hun functie en plaatsing mogen de materialen geen negatieve invloed hebben op de goede en rendabele werking van de sanitaire installatie of gelijk welke component ervan (elektrolyse, putcorrosie, galvanische koppels).</w:t>
      </w:r>
    </w:p>
    <w:p w:rsidR="007C2734" w:rsidRPr="00602E30" w:rsidRDefault="007C2734" w:rsidP="007C2734">
      <w:pPr>
        <w:rPr>
          <w:lang w:val="nl"/>
        </w:rPr>
      </w:pPr>
      <w:r w:rsidRPr="00602E30">
        <w:rPr>
          <w:lang w:val="nl"/>
        </w:rPr>
        <w:t>De aannemer zal pas overgaan tot de bestelling van de materialen na goedkeuring door het Bestuur van de materiaallijst en alle nodige technische documentatie in het Nederlands, attesten, monsters,… en vermelding van oorsprong. Bij levering op de werf wordt door de ontwerper de overeenstemming met de goedgekeurde materialenlijst nagegaan. Alle afgekeurde leveringen moeten onmiddellijk van de werf verwijderd worden. De goedkeuring van de leveringen houdt geen goedkeuring van de werken in.</w:t>
      </w:r>
    </w:p>
    <w:p w:rsidR="007C2734" w:rsidRPr="007C2734" w:rsidRDefault="007C2734" w:rsidP="007C2734">
      <w:pPr>
        <w:rPr>
          <w:lang w:val="nl"/>
        </w:rPr>
      </w:pPr>
      <w:r w:rsidRPr="007C2734">
        <w:rPr>
          <w:lang w:val="nl"/>
        </w:rPr>
        <w:t>De aannemer is volledig verantwoordelijk en neemt alle nodige maatregelen voor het transport, de opslag en de verwerking van de materialen volgens de wettelijke voorschriften, de bepalingen van het bestek, de regels van goed vakmanschap en de voorschriften van fabrikant en leverancier.</w:t>
      </w:r>
    </w:p>
    <w:p w:rsidR="007C2734" w:rsidRPr="007C2734" w:rsidRDefault="007C2734" w:rsidP="0082234F">
      <w:pPr>
        <w:spacing w:after="0"/>
        <w:rPr>
          <w:b/>
          <w:u w:val="single"/>
          <w:lang w:val="nl"/>
        </w:rPr>
      </w:pPr>
      <w:r w:rsidRPr="007C2734">
        <w:rPr>
          <w:b/>
          <w:u w:val="single"/>
          <w:lang w:val="nl"/>
        </w:rPr>
        <w:t>Uitvoering</w:t>
      </w:r>
    </w:p>
    <w:p w:rsidR="007C2734" w:rsidRPr="007C2734" w:rsidRDefault="007C2734" w:rsidP="0082234F">
      <w:pPr>
        <w:spacing w:after="0"/>
      </w:pPr>
      <w:r w:rsidRPr="007C2734">
        <w:t>ALGEMEEN</w:t>
      </w:r>
    </w:p>
    <w:p w:rsidR="007C2734" w:rsidRPr="007C2734" w:rsidRDefault="007C2734" w:rsidP="007C2734">
      <w:pPr>
        <w:rPr>
          <w:lang w:val="nl"/>
        </w:rPr>
      </w:pPr>
      <w:r w:rsidRPr="007C2734">
        <w:rPr>
          <w:lang w:val="nl"/>
        </w:rPr>
        <w:t>De uitvoering voldoet aan de voorschriften van het Technisch Reglement van AquaFlanders en de technische voorschriften van Belgaqua, de plaatselijke waterverdeling maatschappij en De Watergroep.</w:t>
      </w:r>
    </w:p>
    <w:p w:rsidR="007C2734" w:rsidRPr="007C2734" w:rsidRDefault="007C2734" w:rsidP="0082234F">
      <w:pPr>
        <w:spacing w:after="0"/>
      </w:pPr>
      <w:r w:rsidRPr="007C2734">
        <w:t>LEIDINGVERLOOP - DIMENSIONERING</w:t>
      </w:r>
    </w:p>
    <w:p w:rsidR="007C2734" w:rsidRPr="007C2734" w:rsidRDefault="007C2734" w:rsidP="00185399">
      <w:pPr>
        <w:spacing w:after="0"/>
        <w:rPr>
          <w:lang w:val="nl"/>
        </w:rPr>
      </w:pPr>
      <w:r w:rsidRPr="007C2734">
        <w:rPr>
          <w:lang w:val="nl"/>
        </w:rPr>
        <w:t>Het leidingverloop voor watertoevoer- en afvoerleidingen samen met de vereiste diameters zijn schematisch aangeduid op de plannen. Bij ontbreken van dergelijk schema en/of wanneer de aannemer het - i.v.m. het optimaal functioneren van de installatie - nodig acht hieraan wijzigingen door te voeren, zal - voor de aanvang van de werken - een (aangepast) hydraulisch schema ter goedkeuring worden bezorgd aan het Bestuur en de ontwerper.</w:t>
      </w:r>
    </w:p>
    <w:p w:rsidR="007C2734" w:rsidRPr="007C2734" w:rsidRDefault="007C2734" w:rsidP="007C2734">
      <w:pPr>
        <w:rPr>
          <w:lang w:val="nl"/>
        </w:rPr>
      </w:pPr>
      <w:r w:rsidRPr="007C2734">
        <w:rPr>
          <w:lang w:val="nl"/>
        </w:rPr>
        <w:t>Het definitieve tracé van de leidingen wordt vastgelegd in overleg met de ontwerpers en de andere aannemers.</w:t>
      </w:r>
    </w:p>
    <w:p w:rsidR="007C2734" w:rsidRPr="007C2734" w:rsidRDefault="007C2734" w:rsidP="0082234F">
      <w:pPr>
        <w:spacing w:after="0"/>
      </w:pPr>
      <w:r w:rsidRPr="007C2734">
        <w:t>DOORVOEREN - SLEUVEN</w:t>
      </w:r>
    </w:p>
    <w:p w:rsidR="007C2734" w:rsidRPr="007C2734" w:rsidRDefault="007C2734" w:rsidP="007C2734">
      <w:pPr>
        <w:rPr>
          <w:lang w:val="nl"/>
        </w:rPr>
      </w:pPr>
      <w:r w:rsidRPr="007C2734">
        <w:rPr>
          <w:lang w:val="nl"/>
        </w:rPr>
        <w:t>Boringen, kapwerken en sleuven worden tot een strikt noodzakelijk minimum beperkt en mogen de functionaliteit van de bouwelementen niet beïnvloeden.</w:t>
      </w:r>
    </w:p>
    <w:p w:rsidR="007C2734" w:rsidRPr="007C2734" w:rsidRDefault="007C2734" w:rsidP="00185399">
      <w:pPr>
        <w:spacing w:after="0"/>
        <w:rPr>
          <w:lang w:val="nl"/>
        </w:rPr>
      </w:pPr>
      <w:r w:rsidRPr="007C2734">
        <w:rPr>
          <w:lang w:val="nl"/>
        </w:rPr>
        <w:t xml:space="preserve">De nodige uitsparingen worden zoveel mogelijk tijdens de ruwbouwwerken voorzien. </w:t>
      </w:r>
    </w:p>
    <w:p w:rsidR="007C2734" w:rsidRPr="007C2734" w:rsidRDefault="007C2734" w:rsidP="00185399">
      <w:pPr>
        <w:spacing w:after="0"/>
        <w:rPr>
          <w:lang w:val="nl"/>
        </w:rPr>
      </w:pPr>
      <w:r w:rsidRPr="007C2734">
        <w:rPr>
          <w:lang w:val="nl"/>
        </w:rPr>
        <w:lastRenderedPageBreak/>
        <w:t>Eventuele kruisingen, doorvoeren of andere moeilijkheden worden vakkundig opgelost in coördinatie met de diverse aanwezige ambachten.</w:t>
      </w:r>
    </w:p>
    <w:p w:rsidR="007C2734" w:rsidRPr="007C2734" w:rsidRDefault="007C2734" w:rsidP="007C2734">
      <w:pPr>
        <w:rPr>
          <w:lang w:val="nl"/>
        </w:rPr>
      </w:pPr>
      <w:r w:rsidRPr="007C2734">
        <w:rPr>
          <w:lang w:val="nl"/>
        </w:rPr>
        <w:t xml:space="preserve">Er wordt uitsluitend gebruik gemaakt van aangepast trillingsarm materieel (zagen, frezen, slijpen, boren, …). </w:t>
      </w:r>
    </w:p>
    <w:p w:rsidR="007C2734" w:rsidRPr="007C2734" w:rsidRDefault="007C2734" w:rsidP="007C2734">
      <w:pPr>
        <w:rPr>
          <w:lang w:val="nl"/>
        </w:rPr>
      </w:pPr>
      <w:r w:rsidRPr="007C2734">
        <w:rPr>
          <w:lang w:val="nl"/>
        </w:rPr>
        <w:t>Doorboringen in zichtbaar blijvend metselwerk of betonelementen zullen steeds uitgevoerd worden met een gekoelde diamantboor of -schijf. Daarbij wordt erop toegezien geen wapeningen van het beton te beschadigen of bloot te leggen. Bij twijfel over de juiste locatie van de wapeningen raadpleegt de aannemer voorafgaandelijk de architect en/of de stabiliteitsingenieur.</w:t>
      </w:r>
    </w:p>
    <w:p w:rsidR="007C2734" w:rsidRPr="007C2734" w:rsidRDefault="007C2734" w:rsidP="007C2734">
      <w:pPr>
        <w:rPr>
          <w:lang w:val="nl"/>
        </w:rPr>
      </w:pPr>
      <w:r w:rsidRPr="007C2734">
        <w:rPr>
          <w:lang w:val="nl"/>
        </w:rPr>
        <w:t xml:space="preserve">Sleuven in muren hebben een aangepaste sectie, zonder de stabiliteit in gevaar te brengen. Het horizontaal inwerken van leidingen in wanden met een dikte van of minder dan </w:t>
      </w:r>
      <w:smartTag w:uri="urn:schemas-microsoft-com:office:smarttags" w:element="metricconverter">
        <w:smartTagPr>
          <w:attr w:name="ProductID" w:val="9 cm"/>
        </w:smartTagPr>
        <w:r w:rsidRPr="007C2734">
          <w:rPr>
            <w:lang w:val="nl"/>
          </w:rPr>
          <w:t>9 cm</w:t>
        </w:r>
      </w:smartTag>
      <w:r w:rsidRPr="007C2734">
        <w:rPr>
          <w:lang w:val="nl"/>
        </w:rPr>
        <w:t xml:space="preserve"> en het inwerken in de holle ruimten van samengestelde wanden of vloeren is absoluut verboden, tenzij dit expliciet is beschreven in het bestek.</w:t>
      </w:r>
    </w:p>
    <w:p w:rsidR="007C2734" w:rsidRPr="007C2734" w:rsidRDefault="007C2734" w:rsidP="007C2734">
      <w:pPr>
        <w:rPr>
          <w:lang w:val="nl"/>
        </w:rPr>
      </w:pPr>
      <w:r w:rsidRPr="007C2734">
        <w:rPr>
          <w:lang w:val="nl"/>
        </w:rPr>
        <w:t xml:space="preserve">Alle doorvoeringen worden zo voorzien dat muur- of vloerzettingen de buizen niet kunnen belasten. Bij een muur- of vloerdoorgang worden daartoe aangepaste beschermhulzen / doorvoermoffen rond de leidingen geplaatst, waarin de buizen vrij kunnen bewegen. Afhankelijk van de voorziene oppervlakteafwerking zullen de hulzen ca. </w:t>
      </w:r>
      <w:smartTag w:uri="urn:schemas-microsoft-com:office:smarttags" w:element="metricconverter">
        <w:smartTagPr>
          <w:attr w:name="ProductID" w:val="1 cm"/>
        </w:smartTagPr>
        <w:r w:rsidRPr="007C2734">
          <w:rPr>
            <w:lang w:val="nl"/>
          </w:rPr>
          <w:t>1 cm</w:t>
        </w:r>
      </w:smartTag>
      <w:r w:rsidRPr="007C2734">
        <w:rPr>
          <w:lang w:val="nl"/>
        </w:rPr>
        <w:t xml:space="preserve"> door de afgewerkte muren en de plafonds uitsteken en ca. </w:t>
      </w:r>
      <w:smartTag w:uri="urn:schemas-microsoft-com:office:smarttags" w:element="metricconverter">
        <w:smartTagPr>
          <w:attr w:name="ProductID" w:val="2 cm"/>
        </w:smartTagPr>
        <w:r w:rsidRPr="007C2734">
          <w:rPr>
            <w:lang w:val="nl"/>
          </w:rPr>
          <w:t>2 cm</w:t>
        </w:r>
      </w:smartTag>
      <w:r w:rsidRPr="007C2734">
        <w:rPr>
          <w:lang w:val="nl"/>
        </w:rPr>
        <w:t xml:space="preserve"> door de bovenzijde van de afgewerkte vloeren.</w:t>
      </w:r>
    </w:p>
    <w:p w:rsidR="007C2734" w:rsidRPr="007C2734" w:rsidRDefault="007C2734" w:rsidP="007C2734">
      <w:pPr>
        <w:rPr>
          <w:lang w:val="nl"/>
        </w:rPr>
      </w:pPr>
      <w:r w:rsidRPr="007C2734">
        <w:rPr>
          <w:lang w:val="nl"/>
        </w:rPr>
        <w:t>Na het plaatsen van de leidingen moeten de gemaakte sleuven en doorgangen opnieuw worden gedicht, rekening houdend de voorziene oppervlakteafwerking van de omgevende wand. De dichting mag de uitzetting van de leidingen niet verhinderen.</w:t>
      </w:r>
    </w:p>
    <w:p w:rsidR="007C2734" w:rsidRPr="007C2734" w:rsidRDefault="007C2734" w:rsidP="007C2734">
      <w:pPr>
        <w:rPr>
          <w:lang w:val="nl"/>
        </w:rPr>
      </w:pPr>
      <w:r w:rsidRPr="007C2734">
        <w:rPr>
          <w:lang w:val="nl"/>
        </w:rPr>
        <w:t>Zichtbare leidingen, hun bevestigingen en isolatie worden beschermd tegen bevuiling en beschadiging. Bij het voltooien van de installatie zorgt de aannemer voor een grondige reiniging ervan.</w:t>
      </w:r>
    </w:p>
    <w:p w:rsidR="007C2734" w:rsidRPr="007C2734" w:rsidRDefault="007C2734" w:rsidP="0082234F">
      <w:pPr>
        <w:spacing w:after="0"/>
      </w:pPr>
      <w:r w:rsidRPr="007C2734">
        <w:t>BRANDWEERSTAND</w:t>
      </w:r>
    </w:p>
    <w:p w:rsidR="007C2734" w:rsidRPr="00602E30" w:rsidRDefault="007C2734" w:rsidP="007C2734">
      <w:pPr>
        <w:rPr>
          <w:lang w:val="nl"/>
        </w:rPr>
      </w:pPr>
      <w:r w:rsidRPr="00602E30">
        <w:rPr>
          <w:lang w:val="nl"/>
        </w:rPr>
        <w:t>Er wordt rekening gehouden met eventuele bijkomende eisen betreffende brandveiligheid conform de basisnormen brand (KB 19/12/1997 en aanvullingen). Bij iedere doorgang van een leiding door een aanwezige brandcompartimentering wordt gebruik gemaakt van geattesteerde doorgangshulzen of van een kragensysteem met een brandwerende massa. Attesten dienen voorgelegd te worden bij de monsterkeuring.</w:t>
      </w:r>
    </w:p>
    <w:p w:rsidR="007C2734" w:rsidRPr="007C2734" w:rsidRDefault="007C2734" w:rsidP="0082234F">
      <w:pPr>
        <w:spacing w:after="0"/>
      </w:pPr>
      <w:r w:rsidRPr="007C2734">
        <w:t>LUCHTDICHTHEID en DAMPREMMENDE LAGEN</w:t>
      </w:r>
    </w:p>
    <w:p w:rsidR="007C2734" w:rsidRPr="007C2734" w:rsidRDefault="007C2734" w:rsidP="007C2734">
      <w:pPr>
        <w:rPr>
          <w:lang w:val="nl"/>
        </w:rPr>
      </w:pPr>
      <w:r w:rsidRPr="007C2734">
        <w:rPr>
          <w:lang w:val="nl"/>
        </w:rPr>
        <w:t>Bij doorvoeren door de omhulling van het beschermd volume moet de continuïteit van de luchtdichte laag perfect en duurzaam verzekerd worden om de resultaten van een eventuele luchtdichtheidsproef niet negatief te beïnvloeden. Dit gebeurt in overleg met de architect.</w:t>
      </w:r>
    </w:p>
    <w:p w:rsidR="007C2734" w:rsidRPr="007C2734" w:rsidRDefault="007C2734" w:rsidP="007C2734">
      <w:pPr>
        <w:rPr>
          <w:lang w:val="nl"/>
        </w:rPr>
      </w:pPr>
      <w:r w:rsidRPr="007C2734">
        <w:rPr>
          <w:lang w:val="nl"/>
        </w:rPr>
        <w:t>Doorvoeren door dampremmende lagen moet zorgvuldig aangewerkt worden en mogen de dampremmende prestaties niet verminderen.</w:t>
      </w:r>
    </w:p>
    <w:p w:rsidR="007C2734" w:rsidRPr="007C2734" w:rsidRDefault="007C2734" w:rsidP="0082234F">
      <w:pPr>
        <w:spacing w:after="0"/>
      </w:pPr>
      <w:r w:rsidRPr="007C2734">
        <w:t>A</w:t>
      </w:r>
      <w:r w:rsidR="00552165">
        <w:t>KOESTIEK</w:t>
      </w:r>
    </w:p>
    <w:p w:rsidR="007C2734" w:rsidRPr="007C2734" w:rsidRDefault="007C2734" w:rsidP="007C2734">
      <w:pPr>
        <w:rPr>
          <w:lang w:val="nl"/>
        </w:rPr>
      </w:pPr>
      <w:r w:rsidRPr="007C2734">
        <w:rPr>
          <w:lang w:val="nl"/>
        </w:rPr>
        <w:t>De leidingen moeten correct bevestigd worden om de voortplanting van trillingen te dempen en elk hinderlijk geruis bij waterafname te voorkomen. De aannemer dient daarom alle schikkingen te treffen om een stille werking van de installatie toe te laten:</w:t>
      </w:r>
    </w:p>
    <w:p w:rsidR="007C2734" w:rsidRPr="007C2734" w:rsidRDefault="007C2734" w:rsidP="00185399">
      <w:pPr>
        <w:spacing w:after="0"/>
      </w:pPr>
      <w:r w:rsidRPr="007C2734">
        <w:t>Bij zwevende vloeren worden de doorvoeren voorzien een akoestische isolatie rond de buizen zodat de continuïteit van de akoestische vloerisolatie overal verzekerd blijft.</w:t>
      </w:r>
    </w:p>
    <w:p w:rsidR="007C2734" w:rsidRPr="007C2734" w:rsidRDefault="007C2734" w:rsidP="00185399">
      <w:pPr>
        <w:spacing w:after="0"/>
      </w:pPr>
      <w:r w:rsidRPr="007C2734">
        <w:t xml:space="preserve">Alle contacten tussen de bevestigingsmiddelen en de leidingen worden vermeden door steunbeugels aan de binnenzijde te voorzien met een soepele elastische laag. </w:t>
      </w:r>
    </w:p>
    <w:p w:rsidR="007C2734" w:rsidRPr="007C2734" w:rsidRDefault="007C2734" w:rsidP="007C2734">
      <w:r w:rsidRPr="007C2734">
        <w:lastRenderedPageBreak/>
        <w:t>Het opvullen van de ruimte tussen doorvoerkokers en buizen met een aangepaste isolatie.</w:t>
      </w:r>
    </w:p>
    <w:p w:rsidR="007C2734" w:rsidRPr="007C2734" w:rsidRDefault="007C2734" w:rsidP="00185399">
      <w:pPr>
        <w:spacing w:after="0"/>
      </w:pPr>
      <w:r w:rsidRPr="007C2734">
        <w:t>Voorzieningen treffen om waterslag uit te sluiten.</w:t>
      </w:r>
    </w:p>
    <w:p w:rsidR="007C2734" w:rsidRPr="007C2734" w:rsidRDefault="007C2734" w:rsidP="007C2734">
      <w:r w:rsidRPr="007C2734">
        <w:t>De watersnelheden te beperken om stromingsgeluiden verkleinen.</w:t>
      </w:r>
    </w:p>
    <w:p w:rsidR="007C2734" w:rsidRPr="007C2734" w:rsidRDefault="007C2734" w:rsidP="0082234F">
      <w:pPr>
        <w:spacing w:after="0"/>
      </w:pPr>
      <w:r w:rsidRPr="007C2734">
        <w:t>SPOELING VAN DRINKWATERLEIDINGEN</w:t>
      </w:r>
    </w:p>
    <w:p w:rsidR="007C2734" w:rsidRPr="007C2734" w:rsidRDefault="007C2734" w:rsidP="00185399">
      <w:pPr>
        <w:spacing w:after="0"/>
        <w:rPr>
          <w:lang w:val="nl"/>
        </w:rPr>
      </w:pPr>
      <w:r w:rsidRPr="007C2734">
        <w:rPr>
          <w:lang w:val="nl"/>
        </w:rPr>
        <w:t>Elke installatie wordt na de drukproef grondig gespoeld met koud leidingwater met een snelheid van minstens 1 m/sec.</w:t>
      </w:r>
    </w:p>
    <w:p w:rsidR="007C2734" w:rsidRPr="007C2734" w:rsidRDefault="007C2734" w:rsidP="00185399">
      <w:pPr>
        <w:spacing w:after="0"/>
        <w:rPr>
          <w:lang w:val="nl"/>
        </w:rPr>
      </w:pPr>
      <w:r w:rsidRPr="007C2734">
        <w:rPr>
          <w:lang w:val="nl"/>
        </w:rPr>
        <w:t>De spoeling gebeurt progressief per leidingsectie vanaf de waterteller naar de aftappunten. De delen van de installatie die apart gespoeld worden moeten van elkaar afgesloten kunnen worden.</w:t>
      </w:r>
    </w:p>
    <w:p w:rsidR="007C2734" w:rsidRPr="007C2734" w:rsidRDefault="007C2734" w:rsidP="007C2734">
      <w:pPr>
        <w:rPr>
          <w:lang w:val="nl"/>
        </w:rPr>
      </w:pPr>
      <w:r w:rsidRPr="007C2734">
        <w:rPr>
          <w:lang w:val="nl"/>
        </w:rPr>
        <w:t>Het koudwaterleidingnet wordt gespoeld vóór het warmwaterleidingnet.</w:t>
      </w:r>
    </w:p>
    <w:p w:rsidR="007C2734" w:rsidRPr="007C2734" w:rsidRDefault="007C2734" w:rsidP="007C2734">
      <w:pPr>
        <w:rPr>
          <w:lang w:val="nl"/>
        </w:rPr>
      </w:pPr>
      <w:r w:rsidRPr="007C2734">
        <w:rPr>
          <w:lang w:val="nl"/>
        </w:rPr>
        <w:t>Toestellen in het leidingnet (zoal waterontharders, thermostatische regelkleppen, waterverwarmers,…) worden afzonderlijk gespoeld volgens de voorschriften van de leverancier. Voor deze toestellen wordt een tijdelijke bypass voorzien tijdens het spoelen van de installaties.</w:t>
      </w:r>
    </w:p>
    <w:p w:rsidR="007C2734" w:rsidRPr="007C2734" w:rsidRDefault="007C2734" w:rsidP="00185399">
      <w:pPr>
        <w:spacing w:after="0"/>
        <w:rPr>
          <w:lang w:val="nl"/>
        </w:rPr>
      </w:pPr>
      <w:r w:rsidRPr="007C2734">
        <w:rPr>
          <w:lang w:val="nl"/>
        </w:rPr>
        <w:t>De controle gebeurt door het water aan de aftappunten te vergelijken inzake troebelheid en kleur met het water genomen aan de teller. Bij visuele verschillen wordt de betrokken leidingsectie opnieuw gespoeld.</w:t>
      </w:r>
    </w:p>
    <w:p w:rsidR="007C2734" w:rsidRPr="007C2734" w:rsidRDefault="007C2734" w:rsidP="007C2734">
      <w:pPr>
        <w:rPr>
          <w:lang w:val="nl"/>
        </w:rPr>
      </w:pPr>
      <w:r w:rsidRPr="007C2734">
        <w:rPr>
          <w:lang w:val="nl"/>
        </w:rPr>
        <w:t>Indien na de spoeling de installatie nog geruime tijd ongebruikt blijft, moet het water in het leidingnet minstens één keer per week ververst worden.</w:t>
      </w:r>
    </w:p>
    <w:p w:rsidR="00720C68" w:rsidRPr="00720C68" w:rsidRDefault="00720C68" w:rsidP="0082234F">
      <w:pPr>
        <w:spacing w:after="0"/>
        <w:rPr>
          <w:b/>
          <w:u w:val="single"/>
          <w:lang w:val="nl"/>
        </w:rPr>
      </w:pPr>
      <w:r w:rsidRPr="00720C68">
        <w:rPr>
          <w:b/>
          <w:u w:val="single"/>
          <w:lang w:val="nl"/>
        </w:rPr>
        <w:t>Keuring en markering</w:t>
      </w:r>
    </w:p>
    <w:p w:rsidR="00720C68" w:rsidRPr="00720C68" w:rsidRDefault="00720C68" w:rsidP="0082234F">
      <w:pPr>
        <w:spacing w:after="0"/>
      </w:pPr>
      <w:r w:rsidRPr="00720C68">
        <w:t>GELIJKVORMIGHEIDSKEURING</w:t>
      </w:r>
    </w:p>
    <w:p w:rsidR="00720C68" w:rsidRPr="00720C68" w:rsidRDefault="00720C68" w:rsidP="00720C68">
      <w:pPr>
        <w:rPr>
          <w:lang w:val="nl"/>
        </w:rPr>
      </w:pPr>
      <w:r w:rsidRPr="00720C68">
        <w:rPr>
          <w:lang w:val="nl"/>
        </w:rPr>
        <w:t xml:space="preserve">De drinkwaterinstallatie dient te voldoen aan de voorschriften van de waterdistributiemaatschappij, het Technische Reglement van het AquaFlanders en de technische voorschriften van Belgaqua. Bij toepassing van het decreet betreffende water bestemd voor menselijke aanwending van 24 mei 2002 (Drinkwaterdecreet) dient de installateur de door hem uitgevoerde waterafvoer en sanitaire installatie te laten goedkeuren door een erkend organisme, aanvaard door de watermaatschappij. </w:t>
      </w:r>
    </w:p>
    <w:p w:rsidR="00720C68" w:rsidRPr="00720C68" w:rsidRDefault="00720C68" w:rsidP="00720C68">
      <w:pPr>
        <w:rPr>
          <w:lang w:val="nl"/>
        </w:rPr>
      </w:pPr>
      <w:r w:rsidRPr="00720C68">
        <w:rPr>
          <w:lang w:val="nl"/>
        </w:rPr>
        <w:t xml:space="preserve">Deze gelijkvormigheidskeuring moet plaatsvinden voor de eerste ingebruikname en bij belangrijke wijzigingen. Daartoe wordt een uitvoeringsplan van de waterafvoer, de sanitaire installatie en een lijst van de aan te sluiten toestellen opgemaakt door de uitvoerder. Voor de verschillende installaties dient een afzonderlijk attest te worden voorgelegd. </w:t>
      </w:r>
    </w:p>
    <w:p w:rsidR="00720C68" w:rsidRDefault="00720C68" w:rsidP="00720C68">
      <w:pPr>
        <w:rPr>
          <w:lang w:val="nl"/>
        </w:rPr>
      </w:pPr>
      <w:r w:rsidRPr="00720C68">
        <w:rPr>
          <w:lang w:val="nl"/>
        </w:rPr>
        <w:t xml:space="preserve">Voor alle keuringen zal een keuringsattest zonder opmerkingen afgegeven worden. Het aanvragen en de kosten verbonden aan de keuring van de sanitaire installaties, en alle gebeurlijke onkosten verbonden aan veranderingen, die zouden worden opgelegd wegens disconformiteit met de reglementaire voorschriften, zijn volledig ten laste van de inschrijver. </w:t>
      </w:r>
    </w:p>
    <w:p w:rsidR="00FE7CC5" w:rsidRPr="00961D20" w:rsidRDefault="00FE7CC5" w:rsidP="00720C68">
      <w:pPr>
        <w:rPr>
          <w:color w:val="C3004A" w:themeColor="text2"/>
        </w:rPr>
      </w:pPr>
      <w:r w:rsidRPr="00961D20">
        <w:rPr>
          <w:color w:val="C3004A" w:themeColor="text2"/>
        </w:rPr>
        <w:t xml:space="preserve">De inbedrijfname van de gebouwen kan gefaseerd gebeuren, de keuringen kunnen dan ook zonder meerkost </w:t>
      </w:r>
      <w:r w:rsidR="00961D20">
        <w:rPr>
          <w:color w:val="C3004A" w:themeColor="text2"/>
        </w:rPr>
        <w:t>(</w:t>
      </w:r>
      <w:r w:rsidRPr="00961D20">
        <w:rPr>
          <w:color w:val="C3004A" w:themeColor="text2"/>
        </w:rPr>
        <w:t>voor de bouwheer</w:t>
      </w:r>
      <w:r w:rsidR="00961D20">
        <w:rPr>
          <w:color w:val="C3004A" w:themeColor="text2"/>
        </w:rPr>
        <w:t>)</w:t>
      </w:r>
      <w:r w:rsidRPr="00961D20">
        <w:rPr>
          <w:color w:val="C3004A" w:themeColor="text2"/>
        </w:rPr>
        <w:t xml:space="preserve"> in verschillende fase moeten gebeuren.</w:t>
      </w:r>
    </w:p>
    <w:p w:rsidR="00720C68" w:rsidRPr="00720C68" w:rsidRDefault="00720C68" w:rsidP="00720C68">
      <w:pPr>
        <w:rPr>
          <w:lang w:val="nl"/>
        </w:rPr>
      </w:pPr>
      <w:r w:rsidRPr="00720C68">
        <w:rPr>
          <w:lang w:val="nl"/>
        </w:rPr>
        <w:t>De vereiste gelijkvormigheidskeuringen dienen minimaal 30 kalenderdagen vóór de officiële einddatum van de werken ter beschikking gesteld worden van de bouwheer. Bij het ontbreken van de keuringsattesten binnen de vooropgestelde termijn is de aannemer verantwoordelijk voor alle eventuele bijkomende kosten m.b.t. de ontzegeling van verzegelde watermeters, die in dit geval verrekend zullen worden aan de tarieven van de netbeheerder.</w:t>
      </w:r>
    </w:p>
    <w:p w:rsidR="0095406B" w:rsidRPr="0095406B" w:rsidRDefault="0095406B" w:rsidP="0082234F">
      <w:pPr>
        <w:spacing w:after="0"/>
      </w:pPr>
      <w:r w:rsidRPr="0095406B">
        <w:t>GETUIGERINGEN &amp; KLEURCODES</w:t>
      </w:r>
    </w:p>
    <w:p w:rsidR="0095406B" w:rsidRPr="0095406B" w:rsidRDefault="0095406B" w:rsidP="0095406B">
      <w:pPr>
        <w:rPr>
          <w:lang w:val="nl"/>
        </w:rPr>
      </w:pPr>
      <w:r w:rsidRPr="0095406B">
        <w:rPr>
          <w:lang w:val="nl"/>
        </w:rPr>
        <w:t>Bij collectieve installaties worden verplicht getuigeringen aangebracht volgens kleurcoderingen volgens NBN 69. Deze zijn inbegrepen in de prijs van de leidingen.</w:t>
      </w:r>
    </w:p>
    <w:p w:rsidR="0095406B" w:rsidRPr="0095406B" w:rsidRDefault="0095406B" w:rsidP="00185399">
      <w:pPr>
        <w:spacing w:after="0"/>
      </w:pPr>
      <w:r w:rsidRPr="0095406B">
        <w:lastRenderedPageBreak/>
        <w:t xml:space="preserve">1e kleur: functie fluïdum - </w:t>
      </w:r>
      <w:smartTag w:uri="urn:schemas-microsoft-com:office:smarttags" w:element="metricconverter">
        <w:smartTagPr>
          <w:attr w:name="ProductID" w:val="5 cm"/>
        </w:smartTagPr>
        <w:r w:rsidRPr="0095406B">
          <w:t>5 cm</w:t>
        </w:r>
      </w:smartTag>
      <w:r w:rsidRPr="0095406B">
        <w:t xml:space="preserve"> breed</w:t>
      </w:r>
    </w:p>
    <w:p w:rsidR="0095406B" w:rsidRPr="0095406B" w:rsidRDefault="0095406B" w:rsidP="00185399">
      <w:pPr>
        <w:spacing w:after="0"/>
      </w:pPr>
      <w:r w:rsidRPr="0095406B">
        <w:t xml:space="preserve">2e kleur: typerende eigenschap fluïdum - </w:t>
      </w:r>
      <w:smartTag w:uri="urn:schemas-microsoft-com:office:smarttags" w:element="metricconverter">
        <w:smartTagPr>
          <w:attr w:name="ProductID" w:val="2,5 cm"/>
        </w:smartTagPr>
        <w:r w:rsidRPr="0095406B">
          <w:t>2,5 cm</w:t>
        </w:r>
      </w:smartTag>
      <w:r w:rsidRPr="0095406B">
        <w:t xml:space="preserve"> breed</w:t>
      </w:r>
    </w:p>
    <w:p w:rsidR="0095406B" w:rsidRPr="0095406B" w:rsidRDefault="0095406B" w:rsidP="0095406B">
      <w:r w:rsidRPr="0095406B">
        <w:t xml:space="preserve">3e kleur: bijkomende eigenschap fluïdum - </w:t>
      </w:r>
      <w:smartTag w:uri="urn:schemas-microsoft-com:office:smarttags" w:element="metricconverter">
        <w:smartTagPr>
          <w:attr w:name="ProductID" w:val="1,5 cm"/>
        </w:smartTagPr>
        <w:r w:rsidRPr="0095406B">
          <w:t>1,5 cm</w:t>
        </w:r>
      </w:smartTag>
      <w:r w:rsidRPr="0095406B">
        <w:t xml:space="preserve"> breed</w:t>
      </w:r>
    </w:p>
    <w:p w:rsidR="0095406B" w:rsidRPr="0095406B" w:rsidRDefault="0095406B" w:rsidP="0095406B">
      <w:pPr>
        <w:rPr>
          <w:lang w:val="nl"/>
        </w:rPr>
      </w:pPr>
      <w:r w:rsidRPr="0095406B">
        <w:rPr>
          <w:lang w:val="nl"/>
        </w:rPr>
        <w:t xml:space="preserve">De kleuren worden ringvormig rond de leidingen of de isolatie geplaatst door middel van gekleurde kleefband met een tussenafstand van ca. </w:t>
      </w:r>
      <w:smartTag w:uri="urn:schemas-microsoft-com:office:smarttags" w:element="metricconverter">
        <w:smartTagPr>
          <w:attr w:name="ProductID" w:val="6 m"/>
        </w:smartTagPr>
        <w:r w:rsidRPr="0095406B">
          <w:rPr>
            <w:lang w:val="nl"/>
          </w:rPr>
          <w:t>6 m</w:t>
        </w:r>
      </w:smartTag>
      <w:r w:rsidRPr="0095406B">
        <w:rPr>
          <w:lang w:val="nl"/>
        </w:rPr>
        <w:t xml:space="preserve"> en ter plaatse van elke aftakking en afsluitkraan en met tenminste 1 aanduiding per niveau of technisch geheel. De ringen worden naast elkaar aangebracht. Voor bluswater, gassen en stookolieleidingen moet de leiding over zijn volledige lengte in de basiskleur (1e kleur) geschilderd worden. Voor luchtkanalen volstaat een kleuraanduiding van een 10-tal cm hoog aan te brengen om de </w:t>
      </w:r>
      <w:smartTag w:uri="urn:schemas-microsoft-com:office:smarttags" w:element="metricconverter">
        <w:smartTagPr>
          <w:attr w:name="ProductID" w:val="3 m"/>
        </w:smartTagPr>
        <w:r w:rsidRPr="0095406B">
          <w:rPr>
            <w:lang w:val="nl"/>
          </w:rPr>
          <w:t>3 m</w:t>
        </w:r>
      </w:smartTag>
      <w:r w:rsidRPr="0095406B">
        <w:rPr>
          <w:lang w:val="nl"/>
        </w:rPr>
        <w:t xml:space="preserve"> en op minstens 2 vlakken.</w:t>
      </w:r>
    </w:p>
    <w:tbl>
      <w:tblPr>
        <w:tblW w:w="0" w:type="auto"/>
        <w:jc w:val="center"/>
        <w:tblLook w:val="04A0" w:firstRow="1" w:lastRow="0" w:firstColumn="1" w:lastColumn="0" w:noHBand="0" w:noVBand="1"/>
      </w:tblPr>
      <w:tblGrid>
        <w:gridCol w:w="3922"/>
        <w:gridCol w:w="2283"/>
      </w:tblGrid>
      <w:tr w:rsidR="006B2F51" w:rsidTr="00D26974">
        <w:trPr>
          <w:trHeight w:val="271"/>
          <w:jc w:val="center"/>
        </w:trPr>
        <w:tc>
          <w:tcPr>
            <w:tcW w:w="3922" w:type="dxa"/>
          </w:tcPr>
          <w:p w:rsidR="006B2F51" w:rsidRDefault="006B2F51" w:rsidP="006B2F51">
            <w:pPr>
              <w:pStyle w:val="Geenafstand"/>
              <w:jc w:val="center"/>
              <w:rPr>
                <w:lang w:val="nl-BE"/>
              </w:rPr>
            </w:pPr>
            <w:r>
              <w:rPr>
                <w:lang w:val="nl-BE"/>
              </w:rPr>
              <w:t>Fluïdum</w:t>
            </w:r>
          </w:p>
        </w:tc>
        <w:tc>
          <w:tcPr>
            <w:tcW w:w="2283" w:type="dxa"/>
          </w:tcPr>
          <w:p w:rsidR="006B2F51" w:rsidRDefault="006B2F51" w:rsidP="006B2F51">
            <w:pPr>
              <w:pStyle w:val="Geenafstand"/>
              <w:jc w:val="center"/>
              <w:rPr>
                <w:lang w:val="nl-BE"/>
              </w:rPr>
            </w:pPr>
            <w:r>
              <w:rPr>
                <w:lang w:val="nl-BE"/>
              </w:rPr>
              <w:t>Kleurcode</w:t>
            </w:r>
          </w:p>
        </w:tc>
      </w:tr>
      <w:tr w:rsidR="006B2F51" w:rsidTr="00D26974">
        <w:trPr>
          <w:trHeight w:val="161"/>
          <w:jc w:val="center"/>
        </w:trPr>
        <w:tc>
          <w:tcPr>
            <w:tcW w:w="3922" w:type="dxa"/>
          </w:tcPr>
          <w:p w:rsidR="006B2F51" w:rsidRDefault="006B2F51" w:rsidP="00B27B5D">
            <w:pPr>
              <w:pStyle w:val="Geenafstand"/>
              <w:jc w:val="center"/>
              <w:rPr>
                <w:lang w:val="nl-BE"/>
              </w:rPr>
            </w:pPr>
            <w:r>
              <w:rPr>
                <w:lang w:val="nl-BE"/>
              </w:rPr>
              <w:t>WATER</w:t>
            </w:r>
          </w:p>
        </w:tc>
        <w:tc>
          <w:tcPr>
            <w:tcW w:w="2283" w:type="dxa"/>
          </w:tcPr>
          <w:p w:rsidR="006B2F51" w:rsidRDefault="006B2F51" w:rsidP="00B27B5D">
            <w:pPr>
              <w:pStyle w:val="Geenafstand"/>
              <w:jc w:val="center"/>
              <w:rPr>
                <w:lang w:val="nl-BE"/>
              </w:rPr>
            </w:pPr>
          </w:p>
        </w:tc>
      </w:tr>
      <w:tr w:rsidR="006B2F51" w:rsidTr="00D26974">
        <w:trPr>
          <w:trHeight w:val="271"/>
          <w:jc w:val="center"/>
        </w:trPr>
        <w:tc>
          <w:tcPr>
            <w:tcW w:w="3922" w:type="dxa"/>
          </w:tcPr>
          <w:p w:rsidR="006B2F51" w:rsidRDefault="003161AD" w:rsidP="002E1297">
            <w:pPr>
              <w:pStyle w:val="Geenafstand"/>
              <w:rPr>
                <w:lang w:val="nl-BE"/>
              </w:rPr>
            </w:pPr>
            <w:r>
              <w:t xml:space="preserve"> </w:t>
            </w:r>
            <w:r w:rsidR="006B2F51" w:rsidRPr="0095406B">
              <w:t>Koud - niet onthard</w:t>
            </w:r>
          </w:p>
        </w:tc>
        <w:tc>
          <w:tcPr>
            <w:tcW w:w="2283" w:type="dxa"/>
          </w:tcPr>
          <w:p w:rsidR="006B2F51" w:rsidRDefault="003161AD" w:rsidP="002E1297">
            <w:pPr>
              <w:pStyle w:val="Geenafstand"/>
              <w:rPr>
                <w:lang w:val="nl-BE"/>
              </w:rPr>
            </w:pPr>
            <w:r>
              <w:t xml:space="preserve"> </w:t>
            </w:r>
            <w:r w:rsidR="006B2F51" w:rsidRPr="0095406B">
              <w:t>Groen - wit - zwart</w:t>
            </w:r>
          </w:p>
        </w:tc>
      </w:tr>
      <w:tr w:rsidR="006B2F51" w:rsidTr="00D26974">
        <w:trPr>
          <w:trHeight w:val="271"/>
          <w:jc w:val="center"/>
        </w:trPr>
        <w:tc>
          <w:tcPr>
            <w:tcW w:w="3922" w:type="dxa"/>
          </w:tcPr>
          <w:p w:rsidR="006B2F51" w:rsidRDefault="003161AD" w:rsidP="002E1297">
            <w:pPr>
              <w:pStyle w:val="Geenafstand"/>
              <w:rPr>
                <w:lang w:val="nl-BE"/>
              </w:rPr>
            </w:pPr>
            <w:r>
              <w:t xml:space="preserve"> </w:t>
            </w:r>
            <w:r w:rsidR="006B2F51" w:rsidRPr="0095406B">
              <w:t>Koud - onthard</w:t>
            </w:r>
          </w:p>
        </w:tc>
        <w:tc>
          <w:tcPr>
            <w:tcW w:w="2283" w:type="dxa"/>
          </w:tcPr>
          <w:p w:rsidR="006B2F51" w:rsidRDefault="003161AD" w:rsidP="002E1297">
            <w:pPr>
              <w:pStyle w:val="Geenafstand"/>
              <w:rPr>
                <w:lang w:val="nl-BE"/>
              </w:rPr>
            </w:pPr>
            <w:r>
              <w:t xml:space="preserve"> </w:t>
            </w:r>
            <w:r w:rsidR="006B2F51" w:rsidRPr="0095406B">
              <w:t>Groen - wit - grijs</w:t>
            </w:r>
          </w:p>
        </w:tc>
      </w:tr>
      <w:tr w:rsidR="002E1297" w:rsidTr="00D26974">
        <w:trPr>
          <w:trHeight w:hRule="exact" w:val="272"/>
          <w:jc w:val="center"/>
        </w:trPr>
        <w:tc>
          <w:tcPr>
            <w:tcW w:w="3922" w:type="dxa"/>
          </w:tcPr>
          <w:p w:rsidR="002E1297" w:rsidRPr="00D3024D" w:rsidRDefault="003161AD" w:rsidP="002E1297">
            <w:r>
              <w:t xml:space="preserve"> </w:t>
            </w:r>
            <w:r w:rsidR="002E1297" w:rsidRPr="00D3024D">
              <w:t>Warm (sanitair) - vertrek</w:t>
            </w:r>
          </w:p>
        </w:tc>
        <w:tc>
          <w:tcPr>
            <w:tcW w:w="2283" w:type="dxa"/>
          </w:tcPr>
          <w:p w:rsidR="002E1297" w:rsidRPr="00D3024D" w:rsidRDefault="003161AD" w:rsidP="002E1297">
            <w:r>
              <w:t xml:space="preserve"> </w:t>
            </w:r>
            <w:r w:rsidR="002E1297" w:rsidRPr="00D3024D">
              <w:t>Groen - geel - rood</w:t>
            </w:r>
          </w:p>
        </w:tc>
      </w:tr>
      <w:tr w:rsidR="002E1297" w:rsidTr="00D26974">
        <w:trPr>
          <w:trHeight w:hRule="exact" w:val="272"/>
          <w:jc w:val="center"/>
        </w:trPr>
        <w:tc>
          <w:tcPr>
            <w:tcW w:w="3922" w:type="dxa"/>
          </w:tcPr>
          <w:p w:rsidR="002E1297" w:rsidRPr="00D3024D" w:rsidRDefault="003161AD" w:rsidP="002E1297">
            <w:r>
              <w:t xml:space="preserve"> </w:t>
            </w:r>
            <w:r w:rsidR="002E1297" w:rsidRPr="00D3024D">
              <w:t>Warm (sanitair) - terug</w:t>
            </w:r>
          </w:p>
        </w:tc>
        <w:tc>
          <w:tcPr>
            <w:tcW w:w="2283" w:type="dxa"/>
          </w:tcPr>
          <w:p w:rsidR="002E1297" w:rsidRDefault="003161AD" w:rsidP="002E1297">
            <w:r>
              <w:t xml:space="preserve"> </w:t>
            </w:r>
            <w:r w:rsidR="002E1297" w:rsidRPr="00D3024D">
              <w:t>Groen - geel - blauw</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Afvoer - riolering (onder vloer)</w:t>
            </w:r>
          </w:p>
        </w:tc>
        <w:tc>
          <w:tcPr>
            <w:tcW w:w="2283" w:type="dxa"/>
          </w:tcPr>
          <w:p w:rsidR="002E1297" w:rsidRPr="0095406B" w:rsidRDefault="003161AD" w:rsidP="002E1297">
            <w:r>
              <w:t xml:space="preserve"> </w:t>
            </w:r>
            <w:r w:rsidR="002E1297" w:rsidRPr="0095406B">
              <w:t>Groen - zwart - zwart</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Afvoer - fecaliën</w:t>
            </w:r>
          </w:p>
        </w:tc>
        <w:tc>
          <w:tcPr>
            <w:tcW w:w="2283" w:type="dxa"/>
          </w:tcPr>
          <w:p w:rsidR="002E1297" w:rsidRPr="0095406B" w:rsidRDefault="003161AD" w:rsidP="002E1297">
            <w:r>
              <w:t xml:space="preserve"> </w:t>
            </w:r>
            <w:r w:rsidR="002E1297" w:rsidRPr="0095406B">
              <w:t>Groen - zwart - bruin</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Afvoer - verluchting</w:t>
            </w:r>
          </w:p>
        </w:tc>
        <w:tc>
          <w:tcPr>
            <w:tcW w:w="2283" w:type="dxa"/>
          </w:tcPr>
          <w:p w:rsidR="002E1297" w:rsidRPr="0095406B" w:rsidRDefault="003161AD" w:rsidP="002E1297">
            <w:r>
              <w:t xml:space="preserve"> </w:t>
            </w:r>
            <w:r w:rsidR="002E1297" w:rsidRPr="0095406B">
              <w:t>Groen - zwart - blauw</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Afvoer - huishoudelijk (grijs water)</w:t>
            </w:r>
          </w:p>
        </w:tc>
        <w:tc>
          <w:tcPr>
            <w:tcW w:w="2283" w:type="dxa"/>
          </w:tcPr>
          <w:p w:rsidR="002E1297" w:rsidRPr="0095406B" w:rsidRDefault="003161AD" w:rsidP="002E1297">
            <w:r>
              <w:t xml:space="preserve"> </w:t>
            </w:r>
            <w:r w:rsidR="002E1297" w:rsidRPr="0095406B">
              <w:t>Groen - zwart - grijs</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Afvoer - regenwater (wit water)</w:t>
            </w:r>
          </w:p>
        </w:tc>
        <w:tc>
          <w:tcPr>
            <w:tcW w:w="2283" w:type="dxa"/>
          </w:tcPr>
          <w:p w:rsidR="002E1297" w:rsidRPr="0095406B" w:rsidRDefault="003161AD" w:rsidP="002E1297">
            <w:r>
              <w:t xml:space="preserve"> </w:t>
            </w:r>
            <w:r w:rsidR="002E1297" w:rsidRPr="0095406B">
              <w:t>Groen - zwart - wit</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Verwarming (secundaire kring) - vertrek</w:t>
            </w:r>
          </w:p>
        </w:tc>
        <w:tc>
          <w:tcPr>
            <w:tcW w:w="2283" w:type="dxa"/>
          </w:tcPr>
          <w:p w:rsidR="002E1297" w:rsidRPr="0095406B" w:rsidRDefault="003161AD" w:rsidP="002E1297">
            <w:r>
              <w:t xml:space="preserve"> </w:t>
            </w:r>
            <w:r w:rsidR="002E1297" w:rsidRPr="0095406B">
              <w:t>Groen - oranje - rood</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Verwarming (secundaire kring) - terug</w:t>
            </w:r>
          </w:p>
        </w:tc>
        <w:tc>
          <w:tcPr>
            <w:tcW w:w="2283" w:type="dxa"/>
          </w:tcPr>
          <w:p w:rsidR="002E1297" w:rsidRPr="0095406B" w:rsidRDefault="003161AD" w:rsidP="002E1297">
            <w:r>
              <w:t xml:space="preserve"> </w:t>
            </w:r>
            <w:r w:rsidR="002E1297" w:rsidRPr="0095406B">
              <w:t>Groen - oranje - blauw</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Verwarming (primaire kring) - vertrek</w:t>
            </w:r>
          </w:p>
        </w:tc>
        <w:tc>
          <w:tcPr>
            <w:tcW w:w="2283" w:type="dxa"/>
          </w:tcPr>
          <w:p w:rsidR="002E1297" w:rsidRPr="0095406B" w:rsidRDefault="003161AD" w:rsidP="002E1297">
            <w:r>
              <w:t xml:space="preserve"> </w:t>
            </w:r>
            <w:r w:rsidR="002E1297" w:rsidRPr="0095406B">
              <w:t>Groen - groen - rood</w:t>
            </w:r>
          </w:p>
        </w:tc>
      </w:tr>
      <w:tr w:rsidR="002E1297" w:rsidTr="00D26974">
        <w:trPr>
          <w:trHeight w:hRule="exact" w:val="284"/>
          <w:jc w:val="center"/>
        </w:trPr>
        <w:tc>
          <w:tcPr>
            <w:tcW w:w="3922" w:type="dxa"/>
          </w:tcPr>
          <w:p w:rsidR="002E1297" w:rsidRPr="0095406B" w:rsidRDefault="003161AD" w:rsidP="002E1297">
            <w:r>
              <w:t xml:space="preserve"> </w:t>
            </w:r>
            <w:r w:rsidR="002E1297" w:rsidRPr="0095406B">
              <w:t>Verwarming (primaire kring) - terug</w:t>
            </w:r>
          </w:p>
        </w:tc>
        <w:tc>
          <w:tcPr>
            <w:tcW w:w="2283" w:type="dxa"/>
          </w:tcPr>
          <w:p w:rsidR="002E1297" w:rsidRPr="0095406B" w:rsidRDefault="003161AD" w:rsidP="002E1297">
            <w:r>
              <w:t xml:space="preserve"> </w:t>
            </w:r>
            <w:r w:rsidR="002E1297" w:rsidRPr="0095406B">
              <w:t>Groen - groen - blauw</w:t>
            </w:r>
          </w:p>
        </w:tc>
      </w:tr>
      <w:tr w:rsidR="002E1297" w:rsidTr="00D26974">
        <w:trPr>
          <w:trHeight w:val="271"/>
          <w:jc w:val="center"/>
        </w:trPr>
        <w:tc>
          <w:tcPr>
            <w:tcW w:w="3922" w:type="dxa"/>
          </w:tcPr>
          <w:p w:rsidR="002E1297" w:rsidRDefault="003161AD" w:rsidP="00B27B5D">
            <w:pPr>
              <w:pStyle w:val="Geenafstand"/>
              <w:jc w:val="center"/>
              <w:rPr>
                <w:lang w:val="nl-BE"/>
              </w:rPr>
            </w:pPr>
            <w:r w:rsidRPr="003161AD">
              <w:rPr>
                <w:lang w:val="nl-BE"/>
              </w:rPr>
              <w:t>BLUSWATER</w:t>
            </w:r>
          </w:p>
        </w:tc>
        <w:tc>
          <w:tcPr>
            <w:tcW w:w="2283" w:type="dxa"/>
          </w:tcPr>
          <w:p w:rsidR="002E1297" w:rsidRDefault="002E1297" w:rsidP="00B27B5D">
            <w:pPr>
              <w:pStyle w:val="Geenafstand"/>
              <w:jc w:val="center"/>
              <w:rPr>
                <w:lang w:val="nl-BE"/>
              </w:rPr>
            </w:pPr>
          </w:p>
        </w:tc>
      </w:tr>
      <w:tr w:rsidR="002E1297" w:rsidTr="00D26974">
        <w:trPr>
          <w:trHeight w:hRule="exact" w:val="272"/>
          <w:jc w:val="center"/>
        </w:trPr>
        <w:tc>
          <w:tcPr>
            <w:tcW w:w="3922" w:type="dxa"/>
          </w:tcPr>
          <w:p w:rsidR="002E1297" w:rsidRPr="00D3024D" w:rsidRDefault="002E1297" w:rsidP="00B27B5D">
            <w:pPr>
              <w:jc w:val="center"/>
            </w:pPr>
          </w:p>
        </w:tc>
        <w:tc>
          <w:tcPr>
            <w:tcW w:w="2283" w:type="dxa"/>
          </w:tcPr>
          <w:p w:rsidR="002E1297" w:rsidRPr="00D3024D" w:rsidRDefault="000C5A17" w:rsidP="000C5A17">
            <w:r>
              <w:t xml:space="preserve"> </w:t>
            </w:r>
            <w:r w:rsidR="003161AD">
              <w:t>Rood</w:t>
            </w:r>
          </w:p>
        </w:tc>
      </w:tr>
      <w:tr w:rsidR="002E1297" w:rsidTr="00D26974">
        <w:trPr>
          <w:trHeight w:hRule="exact" w:val="272"/>
          <w:jc w:val="center"/>
        </w:trPr>
        <w:tc>
          <w:tcPr>
            <w:tcW w:w="3922" w:type="dxa"/>
          </w:tcPr>
          <w:p w:rsidR="002E1297" w:rsidRPr="00D3024D" w:rsidRDefault="003161AD" w:rsidP="00B27B5D">
            <w:pPr>
              <w:jc w:val="center"/>
            </w:pPr>
            <w:r w:rsidRPr="003161AD">
              <w:t>STOOKOLIE</w:t>
            </w:r>
          </w:p>
        </w:tc>
        <w:tc>
          <w:tcPr>
            <w:tcW w:w="2283" w:type="dxa"/>
          </w:tcPr>
          <w:p w:rsidR="002E1297" w:rsidRDefault="002E1297" w:rsidP="00B27B5D">
            <w:pPr>
              <w:jc w:val="center"/>
            </w:pPr>
          </w:p>
        </w:tc>
      </w:tr>
      <w:tr w:rsidR="00F450F7" w:rsidTr="00D26974">
        <w:trPr>
          <w:trHeight w:hRule="exact" w:val="272"/>
          <w:jc w:val="center"/>
        </w:trPr>
        <w:tc>
          <w:tcPr>
            <w:tcW w:w="3922" w:type="dxa"/>
          </w:tcPr>
          <w:p w:rsidR="00F450F7" w:rsidRPr="0095406B" w:rsidRDefault="00D26974" w:rsidP="00B27B5D">
            <w:r>
              <w:t xml:space="preserve"> </w:t>
            </w:r>
            <w:r w:rsidR="00F450F7" w:rsidRPr="0095406B">
              <w:t>Vertrek</w:t>
            </w:r>
          </w:p>
        </w:tc>
        <w:tc>
          <w:tcPr>
            <w:tcW w:w="2283" w:type="dxa"/>
          </w:tcPr>
          <w:p w:rsidR="00F450F7" w:rsidRPr="0095406B" w:rsidRDefault="00D26974" w:rsidP="00B27B5D">
            <w:r>
              <w:t xml:space="preserve"> </w:t>
            </w:r>
            <w:r w:rsidR="00F450F7" w:rsidRPr="0095406B">
              <w:t>Bruin - wit - rood</w:t>
            </w:r>
          </w:p>
        </w:tc>
      </w:tr>
      <w:tr w:rsidR="00F450F7" w:rsidTr="00D26974">
        <w:trPr>
          <w:trHeight w:hRule="exact" w:val="272"/>
          <w:jc w:val="center"/>
        </w:trPr>
        <w:tc>
          <w:tcPr>
            <w:tcW w:w="3922" w:type="dxa"/>
          </w:tcPr>
          <w:p w:rsidR="00F450F7" w:rsidRPr="0095406B" w:rsidRDefault="00D26974" w:rsidP="00B27B5D">
            <w:r>
              <w:t xml:space="preserve"> </w:t>
            </w:r>
            <w:r w:rsidR="00F450F7" w:rsidRPr="0095406B">
              <w:t>Terug</w:t>
            </w:r>
          </w:p>
        </w:tc>
        <w:tc>
          <w:tcPr>
            <w:tcW w:w="2283" w:type="dxa"/>
          </w:tcPr>
          <w:p w:rsidR="00F450F7" w:rsidRPr="0095406B" w:rsidRDefault="00D26974" w:rsidP="00B27B5D">
            <w:r>
              <w:t xml:space="preserve"> </w:t>
            </w:r>
            <w:r w:rsidR="00F450F7" w:rsidRPr="0095406B">
              <w:t>Bruin - wit - blauw</w:t>
            </w:r>
          </w:p>
        </w:tc>
      </w:tr>
      <w:tr w:rsidR="00F450F7" w:rsidTr="00D26974">
        <w:trPr>
          <w:trHeight w:hRule="exact" w:val="272"/>
          <w:jc w:val="center"/>
        </w:trPr>
        <w:tc>
          <w:tcPr>
            <w:tcW w:w="3922" w:type="dxa"/>
          </w:tcPr>
          <w:p w:rsidR="00F450F7" w:rsidRPr="00D3024D" w:rsidRDefault="00F450F7" w:rsidP="00B27B5D">
            <w:pPr>
              <w:jc w:val="center"/>
            </w:pPr>
            <w:r>
              <w:t>GASSEN</w:t>
            </w:r>
          </w:p>
        </w:tc>
        <w:tc>
          <w:tcPr>
            <w:tcW w:w="2283" w:type="dxa"/>
          </w:tcPr>
          <w:p w:rsidR="00F450F7" w:rsidRPr="00D3024D" w:rsidRDefault="00F450F7" w:rsidP="00B27B5D">
            <w:pPr>
              <w:jc w:val="center"/>
            </w:pPr>
          </w:p>
        </w:tc>
      </w:tr>
      <w:tr w:rsidR="00F450F7" w:rsidTr="00D26974">
        <w:trPr>
          <w:trHeight w:hRule="exact" w:val="272"/>
          <w:jc w:val="center"/>
        </w:trPr>
        <w:tc>
          <w:tcPr>
            <w:tcW w:w="3922" w:type="dxa"/>
          </w:tcPr>
          <w:p w:rsidR="00F450F7" w:rsidRPr="00D3024D" w:rsidRDefault="00F450F7" w:rsidP="00F450F7">
            <w:r>
              <w:t>Aardgas</w:t>
            </w:r>
          </w:p>
        </w:tc>
        <w:tc>
          <w:tcPr>
            <w:tcW w:w="2283" w:type="dxa"/>
          </w:tcPr>
          <w:p w:rsidR="00F450F7" w:rsidRDefault="000C5A17" w:rsidP="000C5A17">
            <w:r>
              <w:t xml:space="preserve"> </w:t>
            </w:r>
            <w:r w:rsidR="00F450F7">
              <w:t>Geel-bruin</w:t>
            </w:r>
          </w:p>
        </w:tc>
      </w:tr>
      <w:tr w:rsidR="00F450F7" w:rsidTr="00D26974">
        <w:trPr>
          <w:trHeight w:val="271"/>
          <w:jc w:val="center"/>
        </w:trPr>
        <w:tc>
          <w:tcPr>
            <w:tcW w:w="3922" w:type="dxa"/>
          </w:tcPr>
          <w:p w:rsidR="00F450F7" w:rsidRDefault="00D26974" w:rsidP="00B27B5D">
            <w:pPr>
              <w:pStyle w:val="Geenafstand"/>
              <w:jc w:val="center"/>
              <w:rPr>
                <w:lang w:val="nl-BE"/>
              </w:rPr>
            </w:pPr>
            <w:r w:rsidRPr="00D26974">
              <w:rPr>
                <w:lang w:val="nl-BE"/>
              </w:rPr>
              <w:t>LUCHTBEHANDELING</w:t>
            </w:r>
          </w:p>
        </w:tc>
        <w:tc>
          <w:tcPr>
            <w:tcW w:w="2283" w:type="dxa"/>
          </w:tcPr>
          <w:p w:rsidR="00F450F7" w:rsidRDefault="00F450F7" w:rsidP="00B27B5D">
            <w:pPr>
              <w:pStyle w:val="Geenafstand"/>
              <w:jc w:val="center"/>
              <w:rPr>
                <w:lang w:val="nl-BE"/>
              </w:rPr>
            </w:pPr>
          </w:p>
        </w:tc>
      </w:tr>
      <w:tr w:rsidR="00D26974" w:rsidTr="00D26974">
        <w:trPr>
          <w:trHeight w:hRule="exact" w:val="272"/>
          <w:jc w:val="center"/>
        </w:trPr>
        <w:tc>
          <w:tcPr>
            <w:tcW w:w="3922" w:type="dxa"/>
          </w:tcPr>
          <w:p w:rsidR="00D26974" w:rsidRPr="0095406B" w:rsidRDefault="00D26974" w:rsidP="00B27B5D">
            <w:r>
              <w:t xml:space="preserve"> </w:t>
            </w:r>
            <w:r w:rsidRPr="0095406B">
              <w:t>Buitenluchtname</w:t>
            </w:r>
          </w:p>
        </w:tc>
        <w:tc>
          <w:tcPr>
            <w:tcW w:w="2283" w:type="dxa"/>
          </w:tcPr>
          <w:p w:rsidR="00D26974" w:rsidRPr="0095406B" w:rsidRDefault="00D26974" w:rsidP="00B27B5D">
            <w:r>
              <w:t xml:space="preserve"> </w:t>
            </w:r>
            <w:r w:rsidRPr="0095406B">
              <w:t>Blauw - blauw</w:t>
            </w:r>
          </w:p>
        </w:tc>
      </w:tr>
      <w:tr w:rsidR="00D26974" w:rsidTr="00D26974">
        <w:trPr>
          <w:trHeight w:hRule="exact" w:val="272"/>
          <w:jc w:val="center"/>
        </w:trPr>
        <w:tc>
          <w:tcPr>
            <w:tcW w:w="3922" w:type="dxa"/>
          </w:tcPr>
          <w:p w:rsidR="00D26974" w:rsidRPr="0095406B" w:rsidRDefault="00D26974" w:rsidP="00B27B5D">
            <w:r>
              <w:t xml:space="preserve"> </w:t>
            </w:r>
            <w:r w:rsidRPr="0095406B">
              <w:t>Behandelde lucht (warm) - aanvoer</w:t>
            </w:r>
          </w:p>
        </w:tc>
        <w:tc>
          <w:tcPr>
            <w:tcW w:w="2283" w:type="dxa"/>
          </w:tcPr>
          <w:p w:rsidR="00D26974" w:rsidRPr="0095406B" w:rsidRDefault="00D26974" w:rsidP="00B27B5D">
            <w:r>
              <w:t xml:space="preserve"> </w:t>
            </w:r>
            <w:r w:rsidRPr="0095406B">
              <w:t>Blauw - geel - rood</w:t>
            </w:r>
          </w:p>
        </w:tc>
      </w:tr>
      <w:tr w:rsidR="00D26974" w:rsidTr="00D26974">
        <w:trPr>
          <w:trHeight w:hRule="exact" w:val="272"/>
          <w:jc w:val="center"/>
        </w:trPr>
        <w:tc>
          <w:tcPr>
            <w:tcW w:w="3922" w:type="dxa"/>
          </w:tcPr>
          <w:p w:rsidR="00D26974" w:rsidRPr="0095406B" w:rsidRDefault="00D26974" w:rsidP="00B27B5D">
            <w:r>
              <w:t xml:space="preserve"> </w:t>
            </w:r>
            <w:r w:rsidRPr="0095406B">
              <w:t>Behandelde lucht (koud) - aanvoer</w:t>
            </w:r>
          </w:p>
        </w:tc>
        <w:tc>
          <w:tcPr>
            <w:tcW w:w="2283" w:type="dxa"/>
          </w:tcPr>
          <w:p w:rsidR="00D26974" w:rsidRPr="0095406B" w:rsidRDefault="00D26974" w:rsidP="00B27B5D">
            <w:r>
              <w:t xml:space="preserve"> </w:t>
            </w:r>
            <w:r w:rsidRPr="0095406B">
              <w:t>Blauw - wit - rood</w:t>
            </w:r>
          </w:p>
        </w:tc>
      </w:tr>
      <w:tr w:rsidR="00D26974" w:rsidTr="00D26974">
        <w:trPr>
          <w:trHeight w:hRule="exact" w:val="272"/>
          <w:jc w:val="center"/>
        </w:trPr>
        <w:tc>
          <w:tcPr>
            <w:tcW w:w="3922" w:type="dxa"/>
          </w:tcPr>
          <w:p w:rsidR="00D26974" w:rsidRPr="0095406B" w:rsidRDefault="00D26974" w:rsidP="00B27B5D">
            <w:r>
              <w:t xml:space="preserve"> </w:t>
            </w:r>
            <w:r w:rsidRPr="0095406B">
              <w:t>Afzuiging omgevingslucht - afvoer</w:t>
            </w:r>
          </w:p>
        </w:tc>
        <w:tc>
          <w:tcPr>
            <w:tcW w:w="2283" w:type="dxa"/>
          </w:tcPr>
          <w:p w:rsidR="00D26974" w:rsidRPr="0095406B" w:rsidRDefault="00D26974" w:rsidP="00B27B5D">
            <w:r>
              <w:t xml:space="preserve"> </w:t>
            </w:r>
            <w:r w:rsidRPr="0095406B">
              <w:t>Blauw - zwart - blauw</w:t>
            </w:r>
          </w:p>
        </w:tc>
      </w:tr>
      <w:tr w:rsidR="00D26974" w:rsidTr="00D26974">
        <w:trPr>
          <w:trHeight w:hRule="exact" w:val="272"/>
          <w:jc w:val="center"/>
        </w:trPr>
        <w:tc>
          <w:tcPr>
            <w:tcW w:w="3922" w:type="dxa"/>
          </w:tcPr>
          <w:p w:rsidR="00D26974" w:rsidRPr="0095406B" w:rsidRDefault="00D26974" w:rsidP="00B27B5D">
            <w:r>
              <w:t xml:space="preserve"> </w:t>
            </w:r>
            <w:r w:rsidRPr="0095406B">
              <w:t>Afzuiging recyclagelucht - afvoer</w:t>
            </w:r>
          </w:p>
        </w:tc>
        <w:tc>
          <w:tcPr>
            <w:tcW w:w="2283" w:type="dxa"/>
          </w:tcPr>
          <w:p w:rsidR="00D26974" w:rsidRPr="0095406B" w:rsidRDefault="00D26974" w:rsidP="00B27B5D">
            <w:r>
              <w:t xml:space="preserve"> </w:t>
            </w:r>
            <w:r w:rsidRPr="0095406B">
              <w:t>Blauw - grijs - blauw</w:t>
            </w:r>
          </w:p>
        </w:tc>
      </w:tr>
    </w:tbl>
    <w:p w:rsidR="0095406B" w:rsidRPr="0095406B" w:rsidRDefault="0095406B" w:rsidP="0095406B"/>
    <w:p w:rsidR="0095406B" w:rsidRPr="0095406B" w:rsidRDefault="0095406B" w:rsidP="0082234F">
      <w:pPr>
        <w:spacing w:after="0"/>
      </w:pPr>
      <w:r w:rsidRPr="0095406B">
        <w:t>KENPLATEN</w:t>
      </w:r>
    </w:p>
    <w:p w:rsidR="0095406B" w:rsidRPr="0095406B" w:rsidRDefault="0095406B" w:rsidP="0095406B">
      <w:pPr>
        <w:rPr>
          <w:lang w:val="nl"/>
        </w:rPr>
      </w:pPr>
      <w:r w:rsidRPr="0095406B">
        <w:rPr>
          <w:lang w:val="nl"/>
        </w:rPr>
        <w:t xml:space="preserve">Bij collectieve installaties worden kenplaten aangebracht. Deze zijn inbegrepen in de prijs van de toestellen en leidingen. </w:t>
      </w:r>
    </w:p>
    <w:p w:rsidR="0095406B" w:rsidRPr="0095406B" w:rsidRDefault="0095406B" w:rsidP="0095406B">
      <w:pPr>
        <w:rPr>
          <w:lang w:val="nl"/>
        </w:rPr>
      </w:pPr>
      <w:r w:rsidRPr="0095406B">
        <w:rPr>
          <w:lang w:val="nl"/>
        </w:rPr>
        <w:t>Elk toestel wordt aangeduid met onuitwisbaar gegraveerde kunststofplaatjes overeenkomstig de op de as-built plannen en schema’s voorkomende gegevens.</w:t>
      </w:r>
    </w:p>
    <w:p w:rsidR="0095406B" w:rsidRPr="0095406B" w:rsidRDefault="0095406B" w:rsidP="0095406B">
      <w:pPr>
        <w:rPr>
          <w:lang w:val="nl"/>
        </w:rPr>
      </w:pPr>
      <w:r w:rsidRPr="0095406B">
        <w:rPr>
          <w:lang w:val="nl"/>
        </w:rPr>
        <w:t xml:space="preserve">Op alle leidingen worden kenplaatjes met benaming en kringnummer aangebracht met een tussenafstand van ca. </w:t>
      </w:r>
      <w:smartTag w:uri="urn:schemas-microsoft-com:office:smarttags" w:element="metricconverter">
        <w:smartTagPr>
          <w:attr w:name="ProductID" w:val="10 m"/>
        </w:smartTagPr>
        <w:r w:rsidRPr="0095406B">
          <w:rPr>
            <w:lang w:val="nl"/>
          </w:rPr>
          <w:t>10 m</w:t>
        </w:r>
      </w:smartTag>
      <w:r w:rsidRPr="0095406B">
        <w:rPr>
          <w:lang w:val="nl"/>
        </w:rPr>
        <w:t xml:space="preserve"> en bij alle aftakkingen. De benaming en de nummering stemmen overeen met deze aangeduid op de as-built plannen en schema’s. De plaatjes worden onverliesbaar bevestigd.</w:t>
      </w:r>
    </w:p>
    <w:p w:rsidR="00400382" w:rsidRPr="007C2734" w:rsidRDefault="00400382" w:rsidP="00400382">
      <w:pPr>
        <w:pStyle w:val="Kop2"/>
        <w:numPr>
          <w:ilvl w:val="0"/>
          <w:numId w:val="0"/>
        </w:numPr>
      </w:pPr>
      <w:bookmarkStart w:id="18" w:name="_Toc461710796"/>
      <w:r>
        <w:lastRenderedPageBreak/>
        <w:t>60.1</w:t>
      </w:r>
      <w:r w:rsidRPr="007C2734">
        <w:t>0.</w:t>
      </w:r>
      <w:r w:rsidRPr="007C2734">
        <w:tab/>
      </w:r>
      <w:r>
        <w:t>afvoerbuizen</w:t>
      </w:r>
      <w:bookmarkEnd w:id="18"/>
    </w:p>
    <w:p w:rsidR="00400382" w:rsidRPr="00400382" w:rsidRDefault="00400382" w:rsidP="0082234F">
      <w:pPr>
        <w:spacing w:after="0"/>
        <w:rPr>
          <w:b/>
          <w:u w:val="single"/>
          <w:lang w:val="nl"/>
        </w:rPr>
      </w:pPr>
      <w:r w:rsidRPr="00400382">
        <w:rPr>
          <w:b/>
          <w:u w:val="single"/>
          <w:lang w:val="nl"/>
        </w:rPr>
        <w:t>Omschrijving</w:t>
      </w:r>
    </w:p>
    <w:p w:rsidR="00400382" w:rsidRPr="00400382" w:rsidRDefault="00400382" w:rsidP="00185399">
      <w:pPr>
        <w:spacing w:after="0"/>
      </w:pPr>
      <w:r w:rsidRPr="00400382">
        <w:t xml:space="preserve">Levering en plaatsing van afvoerbuizen voor huishoudelijk afvalwater en regenwater, gelegen </w:t>
      </w:r>
      <w:r w:rsidRPr="00400382">
        <w:rPr>
          <w:u w:val="single"/>
        </w:rPr>
        <w:t>binnen</w:t>
      </w:r>
      <w:r w:rsidRPr="00400382">
        <w:t xml:space="preserve"> het gebouw (types B en BD). Het rioleringsstelsel op funderingsniveau (types U en UD) en de regenwaterafvoerpijpen buiten het gebouw zijn opgenomen in hoofdstuk 17 en hoofdstuk 38. De kokerafdichtingen en toezichtluiken vormen een afzonderlijke post, inbegrepen in hoofdstuk 51. De werken omvatten:</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eventueel noodzakelijke studies, voor zover niet opgenomen in de aanbestedingsbundel;</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sleuven, inkepingen en doorboringen in muren en vloeren, nodig voor het verwezenlijken van bovenvermelde werken en alle daaruit voortvloeiende herstellingen;</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levering en plaatsing van alle afvoerbuizen, met inbegrip van de nodige bocht-, koppel- en hulpstukken, de dichtingen, moffen, de bevestigingsmiddelen;</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aansluitingen met het rioleringstelsel op funderingsniveau;</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noodzakelijke verluchtingsleidingen, inclusief eventuele dakdoorsteken;</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keuring volgens de bepalingen van AquaFlanders en vereiste dichtheidsproeven met aflevering van de nodige attesten;</w:t>
      </w:r>
    </w:p>
    <w:p w:rsidR="00400382" w:rsidRPr="00400382" w:rsidRDefault="00400382" w:rsidP="008E51D2">
      <w:pPr>
        <w:pStyle w:val="Lijstalinea"/>
        <w:numPr>
          <w:ilvl w:val="0"/>
          <w:numId w:val="5"/>
        </w:numPr>
        <w:rPr>
          <w:rFonts w:asciiTheme="minorHAnsi" w:hAnsiTheme="minorHAnsi"/>
          <w:sz w:val="22"/>
          <w:szCs w:val="22"/>
          <w:lang w:val="nl"/>
        </w:rPr>
      </w:pPr>
      <w:r w:rsidRPr="00400382">
        <w:rPr>
          <w:rFonts w:asciiTheme="minorHAnsi" w:hAnsiTheme="minorHAnsi"/>
          <w:sz w:val="22"/>
          <w:szCs w:val="22"/>
          <w:lang w:val="nl"/>
        </w:rPr>
        <w:t>in drievoud: de as-built plannen van het gerealiseerde afvoernet en een volledige onderdelenlijst ten behoeve van de keuring en een volledige technische documentatie en onderhoudsvoorschriften voor de opdrachtgever;</w:t>
      </w:r>
    </w:p>
    <w:p w:rsidR="00400382" w:rsidRPr="00400382" w:rsidRDefault="00400382" w:rsidP="008E51D2">
      <w:pPr>
        <w:pStyle w:val="Lijstalinea"/>
        <w:numPr>
          <w:ilvl w:val="0"/>
          <w:numId w:val="6"/>
        </w:numPr>
        <w:spacing w:after="240"/>
        <w:rPr>
          <w:rFonts w:asciiTheme="minorHAnsi" w:hAnsiTheme="minorHAnsi"/>
          <w:sz w:val="22"/>
          <w:szCs w:val="22"/>
          <w:lang w:val="nl"/>
        </w:rPr>
      </w:pPr>
      <w:r w:rsidRPr="00400382">
        <w:rPr>
          <w:rFonts w:asciiTheme="minorHAnsi" w:hAnsiTheme="minorHAnsi"/>
          <w:sz w:val="22"/>
          <w:szCs w:val="22"/>
          <w:lang w:val="nl"/>
        </w:rPr>
        <w:t>verwijderen van alle afval van de werf.</w:t>
      </w:r>
    </w:p>
    <w:p w:rsidR="00400382" w:rsidRPr="00400382" w:rsidRDefault="00400382" w:rsidP="0082234F">
      <w:pPr>
        <w:spacing w:after="0"/>
        <w:rPr>
          <w:b/>
          <w:u w:val="single"/>
          <w:lang w:val="nl"/>
        </w:rPr>
      </w:pPr>
      <w:r w:rsidRPr="00400382">
        <w:rPr>
          <w:b/>
          <w:u w:val="single"/>
          <w:lang w:val="nl"/>
        </w:rPr>
        <w:t>Materialen</w:t>
      </w:r>
    </w:p>
    <w:p w:rsidR="00400382" w:rsidRPr="00400382" w:rsidRDefault="00400382" w:rsidP="0082234F">
      <w:pPr>
        <w:spacing w:after="0"/>
      </w:pPr>
      <w:r w:rsidRPr="00400382">
        <w:t>HERKENNING &amp; MARKERING</w:t>
      </w:r>
    </w:p>
    <w:p w:rsidR="00400382" w:rsidRDefault="00400382" w:rsidP="00400382">
      <w:pPr>
        <w:rPr>
          <w:lang w:val="nl"/>
        </w:rPr>
      </w:pPr>
      <w:r w:rsidRPr="00400382">
        <w:rPr>
          <w:lang w:val="nl"/>
        </w:rPr>
        <w:t xml:space="preserve">Alle geleverde buizen en hulpstukken moeten voorzien zijn van een fabrieksmerk. De opdruk vermeldt: ”het buistype - de betreffende norm - naam van de fabrikant - BENOR - diameter en dikte - fabricatiecode”, en voor bochten “de afbuigingshoek”. </w:t>
      </w:r>
    </w:p>
    <w:p w:rsidR="00E567D6" w:rsidRPr="00E567D6" w:rsidRDefault="00E567D6" w:rsidP="00827FE7">
      <w:pPr>
        <w:spacing w:after="0"/>
        <w:rPr>
          <w:iCs/>
          <w:color w:val="C3004A" w:themeColor="text2"/>
        </w:rPr>
      </w:pPr>
      <w:r>
        <w:rPr>
          <w:color w:val="C3004A" w:themeColor="text2"/>
          <w:lang w:val="nl"/>
        </w:rPr>
        <w:t xml:space="preserve">Alle afvoerbuizen worden uitgevoerd in PE, </w:t>
      </w:r>
      <w:r w:rsidRPr="00E567D6">
        <w:rPr>
          <w:iCs/>
          <w:color w:val="C3004A" w:themeColor="text2"/>
        </w:rPr>
        <w:t>Zwart (RAL 9005) gemarkeerd (opgedrukt of ingevormd):</w:t>
      </w:r>
    </w:p>
    <w:p w:rsidR="00E567D6" w:rsidRDefault="00E567D6" w:rsidP="00E567D6">
      <w:pPr>
        <w:jc w:val="center"/>
        <w:rPr>
          <w:color w:val="C3004A" w:themeColor="text2"/>
          <w:lang w:val="nl"/>
        </w:rPr>
      </w:pPr>
      <w:r w:rsidRPr="00E567D6">
        <w:rPr>
          <w:color w:val="C3004A" w:themeColor="text2"/>
          <w:lang w:val="nl"/>
        </w:rPr>
        <w:t>“B of DB - SANITAIR - NBN EN 1519-1 - Fabrikant - BENOR - diameter x dikte - fabricatiecode”</w:t>
      </w:r>
    </w:p>
    <w:p w:rsidR="00F360EB" w:rsidRDefault="00E567D6" w:rsidP="00E567D6">
      <w:pPr>
        <w:rPr>
          <w:color w:val="C3004A" w:themeColor="text2"/>
          <w:lang w:val="nl"/>
        </w:rPr>
      </w:pPr>
      <w:r>
        <w:rPr>
          <w:color w:val="C3004A" w:themeColor="text2"/>
          <w:lang w:val="nl"/>
        </w:rPr>
        <w:t>Minimale wanddi</w:t>
      </w:r>
      <w:r w:rsidR="002C463A">
        <w:rPr>
          <w:color w:val="C3004A" w:themeColor="text2"/>
          <w:lang w:val="nl"/>
        </w:rPr>
        <w:t>ktes volgens onderstaande tabel:</w:t>
      </w:r>
    </w:p>
    <w:tbl>
      <w:tblPr>
        <w:tblW w:w="0" w:type="auto"/>
        <w:jc w:val="center"/>
        <w:tblLook w:val="04A0" w:firstRow="1" w:lastRow="0" w:firstColumn="1" w:lastColumn="0" w:noHBand="0" w:noVBand="1"/>
      </w:tblPr>
      <w:tblGrid>
        <w:gridCol w:w="3922"/>
        <w:gridCol w:w="2283"/>
      </w:tblGrid>
      <w:tr w:rsidR="00006AA9" w:rsidTr="00B27B5D">
        <w:trPr>
          <w:trHeight w:val="271"/>
          <w:jc w:val="center"/>
        </w:trPr>
        <w:tc>
          <w:tcPr>
            <w:tcW w:w="3922" w:type="dxa"/>
          </w:tcPr>
          <w:p w:rsidR="00006AA9" w:rsidRDefault="00006AA9" w:rsidP="00B27B5D">
            <w:pPr>
              <w:pStyle w:val="Geenafstand"/>
              <w:jc w:val="center"/>
              <w:rPr>
                <w:lang w:val="nl-BE"/>
              </w:rPr>
            </w:pPr>
            <w:r>
              <w:rPr>
                <w:lang w:val="nl-BE"/>
              </w:rPr>
              <w:t>Diameter</w:t>
            </w:r>
          </w:p>
        </w:tc>
        <w:tc>
          <w:tcPr>
            <w:tcW w:w="2283" w:type="dxa"/>
          </w:tcPr>
          <w:p w:rsidR="00006AA9" w:rsidRDefault="00006AA9" w:rsidP="00B27B5D">
            <w:pPr>
              <w:pStyle w:val="Geenafstand"/>
              <w:jc w:val="center"/>
              <w:rPr>
                <w:lang w:val="nl-BE"/>
              </w:rPr>
            </w:pPr>
            <w:r>
              <w:rPr>
                <w:lang w:val="nl-BE"/>
              </w:rPr>
              <w:t>Wanddikte</w:t>
            </w:r>
          </w:p>
        </w:tc>
      </w:tr>
      <w:tr w:rsidR="00006AA9" w:rsidTr="00B27B5D">
        <w:trPr>
          <w:trHeight w:val="161"/>
          <w:jc w:val="center"/>
        </w:trPr>
        <w:tc>
          <w:tcPr>
            <w:tcW w:w="3922" w:type="dxa"/>
          </w:tcPr>
          <w:p w:rsidR="00006AA9" w:rsidRDefault="0068477A" w:rsidP="00B27B5D">
            <w:pPr>
              <w:pStyle w:val="Geenafstand"/>
              <w:jc w:val="center"/>
              <w:rPr>
                <w:lang w:val="nl-BE"/>
              </w:rPr>
            </w:pPr>
            <w:r>
              <w:rPr>
                <w:lang w:val="nl-BE"/>
              </w:rPr>
              <w:t>PE (Polyethyleen)</w:t>
            </w:r>
          </w:p>
        </w:tc>
        <w:tc>
          <w:tcPr>
            <w:tcW w:w="2283" w:type="dxa"/>
          </w:tcPr>
          <w:p w:rsidR="00006AA9" w:rsidRDefault="00006AA9" w:rsidP="00B27B5D">
            <w:pPr>
              <w:pStyle w:val="Geenafstand"/>
              <w:jc w:val="center"/>
              <w:rPr>
                <w:lang w:val="nl-BE"/>
              </w:rPr>
            </w:pPr>
          </w:p>
        </w:tc>
      </w:tr>
      <w:tr w:rsidR="00006AA9" w:rsidTr="00B27B5D">
        <w:trPr>
          <w:trHeight w:val="271"/>
          <w:jc w:val="center"/>
        </w:trPr>
        <w:tc>
          <w:tcPr>
            <w:tcW w:w="3922" w:type="dxa"/>
          </w:tcPr>
          <w:p w:rsidR="00006AA9" w:rsidRDefault="00006AA9" w:rsidP="00006AA9">
            <w:pPr>
              <w:pStyle w:val="Geenafstand"/>
              <w:rPr>
                <w:lang w:val="nl-BE"/>
              </w:rPr>
            </w:pPr>
            <w:r>
              <w:t xml:space="preserve"> t/m </w:t>
            </w:r>
            <w:r>
              <w:rPr>
                <w:rFonts w:ascii="Arial" w:hAnsi="Arial" w:cs="Arial"/>
              </w:rPr>
              <w:t>Ø</w:t>
            </w:r>
            <w:r>
              <w:t xml:space="preserve"> 90</w:t>
            </w:r>
          </w:p>
        </w:tc>
        <w:tc>
          <w:tcPr>
            <w:tcW w:w="2283" w:type="dxa"/>
          </w:tcPr>
          <w:p w:rsidR="00006AA9" w:rsidRDefault="00006AA9" w:rsidP="00006AA9">
            <w:pPr>
              <w:pStyle w:val="Geenafstand"/>
              <w:rPr>
                <w:lang w:val="nl-BE"/>
              </w:rPr>
            </w:pPr>
            <w:r>
              <w:t xml:space="preserve"> 3,0 mm</w:t>
            </w:r>
          </w:p>
        </w:tc>
      </w:tr>
      <w:tr w:rsidR="00006AA9" w:rsidTr="00B27B5D">
        <w:trPr>
          <w:trHeight w:val="271"/>
          <w:jc w:val="center"/>
        </w:trPr>
        <w:tc>
          <w:tcPr>
            <w:tcW w:w="3922" w:type="dxa"/>
          </w:tcPr>
          <w:p w:rsidR="00006AA9" w:rsidRDefault="00006AA9" w:rsidP="00006AA9">
            <w:pPr>
              <w:pStyle w:val="Geenafstand"/>
              <w:rPr>
                <w:lang w:val="nl-BE"/>
              </w:rPr>
            </w:pPr>
            <w:r>
              <w:t xml:space="preserve"> </w:t>
            </w:r>
            <w:r>
              <w:rPr>
                <w:rFonts w:ascii="Arial" w:hAnsi="Arial" w:cs="Arial"/>
              </w:rPr>
              <w:t>Ø</w:t>
            </w:r>
            <w:r>
              <w:t xml:space="preserve"> 110 mm</w:t>
            </w:r>
          </w:p>
        </w:tc>
        <w:tc>
          <w:tcPr>
            <w:tcW w:w="2283" w:type="dxa"/>
          </w:tcPr>
          <w:p w:rsidR="00006AA9" w:rsidRDefault="00006AA9" w:rsidP="00006AA9">
            <w:pPr>
              <w:pStyle w:val="Geenafstand"/>
              <w:rPr>
                <w:lang w:val="nl-BE"/>
              </w:rPr>
            </w:pPr>
            <w:r>
              <w:t xml:space="preserve"> 3,4 mm</w:t>
            </w:r>
          </w:p>
        </w:tc>
      </w:tr>
      <w:tr w:rsidR="00006AA9" w:rsidTr="00B27B5D">
        <w:trPr>
          <w:trHeight w:hRule="exact" w:val="272"/>
          <w:jc w:val="center"/>
        </w:trPr>
        <w:tc>
          <w:tcPr>
            <w:tcW w:w="3922" w:type="dxa"/>
          </w:tcPr>
          <w:p w:rsidR="00006AA9" w:rsidRPr="00D3024D" w:rsidRDefault="00006AA9" w:rsidP="00006AA9">
            <w:r>
              <w:t xml:space="preserve"> </w:t>
            </w:r>
            <w:r>
              <w:rPr>
                <w:rFonts w:ascii="Arial" w:hAnsi="Arial" w:cs="Arial"/>
              </w:rPr>
              <w:t>Ø</w:t>
            </w:r>
            <w:r>
              <w:t xml:space="preserve"> 125 mm</w:t>
            </w:r>
          </w:p>
        </w:tc>
        <w:tc>
          <w:tcPr>
            <w:tcW w:w="2283" w:type="dxa"/>
          </w:tcPr>
          <w:p w:rsidR="00006AA9" w:rsidRPr="00D3024D" w:rsidRDefault="00006AA9" w:rsidP="00006AA9">
            <w:r>
              <w:t xml:space="preserve"> 3,9 mm</w:t>
            </w:r>
          </w:p>
        </w:tc>
      </w:tr>
      <w:tr w:rsidR="00006AA9" w:rsidTr="00B27B5D">
        <w:trPr>
          <w:trHeight w:val="271"/>
          <w:jc w:val="center"/>
        </w:trPr>
        <w:tc>
          <w:tcPr>
            <w:tcW w:w="3922" w:type="dxa"/>
          </w:tcPr>
          <w:p w:rsidR="00006AA9" w:rsidRDefault="00006AA9" w:rsidP="00006AA9">
            <w:pPr>
              <w:pStyle w:val="Geenafstand"/>
              <w:rPr>
                <w:lang w:val="nl-BE"/>
              </w:rPr>
            </w:pPr>
            <w:r>
              <w:rPr>
                <w:rFonts w:ascii="Arial" w:hAnsi="Arial" w:cs="Arial"/>
              </w:rPr>
              <w:t xml:space="preserve"> Ø</w:t>
            </w:r>
            <w:r>
              <w:t xml:space="preserve"> 160 mm</w:t>
            </w:r>
          </w:p>
        </w:tc>
        <w:tc>
          <w:tcPr>
            <w:tcW w:w="2283" w:type="dxa"/>
          </w:tcPr>
          <w:p w:rsidR="00006AA9" w:rsidRDefault="00006AA9" w:rsidP="00006AA9">
            <w:pPr>
              <w:pStyle w:val="Geenafstand"/>
              <w:rPr>
                <w:lang w:val="nl-BE"/>
              </w:rPr>
            </w:pPr>
            <w:r>
              <w:t xml:space="preserve"> 4,9 mm</w:t>
            </w:r>
          </w:p>
        </w:tc>
      </w:tr>
      <w:tr w:rsidR="00006AA9" w:rsidTr="00B27B5D">
        <w:trPr>
          <w:trHeight w:hRule="exact" w:val="272"/>
          <w:jc w:val="center"/>
        </w:trPr>
        <w:tc>
          <w:tcPr>
            <w:tcW w:w="3922" w:type="dxa"/>
          </w:tcPr>
          <w:p w:rsidR="00006AA9" w:rsidRPr="00D3024D" w:rsidRDefault="00006AA9" w:rsidP="00006AA9">
            <w:r>
              <w:t xml:space="preserve"> </w:t>
            </w:r>
            <w:r>
              <w:rPr>
                <w:rFonts w:ascii="Arial" w:hAnsi="Arial" w:cs="Arial"/>
              </w:rPr>
              <w:t>Ø</w:t>
            </w:r>
            <w:r>
              <w:t xml:space="preserve"> 200 mm</w:t>
            </w:r>
          </w:p>
        </w:tc>
        <w:tc>
          <w:tcPr>
            <w:tcW w:w="2283" w:type="dxa"/>
          </w:tcPr>
          <w:p w:rsidR="00006AA9" w:rsidRPr="00D3024D" w:rsidRDefault="00006AA9" w:rsidP="00006AA9">
            <w:r>
              <w:t xml:space="preserve"> 6,2 mm</w:t>
            </w:r>
          </w:p>
        </w:tc>
      </w:tr>
      <w:tr w:rsidR="00006AA9" w:rsidTr="00B27B5D">
        <w:trPr>
          <w:trHeight w:val="271"/>
          <w:jc w:val="center"/>
        </w:trPr>
        <w:tc>
          <w:tcPr>
            <w:tcW w:w="3922" w:type="dxa"/>
          </w:tcPr>
          <w:p w:rsidR="00006AA9" w:rsidRDefault="00006AA9" w:rsidP="00006AA9">
            <w:pPr>
              <w:pStyle w:val="Geenafstand"/>
              <w:rPr>
                <w:lang w:val="nl-BE"/>
              </w:rPr>
            </w:pPr>
            <w:r>
              <w:rPr>
                <w:rFonts w:ascii="Arial" w:hAnsi="Arial" w:cs="Arial"/>
              </w:rPr>
              <w:t xml:space="preserve"> Ø</w:t>
            </w:r>
            <w:r>
              <w:t xml:space="preserve"> 250 mm</w:t>
            </w:r>
          </w:p>
        </w:tc>
        <w:tc>
          <w:tcPr>
            <w:tcW w:w="2283" w:type="dxa"/>
          </w:tcPr>
          <w:p w:rsidR="00006AA9" w:rsidRDefault="00006AA9" w:rsidP="00006AA9">
            <w:pPr>
              <w:pStyle w:val="Geenafstand"/>
              <w:rPr>
                <w:lang w:val="nl-BE"/>
              </w:rPr>
            </w:pPr>
            <w:r>
              <w:t xml:space="preserve"> 7,7 mm</w:t>
            </w:r>
          </w:p>
        </w:tc>
      </w:tr>
      <w:tr w:rsidR="00006AA9" w:rsidTr="00B27B5D">
        <w:trPr>
          <w:trHeight w:hRule="exact" w:val="272"/>
          <w:jc w:val="center"/>
        </w:trPr>
        <w:tc>
          <w:tcPr>
            <w:tcW w:w="3922" w:type="dxa"/>
          </w:tcPr>
          <w:p w:rsidR="00006AA9" w:rsidRPr="00D3024D" w:rsidRDefault="00006AA9" w:rsidP="00006AA9">
            <w:r>
              <w:t xml:space="preserve"> </w:t>
            </w:r>
            <w:r>
              <w:rPr>
                <w:rFonts w:ascii="Arial" w:hAnsi="Arial" w:cs="Arial"/>
              </w:rPr>
              <w:t>Ø</w:t>
            </w:r>
            <w:r>
              <w:t xml:space="preserve"> 315 mm</w:t>
            </w:r>
          </w:p>
        </w:tc>
        <w:tc>
          <w:tcPr>
            <w:tcW w:w="2283" w:type="dxa"/>
          </w:tcPr>
          <w:p w:rsidR="00006AA9" w:rsidRPr="00D3024D" w:rsidRDefault="00006AA9" w:rsidP="00006AA9">
            <w:r>
              <w:t xml:space="preserve"> 9,7 mm</w:t>
            </w:r>
          </w:p>
        </w:tc>
      </w:tr>
    </w:tbl>
    <w:p w:rsidR="00006AA9" w:rsidRDefault="00006AA9" w:rsidP="00E567D6">
      <w:pPr>
        <w:rPr>
          <w:color w:val="C3004A" w:themeColor="text2"/>
          <w:lang w:val="nl"/>
        </w:rPr>
      </w:pPr>
    </w:p>
    <w:p w:rsidR="00E567D6" w:rsidRPr="00E567D6" w:rsidRDefault="00E567D6" w:rsidP="00E567D6">
      <w:pPr>
        <w:rPr>
          <w:lang w:val="nl"/>
        </w:rPr>
      </w:pPr>
      <w:r w:rsidRPr="00E567D6">
        <w:rPr>
          <w:lang w:val="nl"/>
        </w:rPr>
        <w:t xml:space="preserve">Alle toebehoren zoals T- en Y-stukken, bochten, koppelstukken,… hebben dezelfde samenstelling en wanddikte als de buizen, zijn van hetzelfde merk en zijn conform de bepalingen van de BENOR en/of ATG certificatie. Tot en met diameter </w:t>
      </w:r>
      <w:smartTag w:uri="urn:schemas-microsoft-com:office:smarttags" w:element="metricconverter">
        <w:smartTagPr>
          <w:attr w:name="ProductID" w:val="160 mm"/>
        </w:smartTagPr>
        <w:r w:rsidRPr="00E567D6">
          <w:rPr>
            <w:lang w:val="nl"/>
          </w:rPr>
          <w:t>160 mm</w:t>
        </w:r>
      </w:smartTag>
      <w:r w:rsidRPr="00E567D6">
        <w:rPr>
          <w:lang w:val="nl"/>
        </w:rPr>
        <w:t xml:space="preserve"> worden zij gespoten uit één stuk. Het gamma van de buizen voorziet ook speciale hulpstukken, zoals uitzetmoffen, schroefkoppelingen, inspectie-elementen met schroefdop.</w:t>
      </w:r>
    </w:p>
    <w:p w:rsidR="00435187" w:rsidRPr="00435187" w:rsidRDefault="00435187" w:rsidP="0082234F">
      <w:pPr>
        <w:spacing w:after="0"/>
        <w:rPr>
          <w:b/>
          <w:u w:val="single"/>
          <w:lang w:val="nl"/>
        </w:rPr>
      </w:pPr>
      <w:r w:rsidRPr="00435187">
        <w:rPr>
          <w:b/>
          <w:u w:val="single"/>
          <w:lang w:val="nl"/>
        </w:rPr>
        <w:t>Uitvoering</w:t>
      </w:r>
    </w:p>
    <w:p w:rsidR="00435187" w:rsidRPr="00435187" w:rsidRDefault="00435187" w:rsidP="0082234F">
      <w:pPr>
        <w:spacing w:after="0"/>
      </w:pPr>
      <w:r w:rsidRPr="00435187">
        <w:lastRenderedPageBreak/>
        <w:t>STUDIE - ONTWERP</w:t>
      </w:r>
    </w:p>
    <w:p w:rsidR="00435187" w:rsidRPr="00435187" w:rsidRDefault="00435187" w:rsidP="00435187">
      <w:pPr>
        <w:rPr>
          <w:lang w:val="nl"/>
        </w:rPr>
      </w:pPr>
      <w:r w:rsidRPr="00435187">
        <w:rPr>
          <w:lang w:val="nl"/>
        </w:rPr>
        <w:t>De installaties moeten voldoen aan TV 200 ‘Sanitaire installaties - Deel 1: Installaties voor de afvoer van afvalwater in gebouwen’, aangevuld met de normen van de reeks NBN EN 12056 ‘Binnenriolering onder vrij verval’.</w:t>
      </w:r>
    </w:p>
    <w:p w:rsidR="00435187" w:rsidRPr="00435187" w:rsidRDefault="00435187" w:rsidP="00435187">
      <w:pPr>
        <w:rPr>
          <w:lang w:val="nl"/>
        </w:rPr>
      </w:pPr>
      <w:r w:rsidRPr="00435187">
        <w:rPr>
          <w:lang w:val="nl"/>
        </w:rPr>
        <w:t xml:space="preserve">Op de plannen wordt het tracé van de diverse afvoerleidingen aangegeven en de locatie van alle belangrijke onderdelen (toezichtputten, klokputten, collectoren,…). </w:t>
      </w:r>
    </w:p>
    <w:p w:rsidR="00435187" w:rsidRPr="00435187" w:rsidRDefault="00435187" w:rsidP="00435187">
      <w:r w:rsidRPr="00435187">
        <w:t>Voor de aanvang van de uitvoering moet een eigen gedetailleerde studie met uitvoeringsplan aan de ontwerper overgemaakt worden met aanduiding van bevestigingspunten, inspectie-elementen, uitzetmoffen, bochten, enz., … Deze plannen zullen in drie exemplaren afgeleverd worden. De aannemer zal vooraf de nodige informatie inwinnen, m.b.t. de aansluitingen (gescheiden rioleringsstelsels, …), bij de diensten verantwoordelijk voor het openbaar rioleringsnet.</w:t>
      </w:r>
    </w:p>
    <w:p w:rsidR="00435187" w:rsidRPr="00435187" w:rsidRDefault="00435187" w:rsidP="0082234F">
      <w:pPr>
        <w:spacing w:after="0"/>
      </w:pPr>
      <w:r w:rsidRPr="00435187">
        <w:t>LEIDINGVERLOOP - DIMENSIONERING</w:t>
      </w:r>
    </w:p>
    <w:p w:rsidR="00435187" w:rsidRPr="00435187" w:rsidRDefault="00435187" w:rsidP="00827FE7">
      <w:pPr>
        <w:spacing w:after="0"/>
        <w:rPr>
          <w:lang w:val="nl"/>
        </w:rPr>
      </w:pPr>
      <w:r w:rsidRPr="00435187">
        <w:rPr>
          <w:lang w:val="nl"/>
        </w:rPr>
        <w:t>De afvoernetten voor afvalwater moeten minstens volgend debiet kunnen afvoeren (volgens TV 200):</w:t>
      </w:r>
    </w:p>
    <w:p w:rsidR="00435187" w:rsidRPr="00435187" w:rsidRDefault="00435187" w:rsidP="008E51D2">
      <w:pPr>
        <w:pStyle w:val="Lijstalinea"/>
        <w:numPr>
          <w:ilvl w:val="0"/>
          <w:numId w:val="7"/>
        </w:numPr>
        <w:rPr>
          <w:rFonts w:asciiTheme="minorHAnsi" w:hAnsiTheme="minorHAnsi"/>
          <w:sz w:val="22"/>
          <w:szCs w:val="22"/>
        </w:rPr>
      </w:pPr>
      <w:r w:rsidRPr="00435187">
        <w:rPr>
          <w:rFonts w:asciiTheme="minorHAnsi" w:hAnsiTheme="minorHAnsi"/>
          <w:sz w:val="22"/>
          <w:szCs w:val="22"/>
        </w:rPr>
        <w:t>Wastafel, bidet: 30 l/min</w:t>
      </w:r>
    </w:p>
    <w:p w:rsidR="00435187" w:rsidRPr="00435187" w:rsidRDefault="00EA3F53" w:rsidP="008E51D2">
      <w:pPr>
        <w:pStyle w:val="Lijstalinea"/>
        <w:numPr>
          <w:ilvl w:val="0"/>
          <w:numId w:val="7"/>
        </w:numPr>
        <w:rPr>
          <w:rFonts w:asciiTheme="minorHAnsi" w:hAnsiTheme="minorHAnsi"/>
          <w:sz w:val="22"/>
          <w:szCs w:val="22"/>
        </w:rPr>
      </w:pPr>
      <w:r>
        <w:rPr>
          <w:rFonts w:asciiTheme="minorHAnsi" w:hAnsiTheme="minorHAnsi"/>
          <w:sz w:val="22"/>
          <w:szCs w:val="22"/>
        </w:rPr>
        <w:t>D</w:t>
      </w:r>
      <w:r w:rsidR="00435187" w:rsidRPr="00435187">
        <w:rPr>
          <w:rFonts w:asciiTheme="minorHAnsi" w:hAnsiTheme="minorHAnsi"/>
          <w:sz w:val="22"/>
          <w:szCs w:val="22"/>
        </w:rPr>
        <w:t>ouche, gootsteen, wasmachine, vloerkolk DN 50: 48 l/min</w:t>
      </w:r>
    </w:p>
    <w:p w:rsidR="00435187" w:rsidRPr="00435187" w:rsidRDefault="00435187" w:rsidP="008E51D2">
      <w:pPr>
        <w:pStyle w:val="Lijstalinea"/>
        <w:numPr>
          <w:ilvl w:val="0"/>
          <w:numId w:val="7"/>
        </w:numPr>
        <w:rPr>
          <w:rFonts w:asciiTheme="minorHAnsi" w:hAnsiTheme="minorHAnsi"/>
          <w:sz w:val="22"/>
          <w:szCs w:val="22"/>
        </w:rPr>
      </w:pPr>
      <w:r w:rsidRPr="00435187">
        <w:rPr>
          <w:rFonts w:asciiTheme="minorHAnsi" w:hAnsiTheme="minorHAnsi"/>
          <w:sz w:val="22"/>
          <w:szCs w:val="22"/>
        </w:rPr>
        <w:t>Vloerkolk DN 70: 90 l/min</w:t>
      </w:r>
    </w:p>
    <w:p w:rsidR="00435187" w:rsidRPr="00435187" w:rsidRDefault="00435187" w:rsidP="00827FE7">
      <w:pPr>
        <w:pStyle w:val="Lijstalinea"/>
        <w:numPr>
          <w:ilvl w:val="0"/>
          <w:numId w:val="7"/>
        </w:numPr>
        <w:spacing w:after="240"/>
        <w:rPr>
          <w:rFonts w:asciiTheme="minorHAnsi" w:hAnsiTheme="minorHAnsi"/>
          <w:sz w:val="22"/>
          <w:szCs w:val="22"/>
        </w:rPr>
      </w:pPr>
      <w:r w:rsidRPr="00435187">
        <w:rPr>
          <w:rFonts w:asciiTheme="minorHAnsi" w:hAnsiTheme="minorHAnsi"/>
          <w:sz w:val="22"/>
          <w:szCs w:val="22"/>
        </w:rPr>
        <w:t>WC, vloerkolk DN 100: 120 l/min</w:t>
      </w:r>
    </w:p>
    <w:p w:rsidR="00435187" w:rsidRPr="00435187" w:rsidRDefault="00435187" w:rsidP="00435187">
      <w:pPr>
        <w:spacing w:after="0"/>
        <w:rPr>
          <w:lang w:val="nl"/>
        </w:rPr>
      </w:pPr>
      <w:r w:rsidRPr="00435187">
        <w:rPr>
          <w:lang w:val="nl"/>
        </w:rPr>
        <w:t>De afvoeren van volgende toestellen hebben een minimum diameter van:</w:t>
      </w:r>
    </w:p>
    <w:p w:rsidR="00435187" w:rsidRPr="00435187" w:rsidRDefault="00435187" w:rsidP="008E51D2">
      <w:pPr>
        <w:pStyle w:val="Lijstalinea"/>
        <w:numPr>
          <w:ilvl w:val="0"/>
          <w:numId w:val="8"/>
        </w:numPr>
        <w:rPr>
          <w:rFonts w:asciiTheme="minorHAnsi" w:hAnsiTheme="minorHAnsi"/>
          <w:sz w:val="22"/>
          <w:szCs w:val="22"/>
          <w:lang w:val="en-US"/>
        </w:rPr>
      </w:pPr>
      <w:r w:rsidRPr="00435187">
        <w:rPr>
          <w:rFonts w:asciiTheme="minorHAnsi" w:hAnsiTheme="minorHAnsi"/>
          <w:sz w:val="22"/>
          <w:szCs w:val="22"/>
          <w:lang w:val="en-US"/>
        </w:rPr>
        <w:t xml:space="preserve">closetpot: </w:t>
      </w:r>
      <w:r w:rsidRPr="00364092">
        <w:rPr>
          <w:rFonts w:asciiTheme="minorHAnsi" w:hAnsiTheme="minorHAnsi"/>
          <w:color w:val="0070C0"/>
          <w:sz w:val="22"/>
          <w:szCs w:val="22"/>
          <w:lang w:val="en-US"/>
        </w:rPr>
        <w:t xml:space="preserve">90 /… </w:t>
      </w:r>
      <w:r w:rsidRPr="00435187">
        <w:rPr>
          <w:rFonts w:asciiTheme="minorHAnsi" w:hAnsiTheme="minorHAnsi"/>
          <w:sz w:val="22"/>
          <w:szCs w:val="22"/>
          <w:lang w:val="en-US"/>
        </w:rPr>
        <w:t>mm</w:t>
      </w:r>
    </w:p>
    <w:p w:rsidR="00435187" w:rsidRPr="00435187" w:rsidRDefault="00435187" w:rsidP="008E51D2">
      <w:pPr>
        <w:pStyle w:val="Lijstalinea"/>
        <w:numPr>
          <w:ilvl w:val="0"/>
          <w:numId w:val="8"/>
        </w:numPr>
        <w:rPr>
          <w:rFonts w:asciiTheme="minorHAnsi" w:hAnsiTheme="minorHAnsi"/>
          <w:sz w:val="22"/>
          <w:szCs w:val="22"/>
          <w:lang w:val="en-US"/>
        </w:rPr>
      </w:pPr>
      <w:r w:rsidRPr="00435187">
        <w:rPr>
          <w:rFonts w:asciiTheme="minorHAnsi" w:hAnsiTheme="minorHAnsi"/>
          <w:sz w:val="22"/>
          <w:szCs w:val="22"/>
          <w:lang w:val="en-US"/>
        </w:rPr>
        <w:t xml:space="preserve">gootsteen: </w:t>
      </w:r>
      <w:r w:rsidRPr="00364092">
        <w:rPr>
          <w:rFonts w:asciiTheme="minorHAnsi" w:hAnsiTheme="minorHAnsi"/>
          <w:color w:val="0070C0"/>
          <w:sz w:val="22"/>
          <w:szCs w:val="22"/>
          <w:lang w:val="en-US"/>
        </w:rPr>
        <w:t xml:space="preserve">40 /… </w:t>
      </w:r>
      <w:r w:rsidRPr="00435187">
        <w:rPr>
          <w:rFonts w:asciiTheme="minorHAnsi" w:hAnsiTheme="minorHAnsi"/>
          <w:sz w:val="22"/>
          <w:szCs w:val="22"/>
          <w:lang w:val="en-US"/>
        </w:rPr>
        <w:t>mm</w:t>
      </w:r>
    </w:p>
    <w:p w:rsidR="00435187" w:rsidRPr="00435187" w:rsidRDefault="00435187" w:rsidP="008E51D2">
      <w:pPr>
        <w:pStyle w:val="Lijstalinea"/>
        <w:numPr>
          <w:ilvl w:val="0"/>
          <w:numId w:val="8"/>
        </w:numPr>
        <w:rPr>
          <w:rFonts w:asciiTheme="minorHAnsi" w:hAnsiTheme="minorHAnsi"/>
          <w:sz w:val="22"/>
          <w:szCs w:val="22"/>
          <w:lang w:val="en-US"/>
        </w:rPr>
      </w:pPr>
      <w:r w:rsidRPr="00435187">
        <w:rPr>
          <w:rFonts w:asciiTheme="minorHAnsi" w:hAnsiTheme="minorHAnsi"/>
          <w:sz w:val="22"/>
          <w:szCs w:val="22"/>
          <w:lang w:val="en-US"/>
        </w:rPr>
        <w:t xml:space="preserve">stortbad: </w:t>
      </w:r>
      <w:r w:rsidRPr="00364092">
        <w:rPr>
          <w:rFonts w:asciiTheme="minorHAnsi" w:hAnsiTheme="minorHAnsi"/>
          <w:color w:val="0070C0"/>
          <w:sz w:val="22"/>
          <w:szCs w:val="22"/>
          <w:lang w:val="en-US"/>
        </w:rPr>
        <w:t xml:space="preserve">40 /… </w:t>
      </w:r>
      <w:r w:rsidRPr="00435187">
        <w:rPr>
          <w:rFonts w:asciiTheme="minorHAnsi" w:hAnsiTheme="minorHAnsi"/>
          <w:sz w:val="22"/>
          <w:szCs w:val="22"/>
          <w:lang w:val="en-US"/>
        </w:rPr>
        <w:t>mm</w:t>
      </w:r>
    </w:p>
    <w:p w:rsidR="00435187" w:rsidRPr="00435187" w:rsidRDefault="0055450E" w:rsidP="008E51D2">
      <w:pPr>
        <w:pStyle w:val="Lijstalinea"/>
        <w:numPr>
          <w:ilvl w:val="0"/>
          <w:numId w:val="8"/>
        </w:numPr>
        <w:rPr>
          <w:rFonts w:asciiTheme="minorHAnsi" w:hAnsiTheme="minorHAnsi"/>
          <w:sz w:val="22"/>
          <w:szCs w:val="22"/>
          <w:lang w:val="en-US"/>
        </w:rPr>
      </w:pPr>
      <w:r>
        <w:rPr>
          <w:rFonts w:asciiTheme="minorHAnsi" w:hAnsiTheme="minorHAnsi"/>
          <w:sz w:val="22"/>
          <w:szCs w:val="22"/>
          <w:lang w:val="en-US"/>
        </w:rPr>
        <w:t>lavabo's</w:t>
      </w:r>
      <w:r w:rsidRPr="00435187">
        <w:rPr>
          <w:rFonts w:asciiTheme="minorHAnsi" w:hAnsiTheme="minorHAnsi"/>
          <w:sz w:val="22"/>
          <w:szCs w:val="22"/>
          <w:lang w:val="en-US"/>
        </w:rPr>
        <w:t xml:space="preserve">: </w:t>
      </w:r>
      <w:r w:rsidRPr="00364092">
        <w:rPr>
          <w:rFonts w:asciiTheme="minorHAnsi" w:hAnsiTheme="minorHAnsi"/>
          <w:color w:val="0070C0"/>
          <w:sz w:val="22"/>
          <w:szCs w:val="22"/>
          <w:lang w:val="en-US"/>
        </w:rPr>
        <w:t xml:space="preserve">40 /… </w:t>
      </w:r>
      <w:r w:rsidRPr="00435187">
        <w:rPr>
          <w:rFonts w:asciiTheme="minorHAnsi" w:hAnsiTheme="minorHAnsi"/>
          <w:sz w:val="22"/>
          <w:szCs w:val="22"/>
          <w:lang w:val="en-US"/>
        </w:rPr>
        <w:t>mm</w:t>
      </w:r>
    </w:p>
    <w:p w:rsidR="00435187" w:rsidRPr="00435187" w:rsidRDefault="00435187" w:rsidP="008E51D2">
      <w:pPr>
        <w:pStyle w:val="Lijstalinea"/>
        <w:numPr>
          <w:ilvl w:val="0"/>
          <w:numId w:val="8"/>
        </w:numPr>
        <w:rPr>
          <w:rFonts w:asciiTheme="minorHAnsi" w:hAnsiTheme="minorHAnsi"/>
          <w:sz w:val="22"/>
          <w:szCs w:val="22"/>
        </w:rPr>
      </w:pPr>
      <w:r w:rsidRPr="00435187">
        <w:rPr>
          <w:rFonts w:asciiTheme="minorHAnsi" w:hAnsiTheme="minorHAnsi"/>
          <w:sz w:val="22"/>
          <w:szCs w:val="22"/>
        </w:rPr>
        <w:t xml:space="preserve">wasmachine-aansluiting: </w:t>
      </w:r>
      <w:r w:rsidRPr="00364092">
        <w:rPr>
          <w:rFonts w:asciiTheme="minorHAnsi" w:hAnsiTheme="minorHAnsi"/>
          <w:color w:val="0070C0"/>
          <w:sz w:val="22"/>
          <w:szCs w:val="22"/>
          <w:lang w:val="nl"/>
        </w:rPr>
        <w:t>40 /…</w:t>
      </w:r>
      <w:r w:rsidRPr="00364092">
        <w:rPr>
          <w:rFonts w:asciiTheme="minorHAnsi" w:hAnsiTheme="minorHAnsi"/>
          <w:color w:val="0070C0"/>
          <w:sz w:val="22"/>
          <w:szCs w:val="22"/>
        </w:rPr>
        <w:t xml:space="preserve"> </w:t>
      </w:r>
      <w:r w:rsidRPr="00435187">
        <w:rPr>
          <w:rFonts w:asciiTheme="minorHAnsi" w:hAnsiTheme="minorHAnsi"/>
          <w:sz w:val="22"/>
          <w:szCs w:val="22"/>
        </w:rPr>
        <w:t>mm</w:t>
      </w:r>
    </w:p>
    <w:p w:rsidR="00435187" w:rsidRPr="00435187" w:rsidRDefault="00435187" w:rsidP="008E51D2">
      <w:pPr>
        <w:pStyle w:val="Lijstalinea"/>
        <w:numPr>
          <w:ilvl w:val="0"/>
          <w:numId w:val="8"/>
        </w:numPr>
        <w:rPr>
          <w:rFonts w:asciiTheme="minorHAnsi" w:hAnsiTheme="minorHAnsi"/>
          <w:sz w:val="22"/>
          <w:szCs w:val="22"/>
        </w:rPr>
      </w:pPr>
      <w:r w:rsidRPr="00435187">
        <w:rPr>
          <w:rFonts w:asciiTheme="minorHAnsi" w:hAnsiTheme="minorHAnsi"/>
          <w:sz w:val="22"/>
          <w:szCs w:val="22"/>
        </w:rPr>
        <w:t xml:space="preserve">overloop cv-ketel, boiler: </w:t>
      </w:r>
      <w:r w:rsidRPr="00364092">
        <w:rPr>
          <w:rFonts w:asciiTheme="minorHAnsi" w:hAnsiTheme="minorHAnsi"/>
          <w:color w:val="0070C0"/>
          <w:sz w:val="22"/>
          <w:szCs w:val="22"/>
          <w:lang w:val="nl"/>
        </w:rPr>
        <w:t>32 /…</w:t>
      </w:r>
      <w:r w:rsidRPr="00364092">
        <w:rPr>
          <w:rFonts w:asciiTheme="minorHAnsi" w:hAnsiTheme="minorHAnsi"/>
          <w:color w:val="0070C0"/>
          <w:sz w:val="22"/>
          <w:szCs w:val="22"/>
        </w:rPr>
        <w:t xml:space="preserve"> </w:t>
      </w:r>
      <w:r w:rsidRPr="00435187">
        <w:rPr>
          <w:rFonts w:asciiTheme="minorHAnsi" w:hAnsiTheme="minorHAnsi"/>
          <w:sz w:val="22"/>
          <w:szCs w:val="22"/>
        </w:rPr>
        <w:t>mm</w:t>
      </w:r>
    </w:p>
    <w:p w:rsidR="00435187" w:rsidRPr="00435187" w:rsidRDefault="00435187" w:rsidP="008E51D2">
      <w:pPr>
        <w:pStyle w:val="Lijstalinea"/>
        <w:numPr>
          <w:ilvl w:val="0"/>
          <w:numId w:val="8"/>
        </w:numPr>
        <w:rPr>
          <w:rFonts w:asciiTheme="minorHAnsi" w:hAnsiTheme="minorHAnsi"/>
          <w:sz w:val="22"/>
          <w:szCs w:val="22"/>
        </w:rPr>
      </w:pPr>
      <w:r w:rsidRPr="00435187">
        <w:rPr>
          <w:rFonts w:asciiTheme="minorHAnsi" w:hAnsiTheme="minorHAnsi"/>
          <w:sz w:val="22"/>
          <w:szCs w:val="22"/>
        </w:rPr>
        <w:t xml:space="preserve">handwasbakje: </w:t>
      </w:r>
      <w:r w:rsidR="0015161D">
        <w:rPr>
          <w:rFonts w:asciiTheme="minorHAnsi" w:hAnsiTheme="minorHAnsi"/>
          <w:color w:val="0070C0"/>
          <w:sz w:val="22"/>
          <w:szCs w:val="22"/>
          <w:lang w:val="nl"/>
        </w:rPr>
        <w:t>40</w:t>
      </w:r>
      <w:r w:rsidRPr="00364092">
        <w:rPr>
          <w:rFonts w:asciiTheme="minorHAnsi" w:hAnsiTheme="minorHAnsi"/>
          <w:color w:val="0070C0"/>
          <w:sz w:val="22"/>
          <w:szCs w:val="22"/>
          <w:lang w:val="nl"/>
        </w:rPr>
        <w:t xml:space="preserve"> /…</w:t>
      </w:r>
      <w:r w:rsidRPr="00364092">
        <w:rPr>
          <w:rFonts w:asciiTheme="minorHAnsi" w:hAnsiTheme="minorHAnsi"/>
          <w:color w:val="0070C0"/>
          <w:sz w:val="22"/>
          <w:szCs w:val="22"/>
        </w:rPr>
        <w:t xml:space="preserve"> </w:t>
      </w:r>
      <w:r w:rsidRPr="00435187">
        <w:rPr>
          <w:rFonts w:asciiTheme="minorHAnsi" w:hAnsiTheme="minorHAnsi"/>
          <w:sz w:val="22"/>
          <w:szCs w:val="22"/>
        </w:rPr>
        <w:t>mm</w:t>
      </w:r>
    </w:p>
    <w:p w:rsidR="00435187" w:rsidRPr="00435187" w:rsidRDefault="00435187" w:rsidP="008E51D2">
      <w:pPr>
        <w:pStyle w:val="Lijstalinea"/>
        <w:numPr>
          <w:ilvl w:val="0"/>
          <w:numId w:val="8"/>
        </w:numPr>
        <w:rPr>
          <w:rFonts w:asciiTheme="minorHAnsi" w:hAnsiTheme="minorHAnsi"/>
          <w:sz w:val="22"/>
          <w:szCs w:val="22"/>
        </w:rPr>
      </w:pPr>
      <w:r w:rsidRPr="00435187">
        <w:rPr>
          <w:rFonts w:asciiTheme="minorHAnsi" w:hAnsiTheme="minorHAnsi"/>
          <w:sz w:val="22"/>
          <w:szCs w:val="22"/>
        </w:rPr>
        <w:t xml:space="preserve">afvoer meerdere toestellen: </w:t>
      </w:r>
      <w:r w:rsidRPr="00364092">
        <w:rPr>
          <w:rFonts w:asciiTheme="minorHAnsi" w:hAnsiTheme="minorHAnsi"/>
          <w:color w:val="0070C0"/>
          <w:sz w:val="22"/>
          <w:szCs w:val="22"/>
          <w:lang w:val="nl"/>
        </w:rPr>
        <w:t>6</w:t>
      </w:r>
      <w:r w:rsidR="0015161D">
        <w:rPr>
          <w:rFonts w:asciiTheme="minorHAnsi" w:hAnsiTheme="minorHAnsi"/>
          <w:color w:val="0070C0"/>
          <w:sz w:val="22"/>
          <w:szCs w:val="22"/>
          <w:lang w:val="nl"/>
        </w:rPr>
        <w:t>3</w:t>
      </w:r>
      <w:r w:rsidRPr="00364092">
        <w:rPr>
          <w:rFonts w:asciiTheme="minorHAnsi" w:hAnsiTheme="minorHAnsi"/>
          <w:color w:val="0070C0"/>
          <w:sz w:val="22"/>
          <w:szCs w:val="22"/>
          <w:lang w:val="nl"/>
        </w:rPr>
        <w:t xml:space="preserve"> /…</w:t>
      </w:r>
      <w:r w:rsidRPr="00364092">
        <w:rPr>
          <w:rFonts w:asciiTheme="minorHAnsi" w:hAnsiTheme="minorHAnsi"/>
          <w:color w:val="0070C0"/>
          <w:sz w:val="22"/>
          <w:szCs w:val="22"/>
        </w:rPr>
        <w:t xml:space="preserve"> </w:t>
      </w:r>
      <w:r w:rsidRPr="00435187">
        <w:rPr>
          <w:rFonts w:asciiTheme="minorHAnsi" w:hAnsiTheme="minorHAnsi"/>
          <w:sz w:val="22"/>
          <w:szCs w:val="22"/>
        </w:rPr>
        <w:t>mm</w:t>
      </w:r>
    </w:p>
    <w:p w:rsidR="00435187" w:rsidRDefault="00435187" w:rsidP="00435187">
      <w:pPr>
        <w:spacing w:after="0"/>
        <w:rPr>
          <w:lang w:val="nl"/>
        </w:rPr>
      </w:pPr>
    </w:p>
    <w:p w:rsidR="00435187" w:rsidRPr="00435187" w:rsidRDefault="00435187" w:rsidP="00185399">
      <w:pPr>
        <w:spacing w:after="0"/>
        <w:rPr>
          <w:lang w:val="nl"/>
        </w:rPr>
      </w:pPr>
      <w:r w:rsidRPr="00435187">
        <w:rPr>
          <w:lang w:val="nl"/>
        </w:rPr>
        <w:t>De afvoerleidingen worden geplaatst volgens de aanwijzingen op de plannen en in het bestek, de voorschriften van de fabrikant en de hierboven vermelde referentiedocumenten.</w:t>
      </w:r>
    </w:p>
    <w:p w:rsidR="00435187" w:rsidRPr="00435187" w:rsidRDefault="00435187" w:rsidP="00435187">
      <w:pPr>
        <w:rPr>
          <w:lang w:val="nl"/>
        </w:rPr>
      </w:pPr>
      <w:r w:rsidRPr="00435187">
        <w:rPr>
          <w:lang w:val="nl"/>
        </w:rPr>
        <w:t>Er wordt zoveel mogelijk gewerkt volgens rechtlijnige tracés en rechte buizen uit één stuk.</w:t>
      </w:r>
    </w:p>
    <w:p w:rsidR="00435187" w:rsidRPr="00435187" w:rsidRDefault="00435187" w:rsidP="00435187">
      <w:pPr>
        <w:rPr>
          <w:lang w:val="nl"/>
        </w:rPr>
      </w:pPr>
      <w:r w:rsidRPr="00435187">
        <w:rPr>
          <w:lang w:val="nl"/>
        </w:rPr>
        <w:t xml:space="preserve">De buizen worden geplaatst met een constante helling van minimum 1 tot </w:t>
      </w:r>
      <w:smartTag w:uri="urn:schemas-microsoft-com:office:smarttags" w:element="metricconverter">
        <w:smartTagPr>
          <w:attr w:name="ProductID" w:val="3 cm"/>
        </w:smartTagPr>
        <w:r w:rsidRPr="00435187">
          <w:rPr>
            <w:lang w:val="nl"/>
          </w:rPr>
          <w:t>3 cm</w:t>
        </w:r>
      </w:smartTag>
      <w:r w:rsidRPr="00435187">
        <w:rPr>
          <w:lang w:val="nl"/>
        </w:rPr>
        <w:t xml:space="preserve"> per meter (richtwaarden: DN &lt; 100: &gt; 1,5%, DN &gt; 100: &gt; 2%).  </w:t>
      </w:r>
    </w:p>
    <w:p w:rsidR="00435187" w:rsidRPr="00435187" w:rsidRDefault="00435187" w:rsidP="00435187">
      <w:pPr>
        <w:rPr>
          <w:lang w:val="nl"/>
        </w:rPr>
      </w:pPr>
      <w:r w:rsidRPr="00435187">
        <w:rPr>
          <w:lang w:val="nl"/>
        </w:rPr>
        <w:t>De plaatsing van buizen met vaste of losse moffen begint stroomafwaarts met het mofeind stroomopwaarts gericht.</w:t>
      </w:r>
    </w:p>
    <w:p w:rsidR="00435187" w:rsidRPr="00435187" w:rsidRDefault="00435187" w:rsidP="00435187">
      <w:pPr>
        <w:rPr>
          <w:lang w:val="nl"/>
        </w:rPr>
      </w:pPr>
      <w:r w:rsidRPr="00435187">
        <w:rPr>
          <w:lang w:val="nl"/>
        </w:rPr>
        <w:t>De buizen worden vorstvrij opgesteld.</w:t>
      </w:r>
    </w:p>
    <w:p w:rsidR="00435187" w:rsidRPr="00435187" w:rsidRDefault="00435187" w:rsidP="0082234F">
      <w:pPr>
        <w:spacing w:after="0"/>
      </w:pPr>
      <w:r w:rsidRPr="00435187">
        <w:t>PLAATSINGSWIJZE</w:t>
      </w:r>
    </w:p>
    <w:p w:rsidR="00435187" w:rsidRPr="00435187" w:rsidRDefault="00435187" w:rsidP="00435187">
      <w:pPr>
        <w:spacing w:after="0"/>
        <w:rPr>
          <w:lang w:val="nl"/>
        </w:rPr>
      </w:pPr>
      <w:r w:rsidRPr="00435187">
        <w:rPr>
          <w:lang w:val="nl"/>
        </w:rPr>
        <w:t>Overeenkomstig de aanduidingen op de plannen en in het bestek:</w:t>
      </w:r>
    </w:p>
    <w:p w:rsidR="00435187" w:rsidRPr="00435187" w:rsidRDefault="00435187" w:rsidP="008E51D2">
      <w:pPr>
        <w:pStyle w:val="Lijstalinea"/>
        <w:numPr>
          <w:ilvl w:val="0"/>
          <w:numId w:val="9"/>
        </w:numPr>
        <w:rPr>
          <w:rFonts w:asciiTheme="minorHAnsi" w:hAnsiTheme="minorHAnsi"/>
          <w:sz w:val="22"/>
          <w:szCs w:val="22"/>
        </w:rPr>
      </w:pPr>
      <w:r w:rsidRPr="00435187">
        <w:rPr>
          <w:rFonts w:asciiTheme="minorHAnsi" w:hAnsiTheme="minorHAnsi"/>
          <w:sz w:val="22"/>
          <w:szCs w:val="22"/>
        </w:rPr>
        <w:t>opbouw - vrije opstelling (standaard): standaard bij bevestiging van de buizen op zichtbaar metselwerk, in kokers, achter valse plafonds,…;</w:t>
      </w:r>
    </w:p>
    <w:p w:rsidR="00435187" w:rsidRPr="00435187" w:rsidRDefault="00435187" w:rsidP="009F705E">
      <w:pPr>
        <w:pStyle w:val="Lijstalinea"/>
        <w:numPr>
          <w:ilvl w:val="0"/>
          <w:numId w:val="9"/>
        </w:numPr>
        <w:spacing w:after="240"/>
        <w:rPr>
          <w:rFonts w:asciiTheme="minorHAnsi" w:hAnsiTheme="minorHAnsi"/>
          <w:sz w:val="22"/>
          <w:szCs w:val="22"/>
        </w:rPr>
      </w:pPr>
      <w:r w:rsidRPr="00435187">
        <w:rPr>
          <w:rFonts w:asciiTheme="minorHAnsi" w:hAnsiTheme="minorHAnsi"/>
          <w:sz w:val="22"/>
          <w:szCs w:val="22"/>
        </w:rPr>
        <w:t>inbouw (ingewerkt in de muren);</w:t>
      </w:r>
    </w:p>
    <w:p w:rsidR="00435187" w:rsidRPr="00435187" w:rsidRDefault="00435187" w:rsidP="0082234F">
      <w:pPr>
        <w:spacing w:after="0"/>
      </w:pPr>
      <w:r w:rsidRPr="00435187">
        <w:t>VERBINDINGEN - KOPPELSTUKKEN - INSPECTIESTUKKEN</w:t>
      </w:r>
    </w:p>
    <w:p w:rsidR="00435187" w:rsidRPr="00435187" w:rsidRDefault="00435187" w:rsidP="00185399">
      <w:pPr>
        <w:spacing w:after="0"/>
        <w:rPr>
          <w:lang w:val="nl"/>
        </w:rPr>
      </w:pPr>
      <w:r w:rsidRPr="00435187">
        <w:rPr>
          <w:lang w:val="nl"/>
        </w:rPr>
        <w:lastRenderedPageBreak/>
        <w:t xml:space="preserve">De gebruikte verbindingstechnieken zijn conform BENOR en/of ATG bepalingen en met de voorschriften van de fabrikant, die alle waarborgen biedt voor een volledige en blijvende dichtheid van het systeem. </w:t>
      </w:r>
    </w:p>
    <w:p w:rsidR="00435187" w:rsidRPr="00435187" w:rsidRDefault="00435187" w:rsidP="00435187">
      <w:r w:rsidRPr="00435187">
        <w:t xml:space="preserve">PE kan niet verlijmd worden. De koppeling gebeurt d.m.v. lassen of rubberen </w:t>
      </w:r>
      <w:r w:rsidR="0055450E" w:rsidRPr="00435187">
        <w:t>dichting</w:t>
      </w:r>
      <w:r w:rsidR="0055450E">
        <w:t>s</w:t>
      </w:r>
      <w:r w:rsidR="0055450E" w:rsidRPr="00435187">
        <w:t>ringen</w:t>
      </w:r>
      <w:r w:rsidRPr="00435187">
        <w:t>.</w:t>
      </w:r>
    </w:p>
    <w:p w:rsidR="00435187" w:rsidRPr="00435187" w:rsidRDefault="00435187" w:rsidP="00435187">
      <w:pPr>
        <w:rPr>
          <w:b/>
          <w:lang w:val="nl"/>
        </w:rPr>
      </w:pPr>
      <w:r w:rsidRPr="00435187">
        <w:rPr>
          <w:b/>
          <w:lang w:val="nl"/>
        </w:rPr>
        <w:t>Geen enkele koppeling mag in een muur- of vloerdoorvoering aangebracht worden.</w:t>
      </w:r>
    </w:p>
    <w:p w:rsidR="00435187" w:rsidRPr="00435187" w:rsidRDefault="00435187" w:rsidP="00435187">
      <w:pPr>
        <w:rPr>
          <w:lang w:val="nl"/>
        </w:rPr>
      </w:pPr>
      <w:r w:rsidRPr="00435187">
        <w:rPr>
          <w:lang w:val="nl"/>
        </w:rPr>
        <w:t>Vóór het samenvoegen van de buizen, worden de moffen en buisuiteinden ontvet en ontdaan van bramen en alle verontreinigingen en vreemde stoffen, stoppen,… .</w:t>
      </w:r>
    </w:p>
    <w:p w:rsidR="00435187" w:rsidRPr="00435187" w:rsidRDefault="00435187" w:rsidP="00435187">
      <w:pPr>
        <w:rPr>
          <w:lang w:val="nl"/>
        </w:rPr>
      </w:pPr>
      <w:r w:rsidRPr="00435187">
        <w:rPr>
          <w:lang w:val="nl"/>
        </w:rPr>
        <w:t xml:space="preserve">Voor bochten en vertakkingen maakt men gebruik van specifieke geprefabriceerde hulpstukken, gegoten uit één stuk. </w:t>
      </w:r>
    </w:p>
    <w:p w:rsidR="00435187" w:rsidRPr="00435187" w:rsidRDefault="00435187" w:rsidP="00435187">
      <w:pPr>
        <w:rPr>
          <w:lang w:val="nl"/>
        </w:rPr>
      </w:pPr>
      <w:r w:rsidRPr="00435187">
        <w:rPr>
          <w:lang w:val="nl"/>
        </w:rPr>
        <w:t>De buizen mogen niet gebogen worden, iedere richtingsverandering gebeurt met een bochtstuk of een speciaal koppelstuk onder een maximale hoek van 45°.</w:t>
      </w:r>
    </w:p>
    <w:p w:rsidR="00435187" w:rsidRPr="00435187" w:rsidRDefault="00435187" w:rsidP="00435187">
      <w:pPr>
        <w:rPr>
          <w:lang w:val="nl"/>
        </w:rPr>
      </w:pPr>
      <w:r w:rsidRPr="00435187">
        <w:rPr>
          <w:lang w:val="nl"/>
        </w:rPr>
        <w:t>De verticale aansluiting op horizontale leidingen of collectoren gebeurt steeds door Y-stukken 45°. De horizontale aansluitingen op een verticale kolom gebeuren d.m.v. Y-stukken 45° of T-stukken 90° (88,5° wanneer er geen secundaire verluchting voorzien is).</w:t>
      </w:r>
    </w:p>
    <w:p w:rsidR="00435187" w:rsidRPr="00435187" w:rsidRDefault="00435187" w:rsidP="00435187">
      <w:pPr>
        <w:spacing w:after="0"/>
        <w:rPr>
          <w:lang w:val="nl"/>
        </w:rPr>
      </w:pPr>
      <w:r w:rsidRPr="00435187">
        <w:rPr>
          <w:lang w:val="nl"/>
        </w:rPr>
        <w:t>De nodige inspectie-elementen of reinigingsopeningen worden voorzien volgens aanduiding op plannen. Ze moeten toelaten de afvoerleiding volledig te inspecteren, te ontstoppen en/of te reinigen. Zij worden toegankelijk geplaatst en mogen geen obstructie vormen in de leidingen. Deze inspectie-elementen worden minimum op de volgende plaatsen voorzien:</w:t>
      </w:r>
    </w:p>
    <w:p w:rsidR="00435187" w:rsidRPr="00435187" w:rsidRDefault="00435187" w:rsidP="008E51D2">
      <w:pPr>
        <w:pStyle w:val="Lijstalinea"/>
        <w:numPr>
          <w:ilvl w:val="0"/>
          <w:numId w:val="10"/>
        </w:numPr>
        <w:rPr>
          <w:rFonts w:asciiTheme="minorHAnsi" w:hAnsiTheme="minorHAnsi"/>
          <w:sz w:val="22"/>
          <w:szCs w:val="22"/>
        </w:rPr>
      </w:pPr>
      <w:r w:rsidRPr="00435187">
        <w:rPr>
          <w:rFonts w:asciiTheme="minorHAnsi" w:hAnsiTheme="minorHAnsi"/>
          <w:sz w:val="22"/>
          <w:szCs w:val="22"/>
        </w:rPr>
        <w:t>verticale leidingen: per verdieping en/of bij de overgang naar een horizontale leiding;</w:t>
      </w:r>
    </w:p>
    <w:p w:rsidR="00435187" w:rsidRPr="00435187" w:rsidRDefault="00435187" w:rsidP="008E51D2">
      <w:pPr>
        <w:pStyle w:val="Lijstalinea"/>
        <w:numPr>
          <w:ilvl w:val="0"/>
          <w:numId w:val="10"/>
        </w:numPr>
        <w:rPr>
          <w:rFonts w:asciiTheme="minorHAnsi" w:hAnsiTheme="minorHAnsi"/>
          <w:sz w:val="22"/>
          <w:szCs w:val="22"/>
        </w:rPr>
      </w:pPr>
      <w:r w:rsidRPr="00435187">
        <w:rPr>
          <w:rFonts w:asciiTheme="minorHAnsi" w:hAnsiTheme="minorHAnsi"/>
          <w:sz w:val="22"/>
          <w:szCs w:val="22"/>
        </w:rPr>
        <w:t>horizontale leidingen: minstens om de 12</w:t>
      </w:r>
      <w:r>
        <w:rPr>
          <w:rFonts w:asciiTheme="minorHAnsi" w:hAnsiTheme="minorHAnsi"/>
          <w:sz w:val="22"/>
          <w:szCs w:val="22"/>
        </w:rPr>
        <w:t xml:space="preserve"> </w:t>
      </w:r>
      <w:r w:rsidRPr="00435187">
        <w:rPr>
          <w:rFonts w:asciiTheme="minorHAnsi" w:hAnsiTheme="minorHAnsi"/>
          <w:sz w:val="22"/>
          <w:szCs w:val="22"/>
        </w:rPr>
        <w:t>m;</w:t>
      </w:r>
    </w:p>
    <w:p w:rsidR="00435187" w:rsidRPr="00435187" w:rsidRDefault="00435187" w:rsidP="008E51D2">
      <w:pPr>
        <w:pStyle w:val="Lijstalinea"/>
        <w:numPr>
          <w:ilvl w:val="0"/>
          <w:numId w:val="10"/>
        </w:numPr>
        <w:spacing w:after="240"/>
        <w:rPr>
          <w:rFonts w:asciiTheme="minorHAnsi" w:hAnsiTheme="minorHAnsi"/>
          <w:sz w:val="22"/>
          <w:szCs w:val="22"/>
        </w:rPr>
      </w:pPr>
      <w:r w:rsidRPr="00435187">
        <w:rPr>
          <w:rFonts w:asciiTheme="minorHAnsi" w:hAnsiTheme="minorHAnsi"/>
          <w:sz w:val="22"/>
          <w:szCs w:val="22"/>
        </w:rPr>
        <w:t>op alle plaatsen met een risico op verstopping.</w:t>
      </w:r>
    </w:p>
    <w:p w:rsidR="00435187" w:rsidRPr="00435187" w:rsidRDefault="00435187" w:rsidP="0082234F">
      <w:pPr>
        <w:spacing w:after="0"/>
      </w:pPr>
      <w:r w:rsidRPr="00435187">
        <w:t>UITZETTINGSMOFFEN</w:t>
      </w:r>
    </w:p>
    <w:p w:rsidR="00435187" w:rsidRPr="00435187" w:rsidRDefault="00435187" w:rsidP="00435187">
      <w:pPr>
        <w:rPr>
          <w:lang w:val="nl"/>
        </w:rPr>
      </w:pPr>
      <w:r w:rsidRPr="00435187">
        <w:rPr>
          <w:lang w:val="nl"/>
        </w:rPr>
        <w:t xml:space="preserve">Bij het bepalen van het leidingtracé en het plaatsen van de leidingen wordt rekening gehouden met de uitzetting van de buizen, door temperatuurschommelingen. </w:t>
      </w:r>
    </w:p>
    <w:p w:rsidR="00435187" w:rsidRPr="00435187" w:rsidRDefault="00435187" w:rsidP="00435187">
      <w:pPr>
        <w:rPr>
          <w:lang w:val="nl"/>
        </w:rPr>
      </w:pPr>
      <w:r w:rsidRPr="00435187">
        <w:rPr>
          <w:lang w:val="nl"/>
        </w:rPr>
        <w:t xml:space="preserve">Tussen twee vaste punten, en minstens om de 6m voor PE -buizen en </w:t>
      </w:r>
      <w:smartTag w:uri="urn:schemas-microsoft-com:office:smarttags" w:element="metricconverter">
        <w:smartTagPr>
          <w:attr w:name="ProductID" w:val="3 m"/>
        </w:smartTagPr>
        <w:r w:rsidRPr="00435187">
          <w:rPr>
            <w:lang w:val="nl"/>
          </w:rPr>
          <w:t>3 m</w:t>
        </w:r>
      </w:smartTag>
      <w:r w:rsidRPr="00435187">
        <w:rPr>
          <w:lang w:val="nl"/>
        </w:rPr>
        <w:t>, zullen uitzettingsbenen (of speciale uitzettingsmoffen) worden voorzien om lengteveranderingen van de leidingen op te vangen. Voor de standleidingen worden zij per verdieping en zo laag mogelijk bij de vloer geplaatst.</w:t>
      </w:r>
    </w:p>
    <w:p w:rsidR="00435187" w:rsidRPr="00435187" w:rsidRDefault="00435187" w:rsidP="00435187">
      <w:pPr>
        <w:rPr>
          <w:lang w:val="nl"/>
        </w:rPr>
      </w:pPr>
      <w:r w:rsidRPr="00435187">
        <w:rPr>
          <w:lang w:val="nl"/>
        </w:rPr>
        <w:t>De uitzettingsmoffen worden geleverd door de leverancier van de leidingen en geplaatst volgens zijn instructies. Zij kunnen opgevat worden als een lange mof, bestaande uit een lang insteekgedeelte, afgedicht door een ring in neopreenrubber (zuurvast en bestand tegen veroudering), die, ongeacht bewegingen van de buis, een volmaakte dichtheid waarborgt. De insteekdiepte van de buis moet geregeld worden op het ogenblik van plaatsing. De mof moet op de buitenzijde een aanduiding dragen die, afhankelijk van de plaatsingstemperatuur, de insteekdiepte weergeeft. De lange mof moet bevestigd worden met een vaste beugel (of vast punt).</w:t>
      </w:r>
    </w:p>
    <w:p w:rsidR="00435187" w:rsidRPr="00435187" w:rsidRDefault="00435187" w:rsidP="00F92AFE">
      <w:pPr>
        <w:spacing w:after="0"/>
      </w:pPr>
      <w:r w:rsidRPr="00435187">
        <w:t>DOORVOEREN - SLEUVEN</w:t>
      </w:r>
    </w:p>
    <w:p w:rsidR="00435187" w:rsidRPr="00435187" w:rsidRDefault="00435187" w:rsidP="00435187">
      <w:pPr>
        <w:rPr>
          <w:lang w:val="nl"/>
        </w:rPr>
      </w:pPr>
      <w:r w:rsidRPr="00435187">
        <w:rPr>
          <w:lang w:val="nl"/>
        </w:rPr>
        <w:t>De sleuven in gemetste muren worden uitgefreesd en hebben een aangepaste sectie. Na plaatsing en bescherming van de afvoerleidingen worden de sleuven aangewerkt met een zandcementmortel. Doorvoeren door vloerplaten worden zorgvuldig geboord of gekapt en na de plaatsing van de afloop terug gedicht met een zandcementmortel. De vrije uitzetting moet steeds gewaarborgd blijven.</w:t>
      </w:r>
    </w:p>
    <w:p w:rsidR="00435187" w:rsidRPr="00435187" w:rsidRDefault="00435187" w:rsidP="00435187">
      <w:pPr>
        <w:rPr>
          <w:lang w:val="nl"/>
        </w:rPr>
      </w:pPr>
      <w:r w:rsidRPr="00435187">
        <w:rPr>
          <w:lang w:val="nl"/>
        </w:rPr>
        <w:t xml:space="preserve">Bij muur- en vloerdoorgangen worden de leidingen steeds beschermd door aangepaste doorvoermoffen. De doorvoeren zijn zo voorzien dat muur- of vloerzettingen de buis niet kunnen belasten. Dienaangaande en in functie van de uitzetting, worden in de ruwbouw kokers voorzien of worden soepele doorvoermoffen </w:t>
      </w:r>
      <w:r w:rsidRPr="00435187">
        <w:rPr>
          <w:lang w:val="nl"/>
        </w:rPr>
        <w:lastRenderedPageBreak/>
        <w:t>voorzien. De ruimte tussen doorvoermof en buis wordt afgedicht met een aangepaste kit of isolatie. Geen enkele buisverbinding of koppeling mag in een muur of vloerdoorvoering aangebracht worden.</w:t>
      </w:r>
    </w:p>
    <w:p w:rsidR="00435187" w:rsidRPr="00435187" w:rsidRDefault="00435187" w:rsidP="00F92AFE">
      <w:pPr>
        <w:spacing w:after="0"/>
      </w:pPr>
      <w:r w:rsidRPr="00435187">
        <w:t>BEVESTIGING - BEUGELS</w:t>
      </w:r>
    </w:p>
    <w:p w:rsidR="00435187" w:rsidRPr="00435187" w:rsidRDefault="00435187" w:rsidP="00435187">
      <w:pPr>
        <w:rPr>
          <w:lang w:val="nl"/>
        </w:rPr>
      </w:pPr>
      <w:r w:rsidRPr="00435187">
        <w:rPr>
          <w:lang w:val="nl"/>
        </w:rPr>
        <w:t>Zichtbaar geplaatste, opgehangen en/of in kokers opgestelde leidingen moeten zodanig gemonteerd worden dat de uitzetting van de buizen verzekerd is en doorbuiging vermeden wordt. De bevestigingswijze gebeurt conform de eisen van de fabrikant en/of onderstaande bepalingen.</w:t>
      </w:r>
    </w:p>
    <w:p w:rsidR="00435187" w:rsidRPr="00435187" w:rsidRDefault="00435187" w:rsidP="00435187">
      <w:pPr>
        <w:rPr>
          <w:lang w:val="nl"/>
        </w:rPr>
      </w:pPr>
      <w:r w:rsidRPr="00435187">
        <w:rPr>
          <w:lang w:val="nl"/>
        </w:rPr>
        <w:t>De leidingen worden bevestigd met glijbeugels of vastpuntbeugels die de uitzetting en de krimp in de juiste richting moeten geleiden. De beugels mogen niet drukken op de buizen.</w:t>
      </w:r>
    </w:p>
    <w:p w:rsidR="00435187" w:rsidRPr="00435187" w:rsidRDefault="00435187" w:rsidP="00435187">
      <w:pPr>
        <w:spacing w:after="0"/>
      </w:pPr>
      <w:r w:rsidRPr="00435187">
        <w:t xml:space="preserve">Glijbeugels laten toe dat de buis er gemakkelijk doorglijdt. De glijsteunen zijn vervaardigd uit polyethyleen of een roestvast metaal met een breedte van ca. 20 à </w:t>
      </w:r>
      <w:smartTag w:uri="urn:schemas-microsoft-com:office:smarttags" w:element="metricconverter">
        <w:smartTagPr>
          <w:attr w:name="ProductID" w:val="30 mm"/>
        </w:smartTagPr>
        <w:r w:rsidRPr="00435187">
          <w:t>30 mm</w:t>
        </w:r>
      </w:smartTag>
      <w:r w:rsidRPr="00435187">
        <w:t>. Tussen de beugels en de buizen wordt een soepele inlegband uit PVC of synthetisch rubber (zonder weekmakers) aangebracht.</w:t>
      </w:r>
    </w:p>
    <w:p w:rsidR="00435187" w:rsidRPr="00435187" w:rsidRDefault="00435187" w:rsidP="008E51D2">
      <w:pPr>
        <w:pStyle w:val="Lijstalinea"/>
        <w:numPr>
          <w:ilvl w:val="0"/>
          <w:numId w:val="11"/>
        </w:numPr>
        <w:rPr>
          <w:rFonts w:asciiTheme="minorHAnsi" w:hAnsiTheme="minorHAnsi"/>
          <w:sz w:val="22"/>
          <w:szCs w:val="22"/>
        </w:rPr>
      </w:pPr>
      <w:r w:rsidRPr="00435187">
        <w:rPr>
          <w:rFonts w:asciiTheme="minorHAnsi" w:hAnsiTheme="minorHAnsi"/>
          <w:sz w:val="22"/>
          <w:szCs w:val="22"/>
        </w:rPr>
        <w:t>Vastpuntbeugels kunnen op verschillende manieren verwezenlijkt worden: ofwel door tussen de beugel en de buis twee metalen halfschalen te voorzien, die naargelang de beugels meer aangespannen worden, vaster komen te zitten, zonder dat de buizen ingesnoerd worden; hetzij door gebruik te maken van montageopbouw (tussen twee moffen, tussen twee lassen, enz.). Verticaal geplaatste buizen worden voorzien van minstens één vastpuntbeugel per verdiepingshoogte.</w:t>
      </w:r>
    </w:p>
    <w:p w:rsidR="00435187" w:rsidRPr="00435187" w:rsidRDefault="00435187" w:rsidP="008E51D2">
      <w:pPr>
        <w:pStyle w:val="Lijstalinea"/>
        <w:numPr>
          <w:ilvl w:val="0"/>
          <w:numId w:val="11"/>
        </w:numPr>
        <w:spacing w:after="240"/>
        <w:rPr>
          <w:rFonts w:asciiTheme="minorHAnsi" w:hAnsiTheme="minorHAnsi"/>
          <w:sz w:val="22"/>
          <w:szCs w:val="22"/>
          <w:lang w:val="nl"/>
        </w:rPr>
      </w:pPr>
      <w:r w:rsidRPr="00435187">
        <w:rPr>
          <w:rFonts w:asciiTheme="minorHAnsi" w:hAnsiTheme="minorHAnsi"/>
          <w:sz w:val="22"/>
          <w:szCs w:val="22"/>
          <w:lang w:val="nl"/>
        </w:rPr>
        <w:t xml:space="preserve">Om het uitbuigen van verticale leidingen en/of het doorhangen van horizontale leidingen te verhinderen, worden tussen twee vaste punten voldoende geleidingsbeugels aangebracht. Ook bij elke richtingsverandering en op maximum </w:t>
      </w:r>
      <w:smartTag w:uri="urn:schemas-microsoft-com:office:smarttags" w:element="metricconverter">
        <w:smartTagPr>
          <w:attr w:name="ProductID" w:val="30 cm"/>
        </w:smartTagPr>
        <w:r w:rsidRPr="00435187">
          <w:rPr>
            <w:rFonts w:asciiTheme="minorHAnsi" w:hAnsiTheme="minorHAnsi"/>
            <w:sz w:val="22"/>
            <w:szCs w:val="22"/>
            <w:lang w:val="nl"/>
          </w:rPr>
          <w:t>30 cm</w:t>
        </w:r>
      </w:smartTag>
      <w:r w:rsidRPr="00435187">
        <w:rPr>
          <w:rFonts w:asciiTheme="minorHAnsi" w:hAnsiTheme="minorHAnsi"/>
          <w:sz w:val="22"/>
          <w:szCs w:val="22"/>
          <w:lang w:val="nl"/>
        </w:rPr>
        <w:t xml:space="preserve"> aan weerszijden van elke verbinding, moet een beugel voorzien worden. Alle beugels worden in de muren en/of aan de plafonds bevestigd door middel van een vijspin, bout of draadstang en plug. De sluitmoeren zijn uit roestvast staal. </w:t>
      </w:r>
    </w:p>
    <w:p w:rsidR="00435187" w:rsidRDefault="00435187" w:rsidP="00435187">
      <w:pPr>
        <w:rPr>
          <w:lang w:val="nl"/>
        </w:rPr>
      </w:pPr>
      <w:r w:rsidRPr="00435187">
        <w:rPr>
          <w:lang w:val="nl"/>
        </w:rPr>
        <w:t xml:space="preserve">De afstanden tussen de beugels, volgens aard en diameter van de buizen, bedragen respectievelijk (tenzij de </w:t>
      </w:r>
      <w:r w:rsidR="00136D7C">
        <w:rPr>
          <w:color w:val="C3004A" w:themeColor="text2"/>
          <w:lang w:val="nl"/>
        </w:rPr>
        <w:t>fabrikant strengere eisen oplegt</w:t>
      </w:r>
      <w:r w:rsidRPr="00435187">
        <w:rPr>
          <w:lang w:val="nl"/>
        </w:rPr>
        <w:t>):</w:t>
      </w:r>
    </w:p>
    <w:tbl>
      <w:tblPr>
        <w:tblW w:w="0" w:type="auto"/>
        <w:jc w:val="center"/>
        <w:tblLook w:val="04A0" w:firstRow="1" w:lastRow="0" w:firstColumn="1" w:lastColumn="0" w:noHBand="0" w:noVBand="1"/>
      </w:tblPr>
      <w:tblGrid>
        <w:gridCol w:w="2820"/>
        <w:gridCol w:w="3385"/>
      </w:tblGrid>
      <w:tr w:rsidR="00DC5389" w:rsidTr="00DC5389">
        <w:trPr>
          <w:trHeight w:val="271"/>
          <w:jc w:val="center"/>
        </w:trPr>
        <w:tc>
          <w:tcPr>
            <w:tcW w:w="2820" w:type="dxa"/>
          </w:tcPr>
          <w:p w:rsidR="00DC5389" w:rsidRDefault="005916E0" w:rsidP="00B27B5D">
            <w:pPr>
              <w:pStyle w:val="Geenafstand"/>
              <w:jc w:val="center"/>
              <w:rPr>
                <w:lang w:val="nl-BE"/>
              </w:rPr>
            </w:pPr>
            <w:r>
              <w:rPr>
                <w:lang w:val="nl-BE"/>
              </w:rPr>
              <w:t>PE (Polyethyleen)</w:t>
            </w:r>
          </w:p>
        </w:tc>
        <w:tc>
          <w:tcPr>
            <w:tcW w:w="3385" w:type="dxa"/>
          </w:tcPr>
          <w:p w:rsidR="00DC5389" w:rsidRDefault="00DC5389" w:rsidP="00B27B5D">
            <w:pPr>
              <w:pStyle w:val="Geenafstand"/>
              <w:jc w:val="center"/>
              <w:rPr>
                <w:lang w:val="nl-BE"/>
              </w:rPr>
            </w:pPr>
            <w:r>
              <w:rPr>
                <w:lang w:val="nl-BE"/>
              </w:rPr>
              <w:t>Tussenafstand</w:t>
            </w:r>
          </w:p>
        </w:tc>
      </w:tr>
      <w:tr w:rsidR="00DC5389" w:rsidTr="00DC5389">
        <w:trPr>
          <w:trHeight w:val="161"/>
          <w:jc w:val="center"/>
        </w:trPr>
        <w:tc>
          <w:tcPr>
            <w:tcW w:w="2820" w:type="dxa"/>
          </w:tcPr>
          <w:p w:rsidR="00DC5389" w:rsidRDefault="005916E0" w:rsidP="005916E0">
            <w:pPr>
              <w:pStyle w:val="Geenafstand"/>
              <w:rPr>
                <w:lang w:val="nl-BE"/>
              </w:rPr>
            </w:pPr>
            <w:r>
              <w:rPr>
                <w:lang w:val="nl-BE"/>
              </w:rPr>
              <w:t xml:space="preserve"> </w:t>
            </w:r>
            <w:r>
              <w:t>Horizontale leidingen</w:t>
            </w:r>
          </w:p>
        </w:tc>
        <w:tc>
          <w:tcPr>
            <w:tcW w:w="3385" w:type="dxa"/>
          </w:tcPr>
          <w:p w:rsidR="00DC5389" w:rsidRDefault="005916E0" w:rsidP="005916E0">
            <w:pPr>
              <w:pStyle w:val="Geenafstand"/>
              <w:rPr>
                <w:lang w:val="nl-BE"/>
              </w:rPr>
            </w:pPr>
            <w:r>
              <w:t xml:space="preserve"> 10 x ND (max. 200 cm)</w:t>
            </w:r>
          </w:p>
        </w:tc>
      </w:tr>
      <w:tr w:rsidR="00DC5389" w:rsidTr="00DC5389">
        <w:trPr>
          <w:trHeight w:val="271"/>
          <w:jc w:val="center"/>
        </w:trPr>
        <w:tc>
          <w:tcPr>
            <w:tcW w:w="2820" w:type="dxa"/>
          </w:tcPr>
          <w:p w:rsidR="00DC5389" w:rsidRDefault="00DC5389" w:rsidP="00DC5389">
            <w:pPr>
              <w:pStyle w:val="Geenafstand"/>
              <w:rPr>
                <w:lang w:val="nl-BE"/>
              </w:rPr>
            </w:pPr>
            <w:r>
              <w:t xml:space="preserve"> </w:t>
            </w:r>
            <w:r w:rsidR="005916E0">
              <w:t>Verticale leidingen</w:t>
            </w:r>
          </w:p>
        </w:tc>
        <w:tc>
          <w:tcPr>
            <w:tcW w:w="3385" w:type="dxa"/>
          </w:tcPr>
          <w:p w:rsidR="00DC5389" w:rsidRPr="00DC5389" w:rsidRDefault="00DC5389" w:rsidP="00DC5389">
            <w:pPr>
              <w:pStyle w:val="Geenafstand"/>
            </w:pPr>
            <w:r>
              <w:t xml:space="preserve"> </w:t>
            </w:r>
            <w:r w:rsidR="005916E0">
              <w:t>15 x ND (min. 200 cm)</w:t>
            </w:r>
          </w:p>
        </w:tc>
      </w:tr>
    </w:tbl>
    <w:p w:rsidR="00DC5389" w:rsidRDefault="00DC5389" w:rsidP="00435187">
      <w:pPr>
        <w:rPr>
          <w:lang w:val="nl"/>
        </w:rPr>
      </w:pPr>
    </w:p>
    <w:p w:rsidR="00CB5D75" w:rsidRPr="00CB5D75" w:rsidRDefault="00CB5D75" w:rsidP="00CB5D75">
      <w:pPr>
        <w:rPr>
          <w:lang w:val="nl"/>
        </w:rPr>
      </w:pPr>
      <w:r w:rsidRPr="00CB5D75">
        <w:rPr>
          <w:lang w:val="nl"/>
        </w:rPr>
        <w:t>Aan het plafond opgehangen horizontale leidingen worden zo hoog mogelijk geplaatst. De bevestigingswijze zal voldoende stevig zijn om het gewicht van de gevulde horizontale leidingen te kunnen dragen. De vasthechting gebeurt met vaste beugels en/of voldoende onderlegschalen die de buis volledig immobiliseren.</w:t>
      </w:r>
    </w:p>
    <w:p w:rsidR="00CB5D75" w:rsidRPr="00CB5D75" w:rsidRDefault="00CB5D75" w:rsidP="00F92AFE">
      <w:pPr>
        <w:spacing w:after="0"/>
      </w:pPr>
      <w:r w:rsidRPr="00CB5D75">
        <w:t>AANSLUITSTUKKEN</w:t>
      </w:r>
    </w:p>
    <w:p w:rsidR="00CB5D75" w:rsidRPr="00CB5D75" w:rsidRDefault="00CB5D75" w:rsidP="00CB5D75">
      <w:pPr>
        <w:rPr>
          <w:lang w:val="nl"/>
        </w:rPr>
      </w:pPr>
      <w:r w:rsidRPr="00CB5D75">
        <w:rPr>
          <w:lang w:val="nl"/>
        </w:rPr>
        <w:t>De aannemer voorziet in alle noodzakelijke aansluitingen van de afvoerbuizen op de sanitaire toestellen, de ondergrondse riolering, putten en afscheidingstoestellen.</w:t>
      </w:r>
    </w:p>
    <w:p w:rsidR="00CB5D75" w:rsidRPr="00CB5D75" w:rsidRDefault="00CB5D75" w:rsidP="00CB5D75">
      <w:pPr>
        <w:rPr>
          <w:lang w:val="nl"/>
        </w:rPr>
      </w:pPr>
      <w:r w:rsidRPr="00CB5D75">
        <w:rPr>
          <w:lang w:val="nl"/>
        </w:rPr>
        <w:t>De juiste opstelling van de aansluitmonden voor sanitaire toestellen dient te gebeuren volgens de bepalingen van hoofdstuk 61- sanitaire toestellen &amp; toebehoren en/of in overleg met de architect.</w:t>
      </w:r>
    </w:p>
    <w:p w:rsidR="00CB5D75" w:rsidRPr="00CB5D75" w:rsidRDefault="00CB5D75" w:rsidP="00CB5D75">
      <w:pPr>
        <w:rPr>
          <w:lang w:val="nl"/>
        </w:rPr>
      </w:pPr>
      <w:r w:rsidRPr="00CB5D75">
        <w:rPr>
          <w:lang w:val="nl"/>
        </w:rPr>
        <w:t>Na plaatsing van de afvoerbuizen worden de aansluitingen, waar nodig, voorlopig afgedekt met een stop en beschermd tegen iedere beschadiging of bevuiling.</w:t>
      </w:r>
    </w:p>
    <w:p w:rsidR="00CB5D75" w:rsidRPr="00CB5D75" w:rsidRDefault="00CB5D75" w:rsidP="00CB5D75">
      <w:pPr>
        <w:rPr>
          <w:lang w:val="nl"/>
        </w:rPr>
      </w:pPr>
      <w:r w:rsidRPr="00CB5D75">
        <w:rPr>
          <w:lang w:val="nl"/>
        </w:rPr>
        <w:t>Alle aansluitingen aan sanitaire toestellen dienen demonteerbaar te zijn. Hiertoe wordt in principe gebruik gemaakt van een schroefkoppeling of een insteekmof, waarin een lipdichting in neopreenrubber wordt geschoven, aangepast aan de doormeter van de aan te sluiten toestellen.</w:t>
      </w:r>
    </w:p>
    <w:p w:rsidR="00CB5D75" w:rsidRPr="00CB5D75" w:rsidRDefault="00CB5D75" w:rsidP="00CB5D75">
      <w:pPr>
        <w:spacing w:after="0"/>
        <w:rPr>
          <w:lang w:val="nl"/>
        </w:rPr>
      </w:pPr>
      <w:r w:rsidRPr="00CB5D75">
        <w:rPr>
          <w:lang w:val="nl"/>
        </w:rPr>
        <w:lastRenderedPageBreak/>
        <w:t xml:space="preserve">De schroefkoppelingen in PE voor diameters van </w:t>
      </w:r>
      <w:smartTag w:uri="urn:schemas-microsoft-com:office:smarttags" w:element="metricconverter">
        <w:smartTagPr>
          <w:attr w:name="ProductID" w:val="40 mm"/>
        </w:smartTagPr>
        <w:r w:rsidRPr="00CB5D75">
          <w:rPr>
            <w:lang w:val="nl"/>
          </w:rPr>
          <w:t>40 mm</w:t>
        </w:r>
      </w:smartTag>
      <w:r w:rsidRPr="00CB5D75">
        <w:rPr>
          <w:lang w:val="nl"/>
        </w:rPr>
        <w:t xml:space="preserve"> t.e.m. </w:t>
      </w:r>
      <w:smartTag w:uri="urn:schemas-microsoft-com:office:smarttags" w:element="metricconverter">
        <w:smartTagPr>
          <w:attr w:name="ProductID" w:val="110 mm"/>
        </w:smartTagPr>
        <w:r w:rsidRPr="00CB5D75">
          <w:rPr>
            <w:lang w:val="nl"/>
          </w:rPr>
          <w:t>110 mm</w:t>
        </w:r>
      </w:smartTag>
      <w:r w:rsidRPr="00CB5D75">
        <w:rPr>
          <w:lang w:val="nl"/>
        </w:rPr>
        <w:t xml:space="preserve"> bestaan uit:</w:t>
      </w:r>
    </w:p>
    <w:p w:rsidR="00CB5D75" w:rsidRPr="00CB5D75" w:rsidRDefault="00CB5D75" w:rsidP="00CB5D75">
      <w:pPr>
        <w:pStyle w:val="Lijstalinea"/>
        <w:numPr>
          <w:ilvl w:val="0"/>
          <w:numId w:val="12"/>
        </w:numPr>
        <w:rPr>
          <w:rFonts w:asciiTheme="minorHAnsi" w:hAnsiTheme="minorHAnsi"/>
          <w:sz w:val="22"/>
          <w:szCs w:val="22"/>
        </w:rPr>
      </w:pPr>
      <w:r w:rsidRPr="00CB5D75">
        <w:rPr>
          <w:rFonts w:asciiTheme="minorHAnsi" w:hAnsiTheme="minorHAnsi"/>
          <w:sz w:val="22"/>
          <w:szCs w:val="22"/>
        </w:rPr>
        <w:t>een draadstuk (ronde draad);</w:t>
      </w:r>
    </w:p>
    <w:p w:rsidR="00CB5D75" w:rsidRPr="00CB5D75" w:rsidRDefault="00CB5D75" w:rsidP="00CB5D75">
      <w:pPr>
        <w:pStyle w:val="Lijstalinea"/>
        <w:numPr>
          <w:ilvl w:val="0"/>
          <w:numId w:val="12"/>
        </w:numPr>
        <w:rPr>
          <w:rFonts w:asciiTheme="minorHAnsi" w:hAnsiTheme="minorHAnsi"/>
          <w:sz w:val="22"/>
          <w:szCs w:val="22"/>
        </w:rPr>
      </w:pPr>
      <w:r w:rsidRPr="00CB5D75">
        <w:rPr>
          <w:rFonts w:asciiTheme="minorHAnsi" w:hAnsiTheme="minorHAnsi"/>
          <w:sz w:val="22"/>
          <w:szCs w:val="22"/>
        </w:rPr>
        <w:t>een moer in PP;</w:t>
      </w:r>
    </w:p>
    <w:p w:rsidR="00CB5D75" w:rsidRPr="00CB5D75" w:rsidRDefault="00CB5D75" w:rsidP="00CB5D75">
      <w:pPr>
        <w:pStyle w:val="Lijstalinea"/>
        <w:numPr>
          <w:ilvl w:val="0"/>
          <w:numId w:val="12"/>
        </w:numPr>
        <w:rPr>
          <w:rFonts w:asciiTheme="minorHAnsi" w:hAnsiTheme="minorHAnsi"/>
          <w:sz w:val="22"/>
          <w:szCs w:val="22"/>
        </w:rPr>
      </w:pPr>
      <w:r w:rsidRPr="00CB5D75">
        <w:rPr>
          <w:rFonts w:asciiTheme="minorHAnsi" w:hAnsiTheme="minorHAnsi"/>
          <w:sz w:val="22"/>
          <w:szCs w:val="22"/>
        </w:rPr>
        <w:t>een drukking met een driehoekige sectie;</w:t>
      </w:r>
    </w:p>
    <w:p w:rsidR="00CB5D75" w:rsidRPr="00CB5D75" w:rsidRDefault="00CB5D75" w:rsidP="00CB5D75">
      <w:pPr>
        <w:pStyle w:val="Lijstalinea"/>
        <w:numPr>
          <w:ilvl w:val="0"/>
          <w:numId w:val="12"/>
        </w:numPr>
        <w:rPr>
          <w:rFonts w:asciiTheme="minorHAnsi" w:hAnsiTheme="minorHAnsi"/>
          <w:sz w:val="22"/>
          <w:szCs w:val="22"/>
        </w:rPr>
      </w:pPr>
      <w:r w:rsidRPr="00CB5D75">
        <w:rPr>
          <w:rFonts w:asciiTheme="minorHAnsi" w:hAnsiTheme="minorHAnsi"/>
          <w:sz w:val="22"/>
          <w:szCs w:val="22"/>
        </w:rPr>
        <w:t xml:space="preserve">een </w:t>
      </w:r>
      <w:r w:rsidR="0055450E" w:rsidRPr="00CB5D75">
        <w:rPr>
          <w:rFonts w:asciiTheme="minorHAnsi" w:hAnsiTheme="minorHAnsi"/>
          <w:sz w:val="22"/>
          <w:szCs w:val="22"/>
        </w:rPr>
        <w:t>dichting</w:t>
      </w:r>
      <w:r w:rsidR="0055450E">
        <w:rPr>
          <w:rFonts w:asciiTheme="minorHAnsi" w:hAnsiTheme="minorHAnsi"/>
          <w:sz w:val="22"/>
          <w:szCs w:val="22"/>
        </w:rPr>
        <w:t>s</w:t>
      </w:r>
      <w:r w:rsidR="0055450E" w:rsidRPr="00CB5D75">
        <w:rPr>
          <w:rFonts w:asciiTheme="minorHAnsi" w:hAnsiTheme="minorHAnsi"/>
          <w:sz w:val="22"/>
          <w:szCs w:val="22"/>
        </w:rPr>
        <w:t>ring</w:t>
      </w:r>
      <w:r w:rsidRPr="00CB5D75">
        <w:rPr>
          <w:rFonts w:asciiTheme="minorHAnsi" w:hAnsiTheme="minorHAnsi"/>
          <w:sz w:val="22"/>
          <w:szCs w:val="22"/>
        </w:rPr>
        <w:t xml:space="preserve"> in neopropeenrubber, bestand tegen veroudering;</w:t>
      </w:r>
    </w:p>
    <w:p w:rsidR="00CB5D75" w:rsidRPr="00CB5D75" w:rsidRDefault="00CB5D75" w:rsidP="00CB5D75">
      <w:pPr>
        <w:pStyle w:val="Lijstalinea"/>
        <w:numPr>
          <w:ilvl w:val="0"/>
          <w:numId w:val="12"/>
        </w:numPr>
        <w:spacing w:after="240"/>
        <w:rPr>
          <w:rFonts w:asciiTheme="minorHAnsi" w:hAnsiTheme="minorHAnsi"/>
          <w:sz w:val="22"/>
          <w:szCs w:val="22"/>
        </w:rPr>
      </w:pPr>
      <w:r w:rsidRPr="00CB5D75">
        <w:rPr>
          <w:rFonts w:asciiTheme="minorHAnsi" w:hAnsiTheme="minorHAnsi"/>
          <w:sz w:val="22"/>
          <w:szCs w:val="22"/>
        </w:rPr>
        <w:t xml:space="preserve">voor rechtlijnige buisdelen van meer dan </w:t>
      </w:r>
      <w:smartTag w:uri="urn:schemas-microsoft-com:office:smarttags" w:element="metricconverter">
        <w:smartTagPr>
          <w:attr w:name="ProductID" w:val="2 m"/>
        </w:smartTagPr>
        <w:r w:rsidRPr="00CB5D75">
          <w:rPr>
            <w:rFonts w:asciiTheme="minorHAnsi" w:hAnsiTheme="minorHAnsi"/>
            <w:sz w:val="22"/>
            <w:szCs w:val="22"/>
          </w:rPr>
          <w:t>2 m</w:t>
        </w:r>
      </w:smartTag>
      <w:r w:rsidRPr="00CB5D75">
        <w:rPr>
          <w:rFonts w:asciiTheme="minorHAnsi" w:hAnsiTheme="minorHAnsi"/>
          <w:sz w:val="22"/>
          <w:szCs w:val="22"/>
        </w:rPr>
        <w:t xml:space="preserve"> moet men een kraagbus bijvoegen.</w:t>
      </w:r>
    </w:p>
    <w:p w:rsidR="00CB5D75" w:rsidRPr="00CB5D75" w:rsidRDefault="00CB5D75" w:rsidP="00CB5D75">
      <w:pPr>
        <w:rPr>
          <w:lang w:val="nl"/>
        </w:rPr>
      </w:pPr>
      <w:r w:rsidRPr="00CB5D75">
        <w:rPr>
          <w:lang w:val="nl"/>
        </w:rPr>
        <w:t>De aansluiting op de ondergrondse riolering, zoals die bij de ruwbouw binnen het gebouw is gebracht, bestaat uit een PE-buis die in de dikte van de betonnen ondervloer beëindigd is met een mof en rubberen lipdichting. De aannemer sanitair koppelt hier de binnenafvoerbuizen op aan met aangepast verloopstuk, zodat er een lucht- en geurdichte aansluiting tot stand komt.</w:t>
      </w:r>
    </w:p>
    <w:p w:rsidR="00CB5D75" w:rsidRPr="00CB5D75" w:rsidRDefault="00CB5D75" w:rsidP="00CB5D75">
      <w:pPr>
        <w:rPr>
          <w:lang w:val="nl"/>
        </w:rPr>
      </w:pPr>
      <w:r w:rsidRPr="00CB5D75">
        <w:rPr>
          <w:lang w:val="nl"/>
        </w:rPr>
        <w:t>De aansluiting op putten is uit te voeren met een kraagstuk voorzien van waterkeringsringen.</w:t>
      </w:r>
    </w:p>
    <w:p w:rsidR="00CB5D75" w:rsidRPr="00CB5D75" w:rsidRDefault="00CB5D75" w:rsidP="00CB5D75">
      <w:pPr>
        <w:rPr>
          <w:lang w:val="nl"/>
        </w:rPr>
      </w:pPr>
      <w:r w:rsidRPr="00CB5D75">
        <w:rPr>
          <w:lang w:val="nl"/>
        </w:rPr>
        <w:t>Voor de voorlopige oplevering van de werken levert de aannemer aan het Bestuur een as-built plan van het afvoernet en de verluchtingsleidingen, zoals uitgevoerd met aanduiding van alle diameters en de aard van de leidingen.</w:t>
      </w:r>
    </w:p>
    <w:p w:rsidR="00CB5D75" w:rsidRPr="00CB5D75" w:rsidRDefault="00CB5D75" w:rsidP="00F92AFE">
      <w:pPr>
        <w:spacing w:after="0"/>
      </w:pPr>
      <w:r w:rsidRPr="00CB5D75">
        <w:t>OPSLAG &amp; TRANSPORT</w:t>
      </w:r>
    </w:p>
    <w:p w:rsidR="00CB5D75" w:rsidRPr="00CB5D75" w:rsidRDefault="00CB5D75" w:rsidP="00CB5D75">
      <w:pPr>
        <w:rPr>
          <w:lang w:val="nl"/>
        </w:rPr>
      </w:pPr>
      <w:r w:rsidRPr="00CB5D75">
        <w:rPr>
          <w:lang w:val="nl"/>
        </w:rPr>
        <w:t xml:space="preserve">De ondergrond waarop de buizen gestapeld worden dient vlak te zijn en vrij van scherpe voorwerpen. </w:t>
      </w:r>
    </w:p>
    <w:p w:rsidR="00CB5D75" w:rsidRPr="00CB5D75" w:rsidRDefault="00CB5D75" w:rsidP="00CB5D75">
      <w:pPr>
        <w:rPr>
          <w:lang w:val="nl"/>
        </w:rPr>
      </w:pPr>
      <w:r w:rsidRPr="00CB5D75">
        <w:rPr>
          <w:lang w:val="nl"/>
        </w:rPr>
        <w:t>Bij temperaturen beneden het vriespunt dient het transport en de manipulatie conform de voorschriften van de leverancier.</w:t>
      </w:r>
    </w:p>
    <w:p w:rsidR="00CB5D75" w:rsidRPr="00CB5D75" w:rsidRDefault="00CB5D75" w:rsidP="00F92AFE">
      <w:pPr>
        <w:spacing w:after="0"/>
        <w:rPr>
          <w:b/>
          <w:u w:val="single"/>
          <w:lang w:val="nl"/>
        </w:rPr>
      </w:pPr>
      <w:r w:rsidRPr="00CB5D75">
        <w:rPr>
          <w:b/>
          <w:u w:val="single"/>
          <w:lang w:val="nl"/>
        </w:rPr>
        <w:t>Keuring</w:t>
      </w:r>
    </w:p>
    <w:p w:rsidR="00CB5D75" w:rsidRPr="00CB5D75" w:rsidRDefault="00CB5D75" w:rsidP="00CB5D75">
      <w:pPr>
        <w:rPr>
          <w:lang w:val="nl"/>
        </w:rPr>
      </w:pPr>
      <w:r w:rsidRPr="00CB5D75">
        <w:rPr>
          <w:lang w:val="nl"/>
        </w:rPr>
        <w:t xml:space="preserve">Volgens NBN EN 12056-5 - Binnenriolering onder vrij verval - Deel 5: Installatie en beproeving, instructies voor functionering, onderhoud en gebruik. </w:t>
      </w:r>
    </w:p>
    <w:p w:rsidR="00CB5D75" w:rsidRPr="00CB5D75" w:rsidRDefault="00CB5D75" w:rsidP="00CB5D75">
      <w:pPr>
        <w:rPr>
          <w:lang w:val="nl"/>
        </w:rPr>
      </w:pPr>
      <w:r w:rsidRPr="00CB5D75">
        <w:rPr>
          <w:lang w:val="nl"/>
        </w:rPr>
        <w:t xml:space="preserve">Buizen die beschadigd raken, zowel tijdens het lossen als bij plaatsing worden vervangen. </w:t>
      </w:r>
    </w:p>
    <w:p w:rsidR="00CB5D75" w:rsidRPr="00CB5D75" w:rsidRDefault="00CB5D75" w:rsidP="00CB5D75">
      <w:pPr>
        <w:rPr>
          <w:lang w:val="nl"/>
        </w:rPr>
      </w:pPr>
      <w:r w:rsidRPr="00CB5D75">
        <w:rPr>
          <w:lang w:val="nl"/>
        </w:rPr>
        <w:t>Voor de indienststelling worden alle leidingen doorspoeld om het geheel te controleren op haar waterdichtheid en alle onzuiverheden te verwijderen.</w:t>
      </w:r>
    </w:p>
    <w:p w:rsidR="00D42D8F" w:rsidRPr="00D42D8F" w:rsidRDefault="00D42D8F" w:rsidP="00F92AFE">
      <w:pPr>
        <w:spacing w:after="0"/>
        <w:rPr>
          <w:b/>
          <w:u w:val="single"/>
          <w:lang w:val="nl"/>
        </w:rPr>
      </w:pPr>
      <w:r w:rsidRPr="00D42D8F">
        <w:rPr>
          <w:b/>
          <w:u w:val="single"/>
          <w:lang w:val="nl"/>
        </w:rPr>
        <w:t>Meting</w:t>
      </w:r>
    </w:p>
    <w:p w:rsidR="00D42D8F" w:rsidRPr="00D42D8F" w:rsidRDefault="00D42D8F" w:rsidP="00185399">
      <w:pPr>
        <w:spacing w:after="0"/>
        <w:rPr>
          <w:lang w:val="nl"/>
        </w:rPr>
      </w:pPr>
      <w:r w:rsidRPr="00D42D8F">
        <w:rPr>
          <w:lang w:val="nl"/>
        </w:rPr>
        <w:t>meeteenheid: per lopende m</w:t>
      </w:r>
    </w:p>
    <w:p w:rsidR="00D42D8F" w:rsidRPr="00D42D8F" w:rsidRDefault="00D42D8F" w:rsidP="00D42D8F">
      <w:pPr>
        <w:rPr>
          <w:lang w:val="nl"/>
        </w:rPr>
      </w:pPr>
      <w:r w:rsidRPr="00D42D8F">
        <w:rPr>
          <w:lang w:val="nl"/>
        </w:rPr>
        <w:t>meetcode: netto lengte van de leidingen, gemeten volgens aslijn, tot in het centrum van kruisingen, aftakkingen, putten en/of afscheidingstoestellen. De bocht- en koppelstukken en de ophangingen worden niet gemeten en zijn inbegrepen in de eenheidsprijs.</w:t>
      </w:r>
    </w:p>
    <w:p w:rsidR="00D42D8F" w:rsidRPr="00D42D8F" w:rsidRDefault="00D42D8F" w:rsidP="00D42D8F">
      <w:pPr>
        <w:rPr>
          <w:lang w:val="nl"/>
        </w:rPr>
      </w:pPr>
      <w:r w:rsidRPr="00D42D8F">
        <w:rPr>
          <w:lang w:val="nl"/>
        </w:rPr>
        <w:t>aard van de overeenkomst: Forfaitaire Hoeveelheid (FH)</w:t>
      </w:r>
    </w:p>
    <w:p w:rsidR="00D42D8F" w:rsidRPr="00D42D8F" w:rsidRDefault="00D42D8F" w:rsidP="00F92AFE">
      <w:pPr>
        <w:spacing w:after="0"/>
        <w:rPr>
          <w:b/>
          <w:u w:val="single"/>
          <w:lang w:val="nl"/>
        </w:rPr>
      </w:pPr>
      <w:r w:rsidRPr="00D42D8F">
        <w:rPr>
          <w:b/>
          <w:u w:val="single"/>
          <w:lang w:val="nl"/>
        </w:rPr>
        <w:t>Materiaal</w:t>
      </w:r>
    </w:p>
    <w:p w:rsidR="00D42D8F" w:rsidRPr="00D42D8F" w:rsidRDefault="00D42D8F" w:rsidP="00D42D8F">
      <w:pPr>
        <w:rPr>
          <w:lang w:val="nl"/>
        </w:rPr>
      </w:pPr>
      <w:r w:rsidRPr="00D42D8F">
        <w:rPr>
          <w:lang w:val="nl"/>
        </w:rPr>
        <w:t>De buizen en hulpstukken zijn vervaardigd uit hard polyethyleen (PE, kleur: zwart). De buizen voldoen aan de norm NBN T 42-112. Het systeem (buizen en hulpstukken) beschikt over een BENOR-merk,  of een BUtgb- of gelijkwaardige EU-keuring.</w:t>
      </w:r>
    </w:p>
    <w:p w:rsidR="00D42D8F" w:rsidRPr="00D42D8F" w:rsidRDefault="00D42D8F" w:rsidP="00D42D8F">
      <w:pPr>
        <w:spacing w:after="0"/>
        <w:rPr>
          <w:lang w:val="nl"/>
        </w:rPr>
      </w:pPr>
      <w:r w:rsidRPr="00D42D8F">
        <w:rPr>
          <w:lang w:val="nl"/>
        </w:rPr>
        <w:t>Overeenkomstig het toepassingsgebied behoren zij tot:</w:t>
      </w:r>
    </w:p>
    <w:p w:rsidR="00D42D8F" w:rsidRPr="00D42D8F" w:rsidRDefault="00D42D8F" w:rsidP="00D42D8F">
      <w:pPr>
        <w:pStyle w:val="Lijstalinea"/>
        <w:numPr>
          <w:ilvl w:val="0"/>
          <w:numId w:val="14"/>
        </w:numPr>
        <w:rPr>
          <w:rFonts w:asciiTheme="minorHAnsi" w:hAnsiTheme="minorHAnsi"/>
          <w:sz w:val="22"/>
          <w:szCs w:val="22"/>
        </w:rPr>
      </w:pPr>
      <w:r w:rsidRPr="00D42D8F">
        <w:rPr>
          <w:rFonts w:asciiTheme="minorHAnsi" w:hAnsiTheme="minorHAnsi"/>
          <w:sz w:val="22"/>
          <w:szCs w:val="22"/>
        </w:rPr>
        <w:t xml:space="preserve">het type HDPE (High Density Polyethyleen), temperatuursbestendig tot </w:t>
      </w:r>
      <w:smartTag w:uri="urn:schemas-microsoft-com:office:smarttags" w:element="metricconverter">
        <w:smartTagPr>
          <w:attr w:name="ProductID" w:val="95ﾰC"/>
        </w:smartTagPr>
        <w:r w:rsidRPr="00D42D8F">
          <w:rPr>
            <w:rFonts w:asciiTheme="minorHAnsi" w:hAnsiTheme="minorHAnsi"/>
            <w:sz w:val="22"/>
            <w:szCs w:val="22"/>
          </w:rPr>
          <w:t>95°C</w:t>
        </w:r>
      </w:smartTag>
      <w:r w:rsidRPr="00D42D8F">
        <w:rPr>
          <w:rFonts w:asciiTheme="minorHAnsi" w:hAnsiTheme="minorHAnsi"/>
          <w:sz w:val="22"/>
          <w:szCs w:val="22"/>
        </w:rPr>
        <w:t xml:space="preserve"> / MDPE (Medium Density Polyethyleen), temperatuursbestendig tot </w:t>
      </w:r>
      <w:smartTag w:uri="urn:schemas-microsoft-com:office:smarttags" w:element="metricconverter">
        <w:smartTagPr>
          <w:attr w:name="ProductID" w:val="65ﾰC"/>
        </w:smartTagPr>
        <w:r w:rsidRPr="00D42D8F">
          <w:rPr>
            <w:rFonts w:asciiTheme="minorHAnsi" w:hAnsiTheme="minorHAnsi"/>
            <w:sz w:val="22"/>
            <w:szCs w:val="22"/>
          </w:rPr>
          <w:t>65°C</w:t>
        </w:r>
      </w:smartTag>
      <w:r w:rsidRPr="00D42D8F">
        <w:rPr>
          <w:rFonts w:asciiTheme="minorHAnsi" w:hAnsiTheme="minorHAnsi"/>
          <w:sz w:val="22"/>
          <w:szCs w:val="22"/>
        </w:rPr>
        <w:t>.</w:t>
      </w:r>
    </w:p>
    <w:p w:rsidR="00D42D8F" w:rsidRPr="00D42D8F" w:rsidRDefault="00D42D8F" w:rsidP="00D42D8F">
      <w:pPr>
        <w:pStyle w:val="Lijstalinea"/>
        <w:numPr>
          <w:ilvl w:val="0"/>
          <w:numId w:val="14"/>
        </w:numPr>
        <w:spacing w:after="240"/>
        <w:rPr>
          <w:rFonts w:asciiTheme="minorHAnsi" w:hAnsiTheme="minorHAnsi"/>
          <w:sz w:val="22"/>
          <w:szCs w:val="22"/>
        </w:rPr>
      </w:pPr>
      <w:r w:rsidRPr="00D42D8F">
        <w:rPr>
          <w:rFonts w:asciiTheme="minorHAnsi" w:hAnsiTheme="minorHAnsi"/>
          <w:sz w:val="22"/>
          <w:szCs w:val="22"/>
        </w:rPr>
        <w:t>de reeks: 12,5 (lage drukken) tot Ø 160mm / 16 (hogere drukken) vanaf Ø 200mm</w:t>
      </w:r>
    </w:p>
    <w:p w:rsidR="00D42D8F" w:rsidRPr="00D42D8F" w:rsidRDefault="00D42D8F" w:rsidP="00F92AFE">
      <w:pPr>
        <w:spacing w:after="0"/>
        <w:rPr>
          <w:u w:val="single"/>
          <w:lang w:val="nl"/>
        </w:rPr>
      </w:pPr>
      <w:r w:rsidRPr="00D42D8F">
        <w:rPr>
          <w:u w:val="single"/>
          <w:lang w:val="nl"/>
        </w:rPr>
        <w:t>Specificaties</w:t>
      </w:r>
    </w:p>
    <w:p w:rsidR="00D42D8F" w:rsidRPr="00D42D8F" w:rsidRDefault="00D42D8F" w:rsidP="00D42D8F">
      <w:pPr>
        <w:rPr>
          <w:lang w:val="nl"/>
        </w:rPr>
      </w:pPr>
      <w:r w:rsidRPr="00D42D8F">
        <w:rPr>
          <w:lang w:val="nl"/>
        </w:rPr>
        <w:lastRenderedPageBreak/>
        <w:t>Nominale buitendiameters: overeenkomstig de aanduidingen op de plannen en/of de samenvattende meetstaat.</w:t>
      </w:r>
    </w:p>
    <w:p w:rsidR="00D42D8F" w:rsidRPr="00D42D8F" w:rsidRDefault="00D42D8F" w:rsidP="00DC5192">
      <w:pPr>
        <w:spacing w:after="0"/>
        <w:rPr>
          <w:lang w:val="nl"/>
        </w:rPr>
      </w:pPr>
      <w:r w:rsidRPr="00D42D8F">
        <w:rPr>
          <w:lang w:val="nl"/>
        </w:rPr>
        <w:t>Koppelingen:</w:t>
      </w:r>
    </w:p>
    <w:p w:rsidR="00D42D8F" w:rsidRDefault="00D42D8F" w:rsidP="00D42D8F">
      <w:pPr>
        <w:spacing w:after="0"/>
      </w:pPr>
      <w:r w:rsidRPr="00823FB7">
        <w:rPr>
          <w:b/>
          <w:color w:val="0070C0"/>
        </w:rPr>
        <w:t>(ofwel)</w:t>
      </w:r>
      <w:r w:rsidRPr="00D42D8F">
        <w:tab/>
        <w:t xml:space="preserve">d.m.v. spiegellassen. Het lassen geschiedt volgens een methode voorgeschreven door de </w:t>
      </w:r>
    </w:p>
    <w:p w:rsidR="00D42D8F" w:rsidRPr="00D42D8F" w:rsidRDefault="00D42D8F" w:rsidP="00D42D8F">
      <w:pPr>
        <w:spacing w:after="0"/>
        <w:ind w:left="1134"/>
      </w:pPr>
      <w:r w:rsidRPr="00D42D8F">
        <w:t xml:space="preserve">fabrikant. Vooraf aan elkaar te lassen delen kunnen worden uitgevoerd met een spiegellas, volgens NBN T 42-010 (stomplas bij een temperatuur van </w:t>
      </w:r>
      <w:smartTag w:uri="urn:schemas-microsoft-com:office:smarttags" w:element="metricconverter">
        <w:smartTagPr>
          <w:attr w:name="ProductID" w:val="210ﾰC"/>
        </w:smartTagPr>
        <w:r w:rsidRPr="00D42D8F">
          <w:t>210°C</w:t>
        </w:r>
      </w:smartTag>
      <w:r w:rsidRPr="00D42D8F">
        <w:t xml:space="preserve">, zonder bijvoeging van materiaal). </w:t>
      </w:r>
    </w:p>
    <w:p w:rsidR="00DC5192" w:rsidRDefault="00D42D8F" w:rsidP="00DC5192">
      <w:pPr>
        <w:spacing w:after="0"/>
      </w:pPr>
      <w:r w:rsidRPr="00823FB7">
        <w:rPr>
          <w:b/>
          <w:color w:val="0070C0"/>
        </w:rPr>
        <w:t>(ofwel)</w:t>
      </w:r>
      <w:r w:rsidRPr="00D42D8F">
        <w:tab/>
        <w:t>d.m.v. elektrische moffen. De cilindrische moffen in PE-h zijn voorzien van een elektrische</w:t>
      </w:r>
    </w:p>
    <w:p w:rsidR="00D42D8F" w:rsidRPr="00D42D8F" w:rsidRDefault="00D42D8F" w:rsidP="00DC5192">
      <w:pPr>
        <w:spacing w:after="0"/>
        <w:ind w:left="1134"/>
      </w:pPr>
      <w:r w:rsidRPr="00D42D8F">
        <w:t xml:space="preserve">weerstand in corrosievrij materiaal, die de moffen na afkoeling nauw doet aansluiten rond het buisoppervlak. Ze moeten voorzien zijn van een inwendige ring die dienst doet als aanslag voor de buisuiteinden (bij diameters van 40 tot en met </w:t>
      </w:r>
      <w:smartTag w:uri="urn:schemas-microsoft-com:office:smarttags" w:element="metricconverter">
        <w:smartTagPr>
          <w:attr w:name="ProductID" w:val="160 mm"/>
        </w:smartTagPr>
        <w:r w:rsidRPr="00D42D8F">
          <w:t>160 mm</w:t>
        </w:r>
      </w:smartTag>
      <w:r w:rsidRPr="00D42D8F">
        <w:t>) en moeten aangebracht worden met het door de fabrikant voorgeschreven toestel.</w:t>
      </w:r>
    </w:p>
    <w:p w:rsidR="00DC5192" w:rsidRDefault="00D42D8F" w:rsidP="00DC5192">
      <w:pPr>
        <w:spacing w:after="0"/>
      </w:pPr>
      <w:r w:rsidRPr="00823FB7">
        <w:rPr>
          <w:b/>
          <w:color w:val="0070C0"/>
        </w:rPr>
        <w:t>(ofwel)</w:t>
      </w:r>
      <w:r w:rsidRPr="00D42D8F">
        <w:tab/>
        <w:t xml:space="preserve">d.m.v. insteekmoffen. De insteekmoffen bestaan uit een insteekgedeelte en een ronde </w:t>
      </w:r>
    </w:p>
    <w:p w:rsidR="00D42D8F" w:rsidRPr="00D42D8F" w:rsidRDefault="0055450E" w:rsidP="00DC5192">
      <w:pPr>
        <w:ind w:left="1134"/>
      </w:pPr>
      <w:r w:rsidRPr="00D42D8F">
        <w:t>dichting</w:t>
      </w:r>
      <w:r>
        <w:t>s</w:t>
      </w:r>
      <w:r w:rsidRPr="00D42D8F">
        <w:t>ring</w:t>
      </w:r>
      <w:r w:rsidR="00D42D8F" w:rsidRPr="00D42D8F">
        <w:t xml:space="preserve"> in neopropeenrubber, bestand tegen veroudering. Deze moffen mogen niet gebruikt worden als uitzettingsstuk en evenmin bij rechtlijnige buisdelen van </w:t>
      </w:r>
      <w:smartTag w:uri="urn:schemas-microsoft-com:office:smarttags" w:element="metricconverter">
        <w:smartTagPr>
          <w:attr w:name="ProductID" w:val="40 mm"/>
        </w:smartTagPr>
        <w:r w:rsidR="00D42D8F" w:rsidRPr="00D42D8F">
          <w:t>40 mm</w:t>
        </w:r>
      </w:smartTag>
      <w:r w:rsidR="00D42D8F" w:rsidRPr="00D42D8F">
        <w:t xml:space="preserve"> t.e.m. </w:t>
      </w:r>
      <w:smartTag w:uri="urn:schemas-microsoft-com:office:smarttags" w:element="metricconverter">
        <w:smartTagPr>
          <w:attr w:name="ProductID" w:val="110 mm"/>
        </w:smartTagPr>
        <w:r w:rsidR="00D42D8F" w:rsidRPr="00D42D8F">
          <w:t>110 mm</w:t>
        </w:r>
      </w:smartTag>
      <w:r w:rsidR="00D42D8F" w:rsidRPr="00D42D8F">
        <w:t>.</w:t>
      </w:r>
    </w:p>
    <w:p w:rsidR="00D42D8F" w:rsidRPr="00D42D8F" w:rsidRDefault="00D42D8F" w:rsidP="00D42D8F">
      <w:pPr>
        <w:rPr>
          <w:lang w:val="nl"/>
        </w:rPr>
      </w:pPr>
      <w:r w:rsidRPr="00D42D8F">
        <w:rPr>
          <w:lang w:val="nl"/>
        </w:rPr>
        <w:t>Voor bochten en vertakkingen maakt men gebruik van geprefabriceerde stukken. Voor de overgang van PE op andere materialen zullen steeds speciale overgangsstukken voorzien worden.</w:t>
      </w:r>
    </w:p>
    <w:p w:rsidR="00D42D8F" w:rsidRPr="00D42D8F" w:rsidRDefault="00D42D8F" w:rsidP="00D42D8F">
      <w:pPr>
        <w:rPr>
          <w:lang w:val="nl"/>
        </w:rPr>
      </w:pPr>
      <w:r w:rsidRPr="00D42D8F">
        <w:rPr>
          <w:lang w:val="nl"/>
        </w:rPr>
        <w:t>Aansluitingen: d.m.v. kragen en flenzen.</w:t>
      </w:r>
    </w:p>
    <w:p w:rsidR="00D42D8F" w:rsidRPr="00D42D8F" w:rsidRDefault="00D42D8F" w:rsidP="00D42D8F">
      <w:pPr>
        <w:rPr>
          <w:lang w:val="nl"/>
        </w:rPr>
      </w:pPr>
      <w:r w:rsidRPr="00D42D8F">
        <w:rPr>
          <w:lang w:val="nl"/>
        </w:rPr>
        <w:t>Beugels: metaal / kunststof</w:t>
      </w:r>
    </w:p>
    <w:p w:rsidR="00D42D8F" w:rsidRPr="00D42D8F" w:rsidRDefault="00D42D8F" w:rsidP="00F92AFE">
      <w:pPr>
        <w:spacing w:after="0"/>
        <w:rPr>
          <w:u w:val="single"/>
          <w:lang w:val="nl"/>
        </w:rPr>
      </w:pPr>
      <w:r w:rsidRPr="00D42D8F">
        <w:rPr>
          <w:u w:val="single"/>
          <w:lang w:val="nl"/>
        </w:rPr>
        <w:t>Aanvullende specificaties (te schrappen door ontwerper indien niet van toepassing)</w:t>
      </w:r>
    </w:p>
    <w:p w:rsidR="00D42D8F" w:rsidRPr="00D42D8F" w:rsidRDefault="00D42D8F" w:rsidP="00D42D8F">
      <w:pPr>
        <w:rPr>
          <w:lang w:val="nl"/>
        </w:rPr>
      </w:pPr>
      <w:r w:rsidRPr="00D42D8F">
        <w:rPr>
          <w:lang w:val="nl"/>
        </w:rPr>
        <w:t xml:space="preserve">Er wordt gebruik gemaakt van een aangepast systeem met het oog op de beperking van geluidshinder (PE met verhoogde dichtheid (&gt; 1700 g/cm3), hulpstukken met geluidsdempingsribben,…). De leidingen worden bevestigd met geïsoleerde beugels en dempingsmaterialen (rubberen voering) om de overdracht van contactgeluiden te beperken. </w:t>
      </w:r>
    </w:p>
    <w:p w:rsidR="00D42D8F" w:rsidRPr="00D42D8F" w:rsidRDefault="00D42D8F" w:rsidP="00F92AFE">
      <w:pPr>
        <w:spacing w:after="0"/>
        <w:rPr>
          <w:b/>
          <w:u w:val="single"/>
          <w:lang w:val="nl"/>
        </w:rPr>
      </w:pPr>
      <w:r w:rsidRPr="00D42D8F">
        <w:rPr>
          <w:b/>
          <w:u w:val="single"/>
          <w:lang w:val="nl"/>
        </w:rPr>
        <w:t>Uitvoering</w:t>
      </w:r>
    </w:p>
    <w:p w:rsidR="00D42D8F" w:rsidRPr="00D42D8F" w:rsidRDefault="00D42D8F" w:rsidP="00D42D8F">
      <w:pPr>
        <w:rPr>
          <w:lang w:val="nl"/>
        </w:rPr>
      </w:pPr>
      <w:r w:rsidRPr="00D42D8F">
        <w:rPr>
          <w:lang w:val="nl"/>
        </w:rPr>
        <w:t>Studie en/of voorstel tot uitvoering: geleverd door de ontwerper / de aannemer.</w:t>
      </w:r>
    </w:p>
    <w:p w:rsidR="00D42D8F" w:rsidRPr="00D42D8F" w:rsidRDefault="00D42D8F" w:rsidP="00D42D8F">
      <w:pPr>
        <w:rPr>
          <w:lang w:val="nl"/>
        </w:rPr>
      </w:pPr>
      <w:r w:rsidRPr="00D42D8F">
        <w:rPr>
          <w:lang w:val="nl"/>
        </w:rPr>
        <w:t xml:space="preserve">Leidingtracé: volgens principeschema gevoegd bij het aanbestedingsbundel </w:t>
      </w:r>
    </w:p>
    <w:p w:rsidR="00D42D8F" w:rsidRPr="00D42D8F" w:rsidRDefault="00D42D8F" w:rsidP="00D42D8F">
      <w:pPr>
        <w:rPr>
          <w:lang w:val="nl"/>
        </w:rPr>
      </w:pPr>
      <w:r w:rsidRPr="00D42D8F">
        <w:rPr>
          <w:lang w:val="nl"/>
        </w:rPr>
        <w:t xml:space="preserve">Opstelling: opbouw / inbouw </w:t>
      </w:r>
    </w:p>
    <w:p w:rsidR="00D42D8F" w:rsidRPr="00D42D8F" w:rsidRDefault="00D42D8F" w:rsidP="00D42D8F">
      <w:pPr>
        <w:rPr>
          <w:lang w:val="nl"/>
        </w:rPr>
      </w:pPr>
      <w:r w:rsidRPr="00D42D8F">
        <w:rPr>
          <w:lang w:val="nl"/>
        </w:rPr>
        <w:t>Bevestiging d.m.v. aangepaste beugels die zowel vast als glijdend kunnen bevestigd worden;</w:t>
      </w:r>
    </w:p>
    <w:p w:rsidR="00D42D8F" w:rsidRPr="00D42D8F" w:rsidRDefault="00D42D8F" w:rsidP="00D42D8F">
      <w:pPr>
        <w:rPr>
          <w:lang w:val="nl"/>
        </w:rPr>
      </w:pPr>
      <w:r w:rsidRPr="00D42D8F">
        <w:rPr>
          <w:lang w:val="nl"/>
        </w:rPr>
        <w:t>Doorvoeren: d.m.v. aangepaste beschermhulzen rond de leidingen. Een brandwerende isolatie rond leidingen of brandmoffen is te voorzien bij doorvoeren van Rf vloeren en wanden.</w:t>
      </w:r>
    </w:p>
    <w:p w:rsidR="00D42D8F" w:rsidRPr="00D42D8F" w:rsidRDefault="00D42D8F" w:rsidP="00827FE7">
      <w:pPr>
        <w:spacing w:before="240" w:after="0"/>
        <w:rPr>
          <w:lang w:val="nl"/>
        </w:rPr>
      </w:pPr>
      <w:r w:rsidRPr="00D42D8F">
        <w:rPr>
          <w:lang w:val="nl"/>
        </w:rPr>
        <w:t xml:space="preserve">Aansluitingen: PE-steekmoffen / PE-schroefmoffen, aangepast aan de diameter van de aan te sluiten reukafsnijder. Alle aansluitingen in afwachting of aan sanitaire toestellen dienen demonteerbaar te zijn. De schroefkoppelingen voor diameters </w:t>
      </w:r>
      <w:smartTag w:uri="urn:schemas-microsoft-com:office:smarttags" w:element="metricconverter">
        <w:smartTagPr>
          <w:attr w:name="ProductID" w:val="40 mm"/>
        </w:smartTagPr>
        <w:r w:rsidRPr="00D42D8F">
          <w:rPr>
            <w:lang w:val="nl"/>
          </w:rPr>
          <w:t>40 mm</w:t>
        </w:r>
      </w:smartTag>
      <w:r w:rsidRPr="00D42D8F">
        <w:rPr>
          <w:lang w:val="nl"/>
        </w:rPr>
        <w:t xml:space="preserve"> t.e.m. </w:t>
      </w:r>
      <w:smartTag w:uri="urn:schemas-microsoft-com:office:smarttags" w:element="metricconverter">
        <w:smartTagPr>
          <w:attr w:name="ProductID" w:val="110 mm"/>
        </w:smartTagPr>
        <w:r w:rsidRPr="00D42D8F">
          <w:rPr>
            <w:lang w:val="nl"/>
          </w:rPr>
          <w:t>110 mm</w:t>
        </w:r>
      </w:smartTag>
      <w:r w:rsidRPr="00D42D8F">
        <w:rPr>
          <w:lang w:val="nl"/>
        </w:rPr>
        <w:t xml:space="preserve"> bestaan uit:</w:t>
      </w:r>
    </w:p>
    <w:p w:rsidR="00D42D8F" w:rsidRPr="00D42D8F" w:rsidRDefault="00D42D8F" w:rsidP="00D42D8F">
      <w:pPr>
        <w:pStyle w:val="Lijstalinea"/>
        <w:numPr>
          <w:ilvl w:val="0"/>
          <w:numId w:val="13"/>
        </w:numPr>
        <w:rPr>
          <w:rFonts w:asciiTheme="minorHAnsi" w:hAnsiTheme="minorHAnsi"/>
          <w:sz w:val="22"/>
          <w:szCs w:val="22"/>
        </w:rPr>
      </w:pPr>
      <w:r w:rsidRPr="00D42D8F">
        <w:rPr>
          <w:rFonts w:asciiTheme="minorHAnsi" w:hAnsiTheme="minorHAnsi"/>
          <w:sz w:val="22"/>
          <w:szCs w:val="22"/>
        </w:rPr>
        <w:t>een draadstuk (ronde draad);</w:t>
      </w:r>
    </w:p>
    <w:p w:rsidR="00D42D8F" w:rsidRPr="00D42D8F" w:rsidRDefault="00D42D8F" w:rsidP="00D42D8F">
      <w:pPr>
        <w:pStyle w:val="Lijstalinea"/>
        <w:numPr>
          <w:ilvl w:val="0"/>
          <w:numId w:val="13"/>
        </w:numPr>
        <w:rPr>
          <w:rFonts w:asciiTheme="minorHAnsi" w:hAnsiTheme="minorHAnsi"/>
          <w:sz w:val="22"/>
          <w:szCs w:val="22"/>
        </w:rPr>
      </w:pPr>
      <w:r w:rsidRPr="00D42D8F">
        <w:rPr>
          <w:rFonts w:asciiTheme="minorHAnsi" w:hAnsiTheme="minorHAnsi"/>
          <w:sz w:val="22"/>
          <w:szCs w:val="22"/>
        </w:rPr>
        <w:t>een moer in PP;</w:t>
      </w:r>
    </w:p>
    <w:p w:rsidR="00D42D8F" w:rsidRPr="00D42D8F" w:rsidRDefault="00D42D8F" w:rsidP="00D42D8F">
      <w:pPr>
        <w:pStyle w:val="Lijstalinea"/>
        <w:numPr>
          <w:ilvl w:val="0"/>
          <w:numId w:val="13"/>
        </w:numPr>
        <w:rPr>
          <w:rFonts w:asciiTheme="minorHAnsi" w:hAnsiTheme="minorHAnsi"/>
          <w:sz w:val="22"/>
          <w:szCs w:val="22"/>
        </w:rPr>
      </w:pPr>
      <w:r w:rsidRPr="00D42D8F">
        <w:rPr>
          <w:rFonts w:asciiTheme="minorHAnsi" w:hAnsiTheme="minorHAnsi"/>
          <w:sz w:val="22"/>
          <w:szCs w:val="22"/>
        </w:rPr>
        <w:t>een drukking met een driehoekige sectie;</w:t>
      </w:r>
    </w:p>
    <w:p w:rsidR="00D42D8F" w:rsidRPr="00D42D8F" w:rsidRDefault="00D42D8F" w:rsidP="00D42D8F">
      <w:pPr>
        <w:pStyle w:val="Lijstalinea"/>
        <w:numPr>
          <w:ilvl w:val="0"/>
          <w:numId w:val="13"/>
        </w:numPr>
        <w:rPr>
          <w:rFonts w:asciiTheme="minorHAnsi" w:hAnsiTheme="minorHAnsi"/>
          <w:sz w:val="22"/>
          <w:szCs w:val="22"/>
        </w:rPr>
      </w:pPr>
      <w:r w:rsidRPr="00D42D8F">
        <w:rPr>
          <w:rFonts w:asciiTheme="minorHAnsi" w:hAnsiTheme="minorHAnsi"/>
          <w:sz w:val="22"/>
          <w:szCs w:val="22"/>
        </w:rPr>
        <w:t xml:space="preserve">een </w:t>
      </w:r>
      <w:r w:rsidR="0055450E" w:rsidRPr="00D42D8F">
        <w:rPr>
          <w:rFonts w:asciiTheme="minorHAnsi" w:hAnsiTheme="minorHAnsi"/>
          <w:sz w:val="22"/>
          <w:szCs w:val="22"/>
        </w:rPr>
        <w:t>dichting</w:t>
      </w:r>
      <w:r w:rsidR="0055450E">
        <w:rPr>
          <w:rFonts w:asciiTheme="minorHAnsi" w:hAnsiTheme="minorHAnsi"/>
          <w:sz w:val="22"/>
          <w:szCs w:val="22"/>
        </w:rPr>
        <w:t>s</w:t>
      </w:r>
      <w:r w:rsidR="0055450E" w:rsidRPr="00D42D8F">
        <w:rPr>
          <w:rFonts w:asciiTheme="minorHAnsi" w:hAnsiTheme="minorHAnsi"/>
          <w:sz w:val="22"/>
          <w:szCs w:val="22"/>
        </w:rPr>
        <w:t>ring</w:t>
      </w:r>
      <w:r w:rsidRPr="00D42D8F">
        <w:rPr>
          <w:rFonts w:asciiTheme="minorHAnsi" w:hAnsiTheme="minorHAnsi"/>
          <w:sz w:val="22"/>
          <w:szCs w:val="22"/>
        </w:rPr>
        <w:t xml:space="preserve"> in neopreenrubber, bestand tegen veroudering;</w:t>
      </w:r>
    </w:p>
    <w:p w:rsidR="00D42D8F" w:rsidRPr="00D42D8F" w:rsidRDefault="00D42D8F" w:rsidP="00D42D8F">
      <w:pPr>
        <w:pStyle w:val="Lijstalinea"/>
        <w:numPr>
          <w:ilvl w:val="0"/>
          <w:numId w:val="13"/>
        </w:numPr>
        <w:spacing w:after="240"/>
        <w:rPr>
          <w:rFonts w:asciiTheme="minorHAnsi" w:hAnsiTheme="minorHAnsi"/>
          <w:sz w:val="22"/>
          <w:szCs w:val="22"/>
        </w:rPr>
      </w:pPr>
      <w:r w:rsidRPr="00D42D8F">
        <w:rPr>
          <w:rFonts w:asciiTheme="minorHAnsi" w:hAnsiTheme="minorHAnsi"/>
          <w:sz w:val="22"/>
          <w:szCs w:val="22"/>
        </w:rPr>
        <w:t xml:space="preserve">voor rechtlijnige buisdelen van meer dan </w:t>
      </w:r>
      <w:smartTag w:uri="urn:schemas-microsoft-com:office:smarttags" w:element="metricconverter">
        <w:smartTagPr>
          <w:attr w:name="ProductID" w:val="2 m"/>
        </w:smartTagPr>
        <w:r w:rsidRPr="00D42D8F">
          <w:rPr>
            <w:rFonts w:asciiTheme="minorHAnsi" w:hAnsiTheme="minorHAnsi"/>
            <w:sz w:val="22"/>
            <w:szCs w:val="22"/>
          </w:rPr>
          <w:t>2 m</w:t>
        </w:r>
      </w:smartTag>
      <w:r w:rsidRPr="00D42D8F">
        <w:rPr>
          <w:rFonts w:asciiTheme="minorHAnsi" w:hAnsiTheme="minorHAnsi"/>
          <w:sz w:val="22"/>
          <w:szCs w:val="22"/>
        </w:rPr>
        <w:t xml:space="preserve"> moet men een kraagbus bijvoegen.</w:t>
      </w:r>
    </w:p>
    <w:p w:rsidR="00D42D8F" w:rsidRPr="00D42D8F" w:rsidRDefault="00D42D8F" w:rsidP="00827FE7">
      <w:pPr>
        <w:spacing w:after="0"/>
        <w:rPr>
          <w:u w:val="single"/>
          <w:lang w:val="nl"/>
        </w:rPr>
      </w:pPr>
      <w:r w:rsidRPr="00D42D8F">
        <w:rPr>
          <w:u w:val="single"/>
          <w:lang w:val="nl"/>
        </w:rPr>
        <w:lastRenderedPageBreak/>
        <w:t>Aanvullende uitvoeringsvoorschriften (te schrappen door ontwerper indien niet van toepassing)</w:t>
      </w:r>
    </w:p>
    <w:p w:rsidR="00D42D8F" w:rsidRPr="00D42D8F" w:rsidRDefault="00D42D8F" w:rsidP="00827FE7">
      <w:pPr>
        <w:spacing w:after="0"/>
        <w:rPr>
          <w:lang w:val="nl"/>
        </w:rPr>
      </w:pPr>
      <w:r w:rsidRPr="00D42D8F">
        <w:rPr>
          <w:lang w:val="nl"/>
        </w:rPr>
        <w:t>Gegalvaniseerde of gemoffelde halfschalen te voorzien voor horizontale afvoerleidingen.</w:t>
      </w:r>
    </w:p>
    <w:p w:rsidR="00D42D8F" w:rsidRPr="00D42D8F" w:rsidRDefault="00D42D8F" w:rsidP="00D42D8F">
      <w:pPr>
        <w:rPr>
          <w:lang w:val="nl"/>
        </w:rPr>
      </w:pPr>
      <w:r w:rsidRPr="00D42D8F">
        <w:rPr>
          <w:lang w:val="nl"/>
        </w:rPr>
        <w:t>Een brandwerende isolatie rond leidingen bij doorvoeren van vloeren en wanden is te voorzien.</w:t>
      </w:r>
    </w:p>
    <w:p w:rsidR="009A7748" w:rsidRPr="007C2734" w:rsidRDefault="009A7748" w:rsidP="009A7748">
      <w:pPr>
        <w:pStyle w:val="Kop2"/>
        <w:numPr>
          <w:ilvl w:val="0"/>
          <w:numId w:val="0"/>
        </w:numPr>
      </w:pPr>
      <w:bookmarkStart w:id="19" w:name="_Toc461710797"/>
      <w:r>
        <w:t>60.2</w:t>
      </w:r>
      <w:r w:rsidRPr="007C2734">
        <w:t>0.</w:t>
      </w:r>
      <w:r w:rsidRPr="007C2734">
        <w:tab/>
      </w:r>
      <w:r>
        <w:t>verluchtingsbuizen</w:t>
      </w:r>
      <w:bookmarkEnd w:id="19"/>
    </w:p>
    <w:p w:rsidR="001648E0" w:rsidRPr="001648E0" w:rsidRDefault="001648E0" w:rsidP="00F92AFE">
      <w:pPr>
        <w:spacing w:after="0"/>
        <w:rPr>
          <w:b/>
          <w:u w:val="single"/>
          <w:lang w:val="nl"/>
        </w:rPr>
      </w:pPr>
      <w:r w:rsidRPr="001648E0">
        <w:rPr>
          <w:b/>
          <w:u w:val="single"/>
          <w:lang w:val="nl"/>
        </w:rPr>
        <w:t>Omschrijving</w:t>
      </w:r>
    </w:p>
    <w:p w:rsidR="001648E0" w:rsidRPr="001648E0" w:rsidRDefault="001648E0" w:rsidP="001648E0">
      <w:pPr>
        <w:spacing w:after="0"/>
      </w:pPr>
      <w:r w:rsidRPr="001648E0">
        <w:t>Levering en plaatsing van de verluchtingsbuizen (standleidingen) bestemd voor de verluchting van het sanitair afvoernet. De werken omvatten:</w:t>
      </w:r>
    </w:p>
    <w:p w:rsidR="001648E0" w:rsidRPr="001648E0" w:rsidRDefault="001648E0" w:rsidP="001648E0">
      <w:pPr>
        <w:pStyle w:val="Lijstalinea"/>
        <w:numPr>
          <w:ilvl w:val="0"/>
          <w:numId w:val="15"/>
        </w:numPr>
        <w:rPr>
          <w:rFonts w:asciiTheme="minorHAnsi" w:hAnsiTheme="minorHAnsi"/>
          <w:sz w:val="22"/>
          <w:szCs w:val="22"/>
          <w:lang w:val="nl"/>
        </w:rPr>
      </w:pPr>
      <w:r w:rsidRPr="001648E0">
        <w:rPr>
          <w:rFonts w:asciiTheme="minorHAnsi" w:hAnsiTheme="minorHAnsi"/>
          <w:sz w:val="22"/>
          <w:szCs w:val="22"/>
          <w:lang w:val="nl"/>
        </w:rPr>
        <w:t>de eventueel noodzakelijke studies, voor zover niet opgenomen in de aanbestedingsbundel;</w:t>
      </w:r>
    </w:p>
    <w:p w:rsidR="001648E0" w:rsidRPr="001648E0" w:rsidRDefault="001648E0" w:rsidP="001648E0">
      <w:pPr>
        <w:pStyle w:val="Lijstalinea"/>
        <w:numPr>
          <w:ilvl w:val="0"/>
          <w:numId w:val="15"/>
        </w:numPr>
        <w:rPr>
          <w:rFonts w:asciiTheme="minorHAnsi" w:hAnsiTheme="minorHAnsi"/>
          <w:sz w:val="22"/>
          <w:szCs w:val="22"/>
          <w:lang w:val="nl"/>
        </w:rPr>
      </w:pPr>
      <w:r w:rsidRPr="001648E0">
        <w:rPr>
          <w:rFonts w:asciiTheme="minorHAnsi" w:hAnsiTheme="minorHAnsi"/>
          <w:sz w:val="22"/>
          <w:szCs w:val="22"/>
          <w:lang w:val="nl"/>
        </w:rPr>
        <w:t>de sleuven, inkepingen en doorboringen in muren en vloeren, nodig voor het verwezenlijken van bovenvermelde werken, en alle daaruit voortvloeiende herstellingen;</w:t>
      </w:r>
    </w:p>
    <w:p w:rsidR="001648E0" w:rsidRPr="001648E0" w:rsidRDefault="001648E0" w:rsidP="001648E0">
      <w:pPr>
        <w:pStyle w:val="Lijstalinea"/>
        <w:numPr>
          <w:ilvl w:val="0"/>
          <w:numId w:val="15"/>
        </w:numPr>
        <w:rPr>
          <w:rFonts w:asciiTheme="minorHAnsi" w:hAnsiTheme="minorHAnsi"/>
          <w:sz w:val="22"/>
          <w:szCs w:val="22"/>
          <w:lang w:val="nl"/>
        </w:rPr>
      </w:pPr>
      <w:r w:rsidRPr="001648E0">
        <w:rPr>
          <w:rFonts w:asciiTheme="minorHAnsi" w:hAnsiTheme="minorHAnsi"/>
          <w:sz w:val="22"/>
          <w:szCs w:val="22"/>
          <w:lang w:val="nl"/>
        </w:rPr>
        <w:t>de levering en plaatsing van alle verluchtingsbuizen, met inbegrip van de nodige bocht- en hulpstukken, de bevestigingsmiddelen;</w:t>
      </w:r>
    </w:p>
    <w:p w:rsidR="001648E0" w:rsidRPr="001648E0" w:rsidRDefault="001648E0" w:rsidP="001648E0">
      <w:pPr>
        <w:pStyle w:val="Lijstalinea"/>
        <w:numPr>
          <w:ilvl w:val="0"/>
          <w:numId w:val="15"/>
        </w:numPr>
        <w:rPr>
          <w:rFonts w:asciiTheme="minorHAnsi" w:hAnsiTheme="minorHAnsi"/>
          <w:sz w:val="22"/>
          <w:szCs w:val="22"/>
          <w:lang w:val="nl"/>
        </w:rPr>
      </w:pPr>
      <w:r w:rsidRPr="001648E0">
        <w:rPr>
          <w:rFonts w:asciiTheme="minorHAnsi" w:hAnsiTheme="minorHAnsi"/>
          <w:sz w:val="22"/>
          <w:szCs w:val="22"/>
          <w:lang w:val="nl"/>
        </w:rPr>
        <w:t>de dakdoorvoeren en afdekkappen, voor zover niet opgenomen als een afzonderlijke post;</w:t>
      </w:r>
    </w:p>
    <w:p w:rsidR="001648E0" w:rsidRPr="001648E0" w:rsidRDefault="001648E0" w:rsidP="001648E0">
      <w:pPr>
        <w:pStyle w:val="Lijstalinea"/>
        <w:numPr>
          <w:ilvl w:val="0"/>
          <w:numId w:val="15"/>
        </w:numPr>
        <w:spacing w:after="240"/>
        <w:rPr>
          <w:rFonts w:asciiTheme="minorHAnsi" w:hAnsiTheme="minorHAnsi"/>
          <w:sz w:val="22"/>
          <w:szCs w:val="22"/>
          <w:lang w:val="nl"/>
        </w:rPr>
      </w:pPr>
      <w:r w:rsidRPr="001648E0">
        <w:rPr>
          <w:rFonts w:asciiTheme="minorHAnsi" w:hAnsiTheme="minorHAnsi"/>
          <w:sz w:val="22"/>
          <w:szCs w:val="22"/>
          <w:lang w:val="nl"/>
        </w:rPr>
        <w:t>de gevraagde as-built plannen van het verluchtingsnet.</w:t>
      </w:r>
    </w:p>
    <w:p w:rsidR="001648E0" w:rsidRPr="001648E0" w:rsidRDefault="001648E0" w:rsidP="00F92AFE">
      <w:pPr>
        <w:spacing w:after="0"/>
        <w:rPr>
          <w:b/>
          <w:u w:val="single"/>
          <w:lang w:val="nl"/>
        </w:rPr>
      </w:pPr>
      <w:r w:rsidRPr="001648E0">
        <w:rPr>
          <w:b/>
          <w:u w:val="single"/>
          <w:lang w:val="nl"/>
        </w:rPr>
        <w:t>Materialen</w:t>
      </w:r>
    </w:p>
    <w:p w:rsidR="001648E0" w:rsidRPr="001648E0" w:rsidRDefault="001648E0" w:rsidP="00827FE7">
      <w:pPr>
        <w:spacing w:after="0"/>
        <w:rPr>
          <w:lang w:val="nl"/>
        </w:rPr>
      </w:pPr>
      <w:r w:rsidRPr="001648E0">
        <w:rPr>
          <w:lang w:val="nl"/>
        </w:rPr>
        <w:t xml:space="preserve">De verluchtingsleidingen uitgevoerd uit identiek buismateriaal als de afvoerbuizen; de diameter bedraagt minimum </w:t>
      </w:r>
      <w:smartTag w:uri="urn:schemas-microsoft-com:office:smarttags" w:element="metricconverter">
        <w:smartTagPr>
          <w:attr w:name="ProductID" w:val="90 mm"/>
        </w:smartTagPr>
        <w:r w:rsidRPr="001648E0">
          <w:rPr>
            <w:lang w:val="nl"/>
          </w:rPr>
          <w:t>90 mm</w:t>
        </w:r>
      </w:smartTag>
      <w:r w:rsidRPr="001648E0">
        <w:rPr>
          <w:lang w:val="nl"/>
        </w:rPr>
        <w:t>.</w:t>
      </w:r>
    </w:p>
    <w:p w:rsidR="001648E0" w:rsidRPr="001648E0" w:rsidRDefault="001648E0" w:rsidP="001648E0">
      <w:pPr>
        <w:rPr>
          <w:lang w:val="nl"/>
        </w:rPr>
      </w:pPr>
      <w:r w:rsidRPr="001648E0">
        <w:rPr>
          <w:lang w:val="nl"/>
        </w:rPr>
        <w:t>Het gebruik van automatische beluchters kan eventueel, na voorafgaandelijk akkoord van het Bestuur, worden toegestaan mits ze bereikbaar blijven.</w:t>
      </w:r>
    </w:p>
    <w:p w:rsidR="001648E0" w:rsidRPr="001648E0" w:rsidRDefault="001648E0" w:rsidP="00F92AFE">
      <w:pPr>
        <w:spacing w:after="0"/>
        <w:rPr>
          <w:b/>
          <w:u w:val="single"/>
          <w:lang w:val="nl"/>
        </w:rPr>
      </w:pPr>
      <w:r w:rsidRPr="001648E0">
        <w:rPr>
          <w:b/>
          <w:u w:val="single"/>
          <w:lang w:val="nl"/>
        </w:rPr>
        <w:t>Uitvoering</w:t>
      </w:r>
    </w:p>
    <w:p w:rsidR="001648E0" w:rsidRPr="001648E0" w:rsidRDefault="001648E0" w:rsidP="00F92AFE">
      <w:pPr>
        <w:spacing w:after="0"/>
      </w:pPr>
      <w:r w:rsidRPr="001648E0">
        <w:t>STUDIE</w:t>
      </w:r>
    </w:p>
    <w:p w:rsidR="001648E0" w:rsidRPr="001648E0" w:rsidRDefault="001648E0" w:rsidP="00F92AFE">
      <w:pPr>
        <w:spacing w:after="0"/>
        <w:rPr>
          <w:lang w:val="nl"/>
        </w:rPr>
      </w:pPr>
      <w:r w:rsidRPr="001648E0">
        <w:rPr>
          <w:lang w:val="nl"/>
        </w:rPr>
        <w:t>De studie wordt overeenkomstig de beschikbare gegevens in de aanbestedingsdocumenten en/of de algemene bepalingen van het bestek:</w:t>
      </w:r>
    </w:p>
    <w:p w:rsidR="001648E0" w:rsidRPr="001648E0" w:rsidRDefault="001648E0" w:rsidP="001648E0">
      <w:pPr>
        <w:pStyle w:val="Lijstalinea"/>
        <w:numPr>
          <w:ilvl w:val="0"/>
          <w:numId w:val="16"/>
        </w:numPr>
        <w:rPr>
          <w:rFonts w:asciiTheme="minorHAnsi" w:hAnsiTheme="minorHAnsi"/>
          <w:sz w:val="22"/>
          <w:szCs w:val="22"/>
        </w:rPr>
      </w:pPr>
      <w:r w:rsidRPr="001648E0">
        <w:rPr>
          <w:rFonts w:asciiTheme="minorHAnsi" w:hAnsiTheme="minorHAnsi"/>
          <w:sz w:val="22"/>
          <w:szCs w:val="22"/>
        </w:rPr>
        <w:t>ofwel door de ontwerper geleverd.</w:t>
      </w:r>
    </w:p>
    <w:p w:rsidR="001648E0" w:rsidRPr="001648E0" w:rsidRDefault="001648E0" w:rsidP="001648E0">
      <w:pPr>
        <w:pStyle w:val="Lijstalinea"/>
        <w:numPr>
          <w:ilvl w:val="0"/>
          <w:numId w:val="16"/>
        </w:numPr>
        <w:spacing w:after="240"/>
        <w:rPr>
          <w:rFonts w:asciiTheme="minorHAnsi" w:hAnsiTheme="minorHAnsi"/>
          <w:sz w:val="22"/>
          <w:szCs w:val="22"/>
        </w:rPr>
      </w:pPr>
      <w:r w:rsidRPr="001648E0">
        <w:rPr>
          <w:rFonts w:asciiTheme="minorHAnsi" w:hAnsiTheme="minorHAnsi"/>
          <w:sz w:val="22"/>
          <w:szCs w:val="22"/>
        </w:rPr>
        <w:t>ofwel door de aannemer geleverd en ter goedkeuring aan de ontwerper voorgelegd, rekening houdend met het respectievelijk afvoersysteem: met primaire verluchting / met primaire en secundaire verluchting / met primaire en secundaire verluchting en antihevel aftakking.</w:t>
      </w:r>
    </w:p>
    <w:p w:rsidR="001648E0" w:rsidRPr="001648E0" w:rsidRDefault="001648E0" w:rsidP="00F92AFE">
      <w:pPr>
        <w:spacing w:after="0"/>
      </w:pPr>
      <w:r w:rsidRPr="001648E0">
        <w:t>PLAATSING</w:t>
      </w:r>
    </w:p>
    <w:p w:rsidR="001648E0" w:rsidRPr="001648E0" w:rsidRDefault="001648E0" w:rsidP="001648E0">
      <w:pPr>
        <w:rPr>
          <w:lang w:val="nl"/>
        </w:rPr>
      </w:pPr>
      <w:r w:rsidRPr="001648E0">
        <w:rPr>
          <w:lang w:val="nl"/>
        </w:rPr>
        <w:t>De verluchtingsleidingen worden geplaatst volgens TV 200 en de plaatsingsvoorschriften van de fabrikant; eventueel dient een studie voor het verluchtingsstelsel bij de fabrikant te worden opgevraagd.</w:t>
      </w:r>
    </w:p>
    <w:p w:rsidR="001648E0" w:rsidRPr="001648E0" w:rsidRDefault="001648E0" w:rsidP="001648E0">
      <w:pPr>
        <w:rPr>
          <w:lang w:val="nl"/>
        </w:rPr>
      </w:pPr>
      <w:r w:rsidRPr="001648E0">
        <w:rPr>
          <w:lang w:val="nl"/>
        </w:rPr>
        <w:t>De verluchtingsbuizen worden in overleg met de architect gepositioneerd. Uitmonding in de onmiddellijke nabijheid van dakramen moet worden vermeden.</w:t>
      </w:r>
    </w:p>
    <w:p w:rsidR="001648E0" w:rsidRPr="001648E0" w:rsidRDefault="001648E0" w:rsidP="001648E0">
      <w:pPr>
        <w:rPr>
          <w:lang w:val="nl"/>
        </w:rPr>
      </w:pPr>
      <w:r w:rsidRPr="001648E0">
        <w:rPr>
          <w:lang w:val="nl"/>
        </w:rPr>
        <w:t>De buizen gelegen binnen het gebouw worden zichtbaar bevestigd en/of ingewerkt zoals de afvoerbuizen.</w:t>
      </w:r>
    </w:p>
    <w:p w:rsidR="001648E0" w:rsidRPr="001648E0" w:rsidRDefault="001648E0" w:rsidP="001648E0">
      <w:pPr>
        <w:rPr>
          <w:lang w:val="nl"/>
        </w:rPr>
      </w:pPr>
      <w:r w:rsidRPr="001648E0">
        <w:rPr>
          <w:lang w:val="nl"/>
        </w:rPr>
        <w:t>De aannemer moet de primaire verluchtingsbuizen volledig doorheen het dak brengen. Zij zullen perfect waterdicht worden ingewerkt, met aangepaste middelen volgens de aard van de dakstructuur en dakbedekking. De openingen tussen de ontluchtingsbuizen en de dak- doorvoermoffen worden opgespoten met polyurethaanschuim. De primaire verluchting moet minimaal 50cm boven het dak uitmonden met een windvast geplaatste antiregen en bladinslagkap. Aan de binnenzijde wordt de doorgang luchtdicht afgewerkt.</w:t>
      </w:r>
    </w:p>
    <w:p w:rsidR="00180DAF" w:rsidRPr="00180DAF" w:rsidRDefault="00180DAF" w:rsidP="00F92AFE">
      <w:pPr>
        <w:spacing w:after="0"/>
        <w:rPr>
          <w:b/>
          <w:u w:val="single"/>
          <w:lang w:val="nl"/>
        </w:rPr>
      </w:pPr>
      <w:r w:rsidRPr="00180DAF">
        <w:rPr>
          <w:b/>
          <w:u w:val="single"/>
          <w:lang w:val="nl"/>
        </w:rPr>
        <w:t>Meting</w:t>
      </w:r>
    </w:p>
    <w:p w:rsidR="00180DAF" w:rsidRPr="00180DAF" w:rsidRDefault="00180DAF" w:rsidP="00185399">
      <w:pPr>
        <w:spacing w:after="0"/>
        <w:rPr>
          <w:lang w:val="nl"/>
        </w:rPr>
      </w:pPr>
      <w:r w:rsidRPr="00180DAF">
        <w:rPr>
          <w:lang w:val="nl"/>
        </w:rPr>
        <w:t>meeteenheid: per lopende m</w:t>
      </w:r>
    </w:p>
    <w:p w:rsidR="00180DAF" w:rsidRPr="00180DAF" w:rsidRDefault="00180DAF" w:rsidP="00180DAF">
      <w:pPr>
        <w:rPr>
          <w:lang w:val="nl"/>
        </w:rPr>
      </w:pPr>
      <w:r w:rsidRPr="00180DAF">
        <w:rPr>
          <w:lang w:val="nl"/>
        </w:rPr>
        <w:lastRenderedPageBreak/>
        <w:t>meetcode: netto lengte van de leidingen, gemeten volgens aslijn, tot in het centrum van kruisingen, aftakkingen, putten en/of afscheidingstoestellen. De bocht- en koppelstukken en de ophangingen worden niet gemeten en zijn inbegrepen in de eenheidsprijs.</w:t>
      </w:r>
    </w:p>
    <w:p w:rsidR="00185F2F" w:rsidRPr="00185F2F" w:rsidRDefault="00185F2F" w:rsidP="00185F2F">
      <w:pPr>
        <w:rPr>
          <w:lang w:val="nl"/>
        </w:rPr>
      </w:pPr>
      <w:r w:rsidRPr="00185F2F">
        <w:rPr>
          <w:lang w:val="nl"/>
        </w:rPr>
        <w:t>aard van de overeenkomst: Forfaitaire Hoeveelheid (FH)</w:t>
      </w:r>
    </w:p>
    <w:p w:rsidR="00185F2F" w:rsidRPr="00185F2F" w:rsidRDefault="00185F2F" w:rsidP="00F92AFE">
      <w:pPr>
        <w:spacing w:after="0"/>
        <w:rPr>
          <w:b/>
          <w:u w:val="single"/>
          <w:lang w:val="nl"/>
        </w:rPr>
      </w:pPr>
      <w:r w:rsidRPr="00185F2F">
        <w:rPr>
          <w:b/>
          <w:u w:val="single"/>
          <w:lang w:val="nl"/>
        </w:rPr>
        <w:t>Materiaal</w:t>
      </w:r>
    </w:p>
    <w:p w:rsidR="00185F2F" w:rsidRPr="00185F2F" w:rsidRDefault="00185F2F" w:rsidP="00185F2F">
      <w:pPr>
        <w:rPr>
          <w:lang w:val="nl"/>
        </w:rPr>
      </w:pPr>
      <w:r w:rsidRPr="00185F2F">
        <w:rPr>
          <w:lang w:val="nl"/>
        </w:rPr>
        <w:t xml:space="preserve">De buizen en verbindingsstukken in polyethyleen beantwoorden aan de voorschriften van NBN EN 1519-1 - Kunststofleidingsystemen voor binnenrioleringen (lage en hoge temperatuur) - Polyethyleen (PE) - Deel 1: Specificaties voor buizen, fittingen en het systeem. </w:t>
      </w:r>
    </w:p>
    <w:p w:rsidR="00185F2F" w:rsidRPr="00185F2F" w:rsidRDefault="00185F2F" w:rsidP="00185F2F">
      <w:pPr>
        <w:rPr>
          <w:lang w:val="nl"/>
        </w:rPr>
      </w:pPr>
      <w:r w:rsidRPr="00185F2F">
        <w:rPr>
          <w:lang w:val="nl"/>
        </w:rPr>
        <w:t xml:space="preserve">Het systeem (buizen en hulpstukken) beschikt over het BENOR-merk of een technische goedkeuring ATG of gelijkwaardig. </w:t>
      </w:r>
    </w:p>
    <w:p w:rsidR="00185F2F" w:rsidRPr="00185F2F" w:rsidRDefault="00185F2F" w:rsidP="00F92AFE">
      <w:pPr>
        <w:spacing w:after="0"/>
        <w:rPr>
          <w:u w:val="single"/>
          <w:lang w:val="nl"/>
        </w:rPr>
      </w:pPr>
      <w:r w:rsidRPr="00185F2F">
        <w:rPr>
          <w:u w:val="single"/>
          <w:lang w:val="nl"/>
        </w:rPr>
        <w:t>Specificaties</w:t>
      </w:r>
    </w:p>
    <w:p w:rsidR="00185F2F" w:rsidRPr="00185F2F" w:rsidRDefault="00185F2F" w:rsidP="00F92AFE">
      <w:pPr>
        <w:spacing w:after="0"/>
        <w:rPr>
          <w:lang w:val="nl"/>
        </w:rPr>
      </w:pPr>
      <w:r w:rsidRPr="00185F2F">
        <w:rPr>
          <w:lang w:val="nl"/>
        </w:rPr>
        <w:t xml:space="preserve">Verluchtingssysteem: </w:t>
      </w:r>
      <w:r w:rsidRPr="00364092">
        <w:rPr>
          <w:color w:val="0070C0"/>
          <w:lang w:val="nl"/>
        </w:rPr>
        <w:t>met primaire verluchting / met primaire en secundaire verluchting / met primaire en secundaire verluchting en antihevel aftakking</w:t>
      </w:r>
      <w:r w:rsidRPr="00185F2F">
        <w:rPr>
          <w:lang w:val="nl"/>
        </w:rPr>
        <w:t>.</w:t>
      </w:r>
    </w:p>
    <w:p w:rsidR="00185F2F" w:rsidRPr="00185F2F" w:rsidRDefault="00185F2F" w:rsidP="00F92AFE">
      <w:pPr>
        <w:spacing w:after="0"/>
        <w:rPr>
          <w:lang w:val="nl"/>
        </w:rPr>
      </w:pPr>
      <w:r w:rsidRPr="00185F2F">
        <w:rPr>
          <w:lang w:val="nl"/>
        </w:rPr>
        <w:t xml:space="preserve">Nominale buitendiameters: </w:t>
      </w:r>
      <w:r w:rsidRPr="00364092">
        <w:rPr>
          <w:color w:val="0070C0"/>
          <w:lang w:val="nl"/>
        </w:rPr>
        <w:t xml:space="preserve">overeenkomstig de aanduidingen op de plannen en/of de samenvattende meetstaat / ND 75 / 90 / … </w:t>
      </w:r>
      <w:r w:rsidRPr="00185F2F">
        <w:rPr>
          <w:lang w:val="nl"/>
        </w:rPr>
        <w:t>mm.</w:t>
      </w:r>
    </w:p>
    <w:p w:rsidR="00185F2F" w:rsidRPr="00185F2F" w:rsidRDefault="00185F2F" w:rsidP="00F92AFE">
      <w:pPr>
        <w:spacing w:after="0"/>
        <w:rPr>
          <w:lang w:val="nl"/>
        </w:rPr>
      </w:pPr>
      <w:r w:rsidRPr="00185F2F">
        <w:rPr>
          <w:lang w:val="nl"/>
        </w:rPr>
        <w:t>Nominale wanddikten van buizen en hulpstukken:  volgens 60.10.</w:t>
      </w:r>
    </w:p>
    <w:p w:rsidR="00185F2F" w:rsidRPr="00185F2F" w:rsidRDefault="00185F2F" w:rsidP="00185F2F">
      <w:pPr>
        <w:rPr>
          <w:lang w:val="nl"/>
        </w:rPr>
      </w:pPr>
      <w:r w:rsidRPr="00185F2F">
        <w:rPr>
          <w:lang w:val="nl"/>
        </w:rPr>
        <w:t xml:space="preserve">Beugels: </w:t>
      </w:r>
      <w:r w:rsidRPr="00364092">
        <w:rPr>
          <w:color w:val="0070C0"/>
          <w:lang w:val="nl"/>
        </w:rPr>
        <w:t>metaal / kunststof</w:t>
      </w:r>
    </w:p>
    <w:p w:rsidR="00185F2F" w:rsidRPr="00185F2F" w:rsidRDefault="00185F2F" w:rsidP="00F92AFE">
      <w:pPr>
        <w:spacing w:after="0"/>
        <w:rPr>
          <w:b/>
          <w:u w:val="single"/>
          <w:lang w:val="nl"/>
        </w:rPr>
      </w:pPr>
      <w:r w:rsidRPr="00185F2F">
        <w:rPr>
          <w:b/>
          <w:u w:val="single"/>
          <w:lang w:val="nl"/>
        </w:rPr>
        <w:t>Uitvoering</w:t>
      </w:r>
    </w:p>
    <w:p w:rsidR="00185F2F" w:rsidRPr="00185F2F" w:rsidRDefault="00185F2F" w:rsidP="00F92AFE">
      <w:pPr>
        <w:spacing w:after="0"/>
        <w:rPr>
          <w:lang w:val="nl"/>
        </w:rPr>
      </w:pPr>
      <w:r w:rsidRPr="00185F2F">
        <w:rPr>
          <w:lang w:val="nl"/>
        </w:rPr>
        <w:t xml:space="preserve">Studie en/of voorstel tot uitvoering: geleverd door </w:t>
      </w:r>
      <w:r w:rsidRPr="00364092">
        <w:rPr>
          <w:color w:val="0070C0"/>
          <w:lang w:val="nl"/>
        </w:rPr>
        <w:t>de ontwerper / de aannemer</w:t>
      </w:r>
      <w:r w:rsidRPr="00185F2F">
        <w:rPr>
          <w:lang w:val="nl"/>
        </w:rPr>
        <w:t>.</w:t>
      </w:r>
    </w:p>
    <w:p w:rsidR="00185F2F" w:rsidRPr="00185F2F" w:rsidRDefault="00185F2F" w:rsidP="00F92AFE">
      <w:pPr>
        <w:spacing w:after="0"/>
        <w:rPr>
          <w:lang w:val="nl"/>
        </w:rPr>
      </w:pPr>
      <w:r w:rsidRPr="00185F2F">
        <w:rPr>
          <w:lang w:val="nl"/>
        </w:rPr>
        <w:t>Leidingtracé: volgens principeschema gevoegd bij de aanbestedingsbundel.</w:t>
      </w:r>
    </w:p>
    <w:p w:rsidR="00185F2F" w:rsidRPr="00185F2F" w:rsidRDefault="00185F2F" w:rsidP="00F92AFE">
      <w:pPr>
        <w:spacing w:after="0"/>
        <w:rPr>
          <w:lang w:val="nl"/>
        </w:rPr>
      </w:pPr>
      <w:r w:rsidRPr="00185F2F">
        <w:rPr>
          <w:lang w:val="nl"/>
        </w:rPr>
        <w:t xml:space="preserve">Opstelling: </w:t>
      </w:r>
      <w:r w:rsidRPr="00364092">
        <w:rPr>
          <w:color w:val="0070C0"/>
          <w:lang w:val="nl"/>
        </w:rPr>
        <w:t>opbouw / inbouw</w:t>
      </w:r>
      <w:r w:rsidRPr="00185F2F">
        <w:rPr>
          <w:lang w:val="nl"/>
        </w:rPr>
        <w:t>.</w:t>
      </w:r>
    </w:p>
    <w:p w:rsidR="00185F2F" w:rsidRPr="00185F2F" w:rsidRDefault="00185F2F" w:rsidP="00F92AFE">
      <w:pPr>
        <w:spacing w:after="0"/>
        <w:rPr>
          <w:lang w:val="nl"/>
        </w:rPr>
      </w:pPr>
      <w:r w:rsidRPr="00185F2F">
        <w:rPr>
          <w:lang w:val="nl"/>
        </w:rPr>
        <w:t xml:space="preserve">Verbindingen: elektro-lassen of spiegellas met moffen en of flenzen. </w:t>
      </w:r>
    </w:p>
    <w:p w:rsidR="00185F2F" w:rsidRPr="00185F2F" w:rsidRDefault="00185F2F" w:rsidP="00185F2F">
      <w:pPr>
        <w:rPr>
          <w:lang w:val="nl"/>
        </w:rPr>
      </w:pPr>
      <w:r w:rsidRPr="00185F2F">
        <w:rPr>
          <w:lang w:val="nl"/>
        </w:rPr>
        <w:t xml:space="preserve">Voor bochten en vertakkingen maakt men gebruik van geprefabriceerde stukken. </w:t>
      </w:r>
    </w:p>
    <w:p w:rsidR="00F92AFE" w:rsidRPr="007C2734" w:rsidRDefault="00F92AFE" w:rsidP="00F92AFE">
      <w:pPr>
        <w:pStyle w:val="Kop2"/>
        <w:numPr>
          <w:ilvl w:val="0"/>
          <w:numId w:val="0"/>
        </w:numPr>
      </w:pPr>
      <w:bookmarkStart w:id="20" w:name="_Toc461710798"/>
      <w:r>
        <w:t>60.23</w:t>
      </w:r>
      <w:r w:rsidRPr="007C2734">
        <w:t>.</w:t>
      </w:r>
      <w:r w:rsidRPr="007C2734">
        <w:tab/>
      </w:r>
      <w:r>
        <w:t>beluchtingsventielen</w:t>
      </w:r>
      <w:bookmarkEnd w:id="20"/>
    </w:p>
    <w:p w:rsidR="00F92AFE" w:rsidRPr="00F92AFE" w:rsidRDefault="00F92AFE" w:rsidP="00F92AFE">
      <w:pPr>
        <w:spacing w:after="0"/>
        <w:rPr>
          <w:b/>
          <w:u w:val="single"/>
          <w:lang w:val="nl"/>
        </w:rPr>
      </w:pPr>
      <w:r w:rsidRPr="00F92AFE">
        <w:rPr>
          <w:b/>
          <w:u w:val="single"/>
          <w:lang w:val="nl"/>
        </w:rPr>
        <w:t>Omschrijving</w:t>
      </w:r>
    </w:p>
    <w:p w:rsidR="00F92AFE" w:rsidRPr="00F92AFE" w:rsidRDefault="00F92AFE" w:rsidP="00F92AFE">
      <w:r w:rsidRPr="00F92AFE">
        <w:t>Beluchtingsventielen toepasbaar waar een dakdoorvoer moeilijk te realiseren valt.</w:t>
      </w:r>
    </w:p>
    <w:p w:rsidR="00F92AFE" w:rsidRPr="00F92AFE" w:rsidRDefault="00F92AFE" w:rsidP="00F92AFE">
      <w:pPr>
        <w:spacing w:after="0"/>
        <w:rPr>
          <w:b/>
          <w:u w:val="single"/>
          <w:lang w:val="nl"/>
        </w:rPr>
      </w:pPr>
      <w:r w:rsidRPr="00F92AFE">
        <w:rPr>
          <w:b/>
          <w:u w:val="single"/>
          <w:lang w:val="nl"/>
        </w:rPr>
        <w:t>Meting</w:t>
      </w:r>
    </w:p>
    <w:p w:rsidR="00F92AFE" w:rsidRPr="00F92AFE" w:rsidRDefault="00F92AFE" w:rsidP="00F92AFE">
      <w:pPr>
        <w:rPr>
          <w:lang w:val="nl"/>
        </w:rPr>
      </w:pPr>
      <w:r w:rsidRPr="00F92AFE">
        <w:rPr>
          <w:lang w:val="nl"/>
        </w:rPr>
        <w:t>aard van de overeenkomst: Pro Memorie (PM). Inbegr</w:t>
      </w:r>
      <w:r w:rsidR="009F705E">
        <w:rPr>
          <w:lang w:val="nl"/>
        </w:rPr>
        <w:t>epen in artikelen 60.20</w:t>
      </w:r>
      <w:r w:rsidRPr="00F92AFE">
        <w:rPr>
          <w:lang w:val="nl"/>
        </w:rPr>
        <w:t>.</w:t>
      </w:r>
    </w:p>
    <w:p w:rsidR="00F92AFE" w:rsidRPr="00F92AFE" w:rsidRDefault="00F92AFE" w:rsidP="00F92AFE">
      <w:pPr>
        <w:spacing w:after="0"/>
        <w:rPr>
          <w:b/>
          <w:u w:val="single"/>
          <w:lang w:val="nl"/>
        </w:rPr>
      </w:pPr>
      <w:r w:rsidRPr="00F92AFE">
        <w:rPr>
          <w:b/>
          <w:u w:val="single"/>
          <w:lang w:val="nl"/>
        </w:rPr>
        <w:t>Materiaal</w:t>
      </w:r>
    </w:p>
    <w:p w:rsidR="00F92AFE" w:rsidRPr="00F92AFE" w:rsidRDefault="00F92AFE" w:rsidP="00F92AFE">
      <w:pPr>
        <w:rPr>
          <w:lang w:val="nl"/>
        </w:rPr>
      </w:pPr>
      <w:r w:rsidRPr="00F92AFE">
        <w:rPr>
          <w:lang w:val="nl"/>
        </w:rPr>
        <w:t>Beluchtingsventielen overeenkomstig NBN EN 12380 – Beluchtingsventielen voor de binnenriolering – Eisen, beproevingsmethoden en conformiteitsbeoordeling.</w:t>
      </w:r>
    </w:p>
    <w:p w:rsidR="00F92AFE" w:rsidRPr="00F92AFE" w:rsidRDefault="00F92AFE" w:rsidP="00F92AFE">
      <w:pPr>
        <w:rPr>
          <w:lang w:val="nl"/>
        </w:rPr>
      </w:pPr>
      <w:r w:rsidRPr="00F92AFE">
        <w:rPr>
          <w:lang w:val="nl"/>
        </w:rPr>
        <w:t xml:space="preserve">Het lichaam van de automatische beluchter is vervaardigd uit ABS en is voorzien van een beveiligingsnet in polyethyleen dat het indringen van insecten en grove onzuiverheden belet. Verder bestaat hij uit een ringvormig membraan uit synthetisch rubber dat in normale omstandigheden de verluchtingsleiding perfect afdicht. </w:t>
      </w:r>
    </w:p>
    <w:p w:rsidR="00F92AFE" w:rsidRPr="00F92AFE" w:rsidRDefault="00F92AFE" w:rsidP="00F92AFE">
      <w:pPr>
        <w:rPr>
          <w:lang w:val="nl"/>
        </w:rPr>
      </w:pPr>
      <w:r w:rsidRPr="00F92AFE">
        <w:rPr>
          <w:lang w:val="nl"/>
        </w:rPr>
        <w:t xml:space="preserve">De beluchter moet zodanig gekozen worden dat het nodige luchtdebiet steeds kan aangevoerd worden. Eventueel kunnen meerdere beluchters in parallel geplaatst te worden. </w:t>
      </w:r>
    </w:p>
    <w:p w:rsidR="00F92AFE" w:rsidRPr="00F92AFE" w:rsidRDefault="00F92AFE" w:rsidP="00F92AFE">
      <w:pPr>
        <w:spacing w:after="0"/>
        <w:rPr>
          <w:u w:val="single"/>
          <w:lang w:val="nl"/>
        </w:rPr>
      </w:pPr>
      <w:r w:rsidRPr="00F92AFE">
        <w:rPr>
          <w:u w:val="single"/>
          <w:lang w:val="nl"/>
        </w:rPr>
        <w:t>Specificaties</w:t>
      </w:r>
    </w:p>
    <w:p w:rsidR="00F92AFE" w:rsidRPr="00F92AFE" w:rsidRDefault="00F92AFE" w:rsidP="00F92AFE">
      <w:pPr>
        <w:spacing w:after="0"/>
        <w:rPr>
          <w:lang w:val="nl"/>
        </w:rPr>
      </w:pPr>
      <w:r w:rsidRPr="00F92AFE">
        <w:rPr>
          <w:lang w:val="nl"/>
        </w:rPr>
        <w:t xml:space="preserve">Klasse: </w:t>
      </w:r>
      <w:r w:rsidRPr="00B27B5D">
        <w:rPr>
          <w:color w:val="0070C0"/>
          <w:lang w:val="nl"/>
        </w:rPr>
        <w:t>A / B</w:t>
      </w:r>
    </w:p>
    <w:p w:rsidR="00F92AFE" w:rsidRPr="00F92AFE" w:rsidRDefault="00F92AFE" w:rsidP="00F92AFE">
      <w:pPr>
        <w:spacing w:after="0"/>
        <w:rPr>
          <w:lang w:val="nl"/>
        </w:rPr>
      </w:pPr>
      <w:r w:rsidRPr="00F92AFE">
        <w:rPr>
          <w:lang w:val="nl"/>
        </w:rPr>
        <w:t xml:space="preserve">Temperatuursbereik: </w:t>
      </w:r>
      <w:r w:rsidRPr="00B27B5D">
        <w:rPr>
          <w:color w:val="0070C0"/>
          <w:lang w:val="nl"/>
        </w:rPr>
        <w:t>I / II / III</w:t>
      </w:r>
    </w:p>
    <w:p w:rsidR="00F92AFE" w:rsidRPr="00F92AFE" w:rsidRDefault="00F92AFE" w:rsidP="00F92AFE">
      <w:pPr>
        <w:rPr>
          <w:lang w:val="nl"/>
        </w:rPr>
      </w:pPr>
      <w:r w:rsidRPr="00F92AFE">
        <w:rPr>
          <w:lang w:val="nl"/>
        </w:rPr>
        <w:lastRenderedPageBreak/>
        <w:t>Aansluitdiameter: in functie van de buisdiameters</w:t>
      </w:r>
    </w:p>
    <w:p w:rsidR="00F92AFE" w:rsidRPr="00F92AFE" w:rsidRDefault="00F92AFE" w:rsidP="00F92AFE">
      <w:pPr>
        <w:spacing w:after="0"/>
        <w:rPr>
          <w:u w:val="single"/>
          <w:lang w:val="nl"/>
        </w:rPr>
      </w:pPr>
      <w:r w:rsidRPr="00F92AFE">
        <w:rPr>
          <w:u w:val="single"/>
          <w:lang w:val="nl"/>
        </w:rPr>
        <w:t>Aanvullende specificaties (te schrappen door ontwerper indien niet van toepassing)</w:t>
      </w:r>
    </w:p>
    <w:p w:rsidR="00F92AFE" w:rsidRPr="00F92AFE" w:rsidRDefault="00F92AFE" w:rsidP="00F92AFE">
      <w:pPr>
        <w:spacing w:after="0"/>
        <w:rPr>
          <w:lang w:val="nl"/>
        </w:rPr>
      </w:pPr>
      <w:r w:rsidRPr="00F92AFE">
        <w:rPr>
          <w:lang w:val="nl"/>
        </w:rPr>
        <w:t>Beschermkap bij plaatsing in open lucht</w:t>
      </w:r>
    </w:p>
    <w:p w:rsidR="00F92AFE" w:rsidRPr="00F92AFE" w:rsidRDefault="00F92AFE" w:rsidP="00F92AFE">
      <w:pPr>
        <w:rPr>
          <w:lang w:val="nl"/>
        </w:rPr>
      </w:pPr>
      <w:r w:rsidRPr="00F92AFE">
        <w:rPr>
          <w:lang w:val="nl"/>
        </w:rPr>
        <w:t>Vorstbescherming</w:t>
      </w:r>
    </w:p>
    <w:p w:rsidR="00F92AFE" w:rsidRPr="00F92AFE" w:rsidRDefault="00F92AFE" w:rsidP="00F92AFE">
      <w:pPr>
        <w:spacing w:after="0"/>
        <w:rPr>
          <w:b/>
          <w:u w:val="single"/>
          <w:lang w:val="nl"/>
        </w:rPr>
      </w:pPr>
      <w:r w:rsidRPr="00F92AFE">
        <w:rPr>
          <w:b/>
          <w:u w:val="single"/>
          <w:lang w:val="nl"/>
        </w:rPr>
        <w:t>Uitvoering</w:t>
      </w:r>
    </w:p>
    <w:p w:rsidR="00F92AFE" w:rsidRPr="00F92AFE" w:rsidRDefault="00F92AFE" w:rsidP="00F92AFE">
      <w:pPr>
        <w:rPr>
          <w:lang w:val="nl"/>
        </w:rPr>
      </w:pPr>
      <w:r w:rsidRPr="00F92AFE">
        <w:rPr>
          <w:lang w:val="nl"/>
        </w:rPr>
        <w:t>Volgens plannen, schema’s en voorschriften van de fabrikant.</w:t>
      </w:r>
    </w:p>
    <w:p w:rsidR="009A0C63" w:rsidRPr="007C2734" w:rsidRDefault="009A0C63" w:rsidP="009A0C63">
      <w:pPr>
        <w:pStyle w:val="Kop2"/>
        <w:numPr>
          <w:ilvl w:val="0"/>
          <w:numId w:val="0"/>
        </w:numPr>
      </w:pPr>
      <w:bookmarkStart w:id="21" w:name="_Toc461710799"/>
      <w:r>
        <w:t>60.</w:t>
      </w:r>
      <w:r w:rsidR="00F73311">
        <w:t>30</w:t>
      </w:r>
      <w:r w:rsidRPr="007C2734">
        <w:t>.</w:t>
      </w:r>
      <w:r w:rsidRPr="007C2734">
        <w:tab/>
      </w:r>
      <w:r w:rsidR="00F73311">
        <w:t>klokroosters</w:t>
      </w:r>
      <w:r w:rsidR="008E6BBF">
        <w:t xml:space="preserve"> – intern - algemeen</w:t>
      </w:r>
      <w:bookmarkEnd w:id="21"/>
    </w:p>
    <w:p w:rsidR="00F73311" w:rsidRPr="00F73311" w:rsidRDefault="00F73311" w:rsidP="00F73311">
      <w:pPr>
        <w:spacing w:after="0"/>
        <w:rPr>
          <w:b/>
          <w:u w:val="single"/>
          <w:lang w:val="nl"/>
        </w:rPr>
      </w:pPr>
      <w:r w:rsidRPr="00F73311">
        <w:rPr>
          <w:b/>
          <w:u w:val="single"/>
          <w:lang w:val="nl"/>
        </w:rPr>
        <w:t>Omschrijving</w:t>
      </w:r>
    </w:p>
    <w:p w:rsidR="00F73311" w:rsidRPr="00F73311" w:rsidRDefault="00F73311" w:rsidP="00F73311">
      <w:r w:rsidRPr="00F73311">
        <w:t>Klokputten met waterslot en rooster, bestemd voor intern gebruik en in te werken in de bevloering in coördinatie met de post binnenvloerafwerkingen (zie hoofdstuk 53) of bedrijfsvloeren (zie hoofdstuk 52).</w:t>
      </w:r>
    </w:p>
    <w:p w:rsidR="00F73311" w:rsidRPr="00F73311" w:rsidRDefault="00F73311" w:rsidP="00F73311">
      <w:pPr>
        <w:spacing w:after="0"/>
        <w:rPr>
          <w:b/>
          <w:u w:val="single"/>
          <w:lang w:val="nl"/>
        </w:rPr>
      </w:pPr>
      <w:r w:rsidRPr="00F73311">
        <w:rPr>
          <w:b/>
          <w:u w:val="single"/>
          <w:lang w:val="nl"/>
        </w:rPr>
        <w:t>Materialen</w:t>
      </w:r>
    </w:p>
    <w:p w:rsidR="00F73311" w:rsidRPr="00F73311" w:rsidRDefault="00F73311" w:rsidP="00F73311">
      <w:pPr>
        <w:rPr>
          <w:lang w:val="nl"/>
        </w:rPr>
      </w:pPr>
      <w:r w:rsidRPr="00F73311">
        <w:rPr>
          <w:lang w:val="nl"/>
        </w:rPr>
        <w:t>De gebruikte materialen zijn bestand tegen corrosie en poetsmiddelen. Een model wordt ter goedkeuring aan de ontwerper voorgelegd.</w:t>
      </w:r>
    </w:p>
    <w:p w:rsidR="00F73311" w:rsidRPr="00F73311" w:rsidRDefault="00F73311" w:rsidP="00F73311">
      <w:pPr>
        <w:spacing w:after="0"/>
        <w:rPr>
          <w:b/>
          <w:u w:val="single"/>
          <w:lang w:val="nl"/>
        </w:rPr>
      </w:pPr>
      <w:r w:rsidRPr="00F73311">
        <w:rPr>
          <w:b/>
          <w:u w:val="single"/>
          <w:lang w:val="nl"/>
        </w:rPr>
        <w:t>Uitvoering</w:t>
      </w:r>
    </w:p>
    <w:p w:rsidR="00F73311" w:rsidRPr="00F73311" w:rsidRDefault="00F73311" w:rsidP="00F73311">
      <w:pPr>
        <w:rPr>
          <w:lang w:val="nl"/>
        </w:rPr>
      </w:pPr>
      <w:r w:rsidRPr="00F73311">
        <w:rPr>
          <w:lang w:val="nl"/>
        </w:rPr>
        <w:t xml:space="preserve">De afvoerputten worden in de bevloering ingewerkt op het gewenste peil en vastgezet met een cementmortel categorie M2. </w:t>
      </w:r>
    </w:p>
    <w:p w:rsidR="00F73311" w:rsidRPr="00F73311" w:rsidRDefault="00F73311" w:rsidP="00F73311">
      <w:pPr>
        <w:rPr>
          <w:lang w:val="nl"/>
        </w:rPr>
      </w:pPr>
      <w:r w:rsidRPr="00F73311">
        <w:rPr>
          <w:lang w:val="nl"/>
        </w:rPr>
        <w:t xml:space="preserve">De randen van het kader zal samenvallen met de voegen van de vloertegels, daar waar het formaat van de tegels dit toelaat. </w:t>
      </w:r>
    </w:p>
    <w:p w:rsidR="00F73311" w:rsidRPr="00F73311" w:rsidRDefault="00F73311" w:rsidP="00F73311">
      <w:pPr>
        <w:rPr>
          <w:lang w:val="nl"/>
        </w:rPr>
      </w:pPr>
      <w:r w:rsidRPr="00F73311">
        <w:rPr>
          <w:lang w:val="nl"/>
        </w:rPr>
        <w:t>De aansluiting op de afvoerbuizen garandeert een reukloze werking.</w:t>
      </w:r>
    </w:p>
    <w:p w:rsidR="00F73311" w:rsidRPr="007C2734" w:rsidRDefault="00F73311" w:rsidP="00F73311">
      <w:pPr>
        <w:pStyle w:val="Kop2"/>
        <w:numPr>
          <w:ilvl w:val="0"/>
          <w:numId w:val="0"/>
        </w:numPr>
      </w:pPr>
      <w:bookmarkStart w:id="22" w:name="_Toc461710800"/>
      <w:r>
        <w:t>60.31</w:t>
      </w:r>
      <w:r w:rsidRPr="007C2734">
        <w:t>.</w:t>
      </w:r>
      <w:r w:rsidRPr="007C2734">
        <w:tab/>
      </w:r>
      <w:r>
        <w:t>klokroosters - gietijzer</w:t>
      </w:r>
      <w:bookmarkEnd w:id="22"/>
    </w:p>
    <w:p w:rsidR="00F2744F" w:rsidRPr="00F2744F" w:rsidRDefault="00F2744F" w:rsidP="00185399">
      <w:pPr>
        <w:spacing w:after="0"/>
        <w:rPr>
          <w:b/>
          <w:u w:val="single"/>
          <w:lang w:val="nl"/>
        </w:rPr>
      </w:pPr>
      <w:r w:rsidRPr="00F2744F">
        <w:rPr>
          <w:b/>
          <w:u w:val="single"/>
          <w:lang w:val="nl"/>
        </w:rPr>
        <w:t>Meting</w:t>
      </w:r>
    </w:p>
    <w:p w:rsidR="00F2744F" w:rsidRPr="00F2744F" w:rsidRDefault="00F2744F" w:rsidP="00F2744F">
      <w:pPr>
        <w:spacing w:after="0"/>
        <w:rPr>
          <w:lang w:val="nl"/>
        </w:rPr>
      </w:pPr>
      <w:r w:rsidRPr="00F2744F">
        <w:rPr>
          <w:lang w:val="nl"/>
        </w:rPr>
        <w:t>meeteenheid: per stuk</w:t>
      </w:r>
    </w:p>
    <w:p w:rsidR="00F2744F" w:rsidRPr="00F2744F" w:rsidRDefault="00F2744F" w:rsidP="00F2744F">
      <w:pPr>
        <w:rPr>
          <w:lang w:val="nl"/>
        </w:rPr>
      </w:pPr>
      <w:r w:rsidRPr="00F2744F">
        <w:rPr>
          <w:lang w:val="nl"/>
        </w:rPr>
        <w:t>aard van de overeenkomst: Forfaitaire Hoeveelheid (FH)</w:t>
      </w:r>
    </w:p>
    <w:p w:rsidR="00F2744F" w:rsidRPr="00F2744F" w:rsidRDefault="00F2744F" w:rsidP="00F2744F">
      <w:pPr>
        <w:spacing w:after="0"/>
        <w:rPr>
          <w:b/>
          <w:u w:val="single"/>
          <w:lang w:val="nl"/>
        </w:rPr>
      </w:pPr>
      <w:r w:rsidRPr="00F2744F">
        <w:rPr>
          <w:b/>
          <w:u w:val="single"/>
          <w:lang w:val="nl"/>
        </w:rPr>
        <w:t>Materiaal</w:t>
      </w:r>
    </w:p>
    <w:p w:rsidR="00F2744F" w:rsidRPr="00F2744F" w:rsidRDefault="00F2744F" w:rsidP="00F2744F">
      <w:pPr>
        <w:rPr>
          <w:lang w:val="nl"/>
        </w:rPr>
      </w:pPr>
      <w:r w:rsidRPr="00F2744F">
        <w:rPr>
          <w:lang w:val="nl"/>
        </w:rPr>
        <w:t>De afvoerput is vervaardigd uit gietijzer of vormgietstaal volgens NBN B 53-101 - Rioleringsonderdelen uit gietijzer of uit vormgietstaal - Algemene technische voorschriften of NBN EN 10293 - Gietstaalsoorten voor algemeen gebruik.</w:t>
      </w:r>
    </w:p>
    <w:p w:rsidR="00F2744F" w:rsidRPr="00F2744F" w:rsidRDefault="00F2744F" w:rsidP="00F2744F">
      <w:pPr>
        <w:spacing w:after="0"/>
        <w:rPr>
          <w:u w:val="single"/>
          <w:lang w:val="nl"/>
        </w:rPr>
      </w:pPr>
      <w:r w:rsidRPr="00F2744F">
        <w:rPr>
          <w:u w:val="single"/>
          <w:lang w:val="nl"/>
        </w:rPr>
        <w:t>Specificaties</w:t>
      </w:r>
    </w:p>
    <w:p w:rsidR="00F2744F" w:rsidRPr="00F2744F" w:rsidRDefault="00F2744F" w:rsidP="00F2744F">
      <w:pPr>
        <w:spacing w:after="0"/>
        <w:rPr>
          <w:lang w:val="nl"/>
        </w:rPr>
      </w:pPr>
      <w:r w:rsidRPr="00F2744F">
        <w:rPr>
          <w:lang w:val="nl"/>
        </w:rPr>
        <w:t>Type:</w:t>
      </w:r>
    </w:p>
    <w:p w:rsidR="00F2744F" w:rsidRDefault="00F2744F" w:rsidP="00F2744F">
      <w:pPr>
        <w:spacing w:after="0"/>
      </w:pPr>
      <w:r w:rsidRPr="00823FB7">
        <w:rPr>
          <w:b/>
          <w:color w:val="0070C0"/>
        </w:rPr>
        <w:t>(ofwel)</w:t>
      </w:r>
      <w:r w:rsidRPr="00F2744F">
        <w:tab/>
        <w:t xml:space="preserve">afvoerput beantwoordend aan de bepalingen NBN B 54-102 met een waterslot van minimum </w:t>
      </w:r>
    </w:p>
    <w:p w:rsidR="00F2744F" w:rsidRPr="00B27B5D" w:rsidRDefault="00F2744F" w:rsidP="00F2744F">
      <w:pPr>
        <w:ind w:left="1134"/>
        <w:rPr>
          <w:color w:val="0070C0"/>
        </w:rPr>
      </w:pPr>
      <w:smartTag w:uri="urn:schemas-microsoft-com:office:smarttags" w:element="metricconverter">
        <w:smartTagPr>
          <w:attr w:name="ProductID" w:val="60ﾠmm"/>
        </w:smartTagPr>
        <w:r w:rsidRPr="00F2744F">
          <w:t>60 mm</w:t>
        </w:r>
      </w:smartTag>
      <w:r w:rsidRPr="00F2744F">
        <w:t xml:space="preserve"> en een gietijzeren rooster. Afvoer-diameter DN </w:t>
      </w:r>
      <w:r w:rsidRPr="00B27B5D">
        <w:rPr>
          <w:color w:val="0070C0"/>
          <w:lang w:val="nl"/>
        </w:rPr>
        <w:t>50 (200x200 mm) / 75 (250x250 mm) / 100 (300x300 mm)</w:t>
      </w:r>
    </w:p>
    <w:p w:rsidR="00F2744F" w:rsidRPr="00B27B5D" w:rsidRDefault="00F2744F" w:rsidP="00F2744F">
      <w:pPr>
        <w:spacing w:after="0"/>
        <w:rPr>
          <w:color w:val="0070C0"/>
          <w:lang w:val="nl"/>
        </w:rPr>
      </w:pPr>
      <w:r w:rsidRPr="00823FB7">
        <w:rPr>
          <w:b/>
          <w:color w:val="0070C0"/>
        </w:rPr>
        <w:t>(ofwel)</w:t>
      </w:r>
      <w:r w:rsidRPr="00F2744F">
        <w:tab/>
        <w:t xml:space="preserve">afvoerput met een waterslot voorzien van opzetstuk en </w:t>
      </w:r>
      <w:r w:rsidRPr="00B27B5D">
        <w:rPr>
          <w:color w:val="0070C0"/>
          <w:lang w:val="nl"/>
        </w:rPr>
        <w:t>los / verschroefd</w:t>
      </w:r>
      <w:r w:rsidRPr="00B27B5D">
        <w:rPr>
          <w:color w:val="0070C0"/>
        </w:rPr>
        <w:t xml:space="preserve"> </w:t>
      </w:r>
      <w:r w:rsidRPr="00F2744F">
        <w:t xml:space="preserve">rooster uit </w:t>
      </w:r>
      <w:r w:rsidRPr="00B27B5D">
        <w:rPr>
          <w:color w:val="0070C0"/>
          <w:lang w:val="nl"/>
        </w:rPr>
        <w:t xml:space="preserve">roestvast </w:t>
      </w:r>
    </w:p>
    <w:p w:rsidR="00F2744F" w:rsidRPr="00B27B5D" w:rsidRDefault="00F2744F" w:rsidP="00F2744F">
      <w:pPr>
        <w:ind w:left="1134"/>
        <w:rPr>
          <w:color w:val="0070C0"/>
        </w:rPr>
      </w:pPr>
      <w:r w:rsidRPr="00B27B5D">
        <w:rPr>
          <w:color w:val="0070C0"/>
          <w:lang w:val="nl"/>
        </w:rPr>
        <w:t>staal / ....</w:t>
      </w:r>
      <w:r w:rsidRPr="00B27B5D">
        <w:rPr>
          <w:color w:val="0070C0"/>
        </w:rPr>
        <w:t xml:space="preserve"> </w:t>
      </w:r>
      <w:r w:rsidRPr="00F2744F">
        <w:t xml:space="preserve">De put is uitgerust met een ontstoppingsstop. Afvoer-diameter DN </w:t>
      </w:r>
      <w:r w:rsidRPr="00B27B5D">
        <w:rPr>
          <w:color w:val="0070C0"/>
          <w:lang w:val="nl"/>
        </w:rPr>
        <w:t>50 (200x200 mm) / 75 (250x250 mm) / 100 (300x300 mm)</w:t>
      </w:r>
    </w:p>
    <w:p w:rsidR="00F2744F" w:rsidRDefault="00F2744F" w:rsidP="00F2744F">
      <w:pPr>
        <w:spacing w:after="0"/>
        <w:rPr>
          <w:lang w:val="nl"/>
        </w:rPr>
      </w:pPr>
      <w:r w:rsidRPr="00823FB7">
        <w:rPr>
          <w:b/>
          <w:color w:val="0070C0"/>
        </w:rPr>
        <w:t>(ofwel)</w:t>
      </w:r>
      <w:r w:rsidRPr="00F2744F">
        <w:tab/>
        <w:t xml:space="preserve">grondsifon met emmer en </w:t>
      </w:r>
      <w:r w:rsidRPr="00F2744F">
        <w:rPr>
          <w:lang w:val="nl"/>
        </w:rPr>
        <w:t>gietijzeren / roestvast stalen</w:t>
      </w:r>
      <w:r w:rsidRPr="00F2744F">
        <w:t xml:space="preserve"> rooster met opzetrand, klasse </w:t>
      </w:r>
      <w:r w:rsidRPr="00F2744F">
        <w:rPr>
          <w:lang w:val="nl"/>
        </w:rPr>
        <w:t xml:space="preserve">L 15 / </w:t>
      </w:r>
    </w:p>
    <w:p w:rsidR="00F2744F" w:rsidRPr="00F2744F" w:rsidRDefault="00F2744F" w:rsidP="00F2744F">
      <w:pPr>
        <w:ind w:left="1134"/>
      </w:pPr>
      <w:r w:rsidRPr="00F2744F">
        <w:rPr>
          <w:lang w:val="nl"/>
        </w:rPr>
        <w:t>M 125</w:t>
      </w:r>
      <w:r w:rsidRPr="00F2744F">
        <w:t xml:space="preserve">. De afvoerput is uitgerust met een ontstoppingsstop. Afvoerdiameter </w:t>
      </w:r>
      <w:r w:rsidRPr="00B27B5D">
        <w:rPr>
          <w:color w:val="0070C0"/>
        </w:rPr>
        <w:t xml:space="preserve">DN </w:t>
      </w:r>
      <w:r w:rsidRPr="00B27B5D">
        <w:rPr>
          <w:color w:val="0070C0"/>
          <w:lang w:val="nl"/>
        </w:rPr>
        <w:t>100 (200x200 mm) / 100 (300x300 mm) / ...</w:t>
      </w:r>
      <w:r w:rsidRPr="00B27B5D">
        <w:rPr>
          <w:color w:val="0070C0"/>
        </w:rPr>
        <w:t xml:space="preserve"> </w:t>
      </w:r>
      <w:r w:rsidRPr="00F2744F">
        <w:t xml:space="preserve">De emmer is uit </w:t>
      </w:r>
      <w:r w:rsidRPr="00B27B5D">
        <w:rPr>
          <w:color w:val="0070C0"/>
          <w:lang w:val="nl"/>
        </w:rPr>
        <w:t>hard PE / roestvast staal</w:t>
      </w:r>
      <w:r w:rsidRPr="00F2744F">
        <w:t>.</w:t>
      </w:r>
    </w:p>
    <w:p w:rsidR="00F2744F" w:rsidRPr="00F2744F" w:rsidRDefault="00F2744F" w:rsidP="00F2744F">
      <w:pPr>
        <w:rPr>
          <w:lang w:val="nl"/>
        </w:rPr>
      </w:pPr>
      <w:r w:rsidRPr="00F2744F">
        <w:rPr>
          <w:lang w:val="nl"/>
        </w:rPr>
        <w:lastRenderedPageBreak/>
        <w:t>Het gietijzer wordt ontroest, geschilderd met een laag menieverf en afgeschilderd met 2 lagen verf op basis van de alkydhars. De kleur is te bepalen door de ontwerper.</w:t>
      </w:r>
    </w:p>
    <w:p w:rsidR="00F2744F" w:rsidRPr="00F2744F" w:rsidRDefault="00F2744F" w:rsidP="00F2744F">
      <w:pPr>
        <w:spacing w:after="0"/>
        <w:rPr>
          <w:u w:val="single"/>
          <w:lang w:val="nl"/>
        </w:rPr>
      </w:pPr>
      <w:r w:rsidRPr="00F2744F">
        <w:rPr>
          <w:u w:val="single"/>
          <w:lang w:val="nl"/>
        </w:rPr>
        <w:t>Aanvullende specificaties (te schrappen door ontwerper indien niet van toepassing)</w:t>
      </w:r>
    </w:p>
    <w:p w:rsidR="00F2744F" w:rsidRPr="00F2744F" w:rsidRDefault="00F2744F" w:rsidP="00F2744F">
      <w:pPr>
        <w:spacing w:after="0"/>
        <w:rPr>
          <w:lang w:val="nl"/>
        </w:rPr>
      </w:pPr>
      <w:r w:rsidRPr="00F2744F">
        <w:rPr>
          <w:lang w:val="nl"/>
        </w:rPr>
        <w:t>De afvoerput is voorzien van een opzetstuk met zijdelingse toevoer en steekmof DN 50.</w:t>
      </w:r>
    </w:p>
    <w:p w:rsidR="00F2744F" w:rsidRPr="00F2744F" w:rsidRDefault="00F2744F" w:rsidP="00F2744F">
      <w:pPr>
        <w:rPr>
          <w:lang w:val="nl"/>
        </w:rPr>
      </w:pPr>
      <w:r w:rsidRPr="00F2744F">
        <w:rPr>
          <w:lang w:val="nl"/>
        </w:rPr>
        <w:t>De afvoerput is uitgerust met een zijdelingse toevoer DN 32 voor lavabo aansluiting.</w:t>
      </w:r>
    </w:p>
    <w:p w:rsidR="00F2744F" w:rsidRPr="00F2744F" w:rsidRDefault="00F2744F" w:rsidP="00F2744F">
      <w:pPr>
        <w:spacing w:after="0"/>
        <w:rPr>
          <w:b/>
          <w:u w:val="single"/>
          <w:lang w:val="nl"/>
        </w:rPr>
      </w:pPr>
      <w:r w:rsidRPr="00F2744F">
        <w:rPr>
          <w:b/>
          <w:u w:val="single"/>
          <w:lang w:val="nl"/>
        </w:rPr>
        <w:t>Uitvoering</w:t>
      </w:r>
    </w:p>
    <w:p w:rsidR="00F2744F" w:rsidRPr="00F2744F" w:rsidRDefault="00F2744F" w:rsidP="00F2744F">
      <w:pPr>
        <w:spacing w:after="0"/>
        <w:rPr>
          <w:lang w:val="nl"/>
        </w:rPr>
      </w:pPr>
      <w:r w:rsidRPr="00F2744F">
        <w:rPr>
          <w:lang w:val="nl"/>
        </w:rPr>
        <w:t>De afvoerput wordt in de bevloering ingewerkt door tussenvoeging van een plaat bladlood van 1,5 mm dik met als afmetingen de afmetingen van de put plus 0,10 m uitsprong op de buitenwanden.</w:t>
      </w:r>
    </w:p>
    <w:p w:rsidR="00F2744F" w:rsidRPr="00F2744F" w:rsidRDefault="00F2744F" w:rsidP="00F2744F">
      <w:pPr>
        <w:rPr>
          <w:lang w:val="nl"/>
        </w:rPr>
      </w:pPr>
      <w:r w:rsidRPr="00F2744F">
        <w:rPr>
          <w:lang w:val="nl"/>
        </w:rPr>
        <w:t>De randen van de plaat worden omgeplooid.</w:t>
      </w:r>
    </w:p>
    <w:p w:rsidR="00F2744F" w:rsidRPr="007C2734" w:rsidRDefault="00F2744F" w:rsidP="00F2744F">
      <w:pPr>
        <w:pStyle w:val="Kop2"/>
        <w:numPr>
          <w:ilvl w:val="0"/>
          <w:numId w:val="0"/>
        </w:numPr>
      </w:pPr>
      <w:bookmarkStart w:id="23" w:name="_Toc461710801"/>
      <w:r>
        <w:t>60.32</w:t>
      </w:r>
      <w:r w:rsidRPr="007C2734">
        <w:t>.</w:t>
      </w:r>
      <w:r w:rsidRPr="007C2734">
        <w:tab/>
      </w:r>
      <w:r>
        <w:t>klokroosters - aluminium</w:t>
      </w:r>
      <w:bookmarkEnd w:id="23"/>
    </w:p>
    <w:p w:rsidR="00F2744F" w:rsidRPr="00F2744F" w:rsidRDefault="00F2744F" w:rsidP="00F2744F">
      <w:pPr>
        <w:spacing w:after="0"/>
        <w:rPr>
          <w:b/>
          <w:u w:val="single"/>
          <w:lang w:val="nl"/>
        </w:rPr>
      </w:pPr>
      <w:r w:rsidRPr="00F2744F">
        <w:rPr>
          <w:b/>
          <w:u w:val="single"/>
          <w:lang w:val="nl"/>
        </w:rPr>
        <w:t>Meting</w:t>
      </w:r>
    </w:p>
    <w:p w:rsidR="00F2744F" w:rsidRPr="00F2744F" w:rsidRDefault="00F2744F" w:rsidP="00F2744F">
      <w:pPr>
        <w:spacing w:after="0"/>
        <w:rPr>
          <w:lang w:val="nl"/>
        </w:rPr>
      </w:pPr>
      <w:r w:rsidRPr="00F2744F">
        <w:rPr>
          <w:lang w:val="nl"/>
        </w:rPr>
        <w:t>meeteenheid: per stuk</w:t>
      </w:r>
    </w:p>
    <w:p w:rsidR="00F2744F" w:rsidRPr="00F2744F" w:rsidRDefault="00F2744F" w:rsidP="00F2744F">
      <w:pPr>
        <w:rPr>
          <w:lang w:val="nl"/>
        </w:rPr>
      </w:pPr>
      <w:r w:rsidRPr="00F2744F">
        <w:rPr>
          <w:lang w:val="nl"/>
        </w:rPr>
        <w:t>aard van de overeenkomst: Forfaitaire Hoeveelheid (FH)</w:t>
      </w:r>
    </w:p>
    <w:p w:rsidR="00F2744F" w:rsidRPr="00F2744F" w:rsidRDefault="00F2744F" w:rsidP="00F2744F">
      <w:pPr>
        <w:spacing w:after="0"/>
        <w:rPr>
          <w:b/>
          <w:u w:val="single"/>
          <w:lang w:val="nl"/>
        </w:rPr>
      </w:pPr>
      <w:r w:rsidRPr="00F2744F">
        <w:rPr>
          <w:b/>
          <w:u w:val="single"/>
          <w:lang w:val="nl"/>
        </w:rPr>
        <w:t>Materiaal</w:t>
      </w:r>
    </w:p>
    <w:p w:rsidR="00F2744F" w:rsidRPr="00F2744F" w:rsidRDefault="00F2744F" w:rsidP="00F2744F">
      <w:pPr>
        <w:rPr>
          <w:lang w:val="nl"/>
        </w:rPr>
      </w:pPr>
      <w:r w:rsidRPr="00F2744F">
        <w:rPr>
          <w:lang w:val="nl"/>
        </w:rPr>
        <w:t>Rooster en kader zijn vervaardigd uit DUR-aluminium.</w:t>
      </w:r>
    </w:p>
    <w:p w:rsidR="00F2744F" w:rsidRPr="00F2744F" w:rsidRDefault="00F2744F" w:rsidP="00F2744F">
      <w:pPr>
        <w:spacing w:after="0"/>
        <w:rPr>
          <w:u w:val="single"/>
          <w:lang w:val="nl"/>
        </w:rPr>
      </w:pPr>
      <w:r w:rsidRPr="00F2744F">
        <w:rPr>
          <w:u w:val="single"/>
          <w:lang w:val="nl"/>
        </w:rPr>
        <w:t>Specificaties</w:t>
      </w:r>
    </w:p>
    <w:p w:rsidR="00F2744F" w:rsidRPr="00F2744F" w:rsidRDefault="00F2744F" w:rsidP="00F2744F">
      <w:pPr>
        <w:spacing w:after="0"/>
        <w:rPr>
          <w:lang w:val="nl"/>
        </w:rPr>
      </w:pPr>
      <w:r w:rsidRPr="00F2744F">
        <w:rPr>
          <w:lang w:val="nl"/>
        </w:rPr>
        <w:t xml:space="preserve">Buitenafmetingen: </w:t>
      </w:r>
      <w:r w:rsidRPr="00B27B5D">
        <w:rPr>
          <w:color w:val="0070C0"/>
          <w:lang w:val="nl"/>
        </w:rPr>
        <w:t xml:space="preserve">200x200 / 250x250 / 300x300 / ... </w:t>
      </w:r>
      <w:r w:rsidRPr="00F2744F">
        <w:rPr>
          <w:lang w:val="nl"/>
        </w:rPr>
        <w:t>mm.</w:t>
      </w:r>
    </w:p>
    <w:p w:rsidR="00F2744F" w:rsidRPr="00F2744F" w:rsidRDefault="00F2744F" w:rsidP="00F2744F">
      <w:pPr>
        <w:rPr>
          <w:lang w:val="nl"/>
        </w:rPr>
      </w:pPr>
      <w:r w:rsidRPr="00F2744F">
        <w:rPr>
          <w:lang w:val="nl"/>
        </w:rPr>
        <w:t>Uitzicht kader: vlak / gewafeld of geribd</w:t>
      </w:r>
    </w:p>
    <w:p w:rsidR="00F2744F" w:rsidRPr="007C2734" w:rsidRDefault="00F2744F" w:rsidP="00F2744F">
      <w:pPr>
        <w:pStyle w:val="Kop2"/>
        <w:numPr>
          <w:ilvl w:val="0"/>
          <w:numId w:val="0"/>
        </w:numPr>
      </w:pPr>
      <w:bookmarkStart w:id="24" w:name="_Toc461710802"/>
      <w:r>
        <w:t>60.33</w:t>
      </w:r>
      <w:r w:rsidRPr="007C2734">
        <w:t>.</w:t>
      </w:r>
      <w:r w:rsidRPr="007C2734">
        <w:tab/>
      </w:r>
      <w:r>
        <w:t xml:space="preserve">klokroosters </w:t>
      </w:r>
      <w:r w:rsidR="00823FB7">
        <w:t>–</w:t>
      </w:r>
      <w:r>
        <w:t xml:space="preserve"> </w:t>
      </w:r>
      <w:r w:rsidR="00823FB7">
        <w:t>roestvast staal</w:t>
      </w:r>
      <w:bookmarkEnd w:id="24"/>
    </w:p>
    <w:p w:rsidR="008E6BBF" w:rsidRPr="008E6BBF" w:rsidRDefault="008E6BBF" w:rsidP="008E6BBF">
      <w:pPr>
        <w:spacing w:after="0"/>
        <w:rPr>
          <w:b/>
          <w:u w:val="single"/>
          <w:lang w:val="nl"/>
        </w:rPr>
      </w:pPr>
      <w:r w:rsidRPr="008E6BBF">
        <w:rPr>
          <w:b/>
          <w:u w:val="single"/>
          <w:lang w:val="nl"/>
        </w:rPr>
        <w:t>Meting</w:t>
      </w:r>
    </w:p>
    <w:p w:rsidR="008E6BBF" w:rsidRPr="008E6BBF" w:rsidRDefault="008E6BBF" w:rsidP="008E6BBF">
      <w:pPr>
        <w:spacing w:after="0"/>
        <w:rPr>
          <w:lang w:val="nl"/>
        </w:rPr>
      </w:pPr>
      <w:r w:rsidRPr="008E6BBF">
        <w:rPr>
          <w:lang w:val="nl"/>
        </w:rPr>
        <w:t>meeteenheid: per stuk</w:t>
      </w:r>
    </w:p>
    <w:p w:rsidR="008E6BBF" w:rsidRPr="008E6BBF" w:rsidRDefault="008E6BBF" w:rsidP="008E6BBF">
      <w:pPr>
        <w:rPr>
          <w:lang w:val="nl"/>
        </w:rPr>
      </w:pPr>
      <w:r w:rsidRPr="008E6BBF">
        <w:rPr>
          <w:lang w:val="nl"/>
        </w:rPr>
        <w:t>aard van de overeenkomst: Forfaitaire Hoeveelheid (FH)</w:t>
      </w:r>
    </w:p>
    <w:p w:rsidR="008E6BBF" w:rsidRPr="008E6BBF" w:rsidRDefault="008E6BBF" w:rsidP="008E6BBF">
      <w:pPr>
        <w:spacing w:after="0"/>
        <w:rPr>
          <w:b/>
          <w:u w:val="single"/>
          <w:lang w:val="nl"/>
        </w:rPr>
      </w:pPr>
      <w:r w:rsidRPr="008E6BBF">
        <w:rPr>
          <w:b/>
          <w:u w:val="single"/>
          <w:lang w:val="nl"/>
        </w:rPr>
        <w:t>Materiaal</w:t>
      </w:r>
    </w:p>
    <w:p w:rsidR="008E6BBF" w:rsidRPr="008E6BBF" w:rsidRDefault="008E6BBF" w:rsidP="008E6BBF">
      <w:pPr>
        <w:rPr>
          <w:lang w:val="nl"/>
        </w:rPr>
      </w:pPr>
      <w:r w:rsidRPr="008E6BBF">
        <w:rPr>
          <w:lang w:val="nl"/>
        </w:rPr>
        <w:t>Rooster en  kader zijn vervaardigd uit roestvast staal.</w:t>
      </w:r>
    </w:p>
    <w:p w:rsidR="008E6BBF" w:rsidRPr="008E6BBF" w:rsidRDefault="008E6BBF" w:rsidP="008E6BBF">
      <w:pPr>
        <w:spacing w:after="0"/>
        <w:rPr>
          <w:u w:val="single"/>
          <w:lang w:val="nl"/>
        </w:rPr>
      </w:pPr>
      <w:r w:rsidRPr="008E6BBF">
        <w:rPr>
          <w:u w:val="single"/>
          <w:lang w:val="nl"/>
        </w:rPr>
        <w:t>Specificaties</w:t>
      </w:r>
    </w:p>
    <w:p w:rsidR="008E6BBF" w:rsidRPr="008E6BBF" w:rsidRDefault="008E6BBF" w:rsidP="008E6BBF">
      <w:pPr>
        <w:spacing w:after="0"/>
        <w:rPr>
          <w:lang w:val="nl"/>
        </w:rPr>
      </w:pPr>
      <w:r w:rsidRPr="008E6BBF">
        <w:rPr>
          <w:lang w:val="nl"/>
        </w:rPr>
        <w:t xml:space="preserve">Buitenafmetingen: </w:t>
      </w:r>
      <w:r w:rsidRPr="00B27B5D">
        <w:rPr>
          <w:color w:val="0070C0"/>
          <w:lang w:val="nl"/>
        </w:rPr>
        <w:t xml:space="preserve">200x200 / 250x250 / 300x300 / ... </w:t>
      </w:r>
      <w:r w:rsidRPr="008E6BBF">
        <w:rPr>
          <w:lang w:val="nl"/>
        </w:rPr>
        <w:t>mm.</w:t>
      </w:r>
    </w:p>
    <w:p w:rsidR="008E6BBF" w:rsidRPr="008E6BBF" w:rsidRDefault="008E6BBF" w:rsidP="008E6BBF">
      <w:pPr>
        <w:rPr>
          <w:lang w:val="nl"/>
        </w:rPr>
      </w:pPr>
      <w:r w:rsidRPr="008E6BBF">
        <w:rPr>
          <w:lang w:val="nl"/>
        </w:rPr>
        <w:t>Uitzicht kader: vlak / gewafeld of geribd</w:t>
      </w:r>
    </w:p>
    <w:p w:rsidR="008E6BBF" w:rsidRPr="007C2734" w:rsidRDefault="008E6BBF" w:rsidP="008E6BBF">
      <w:pPr>
        <w:pStyle w:val="Kop2"/>
        <w:numPr>
          <w:ilvl w:val="0"/>
          <w:numId w:val="0"/>
        </w:numPr>
      </w:pPr>
      <w:bookmarkStart w:id="25" w:name="_Toc461710803"/>
      <w:r>
        <w:t>60.33</w:t>
      </w:r>
      <w:r w:rsidRPr="007C2734">
        <w:t>.</w:t>
      </w:r>
      <w:r w:rsidRPr="007C2734">
        <w:tab/>
      </w:r>
      <w:r>
        <w:t>klokroosters - kunststof</w:t>
      </w:r>
      <w:bookmarkEnd w:id="25"/>
    </w:p>
    <w:p w:rsidR="008E6BBF" w:rsidRPr="008E6BBF" w:rsidRDefault="008E6BBF" w:rsidP="008E6BBF">
      <w:pPr>
        <w:spacing w:after="0"/>
        <w:rPr>
          <w:b/>
          <w:u w:val="single"/>
          <w:lang w:val="nl"/>
        </w:rPr>
      </w:pPr>
      <w:r w:rsidRPr="008E6BBF">
        <w:rPr>
          <w:b/>
          <w:u w:val="single"/>
          <w:lang w:val="nl"/>
        </w:rPr>
        <w:t>Meting</w:t>
      </w:r>
    </w:p>
    <w:p w:rsidR="008E6BBF" w:rsidRPr="008E6BBF" w:rsidRDefault="008E6BBF" w:rsidP="008E6BBF">
      <w:pPr>
        <w:spacing w:after="0"/>
        <w:rPr>
          <w:lang w:val="nl"/>
        </w:rPr>
      </w:pPr>
      <w:r w:rsidRPr="008E6BBF">
        <w:rPr>
          <w:lang w:val="nl"/>
        </w:rPr>
        <w:t>meeteenheid: per stuk</w:t>
      </w:r>
    </w:p>
    <w:p w:rsidR="008E6BBF" w:rsidRPr="008E6BBF" w:rsidRDefault="008E6BBF" w:rsidP="008E6BBF">
      <w:pPr>
        <w:rPr>
          <w:lang w:val="nl"/>
        </w:rPr>
      </w:pPr>
      <w:r w:rsidRPr="008E6BBF">
        <w:rPr>
          <w:lang w:val="nl"/>
        </w:rPr>
        <w:t>aard van de overeenkomst: Forfaitaire Hoeveelheid (FH)</w:t>
      </w:r>
    </w:p>
    <w:p w:rsidR="008E6BBF" w:rsidRPr="008E6BBF" w:rsidRDefault="008E6BBF" w:rsidP="008E6BBF">
      <w:pPr>
        <w:spacing w:after="0"/>
        <w:rPr>
          <w:b/>
          <w:u w:val="single"/>
          <w:lang w:val="nl"/>
        </w:rPr>
      </w:pPr>
      <w:r w:rsidRPr="008E6BBF">
        <w:rPr>
          <w:b/>
          <w:u w:val="single"/>
          <w:lang w:val="nl"/>
        </w:rPr>
        <w:t>Materiaal</w:t>
      </w:r>
    </w:p>
    <w:p w:rsidR="008E6BBF" w:rsidRPr="008E6BBF" w:rsidRDefault="008E6BBF" w:rsidP="008E6BBF">
      <w:pPr>
        <w:rPr>
          <w:lang w:val="nl"/>
        </w:rPr>
      </w:pPr>
      <w:r w:rsidRPr="008E6BBF">
        <w:rPr>
          <w:lang w:val="nl"/>
        </w:rPr>
        <w:t xml:space="preserve">Rooster en kader zijn vervaardigd uit slagvast en hittebestendig kunststof, bestand tegen onderhoudsproducten. </w:t>
      </w:r>
    </w:p>
    <w:p w:rsidR="008E6BBF" w:rsidRPr="008E6BBF" w:rsidRDefault="008E6BBF" w:rsidP="008E6BBF">
      <w:pPr>
        <w:spacing w:after="0"/>
        <w:rPr>
          <w:u w:val="single"/>
          <w:lang w:val="nl"/>
        </w:rPr>
      </w:pPr>
      <w:r w:rsidRPr="008E6BBF">
        <w:rPr>
          <w:u w:val="single"/>
          <w:lang w:val="nl"/>
        </w:rPr>
        <w:t>Specificaties</w:t>
      </w:r>
    </w:p>
    <w:p w:rsidR="008E6BBF" w:rsidRPr="008E6BBF" w:rsidRDefault="00B27B5D" w:rsidP="008E6BBF">
      <w:pPr>
        <w:spacing w:after="0"/>
        <w:rPr>
          <w:lang w:val="nl"/>
        </w:rPr>
      </w:pPr>
      <w:r>
        <w:rPr>
          <w:lang w:val="nl"/>
        </w:rPr>
        <w:t xml:space="preserve">Materiaal: </w:t>
      </w:r>
      <w:r w:rsidR="008E6BBF" w:rsidRPr="00B27B5D">
        <w:rPr>
          <w:color w:val="0070C0"/>
          <w:lang w:val="nl"/>
        </w:rPr>
        <w:t>PE / PP / ABS</w:t>
      </w:r>
    </w:p>
    <w:p w:rsidR="008E6BBF" w:rsidRPr="008E6BBF" w:rsidRDefault="008E6BBF" w:rsidP="008E6BBF">
      <w:pPr>
        <w:spacing w:after="0"/>
        <w:rPr>
          <w:lang w:val="nl"/>
        </w:rPr>
      </w:pPr>
      <w:r w:rsidRPr="008E6BBF">
        <w:rPr>
          <w:lang w:val="nl"/>
        </w:rPr>
        <w:t>Buitenafmetingen: volgens plannen en meetstaat</w:t>
      </w:r>
    </w:p>
    <w:p w:rsidR="008E6BBF" w:rsidRPr="008E6BBF" w:rsidRDefault="008E6BBF" w:rsidP="008E6BBF">
      <w:pPr>
        <w:rPr>
          <w:lang w:val="nl"/>
        </w:rPr>
      </w:pPr>
      <w:r w:rsidRPr="008E6BBF">
        <w:rPr>
          <w:lang w:val="nl"/>
        </w:rPr>
        <w:t>Uitzicht kader: vlak / gewafeld of geribd</w:t>
      </w:r>
    </w:p>
    <w:p w:rsidR="008E6BBF" w:rsidRPr="007C2734" w:rsidRDefault="008E6BBF" w:rsidP="008E6BBF">
      <w:pPr>
        <w:pStyle w:val="Kop2"/>
        <w:numPr>
          <w:ilvl w:val="0"/>
          <w:numId w:val="0"/>
        </w:numPr>
      </w:pPr>
      <w:bookmarkStart w:id="26" w:name="_Toc461710804"/>
      <w:r>
        <w:lastRenderedPageBreak/>
        <w:t>60.40</w:t>
      </w:r>
      <w:r w:rsidRPr="007C2734">
        <w:t>.</w:t>
      </w:r>
      <w:r w:rsidRPr="007C2734">
        <w:tab/>
      </w:r>
      <w:r>
        <w:t>putdeksels - algemeen</w:t>
      </w:r>
      <w:bookmarkEnd w:id="26"/>
    </w:p>
    <w:p w:rsidR="00823FB7" w:rsidRPr="00823FB7" w:rsidRDefault="00823FB7" w:rsidP="00823FB7">
      <w:pPr>
        <w:spacing w:after="0"/>
        <w:rPr>
          <w:b/>
          <w:u w:val="single"/>
          <w:lang w:val="nl"/>
        </w:rPr>
      </w:pPr>
      <w:r w:rsidRPr="00823FB7">
        <w:rPr>
          <w:b/>
          <w:u w:val="single"/>
          <w:lang w:val="nl"/>
        </w:rPr>
        <w:t>Omschrijving</w:t>
      </w:r>
    </w:p>
    <w:p w:rsidR="00823FB7" w:rsidRPr="00823FB7" w:rsidRDefault="00823FB7" w:rsidP="00823FB7">
      <w:r w:rsidRPr="00823FB7">
        <w:t>Hermetisch sluitende putdeksels boven inspectieputten van allerlei aard. Ze zijn geschikt voor intern gebruik, waarbij een luchtdichtheid bij een luchtoverdruk van 1kPa (</w:t>
      </w:r>
      <w:smartTag w:uri="urn:schemas-microsoft-com:office:smarttags" w:element="metricconverter">
        <w:smartTagPr>
          <w:attr w:name="ProductID" w:val="100 mm"/>
        </w:smartTagPr>
        <w:r w:rsidRPr="00823FB7">
          <w:t>100 mm</w:t>
        </w:r>
      </w:smartTag>
      <w:r w:rsidRPr="00823FB7">
        <w:t>) wordt vereist.</w:t>
      </w:r>
    </w:p>
    <w:p w:rsidR="00823FB7" w:rsidRPr="00823FB7" w:rsidRDefault="00823FB7" w:rsidP="00823FB7">
      <w:pPr>
        <w:spacing w:after="0"/>
        <w:rPr>
          <w:b/>
          <w:u w:val="single"/>
          <w:lang w:val="nl"/>
        </w:rPr>
      </w:pPr>
      <w:r w:rsidRPr="00823FB7">
        <w:rPr>
          <w:b/>
          <w:u w:val="single"/>
          <w:lang w:val="nl"/>
        </w:rPr>
        <w:t>Materialen</w:t>
      </w:r>
    </w:p>
    <w:p w:rsidR="00823FB7" w:rsidRPr="00823FB7" w:rsidRDefault="00823FB7" w:rsidP="00823FB7">
      <w:pPr>
        <w:spacing w:after="0"/>
        <w:rPr>
          <w:lang w:val="nl"/>
        </w:rPr>
      </w:pPr>
      <w:r w:rsidRPr="00823FB7">
        <w:rPr>
          <w:lang w:val="nl"/>
        </w:rPr>
        <w:t xml:space="preserve">De gebruikte materialen zijn bestand tegen corrosie en agressieve poetsmiddelen. </w:t>
      </w:r>
    </w:p>
    <w:p w:rsidR="00823FB7" w:rsidRPr="00823FB7" w:rsidRDefault="00823FB7" w:rsidP="00823FB7">
      <w:pPr>
        <w:rPr>
          <w:lang w:val="nl"/>
        </w:rPr>
      </w:pPr>
      <w:r w:rsidRPr="00823FB7">
        <w:rPr>
          <w:lang w:val="nl"/>
        </w:rPr>
        <w:t xml:space="preserve">Een model wordt ter goedkeuring aan de ontwerper voorgelegd. </w:t>
      </w:r>
    </w:p>
    <w:p w:rsidR="00823FB7" w:rsidRPr="00823FB7" w:rsidRDefault="00823FB7" w:rsidP="00823FB7">
      <w:pPr>
        <w:spacing w:after="0"/>
        <w:rPr>
          <w:b/>
          <w:u w:val="single"/>
          <w:lang w:val="nl"/>
        </w:rPr>
      </w:pPr>
      <w:r w:rsidRPr="00823FB7">
        <w:rPr>
          <w:b/>
          <w:u w:val="single"/>
          <w:lang w:val="nl"/>
        </w:rPr>
        <w:t>Uitvoering</w:t>
      </w:r>
    </w:p>
    <w:p w:rsidR="00823FB7" w:rsidRPr="00823FB7" w:rsidRDefault="00823FB7" w:rsidP="00823FB7">
      <w:pPr>
        <w:spacing w:after="0"/>
        <w:rPr>
          <w:lang w:val="nl"/>
        </w:rPr>
      </w:pPr>
      <w:r w:rsidRPr="00823FB7">
        <w:rPr>
          <w:lang w:val="nl"/>
        </w:rPr>
        <w:t>De kaders worden in de bevloering ingewerkt op het gewenste peil en vastgezet met cementmortel categorie M2.</w:t>
      </w:r>
    </w:p>
    <w:p w:rsidR="00823FB7" w:rsidRPr="00823FB7" w:rsidRDefault="00823FB7" w:rsidP="00823FB7">
      <w:pPr>
        <w:spacing w:after="0"/>
        <w:rPr>
          <w:lang w:val="nl"/>
        </w:rPr>
      </w:pPr>
      <w:r w:rsidRPr="00823FB7">
        <w:rPr>
          <w:lang w:val="nl"/>
        </w:rPr>
        <w:t xml:space="preserve">Het inwerken in de bevloering gebeurt in coördinatie met de post binnenvloerafwerkingen (zie ook hoofdstuk 53). </w:t>
      </w:r>
    </w:p>
    <w:p w:rsidR="00823FB7" w:rsidRPr="00823FB7" w:rsidRDefault="00823FB7" w:rsidP="00823FB7">
      <w:pPr>
        <w:rPr>
          <w:lang w:val="nl"/>
        </w:rPr>
      </w:pPr>
      <w:r w:rsidRPr="00823FB7">
        <w:rPr>
          <w:lang w:val="nl"/>
        </w:rPr>
        <w:t>De randen van het kader vallen samen met de voegen van de vloertegels, indien het formaat van de tegels dit toelaat.</w:t>
      </w:r>
    </w:p>
    <w:p w:rsidR="00823FB7" w:rsidRPr="007C2734" w:rsidRDefault="00823FB7" w:rsidP="00823FB7">
      <w:pPr>
        <w:pStyle w:val="Kop2"/>
        <w:numPr>
          <w:ilvl w:val="0"/>
          <w:numId w:val="0"/>
        </w:numPr>
      </w:pPr>
      <w:bookmarkStart w:id="27" w:name="_Toc461710805"/>
      <w:r>
        <w:t>60.41</w:t>
      </w:r>
      <w:r w:rsidRPr="007C2734">
        <w:t>.</w:t>
      </w:r>
      <w:r w:rsidRPr="007C2734">
        <w:tab/>
      </w:r>
      <w:r>
        <w:t>putdeksels - gietijzer</w:t>
      </w:r>
      <w:bookmarkEnd w:id="27"/>
    </w:p>
    <w:p w:rsidR="00823FB7" w:rsidRPr="00823FB7" w:rsidRDefault="00823FB7" w:rsidP="00823FB7">
      <w:pPr>
        <w:spacing w:after="0"/>
        <w:rPr>
          <w:b/>
          <w:u w:val="single"/>
          <w:lang w:val="nl"/>
        </w:rPr>
      </w:pPr>
      <w:r w:rsidRPr="00823FB7">
        <w:rPr>
          <w:b/>
          <w:u w:val="single"/>
          <w:lang w:val="nl"/>
        </w:rPr>
        <w:t>Meting</w:t>
      </w:r>
    </w:p>
    <w:p w:rsidR="00823FB7" w:rsidRPr="00823FB7" w:rsidRDefault="00823FB7" w:rsidP="00823FB7">
      <w:pPr>
        <w:spacing w:after="0"/>
        <w:rPr>
          <w:b/>
          <w:color w:val="0070C0"/>
        </w:rPr>
      </w:pPr>
      <w:r w:rsidRPr="00823FB7">
        <w:rPr>
          <w:b/>
          <w:color w:val="0070C0"/>
        </w:rPr>
        <w:t>(ofwel)</w:t>
      </w:r>
    </w:p>
    <w:p w:rsidR="00823FB7" w:rsidRPr="00823FB7" w:rsidRDefault="00823FB7" w:rsidP="00823FB7">
      <w:pPr>
        <w:spacing w:after="0"/>
        <w:rPr>
          <w:lang w:val="nl"/>
        </w:rPr>
      </w:pPr>
      <w:r w:rsidRPr="00823FB7">
        <w:rPr>
          <w:lang w:val="nl"/>
        </w:rPr>
        <w:t>meeteenheid: per stuk</w:t>
      </w:r>
    </w:p>
    <w:p w:rsidR="00823FB7" w:rsidRPr="00823FB7" w:rsidRDefault="00823FB7" w:rsidP="00823FB7">
      <w:pPr>
        <w:spacing w:after="0"/>
        <w:rPr>
          <w:lang w:val="nl"/>
        </w:rPr>
      </w:pPr>
      <w:r w:rsidRPr="00823FB7">
        <w:rPr>
          <w:lang w:val="nl"/>
        </w:rPr>
        <w:t>aard van de overeenkomst: Forfaitaire Hoeveelheid (FH)</w:t>
      </w:r>
    </w:p>
    <w:p w:rsidR="00823FB7" w:rsidRPr="00823FB7" w:rsidRDefault="00823FB7" w:rsidP="00823FB7">
      <w:pPr>
        <w:spacing w:after="0"/>
        <w:rPr>
          <w:b/>
          <w:color w:val="0070C0"/>
        </w:rPr>
      </w:pPr>
      <w:r w:rsidRPr="00823FB7">
        <w:rPr>
          <w:b/>
          <w:color w:val="0070C0"/>
        </w:rPr>
        <w:t>(ofwel)</w:t>
      </w:r>
    </w:p>
    <w:p w:rsidR="00823FB7" w:rsidRPr="00823FB7" w:rsidRDefault="00823FB7" w:rsidP="00823FB7">
      <w:pPr>
        <w:rPr>
          <w:lang w:val="nl"/>
        </w:rPr>
      </w:pPr>
      <w:r w:rsidRPr="00823FB7">
        <w:rPr>
          <w:lang w:val="nl"/>
        </w:rPr>
        <w:t>aard van de overeenkomst: Pro Memorie (PM). Inbegrepen in de prijs van de afnvoerbuizen.</w:t>
      </w:r>
    </w:p>
    <w:p w:rsidR="00823FB7" w:rsidRPr="00823FB7" w:rsidRDefault="00823FB7" w:rsidP="00823FB7">
      <w:pPr>
        <w:spacing w:after="0"/>
        <w:rPr>
          <w:b/>
          <w:u w:val="single"/>
          <w:lang w:val="nl"/>
        </w:rPr>
      </w:pPr>
      <w:r w:rsidRPr="00823FB7">
        <w:rPr>
          <w:b/>
          <w:u w:val="single"/>
          <w:lang w:val="nl"/>
        </w:rPr>
        <w:t>Materiaal</w:t>
      </w:r>
    </w:p>
    <w:p w:rsidR="00823FB7" w:rsidRPr="00823FB7" w:rsidRDefault="00823FB7" w:rsidP="00823FB7">
      <w:pPr>
        <w:rPr>
          <w:lang w:val="nl"/>
        </w:rPr>
      </w:pPr>
      <w:r w:rsidRPr="00823FB7">
        <w:rPr>
          <w:lang w:val="nl"/>
        </w:rPr>
        <w:t>Deksel en kader zijn vervaardigd uit gietijzer volgens NBN 830-01 of vormgietstaal volgens NBN A 22-101. Het gietijzer wordt ontroest, geschilderd met een laag menieverf en afgeschilderd met 2 lagen verf op basis van alkydhars, kleur te bepalen door de ontwerper.</w:t>
      </w:r>
    </w:p>
    <w:p w:rsidR="00823FB7" w:rsidRPr="00823FB7" w:rsidRDefault="00823FB7" w:rsidP="00823FB7">
      <w:pPr>
        <w:spacing w:after="0"/>
        <w:rPr>
          <w:u w:val="single"/>
          <w:lang w:val="nl"/>
        </w:rPr>
      </w:pPr>
      <w:r w:rsidRPr="00823FB7">
        <w:rPr>
          <w:u w:val="single"/>
          <w:lang w:val="nl"/>
        </w:rPr>
        <w:t>Specificaties</w:t>
      </w:r>
    </w:p>
    <w:p w:rsidR="00823FB7" w:rsidRPr="00823FB7" w:rsidRDefault="00823FB7" w:rsidP="00823FB7">
      <w:pPr>
        <w:spacing w:after="0"/>
        <w:rPr>
          <w:lang w:val="nl"/>
        </w:rPr>
      </w:pPr>
      <w:r w:rsidRPr="00823FB7">
        <w:rPr>
          <w:lang w:val="nl"/>
        </w:rPr>
        <w:t xml:space="preserve">Buitenafmetingen: </w:t>
      </w:r>
      <w:r w:rsidRPr="00B27B5D">
        <w:rPr>
          <w:color w:val="0070C0"/>
          <w:lang w:val="nl"/>
        </w:rPr>
        <w:t xml:space="preserve">200x200 / 300x300 / 400x400 / 500x500 / 600x600 / ... </w:t>
      </w:r>
      <w:r w:rsidRPr="00823FB7">
        <w:rPr>
          <w:lang w:val="nl"/>
        </w:rPr>
        <w:t>mm</w:t>
      </w:r>
    </w:p>
    <w:p w:rsidR="00823FB7" w:rsidRPr="00823FB7" w:rsidRDefault="00823FB7" w:rsidP="00823FB7">
      <w:pPr>
        <w:spacing w:after="0"/>
        <w:rPr>
          <w:lang w:val="nl"/>
        </w:rPr>
      </w:pPr>
      <w:r w:rsidRPr="00823FB7">
        <w:rPr>
          <w:lang w:val="nl"/>
        </w:rPr>
        <w:t>Type: enkel / deksel met dubbele bodem</w:t>
      </w:r>
    </w:p>
    <w:p w:rsidR="00823FB7" w:rsidRPr="00823FB7" w:rsidRDefault="00823FB7" w:rsidP="00823FB7">
      <w:pPr>
        <w:rPr>
          <w:lang w:val="nl"/>
        </w:rPr>
      </w:pPr>
      <w:r w:rsidRPr="00823FB7">
        <w:rPr>
          <w:lang w:val="nl"/>
        </w:rPr>
        <w:t>Uitzicht: vlak / gewafeld of geribd.</w:t>
      </w:r>
    </w:p>
    <w:p w:rsidR="00823FB7" w:rsidRPr="00823FB7" w:rsidRDefault="00823FB7" w:rsidP="00823FB7">
      <w:pPr>
        <w:spacing w:after="0"/>
        <w:rPr>
          <w:u w:val="single"/>
          <w:lang w:val="nl"/>
        </w:rPr>
      </w:pPr>
      <w:r w:rsidRPr="00823FB7">
        <w:rPr>
          <w:u w:val="single"/>
          <w:lang w:val="nl"/>
        </w:rPr>
        <w:t>Aanvullende specificaties (te schrappen door ontwerper indien niet van toepassing)</w:t>
      </w:r>
    </w:p>
    <w:p w:rsidR="00823FB7" w:rsidRPr="00823FB7" w:rsidRDefault="00823FB7" w:rsidP="00823FB7">
      <w:pPr>
        <w:rPr>
          <w:lang w:val="nl"/>
        </w:rPr>
      </w:pPr>
      <w:r w:rsidRPr="00823FB7">
        <w:rPr>
          <w:lang w:val="nl"/>
        </w:rPr>
        <w:t>Er worden per type deksel 2 hefsleutels geleverd.</w:t>
      </w:r>
    </w:p>
    <w:p w:rsidR="00823FB7" w:rsidRPr="007C2734" w:rsidRDefault="00823FB7" w:rsidP="00823FB7">
      <w:pPr>
        <w:pStyle w:val="Kop2"/>
        <w:numPr>
          <w:ilvl w:val="0"/>
          <w:numId w:val="0"/>
        </w:numPr>
      </w:pPr>
      <w:bookmarkStart w:id="28" w:name="_Toc461710806"/>
      <w:r>
        <w:t>60.42</w:t>
      </w:r>
      <w:r w:rsidRPr="007C2734">
        <w:t>.</w:t>
      </w:r>
      <w:r w:rsidRPr="007C2734">
        <w:tab/>
      </w:r>
      <w:r>
        <w:t>putdeksels - aluminium</w:t>
      </w:r>
      <w:bookmarkEnd w:id="28"/>
    </w:p>
    <w:p w:rsidR="00823FB7" w:rsidRPr="00823FB7" w:rsidRDefault="00823FB7" w:rsidP="00823FB7">
      <w:pPr>
        <w:spacing w:after="0"/>
        <w:rPr>
          <w:b/>
          <w:u w:val="single"/>
          <w:lang w:val="nl"/>
        </w:rPr>
      </w:pPr>
      <w:r w:rsidRPr="00823FB7">
        <w:rPr>
          <w:b/>
          <w:u w:val="single"/>
          <w:lang w:val="nl"/>
        </w:rPr>
        <w:t>Meting</w:t>
      </w:r>
    </w:p>
    <w:p w:rsidR="00823FB7" w:rsidRPr="00823FB7" w:rsidRDefault="00823FB7" w:rsidP="00823FB7">
      <w:pPr>
        <w:spacing w:after="0"/>
        <w:rPr>
          <w:b/>
          <w:color w:val="0070C0"/>
        </w:rPr>
      </w:pPr>
      <w:r w:rsidRPr="00823FB7">
        <w:rPr>
          <w:b/>
          <w:color w:val="0070C0"/>
        </w:rPr>
        <w:t>(ofwel)</w:t>
      </w:r>
    </w:p>
    <w:p w:rsidR="00823FB7" w:rsidRPr="00823FB7" w:rsidRDefault="00823FB7" w:rsidP="00823FB7">
      <w:pPr>
        <w:spacing w:after="0"/>
        <w:rPr>
          <w:lang w:val="nl"/>
        </w:rPr>
      </w:pPr>
      <w:r w:rsidRPr="00823FB7">
        <w:rPr>
          <w:lang w:val="nl"/>
        </w:rPr>
        <w:t>meeteenheid: per stuk</w:t>
      </w:r>
    </w:p>
    <w:p w:rsidR="00823FB7" w:rsidRPr="00823FB7" w:rsidRDefault="00823FB7" w:rsidP="00823FB7">
      <w:pPr>
        <w:spacing w:after="0"/>
        <w:rPr>
          <w:lang w:val="nl"/>
        </w:rPr>
      </w:pPr>
      <w:r w:rsidRPr="00823FB7">
        <w:rPr>
          <w:lang w:val="nl"/>
        </w:rPr>
        <w:t>aard van de overeenkomst: Forfaitaire Hoeveelheid (FH)</w:t>
      </w:r>
    </w:p>
    <w:p w:rsidR="00823FB7" w:rsidRPr="00823FB7" w:rsidRDefault="00823FB7" w:rsidP="00823FB7">
      <w:pPr>
        <w:spacing w:after="0"/>
        <w:rPr>
          <w:b/>
          <w:color w:val="0070C0"/>
        </w:rPr>
      </w:pPr>
      <w:r w:rsidRPr="00823FB7">
        <w:rPr>
          <w:b/>
          <w:color w:val="0070C0"/>
        </w:rPr>
        <w:t>(ofwel)</w:t>
      </w:r>
    </w:p>
    <w:p w:rsidR="00823FB7" w:rsidRPr="00823FB7" w:rsidRDefault="00823FB7" w:rsidP="00823FB7">
      <w:pPr>
        <w:rPr>
          <w:lang w:val="nl"/>
        </w:rPr>
      </w:pPr>
      <w:r w:rsidRPr="00823FB7">
        <w:rPr>
          <w:lang w:val="nl"/>
        </w:rPr>
        <w:t>aard van de overeenkomst: Pro Memorie (PM). Inbegrepen in de prijs van de afnvoerbuizen.</w:t>
      </w:r>
    </w:p>
    <w:p w:rsidR="00823FB7" w:rsidRPr="00823FB7" w:rsidRDefault="00823FB7" w:rsidP="00823FB7">
      <w:pPr>
        <w:spacing w:after="0"/>
        <w:rPr>
          <w:b/>
          <w:u w:val="single"/>
          <w:lang w:val="nl"/>
        </w:rPr>
      </w:pPr>
      <w:r w:rsidRPr="00823FB7">
        <w:rPr>
          <w:b/>
          <w:u w:val="single"/>
          <w:lang w:val="nl"/>
        </w:rPr>
        <w:t>Materiaal</w:t>
      </w:r>
    </w:p>
    <w:p w:rsidR="00823FB7" w:rsidRPr="00823FB7" w:rsidRDefault="00823FB7" w:rsidP="00823FB7">
      <w:pPr>
        <w:rPr>
          <w:lang w:val="nl"/>
        </w:rPr>
      </w:pPr>
      <w:r w:rsidRPr="00823FB7">
        <w:rPr>
          <w:lang w:val="nl"/>
        </w:rPr>
        <w:t>Deksel en kader zijn vervaardigd uit aluminium.</w:t>
      </w:r>
    </w:p>
    <w:p w:rsidR="00823FB7" w:rsidRPr="00823FB7" w:rsidRDefault="00823FB7" w:rsidP="00823FB7">
      <w:pPr>
        <w:spacing w:after="0"/>
        <w:rPr>
          <w:u w:val="single"/>
          <w:lang w:val="nl"/>
        </w:rPr>
      </w:pPr>
      <w:r w:rsidRPr="00823FB7">
        <w:rPr>
          <w:u w:val="single"/>
          <w:lang w:val="nl"/>
        </w:rPr>
        <w:t>Specificaties</w:t>
      </w:r>
    </w:p>
    <w:p w:rsidR="00823FB7" w:rsidRPr="00823FB7" w:rsidRDefault="00823FB7" w:rsidP="00823FB7">
      <w:pPr>
        <w:spacing w:after="0"/>
        <w:rPr>
          <w:lang w:val="nl"/>
        </w:rPr>
      </w:pPr>
      <w:r w:rsidRPr="00823FB7">
        <w:rPr>
          <w:lang w:val="nl"/>
        </w:rPr>
        <w:lastRenderedPageBreak/>
        <w:t xml:space="preserve">Buitenafmetingen: </w:t>
      </w:r>
      <w:r w:rsidRPr="00B27B5D">
        <w:rPr>
          <w:color w:val="0070C0"/>
          <w:lang w:val="nl"/>
        </w:rPr>
        <w:t xml:space="preserve">200x200 / 300x300 / 400x400 / 500x500 / 600x600 / ... </w:t>
      </w:r>
      <w:r w:rsidRPr="00823FB7">
        <w:rPr>
          <w:lang w:val="nl"/>
        </w:rPr>
        <w:t>mm.</w:t>
      </w:r>
    </w:p>
    <w:p w:rsidR="00823FB7" w:rsidRPr="00823FB7" w:rsidRDefault="00823FB7" w:rsidP="00823FB7">
      <w:pPr>
        <w:spacing w:after="0"/>
        <w:rPr>
          <w:lang w:val="nl"/>
        </w:rPr>
      </w:pPr>
      <w:r w:rsidRPr="00823FB7">
        <w:rPr>
          <w:lang w:val="nl"/>
        </w:rPr>
        <w:t>Type: enkel / deksel met dubbele bodem</w:t>
      </w:r>
    </w:p>
    <w:p w:rsidR="00823FB7" w:rsidRPr="00823FB7" w:rsidRDefault="00823FB7" w:rsidP="00823FB7">
      <w:pPr>
        <w:rPr>
          <w:lang w:val="nl"/>
        </w:rPr>
      </w:pPr>
      <w:r w:rsidRPr="00823FB7">
        <w:rPr>
          <w:lang w:val="nl"/>
        </w:rPr>
        <w:t>Uitzicht: vlak / gewafeld of geribd</w:t>
      </w:r>
    </w:p>
    <w:p w:rsidR="00823FB7" w:rsidRPr="00823FB7" w:rsidRDefault="00823FB7" w:rsidP="00823FB7">
      <w:pPr>
        <w:spacing w:after="0"/>
        <w:rPr>
          <w:u w:val="single"/>
          <w:lang w:val="nl"/>
        </w:rPr>
      </w:pPr>
      <w:r w:rsidRPr="00823FB7">
        <w:rPr>
          <w:u w:val="single"/>
          <w:lang w:val="nl"/>
        </w:rPr>
        <w:t>Aanvullende specificaties (te schrappen door ontwerper indien niet van toepassing)</w:t>
      </w:r>
    </w:p>
    <w:p w:rsidR="00823FB7" w:rsidRPr="00823FB7" w:rsidRDefault="00823FB7" w:rsidP="00823FB7">
      <w:pPr>
        <w:rPr>
          <w:lang w:val="nl"/>
        </w:rPr>
      </w:pPr>
      <w:r w:rsidRPr="00823FB7">
        <w:rPr>
          <w:lang w:val="nl"/>
        </w:rPr>
        <w:t>Er worden per type deksel 2 hefsleutels geleverd.</w:t>
      </w:r>
    </w:p>
    <w:p w:rsidR="00823FB7" w:rsidRPr="007C2734" w:rsidRDefault="00823FB7" w:rsidP="00823FB7">
      <w:pPr>
        <w:pStyle w:val="Kop2"/>
        <w:numPr>
          <w:ilvl w:val="0"/>
          <w:numId w:val="0"/>
        </w:numPr>
      </w:pPr>
      <w:bookmarkStart w:id="29" w:name="_Toc461710807"/>
      <w:r>
        <w:t>60.43</w:t>
      </w:r>
      <w:r w:rsidRPr="007C2734">
        <w:t>.</w:t>
      </w:r>
      <w:r w:rsidRPr="007C2734">
        <w:tab/>
      </w:r>
      <w:r>
        <w:t>putdeksels – roestvast staal</w:t>
      </w:r>
      <w:bookmarkEnd w:id="29"/>
    </w:p>
    <w:p w:rsidR="00B27B5D" w:rsidRPr="00B27B5D" w:rsidRDefault="00B27B5D" w:rsidP="00B27B5D">
      <w:pPr>
        <w:spacing w:after="0"/>
        <w:rPr>
          <w:b/>
          <w:u w:val="single"/>
          <w:lang w:val="nl"/>
        </w:rPr>
      </w:pPr>
      <w:r w:rsidRPr="00B27B5D">
        <w:rPr>
          <w:b/>
          <w:u w:val="single"/>
          <w:lang w:val="nl"/>
        </w:rPr>
        <w:t>Meting</w:t>
      </w:r>
    </w:p>
    <w:p w:rsidR="00B27B5D" w:rsidRPr="00B27B5D" w:rsidRDefault="00B27B5D" w:rsidP="00B27B5D">
      <w:pPr>
        <w:spacing w:after="0"/>
        <w:rPr>
          <w:b/>
          <w:color w:val="0070C0"/>
        </w:rPr>
      </w:pPr>
      <w:r w:rsidRPr="00B27B5D">
        <w:rPr>
          <w:b/>
          <w:color w:val="0070C0"/>
        </w:rPr>
        <w:t>(ofwel)</w:t>
      </w:r>
    </w:p>
    <w:p w:rsidR="00B27B5D" w:rsidRPr="00B27B5D" w:rsidRDefault="00B27B5D" w:rsidP="00B27B5D">
      <w:pPr>
        <w:spacing w:after="0"/>
        <w:rPr>
          <w:lang w:val="nl"/>
        </w:rPr>
      </w:pPr>
      <w:r w:rsidRPr="00B27B5D">
        <w:rPr>
          <w:lang w:val="nl"/>
        </w:rPr>
        <w:t>meeteenheid: per stuk</w:t>
      </w:r>
    </w:p>
    <w:p w:rsidR="00B27B5D" w:rsidRPr="00B27B5D" w:rsidRDefault="00B27B5D" w:rsidP="00B27B5D">
      <w:pPr>
        <w:spacing w:after="0"/>
        <w:rPr>
          <w:lang w:val="nl"/>
        </w:rPr>
      </w:pPr>
      <w:r w:rsidRPr="00B27B5D">
        <w:rPr>
          <w:lang w:val="nl"/>
        </w:rPr>
        <w:t>aard van de overeenkomst: Forfaitaire Hoeveelheid (FH)</w:t>
      </w:r>
    </w:p>
    <w:p w:rsidR="00B27B5D" w:rsidRPr="00B27B5D" w:rsidRDefault="00B27B5D" w:rsidP="00B27B5D">
      <w:pPr>
        <w:spacing w:after="0"/>
        <w:rPr>
          <w:b/>
          <w:color w:val="0070C0"/>
        </w:rPr>
      </w:pPr>
      <w:r w:rsidRPr="00B27B5D">
        <w:rPr>
          <w:b/>
          <w:color w:val="0070C0"/>
        </w:rPr>
        <w:t>(ofwel)</w:t>
      </w:r>
    </w:p>
    <w:p w:rsidR="00B27B5D" w:rsidRPr="00B27B5D" w:rsidRDefault="00B27B5D" w:rsidP="00B27B5D">
      <w:pPr>
        <w:rPr>
          <w:lang w:val="nl"/>
        </w:rPr>
      </w:pPr>
      <w:r w:rsidRPr="00B27B5D">
        <w:rPr>
          <w:lang w:val="nl"/>
        </w:rPr>
        <w:t>aard van de overeenkomst: Pro Memorie (PM). Inbegrepen in de prijs van de afnvoerbuizen.</w:t>
      </w:r>
    </w:p>
    <w:p w:rsidR="00B27B5D" w:rsidRPr="00B27B5D" w:rsidRDefault="00B27B5D" w:rsidP="00B27B5D">
      <w:pPr>
        <w:spacing w:after="0"/>
        <w:rPr>
          <w:b/>
          <w:u w:val="single"/>
          <w:lang w:val="nl"/>
        </w:rPr>
      </w:pPr>
      <w:r w:rsidRPr="00B27B5D">
        <w:rPr>
          <w:b/>
          <w:u w:val="single"/>
          <w:lang w:val="nl"/>
        </w:rPr>
        <w:t>Materiaal</w:t>
      </w:r>
    </w:p>
    <w:p w:rsidR="00B27B5D" w:rsidRPr="00B27B5D" w:rsidRDefault="00B27B5D" w:rsidP="00B27B5D">
      <w:pPr>
        <w:rPr>
          <w:lang w:val="nl"/>
        </w:rPr>
      </w:pPr>
      <w:r w:rsidRPr="00B27B5D">
        <w:rPr>
          <w:lang w:val="nl"/>
        </w:rPr>
        <w:t>Deksel en  kader zijn vervaardigd uit roestvast staal.</w:t>
      </w:r>
    </w:p>
    <w:p w:rsidR="00B27B5D" w:rsidRPr="00B27B5D" w:rsidRDefault="00B27B5D" w:rsidP="00B27B5D">
      <w:pPr>
        <w:spacing w:after="0"/>
        <w:rPr>
          <w:u w:val="single"/>
          <w:lang w:val="nl"/>
        </w:rPr>
      </w:pPr>
      <w:r w:rsidRPr="00B27B5D">
        <w:rPr>
          <w:u w:val="single"/>
          <w:lang w:val="nl"/>
        </w:rPr>
        <w:t>Specificaties</w:t>
      </w:r>
    </w:p>
    <w:p w:rsidR="00B27B5D" w:rsidRPr="00B27B5D" w:rsidRDefault="00B27B5D" w:rsidP="00B27B5D">
      <w:pPr>
        <w:spacing w:after="0"/>
        <w:rPr>
          <w:lang w:val="nl"/>
        </w:rPr>
      </w:pPr>
      <w:r w:rsidRPr="00B27B5D">
        <w:rPr>
          <w:lang w:val="nl"/>
        </w:rPr>
        <w:t xml:space="preserve">Buitenafmetingen: </w:t>
      </w:r>
      <w:r w:rsidRPr="00B27B5D">
        <w:rPr>
          <w:color w:val="0070C0"/>
          <w:lang w:val="nl"/>
        </w:rPr>
        <w:t xml:space="preserve">200x200 / 300x300 / 400x400 / 500x500 / 600x600 / ... </w:t>
      </w:r>
      <w:r w:rsidRPr="00B27B5D">
        <w:rPr>
          <w:lang w:val="nl"/>
        </w:rPr>
        <w:t>mm.</w:t>
      </w:r>
    </w:p>
    <w:p w:rsidR="00B27B5D" w:rsidRPr="00B27B5D" w:rsidRDefault="00B27B5D" w:rsidP="00B27B5D">
      <w:pPr>
        <w:spacing w:after="0"/>
        <w:rPr>
          <w:lang w:val="nl"/>
        </w:rPr>
      </w:pPr>
      <w:r w:rsidRPr="00B27B5D">
        <w:rPr>
          <w:lang w:val="nl"/>
        </w:rPr>
        <w:t>Type: enkel / deksel met dubbele bodem</w:t>
      </w:r>
    </w:p>
    <w:p w:rsidR="00B27B5D" w:rsidRPr="00B27B5D" w:rsidRDefault="00B27B5D" w:rsidP="00B27B5D">
      <w:pPr>
        <w:rPr>
          <w:lang w:val="nl"/>
        </w:rPr>
      </w:pPr>
      <w:r w:rsidRPr="00B27B5D">
        <w:rPr>
          <w:lang w:val="nl"/>
        </w:rPr>
        <w:t>Uitzicht: vlak / gewafeld of geribd</w:t>
      </w:r>
    </w:p>
    <w:p w:rsidR="00B27B5D" w:rsidRPr="00B27B5D" w:rsidRDefault="00B27B5D" w:rsidP="00B27B5D">
      <w:pPr>
        <w:spacing w:after="0"/>
        <w:rPr>
          <w:u w:val="single"/>
          <w:lang w:val="nl"/>
        </w:rPr>
      </w:pPr>
      <w:r w:rsidRPr="00B27B5D">
        <w:rPr>
          <w:u w:val="single"/>
          <w:lang w:val="nl"/>
        </w:rPr>
        <w:t>Aanvullende specificaties (te schrappen door ontwerper indien niet van toepassing)</w:t>
      </w:r>
    </w:p>
    <w:p w:rsidR="00B27B5D" w:rsidRPr="00B27B5D" w:rsidRDefault="00B27B5D" w:rsidP="00B27B5D">
      <w:pPr>
        <w:rPr>
          <w:lang w:val="nl"/>
        </w:rPr>
      </w:pPr>
      <w:r w:rsidRPr="00B27B5D">
        <w:rPr>
          <w:lang w:val="nl"/>
        </w:rPr>
        <w:t>Er worden per type deksel 2 hefsleutels geleverd.</w:t>
      </w:r>
    </w:p>
    <w:p w:rsidR="00B27B5D" w:rsidRPr="007C2734" w:rsidRDefault="00B27B5D" w:rsidP="00B27B5D">
      <w:pPr>
        <w:pStyle w:val="Kop2"/>
        <w:numPr>
          <w:ilvl w:val="0"/>
          <w:numId w:val="0"/>
        </w:numPr>
      </w:pPr>
      <w:bookmarkStart w:id="30" w:name="_Toc461710808"/>
      <w:r>
        <w:t>60.44</w:t>
      </w:r>
      <w:r w:rsidRPr="007C2734">
        <w:t>.</w:t>
      </w:r>
      <w:r w:rsidRPr="007C2734">
        <w:tab/>
      </w:r>
      <w:r>
        <w:t>putdeksels – kunststof</w:t>
      </w:r>
      <w:bookmarkEnd w:id="30"/>
    </w:p>
    <w:p w:rsidR="00B27B5D" w:rsidRPr="00B27B5D" w:rsidRDefault="00B27B5D" w:rsidP="00B27B5D">
      <w:pPr>
        <w:spacing w:after="0"/>
        <w:rPr>
          <w:b/>
          <w:u w:val="single"/>
          <w:lang w:val="nl"/>
        </w:rPr>
      </w:pPr>
      <w:r w:rsidRPr="00B27B5D">
        <w:rPr>
          <w:b/>
          <w:u w:val="single"/>
          <w:lang w:val="nl"/>
        </w:rPr>
        <w:t>Meting</w:t>
      </w:r>
    </w:p>
    <w:p w:rsidR="00B27B5D" w:rsidRPr="00B27B5D" w:rsidRDefault="00B27B5D" w:rsidP="00B27B5D">
      <w:pPr>
        <w:spacing w:after="0"/>
        <w:rPr>
          <w:b/>
          <w:color w:val="0070C0"/>
        </w:rPr>
      </w:pPr>
      <w:r w:rsidRPr="00B27B5D">
        <w:rPr>
          <w:b/>
          <w:color w:val="0070C0"/>
        </w:rPr>
        <w:t>(ofwel)</w:t>
      </w:r>
    </w:p>
    <w:p w:rsidR="00B27B5D" w:rsidRPr="00B27B5D" w:rsidRDefault="00B27B5D" w:rsidP="00B27B5D">
      <w:pPr>
        <w:spacing w:after="0"/>
        <w:rPr>
          <w:lang w:val="nl"/>
        </w:rPr>
      </w:pPr>
      <w:r w:rsidRPr="00B27B5D">
        <w:rPr>
          <w:lang w:val="nl"/>
        </w:rPr>
        <w:t>meeteenheid: per stuk</w:t>
      </w:r>
    </w:p>
    <w:p w:rsidR="00B27B5D" w:rsidRPr="00B27B5D" w:rsidRDefault="00B27B5D" w:rsidP="00B27B5D">
      <w:pPr>
        <w:spacing w:after="0"/>
        <w:rPr>
          <w:lang w:val="nl"/>
        </w:rPr>
      </w:pPr>
      <w:r w:rsidRPr="00B27B5D">
        <w:rPr>
          <w:lang w:val="nl"/>
        </w:rPr>
        <w:t>aard van de overeenkomst: Forfaitaire Hoeveelheid (FH)</w:t>
      </w:r>
    </w:p>
    <w:p w:rsidR="00B27B5D" w:rsidRPr="00B27B5D" w:rsidRDefault="00B27B5D" w:rsidP="00B27B5D">
      <w:pPr>
        <w:spacing w:after="0"/>
        <w:rPr>
          <w:b/>
          <w:color w:val="0070C0"/>
        </w:rPr>
      </w:pPr>
      <w:r w:rsidRPr="00B27B5D">
        <w:rPr>
          <w:b/>
          <w:color w:val="0070C0"/>
        </w:rPr>
        <w:t>(ofwel)</w:t>
      </w:r>
    </w:p>
    <w:p w:rsidR="00B27B5D" w:rsidRPr="00B27B5D" w:rsidRDefault="00B27B5D" w:rsidP="00B27B5D">
      <w:pPr>
        <w:rPr>
          <w:lang w:val="nl"/>
        </w:rPr>
      </w:pPr>
      <w:r w:rsidRPr="00B27B5D">
        <w:rPr>
          <w:lang w:val="nl"/>
        </w:rPr>
        <w:t>aard van de overeenkomst: Pro Memorie (PM). Inbegrepen in de prijs van de afnvoerbuizen.</w:t>
      </w:r>
    </w:p>
    <w:p w:rsidR="00B27B5D" w:rsidRPr="00B27B5D" w:rsidRDefault="00B27B5D" w:rsidP="00B27B5D">
      <w:pPr>
        <w:spacing w:after="0"/>
        <w:rPr>
          <w:b/>
          <w:u w:val="single"/>
          <w:lang w:val="nl"/>
        </w:rPr>
      </w:pPr>
      <w:r w:rsidRPr="00B27B5D">
        <w:rPr>
          <w:b/>
          <w:u w:val="single"/>
          <w:lang w:val="nl"/>
        </w:rPr>
        <w:t>Materiaal</w:t>
      </w:r>
    </w:p>
    <w:p w:rsidR="00B27B5D" w:rsidRPr="00B27B5D" w:rsidRDefault="00B27B5D" w:rsidP="00B27B5D">
      <w:pPr>
        <w:rPr>
          <w:lang w:val="nl"/>
        </w:rPr>
      </w:pPr>
      <w:r w:rsidRPr="00B27B5D">
        <w:rPr>
          <w:lang w:val="nl"/>
        </w:rPr>
        <w:t xml:space="preserve">Deksel en kader zijn vervaardigd uit slagvast en hittebestendig kunststof, bestand tegen onderhoudsproducten. </w:t>
      </w:r>
    </w:p>
    <w:p w:rsidR="00B27B5D" w:rsidRPr="00B27B5D" w:rsidRDefault="00B27B5D" w:rsidP="00B27B5D">
      <w:pPr>
        <w:spacing w:after="0"/>
        <w:rPr>
          <w:u w:val="single"/>
          <w:lang w:val="nl"/>
        </w:rPr>
      </w:pPr>
      <w:r w:rsidRPr="00B27B5D">
        <w:rPr>
          <w:u w:val="single"/>
          <w:lang w:val="nl"/>
        </w:rPr>
        <w:t>Specificaties</w:t>
      </w:r>
    </w:p>
    <w:p w:rsidR="00B27B5D" w:rsidRPr="00B27B5D" w:rsidRDefault="00B27B5D" w:rsidP="00B27B5D">
      <w:pPr>
        <w:spacing w:after="0"/>
        <w:rPr>
          <w:lang w:val="nl"/>
        </w:rPr>
      </w:pPr>
      <w:r w:rsidRPr="00B27B5D">
        <w:rPr>
          <w:lang w:val="nl"/>
        </w:rPr>
        <w:t xml:space="preserve">Materiaal: </w:t>
      </w:r>
      <w:r w:rsidRPr="00B27B5D">
        <w:rPr>
          <w:color w:val="0070C0"/>
          <w:lang w:val="nl"/>
        </w:rPr>
        <w:t>PE / PP / ABS</w:t>
      </w:r>
    </w:p>
    <w:p w:rsidR="00B27B5D" w:rsidRPr="00B27B5D" w:rsidRDefault="00B27B5D" w:rsidP="00B27B5D">
      <w:pPr>
        <w:spacing w:after="0"/>
        <w:rPr>
          <w:lang w:val="nl"/>
        </w:rPr>
      </w:pPr>
      <w:r w:rsidRPr="00B27B5D">
        <w:rPr>
          <w:lang w:val="nl"/>
        </w:rPr>
        <w:t xml:space="preserve">Buitenafmetingen: </w:t>
      </w:r>
      <w:r w:rsidRPr="00B27B5D">
        <w:rPr>
          <w:color w:val="0070C0"/>
          <w:lang w:val="nl"/>
        </w:rPr>
        <w:t xml:space="preserve">200x200 / 300x300 / 400x400 / 500x500 / 600x600 / ... </w:t>
      </w:r>
      <w:r w:rsidRPr="00B27B5D">
        <w:rPr>
          <w:lang w:val="nl"/>
        </w:rPr>
        <w:t>mm.</w:t>
      </w:r>
    </w:p>
    <w:p w:rsidR="00B27B5D" w:rsidRPr="00B27B5D" w:rsidRDefault="00B27B5D" w:rsidP="00B27B5D">
      <w:pPr>
        <w:spacing w:after="0"/>
        <w:rPr>
          <w:lang w:val="nl"/>
        </w:rPr>
      </w:pPr>
      <w:r w:rsidRPr="00B27B5D">
        <w:rPr>
          <w:lang w:val="nl"/>
        </w:rPr>
        <w:t>Type: enkel / deksel met dubbele bodem</w:t>
      </w:r>
    </w:p>
    <w:p w:rsidR="00B27B5D" w:rsidRPr="00B27B5D" w:rsidRDefault="00B27B5D" w:rsidP="00B27B5D">
      <w:pPr>
        <w:rPr>
          <w:lang w:val="nl"/>
        </w:rPr>
      </w:pPr>
      <w:r w:rsidRPr="00B27B5D">
        <w:rPr>
          <w:lang w:val="nl"/>
        </w:rPr>
        <w:t>Uitzicht: vlak / gewafeld of geribd</w:t>
      </w:r>
    </w:p>
    <w:p w:rsidR="00B27B5D" w:rsidRPr="00B27B5D" w:rsidRDefault="00B27B5D" w:rsidP="00B27B5D">
      <w:pPr>
        <w:spacing w:after="0"/>
        <w:rPr>
          <w:u w:val="single"/>
          <w:lang w:val="nl"/>
        </w:rPr>
      </w:pPr>
      <w:r w:rsidRPr="00B27B5D">
        <w:rPr>
          <w:u w:val="single"/>
          <w:lang w:val="nl"/>
        </w:rPr>
        <w:t>Aanvullende specificaties (te schrappen door ontwerper indien niet van toepassing)</w:t>
      </w:r>
    </w:p>
    <w:p w:rsidR="00B27B5D" w:rsidRPr="00B27B5D" w:rsidRDefault="00B27B5D" w:rsidP="00B27B5D">
      <w:pPr>
        <w:rPr>
          <w:lang w:val="nl"/>
        </w:rPr>
      </w:pPr>
      <w:r w:rsidRPr="00B27B5D">
        <w:rPr>
          <w:lang w:val="nl"/>
        </w:rPr>
        <w:t>Er worden per type deksel 2 hefsleutels geleverd.</w:t>
      </w:r>
    </w:p>
    <w:p w:rsidR="00071825" w:rsidRPr="007C2734" w:rsidRDefault="00071825" w:rsidP="00071825">
      <w:pPr>
        <w:pStyle w:val="Kop2"/>
        <w:numPr>
          <w:ilvl w:val="0"/>
          <w:numId w:val="0"/>
        </w:numPr>
      </w:pPr>
      <w:bookmarkStart w:id="31" w:name="_Toc461710809"/>
      <w:r>
        <w:t>60.50</w:t>
      </w:r>
      <w:r w:rsidRPr="007C2734">
        <w:t>.</w:t>
      </w:r>
      <w:r w:rsidRPr="007C2734">
        <w:tab/>
      </w:r>
      <w:r>
        <w:t>sanitaire drukleidingen - algemeen</w:t>
      </w:r>
      <w:bookmarkEnd w:id="31"/>
    </w:p>
    <w:p w:rsidR="00071825" w:rsidRPr="00071825" w:rsidRDefault="00071825" w:rsidP="00071825">
      <w:pPr>
        <w:spacing w:after="0"/>
        <w:rPr>
          <w:b/>
          <w:u w:val="single"/>
          <w:lang w:val="nl"/>
        </w:rPr>
      </w:pPr>
      <w:r w:rsidRPr="00071825">
        <w:rPr>
          <w:b/>
          <w:u w:val="single"/>
          <w:lang w:val="nl"/>
        </w:rPr>
        <w:t>Omschrijving</w:t>
      </w:r>
    </w:p>
    <w:p w:rsidR="00071825" w:rsidRPr="00071825" w:rsidRDefault="00071825" w:rsidP="00071825">
      <w:r w:rsidRPr="00071825">
        <w:lastRenderedPageBreak/>
        <w:t>Alle noodzakelijke leveringen en werken voor het realiseren van een volledig functioneel distributienet van koud en warm sanitair water binnen het gebouw.</w:t>
      </w:r>
    </w:p>
    <w:p w:rsidR="00071825" w:rsidRPr="00071825" w:rsidRDefault="00071825" w:rsidP="00071825">
      <w:r w:rsidRPr="00071825">
        <w:t>Het kraanwerk en veiligheidsvoorzieningen zijn omschreven in hoofdstuk 62, maar behoren tot het leidingnet en worden, behoudens afzonderlijke meetstaat, integraal begrepen in de eenheidsprijzen van de aanvoerleidingen.</w:t>
      </w:r>
    </w:p>
    <w:p w:rsidR="00071825" w:rsidRPr="00071825" w:rsidRDefault="00071825" w:rsidP="00071825">
      <w:r w:rsidRPr="00071825">
        <w:t>Drukleidingen rechtstreeks aangesloten op het openbaar verdeelnet voor de voeding van brandhaspels,… worden voorzien in hoofdstuk 68 brandbestrijdingsinstallaties.</w:t>
      </w:r>
    </w:p>
    <w:p w:rsidR="00071825" w:rsidRPr="00071825" w:rsidRDefault="00071825" w:rsidP="00071825">
      <w:pPr>
        <w:spacing w:after="0"/>
      </w:pPr>
      <w:r w:rsidRPr="00071825">
        <w:t>De werken omvatten: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eventuele studies en tracéring van het leidingnet;</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slijpen, boren en/of kappen van de nodige sleuven en doorvoeropeningen;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bevestigingen, mechanische koppelingen en/of het lassen van de leidingen, bijhorende mantelbuizen, collectoren, inbouwdozen,…;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alle in het leidingnet te integreren keerkleppen, veiligheidsgroepen, afsluitkranen, aftapkranen, collectoren en koppelstukken (zie ook hoofdstuk 62);</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eventuele voorziening voor leidingkokers of schalen;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aansluitingen na de teller van de binneninstallaties op het water verdeelnet en alle aansluitingen onderling en met andere delen en toestellen van de sanitaire installatie voor zover dit niet voorzien is in de specifieke posten;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modelopstellingen;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dichtheidsproeven;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eventuele isolatie en/of beschermende mantel rond de buizen;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opvullen en passend afwerken van de gemaakte sleuven en doorvoeropeningen;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gelijkvormigheidskeuring, as-built plannen, technische documentatie, onderhoudsvoorschriften en waarborgen;</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opruimen van de werf en verwijdering van alle afval;</w:t>
      </w:r>
    </w:p>
    <w:p w:rsidR="00071825" w:rsidRPr="00071825" w:rsidRDefault="00071825" w:rsidP="00071825">
      <w:pPr>
        <w:pStyle w:val="Lijstalinea"/>
        <w:numPr>
          <w:ilvl w:val="0"/>
          <w:numId w:val="17"/>
        </w:numPr>
        <w:rPr>
          <w:rFonts w:asciiTheme="minorHAnsi" w:hAnsiTheme="minorHAnsi"/>
          <w:sz w:val="22"/>
          <w:szCs w:val="22"/>
          <w:lang w:val="nl"/>
        </w:rPr>
      </w:pPr>
      <w:r w:rsidRPr="00071825">
        <w:rPr>
          <w:rFonts w:asciiTheme="minorHAnsi" w:hAnsiTheme="minorHAnsi"/>
          <w:sz w:val="22"/>
          <w:szCs w:val="22"/>
          <w:lang w:val="nl"/>
        </w:rPr>
        <w:t>coördinatie met de andere aannemers.</w:t>
      </w:r>
    </w:p>
    <w:p w:rsidR="00071825" w:rsidRPr="00071825" w:rsidRDefault="00071825" w:rsidP="00071825">
      <w:r w:rsidRPr="00071825">
        <w:t>De aannemer dient in de eenheidsprijzen van de artikelen opgenomen in rubriek 60.50 dus ook al de werken en leveringen te voorzien die nodig zijn om samen met de andere artikels van hoofdstukken 61 (toestellen), 62 (waterkranen) en 63 (warmwatervoorzieningen) een volledig en bedrijfsklaar sanitair aanvoersysteem te vormen.</w:t>
      </w:r>
    </w:p>
    <w:p w:rsidR="00071825" w:rsidRPr="00071825" w:rsidRDefault="00071825" w:rsidP="00071825">
      <w:pPr>
        <w:spacing w:after="0"/>
        <w:rPr>
          <w:b/>
          <w:u w:val="single"/>
          <w:lang w:val="nl"/>
        </w:rPr>
      </w:pPr>
      <w:r w:rsidRPr="00071825">
        <w:rPr>
          <w:b/>
          <w:u w:val="single"/>
          <w:lang w:val="nl"/>
        </w:rPr>
        <w:t>Materialen</w:t>
      </w:r>
    </w:p>
    <w:p w:rsidR="00071825" w:rsidRPr="00071825" w:rsidRDefault="00071825" w:rsidP="00071825">
      <w:pPr>
        <w:rPr>
          <w:lang w:val="nl"/>
        </w:rPr>
      </w:pPr>
      <w:r w:rsidRPr="00071825">
        <w:rPr>
          <w:lang w:val="nl"/>
        </w:rPr>
        <w:t>De keuze van materialen heeft tot gevolg dat de aannemer de volledige verantwoordelijkheid draagt voor het tracé en zijn bevestigingen, o.a. wat betreft vormveranderingen door temperatuur- of drukverschillen.</w:t>
      </w:r>
    </w:p>
    <w:p w:rsidR="00071825" w:rsidRPr="00071825" w:rsidRDefault="00071825" w:rsidP="00071825">
      <w:pPr>
        <w:rPr>
          <w:lang w:val="nl"/>
        </w:rPr>
      </w:pPr>
      <w:r w:rsidRPr="00071825">
        <w:rPr>
          <w:lang w:val="nl"/>
        </w:rPr>
        <w:t>Er wordt rekening gehouden met de maximum toegelaten druk van het waternet om te bepalen welke materialen eventueel ongeschikt of niet toelaatbaar zijn.</w:t>
      </w:r>
    </w:p>
    <w:p w:rsidR="006E6AF4" w:rsidRPr="006E6AF4" w:rsidRDefault="006E6AF4" w:rsidP="006E6AF4">
      <w:pPr>
        <w:rPr>
          <w:lang w:val="nl"/>
        </w:rPr>
      </w:pPr>
      <w:r w:rsidRPr="006E6AF4">
        <w:rPr>
          <w:lang w:val="nl"/>
        </w:rPr>
        <w:t>Er worden altijd leidingen gebruikt die, in functie van hun gebruik en plaatsing, geen nadelige gevolgen hebben door corrosievorming (elektrolyse en putcorrosie). Vermenging van stalen en koperen buizen in een kring moet worden vermeden. Koperen buizen mogen zich enkel stroomafwaarts bevinden van stalen buizen.</w:t>
      </w:r>
    </w:p>
    <w:p w:rsidR="006E6AF4" w:rsidRPr="006E6AF4" w:rsidRDefault="006E6AF4" w:rsidP="006E6AF4">
      <w:pPr>
        <w:rPr>
          <w:lang w:val="nl"/>
        </w:rPr>
      </w:pPr>
      <w:r w:rsidRPr="006E6AF4">
        <w:rPr>
          <w:lang w:val="nl"/>
        </w:rPr>
        <w:t xml:space="preserve">De buizen en hun hulpstukken maken steeds deel uit van één systeem en vormen bij de verwerking een geheel. De hulpstukken komen verplicht van dezelfde producent/leverancier als de buizen. </w:t>
      </w:r>
    </w:p>
    <w:p w:rsidR="006E6AF4" w:rsidRPr="006E6AF4" w:rsidRDefault="006E6AF4" w:rsidP="006E6AF4">
      <w:pPr>
        <w:rPr>
          <w:lang w:val="nl"/>
        </w:rPr>
      </w:pPr>
      <w:r w:rsidRPr="006E6AF4">
        <w:rPr>
          <w:lang w:val="nl"/>
        </w:rPr>
        <w:t>De aannemer zal van alle gebruikte materialen, een documentatielijst en de nodige stalen ter goedkeuring voorleggen aan het Bestuur.</w:t>
      </w:r>
    </w:p>
    <w:p w:rsidR="006E6AF4" w:rsidRPr="006E6AF4" w:rsidRDefault="006E6AF4" w:rsidP="006E6AF4">
      <w:pPr>
        <w:spacing w:after="0"/>
        <w:rPr>
          <w:b/>
          <w:u w:val="single"/>
          <w:lang w:val="nl"/>
        </w:rPr>
      </w:pPr>
      <w:r w:rsidRPr="006E6AF4">
        <w:rPr>
          <w:b/>
          <w:u w:val="single"/>
          <w:lang w:val="nl"/>
        </w:rPr>
        <w:lastRenderedPageBreak/>
        <w:t>Uitvoering</w:t>
      </w:r>
    </w:p>
    <w:p w:rsidR="006E6AF4" w:rsidRPr="006E6AF4" w:rsidRDefault="006E6AF4" w:rsidP="006E6AF4">
      <w:pPr>
        <w:spacing w:after="0"/>
      </w:pPr>
      <w:r w:rsidRPr="006E6AF4">
        <w:t>STUDIE</w:t>
      </w:r>
    </w:p>
    <w:p w:rsidR="006E6AF4" w:rsidRPr="006E6AF4" w:rsidRDefault="006E6AF4" w:rsidP="006E6AF4">
      <w:pPr>
        <w:rPr>
          <w:lang w:val="nl"/>
        </w:rPr>
      </w:pPr>
      <w:r w:rsidRPr="006E6AF4">
        <w:rPr>
          <w:lang w:val="nl"/>
        </w:rPr>
        <w:t>De studie van het verdeelnet voor sanitair koud en warm water is in principe opgenomen in het bestek, zo niet is deze ten laste van de aannemer.</w:t>
      </w:r>
    </w:p>
    <w:p w:rsidR="006E6AF4" w:rsidRPr="006E6AF4" w:rsidRDefault="006E6AF4" w:rsidP="006E6AF4">
      <w:pPr>
        <w:rPr>
          <w:lang w:val="nl"/>
        </w:rPr>
      </w:pPr>
      <w:r w:rsidRPr="006E6AF4">
        <w:rPr>
          <w:lang w:val="nl"/>
        </w:rPr>
        <w:t>Voor de studie van de verwarming wordt verwezen naar hoofdstuk 65.</w:t>
      </w:r>
    </w:p>
    <w:p w:rsidR="006E6AF4" w:rsidRPr="006E6AF4" w:rsidRDefault="006E6AF4" w:rsidP="006E6AF4">
      <w:pPr>
        <w:spacing w:after="0"/>
      </w:pPr>
      <w:r w:rsidRPr="006E6AF4">
        <w:t>PRINCIPE VAN DE INSTALLATIE</w:t>
      </w:r>
    </w:p>
    <w:p w:rsidR="006E6AF4" w:rsidRPr="006E6AF4" w:rsidRDefault="006E6AF4" w:rsidP="006E6AF4">
      <w:pPr>
        <w:rPr>
          <w:lang w:val="nl"/>
        </w:rPr>
      </w:pPr>
      <w:r w:rsidRPr="006E6AF4">
        <w:rPr>
          <w:lang w:val="nl"/>
        </w:rPr>
        <w:t>De bepalingen van het ‘Technisch Reglement voor water bestemd voor menselijke aanwending’ van AquaFlanders worden gerespecteerd. Bij complexe installaties worden aangepaste berekeningsmethodes toegepast in overleg met de ontwerper.</w:t>
      </w:r>
    </w:p>
    <w:p w:rsidR="006E6AF4" w:rsidRPr="006E6AF4" w:rsidRDefault="006E6AF4" w:rsidP="006E6AF4">
      <w:pPr>
        <w:spacing w:after="0"/>
        <w:rPr>
          <w:lang w:val="nl"/>
        </w:rPr>
      </w:pPr>
      <w:r w:rsidRPr="006E6AF4">
        <w:rPr>
          <w:lang w:val="nl"/>
        </w:rPr>
        <w:t>De buisdiameters moet zodanig gekozen zijn dat de circulatiesnelheid van het water beperkt blijft. De maximale snelheden van het water in de aanvoerleidingen bedragen respectievelijk:</w:t>
      </w:r>
    </w:p>
    <w:p w:rsidR="006E6AF4" w:rsidRPr="006E6AF4" w:rsidRDefault="006E6AF4" w:rsidP="006E6AF4">
      <w:pPr>
        <w:pStyle w:val="Lijstalinea"/>
        <w:numPr>
          <w:ilvl w:val="0"/>
          <w:numId w:val="18"/>
        </w:numPr>
        <w:rPr>
          <w:rFonts w:asciiTheme="minorHAnsi" w:hAnsiTheme="minorHAnsi"/>
          <w:sz w:val="22"/>
          <w:szCs w:val="22"/>
        </w:rPr>
      </w:pPr>
      <w:r w:rsidRPr="006E6AF4">
        <w:rPr>
          <w:rFonts w:asciiTheme="minorHAnsi" w:hAnsiTheme="minorHAnsi"/>
          <w:sz w:val="22"/>
          <w:szCs w:val="22"/>
        </w:rPr>
        <w:t>1,75 m/s (in technische lokalen)</w:t>
      </w:r>
    </w:p>
    <w:p w:rsidR="006E6AF4" w:rsidRPr="006E6AF4" w:rsidRDefault="006E6AF4" w:rsidP="006E6AF4">
      <w:pPr>
        <w:pStyle w:val="Lijstalinea"/>
        <w:numPr>
          <w:ilvl w:val="0"/>
          <w:numId w:val="18"/>
        </w:numPr>
        <w:rPr>
          <w:rFonts w:asciiTheme="minorHAnsi" w:hAnsiTheme="minorHAnsi"/>
          <w:sz w:val="22"/>
          <w:szCs w:val="22"/>
        </w:rPr>
      </w:pPr>
      <w:r w:rsidRPr="006E6AF4">
        <w:rPr>
          <w:rFonts w:asciiTheme="minorHAnsi" w:hAnsiTheme="minorHAnsi"/>
          <w:sz w:val="22"/>
          <w:szCs w:val="22"/>
        </w:rPr>
        <w:t>1,50 m/s (in sanitaire ruimten</w:t>
      </w:r>
      <w:r>
        <w:rPr>
          <w:rFonts w:asciiTheme="minorHAnsi" w:hAnsiTheme="minorHAnsi"/>
          <w:sz w:val="22"/>
          <w:szCs w:val="22"/>
        </w:rPr>
        <w:t>, gangen,e.a.</w:t>
      </w:r>
      <w:r w:rsidRPr="006E6AF4">
        <w:rPr>
          <w:rFonts w:asciiTheme="minorHAnsi" w:hAnsiTheme="minorHAnsi"/>
          <w:sz w:val="22"/>
          <w:szCs w:val="22"/>
        </w:rPr>
        <w:t>)</w:t>
      </w:r>
    </w:p>
    <w:p w:rsidR="006E6AF4" w:rsidRPr="006E6AF4" w:rsidRDefault="006E6AF4" w:rsidP="006E6AF4">
      <w:pPr>
        <w:pStyle w:val="Lijstalinea"/>
        <w:numPr>
          <w:ilvl w:val="0"/>
          <w:numId w:val="18"/>
        </w:numPr>
        <w:rPr>
          <w:rFonts w:asciiTheme="minorHAnsi" w:hAnsiTheme="minorHAnsi"/>
          <w:sz w:val="22"/>
          <w:szCs w:val="22"/>
        </w:rPr>
      </w:pPr>
      <w:r>
        <w:rPr>
          <w:rFonts w:asciiTheme="minorHAnsi" w:hAnsiTheme="minorHAnsi"/>
          <w:sz w:val="22"/>
          <w:szCs w:val="22"/>
        </w:rPr>
        <w:t>1 m/s (in burelen- en klass</w:t>
      </w:r>
      <w:r w:rsidRPr="006E6AF4">
        <w:rPr>
          <w:rFonts w:asciiTheme="minorHAnsi" w:hAnsiTheme="minorHAnsi"/>
          <w:sz w:val="22"/>
          <w:szCs w:val="22"/>
        </w:rPr>
        <w:t>en)</w:t>
      </w:r>
    </w:p>
    <w:p w:rsidR="006E6AF4" w:rsidRPr="006E6AF4" w:rsidRDefault="006E6AF4" w:rsidP="006E6AF4">
      <w:r w:rsidRPr="006E6AF4">
        <w:t>de snelheden moeten echter voldoende zijn om de kans op afzettingen te minimaliseren.</w:t>
      </w:r>
    </w:p>
    <w:p w:rsidR="006E6AF4" w:rsidRPr="006E6AF4" w:rsidRDefault="006E6AF4" w:rsidP="006E6AF4">
      <w:pPr>
        <w:spacing w:after="0"/>
        <w:rPr>
          <w:lang w:val="nl"/>
        </w:rPr>
      </w:pPr>
      <w:r w:rsidRPr="006E6AF4">
        <w:rPr>
          <w:lang w:val="nl"/>
        </w:rPr>
        <w:t>Volgende debieten moeten geleverd kunnen worden:</w:t>
      </w:r>
    </w:p>
    <w:p w:rsidR="006E6AF4" w:rsidRPr="006E6AF4" w:rsidRDefault="006E6AF4" w:rsidP="006E6AF4">
      <w:pPr>
        <w:pStyle w:val="Lijstalinea"/>
        <w:numPr>
          <w:ilvl w:val="0"/>
          <w:numId w:val="19"/>
        </w:numPr>
        <w:rPr>
          <w:rFonts w:asciiTheme="minorHAnsi" w:hAnsiTheme="minorHAnsi"/>
          <w:sz w:val="22"/>
          <w:szCs w:val="22"/>
        </w:rPr>
      </w:pPr>
      <w:r w:rsidRPr="006E6AF4">
        <w:rPr>
          <w:rFonts w:asciiTheme="minorHAnsi" w:hAnsiTheme="minorHAnsi"/>
          <w:sz w:val="22"/>
          <w:szCs w:val="22"/>
        </w:rPr>
        <w:t xml:space="preserve">Keuken wasbakken: 8 liter/min warm of koud water, </w:t>
      </w:r>
    </w:p>
    <w:p w:rsidR="006E6AF4" w:rsidRPr="006E6AF4" w:rsidRDefault="006E6AF4" w:rsidP="006E6AF4">
      <w:pPr>
        <w:pStyle w:val="Lijstalinea"/>
        <w:numPr>
          <w:ilvl w:val="0"/>
          <w:numId w:val="19"/>
        </w:numPr>
        <w:rPr>
          <w:rFonts w:asciiTheme="minorHAnsi" w:hAnsiTheme="minorHAnsi"/>
          <w:sz w:val="22"/>
          <w:szCs w:val="22"/>
        </w:rPr>
      </w:pPr>
      <w:r w:rsidRPr="006E6AF4">
        <w:rPr>
          <w:rFonts w:asciiTheme="minorHAnsi" w:hAnsiTheme="minorHAnsi"/>
          <w:sz w:val="22"/>
          <w:szCs w:val="22"/>
        </w:rPr>
        <w:t xml:space="preserve">Badkamer wastafels: 6 liter/min warm of koud water, </w:t>
      </w:r>
    </w:p>
    <w:p w:rsidR="006E6AF4" w:rsidRPr="006E6AF4" w:rsidRDefault="006E6AF4" w:rsidP="006E6AF4">
      <w:pPr>
        <w:pStyle w:val="Lijstalinea"/>
        <w:numPr>
          <w:ilvl w:val="0"/>
          <w:numId w:val="19"/>
        </w:numPr>
        <w:rPr>
          <w:rFonts w:asciiTheme="minorHAnsi" w:hAnsiTheme="minorHAnsi"/>
          <w:sz w:val="22"/>
          <w:szCs w:val="22"/>
          <w:lang w:val="en-US"/>
        </w:rPr>
      </w:pPr>
      <w:r w:rsidRPr="006E6AF4">
        <w:rPr>
          <w:rFonts w:asciiTheme="minorHAnsi" w:hAnsiTheme="minorHAnsi"/>
          <w:sz w:val="22"/>
          <w:szCs w:val="22"/>
          <w:lang w:val="en-US"/>
        </w:rPr>
        <w:t xml:space="preserve">Douches: </w:t>
      </w:r>
      <w:r w:rsidR="003E4C52" w:rsidRPr="003E4C52">
        <w:rPr>
          <w:rFonts w:asciiTheme="minorHAnsi" w:hAnsiTheme="minorHAnsi"/>
          <w:color w:val="C3004A" w:themeColor="accent4"/>
          <w:sz w:val="22"/>
          <w:szCs w:val="22"/>
          <w:lang w:val="en-US"/>
        </w:rPr>
        <w:t>7</w:t>
      </w:r>
      <w:r w:rsidRPr="006E6AF4">
        <w:rPr>
          <w:rFonts w:asciiTheme="minorHAnsi" w:hAnsiTheme="minorHAnsi"/>
          <w:sz w:val="22"/>
          <w:szCs w:val="22"/>
          <w:lang w:val="en-US"/>
        </w:rPr>
        <w:t xml:space="preserve"> liter/min warm of koud water,</w:t>
      </w:r>
    </w:p>
    <w:p w:rsidR="006E6AF4" w:rsidRPr="006E6AF4" w:rsidRDefault="006E6AF4" w:rsidP="006E6AF4">
      <w:pPr>
        <w:pStyle w:val="Lijstalinea"/>
        <w:numPr>
          <w:ilvl w:val="0"/>
          <w:numId w:val="19"/>
        </w:numPr>
        <w:rPr>
          <w:rFonts w:asciiTheme="minorHAnsi" w:hAnsiTheme="minorHAnsi"/>
          <w:sz w:val="22"/>
          <w:szCs w:val="22"/>
        </w:rPr>
      </w:pPr>
      <w:r w:rsidRPr="006E6AF4">
        <w:rPr>
          <w:rFonts w:asciiTheme="minorHAnsi" w:hAnsiTheme="minorHAnsi"/>
          <w:sz w:val="22"/>
          <w:szCs w:val="22"/>
        </w:rPr>
        <w:t xml:space="preserve">WC: 6 liter/min koud water, </w:t>
      </w:r>
    </w:p>
    <w:p w:rsidR="006E6AF4" w:rsidRPr="006E6AF4" w:rsidRDefault="006E6AF4" w:rsidP="006E6AF4">
      <w:pPr>
        <w:pStyle w:val="Lijstalinea"/>
        <w:numPr>
          <w:ilvl w:val="0"/>
          <w:numId w:val="19"/>
        </w:numPr>
        <w:rPr>
          <w:rFonts w:asciiTheme="minorHAnsi" w:hAnsiTheme="minorHAnsi"/>
          <w:sz w:val="22"/>
          <w:szCs w:val="22"/>
        </w:rPr>
      </w:pPr>
      <w:r w:rsidRPr="006E6AF4">
        <w:rPr>
          <w:rFonts w:asciiTheme="minorHAnsi" w:hAnsiTheme="minorHAnsi"/>
          <w:sz w:val="22"/>
          <w:szCs w:val="22"/>
        </w:rPr>
        <w:t xml:space="preserve">Uitgietbakken: 6 liter/min koud water, </w:t>
      </w:r>
    </w:p>
    <w:p w:rsidR="006E6AF4" w:rsidRPr="006E6AF4" w:rsidRDefault="006E6AF4" w:rsidP="006E6AF4">
      <w:pPr>
        <w:pStyle w:val="Lijstalinea"/>
        <w:numPr>
          <w:ilvl w:val="0"/>
          <w:numId w:val="19"/>
        </w:numPr>
        <w:spacing w:after="240"/>
        <w:rPr>
          <w:rFonts w:asciiTheme="minorHAnsi" w:hAnsiTheme="minorHAnsi"/>
          <w:sz w:val="22"/>
          <w:szCs w:val="22"/>
        </w:rPr>
      </w:pPr>
      <w:r w:rsidRPr="006E6AF4">
        <w:rPr>
          <w:rFonts w:asciiTheme="minorHAnsi" w:hAnsiTheme="minorHAnsi"/>
          <w:sz w:val="22"/>
          <w:szCs w:val="22"/>
        </w:rPr>
        <w:t>Was- en vaatwasmachines: 10 liter/min koud water.</w:t>
      </w:r>
    </w:p>
    <w:p w:rsidR="006E6AF4" w:rsidRPr="006E6AF4" w:rsidRDefault="006E6AF4" w:rsidP="00245FDC">
      <w:pPr>
        <w:spacing w:after="0"/>
      </w:pPr>
      <w:r w:rsidRPr="006E6AF4">
        <w:t>LEIDINGTRACÉ</w:t>
      </w:r>
    </w:p>
    <w:p w:rsidR="006E6AF4" w:rsidRPr="006E6AF4" w:rsidRDefault="006E6AF4" w:rsidP="006E6AF4">
      <w:pPr>
        <w:rPr>
          <w:lang w:val="nl"/>
        </w:rPr>
      </w:pPr>
      <w:r w:rsidRPr="006E6AF4">
        <w:rPr>
          <w:lang w:val="nl"/>
        </w:rPr>
        <w:t>Het tracé van de leidingen is schematisch aangegeven op de plannen. Het juiste leidingenverloop wordt bepaald in overleg met het Bestuur en de diverse aannemers, rekening houdend met de bouwkundige toestand in situ en de kruisingen met andere leidingnetten en de voorziene opstelling van de toestellen. Hiertoe wordt het tracé vooraf met krijtlijnen uitgezet op vloeren en wanden. Lichte wijzigingen in het traject kunnen geen meerprijs tot gevolg hebben.</w:t>
      </w:r>
    </w:p>
    <w:p w:rsidR="006E6AF4" w:rsidRPr="006E6AF4" w:rsidRDefault="006E6AF4" w:rsidP="006E6AF4">
      <w:pPr>
        <w:rPr>
          <w:lang w:val="nl"/>
        </w:rPr>
      </w:pPr>
      <w:r w:rsidRPr="006E6AF4">
        <w:rPr>
          <w:lang w:val="nl"/>
        </w:rPr>
        <w:t xml:space="preserve">Het leidingennet wordt aangesloten op de voeding. </w:t>
      </w:r>
      <w:r w:rsidR="00245FDC">
        <w:rPr>
          <w:lang w:val="nl"/>
        </w:rPr>
        <w:t>Elk</w:t>
      </w:r>
      <w:r w:rsidRPr="006E6AF4">
        <w:rPr>
          <w:lang w:val="nl"/>
        </w:rPr>
        <w:t xml:space="preserve"> </w:t>
      </w:r>
      <w:r w:rsidR="00245FDC">
        <w:rPr>
          <w:lang w:val="nl"/>
        </w:rPr>
        <w:t>gebouw</w:t>
      </w:r>
      <w:r w:rsidRPr="006E6AF4">
        <w:rPr>
          <w:lang w:val="nl"/>
        </w:rPr>
        <w:t xml:space="preserve"> beschikt over een afzonderlijke teller.</w:t>
      </w:r>
    </w:p>
    <w:p w:rsidR="006E6AF4" w:rsidRPr="006E6AF4" w:rsidRDefault="006E6AF4" w:rsidP="00245FDC">
      <w:pPr>
        <w:spacing w:after="0"/>
        <w:rPr>
          <w:lang w:val="nl"/>
        </w:rPr>
      </w:pPr>
      <w:r w:rsidRPr="006E6AF4">
        <w:rPr>
          <w:lang w:val="nl"/>
        </w:rPr>
        <w:t>Het leidingtracé houdt rekening met volgende algemene voorwaarden:</w:t>
      </w:r>
    </w:p>
    <w:p w:rsidR="006E6AF4" w:rsidRPr="00245FDC" w:rsidRDefault="006E6AF4" w:rsidP="00245FDC">
      <w:pPr>
        <w:pStyle w:val="Lijstalinea"/>
        <w:numPr>
          <w:ilvl w:val="0"/>
          <w:numId w:val="20"/>
        </w:numPr>
        <w:rPr>
          <w:rFonts w:asciiTheme="minorHAnsi" w:hAnsiTheme="minorHAnsi"/>
          <w:sz w:val="22"/>
          <w:szCs w:val="22"/>
        </w:rPr>
      </w:pPr>
      <w:r w:rsidRPr="00245FDC">
        <w:rPr>
          <w:rFonts w:asciiTheme="minorHAnsi" w:hAnsiTheme="minorHAnsi"/>
          <w:sz w:val="22"/>
          <w:szCs w:val="22"/>
        </w:rPr>
        <w:t xml:space="preserve">De leidingen worden zoveel mogelijk horizontaal en </w:t>
      </w:r>
      <w:r w:rsidR="00245FDC" w:rsidRPr="00245FDC">
        <w:rPr>
          <w:rFonts w:asciiTheme="minorHAnsi" w:hAnsiTheme="minorHAnsi"/>
          <w:sz w:val="22"/>
          <w:szCs w:val="22"/>
        </w:rPr>
        <w:t>verticaal</w:t>
      </w:r>
      <w:r w:rsidRPr="00245FDC">
        <w:rPr>
          <w:rFonts w:asciiTheme="minorHAnsi" w:hAnsiTheme="minorHAnsi"/>
          <w:sz w:val="22"/>
          <w:szCs w:val="22"/>
        </w:rPr>
        <w:t xml:space="preserve"> geplaatst volgens rechtlijnige tracés. </w:t>
      </w:r>
      <w:r w:rsidRPr="00245FDC">
        <w:rPr>
          <w:rFonts w:asciiTheme="minorHAnsi" w:hAnsiTheme="minorHAnsi"/>
          <w:sz w:val="22"/>
          <w:szCs w:val="22"/>
          <w:u w:val="single"/>
        </w:rPr>
        <w:t>In doorgangen van muren en wanden en in vloeren mag geen enkele koppeling of lasnaad aangebracht worden</w:t>
      </w:r>
      <w:r w:rsidRPr="00245FDC">
        <w:rPr>
          <w:rFonts w:asciiTheme="minorHAnsi" w:hAnsiTheme="minorHAnsi"/>
          <w:sz w:val="22"/>
          <w:szCs w:val="22"/>
        </w:rPr>
        <w:t>.</w:t>
      </w:r>
    </w:p>
    <w:p w:rsidR="006E6AF4" w:rsidRPr="00245FDC" w:rsidRDefault="006E6AF4" w:rsidP="00245FDC">
      <w:pPr>
        <w:pStyle w:val="Lijstalinea"/>
        <w:numPr>
          <w:ilvl w:val="0"/>
          <w:numId w:val="20"/>
        </w:numPr>
        <w:rPr>
          <w:rFonts w:asciiTheme="minorHAnsi" w:hAnsiTheme="minorHAnsi"/>
          <w:sz w:val="22"/>
          <w:szCs w:val="22"/>
        </w:rPr>
      </w:pPr>
      <w:r w:rsidRPr="00245FDC">
        <w:rPr>
          <w:rFonts w:asciiTheme="minorHAnsi" w:hAnsiTheme="minorHAnsi"/>
          <w:sz w:val="22"/>
          <w:szCs w:val="22"/>
        </w:rPr>
        <w:t>De leidingen worden zodanig ondersteund dat de uitzetting van de buizen verzekerd is en doorbuiging vermeden wordt.</w:t>
      </w:r>
    </w:p>
    <w:p w:rsidR="006E6AF4" w:rsidRPr="00245FDC" w:rsidRDefault="006E6AF4" w:rsidP="00245FDC">
      <w:pPr>
        <w:pStyle w:val="Lijstalinea"/>
        <w:numPr>
          <w:ilvl w:val="0"/>
          <w:numId w:val="20"/>
        </w:numPr>
        <w:rPr>
          <w:rFonts w:asciiTheme="minorHAnsi" w:hAnsiTheme="minorHAnsi"/>
          <w:sz w:val="22"/>
          <w:szCs w:val="22"/>
        </w:rPr>
      </w:pPr>
      <w:r w:rsidRPr="00245FDC">
        <w:rPr>
          <w:rFonts w:asciiTheme="minorHAnsi" w:hAnsiTheme="minorHAnsi"/>
          <w:sz w:val="22"/>
          <w:szCs w:val="22"/>
        </w:rPr>
        <w:t>Behalve ter plaatse van mengkranen zijn verbindingen tussen netten voor distributie van koud en van warm water niet toegelaten.</w:t>
      </w:r>
    </w:p>
    <w:p w:rsidR="006E6AF4" w:rsidRPr="006E6AF4" w:rsidRDefault="006E6AF4" w:rsidP="006E6AF4">
      <w:pPr>
        <w:rPr>
          <w:lang w:val="nl"/>
        </w:rPr>
      </w:pPr>
      <w:r w:rsidRPr="006E6AF4">
        <w:rPr>
          <w:lang w:val="nl"/>
        </w:rPr>
        <w:t>De installatie moet zodanig opgevat zijn dat stagnatie van water in bepaalde onderdelen van de installatie uitgesloten is. Toereikende mogelijkheden dienen voorzien te worden om:</w:t>
      </w:r>
    </w:p>
    <w:p w:rsidR="006E6AF4" w:rsidRPr="00245FDC" w:rsidRDefault="006E6AF4" w:rsidP="00245FDC">
      <w:pPr>
        <w:pStyle w:val="Lijstalinea"/>
        <w:numPr>
          <w:ilvl w:val="0"/>
          <w:numId w:val="21"/>
        </w:numPr>
        <w:rPr>
          <w:rFonts w:asciiTheme="minorHAnsi" w:hAnsiTheme="minorHAnsi"/>
          <w:sz w:val="22"/>
          <w:szCs w:val="22"/>
        </w:rPr>
      </w:pPr>
      <w:r w:rsidRPr="00245FDC">
        <w:rPr>
          <w:rFonts w:asciiTheme="minorHAnsi" w:hAnsiTheme="minorHAnsi"/>
          <w:sz w:val="22"/>
          <w:szCs w:val="22"/>
        </w:rPr>
        <w:t xml:space="preserve">de installatie te ledigen, In </w:t>
      </w:r>
      <w:r w:rsidR="00245FDC">
        <w:rPr>
          <w:rFonts w:asciiTheme="minorHAnsi" w:hAnsiTheme="minorHAnsi"/>
          <w:sz w:val="22"/>
          <w:szCs w:val="22"/>
        </w:rPr>
        <w:t>elk gebouw</w:t>
      </w:r>
      <w:r w:rsidRPr="00245FDC">
        <w:rPr>
          <w:rFonts w:asciiTheme="minorHAnsi" w:hAnsiTheme="minorHAnsi"/>
          <w:sz w:val="22"/>
          <w:szCs w:val="22"/>
        </w:rPr>
        <w:t xml:space="preserve"> moet zich een afsluitkraan met leegloopmogelijkheid bevinden. De leidingen moeten daartoe met afschot geplaatst worden (minimum 1mm per lopende meter). Elke opgaande standleiding of belangrijke vertakking is op het laagste punt voorzien van </w:t>
      </w:r>
      <w:r w:rsidRPr="00245FDC">
        <w:rPr>
          <w:rFonts w:asciiTheme="minorHAnsi" w:hAnsiTheme="minorHAnsi"/>
          <w:sz w:val="22"/>
          <w:szCs w:val="22"/>
        </w:rPr>
        <w:lastRenderedPageBreak/>
        <w:t>een stopkraan, onmiddellijk gevolgd door een aftapkraan, die een volledige lediging mogelijk maakt.</w:t>
      </w:r>
    </w:p>
    <w:p w:rsidR="006E6AF4" w:rsidRPr="00245FDC" w:rsidRDefault="006E6AF4" w:rsidP="00245FDC">
      <w:pPr>
        <w:pStyle w:val="Lijstalinea"/>
        <w:numPr>
          <w:ilvl w:val="0"/>
          <w:numId w:val="21"/>
        </w:numPr>
        <w:rPr>
          <w:rFonts w:asciiTheme="minorHAnsi" w:hAnsiTheme="minorHAnsi"/>
          <w:sz w:val="22"/>
          <w:szCs w:val="22"/>
        </w:rPr>
      </w:pPr>
      <w:r w:rsidRPr="00245FDC">
        <w:rPr>
          <w:rFonts w:asciiTheme="minorHAnsi" w:hAnsiTheme="minorHAnsi"/>
          <w:sz w:val="22"/>
          <w:szCs w:val="22"/>
        </w:rPr>
        <w:t>de installatie te ontluchten; op alle leidingen wordt op het uiteinde een kraan geplaatst om het ontluchten normaal te laten geschieden.</w:t>
      </w:r>
    </w:p>
    <w:p w:rsidR="006E6AF4" w:rsidRPr="006E6AF4" w:rsidRDefault="006E6AF4" w:rsidP="006E6AF4">
      <w:pPr>
        <w:rPr>
          <w:lang w:val="nl"/>
        </w:rPr>
      </w:pPr>
      <w:r w:rsidRPr="006E6AF4">
        <w:rPr>
          <w:lang w:val="nl"/>
        </w:rPr>
        <w:t>De bedieningsorganen moeten, door hun opvatting en plaatsing, gemakkelijk toegankelijk en te bedienen zijn.</w:t>
      </w:r>
    </w:p>
    <w:p w:rsidR="00245FDC" w:rsidRPr="00245FDC" w:rsidRDefault="00245FDC" w:rsidP="00245FDC">
      <w:pPr>
        <w:rPr>
          <w:lang w:val="nl"/>
        </w:rPr>
      </w:pPr>
      <w:r w:rsidRPr="00245FDC">
        <w:rPr>
          <w:lang w:val="nl"/>
        </w:rPr>
        <w:t xml:space="preserve">Alle leidingen in </w:t>
      </w:r>
      <w:r>
        <w:rPr>
          <w:lang w:val="nl"/>
        </w:rPr>
        <w:t>technische lokalen</w:t>
      </w:r>
      <w:r w:rsidRPr="00245FDC">
        <w:rPr>
          <w:lang w:val="nl"/>
        </w:rPr>
        <w:t>, bergingen, kruipkelder en/of valse plafonds krijgen een identificatiemerk, aangebracht na elke afsluitkraan en na elke aftakking. De leidingnetten hebben de kenkleuren volgens 60.00.  Aftappunten van niet drinkbaar water dienen voorzien te worden van een duidelijk zichtbaar kenteken.</w:t>
      </w:r>
    </w:p>
    <w:p w:rsidR="00245FDC" w:rsidRPr="00245FDC" w:rsidRDefault="00245FDC" w:rsidP="00245FDC">
      <w:pPr>
        <w:spacing w:after="0"/>
      </w:pPr>
      <w:r w:rsidRPr="00245FDC">
        <w:t>VERBINDINGEN - KOPPELSTUKKEN - COLLECTOREN</w:t>
      </w:r>
    </w:p>
    <w:p w:rsidR="00245FDC" w:rsidRPr="00245FDC" w:rsidRDefault="00245FDC" w:rsidP="00245FDC">
      <w:pPr>
        <w:spacing w:after="0"/>
        <w:rPr>
          <w:lang w:val="nl"/>
        </w:rPr>
      </w:pPr>
      <w:r w:rsidRPr="00245FDC">
        <w:rPr>
          <w:lang w:val="nl"/>
        </w:rPr>
        <w:t>De buizen worden haaks gesneden met een aangepaste buissnijder, vervormingen worden vermeden. De buizen worden zorgvuldig inwendig en uitwendig ontdaan van bramen.</w:t>
      </w:r>
    </w:p>
    <w:p w:rsidR="00245FDC" w:rsidRPr="00245FDC" w:rsidRDefault="00245FDC" w:rsidP="00245FDC">
      <w:pPr>
        <w:rPr>
          <w:lang w:val="nl"/>
        </w:rPr>
      </w:pPr>
      <w:r w:rsidRPr="00245FDC">
        <w:rPr>
          <w:lang w:val="nl"/>
        </w:rPr>
        <w:t>Stijve buizen mogen niet gebogen worden, richtingsveranderingen en aftakkingen gebeuren met verbindingsstukken eigen aan het systeem en geleverd door dezelfde fabrikant. De verbindingen, bochtstukken, aftakkingen worden zoveel mogelijk op bereikbare plaatsen voorzien.</w:t>
      </w:r>
    </w:p>
    <w:p w:rsidR="00245FDC" w:rsidRPr="00245FDC" w:rsidRDefault="00245FDC" w:rsidP="00245FDC">
      <w:pPr>
        <w:rPr>
          <w:lang w:val="nl"/>
        </w:rPr>
      </w:pPr>
      <w:r w:rsidRPr="00245FDC">
        <w:rPr>
          <w:lang w:val="nl"/>
        </w:rPr>
        <w:t>Indien gewerkt wordt met collectoren, moeten deze gegroepeerd worden opgesteld op bereikbare plaatsen.</w:t>
      </w:r>
    </w:p>
    <w:p w:rsidR="00245FDC" w:rsidRPr="00245FDC" w:rsidRDefault="00245FDC" w:rsidP="00245FDC">
      <w:pPr>
        <w:rPr>
          <w:lang w:val="nl"/>
        </w:rPr>
      </w:pPr>
      <w:r w:rsidRPr="00245FDC">
        <w:rPr>
          <w:lang w:val="nl"/>
        </w:rPr>
        <w:t>Alle verbindingen moeten gegarandeerd waterdicht zijn en bestand tegen een druk tot min. 6 bar. De gerealiseerde verbindingen moeten zichtbaar blijven tot een hydraulische dichtheidsproef is uitgevoerd (d.w.z. geen anti-corrosiebanden, geen bekleding, geen dekvloer,…).</w:t>
      </w:r>
    </w:p>
    <w:p w:rsidR="00245FDC" w:rsidRPr="00245FDC" w:rsidRDefault="00245FDC" w:rsidP="00245FDC">
      <w:pPr>
        <w:rPr>
          <w:lang w:val="nl"/>
        </w:rPr>
      </w:pPr>
      <w:r w:rsidRPr="00245FDC">
        <w:rPr>
          <w:lang w:val="nl"/>
        </w:rPr>
        <w:t>Buizen waarvan de verbindingen reeds gemaakt zijn mogen niet meer gebogen worden en moeten in de montage spanningsvrij geplaatst worden door middel van beugelbevestiging.</w:t>
      </w:r>
    </w:p>
    <w:p w:rsidR="00245FDC" w:rsidRPr="00245FDC" w:rsidRDefault="00245FDC" w:rsidP="00245FDC">
      <w:pPr>
        <w:spacing w:after="0"/>
      </w:pPr>
      <w:r w:rsidRPr="00245FDC">
        <w:t>UITZETTING</w:t>
      </w:r>
    </w:p>
    <w:p w:rsidR="00245FDC" w:rsidRPr="00245FDC" w:rsidRDefault="00245FDC" w:rsidP="00245FDC">
      <w:pPr>
        <w:spacing w:after="0"/>
        <w:rPr>
          <w:lang w:val="nl"/>
        </w:rPr>
      </w:pPr>
      <w:r w:rsidRPr="00245FDC">
        <w:rPr>
          <w:lang w:val="nl"/>
        </w:rPr>
        <w:t>Bij het bepalen van het tracé en het plaatsen van de leidingen wordt rekening gehouden met het uitzetten van de buizen.</w:t>
      </w:r>
    </w:p>
    <w:p w:rsidR="00245FDC" w:rsidRPr="00245FDC" w:rsidRDefault="00245FDC" w:rsidP="00245FDC">
      <w:pPr>
        <w:spacing w:after="0"/>
        <w:rPr>
          <w:lang w:val="nl"/>
        </w:rPr>
      </w:pPr>
      <w:r w:rsidRPr="00245FDC">
        <w:rPr>
          <w:lang w:val="nl"/>
        </w:rPr>
        <w:t>In verhouding tot de verwachte uitzettingen zal erover gewaakt worden dat:</w:t>
      </w:r>
    </w:p>
    <w:p w:rsidR="00245FDC" w:rsidRPr="00245FDC" w:rsidRDefault="00245FDC" w:rsidP="00245FDC">
      <w:pPr>
        <w:pStyle w:val="Lijstalinea"/>
        <w:numPr>
          <w:ilvl w:val="0"/>
          <w:numId w:val="22"/>
        </w:numPr>
        <w:rPr>
          <w:rFonts w:asciiTheme="minorHAnsi" w:hAnsiTheme="minorHAnsi"/>
          <w:sz w:val="22"/>
          <w:szCs w:val="22"/>
        </w:rPr>
      </w:pPr>
      <w:r w:rsidRPr="00245FDC">
        <w:rPr>
          <w:rFonts w:asciiTheme="minorHAnsi" w:hAnsiTheme="minorHAnsi"/>
          <w:sz w:val="22"/>
          <w:szCs w:val="22"/>
        </w:rPr>
        <w:t>voldoende ruimte wordt gelaten tussen de uiteinden van de rechte lijnen; tussen de bocht en de muur; de buizen in de beugels kunnen verschuiven, met uitzondering van een aantal ervan die oordeelkundig worden gekozen. De beugels dienen zodanig aangespannen te worden dat er een vrije beweging van de leidingen mogelijk is.</w:t>
      </w:r>
    </w:p>
    <w:p w:rsidR="00245FDC" w:rsidRPr="00245FDC" w:rsidRDefault="00245FDC" w:rsidP="00245FDC">
      <w:pPr>
        <w:pStyle w:val="Lijstalinea"/>
        <w:numPr>
          <w:ilvl w:val="0"/>
          <w:numId w:val="22"/>
        </w:numPr>
        <w:rPr>
          <w:rFonts w:asciiTheme="minorHAnsi" w:hAnsiTheme="minorHAnsi"/>
          <w:sz w:val="22"/>
          <w:szCs w:val="22"/>
        </w:rPr>
      </w:pPr>
      <w:r w:rsidRPr="00245FDC">
        <w:rPr>
          <w:rFonts w:asciiTheme="minorHAnsi" w:hAnsiTheme="minorHAnsi"/>
          <w:sz w:val="22"/>
          <w:szCs w:val="22"/>
        </w:rPr>
        <w:t>de bewegingen van de rechte leidingen niet belemmerd worden door de aftakkingen ervan, o.a. wanneer de aftakkingen door een muur of een vloer worden gevoerd of worden aangesloten in de nabijheid van de plaats waar de hoofdleiding door een muur of een vloer wordt gevoerd;</w:t>
      </w:r>
    </w:p>
    <w:p w:rsidR="00245FDC" w:rsidRPr="00245FDC" w:rsidRDefault="00245FDC" w:rsidP="00245FDC">
      <w:pPr>
        <w:pStyle w:val="Lijstalinea"/>
        <w:numPr>
          <w:ilvl w:val="0"/>
          <w:numId w:val="22"/>
        </w:numPr>
        <w:spacing w:after="240"/>
        <w:rPr>
          <w:rFonts w:asciiTheme="minorHAnsi" w:hAnsiTheme="minorHAnsi"/>
          <w:sz w:val="22"/>
          <w:szCs w:val="22"/>
        </w:rPr>
      </w:pPr>
      <w:r w:rsidRPr="00245FDC">
        <w:rPr>
          <w:rFonts w:asciiTheme="minorHAnsi" w:hAnsiTheme="minorHAnsi"/>
          <w:sz w:val="22"/>
          <w:szCs w:val="22"/>
        </w:rPr>
        <w:t>de aftakkingen een voldoende soepelheid bezitten om de bewegingen van de hoofdleiding te volgen. Voor inbouwleidingen zullen er voorzorgen genomen worden in verband met het uitzetten van de leidingen alvorens ze in de muur of in de dekvloer in te werken.</w:t>
      </w:r>
    </w:p>
    <w:p w:rsidR="00245FDC" w:rsidRPr="00245FDC" w:rsidRDefault="00245FDC" w:rsidP="00245FDC">
      <w:pPr>
        <w:spacing w:after="0"/>
      </w:pPr>
      <w:r w:rsidRPr="00245FDC">
        <w:t>PLAATSINGSWIJZE INBOUWLEIDINGEN</w:t>
      </w:r>
    </w:p>
    <w:p w:rsidR="00B739C3" w:rsidRPr="00B739C3" w:rsidRDefault="00245FDC" w:rsidP="00B739C3">
      <w:pPr>
        <w:rPr>
          <w:color w:val="C3004A" w:themeColor="text2"/>
          <w:lang w:val="nl"/>
        </w:rPr>
      </w:pPr>
      <w:r w:rsidRPr="00B739C3">
        <w:rPr>
          <w:color w:val="C3004A" w:themeColor="text2"/>
          <w:lang w:val="nl"/>
        </w:rPr>
        <w:t xml:space="preserve">De leidingen </w:t>
      </w:r>
      <w:r w:rsidR="00B739C3" w:rsidRPr="00B739C3">
        <w:rPr>
          <w:color w:val="C3004A" w:themeColor="text2"/>
          <w:lang w:val="nl"/>
        </w:rPr>
        <w:t xml:space="preserve">worden bij voorkeur in de verlaagde plafonds (wegneembaar) geplaatst met aandacht voor de bereikbaarheid. Alleen mits toestemming worden daartoe geschikte leidingen (zonder koppelingen) in de dekvloer geplaatst. </w:t>
      </w:r>
    </w:p>
    <w:p w:rsidR="00245FDC" w:rsidRPr="00245FDC" w:rsidRDefault="00245FDC" w:rsidP="00245FDC">
      <w:pPr>
        <w:rPr>
          <w:lang w:val="nl"/>
        </w:rPr>
      </w:pPr>
      <w:r w:rsidRPr="00245FDC">
        <w:rPr>
          <w:lang w:val="nl"/>
        </w:rPr>
        <w:t>De</w:t>
      </w:r>
      <w:r>
        <w:rPr>
          <w:lang w:val="nl"/>
        </w:rPr>
        <w:t xml:space="preserve"> ingewerkte</w:t>
      </w:r>
      <w:r w:rsidRPr="00245FDC">
        <w:rPr>
          <w:lang w:val="nl"/>
        </w:rPr>
        <w:t xml:space="preserve"> leidingen zijn fabrieksmatig voorzien van een beschermende mantel of dienen beschermd te worden d.m.v. beschermende kunststofbanden of met een andere gelijkwaardige bescherming, </w:t>
      </w:r>
      <w:r w:rsidRPr="00245FDC">
        <w:rPr>
          <w:lang w:val="nl"/>
        </w:rPr>
        <w:lastRenderedPageBreak/>
        <w:t>overeenkomstig de specifieke bepalingen van het bestek. In ieder geval moet de beschermende laag van die aard zijn dat ze later geen vetplekken of verkleuringen kan veroorzaken doorheen de muurbekledingen of -bepleisteringen. Metalen leidingen die in de muren of vloeren worden ingewerkt zijn vooraf te omwikkelen met een zelfklevende isolatieband.</w:t>
      </w:r>
    </w:p>
    <w:p w:rsidR="00245FDC" w:rsidRPr="00245FDC" w:rsidRDefault="00245FDC" w:rsidP="00245FDC">
      <w:pPr>
        <w:rPr>
          <w:lang w:val="nl"/>
        </w:rPr>
      </w:pPr>
      <w:r w:rsidRPr="00245FDC">
        <w:rPr>
          <w:lang w:val="nl"/>
        </w:rPr>
        <w:t xml:space="preserve">In </w:t>
      </w:r>
      <w:r w:rsidRPr="00245FDC">
        <w:rPr>
          <w:u w:val="single"/>
          <w:lang w:val="nl"/>
        </w:rPr>
        <w:t>massieve muren of in vloeren mogen onder geen beding verbindingen gemaakt worden</w:t>
      </w:r>
      <w:r w:rsidRPr="00245FDC">
        <w:rPr>
          <w:lang w:val="nl"/>
        </w:rPr>
        <w:t>.</w:t>
      </w:r>
    </w:p>
    <w:p w:rsidR="00245FDC" w:rsidRPr="00245FDC" w:rsidRDefault="00245FDC" w:rsidP="00245FDC">
      <w:pPr>
        <w:rPr>
          <w:lang w:val="nl"/>
        </w:rPr>
      </w:pPr>
      <w:r w:rsidRPr="00245FDC">
        <w:rPr>
          <w:lang w:val="nl"/>
        </w:rPr>
        <w:t>Alle gerealiseerde verbindingen moeten zichtbaar blijven tot een hydraulische dichtheidsproef is uitgevoerd (d.w.z. geen anti-corrosiebanden, geen bekleding).</w:t>
      </w:r>
    </w:p>
    <w:p w:rsidR="00245FDC" w:rsidRPr="00245FDC" w:rsidRDefault="00245FDC" w:rsidP="00245FDC">
      <w:pPr>
        <w:rPr>
          <w:lang w:val="nl"/>
        </w:rPr>
      </w:pPr>
      <w:r w:rsidRPr="00245FDC">
        <w:rPr>
          <w:lang w:val="nl"/>
        </w:rPr>
        <w:t>Collectoren worden steeds op een centrale en gemakkelijk bereikbare plaats voorzien.</w:t>
      </w:r>
    </w:p>
    <w:p w:rsidR="00245FDC" w:rsidRPr="00245FDC" w:rsidRDefault="00245FDC" w:rsidP="00245FDC">
      <w:pPr>
        <w:rPr>
          <w:lang w:val="nl"/>
        </w:rPr>
      </w:pPr>
      <w:r w:rsidRPr="00245FDC">
        <w:rPr>
          <w:lang w:val="nl"/>
        </w:rPr>
        <w:t xml:space="preserve">De sleuven in gemetste muren worden uitgefreesd en hebben een aangepaste sectie, zonder de stabiliteit in gevaar te brengen. Geen enkele leiding mag worden geplaatst op minder dan </w:t>
      </w:r>
      <w:smartTag w:uri="urn:schemas-microsoft-com:office:smarttags" w:element="metricconverter">
        <w:smartTagPr>
          <w:attr w:name="ProductID" w:val="1 cm"/>
        </w:smartTagPr>
        <w:r w:rsidRPr="00245FDC">
          <w:rPr>
            <w:lang w:val="nl"/>
          </w:rPr>
          <w:t>1 cm</w:t>
        </w:r>
      </w:smartTag>
      <w:r w:rsidRPr="00245FDC">
        <w:rPr>
          <w:lang w:val="nl"/>
        </w:rPr>
        <w:t xml:space="preserve"> afstand van het afgewerkt vlak van de wanden van het gebouw. De leidingen naar de apparaten moeten ingeslepen worden (niet kappen) en dienen steeds verticaal te lopen, niet horizontaal.</w:t>
      </w:r>
    </w:p>
    <w:p w:rsidR="00245FDC" w:rsidRPr="00245FDC" w:rsidRDefault="00245FDC" w:rsidP="00245FDC">
      <w:pPr>
        <w:rPr>
          <w:lang w:val="nl"/>
        </w:rPr>
      </w:pPr>
      <w:r w:rsidRPr="00245FDC">
        <w:rPr>
          <w:lang w:val="nl"/>
        </w:rPr>
        <w:t>Na de dichtingproeven en beschermen van de leidingen worden de sleuven in muren aangewerkt met een daartoe geschikte mortel. Leidingen ingewerkt in dekvloeren zullen zo vlug mogelijk bedekt worden met de voorziene uitvullaag, evenwel slechts na het aanbrengen van de nodige beschermlagen en na het uitvoeren van de drukproeven.</w:t>
      </w:r>
    </w:p>
    <w:p w:rsidR="00245FDC" w:rsidRPr="00245FDC" w:rsidRDefault="00245FDC" w:rsidP="00B76091">
      <w:pPr>
        <w:spacing w:after="0"/>
      </w:pPr>
      <w:r w:rsidRPr="00245FDC">
        <w:t>PLAATSINGSWIJZE OPBOUWLEIDINGEN</w:t>
      </w:r>
    </w:p>
    <w:p w:rsidR="00132E55" w:rsidRPr="00132E55" w:rsidRDefault="00245FDC" w:rsidP="00132E55">
      <w:pPr>
        <w:rPr>
          <w:lang w:val="nl"/>
        </w:rPr>
      </w:pPr>
      <w:r w:rsidRPr="00245FDC">
        <w:rPr>
          <w:lang w:val="nl"/>
        </w:rPr>
        <w:t>Bij leidingen in opbouw wordt in principe gebruik gemaakt stijve buizen, die worden bevestigd d.m.v. beugels en/of waar mogelijk gegroepeerd in leidingkokers of opgelegd in schalen. Zo te</w:t>
      </w:r>
      <w:r w:rsidR="00132E55">
        <w:rPr>
          <w:lang w:val="nl"/>
        </w:rPr>
        <w:t xml:space="preserve"> </w:t>
      </w:r>
      <w:r w:rsidR="00132E55" w:rsidRPr="00132E55">
        <w:rPr>
          <w:lang w:val="nl"/>
        </w:rPr>
        <w:t xml:space="preserve">plaatsen dat het aanbrengen van een thermische isolatie mogelijk blijft. Geen enkele leiding wordt op minder dan </w:t>
      </w:r>
      <w:smartTag w:uri="urn:schemas-microsoft-com:office:smarttags" w:element="metricconverter">
        <w:smartTagPr>
          <w:attr w:name="ProductID" w:val="20 mm"/>
        </w:smartTagPr>
        <w:r w:rsidR="00132E55" w:rsidRPr="00132E55">
          <w:rPr>
            <w:lang w:val="nl"/>
          </w:rPr>
          <w:t>20 mm</w:t>
        </w:r>
      </w:smartTag>
      <w:r w:rsidR="00132E55" w:rsidRPr="00132E55">
        <w:rPr>
          <w:lang w:val="nl"/>
        </w:rPr>
        <w:t xml:space="preserve"> van de wand of plafond geplaatst.</w:t>
      </w:r>
    </w:p>
    <w:p w:rsidR="00132E55" w:rsidRPr="00132E55" w:rsidRDefault="00132E55" w:rsidP="00132E55">
      <w:pPr>
        <w:rPr>
          <w:lang w:val="nl"/>
        </w:rPr>
      </w:pPr>
      <w:r w:rsidRPr="00132E55">
        <w:rPr>
          <w:lang w:val="nl"/>
        </w:rPr>
        <w:t>De leidingen in opbouw zijn perfect rechtlijnig, verlopen parallel met de wanden en zullen in daartoe geschikte beugels worden opgehangen. Wanneer verschillende leidingen evenwijdig lopen zullen de steunen gegroepeerd en uitgelijnd zijn. Bij horizontale plaatsing van leidingen op wanden wordt de koud waterleiding onder de warmwaterleiding geplaatst.</w:t>
      </w:r>
    </w:p>
    <w:p w:rsidR="00132E55" w:rsidRPr="00132E55" w:rsidRDefault="00132E55" w:rsidP="00132E55">
      <w:pPr>
        <w:rPr>
          <w:lang w:val="nl"/>
        </w:rPr>
      </w:pPr>
      <w:r w:rsidRPr="00132E55">
        <w:rPr>
          <w:lang w:val="nl"/>
        </w:rPr>
        <w:t>De beugels zijn aan de binnenzijde bekleed met een soepel materiaal in hoogwaardig kunststof en laten de uitzetting van de buizen zonder beschadiging toe. Zij stemmen in maat overeen met de buisdiameters. De beugels worden bevestigd met schroef en plug, of op rails van gegalvaniseerd staal bevestigd met vijzen en pluggen. Het beugelsysteem wordt ter goedkeuring voorgelegd aan het Bestuur.</w:t>
      </w:r>
    </w:p>
    <w:p w:rsidR="00132E55" w:rsidRPr="00132E55" w:rsidRDefault="00132E55" w:rsidP="00BD254B">
      <w:pPr>
        <w:spacing w:after="0"/>
        <w:rPr>
          <w:lang w:val="nl"/>
        </w:rPr>
      </w:pPr>
      <w:r w:rsidRPr="00132E55">
        <w:rPr>
          <w:lang w:val="nl"/>
        </w:rPr>
        <w:t>De maximum afstand tussen twee bevestigingspunten is afhankelijk van het materiaal en de buitendiameters van de leidingen en zal beantwoorden aan de voorschriften van de fabrikant en deze van het bestek.</w:t>
      </w:r>
    </w:p>
    <w:p w:rsidR="00132E55" w:rsidRPr="00132E55" w:rsidRDefault="00132E55" w:rsidP="00132E55">
      <w:pPr>
        <w:rPr>
          <w:lang w:val="nl"/>
        </w:rPr>
      </w:pPr>
      <w:r w:rsidRPr="00132E55">
        <w:rPr>
          <w:lang w:val="nl"/>
        </w:rPr>
        <w:t>Daarenboven worden op regelmatige afstanden vaste punten voorzien om de beweging van de  buisleidingen te verdelen in afzonderlijke delen. In principe komen de vaste punten bij richtingsveranderingen (T-aftakkingen en bochten) en bij alle toestellen (afsluiters, meters, …).</w:t>
      </w:r>
    </w:p>
    <w:p w:rsidR="00132E55" w:rsidRPr="00132E55" w:rsidRDefault="00132E55" w:rsidP="00BD254B">
      <w:pPr>
        <w:spacing w:after="0"/>
      </w:pPr>
      <w:r w:rsidRPr="00132E55">
        <w:t>MUURDOORGANGEN</w:t>
      </w:r>
    </w:p>
    <w:p w:rsidR="00132E55" w:rsidRPr="00132E55" w:rsidRDefault="00132E55" w:rsidP="00BD254B">
      <w:pPr>
        <w:spacing w:after="0"/>
        <w:rPr>
          <w:lang w:val="nl"/>
        </w:rPr>
      </w:pPr>
      <w:r w:rsidRPr="00132E55">
        <w:rPr>
          <w:lang w:val="nl"/>
        </w:rPr>
        <w:t xml:space="preserve">Bij elke doorgang van een buis door muren, wanden en vloeren worden de leidingen beschermd door aangepaste kunststof doorvoermoffen, waarin de buizen vrij kunnen bewegen. De hulsranden worden in hetzelfde vlak geplaatst als de afgewerkte oppervlakten van wanden en plafonds, en </w:t>
      </w:r>
      <w:smartTag w:uri="urn:schemas-microsoft-com:office:smarttags" w:element="metricconverter">
        <w:smartTagPr>
          <w:attr w:name="ProductID" w:val="1,5 cm"/>
        </w:smartTagPr>
        <w:r w:rsidRPr="00132E55">
          <w:rPr>
            <w:lang w:val="nl"/>
          </w:rPr>
          <w:t>1,5 cm</w:t>
        </w:r>
      </w:smartTag>
      <w:r w:rsidRPr="00132E55">
        <w:rPr>
          <w:lang w:val="nl"/>
        </w:rPr>
        <w:t xml:space="preserve"> hoger dan de afgewerkte vloeren. </w:t>
      </w:r>
    </w:p>
    <w:p w:rsidR="00132E55" w:rsidRPr="00132E55" w:rsidRDefault="00132E55" w:rsidP="00132E55">
      <w:pPr>
        <w:rPr>
          <w:lang w:val="nl"/>
        </w:rPr>
      </w:pPr>
      <w:r w:rsidRPr="00132E55">
        <w:rPr>
          <w:lang w:val="nl"/>
        </w:rPr>
        <w:t>De ruimte tussen doorvoermof en buis wordt waterdicht afgedicht met een aangepaste inerte isolerende stof of kit.</w:t>
      </w:r>
    </w:p>
    <w:p w:rsidR="00132E55" w:rsidRPr="00132E55" w:rsidRDefault="00132E55" w:rsidP="00132E55">
      <w:pPr>
        <w:rPr>
          <w:lang w:val="nl"/>
        </w:rPr>
      </w:pPr>
      <w:r w:rsidRPr="00132E55">
        <w:rPr>
          <w:lang w:val="nl"/>
        </w:rPr>
        <w:lastRenderedPageBreak/>
        <w:t>Koppelingen ter hoogte van muurdoorgangen zijn verboden.</w:t>
      </w:r>
    </w:p>
    <w:p w:rsidR="00132E55" w:rsidRPr="00132E55" w:rsidRDefault="00132E55" w:rsidP="00BD254B">
      <w:pPr>
        <w:spacing w:after="0"/>
      </w:pPr>
      <w:r w:rsidRPr="00132E55">
        <w:t>BESCHERMING - THERMISCHE ISOLATIE VAN DE LEIDINGEN</w:t>
      </w:r>
    </w:p>
    <w:p w:rsidR="00132E55" w:rsidRPr="00132E55" w:rsidRDefault="00132E55" w:rsidP="00BD254B">
      <w:pPr>
        <w:spacing w:after="0"/>
        <w:rPr>
          <w:lang w:val="nl"/>
        </w:rPr>
      </w:pPr>
      <w:r w:rsidRPr="00132E55">
        <w:rPr>
          <w:lang w:val="nl"/>
        </w:rPr>
        <w:t>Leidingen in een vorstgevoelige of niet verwarmde omgeving of met risico op condensvorming worden voorzien van een thermische isolatie.</w:t>
      </w:r>
    </w:p>
    <w:p w:rsidR="00132E55" w:rsidRPr="00132E55" w:rsidRDefault="00132E55" w:rsidP="00132E55">
      <w:pPr>
        <w:rPr>
          <w:lang w:val="nl"/>
        </w:rPr>
      </w:pPr>
      <w:r w:rsidRPr="00132E55">
        <w:rPr>
          <w:lang w:val="nl"/>
        </w:rPr>
        <w:t xml:space="preserve">De thermische isolatie van de leidingen heeft een warmtegeleidingscoëfficient  </w:t>
      </w:r>
      <w:r w:rsidR="00BD254B">
        <w:rPr>
          <w:lang w:val="nl"/>
        </w:rPr>
        <w:t xml:space="preserve">ʎ </w:t>
      </w:r>
      <w:r w:rsidRPr="00132E55">
        <w:rPr>
          <w:lang w:val="nl"/>
        </w:rPr>
        <w:t xml:space="preserve">&lt; 0,04 W/mK (bij </w:t>
      </w:r>
      <w:smartTag w:uri="urn:schemas-microsoft-com:office:smarttags" w:element="metricconverter">
        <w:smartTagPr>
          <w:attr w:name="ProductID" w:val="40ﾰC"/>
        </w:smartTagPr>
        <w:r w:rsidRPr="00132E55">
          <w:rPr>
            <w:lang w:val="nl"/>
          </w:rPr>
          <w:t>40°C</w:t>
        </w:r>
      </w:smartTag>
      <w:r w:rsidRPr="00132E55">
        <w:rPr>
          <w:lang w:val="nl"/>
        </w:rPr>
        <w:t xml:space="preserve">) en is bestand tegen temperaturen van </w:t>
      </w:r>
      <w:smartTag w:uri="urn:schemas-microsoft-com:office:smarttags" w:element="metricconverter">
        <w:smartTagPr>
          <w:attr w:name="ProductID" w:val="-15ﾰC"/>
        </w:smartTagPr>
        <w:r w:rsidRPr="00132E55">
          <w:rPr>
            <w:lang w:val="nl"/>
          </w:rPr>
          <w:t>-15°C</w:t>
        </w:r>
      </w:smartTag>
      <w:r w:rsidRPr="00132E55">
        <w:rPr>
          <w:lang w:val="nl"/>
        </w:rPr>
        <w:t xml:space="preserve"> tot +</w:t>
      </w:r>
      <w:smartTag w:uri="urn:schemas-microsoft-com:office:smarttags" w:element="metricconverter">
        <w:smartTagPr>
          <w:attr w:name="ProductID" w:val="90ﾰC"/>
        </w:smartTagPr>
        <w:r w:rsidRPr="00132E55">
          <w:rPr>
            <w:lang w:val="nl"/>
          </w:rPr>
          <w:t>90°C</w:t>
        </w:r>
      </w:smartTag>
      <w:r w:rsidRPr="00132E55">
        <w:rPr>
          <w:lang w:val="nl"/>
        </w:rPr>
        <w:t>. Het isolatiemateriaal is zelfdovend en voorzien van een waterafstotende buitenlaag. Het is chemisch neutraal en tast de leidingen niet aan.</w:t>
      </w:r>
    </w:p>
    <w:p w:rsidR="00132E55" w:rsidRPr="00132E55" w:rsidRDefault="00132E55" w:rsidP="00BD254B">
      <w:pPr>
        <w:spacing w:after="0"/>
      </w:pPr>
      <w:r w:rsidRPr="00132E55">
        <w:t>AANSLUITING TOESTELLEN</w:t>
      </w:r>
    </w:p>
    <w:p w:rsidR="00132E55" w:rsidRPr="00132E55" w:rsidRDefault="00132E55" w:rsidP="00132E55">
      <w:pPr>
        <w:rPr>
          <w:lang w:val="nl"/>
        </w:rPr>
      </w:pPr>
      <w:r w:rsidRPr="00132E55">
        <w:rPr>
          <w:lang w:val="nl"/>
        </w:rPr>
        <w:t>Voor de aansluiting aan kranen, warmwatertoestellen,… worden ter hoogte van de aftappunten haakse hulpstukken of inbouwdozen voorzien met een messing hulpstuk met aangepaste binnendiameter.</w:t>
      </w:r>
    </w:p>
    <w:p w:rsidR="00132E55" w:rsidRPr="00132E55" w:rsidRDefault="00132E55" w:rsidP="00BD254B">
      <w:pPr>
        <w:spacing w:after="0"/>
      </w:pPr>
      <w:r w:rsidRPr="00132E55">
        <w:t>PREVENTIE - LEGIONELLABESMETTING</w:t>
      </w:r>
    </w:p>
    <w:p w:rsidR="00132E55" w:rsidRPr="00132E55" w:rsidRDefault="00132E55" w:rsidP="00BD254B">
      <w:pPr>
        <w:spacing w:after="0"/>
        <w:rPr>
          <w:lang w:val="nl"/>
        </w:rPr>
      </w:pPr>
      <w:r w:rsidRPr="00132E55">
        <w:rPr>
          <w:lang w:val="nl"/>
        </w:rPr>
        <w:t>Doodlopende leidingenstukken worden vermeden.</w:t>
      </w:r>
    </w:p>
    <w:p w:rsidR="00132E55" w:rsidRPr="00132E55" w:rsidRDefault="00132E55" w:rsidP="00132E55">
      <w:pPr>
        <w:rPr>
          <w:lang w:val="nl"/>
        </w:rPr>
      </w:pPr>
      <w:r w:rsidRPr="00132E55">
        <w:rPr>
          <w:lang w:val="nl"/>
        </w:rPr>
        <w:t>Koud- en warmwaterleidingen worden op voldoende afstand van elkaar gelegd en steeds thermisch van elkaar gescheiden.</w:t>
      </w:r>
    </w:p>
    <w:p w:rsidR="00132E55" w:rsidRPr="00132E55" w:rsidRDefault="00132E55" w:rsidP="00BD254B">
      <w:pPr>
        <w:spacing w:after="0"/>
        <w:rPr>
          <w:b/>
          <w:u w:val="single"/>
          <w:lang w:val="nl"/>
        </w:rPr>
      </w:pPr>
      <w:r w:rsidRPr="00132E55">
        <w:rPr>
          <w:b/>
          <w:u w:val="single"/>
          <w:lang w:val="nl"/>
        </w:rPr>
        <w:t>Keuring</w:t>
      </w:r>
    </w:p>
    <w:p w:rsidR="00132E55" w:rsidRPr="00132E55" w:rsidRDefault="00132E55" w:rsidP="00BD254B">
      <w:pPr>
        <w:spacing w:after="0"/>
      </w:pPr>
      <w:r w:rsidRPr="00132E55">
        <w:t>GELIJKVORMIGHEIDSKEURING</w:t>
      </w:r>
    </w:p>
    <w:p w:rsidR="00132E55" w:rsidRPr="00132E55" w:rsidRDefault="00132E55" w:rsidP="00132E55">
      <w:pPr>
        <w:rPr>
          <w:lang w:val="nl"/>
        </w:rPr>
      </w:pPr>
      <w:r w:rsidRPr="00132E55">
        <w:rPr>
          <w:lang w:val="nl"/>
        </w:rPr>
        <w:t>Zie 60.00 - inbegrepen</w:t>
      </w:r>
    </w:p>
    <w:p w:rsidR="00132E55" w:rsidRPr="00132E55" w:rsidRDefault="00132E55" w:rsidP="00BD254B">
      <w:pPr>
        <w:spacing w:after="0"/>
      </w:pPr>
      <w:r w:rsidRPr="00132E55">
        <w:t>PROEVEN</w:t>
      </w:r>
    </w:p>
    <w:p w:rsidR="00132E55" w:rsidRPr="00132E55" w:rsidRDefault="00132E55" w:rsidP="00132E55">
      <w:pPr>
        <w:rPr>
          <w:lang w:val="nl"/>
        </w:rPr>
      </w:pPr>
      <w:r w:rsidRPr="00132E55">
        <w:rPr>
          <w:lang w:val="nl"/>
        </w:rPr>
        <w:t>Vooraleer het leidingsysteem in te werken (dekvloer, bepleistering, isolatie of verwarmingslinten) en in elk geval vóór de ingebruikname van de installatie, dient deze aan een dichtheidscontrole onderworpen te worden, volgens de hierna volgende procedure. De accessoires van het leidingsysteem die niet weerstaan aan een druk van 1,5 x PN dienen op voorhand afgeschakeld te worden.</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de gemonteerde maar niet ingebouwde leidingen worden met drinkbaar water gevuld en ontlucht;</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een druk van 1,5 x PN wordt aangebracht;</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na 10 minuten wordt de druk een eerste maal hersteld tot 1,5 x PN;</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na 10 minuten wordt de druk een tweede maal hersteld tot 1,5 x PN;</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na 10 minuten wordt de druk gemeten (PT=30);</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na 30 minuten wordt de druk nogmaals opgemeten (PT=60) ΔP1 = PT=30 - PT=60 ≤ 0,6 bar;</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het drukverlies  ΔP1 tussen deze twee laatste metingen mag niet groter zijn dan 0,6 bar. Indien het drukverlies groter is dan 0,6 bar dient de oorzaak van de ondichtheid opgespoord en verholpen te worden en wordt de procedure van begin af aan hernomen;</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120 minuten later wordt de druk nogmaals opgenomen (PT=180) ΔP2 = PT=60 - PT=180 ≤ 0,2 bar;</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het drukverlies ΔP2 tussen deze twee laatste metingen mag niet groter zijn dan 0,2 bar. Indien het drukverlies groter is dan 0,2 bar dient de oorzaak van de ondichtheid opgespoord en verholpen te worden en wordt de procedure van begin af aan hernomen;</w:t>
      </w:r>
    </w:p>
    <w:p w:rsidR="00132E55" w:rsidRPr="00BD254B" w:rsidRDefault="00132E55" w:rsidP="00BD254B">
      <w:pPr>
        <w:pStyle w:val="Lijstalinea"/>
        <w:numPr>
          <w:ilvl w:val="0"/>
          <w:numId w:val="23"/>
        </w:numPr>
        <w:rPr>
          <w:rFonts w:asciiTheme="minorHAnsi" w:hAnsiTheme="minorHAnsi"/>
          <w:sz w:val="22"/>
          <w:szCs w:val="22"/>
        </w:rPr>
      </w:pPr>
      <w:r w:rsidRPr="00BD254B">
        <w:rPr>
          <w:rFonts w:asciiTheme="minorHAnsi" w:hAnsiTheme="minorHAnsi"/>
          <w:sz w:val="22"/>
          <w:szCs w:val="22"/>
        </w:rPr>
        <w:t>de leidingen worden visueel nagezien op lekken en ondichtheden.</w:t>
      </w:r>
    </w:p>
    <w:p w:rsidR="00132E55" w:rsidRPr="00132E55" w:rsidRDefault="00132E55" w:rsidP="00132E55">
      <w:pPr>
        <w:rPr>
          <w:lang w:val="nl"/>
        </w:rPr>
      </w:pPr>
      <w:r w:rsidRPr="00132E55">
        <w:rPr>
          <w:lang w:val="nl"/>
        </w:rPr>
        <w:t>De dichtheidsproef moet per afgewerkte leidingsectie uitgevoerd worden, met een zo constant mogelijke water- en omgevingstemperatuur. De manometer voor registratie van de drukverliezen dient een aflezing tot 0,1 bar nauwkeurig toe te laten.</w:t>
      </w:r>
    </w:p>
    <w:p w:rsidR="00132E55" w:rsidRPr="00132E55" w:rsidRDefault="00132E55" w:rsidP="00132E55">
      <w:pPr>
        <w:rPr>
          <w:lang w:val="nl"/>
        </w:rPr>
      </w:pPr>
      <w:r w:rsidRPr="00132E55">
        <w:rPr>
          <w:lang w:val="nl"/>
        </w:rPr>
        <w:t>De proeven worden uitgevoerd door de aannemer met eigen materiaal en eigen personeel. Het Bestuur zal tijdig verwittigd worden van het begin van de proeven. De proef kan afhankelijk van de opbouw van de installatie in fasen gebeuren. Hiermee wordt rekening gehouden bij de prijsofferte.</w:t>
      </w:r>
    </w:p>
    <w:p w:rsidR="00132E55" w:rsidRPr="00132E55" w:rsidRDefault="00132E55" w:rsidP="00132E55">
      <w:pPr>
        <w:rPr>
          <w:lang w:val="nl"/>
        </w:rPr>
      </w:pPr>
      <w:r w:rsidRPr="00132E55">
        <w:rPr>
          <w:lang w:val="nl"/>
        </w:rPr>
        <w:t>Een verslag van de proef dient voorgelegd te worden vooraleer de leidingen mogen ingewerkt worden.</w:t>
      </w:r>
    </w:p>
    <w:p w:rsidR="00132E55" w:rsidRPr="00132E55" w:rsidRDefault="00132E55" w:rsidP="00BD254B">
      <w:pPr>
        <w:spacing w:after="0"/>
      </w:pPr>
      <w:r w:rsidRPr="00132E55">
        <w:lastRenderedPageBreak/>
        <w:t>GARANTIES</w:t>
      </w:r>
    </w:p>
    <w:p w:rsidR="00132E55" w:rsidRPr="00132E55" w:rsidRDefault="00132E55" w:rsidP="00132E55">
      <w:pPr>
        <w:rPr>
          <w:lang w:val="nl"/>
        </w:rPr>
      </w:pPr>
      <w:r w:rsidRPr="00132E55">
        <w:rPr>
          <w:lang w:val="nl"/>
        </w:rPr>
        <w:t>Een garantieattest van de aannemer en de leverancier is bij te leveren waarbij men zich solidair verbindt over 10 jaar, vanaf de voorlopige oplevering, voor elke eventuele schade aan het systeem en ook de gevolgkosten aan eventuele andere onderdelen van het gebouw in te staan.</w:t>
      </w:r>
    </w:p>
    <w:p w:rsidR="00132E55" w:rsidRPr="00132E55" w:rsidRDefault="00132E55" w:rsidP="00A44D1C">
      <w:pPr>
        <w:spacing w:after="0"/>
      </w:pPr>
      <w:r w:rsidRPr="00132E55">
        <w:t>AS-BUILT PLANNEN</w:t>
      </w:r>
    </w:p>
    <w:p w:rsidR="00132E55" w:rsidRPr="00132E55" w:rsidRDefault="00132E55" w:rsidP="00132E55">
      <w:pPr>
        <w:rPr>
          <w:lang w:val="nl"/>
        </w:rPr>
      </w:pPr>
      <w:r w:rsidRPr="00132E55">
        <w:rPr>
          <w:lang w:val="nl"/>
        </w:rPr>
        <w:t>Voor de voorlopige oplevering van de werken levert de aannemer aan het Bestuur een tekening van het waterleidingsnet zoals het is uitgevoerd met aanduiding van de toezichtstukken, leidingverloop, diameters, aard van de leidingen en kranen. Ook de peilen van de diverse leidingen ten opzichte van het referentiepeil zijn op te geven.</w:t>
      </w:r>
    </w:p>
    <w:p w:rsidR="005224F2" w:rsidRPr="007C2734" w:rsidRDefault="005224F2" w:rsidP="005224F2">
      <w:pPr>
        <w:pStyle w:val="Kop2"/>
        <w:numPr>
          <w:ilvl w:val="0"/>
          <w:numId w:val="0"/>
        </w:numPr>
      </w:pPr>
      <w:bookmarkStart w:id="32" w:name="_Toc461710810"/>
      <w:r>
        <w:t>60.51</w:t>
      </w:r>
      <w:r w:rsidRPr="007C2734">
        <w:t>.</w:t>
      </w:r>
      <w:r w:rsidRPr="007C2734">
        <w:tab/>
      </w:r>
      <w:r>
        <w:t>sanitaire drukleidingen - buizen</w:t>
      </w:r>
      <w:bookmarkEnd w:id="32"/>
    </w:p>
    <w:p w:rsidR="005224F2" w:rsidRPr="007C2734" w:rsidRDefault="005224F2" w:rsidP="005224F2">
      <w:pPr>
        <w:pStyle w:val="Kop2"/>
        <w:numPr>
          <w:ilvl w:val="0"/>
          <w:numId w:val="0"/>
        </w:numPr>
      </w:pPr>
      <w:bookmarkStart w:id="33" w:name="_Toc461710811"/>
      <w:r>
        <w:t>60.51</w:t>
      </w:r>
      <w:r w:rsidRPr="007C2734">
        <w:t>.</w:t>
      </w:r>
      <w:r>
        <w:t>10.</w:t>
      </w:r>
      <w:r w:rsidRPr="007C2734">
        <w:tab/>
      </w:r>
      <w:r>
        <w:t>sanitaire drukleidingen – buizen/verzinkt staal</w:t>
      </w:r>
      <w:bookmarkEnd w:id="33"/>
    </w:p>
    <w:p w:rsidR="00741D67" w:rsidRPr="00741D67" w:rsidRDefault="00741D67" w:rsidP="00741D67">
      <w:pPr>
        <w:spacing w:after="0"/>
        <w:rPr>
          <w:b/>
          <w:u w:val="single"/>
          <w:lang w:val="nl"/>
        </w:rPr>
      </w:pPr>
      <w:r w:rsidRPr="00741D67">
        <w:rPr>
          <w:b/>
          <w:u w:val="single"/>
          <w:lang w:val="nl"/>
        </w:rPr>
        <w:t>Meting</w:t>
      </w:r>
    </w:p>
    <w:p w:rsidR="00741D67" w:rsidRPr="00741D67" w:rsidRDefault="00741D67" w:rsidP="00741D67">
      <w:pPr>
        <w:spacing w:after="0"/>
        <w:rPr>
          <w:lang w:val="nl"/>
        </w:rPr>
      </w:pPr>
      <w:r w:rsidRPr="00741D67">
        <w:rPr>
          <w:lang w:val="nl"/>
        </w:rPr>
        <w:t>meeteenheid: per lopende m</w:t>
      </w:r>
    </w:p>
    <w:p w:rsidR="00741D67" w:rsidRPr="00741D67" w:rsidRDefault="00741D67" w:rsidP="00741D67">
      <w:pPr>
        <w:rPr>
          <w:lang w:val="nl"/>
        </w:rPr>
      </w:pPr>
      <w:r w:rsidRPr="00741D67">
        <w:rPr>
          <w:lang w:val="nl"/>
        </w:rPr>
        <w:t>meetcode: netto lengte van de leidingen. De toebehoren, bocht- en koppelstukken worden niet gemeten en zijn inbegrepen in de eenheidsprijs.</w:t>
      </w:r>
    </w:p>
    <w:p w:rsidR="00741D67" w:rsidRPr="00741D67" w:rsidRDefault="00741D67" w:rsidP="00741D67">
      <w:pPr>
        <w:rPr>
          <w:lang w:val="nl"/>
        </w:rPr>
      </w:pPr>
      <w:r w:rsidRPr="00741D67">
        <w:rPr>
          <w:lang w:val="nl"/>
        </w:rPr>
        <w:t>aard van de overeenkomst: Forfaitaire Hoeveelheid (FH)</w:t>
      </w:r>
    </w:p>
    <w:p w:rsidR="00741D67" w:rsidRPr="00741D67" w:rsidRDefault="00741D67" w:rsidP="00741D67">
      <w:pPr>
        <w:spacing w:after="0"/>
        <w:rPr>
          <w:b/>
          <w:u w:val="single"/>
          <w:lang w:val="nl"/>
        </w:rPr>
      </w:pPr>
      <w:r w:rsidRPr="00741D67">
        <w:rPr>
          <w:b/>
          <w:u w:val="single"/>
          <w:lang w:val="nl"/>
        </w:rPr>
        <w:t>Materiaal</w:t>
      </w:r>
    </w:p>
    <w:p w:rsidR="00741D67" w:rsidRPr="00741D67" w:rsidRDefault="00741D67" w:rsidP="00741D67">
      <w:pPr>
        <w:rPr>
          <w:lang w:val="nl"/>
        </w:rPr>
      </w:pPr>
      <w:r w:rsidRPr="00741D67">
        <w:rPr>
          <w:lang w:val="nl"/>
        </w:rPr>
        <w:t>Sanitaire leidingen, geschikt voor de distributie van koud en warm drinkwater, vervaardigd uit gegalvaniseerd staal, zinklaag min. 400gr/m2, volgens NBN EN 10240. De stalen buizen voldoen aan NBN EN 10255 en zijn schroefbaar.</w:t>
      </w:r>
    </w:p>
    <w:p w:rsidR="00741D67" w:rsidRPr="00741D67" w:rsidRDefault="00741D67" w:rsidP="00741D67">
      <w:pPr>
        <w:rPr>
          <w:lang w:val="nl"/>
        </w:rPr>
      </w:pPr>
      <w:r w:rsidRPr="00741D67">
        <w:rPr>
          <w:lang w:val="nl"/>
        </w:rPr>
        <w:t>De schroefkoppelstukken zijn uit smeedbaar gietijzer volgens NBN EN 10242.</w:t>
      </w:r>
    </w:p>
    <w:p w:rsidR="00741D67" w:rsidRPr="00741D67" w:rsidRDefault="00741D67" w:rsidP="00741D67">
      <w:pPr>
        <w:rPr>
          <w:lang w:val="nl"/>
        </w:rPr>
      </w:pPr>
      <w:r w:rsidRPr="00741D67">
        <w:rPr>
          <w:lang w:val="nl"/>
        </w:rPr>
        <w:t>Markering van de buizen: EN 10255, EN 10240  A1 (drinkwaterkwaliteit).</w:t>
      </w:r>
    </w:p>
    <w:p w:rsidR="00741D67" w:rsidRPr="00741D67" w:rsidRDefault="00741D67" w:rsidP="00741D67">
      <w:pPr>
        <w:spacing w:after="0"/>
        <w:rPr>
          <w:u w:val="single"/>
          <w:lang w:val="nl"/>
        </w:rPr>
      </w:pPr>
      <w:r w:rsidRPr="00741D67">
        <w:rPr>
          <w:u w:val="single"/>
          <w:lang w:val="nl"/>
        </w:rPr>
        <w:t>Specificaties</w:t>
      </w:r>
    </w:p>
    <w:p w:rsidR="00741D67" w:rsidRPr="00741D67" w:rsidRDefault="00741D67" w:rsidP="00741D67">
      <w:pPr>
        <w:rPr>
          <w:lang w:val="nl"/>
        </w:rPr>
      </w:pPr>
      <w:r w:rsidRPr="00741D67">
        <w:rPr>
          <w:lang w:val="nl"/>
        </w:rPr>
        <w:t xml:space="preserve">Nominale diameters: </w:t>
      </w:r>
      <w:r w:rsidRPr="000B2CC5">
        <w:rPr>
          <w:color w:val="0070C0"/>
          <w:lang w:val="nl"/>
        </w:rPr>
        <w:t>overeenkomstig de aanduidingen op plan / overeenkomstig de vereiste debieten volgens studie door de aannemer / …</w:t>
      </w:r>
    </w:p>
    <w:p w:rsidR="00741D67" w:rsidRPr="00741D67" w:rsidRDefault="00741D67" w:rsidP="00741D67">
      <w:pPr>
        <w:rPr>
          <w:lang w:val="nl"/>
        </w:rPr>
      </w:pPr>
      <w:r w:rsidRPr="00741D67">
        <w:rPr>
          <w:lang w:val="nl"/>
        </w:rPr>
        <w:t>Bevestigingsbeugels: gegalvaniseerd staal of messing, aan de binnenzijde bekleed met een elastisch materiaal. De maat is aangepast aan de buisdiameters. De bouten van de beugels zijn uit messing of cadmiumstaal.</w:t>
      </w:r>
    </w:p>
    <w:p w:rsidR="00741D67" w:rsidRPr="00741D67" w:rsidRDefault="00741D67" w:rsidP="00741D67">
      <w:pPr>
        <w:spacing w:after="0"/>
        <w:rPr>
          <w:b/>
          <w:u w:val="single"/>
          <w:lang w:val="nl"/>
        </w:rPr>
      </w:pPr>
      <w:r w:rsidRPr="00741D67">
        <w:rPr>
          <w:b/>
          <w:u w:val="single"/>
          <w:lang w:val="nl"/>
        </w:rPr>
        <w:t>Uitvoering</w:t>
      </w:r>
    </w:p>
    <w:p w:rsidR="00741D67" w:rsidRPr="00741D67" w:rsidRDefault="00741D67" w:rsidP="00741D67">
      <w:pPr>
        <w:rPr>
          <w:lang w:val="nl"/>
        </w:rPr>
      </w:pPr>
      <w:r w:rsidRPr="00741D67">
        <w:rPr>
          <w:lang w:val="nl"/>
        </w:rPr>
        <w:t>De leidingen worden perfect rechtlijnig geplaatst, waarbij iedere richtingsverandering of aftakking perfect haaks wordt gerealiseerd d.m.v. verbindingsstukken.</w:t>
      </w:r>
    </w:p>
    <w:p w:rsidR="006A7553" w:rsidRPr="006A7553" w:rsidRDefault="006A7553" w:rsidP="006A7553">
      <w:pPr>
        <w:rPr>
          <w:lang w:val="nl"/>
        </w:rPr>
      </w:pPr>
      <w:r w:rsidRPr="006A7553">
        <w:rPr>
          <w:lang w:val="nl"/>
        </w:rPr>
        <w:t>Geen enkele verbinding mag geplaatst worden op achteraf onbereikbare plaatsen als ingestort in vloeren, ingemetseld in wanden, …. De verbindingen en dichtingen worden uitgevoerd overeenkomstig de normen van de reeks NBN 237 d.m.v.:</w:t>
      </w:r>
    </w:p>
    <w:p w:rsidR="006A7553" w:rsidRPr="006A7553" w:rsidRDefault="006A7553" w:rsidP="006A7553">
      <w:pPr>
        <w:pStyle w:val="Lijstalinea"/>
        <w:numPr>
          <w:ilvl w:val="0"/>
          <w:numId w:val="24"/>
        </w:numPr>
        <w:rPr>
          <w:rFonts w:asciiTheme="minorHAnsi" w:hAnsiTheme="minorHAnsi"/>
          <w:sz w:val="22"/>
          <w:szCs w:val="22"/>
        </w:rPr>
      </w:pPr>
      <w:r w:rsidRPr="006A7553">
        <w:rPr>
          <w:rFonts w:asciiTheme="minorHAnsi" w:hAnsiTheme="minorHAnsi"/>
          <w:sz w:val="22"/>
          <w:szCs w:val="22"/>
        </w:rPr>
        <w:t>Schroefverbindingen tot maximum DN 40. Bij schroefdraadverbindingen wordt gebruik gemaakt van hulpstukken uit smeedbaar gietijzer, een geschikte pasta en speciale afdichtingmiddelen met uitsluiting van natuurlijke hennepvezels. Verbindingen met lange cilindrische schroefdraad en nippels met cilindrische schroefdraad zijn verboden.</w:t>
      </w:r>
    </w:p>
    <w:p w:rsidR="006A7553" w:rsidRPr="006A7553" w:rsidRDefault="006A7553" w:rsidP="006A7553">
      <w:pPr>
        <w:pStyle w:val="Lijstalinea"/>
        <w:numPr>
          <w:ilvl w:val="0"/>
          <w:numId w:val="24"/>
        </w:numPr>
        <w:rPr>
          <w:rFonts w:asciiTheme="minorHAnsi" w:hAnsiTheme="minorHAnsi"/>
          <w:sz w:val="22"/>
          <w:szCs w:val="22"/>
        </w:rPr>
      </w:pPr>
      <w:r w:rsidRPr="006A7553">
        <w:rPr>
          <w:rFonts w:asciiTheme="minorHAnsi" w:hAnsiTheme="minorHAnsi"/>
          <w:sz w:val="22"/>
          <w:szCs w:val="22"/>
        </w:rPr>
        <w:lastRenderedPageBreak/>
        <w:t>Lasverbindingen voor buizen met diameter gelijk aan of groter dan DN 50. Bij lasverbindingen wordt bij richtingsveranderingen verplichtend gebruik gemaakt van lasfittingen. Het soldeerlassen moet de vernieling of onderbreking voorkomen van het zink.</w:t>
      </w:r>
    </w:p>
    <w:p w:rsidR="006A7553" w:rsidRPr="006A7553" w:rsidRDefault="006A7553" w:rsidP="006A7553">
      <w:pPr>
        <w:rPr>
          <w:lang w:val="nl"/>
        </w:rPr>
      </w:pPr>
      <w:r w:rsidRPr="006A7553">
        <w:rPr>
          <w:lang w:val="nl"/>
        </w:rPr>
        <w:t>De leidingen in opbouw geplaatst, zullen trillings- en geluidsvrij bevestigd worden d.m.v. daartoe geschikte beugels met schroef en plug of op gegalvaniseerd stalen rails. Waar mogelijk worden ze gegroepeerd in leidingkokers of opgelegd in schalen.</w:t>
      </w:r>
    </w:p>
    <w:p w:rsidR="006A7553" w:rsidRPr="006A7553" w:rsidRDefault="006A7553" w:rsidP="006A7553">
      <w:pPr>
        <w:rPr>
          <w:lang w:val="nl"/>
        </w:rPr>
      </w:pPr>
      <w:r w:rsidRPr="006A7553">
        <w:rPr>
          <w:lang w:val="nl"/>
        </w:rPr>
        <w:t>De maximale tussenafstanden bedragen respectievelijk:</w:t>
      </w:r>
    </w:p>
    <w:tbl>
      <w:tblPr>
        <w:tblW w:w="0" w:type="auto"/>
        <w:jc w:val="center"/>
        <w:tblLook w:val="04A0" w:firstRow="1" w:lastRow="0" w:firstColumn="1" w:lastColumn="0" w:noHBand="0" w:noVBand="1"/>
      </w:tblPr>
      <w:tblGrid>
        <w:gridCol w:w="3922"/>
        <w:gridCol w:w="2283"/>
        <w:gridCol w:w="2283"/>
      </w:tblGrid>
      <w:tr w:rsidR="000F4BC5" w:rsidTr="003A115C">
        <w:trPr>
          <w:trHeight w:val="271"/>
          <w:jc w:val="center"/>
        </w:trPr>
        <w:tc>
          <w:tcPr>
            <w:tcW w:w="3922" w:type="dxa"/>
          </w:tcPr>
          <w:p w:rsidR="000F4BC5" w:rsidRDefault="00626E62" w:rsidP="00762043">
            <w:pPr>
              <w:pStyle w:val="Geenafstand"/>
              <w:jc w:val="center"/>
              <w:rPr>
                <w:lang w:val="nl-BE"/>
              </w:rPr>
            </w:pPr>
            <w:r>
              <w:rPr>
                <w:lang w:val="nl-BE"/>
              </w:rPr>
              <w:t>Buis</w:t>
            </w:r>
            <w:r w:rsidR="000F4BC5">
              <w:rPr>
                <w:lang w:val="nl-BE"/>
              </w:rPr>
              <w:t>diameters</w:t>
            </w:r>
          </w:p>
        </w:tc>
        <w:tc>
          <w:tcPr>
            <w:tcW w:w="2283" w:type="dxa"/>
          </w:tcPr>
          <w:p w:rsidR="000F4BC5" w:rsidRDefault="000F4BC5" w:rsidP="00762043">
            <w:pPr>
              <w:pStyle w:val="Geenafstand"/>
              <w:jc w:val="center"/>
              <w:rPr>
                <w:lang w:val="nl-BE"/>
              </w:rPr>
            </w:pPr>
            <w:r>
              <w:rPr>
                <w:lang w:val="nl-BE"/>
              </w:rPr>
              <w:t>Horizontale tussenafstand</w:t>
            </w:r>
          </w:p>
        </w:tc>
        <w:tc>
          <w:tcPr>
            <w:tcW w:w="2283" w:type="dxa"/>
          </w:tcPr>
          <w:p w:rsidR="000F4BC5" w:rsidRDefault="000F4BC5" w:rsidP="00762043">
            <w:pPr>
              <w:pStyle w:val="Geenafstand"/>
              <w:jc w:val="center"/>
              <w:rPr>
                <w:lang w:val="nl-BE"/>
              </w:rPr>
            </w:pPr>
            <w:r>
              <w:rPr>
                <w:lang w:val="nl-BE"/>
              </w:rPr>
              <w:t>Verticale tussenafstand</w:t>
            </w:r>
          </w:p>
        </w:tc>
      </w:tr>
      <w:tr w:rsidR="000F4BC5" w:rsidTr="003A115C">
        <w:trPr>
          <w:trHeight w:val="161"/>
          <w:jc w:val="center"/>
        </w:trPr>
        <w:tc>
          <w:tcPr>
            <w:tcW w:w="3922" w:type="dxa"/>
          </w:tcPr>
          <w:p w:rsidR="000F4BC5" w:rsidRDefault="000F4BC5" w:rsidP="005C4FFA">
            <w:pPr>
              <w:pStyle w:val="Geenafstand"/>
              <w:jc w:val="center"/>
              <w:rPr>
                <w:lang w:val="nl-BE"/>
              </w:rPr>
            </w:pPr>
            <w:r>
              <w:rPr>
                <w:lang w:val="nl-BE"/>
              </w:rPr>
              <w:t>DN 10 / 15 / 20</w:t>
            </w:r>
          </w:p>
        </w:tc>
        <w:tc>
          <w:tcPr>
            <w:tcW w:w="2283" w:type="dxa"/>
          </w:tcPr>
          <w:p w:rsidR="000F4BC5" w:rsidRDefault="000F4BC5" w:rsidP="00762043">
            <w:pPr>
              <w:pStyle w:val="Geenafstand"/>
              <w:jc w:val="center"/>
              <w:rPr>
                <w:lang w:val="nl-BE"/>
              </w:rPr>
            </w:pPr>
            <w:r>
              <w:rPr>
                <w:lang w:val="nl-BE"/>
              </w:rPr>
              <w:t>max. 100 cm</w:t>
            </w:r>
          </w:p>
        </w:tc>
        <w:tc>
          <w:tcPr>
            <w:tcW w:w="2283" w:type="dxa"/>
          </w:tcPr>
          <w:p w:rsidR="000F4BC5" w:rsidRDefault="000F4BC5" w:rsidP="005C4FFA">
            <w:pPr>
              <w:pStyle w:val="Geenafstand"/>
              <w:jc w:val="center"/>
              <w:rPr>
                <w:lang w:val="nl-BE"/>
              </w:rPr>
            </w:pPr>
            <w:r>
              <w:rPr>
                <w:lang w:val="nl-BE"/>
              </w:rPr>
              <w:t>max. 150 cm</w:t>
            </w:r>
          </w:p>
        </w:tc>
      </w:tr>
      <w:tr w:rsidR="000F4BC5" w:rsidTr="003A115C">
        <w:trPr>
          <w:trHeight w:val="271"/>
          <w:jc w:val="center"/>
        </w:trPr>
        <w:tc>
          <w:tcPr>
            <w:tcW w:w="3922" w:type="dxa"/>
          </w:tcPr>
          <w:p w:rsidR="000F4BC5" w:rsidRDefault="000F4BC5" w:rsidP="000F4BC5">
            <w:pPr>
              <w:pStyle w:val="Geenafstand"/>
              <w:jc w:val="center"/>
              <w:rPr>
                <w:lang w:val="nl-BE"/>
              </w:rPr>
            </w:pPr>
            <w:r>
              <w:t>DN 25 / 32 / 40</w:t>
            </w:r>
          </w:p>
        </w:tc>
        <w:tc>
          <w:tcPr>
            <w:tcW w:w="2283" w:type="dxa"/>
          </w:tcPr>
          <w:p w:rsidR="000F4BC5" w:rsidRDefault="000F4BC5" w:rsidP="000F4BC5">
            <w:pPr>
              <w:pStyle w:val="Geenafstand"/>
              <w:jc w:val="center"/>
            </w:pPr>
            <w:r>
              <w:rPr>
                <w:lang w:val="nl-BE"/>
              </w:rPr>
              <w:t>max. 150 cm</w:t>
            </w:r>
          </w:p>
        </w:tc>
        <w:tc>
          <w:tcPr>
            <w:tcW w:w="2283" w:type="dxa"/>
          </w:tcPr>
          <w:p w:rsidR="000F4BC5" w:rsidRDefault="000F4BC5" w:rsidP="000F4BC5">
            <w:pPr>
              <w:pStyle w:val="Geenafstand"/>
              <w:jc w:val="center"/>
              <w:rPr>
                <w:lang w:val="nl-BE"/>
              </w:rPr>
            </w:pPr>
            <w:r>
              <w:rPr>
                <w:lang w:val="nl-BE"/>
              </w:rPr>
              <w:t>max. 200 cm</w:t>
            </w:r>
          </w:p>
        </w:tc>
      </w:tr>
      <w:tr w:rsidR="000F4BC5" w:rsidTr="003A115C">
        <w:trPr>
          <w:trHeight w:val="271"/>
          <w:jc w:val="center"/>
        </w:trPr>
        <w:tc>
          <w:tcPr>
            <w:tcW w:w="3922" w:type="dxa"/>
          </w:tcPr>
          <w:p w:rsidR="000F4BC5" w:rsidRPr="000F4BC5" w:rsidRDefault="000F4BC5" w:rsidP="000F4BC5">
            <w:pPr>
              <w:pStyle w:val="Geenafstand"/>
              <w:jc w:val="center"/>
              <w:rPr>
                <w:b/>
                <w:lang w:val="nl-BE"/>
              </w:rPr>
            </w:pPr>
            <w:r>
              <w:t>DN 50 / 65 / 80</w:t>
            </w:r>
          </w:p>
        </w:tc>
        <w:tc>
          <w:tcPr>
            <w:tcW w:w="2283" w:type="dxa"/>
          </w:tcPr>
          <w:p w:rsidR="000F4BC5" w:rsidRDefault="000F4BC5" w:rsidP="000F4BC5">
            <w:pPr>
              <w:pStyle w:val="Geenafstand"/>
              <w:jc w:val="center"/>
            </w:pPr>
            <w:r>
              <w:rPr>
                <w:lang w:val="nl-BE"/>
              </w:rPr>
              <w:t>max. 200 cm</w:t>
            </w:r>
          </w:p>
        </w:tc>
        <w:tc>
          <w:tcPr>
            <w:tcW w:w="2283" w:type="dxa"/>
          </w:tcPr>
          <w:p w:rsidR="000F4BC5" w:rsidRDefault="000F4BC5" w:rsidP="000F4BC5">
            <w:pPr>
              <w:pStyle w:val="Geenafstand"/>
              <w:jc w:val="center"/>
              <w:rPr>
                <w:lang w:val="nl-BE"/>
              </w:rPr>
            </w:pPr>
            <w:r>
              <w:rPr>
                <w:lang w:val="nl-BE"/>
              </w:rPr>
              <w:t>max. 300 cm</w:t>
            </w:r>
          </w:p>
        </w:tc>
      </w:tr>
    </w:tbl>
    <w:p w:rsidR="00DC5389" w:rsidRPr="00741D67" w:rsidRDefault="00DC5389" w:rsidP="003A115C">
      <w:pPr>
        <w:ind w:left="360"/>
        <w:rPr>
          <w:lang w:val="nl"/>
        </w:rPr>
      </w:pPr>
    </w:p>
    <w:p w:rsidR="000B2CC5" w:rsidRPr="000B2CC5" w:rsidRDefault="000B2CC5" w:rsidP="003A115C">
      <w:pPr>
        <w:ind w:left="360"/>
        <w:rPr>
          <w:lang w:val="nl"/>
        </w:rPr>
      </w:pPr>
      <w:r w:rsidRPr="000B2CC5">
        <w:rPr>
          <w:lang w:val="nl"/>
        </w:rPr>
        <w:t xml:space="preserve">Bij doorvoeringen door wanden en vloeren worden hulzen gebruikt die de vrije uitzetting van de buizen toelaten. De hulzen steken </w:t>
      </w:r>
      <w:smartTag w:uri="urn:schemas-microsoft-com:office:smarttags" w:element="metricconverter">
        <w:smartTagPr>
          <w:attr w:name="ProductID" w:val="1 cm"/>
        </w:smartTagPr>
        <w:r w:rsidRPr="000B2CC5">
          <w:rPr>
            <w:lang w:val="nl"/>
          </w:rPr>
          <w:t>1 cm</w:t>
        </w:r>
      </w:smartTag>
      <w:r w:rsidRPr="000B2CC5">
        <w:rPr>
          <w:lang w:val="nl"/>
        </w:rPr>
        <w:t xml:space="preserve"> boven de afgewerkte vloer uit en worden waterdicht afgewerkt.</w:t>
      </w:r>
    </w:p>
    <w:p w:rsidR="000B2CC5" w:rsidRPr="000B2CC5" w:rsidRDefault="000B2CC5" w:rsidP="003A115C">
      <w:pPr>
        <w:ind w:left="360"/>
        <w:rPr>
          <w:lang w:val="nl"/>
        </w:rPr>
      </w:pPr>
      <w:r w:rsidRPr="000B2CC5">
        <w:rPr>
          <w:lang w:val="nl"/>
        </w:rPr>
        <w:t>Het leidingverloop biedt voldoende mogelijkheden tot uitzetting.</w:t>
      </w:r>
    </w:p>
    <w:p w:rsidR="000B2CC5" w:rsidRPr="000B2CC5" w:rsidRDefault="000B2CC5" w:rsidP="003A115C">
      <w:pPr>
        <w:ind w:left="360"/>
        <w:rPr>
          <w:lang w:val="nl"/>
        </w:rPr>
      </w:pPr>
      <w:r w:rsidRPr="000B2CC5">
        <w:rPr>
          <w:lang w:val="nl"/>
        </w:rPr>
        <w:t>Waar nodig worden uitzettingscompensatoren voorzien. De nodige berekeningen en een gedetailleerd uitvoeringsschema worden ter goedkeuring voorgelegd aan de ontwerper.</w:t>
      </w:r>
    </w:p>
    <w:p w:rsidR="000B2CC5" w:rsidRPr="000B2CC5" w:rsidRDefault="000B2CC5" w:rsidP="003A115C">
      <w:pPr>
        <w:ind w:left="360"/>
        <w:rPr>
          <w:lang w:val="nl"/>
        </w:rPr>
      </w:pPr>
      <w:r w:rsidRPr="000B2CC5">
        <w:rPr>
          <w:lang w:val="nl"/>
        </w:rPr>
        <w:t xml:space="preserve">Leidingen ingewerkt in muren en vloeren worden vooraf spiraalvormig omwonden met anticorrosie hechtende PVC-band, waarbij iedere winding de vorige overlapt met een overlapping van minimaal </w:t>
      </w:r>
      <w:smartTag w:uri="urn:schemas-microsoft-com:office:smarttags" w:element="metricconverter">
        <w:smartTagPr>
          <w:attr w:name="ProductID" w:val="20 mm"/>
        </w:smartTagPr>
        <w:r w:rsidRPr="000B2CC5">
          <w:rPr>
            <w:lang w:val="nl"/>
          </w:rPr>
          <w:t>20 mm</w:t>
        </w:r>
      </w:smartTag>
      <w:r w:rsidRPr="000B2CC5">
        <w:rPr>
          <w:lang w:val="nl"/>
        </w:rPr>
        <w:t xml:space="preserve"> per winding, overeenkomstig NBN EN 12068. De omhulde leidingen dienen volledig bestand te zijn tegen corrosie van chemische en elektrolytische aard.</w:t>
      </w:r>
    </w:p>
    <w:p w:rsidR="000B2CC5" w:rsidRPr="000B2CC5" w:rsidRDefault="000B2CC5" w:rsidP="003A115C">
      <w:pPr>
        <w:spacing w:after="0"/>
        <w:ind w:left="360"/>
        <w:rPr>
          <w:u w:val="single"/>
          <w:lang w:val="nl"/>
        </w:rPr>
      </w:pPr>
      <w:r w:rsidRPr="000B2CC5">
        <w:rPr>
          <w:u w:val="single"/>
          <w:lang w:val="nl"/>
        </w:rPr>
        <w:t>Aanvullende uitvoeringsvoorschriften (te schrappen door ontwerper indien niet van toepassing)</w:t>
      </w:r>
    </w:p>
    <w:p w:rsidR="000B2CC5" w:rsidRPr="000B2CC5" w:rsidRDefault="000B2CC5" w:rsidP="003A115C">
      <w:pPr>
        <w:spacing w:after="0"/>
        <w:ind w:left="360"/>
        <w:rPr>
          <w:lang w:val="nl"/>
        </w:rPr>
      </w:pPr>
      <w:r w:rsidRPr="000B2CC5">
        <w:rPr>
          <w:lang w:val="nl"/>
        </w:rPr>
        <w:t>Alle leidingen worden in opbouw geplaatst behalve ...</w:t>
      </w:r>
    </w:p>
    <w:p w:rsidR="000B2CC5" w:rsidRPr="000B2CC5" w:rsidRDefault="000B2CC5" w:rsidP="003A115C">
      <w:pPr>
        <w:spacing w:after="0"/>
        <w:ind w:left="360"/>
        <w:rPr>
          <w:lang w:val="nl"/>
        </w:rPr>
      </w:pPr>
      <w:r w:rsidRPr="000B2CC5">
        <w:rPr>
          <w:lang w:val="nl"/>
        </w:rPr>
        <w:t>Leidingisolatie: om condensvorming op koudwaterleidingen en warmteverliezen van warmwaterleidingen te voorkomen moeten alle ingewerkte leidingen en opbouwleidingen in niet verwarmde ruimten geïsoleerd te worden met een zelfdovende en dampdichte buisisolatie.</w:t>
      </w:r>
    </w:p>
    <w:p w:rsidR="000B2CC5" w:rsidRPr="000B2CC5" w:rsidRDefault="000B2CC5" w:rsidP="003A115C">
      <w:pPr>
        <w:ind w:left="360"/>
        <w:rPr>
          <w:lang w:val="nl"/>
        </w:rPr>
      </w:pPr>
      <w:r w:rsidRPr="000B2CC5">
        <w:rPr>
          <w:lang w:val="nl"/>
        </w:rPr>
        <w:t>Leidingkokers</w:t>
      </w:r>
    </w:p>
    <w:p w:rsidR="000B2CC5" w:rsidRPr="007C2734" w:rsidRDefault="000B2CC5" w:rsidP="003A115C">
      <w:pPr>
        <w:pStyle w:val="Kop2"/>
        <w:numPr>
          <w:ilvl w:val="0"/>
          <w:numId w:val="0"/>
        </w:numPr>
        <w:ind w:left="360"/>
      </w:pPr>
      <w:bookmarkStart w:id="34" w:name="_Toc461710812"/>
      <w:r>
        <w:t>60.51</w:t>
      </w:r>
      <w:r w:rsidRPr="007C2734">
        <w:t>.</w:t>
      </w:r>
      <w:r w:rsidR="003551F0">
        <w:t>2</w:t>
      </w:r>
      <w:r>
        <w:t>0.</w:t>
      </w:r>
      <w:r w:rsidRPr="007C2734">
        <w:tab/>
      </w:r>
      <w:r>
        <w:t>sanitaire drukleidingen – buizen/koper</w:t>
      </w:r>
      <w:bookmarkEnd w:id="34"/>
    </w:p>
    <w:p w:rsidR="00626E62" w:rsidRPr="00626E62" w:rsidRDefault="00626E62" w:rsidP="003A115C">
      <w:pPr>
        <w:spacing w:after="0"/>
        <w:ind w:left="360"/>
        <w:rPr>
          <w:b/>
          <w:u w:val="single"/>
          <w:lang w:val="nl"/>
        </w:rPr>
      </w:pPr>
      <w:r w:rsidRPr="00626E62">
        <w:rPr>
          <w:b/>
          <w:u w:val="single"/>
          <w:lang w:val="nl"/>
        </w:rPr>
        <w:t>Meting</w:t>
      </w:r>
    </w:p>
    <w:p w:rsidR="00626E62" w:rsidRPr="00626E62" w:rsidRDefault="00626E62" w:rsidP="003A115C">
      <w:pPr>
        <w:spacing w:after="0"/>
        <w:ind w:left="360"/>
        <w:rPr>
          <w:lang w:val="nl"/>
        </w:rPr>
      </w:pPr>
      <w:r w:rsidRPr="00626E62">
        <w:rPr>
          <w:lang w:val="nl"/>
        </w:rPr>
        <w:t>meeteenheid: per lopende m</w:t>
      </w:r>
    </w:p>
    <w:p w:rsidR="00626E62" w:rsidRPr="00626E62" w:rsidRDefault="00626E62" w:rsidP="003A115C">
      <w:pPr>
        <w:ind w:left="360"/>
        <w:rPr>
          <w:lang w:val="nl"/>
        </w:rPr>
      </w:pPr>
      <w:r w:rsidRPr="00626E62">
        <w:rPr>
          <w:lang w:val="nl"/>
        </w:rPr>
        <w:t>meetcode: netto lengte van de leidingen. De toebehoren, bocht- en koppelstukken worden niet gemeten en zijn inbegrepen in de eenheidsprijs.</w:t>
      </w:r>
    </w:p>
    <w:p w:rsidR="00626E62" w:rsidRPr="00626E62" w:rsidRDefault="00626E62" w:rsidP="003A115C">
      <w:pPr>
        <w:ind w:left="360"/>
        <w:rPr>
          <w:lang w:val="nl"/>
        </w:rPr>
      </w:pPr>
      <w:r w:rsidRPr="00626E62">
        <w:rPr>
          <w:lang w:val="nl"/>
        </w:rPr>
        <w:t>aard van de overeenkomst: Forfaitaire Hoeveelheid (FH)</w:t>
      </w:r>
    </w:p>
    <w:p w:rsidR="00626E62" w:rsidRPr="00626E62" w:rsidRDefault="00626E62" w:rsidP="003A115C">
      <w:pPr>
        <w:spacing w:after="0"/>
        <w:ind w:left="360"/>
        <w:rPr>
          <w:b/>
          <w:u w:val="single"/>
          <w:lang w:val="nl"/>
        </w:rPr>
      </w:pPr>
      <w:r w:rsidRPr="00626E62">
        <w:rPr>
          <w:b/>
          <w:u w:val="single"/>
          <w:lang w:val="nl"/>
        </w:rPr>
        <w:t>Materiaal</w:t>
      </w:r>
    </w:p>
    <w:p w:rsidR="00626E62" w:rsidRPr="00626E62" w:rsidRDefault="00626E62" w:rsidP="003A115C">
      <w:pPr>
        <w:ind w:left="360"/>
        <w:rPr>
          <w:lang w:val="nl"/>
        </w:rPr>
      </w:pPr>
      <w:r w:rsidRPr="00626E62">
        <w:rPr>
          <w:lang w:val="nl"/>
        </w:rPr>
        <w:t>Sanitaire toevoerleidingen uit roodkoper geschikt voor de verdeling van koud en warm drinkwater.</w:t>
      </w:r>
    </w:p>
    <w:p w:rsidR="00626E62" w:rsidRPr="00626E62" w:rsidRDefault="00626E62" w:rsidP="003A115C">
      <w:pPr>
        <w:ind w:left="360"/>
        <w:rPr>
          <w:lang w:val="nl"/>
        </w:rPr>
      </w:pPr>
      <w:r w:rsidRPr="00626E62">
        <w:rPr>
          <w:lang w:val="nl"/>
        </w:rPr>
        <w:t>De buizen zijn over hun volledige lengte gemerkt: norm (EN 1057), identificatiemerk fabrikant, fabricagedatum, nominale afmetingen (buitendiameter x wanddikte) (en I-I-I bij halfharde buizen).</w:t>
      </w:r>
    </w:p>
    <w:p w:rsidR="00626E62" w:rsidRPr="00626E62" w:rsidRDefault="00626E62" w:rsidP="003A115C">
      <w:pPr>
        <w:spacing w:after="0"/>
        <w:ind w:left="360"/>
        <w:rPr>
          <w:u w:val="single"/>
          <w:lang w:val="nl"/>
        </w:rPr>
      </w:pPr>
      <w:r w:rsidRPr="00626E62">
        <w:rPr>
          <w:u w:val="single"/>
          <w:lang w:val="nl"/>
        </w:rPr>
        <w:t>Specificaties</w:t>
      </w:r>
    </w:p>
    <w:p w:rsidR="00626E62" w:rsidRPr="00626E62" w:rsidRDefault="00626E62" w:rsidP="00107F0D">
      <w:pPr>
        <w:spacing w:after="0"/>
        <w:ind w:left="360"/>
        <w:rPr>
          <w:lang w:val="nl"/>
        </w:rPr>
      </w:pPr>
      <w:r w:rsidRPr="00626E62">
        <w:rPr>
          <w:lang w:val="nl"/>
        </w:rPr>
        <w:lastRenderedPageBreak/>
        <w:t>Overeenkomstig het toepassingsgebied wordt gebruik gemaakt van:</w:t>
      </w:r>
    </w:p>
    <w:p w:rsidR="00626E62" w:rsidRDefault="00626E62" w:rsidP="003A115C">
      <w:pPr>
        <w:spacing w:after="0"/>
        <w:ind w:left="360"/>
        <w:rPr>
          <w:lang w:val="nl"/>
        </w:rPr>
      </w:pPr>
      <w:r w:rsidRPr="00626E62">
        <w:rPr>
          <w:b/>
          <w:color w:val="0070C0"/>
        </w:rPr>
        <w:t>(ofwel)</w:t>
      </w:r>
      <w:r w:rsidRPr="00626E62">
        <w:rPr>
          <w:b/>
        </w:rPr>
        <w:tab/>
      </w:r>
      <w:r w:rsidRPr="00626E62">
        <w:rPr>
          <w:lang w:val="nl"/>
        </w:rPr>
        <w:t xml:space="preserve">zachte koperen buizen (R220), fabrieksmatig voorzien van beschermende mantel (volgens NBN </w:t>
      </w:r>
    </w:p>
    <w:p w:rsidR="00626E62" w:rsidRPr="00626E62" w:rsidRDefault="00626E62" w:rsidP="003A115C">
      <w:pPr>
        <w:spacing w:after="0"/>
        <w:ind w:left="1494"/>
        <w:rPr>
          <w:lang w:val="nl-BE"/>
        </w:rPr>
      </w:pPr>
      <w:r w:rsidRPr="00626E62">
        <w:rPr>
          <w:lang w:val="nl"/>
        </w:rPr>
        <w:t>EN 13349) en een inwendige oppervlaktebehandeling tegen corrosie, bestemd voor plaatsing in de dekvloer. Zij worden geleverd op rol. Alle leidingen</w:t>
      </w:r>
      <w:r>
        <w:rPr>
          <w:lang w:val="nl-BE"/>
        </w:rPr>
        <w:t xml:space="preserve"> </w:t>
      </w:r>
      <w:r w:rsidRPr="00626E62">
        <w:t xml:space="preserve">tussen collector en toestellen zijn steeds uit één stuk, enkel koppelingen op afsluiter van collector en elleboog (en/of aansluitdoos) ter hoogte van het sanitaire toestel zijn toegestaan. Alle koppelingen moeten bereikbaar blijven. De leidingen worden op de draagstructuur vastgezet met roestvaste bevestigingen. Het tracé laat een gelijkmatige uitzetting toe. Bij leidinggedeelten langer dan </w:t>
      </w:r>
      <w:smartTag w:uri="urn:schemas-microsoft-com:office:smarttags" w:element="metricconverter">
        <w:smartTagPr>
          <w:attr w:name="ProductID" w:val="6 m"/>
        </w:smartTagPr>
        <w:r w:rsidRPr="00626E62">
          <w:t>6 m</w:t>
        </w:r>
      </w:smartTag>
      <w:r w:rsidRPr="00626E62">
        <w:t xml:space="preserve"> wordt een omega-lus ingebouwd. Deze wordt opgevuld door een isolatiemateriaal met grote dichtheid die uitzetting van de lus mogelijk maakt.</w:t>
      </w:r>
    </w:p>
    <w:p w:rsidR="00626E62" w:rsidRDefault="00626E62" w:rsidP="003A115C">
      <w:pPr>
        <w:spacing w:after="0"/>
        <w:ind w:left="360"/>
      </w:pPr>
      <w:r w:rsidRPr="00626E62">
        <w:rPr>
          <w:b/>
          <w:color w:val="0070C0"/>
        </w:rPr>
        <w:t>(ofwel)</w:t>
      </w:r>
      <w:r w:rsidRPr="00626E62">
        <w:rPr>
          <w:b/>
        </w:rPr>
        <w:tab/>
      </w:r>
      <w:r w:rsidRPr="00626E62">
        <w:t xml:space="preserve">halfharde koperen buizen (R250), met inwendige oppervlaktebehandeling tegen corrosie, </w:t>
      </w:r>
    </w:p>
    <w:p w:rsidR="00626E62" w:rsidRPr="00626E62" w:rsidRDefault="00626E62" w:rsidP="003A115C">
      <w:pPr>
        <w:spacing w:after="0"/>
        <w:ind w:left="1494"/>
      </w:pPr>
      <w:r w:rsidRPr="00626E62">
        <w:t>bestemd voor plaatsing in opbouw, met inbegrip van de fittings en de bevestigingsbeugels. Waar mogelijk worden ze gegroepeerd in leidingkokers of opgelegd in schalen. In onverwarmde lokalen en op plaatsen met vorstgevaar worden de buizen elk afzonderlijk geïsoleerd met inbegrip van de koppelstukken en beugels. Het gebruik van voorgeïsoleerde buizen wordt aanbevolen. De beugels zijn uit koper, koperlegering of kunststof. Bij gebruik van verkoperd staal, zamak of een ander metaal is een isolatie tussen de beugel en de buis vereist.</w:t>
      </w:r>
    </w:p>
    <w:p w:rsidR="00626E62" w:rsidRPr="00626E62" w:rsidRDefault="00626E62" w:rsidP="003A115C">
      <w:pPr>
        <w:ind w:left="360"/>
      </w:pPr>
      <w:r w:rsidRPr="00626E62">
        <w:rPr>
          <w:b/>
          <w:color w:val="0070C0"/>
        </w:rPr>
        <w:t>(ofwel)</w:t>
      </w:r>
      <w:r w:rsidRPr="00626E62">
        <w:rPr>
          <w:b/>
        </w:rPr>
        <w:tab/>
      </w:r>
      <w:r w:rsidRPr="00626E62">
        <w:rPr>
          <w:bCs/>
        </w:rPr>
        <w:t>harde koperen buizen (R290)</w:t>
      </w:r>
    </w:p>
    <w:p w:rsidR="00626E62" w:rsidRPr="00626E62" w:rsidRDefault="00626E62" w:rsidP="003A115C">
      <w:pPr>
        <w:ind w:left="360"/>
        <w:rPr>
          <w:lang w:val="nl"/>
        </w:rPr>
      </w:pPr>
      <w:r w:rsidRPr="00626E62">
        <w:rPr>
          <w:lang w:val="nl"/>
        </w:rPr>
        <w:t xml:space="preserve">Nominale diameters: </w:t>
      </w:r>
      <w:r w:rsidRPr="00626E62">
        <w:rPr>
          <w:color w:val="0070C0"/>
          <w:lang w:val="nl"/>
        </w:rPr>
        <w:t>overeenkomstig de aanduidingen op plan / overeenkomstig de vereiste debieten volgens studie door de aannemer / ...</w:t>
      </w:r>
    </w:p>
    <w:p w:rsidR="00626E62" w:rsidRPr="00626E62" w:rsidRDefault="00626E62" w:rsidP="003A115C">
      <w:pPr>
        <w:ind w:left="360"/>
        <w:rPr>
          <w:lang w:val="nl"/>
        </w:rPr>
      </w:pPr>
      <w:r w:rsidRPr="00626E62">
        <w:rPr>
          <w:lang w:val="nl"/>
        </w:rPr>
        <w:t xml:space="preserve">Toelaatbare bedrijfstemperatuur: tot </w:t>
      </w:r>
      <w:smartTag w:uri="urn:schemas-microsoft-com:office:smarttags" w:element="metricconverter">
        <w:smartTagPr>
          <w:attr w:name="ProductID" w:val="100°C"/>
        </w:smartTagPr>
        <w:r w:rsidRPr="00626E62">
          <w:rPr>
            <w:lang w:val="nl"/>
          </w:rPr>
          <w:t>100°C</w:t>
        </w:r>
      </w:smartTag>
      <w:r w:rsidRPr="00626E62">
        <w:rPr>
          <w:lang w:val="nl"/>
        </w:rPr>
        <w:t>.</w:t>
      </w:r>
    </w:p>
    <w:p w:rsidR="00626E62" w:rsidRPr="00626E62" w:rsidRDefault="00626E62" w:rsidP="003A115C">
      <w:pPr>
        <w:spacing w:after="0"/>
        <w:ind w:left="360"/>
        <w:rPr>
          <w:lang w:val="nl"/>
        </w:rPr>
      </w:pPr>
      <w:r w:rsidRPr="00626E62">
        <w:rPr>
          <w:lang w:val="nl"/>
        </w:rPr>
        <w:t>Minimale wanddiktes:</w:t>
      </w:r>
    </w:p>
    <w:p w:rsidR="00626E62" w:rsidRPr="00626E62" w:rsidRDefault="00626E62" w:rsidP="003A115C">
      <w:pPr>
        <w:pStyle w:val="Lijstalinea"/>
        <w:numPr>
          <w:ilvl w:val="0"/>
          <w:numId w:val="25"/>
        </w:numPr>
        <w:ind w:left="1080"/>
        <w:rPr>
          <w:rFonts w:asciiTheme="minorHAnsi" w:hAnsiTheme="minorHAnsi"/>
          <w:sz w:val="22"/>
          <w:szCs w:val="22"/>
        </w:rPr>
      </w:pPr>
      <w:r w:rsidRPr="00626E62">
        <w:rPr>
          <w:rFonts w:asciiTheme="minorHAnsi" w:hAnsiTheme="minorHAnsi"/>
          <w:sz w:val="22"/>
          <w:szCs w:val="22"/>
        </w:rPr>
        <w:t xml:space="preserve">tot en met diameter 42 mm: </w:t>
      </w:r>
      <w:smartTag w:uri="urn:schemas-microsoft-com:office:smarttags" w:element="metricconverter">
        <w:smartTagPr>
          <w:attr w:name="ProductID" w:val="1 mm"/>
        </w:smartTagPr>
        <w:r w:rsidRPr="00626E62">
          <w:rPr>
            <w:rFonts w:asciiTheme="minorHAnsi" w:hAnsiTheme="minorHAnsi"/>
            <w:sz w:val="22"/>
            <w:szCs w:val="22"/>
          </w:rPr>
          <w:t>1 mm</w:t>
        </w:r>
      </w:smartTag>
    </w:p>
    <w:p w:rsidR="00626E62" w:rsidRPr="00626E62" w:rsidRDefault="00626E62" w:rsidP="003A115C">
      <w:pPr>
        <w:pStyle w:val="Lijstalinea"/>
        <w:numPr>
          <w:ilvl w:val="0"/>
          <w:numId w:val="25"/>
        </w:numPr>
        <w:spacing w:after="240"/>
        <w:ind w:left="1080"/>
        <w:rPr>
          <w:rFonts w:asciiTheme="minorHAnsi" w:hAnsiTheme="minorHAnsi"/>
          <w:sz w:val="22"/>
          <w:szCs w:val="22"/>
        </w:rPr>
      </w:pPr>
      <w:r w:rsidRPr="00626E62">
        <w:rPr>
          <w:rFonts w:asciiTheme="minorHAnsi" w:hAnsiTheme="minorHAnsi"/>
          <w:sz w:val="22"/>
          <w:szCs w:val="22"/>
        </w:rPr>
        <w:t>vanaf diameter 54: 1,2 mm</w:t>
      </w:r>
    </w:p>
    <w:p w:rsidR="00626E62" w:rsidRPr="00626E62" w:rsidRDefault="00626E62" w:rsidP="003A115C">
      <w:pPr>
        <w:ind w:left="360"/>
        <w:rPr>
          <w:lang w:val="nl"/>
        </w:rPr>
      </w:pPr>
      <w:r w:rsidRPr="00626E62">
        <w:rPr>
          <w:lang w:val="nl"/>
        </w:rPr>
        <w:t>Tussenafstanden voor de beugels volgens onderstaande tabel:</w:t>
      </w:r>
    </w:p>
    <w:tbl>
      <w:tblPr>
        <w:tblW w:w="0" w:type="auto"/>
        <w:jc w:val="center"/>
        <w:tblLook w:val="04A0" w:firstRow="1" w:lastRow="0" w:firstColumn="1" w:lastColumn="0" w:noHBand="0" w:noVBand="1"/>
      </w:tblPr>
      <w:tblGrid>
        <w:gridCol w:w="3922"/>
        <w:gridCol w:w="2283"/>
        <w:gridCol w:w="2283"/>
      </w:tblGrid>
      <w:tr w:rsidR="00626E62" w:rsidTr="003A115C">
        <w:trPr>
          <w:trHeight w:val="271"/>
          <w:jc w:val="center"/>
        </w:trPr>
        <w:tc>
          <w:tcPr>
            <w:tcW w:w="3922" w:type="dxa"/>
          </w:tcPr>
          <w:p w:rsidR="00626E62" w:rsidRDefault="00626E62" w:rsidP="00762043">
            <w:pPr>
              <w:pStyle w:val="Geenafstand"/>
              <w:jc w:val="center"/>
              <w:rPr>
                <w:lang w:val="nl-BE"/>
              </w:rPr>
            </w:pPr>
            <w:r>
              <w:rPr>
                <w:lang w:val="nl-BE"/>
              </w:rPr>
              <w:t>Buisdiameters</w:t>
            </w:r>
          </w:p>
        </w:tc>
        <w:tc>
          <w:tcPr>
            <w:tcW w:w="2283" w:type="dxa"/>
          </w:tcPr>
          <w:p w:rsidR="00626E62" w:rsidRDefault="00626E62" w:rsidP="00762043">
            <w:pPr>
              <w:pStyle w:val="Geenafstand"/>
              <w:jc w:val="center"/>
              <w:rPr>
                <w:lang w:val="nl-BE"/>
              </w:rPr>
            </w:pPr>
            <w:r>
              <w:rPr>
                <w:lang w:val="nl-BE"/>
              </w:rPr>
              <w:t>Horizontale tussenafstand</w:t>
            </w:r>
          </w:p>
        </w:tc>
        <w:tc>
          <w:tcPr>
            <w:tcW w:w="2283" w:type="dxa"/>
          </w:tcPr>
          <w:p w:rsidR="00626E62" w:rsidRDefault="00626E62" w:rsidP="00762043">
            <w:pPr>
              <w:pStyle w:val="Geenafstand"/>
              <w:jc w:val="center"/>
              <w:rPr>
                <w:lang w:val="nl-BE"/>
              </w:rPr>
            </w:pPr>
            <w:r>
              <w:rPr>
                <w:lang w:val="nl-BE"/>
              </w:rPr>
              <w:t>Verticale tussenafstand</w:t>
            </w:r>
          </w:p>
        </w:tc>
      </w:tr>
      <w:tr w:rsidR="00626E62" w:rsidTr="003A115C">
        <w:trPr>
          <w:trHeight w:val="161"/>
          <w:jc w:val="center"/>
        </w:trPr>
        <w:tc>
          <w:tcPr>
            <w:tcW w:w="3922" w:type="dxa"/>
          </w:tcPr>
          <w:p w:rsidR="00626E62" w:rsidRDefault="004F7F73" w:rsidP="00626E62">
            <w:pPr>
              <w:pStyle w:val="Geenafstand"/>
              <w:jc w:val="center"/>
              <w:rPr>
                <w:lang w:val="nl-BE"/>
              </w:rPr>
            </w:pPr>
            <w:r>
              <w:rPr>
                <w:lang w:val="nl-BE"/>
              </w:rPr>
              <w:t>12</w:t>
            </w:r>
            <w:r w:rsidR="00626E62">
              <w:rPr>
                <w:lang w:val="nl-BE"/>
              </w:rPr>
              <w:t xml:space="preserve"> - 15 – 18 - 22</w:t>
            </w:r>
          </w:p>
        </w:tc>
        <w:tc>
          <w:tcPr>
            <w:tcW w:w="2283" w:type="dxa"/>
          </w:tcPr>
          <w:p w:rsidR="00626E62" w:rsidRDefault="00626E62" w:rsidP="00762043">
            <w:pPr>
              <w:pStyle w:val="Geenafstand"/>
              <w:jc w:val="center"/>
              <w:rPr>
                <w:lang w:val="nl-BE"/>
              </w:rPr>
            </w:pPr>
            <w:r>
              <w:rPr>
                <w:lang w:val="nl-BE"/>
              </w:rPr>
              <w:t>max. 100 cm</w:t>
            </w:r>
          </w:p>
        </w:tc>
        <w:tc>
          <w:tcPr>
            <w:tcW w:w="2283" w:type="dxa"/>
          </w:tcPr>
          <w:p w:rsidR="00626E62" w:rsidRDefault="00626E62" w:rsidP="00762043">
            <w:pPr>
              <w:pStyle w:val="Geenafstand"/>
              <w:jc w:val="center"/>
              <w:rPr>
                <w:lang w:val="nl-BE"/>
              </w:rPr>
            </w:pPr>
            <w:r>
              <w:rPr>
                <w:lang w:val="nl-BE"/>
              </w:rPr>
              <w:t>max. 150 cm</w:t>
            </w:r>
          </w:p>
        </w:tc>
      </w:tr>
      <w:tr w:rsidR="00626E62" w:rsidTr="003A115C">
        <w:trPr>
          <w:trHeight w:val="271"/>
          <w:jc w:val="center"/>
        </w:trPr>
        <w:tc>
          <w:tcPr>
            <w:tcW w:w="3922" w:type="dxa"/>
          </w:tcPr>
          <w:p w:rsidR="00626E62" w:rsidRDefault="00626E62" w:rsidP="00762043">
            <w:pPr>
              <w:pStyle w:val="Geenafstand"/>
              <w:jc w:val="center"/>
              <w:rPr>
                <w:lang w:val="nl-BE"/>
              </w:rPr>
            </w:pPr>
            <w:r>
              <w:t>28</w:t>
            </w:r>
          </w:p>
        </w:tc>
        <w:tc>
          <w:tcPr>
            <w:tcW w:w="2283" w:type="dxa"/>
          </w:tcPr>
          <w:p w:rsidR="00626E62" w:rsidRDefault="00626E62" w:rsidP="00762043">
            <w:pPr>
              <w:pStyle w:val="Geenafstand"/>
              <w:jc w:val="center"/>
            </w:pPr>
            <w:r>
              <w:rPr>
                <w:lang w:val="nl-BE"/>
              </w:rPr>
              <w:t>max. 100 cm</w:t>
            </w:r>
          </w:p>
        </w:tc>
        <w:tc>
          <w:tcPr>
            <w:tcW w:w="2283" w:type="dxa"/>
          </w:tcPr>
          <w:p w:rsidR="00626E62" w:rsidRDefault="00626E62" w:rsidP="00762043">
            <w:pPr>
              <w:pStyle w:val="Geenafstand"/>
              <w:jc w:val="center"/>
              <w:rPr>
                <w:lang w:val="nl-BE"/>
              </w:rPr>
            </w:pPr>
            <w:r>
              <w:rPr>
                <w:lang w:val="nl-BE"/>
              </w:rPr>
              <w:t>max. 200 cm</w:t>
            </w:r>
          </w:p>
        </w:tc>
      </w:tr>
      <w:tr w:rsidR="00626E62" w:rsidTr="003A115C">
        <w:trPr>
          <w:trHeight w:val="271"/>
          <w:jc w:val="center"/>
        </w:trPr>
        <w:tc>
          <w:tcPr>
            <w:tcW w:w="3922" w:type="dxa"/>
          </w:tcPr>
          <w:p w:rsidR="00626E62" w:rsidRPr="000F4BC5" w:rsidRDefault="00626E62" w:rsidP="00762043">
            <w:pPr>
              <w:pStyle w:val="Geenafstand"/>
              <w:jc w:val="center"/>
              <w:rPr>
                <w:b/>
                <w:lang w:val="nl-BE"/>
              </w:rPr>
            </w:pPr>
            <w:r>
              <w:t>35 – 42 - 54</w:t>
            </w:r>
          </w:p>
        </w:tc>
        <w:tc>
          <w:tcPr>
            <w:tcW w:w="2283" w:type="dxa"/>
          </w:tcPr>
          <w:p w:rsidR="00626E62" w:rsidRDefault="00626E62" w:rsidP="00626E62">
            <w:pPr>
              <w:pStyle w:val="Geenafstand"/>
              <w:jc w:val="center"/>
            </w:pPr>
            <w:r>
              <w:rPr>
                <w:lang w:val="nl-BE"/>
              </w:rPr>
              <w:t>max. 150 cm</w:t>
            </w:r>
          </w:p>
        </w:tc>
        <w:tc>
          <w:tcPr>
            <w:tcW w:w="2283" w:type="dxa"/>
          </w:tcPr>
          <w:p w:rsidR="00626E62" w:rsidRDefault="00626E62" w:rsidP="00762043">
            <w:pPr>
              <w:pStyle w:val="Geenafstand"/>
              <w:jc w:val="center"/>
              <w:rPr>
                <w:lang w:val="nl-BE"/>
              </w:rPr>
            </w:pPr>
            <w:r>
              <w:rPr>
                <w:lang w:val="nl-BE"/>
              </w:rPr>
              <w:t>max. 200 cm</w:t>
            </w:r>
          </w:p>
        </w:tc>
      </w:tr>
    </w:tbl>
    <w:p w:rsidR="00F360EB" w:rsidRDefault="00F360EB" w:rsidP="003A115C">
      <w:pPr>
        <w:ind w:left="360"/>
        <w:rPr>
          <w:lang w:val="nl"/>
        </w:rPr>
      </w:pPr>
    </w:p>
    <w:p w:rsidR="00626E62" w:rsidRPr="00626E62" w:rsidRDefault="00626E62" w:rsidP="003A115C">
      <w:pPr>
        <w:ind w:left="360"/>
        <w:rPr>
          <w:lang w:val="nl"/>
        </w:rPr>
      </w:pPr>
      <w:r w:rsidRPr="00626E62">
        <w:rPr>
          <w:lang w:val="nl"/>
        </w:rPr>
        <w:t>De beugels zijn vervaardigd uit koper, koperlegeringen of kunststof met een soepele kunststof inlegband.</w:t>
      </w:r>
    </w:p>
    <w:p w:rsidR="00626E62" w:rsidRPr="00626E62" w:rsidRDefault="00626E62" w:rsidP="003A115C">
      <w:pPr>
        <w:spacing w:after="0"/>
        <w:ind w:left="360"/>
        <w:rPr>
          <w:b/>
          <w:u w:val="single"/>
          <w:lang w:val="nl"/>
        </w:rPr>
      </w:pPr>
      <w:r w:rsidRPr="00626E62">
        <w:rPr>
          <w:b/>
          <w:u w:val="single"/>
          <w:lang w:val="nl"/>
        </w:rPr>
        <w:t>Uitvoering</w:t>
      </w:r>
    </w:p>
    <w:p w:rsidR="00626E62" w:rsidRPr="00626E62" w:rsidRDefault="00626E62" w:rsidP="003A115C">
      <w:pPr>
        <w:ind w:left="360"/>
        <w:rPr>
          <w:lang w:val="nl"/>
        </w:rPr>
      </w:pPr>
      <w:r w:rsidRPr="00626E62">
        <w:rPr>
          <w:lang w:val="nl"/>
        </w:rPr>
        <w:t>De buisdiameters worden zodanig gekozen dat de circulatiesnelheid van het water beperkt blijft tot 1,5 m/s voor technische ruim</w:t>
      </w:r>
      <w:r>
        <w:rPr>
          <w:lang w:val="nl"/>
        </w:rPr>
        <w:t>tes en 1 m/s voor de overige ruimtes</w:t>
      </w:r>
      <w:r w:rsidRPr="00626E62">
        <w:rPr>
          <w:lang w:val="nl"/>
        </w:rPr>
        <w:t>.</w:t>
      </w:r>
    </w:p>
    <w:p w:rsidR="00626E62" w:rsidRPr="00626E62" w:rsidRDefault="00626E62" w:rsidP="003A115C">
      <w:pPr>
        <w:ind w:left="360"/>
        <w:rPr>
          <w:lang w:val="nl"/>
        </w:rPr>
      </w:pPr>
      <w:r w:rsidRPr="00626E62">
        <w:rPr>
          <w:lang w:val="nl"/>
        </w:rPr>
        <w:t>De buizen worden haaks gesneden met een aangepaste buissnijder, vervormingen worden vermeden. De buizen worden zorgvuldig inwendig en uitwendig ontbraamd.</w:t>
      </w:r>
    </w:p>
    <w:p w:rsidR="00626E62" w:rsidRPr="00626E62" w:rsidRDefault="00626E62" w:rsidP="003A115C">
      <w:pPr>
        <w:spacing w:after="0"/>
        <w:ind w:left="360"/>
        <w:rPr>
          <w:lang w:val="nl"/>
        </w:rPr>
      </w:pPr>
      <w:r w:rsidRPr="00626E62">
        <w:rPr>
          <w:lang w:val="nl"/>
        </w:rPr>
        <w:t>Verbindingen gebeuren door:</w:t>
      </w:r>
    </w:p>
    <w:p w:rsidR="00626E62" w:rsidRPr="00186E7F" w:rsidRDefault="00626E62" w:rsidP="003A115C">
      <w:pPr>
        <w:pStyle w:val="Lijstalinea"/>
        <w:numPr>
          <w:ilvl w:val="0"/>
          <w:numId w:val="26"/>
        </w:numPr>
        <w:ind w:left="1080"/>
        <w:rPr>
          <w:rFonts w:asciiTheme="minorHAnsi" w:hAnsiTheme="minorHAnsi"/>
          <w:sz w:val="22"/>
          <w:szCs w:val="22"/>
        </w:rPr>
      </w:pPr>
      <w:r w:rsidRPr="00186E7F">
        <w:rPr>
          <w:rFonts w:asciiTheme="minorHAnsi" w:hAnsiTheme="minorHAnsi"/>
          <w:sz w:val="22"/>
          <w:szCs w:val="22"/>
        </w:rPr>
        <w:t>knelfittingen van het type A (knelring) bij halfharde en harde buizen, niet bij in wand of vloer verzonken buizen;</w:t>
      </w:r>
    </w:p>
    <w:p w:rsidR="00626E62" w:rsidRPr="00186E7F" w:rsidRDefault="00626E62" w:rsidP="003A115C">
      <w:pPr>
        <w:pStyle w:val="Lijstalinea"/>
        <w:numPr>
          <w:ilvl w:val="0"/>
          <w:numId w:val="26"/>
        </w:numPr>
        <w:ind w:left="1080"/>
        <w:rPr>
          <w:rFonts w:asciiTheme="minorHAnsi" w:hAnsiTheme="minorHAnsi"/>
          <w:sz w:val="22"/>
          <w:szCs w:val="22"/>
        </w:rPr>
      </w:pPr>
      <w:r w:rsidRPr="00186E7F">
        <w:rPr>
          <w:rFonts w:asciiTheme="minorHAnsi" w:hAnsiTheme="minorHAnsi"/>
          <w:sz w:val="22"/>
          <w:szCs w:val="22"/>
        </w:rPr>
        <w:lastRenderedPageBreak/>
        <w:t>persfitting aangebracht met een automatische persmachine; het systeem heeft een ATG;</w:t>
      </w:r>
    </w:p>
    <w:p w:rsidR="00626E62" w:rsidRPr="00186E7F" w:rsidRDefault="00626E62" w:rsidP="003A115C">
      <w:pPr>
        <w:pStyle w:val="Lijstalinea"/>
        <w:numPr>
          <w:ilvl w:val="0"/>
          <w:numId w:val="26"/>
        </w:numPr>
        <w:ind w:left="1080"/>
        <w:rPr>
          <w:rFonts w:asciiTheme="minorHAnsi" w:hAnsiTheme="minorHAnsi"/>
          <w:sz w:val="22"/>
          <w:szCs w:val="22"/>
        </w:rPr>
      </w:pPr>
      <w:r w:rsidRPr="00186E7F">
        <w:rPr>
          <w:rFonts w:asciiTheme="minorHAnsi" w:hAnsiTheme="minorHAnsi"/>
          <w:sz w:val="22"/>
          <w:szCs w:val="22"/>
        </w:rPr>
        <w:t xml:space="preserve">zachtsolderen (temperatuur &lt; </w:t>
      </w:r>
      <w:smartTag w:uri="urn:schemas-microsoft-com:office:smarttags" w:element="metricconverter">
        <w:smartTagPr>
          <w:attr w:name="ProductID" w:val="450ﾰC"/>
        </w:smartTagPr>
        <w:r w:rsidRPr="00186E7F">
          <w:rPr>
            <w:rFonts w:asciiTheme="minorHAnsi" w:hAnsiTheme="minorHAnsi"/>
            <w:sz w:val="22"/>
            <w:szCs w:val="22"/>
          </w:rPr>
          <w:t>450°C</w:t>
        </w:r>
      </w:smartTag>
      <w:r w:rsidRPr="00186E7F">
        <w:rPr>
          <w:rFonts w:asciiTheme="minorHAnsi" w:hAnsiTheme="minorHAnsi"/>
          <w:sz w:val="22"/>
          <w:szCs w:val="22"/>
        </w:rPr>
        <w:t>) met verwijde buisuiteinden of soldeerfittingen tot diameter 28 met gebruik van beits- of vloeimiddel goedgekeurd voor gebruik in drinkwatertoepassingen;</w:t>
      </w:r>
    </w:p>
    <w:p w:rsidR="00626E62" w:rsidRPr="00186E7F" w:rsidRDefault="00626E62" w:rsidP="003A115C">
      <w:pPr>
        <w:pStyle w:val="Lijstalinea"/>
        <w:numPr>
          <w:ilvl w:val="0"/>
          <w:numId w:val="26"/>
        </w:numPr>
        <w:spacing w:after="240"/>
        <w:ind w:left="1080"/>
        <w:rPr>
          <w:rFonts w:asciiTheme="minorHAnsi" w:hAnsiTheme="minorHAnsi"/>
          <w:sz w:val="22"/>
          <w:szCs w:val="22"/>
        </w:rPr>
      </w:pPr>
      <w:r w:rsidRPr="00186E7F">
        <w:rPr>
          <w:rFonts w:asciiTheme="minorHAnsi" w:hAnsiTheme="minorHAnsi"/>
          <w:sz w:val="22"/>
          <w:szCs w:val="22"/>
        </w:rPr>
        <w:t>insteek- of duwfitting (O-ring), niet bij in wand of vloer verzonken buizen.</w:t>
      </w:r>
    </w:p>
    <w:p w:rsidR="00626E62" w:rsidRPr="00626E62" w:rsidRDefault="00626E62" w:rsidP="003A115C">
      <w:pPr>
        <w:ind w:left="360"/>
        <w:rPr>
          <w:lang w:val="nl"/>
        </w:rPr>
      </w:pPr>
      <w:r w:rsidRPr="00626E62">
        <w:rPr>
          <w:lang w:val="nl"/>
        </w:rPr>
        <w:t xml:space="preserve">Buigen van buizen: zachte en halfharde buizen met een wanddikte van </w:t>
      </w:r>
      <w:smartTag w:uri="urn:schemas-microsoft-com:office:smarttags" w:element="metricconverter">
        <w:smartTagPr>
          <w:attr w:name="ProductID" w:val="1 mm"/>
        </w:smartTagPr>
        <w:r w:rsidRPr="00626E62">
          <w:rPr>
            <w:lang w:val="nl"/>
          </w:rPr>
          <w:t>1 mm</w:t>
        </w:r>
      </w:smartTag>
      <w:r w:rsidRPr="00626E62">
        <w:rPr>
          <w:lang w:val="nl"/>
        </w:rPr>
        <w:t xml:space="preserve"> en tot een diameter van </w:t>
      </w:r>
      <w:smartTag w:uri="urn:schemas-microsoft-com:office:smarttags" w:element="metricconverter">
        <w:smartTagPr>
          <w:attr w:name="ProductID" w:val="28 mm"/>
        </w:smartTagPr>
        <w:r w:rsidRPr="00626E62">
          <w:rPr>
            <w:lang w:val="nl"/>
          </w:rPr>
          <w:t>28 mm</w:t>
        </w:r>
      </w:smartTag>
      <w:r w:rsidRPr="00626E62">
        <w:rPr>
          <w:lang w:val="nl"/>
        </w:rPr>
        <w:t>. Zie TV 245.</w:t>
      </w:r>
    </w:p>
    <w:p w:rsidR="00626E62" w:rsidRPr="00626E62" w:rsidRDefault="00626E62" w:rsidP="003A115C">
      <w:pPr>
        <w:ind w:left="360"/>
        <w:rPr>
          <w:lang w:val="nl"/>
        </w:rPr>
      </w:pPr>
      <w:r w:rsidRPr="00626E62">
        <w:rPr>
          <w:lang w:val="nl"/>
        </w:rPr>
        <w:t>Alle doorvoeringen door muren en vloeren zullen uitgevoerd worden met moffen, waarin de buis vrij kan bewegen.</w:t>
      </w:r>
    </w:p>
    <w:p w:rsidR="00626E62" w:rsidRPr="00626E62" w:rsidRDefault="00626E62" w:rsidP="003A115C">
      <w:pPr>
        <w:ind w:left="360"/>
        <w:rPr>
          <w:lang w:val="nl"/>
        </w:rPr>
      </w:pPr>
      <w:r w:rsidRPr="00626E62">
        <w:rPr>
          <w:lang w:val="nl"/>
        </w:rPr>
        <w:t>Uitzetting: volgens TV 245</w:t>
      </w:r>
    </w:p>
    <w:p w:rsidR="00626E62" w:rsidRPr="00626E62" w:rsidRDefault="00626E62" w:rsidP="003A115C">
      <w:pPr>
        <w:spacing w:after="0"/>
        <w:ind w:left="360"/>
        <w:rPr>
          <w:u w:val="single"/>
          <w:lang w:val="nl"/>
        </w:rPr>
      </w:pPr>
      <w:r w:rsidRPr="00626E62">
        <w:rPr>
          <w:u w:val="single"/>
          <w:lang w:val="nl"/>
        </w:rPr>
        <w:t>Aanvullende uitvoeringsvoorschriften (te schrappen door ontwerper indien niet van toepassing)</w:t>
      </w:r>
    </w:p>
    <w:p w:rsidR="00626E62" w:rsidRPr="00626E62" w:rsidRDefault="00626E62" w:rsidP="003A115C">
      <w:pPr>
        <w:ind w:left="360"/>
        <w:rPr>
          <w:lang w:val="nl"/>
        </w:rPr>
      </w:pPr>
      <w:r w:rsidRPr="00626E62">
        <w:rPr>
          <w:lang w:val="nl"/>
        </w:rPr>
        <w:t>Leidingisolatie: om condensvorming op koudwaterleidingen en warmteverliezen van warmwaterleidingen te voorkomen moeten alle ingewerkte leidingen en opbouwleidingen in niet verwarmde ruimten geïsoleerd te worden met een zelfdovende en dampdichte buisisolatie.</w:t>
      </w:r>
    </w:p>
    <w:p w:rsidR="00D0527C" w:rsidRPr="007C2734" w:rsidRDefault="00D0527C" w:rsidP="003A115C">
      <w:pPr>
        <w:pStyle w:val="Kop2"/>
        <w:numPr>
          <w:ilvl w:val="0"/>
          <w:numId w:val="0"/>
        </w:numPr>
        <w:ind w:left="360"/>
      </w:pPr>
      <w:bookmarkStart w:id="35" w:name="_Toc461710813"/>
      <w:r>
        <w:t>60.51</w:t>
      </w:r>
      <w:r w:rsidRPr="007C2734">
        <w:t>.</w:t>
      </w:r>
      <w:r>
        <w:t>30.</w:t>
      </w:r>
      <w:r w:rsidRPr="007C2734">
        <w:tab/>
      </w:r>
      <w:r>
        <w:t>sanitaire drukleidingen – buizen/kunststof</w:t>
      </w:r>
      <w:bookmarkEnd w:id="35"/>
    </w:p>
    <w:p w:rsidR="00D0527C" w:rsidRPr="00D0527C" w:rsidRDefault="00D0527C" w:rsidP="003A115C">
      <w:pPr>
        <w:ind w:left="360"/>
        <w:rPr>
          <w:b/>
          <w:u w:val="single"/>
          <w:lang w:val="nl"/>
        </w:rPr>
      </w:pPr>
      <w:r w:rsidRPr="00D0527C">
        <w:rPr>
          <w:b/>
          <w:u w:val="single"/>
          <w:lang w:val="nl"/>
        </w:rPr>
        <w:t>Meting</w:t>
      </w:r>
    </w:p>
    <w:p w:rsidR="00D0527C" w:rsidRPr="00D0527C" w:rsidRDefault="00D0527C" w:rsidP="003A115C">
      <w:pPr>
        <w:ind w:left="360"/>
        <w:rPr>
          <w:lang w:val="nl"/>
        </w:rPr>
      </w:pPr>
      <w:r w:rsidRPr="00D0527C">
        <w:rPr>
          <w:lang w:val="nl"/>
        </w:rPr>
        <w:t>meeteenheid: per lopende m</w:t>
      </w:r>
    </w:p>
    <w:p w:rsidR="00D0527C" w:rsidRPr="00D0527C" w:rsidRDefault="00D0527C" w:rsidP="003A115C">
      <w:pPr>
        <w:ind w:left="360"/>
        <w:rPr>
          <w:lang w:val="nl"/>
        </w:rPr>
      </w:pPr>
      <w:r w:rsidRPr="00D0527C">
        <w:rPr>
          <w:lang w:val="nl"/>
        </w:rPr>
        <w:t>meetcode: netto lengte van de leidingen. De toebehoren, bocht- en koppelstukken worden niet gemeten en zijn inbegrepen in de eenheidsprijs.</w:t>
      </w:r>
    </w:p>
    <w:p w:rsidR="00D0527C" w:rsidRPr="00D0527C" w:rsidRDefault="00D0527C" w:rsidP="003A115C">
      <w:pPr>
        <w:ind w:left="360"/>
        <w:rPr>
          <w:lang w:val="nl"/>
        </w:rPr>
      </w:pPr>
      <w:r w:rsidRPr="00D0527C">
        <w:rPr>
          <w:lang w:val="nl"/>
        </w:rPr>
        <w:t>aard van de overeenkomst: Forfaitaire Hoeveelheid (FH)</w:t>
      </w:r>
    </w:p>
    <w:p w:rsidR="00D0527C" w:rsidRPr="00D0527C" w:rsidRDefault="00D0527C" w:rsidP="003A115C">
      <w:pPr>
        <w:spacing w:after="0"/>
        <w:ind w:left="360"/>
        <w:rPr>
          <w:b/>
          <w:u w:val="single"/>
          <w:lang w:val="nl"/>
        </w:rPr>
      </w:pPr>
      <w:r w:rsidRPr="00D0527C">
        <w:rPr>
          <w:b/>
          <w:u w:val="single"/>
          <w:lang w:val="nl"/>
        </w:rPr>
        <w:t>Materiaal</w:t>
      </w:r>
    </w:p>
    <w:p w:rsidR="00D0527C" w:rsidRPr="00D0527C" w:rsidRDefault="00D0527C" w:rsidP="003A115C">
      <w:pPr>
        <w:ind w:left="360"/>
        <w:rPr>
          <w:lang w:val="nl"/>
        </w:rPr>
      </w:pPr>
      <w:r w:rsidRPr="00D0527C">
        <w:rPr>
          <w:lang w:val="nl"/>
        </w:rPr>
        <w:t xml:space="preserve">Sanitaire toevoerleidingen uit kunststof met aangepaste koppelstukken, geschikt voor de distributie van koud en warm drinkwater bij een maximale dienstdruk van 10 bar en een doorlopende gebruikstemperatuur van </w:t>
      </w:r>
      <w:smartTag w:uri="urn:schemas-microsoft-com:office:smarttags" w:element="metricconverter">
        <w:smartTagPr>
          <w:attr w:name="ProductID" w:val="60ﾰC"/>
        </w:smartTagPr>
        <w:r w:rsidRPr="00D0527C">
          <w:rPr>
            <w:lang w:val="nl"/>
          </w:rPr>
          <w:t>60°C</w:t>
        </w:r>
      </w:smartTag>
      <w:r w:rsidRPr="00D0527C">
        <w:rPr>
          <w:lang w:val="nl"/>
        </w:rPr>
        <w:t xml:space="preserve"> en een levensduur van 50 jaar. </w:t>
      </w:r>
    </w:p>
    <w:p w:rsidR="00D0527C" w:rsidRPr="00D0527C" w:rsidRDefault="00D0527C" w:rsidP="003A115C">
      <w:pPr>
        <w:ind w:left="360"/>
        <w:rPr>
          <w:lang w:val="nl"/>
        </w:rPr>
      </w:pPr>
      <w:r w:rsidRPr="00D0527C">
        <w:rPr>
          <w:lang w:val="nl"/>
        </w:rPr>
        <w:t>De leidingen zijn over hun volledige lengte gemerkt (fabrikant, overeenkomstigheidskenmerk, buitendiameter en wanddikte, type / norm / samenstelling, productiedatum, …).</w:t>
      </w:r>
    </w:p>
    <w:p w:rsidR="00D0527C" w:rsidRPr="00D0527C" w:rsidRDefault="00D0527C" w:rsidP="003A115C">
      <w:pPr>
        <w:ind w:left="360"/>
        <w:rPr>
          <w:lang w:val="nl"/>
        </w:rPr>
      </w:pPr>
      <w:r w:rsidRPr="00D0527C">
        <w:rPr>
          <w:lang w:val="nl"/>
        </w:rPr>
        <w:t xml:space="preserve">Leidingen en hulpstukken behoren tot één systeem (koppelingen, ellebogen, manchetten, verdeelcollectoren, ...) en worden geleverd door dezelfde fabrikant. </w:t>
      </w:r>
    </w:p>
    <w:p w:rsidR="00D0527C" w:rsidRPr="00D0527C" w:rsidRDefault="00D0527C" w:rsidP="003A115C">
      <w:pPr>
        <w:ind w:left="360"/>
        <w:rPr>
          <w:lang w:val="nl"/>
        </w:rPr>
      </w:pPr>
      <w:r w:rsidRPr="00D0527C">
        <w:rPr>
          <w:lang w:val="nl"/>
        </w:rPr>
        <w:t>Het systeem van buizen, koppelstukken en toebehoren beschikt op datum van aanbesteding over een geldige ATG of gelijkwaardig.</w:t>
      </w:r>
    </w:p>
    <w:p w:rsidR="00D0527C" w:rsidRPr="00D0527C" w:rsidRDefault="00D0527C" w:rsidP="003A115C">
      <w:pPr>
        <w:spacing w:after="0"/>
        <w:ind w:left="360"/>
        <w:rPr>
          <w:u w:val="single"/>
          <w:lang w:val="nl"/>
        </w:rPr>
      </w:pPr>
      <w:r w:rsidRPr="00D0527C">
        <w:rPr>
          <w:u w:val="single"/>
          <w:lang w:val="nl"/>
        </w:rPr>
        <w:t>Specificaties</w:t>
      </w:r>
    </w:p>
    <w:p w:rsidR="00D0527C" w:rsidRPr="00D0527C" w:rsidRDefault="00D0527C" w:rsidP="003A115C">
      <w:pPr>
        <w:spacing w:after="0"/>
        <w:ind w:left="360"/>
        <w:rPr>
          <w:lang w:val="nl"/>
        </w:rPr>
      </w:pPr>
      <w:r w:rsidRPr="00D0527C">
        <w:rPr>
          <w:lang w:val="nl"/>
        </w:rPr>
        <w:t xml:space="preserve">Materiaal: </w:t>
      </w:r>
    </w:p>
    <w:p w:rsidR="00D0527C" w:rsidRDefault="00D0527C" w:rsidP="003A115C">
      <w:pPr>
        <w:spacing w:after="0"/>
        <w:ind w:left="360"/>
      </w:pPr>
      <w:r w:rsidRPr="00D0527C">
        <w:rPr>
          <w:b/>
          <w:color w:val="0070C0"/>
        </w:rPr>
        <w:t>(ofwel)</w:t>
      </w:r>
      <w:r w:rsidRPr="00D0527C">
        <w:tab/>
        <w:t xml:space="preserve">PE-X/al/PE-X leidingen. Drieschalige kunststofbuis bestaande uit een binnenbuis uit vernet </w:t>
      </w:r>
    </w:p>
    <w:p w:rsidR="00D0527C" w:rsidRPr="00D0527C" w:rsidRDefault="00D0527C" w:rsidP="003A115C">
      <w:pPr>
        <w:spacing w:after="0"/>
        <w:ind w:left="1494"/>
      </w:pPr>
      <w:r w:rsidRPr="00D0527C">
        <w:t xml:space="preserve">polyethyleen PE-X, een volledig en homogeen hechtende verbindingslaag, een aluminiumlaag als zuurstofdiffusiescherm, een volledig en homogeen hechtende verbindingslaag, een PE-X buitenbuis. Verbindingen d.m.v. perskoppelingen. Galvanische koppels tussen het aluminium en andere metalen worden vermeden door gebruik van </w:t>
      </w:r>
      <w:r w:rsidRPr="00D0527C">
        <w:lastRenderedPageBreak/>
        <w:t>aangepaste koppelstukken/scheidingsringen, volgens voorschriften in de technische goedkeuring en van de leverancier.</w:t>
      </w:r>
    </w:p>
    <w:p w:rsidR="00D0527C" w:rsidRDefault="0015161D" w:rsidP="003A115C">
      <w:pPr>
        <w:spacing w:after="0"/>
        <w:ind w:left="360"/>
      </w:pPr>
      <w:r w:rsidRPr="00D0527C">
        <w:rPr>
          <w:b/>
          <w:color w:val="0070C0"/>
        </w:rPr>
        <w:t xml:space="preserve"> </w:t>
      </w:r>
      <w:r w:rsidR="00D0527C" w:rsidRPr="00D0527C">
        <w:rPr>
          <w:b/>
          <w:color w:val="0070C0"/>
        </w:rPr>
        <w:t>(ofwel)</w:t>
      </w:r>
      <w:r w:rsidR="00D0527C" w:rsidRPr="00D0527C">
        <w:tab/>
        <w:t xml:space="preserve">PE-X/al/HDPE leidingen. Kunststofleiding met binnenbuis van vernet polyethyleen waarop een </w:t>
      </w:r>
    </w:p>
    <w:p w:rsidR="00D0527C" w:rsidRPr="00D0527C" w:rsidRDefault="00D0527C" w:rsidP="003A115C">
      <w:pPr>
        <w:ind w:left="1494"/>
      </w:pPr>
      <w:r w:rsidRPr="00D0527C">
        <w:t>aluminiumbuis is verkleefd en waarover een polyethyleenbuis is geëxtrudeerd. De verbindingen gebeuren d</w:t>
      </w:r>
      <w:r w:rsidR="00E07467">
        <w:t>.</w:t>
      </w:r>
      <w:r w:rsidRPr="00D0527C">
        <w:t>m</w:t>
      </w:r>
      <w:r w:rsidR="00E07467">
        <w:t>.</w:t>
      </w:r>
      <w:r w:rsidRPr="00D0527C">
        <w:t>v</w:t>
      </w:r>
      <w:r w:rsidR="00E07467">
        <w:t>.</w:t>
      </w:r>
      <w:r w:rsidRPr="00D0527C">
        <w:t xml:space="preserve"> schuifkoppelingen.</w:t>
      </w:r>
    </w:p>
    <w:p w:rsidR="00D0527C" w:rsidRPr="00D0527C" w:rsidRDefault="00D0527C" w:rsidP="003A115C">
      <w:pPr>
        <w:ind w:left="360"/>
        <w:rPr>
          <w:lang w:val="nl"/>
        </w:rPr>
      </w:pPr>
      <w:r w:rsidRPr="00D0527C">
        <w:rPr>
          <w:lang w:val="nl"/>
        </w:rPr>
        <w:t xml:space="preserve">Nominale diameters: </w:t>
      </w:r>
      <w:r w:rsidRPr="00E07467">
        <w:rPr>
          <w:color w:val="0070C0"/>
          <w:lang w:val="nl"/>
        </w:rPr>
        <w:t>overeenkomstig de aanduidingen op plan en meetstaat / overeenkomstig de vereiste debieten volgens studie door de aannemer / ...</w:t>
      </w:r>
    </w:p>
    <w:p w:rsidR="00D0527C" w:rsidRPr="00D0527C" w:rsidRDefault="00D0527C" w:rsidP="003A115C">
      <w:pPr>
        <w:ind w:left="360"/>
        <w:rPr>
          <w:lang w:val="nl"/>
        </w:rPr>
      </w:pPr>
      <w:r w:rsidRPr="00D0527C">
        <w:rPr>
          <w:lang w:val="nl"/>
        </w:rPr>
        <w:t xml:space="preserve">Dienstdruk: </w:t>
      </w:r>
      <w:r w:rsidRPr="00E07467">
        <w:rPr>
          <w:color w:val="0070C0"/>
          <w:lang w:val="nl"/>
        </w:rPr>
        <w:t>volgens technische goedkeuring / ...</w:t>
      </w:r>
    </w:p>
    <w:p w:rsidR="00D0527C" w:rsidRPr="00D0527C" w:rsidRDefault="00D0527C" w:rsidP="003A115C">
      <w:pPr>
        <w:ind w:left="360"/>
        <w:rPr>
          <w:lang w:val="nl"/>
        </w:rPr>
      </w:pPr>
      <w:r w:rsidRPr="00D0527C">
        <w:rPr>
          <w:lang w:val="nl"/>
        </w:rPr>
        <w:t>Hulpstukken: geleidingsbochten, doorvoermoffen, T-stukken, koppelstukken, beugels of ondersteuningselementen., beschermende mantel, voorzieningen voor uitzetting…</w:t>
      </w:r>
    </w:p>
    <w:p w:rsidR="00D0527C" w:rsidRPr="00D0527C" w:rsidRDefault="00D0527C" w:rsidP="003A115C">
      <w:pPr>
        <w:spacing w:after="0"/>
        <w:ind w:left="360"/>
        <w:rPr>
          <w:b/>
          <w:u w:val="single"/>
          <w:lang w:val="nl"/>
        </w:rPr>
      </w:pPr>
      <w:r w:rsidRPr="00D0527C">
        <w:rPr>
          <w:b/>
          <w:u w:val="single"/>
          <w:lang w:val="nl"/>
        </w:rPr>
        <w:t>Uitvoering</w:t>
      </w:r>
    </w:p>
    <w:p w:rsidR="00D0527C" w:rsidRPr="00D0527C" w:rsidRDefault="00D0527C" w:rsidP="003A115C">
      <w:pPr>
        <w:ind w:left="360"/>
        <w:rPr>
          <w:lang w:val="nl"/>
        </w:rPr>
      </w:pPr>
      <w:r w:rsidRPr="00D0527C">
        <w:rPr>
          <w:lang w:val="nl"/>
        </w:rPr>
        <w:t>De uitvoering, de plaatsing en de inregeling van de elementen gebeuren strikt volgens de voorschriften van de technische goedkeuring. Alle hulpstukken, koppelingen, adapters, kraanwerk en het gereedschap voorgeschreven door de fabrikant zijn verplicht te gebruiken.</w:t>
      </w:r>
    </w:p>
    <w:p w:rsidR="00D0527C" w:rsidRPr="00D0527C" w:rsidRDefault="00D0527C" w:rsidP="003A115C">
      <w:pPr>
        <w:ind w:left="360"/>
        <w:rPr>
          <w:lang w:val="nl"/>
        </w:rPr>
      </w:pPr>
      <w:r w:rsidRPr="00D0527C">
        <w:rPr>
          <w:lang w:val="nl"/>
        </w:rPr>
        <w:t>Alle leidingen tussen collector en sanitaire aftappunten zijn verplicht uit één stuk. Zij worden op voldoende plaatsen vastgezet, zodat de dekvloer- en vloerwerken zonder moeite kunnen verlopen. Spanningen ter hoogte van koppelingen worden vermeden door een vloeiend leidingverloop, met respect voor de door de leverancier opgegeven minimale buigstralen en het absoluut vermijden van inklemming in de mantelbuis. Waar vele leidingen bijeenkomen (bv. in de buurt van collectoren), ter plaatse van kruisingen met andere leidingen, … wordt voldoende tussenruimte voorzien, opdat de dekvloer voldoende steun heeft op de onderliggende betonvloer.</w:t>
      </w:r>
    </w:p>
    <w:p w:rsidR="00D0527C" w:rsidRPr="00D0527C" w:rsidRDefault="00D0527C" w:rsidP="003A115C">
      <w:pPr>
        <w:ind w:left="360"/>
        <w:rPr>
          <w:lang w:val="nl"/>
        </w:rPr>
      </w:pPr>
      <w:r w:rsidRPr="00D0527C">
        <w:rPr>
          <w:lang w:val="nl"/>
        </w:rPr>
        <w:t>Er wordt bij de uitvoering rekening gehouden met de uitzettingen van het materiaal. Alle doorvoeringen door muren en vloeren, ongeacht het type kunststofbuis, zullen uitgevoerd</w:t>
      </w:r>
      <w:r w:rsidRPr="00D0527C">
        <w:rPr>
          <w:rFonts w:ascii="Trebuchet MS" w:hAnsi="Trebuchet MS"/>
          <w:color w:val="000000"/>
          <w:sz w:val="20"/>
          <w:lang w:val="nl" w:eastAsia="en-US"/>
        </w:rPr>
        <w:t xml:space="preserve"> </w:t>
      </w:r>
      <w:r w:rsidRPr="00D0527C">
        <w:rPr>
          <w:lang w:val="nl"/>
        </w:rPr>
        <w:t>worden met een mantelbuis, waarin de buis vrij kan bewegen. De diameter van deze mantelbuis is voldoende groot zodat de kunststofbuis een ruime speling krijgt en aldus ontoelaatbare spanningen worden vermeden.</w:t>
      </w:r>
    </w:p>
    <w:p w:rsidR="00D0527C" w:rsidRPr="00D0527C" w:rsidRDefault="00D0527C" w:rsidP="003A115C">
      <w:pPr>
        <w:ind w:left="360"/>
        <w:rPr>
          <w:lang w:val="nl"/>
        </w:rPr>
      </w:pPr>
      <w:r w:rsidRPr="00D0527C">
        <w:rPr>
          <w:lang w:val="nl"/>
        </w:rPr>
        <w:t>Waar nodig om korte buigstralen te verwezenlijken of om de buis te ondersteunen worden geleidingsbochten of segmentschalen gebruikt. Om buizen loodrecht uit de vloer te doen komen, worden zij over hun buitenste kromming ondersteund door bochtstukken uit kunststof, voorzien van voetplaat, om rinkinken tijdens dilatatie te vermijden.</w:t>
      </w:r>
    </w:p>
    <w:p w:rsidR="00D0527C" w:rsidRPr="00D0527C" w:rsidRDefault="00D0527C" w:rsidP="003A115C">
      <w:pPr>
        <w:ind w:left="360"/>
        <w:rPr>
          <w:lang w:val="nl"/>
        </w:rPr>
      </w:pPr>
      <w:r w:rsidRPr="00D0527C">
        <w:rPr>
          <w:lang w:val="nl"/>
        </w:rPr>
        <w:t>Voor de aansluiting van toestellen, worden ter hoogte van de aftappunten haakse koppelingen uit messing gebruikt, die de montage van traditionele hoekafsluitkraantjes toelaten. Zij zitten vervat in aangepaste kunststof inbouwdozen, die in holle scheidingswanden kunnen worden gemonteerd en/of in de muur gemetseld worden, afgedekt met cementmortel die ruw is gemaakt om de hechting van het pleisterwerk te bevorderen.</w:t>
      </w:r>
    </w:p>
    <w:p w:rsidR="00D0527C" w:rsidRPr="00D0527C" w:rsidRDefault="00D0527C" w:rsidP="003A115C">
      <w:pPr>
        <w:ind w:left="360"/>
        <w:rPr>
          <w:lang w:val="nl"/>
        </w:rPr>
      </w:pPr>
      <w:r w:rsidRPr="00D0527C">
        <w:rPr>
          <w:lang w:val="nl"/>
        </w:rPr>
        <w:t>De leidingen worden beschermd tegen direct zonlicht.</w:t>
      </w:r>
    </w:p>
    <w:p w:rsidR="00D0527C" w:rsidRPr="00D0527C" w:rsidRDefault="00D0527C" w:rsidP="003A115C">
      <w:pPr>
        <w:ind w:left="360"/>
        <w:rPr>
          <w:lang w:val="nl"/>
        </w:rPr>
      </w:pPr>
      <w:r w:rsidRPr="00D0527C">
        <w:rPr>
          <w:lang w:val="nl"/>
        </w:rPr>
        <w:t>Bij vorstgevaar tijdens uitvoering worden de leidingen geledigd.</w:t>
      </w:r>
    </w:p>
    <w:p w:rsidR="00D0527C" w:rsidRPr="00D0527C" w:rsidRDefault="00D0527C" w:rsidP="003A115C">
      <w:pPr>
        <w:spacing w:after="0"/>
        <w:ind w:left="360"/>
        <w:rPr>
          <w:u w:val="single"/>
          <w:lang w:val="nl"/>
        </w:rPr>
      </w:pPr>
      <w:r w:rsidRPr="00D0527C">
        <w:rPr>
          <w:u w:val="single"/>
          <w:lang w:val="nl"/>
        </w:rPr>
        <w:t>Aanvullende uitvoeringsvoorschriften (te schrappen door ontwerper indien niet van toepassing)</w:t>
      </w:r>
    </w:p>
    <w:p w:rsidR="00D0527C" w:rsidRPr="00D0527C" w:rsidRDefault="00D0527C" w:rsidP="003A115C">
      <w:pPr>
        <w:spacing w:after="0"/>
        <w:ind w:left="360"/>
        <w:rPr>
          <w:lang w:val="nl"/>
        </w:rPr>
      </w:pPr>
      <w:r w:rsidRPr="00D0527C">
        <w:rPr>
          <w:lang w:val="nl"/>
        </w:rPr>
        <w:t>Beschermmantel: fabrieksmatig aangebracht</w:t>
      </w:r>
    </w:p>
    <w:p w:rsidR="00D0527C" w:rsidRPr="00D0527C" w:rsidRDefault="00D0527C" w:rsidP="003A115C">
      <w:pPr>
        <w:ind w:left="360"/>
        <w:rPr>
          <w:lang w:val="nl"/>
        </w:rPr>
      </w:pPr>
      <w:r w:rsidRPr="00D0527C">
        <w:rPr>
          <w:lang w:val="nl"/>
        </w:rPr>
        <w:t>Leidingisolatie: fabrieksmatig aangebracht</w:t>
      </w:r>
    </w:p>
    <w:p w:rsidR="00D0527C" w:rsidRPr="00D0527C" w:rsidRDefault="00D0527C" w:rsidP="003A115C">
      <w:pPr>
        <w:spacing w:after="0"/>
        <w:ind w:left="360"/>
        <w:rPr>
          <w:b/>
          <w:u w:val="single"/>
          <w:lang w:val="nl"/>
        </w:rPr>
      </w:pPr>
      <w:r w:rsidRPr="00D0527C">
        <w:rPr>
          <w:b/>
          <w:u w:val="single"/>
          <w:lang w:val="nl"/>
        </w:rPr>
        <w:t>Keuring</w:t>
      </w:r>
    </w:p>
    <w:p w:rsidR="00D0527C" w:rsidRPr="00D0527C" w:rsidRDefault="00D0527C" w:rsidP="003A115C">
      <w:pPr>
        <w:spacing w:after="0"/>
        <w:ind w:left="360"/>
      </w:pPr>
      <w:r w:rsidRPr="00D0527C">
        <w:lastRenderedPageBreak/>
        <w:t>WAARBORGEN</w:t>
      </w:r>
    </w:p>
    <w:p w:rsidR="00D0527C" w:rsidRPr="00D0527C" w:rsidRDefault="00D0527C" w:rsidP="003A115C">
      <w:pPr>
        <w:ind w:left="360"/>
        <w:rPr>
          <w:lang w:val="nl"/>
        </w:rPr>
      </w:pPr>
      <w:r w:rsidRPr="00D0527C">
        <w:rPr>
          <w:lang w:val="nl"/>
        </w:rPr>
        <w:t>De aannemer levert solidair met de leverancier een schriftelijke systeemwaarborg af van tien jaar, vanaf de voorlopige oplevering, die elke mogelijke schade dekt aan het geheel van de leidingen, koppelingen en alle hulpstukken tussen collectoren en sanitaire aftappunten en de gebeurlijke gevolgschade aan andere onderdelen van het gebouw.</w:t>
      </w:r>
    </w:p>
    <w:p w:rsidR="004257A1" w:rsidRPr="007C2734" w:rsidRDefault="004257A1" w:rsidP="003A115C">
      <w:pPr>
        <w:pStyle w:val="Kop2"/>
        <w:numPr>
          <w:ilvl w:val="0"/>
          <w:numId w:val="0"/>
        </w:numPr>
        <w:ind w:left="360"/>
      </w:pPr>
      <w:bookmarkStart w:id="36" w:name="_Toc461710814"/>
      <w:r>
        <w:t>60.52.</w:t>
      </w:r>
      <w:r w:rsidRPr="007C2734">
        <w:tab/>
      </w:r>
      <w:r>
        <w:t>sanitaire drukleidingen – collectoren</w:t>
      </w:r>
      <w:bookmarkEnd w:id="36"/>
    </w:p>
    <w:p w:rsidR="00D42444" w:rsidRPr="00D42444" w:rsidRDefault="00D42444" w:rsidP="003A115C">
      <w:pPr>
        <w:spacing w:after="0"/>
        <w:ind w:left="360"/>
        <w:rPr>
          <w:b/>
          <w:u w:val="single"/>
          <w:lang w:val="nl"/>
        </w:rPr>
      </w:pPr>
      <w:r w:rsidRPr="00D42444">
        <w:rPr>
          <w:b/>
          <w:u w:val="single"/>
          <w:lang w:val="nl"/>
        </w:rPr>
        <w:t>Omschrijving</w:t>
      </w:r>
    </w:p>
    <w:p w:rsidR="00D42444" w:rsidRPr="00D42444" w:rsidRDefault="00D42444" w:rsidP="003A115C">
      <w:pPr>
        <w:ind w:left="360"/>
      </w:pPr>
      <w:r w:rsidRPr="00D42444">
        <w:t>Voor- en terugloopverdelers (collectoren) en hun toebehoren.</w:t>
      </w:r>
    </w:p>
    <w:p w:rsidR="00D42444" w:rsidRPr="00D42444" w:rsidRDefault="00D42444" w:rsidP="003A115C">
      <w:pPr>
        <w:spacing w:after="0"/>
        <w:ind w:left="360"/>
        <w:rPr>
          <w:b/>
          <w:u w:val="single"/>
          <w:lang w:val="nl"/>
        </w:rPr>
      </w:pPr>
      <w:r w:rsidRPr="00D42444">
        <w:rPr>
          <w:b/>
          <w:u w:val="single"/>
          <w:lang w:val="nl"/>
        </w:rPr>
        <w:t>Meting</w:t>
      </w:r>
    </w:p>
    <w:p w:rsidR="00D42444" w:rsidRPr="00D42444" w:rsidRDefault="00D42444" w:rsidP="003A115C">
      <w:pPr>
        <w:spacing w:after="0"/>
        <w:ind w:left="360"/>
        <w:rPr>
          <w:b/>
          <w:color w:val="0070C0"/>
        </w:rPr>
      </w:pPr>
      <w:r w:rsidRPr="00D42444">
        <w:rPr>
          <w:b/>
          <w:color w:val="0070C0"/>
        </w:rPr>
        <w:t>(ofwel)</w:t>
      </w:r>
    </w:p>
    <w:p w:rsidR="00D42444" w:rsidRPr="00D42444" w:rsidRDefault="00D42444" w:rsidP="003A115C">
      <w:pPr>
        <w:spacing w:after="0"/>
        <w:ind w:left="360"/>
        <w:rPr>
          <w:lang w:val="nl"/>
        </w:rPr>
      </w:pPr>
      <w:r w:rsidRPr="00D42444">
        <w:rPr>
          <w:lang w:val="nl"/>
        </w:rPr>
        <w:t>aard van de overeenkomst: Pro Memorie. Inbegrepen in de prijs van de aanvoerleidingen.</w:t>
      </w:r>
    </w:p>
    <w:p w:rsidR="00D42444" w:rsidRPr="00D42444" w:rsidRDefault="00D42444" w:rsidP="003A115C">
      <w:pPr>
        <w:spacing w:after="0"/>
        <w:ind w:left="360"/>
        <w:rPr>
          <w:b/>
          <w:color w:val="0070C0"/>
        </w:rPr>
      </w:pPr>
      <w:r w:rsidRPr="00D42444">
        <w:rPr>
          <w:b/>
          <w:color w:val="0070C0"/>
        </w:rPr>
        <w:t xml:space="preserve"> (ofwel)</w:t>
      </w:r>
    </w:p>
    <w:p w:rsidR="00D42444" w:rsidRPr="00D42444" w:rsidRDefault="00D42444" w:rsidP="003A115C">
      <w:pPr>
        <w:spacing w:after="0"/>
        <w:ind w:left="360"/>
        <w:rPr>
          <w:lang w:val="nl"/>
        </w:rPr>
      </w:pPr>
      <w:r w:rsidRPr="00D42444">
        <w:rPr>
          <w:lang w:val="nl"/>
        </w:rPr>
        <w:t>meeteenheid: per collectorgeheel</w:t>
      </w:r>
    </w:p>
    <w:p w:rsidR="00D42444" w:rsidRPr="00D42444" w:rsidRDefault="00D42444" w:rsidP="003A115C">
      <w:pPr>
        <w:ind w:left="360"/>
        <w:rPr>
          <w:lang w:val="nl"/>
        </w:rPr>
      </w:pPr>
      <w:r w:rsidRPr="00D42444">
        <w:rPr>
          <w:lang w:val="nl"/>
        </w:rPr>
        <w:t>aard van de overeenkomst: Forfaitaire Hoeveelheid (FH)</w:t>
      </w:r>
    </w:p>
    <w:p w:rsidR="00D42444" w:rsidRPr="00D42444" w:rsidRDefault="00D42444" w:rsidP="003A115C">
      <w:pPr>
        <w:spacing w:after="0"/>
        <w:ind w:left="360"/>
        <w:rPr>
          <w:b/>
          <w:u w:val="single"/>
          <w:lang w:val="nl"/>
        </w:rPr>
      </w:pPr>
      <w:r w:rsidRPr="00D42444">
        <w:rPr>
          <w:b/>
          <w:u w:val="single"/>
          <w:lang w:val="nl"/>
        </w:rPr>
        <w:t>Materiaal</w:t>
      </w:r>
    </w:p>
    <w:p w:rsidR="00D42444" w:rsidRPr="00D42444" w:rsidRDefault="00D42444" w:rsidP="003A115C">
      <w:pPr>
        <w:ind w:left="360"/>
        <w:rPr>
          <w:lang w:val="nl"/>
        </w:rPr>
      </w:pPr>
      <w:r w:rsidRPr="00D42444">
        <w:rPr>
          <w:lang w:val="nl"/>
        </w:rPr>
        <w:t xml:space="preserve">De collectoren zijn vervaardigd uit </w:t>
      </w:r>
      <w:r w:rsidRPr="00D42444">
        <w:rPr>
          <w:color w:val="0070C0"/>
          <w:lang w:val="nl"/>
        </w:rPr>
        <w:t>messing / brons / …</w:t>
      </w:r>
      <w:r w:rsidRPr="00D42444">
        <w:rPr>
          <w:lang w:val="nl"/>
        </w:rPr>
        <w:t xml:space="preserve">, voorzien van afsluitbare schroefkoppelingen en ontluchter. Zij weerstaan aan een temperatuur van </w:t>
      </w:r>
      <w:smartTag w:uri="urn:schemas-microsoft-com:office:smarttags" w:element="metricconverter">
        <w:smartTagPr>
          <w:attr w:name="ProductID" w:val="110ﾰC"/>
        </w:smartTagPr>
        <w:r w:rsidRPr="00D42444">
          <w:rPr>
            <w:lang w:val="nl"/>
          </w:rPr>
          <w:t>110°C</w:t>
        </w:r>
      </w:smartTag>
      <w:r w:rsidRPr="00D42444">
        <w:rPr>
          <w:lang w:val="nl"/>
        </w:rPr>
        <w:t xml:space="preserve"> en een bedrijfsdruk van 6 bar en zijn geschikt voor en afgestemd op de installatie en haar onderdelen waarin ze functioneren.</w:t>
      </w:r>
    </w:p>
    <w:p w:rsidR="00D42444" w:rsidRPr="00D42444" w:rsidRDefault="00D42444" w:rsidP="003A115C">
      <w:pPr>
        <w:ind w:left="360"/>
        <w:rPr>
          <w:lang w:val="nl"/>
        </w:rPr>
      </w:pPr>
      <w:r w:rsidRPr="00D42444">
        <w:rPr>
          <w:lang w:val="nl"/>
        </w:rPr>
        <w:t xml:space="preserve">De verbindingen gebeuren met aangepaste koppelingen, volgens de voorschriften van de technische studie en/of volgens de voorschriften van de fabrikant. De doorgangsdoorsneden voor de hoofdaansluiting en de lusaansluitingen zijn daarbij afgestemd op de doorsneden van de leidingen waarop ze worden aangesloten. De as-afstand tussen elke twee buizen bedraagt ca. </w:t>
      </w:r>
      <w:smartTag w:uri="urn:schemas-microsoft-com:office:smarttags" w:element="metricconverter">
        <w:smartTagPr>
          <w:attr w:name="ProductID" w:val="50 mm"/>
        </w:smartTagPr>
        <w:r w:rsidRPr="00D42444">
          <w:rPr>
            <w:lang w:val="nl"/>
          </w:rPr>
          <w:t>50 mm</w:t>
        </w:r>
      </w:smartTag>
      <w:r w:rsidRPr="00D42444">
        <w:rPr>
          <w:lang w:val="nl"/>
        </w:rPr>
        <w:t>.</w:t>
      </w:r>
    </w:p>
    <w:p w:rsidR="00D42444" w:rsidRPr="00D42444" w:rsidRDefault="00D42444" w:rsidP="003A115C">
      <w:pPr>
        <w:ind w:left="360"/>
        <w:rPr>
          <w:lang w:val="nl"/>
        </w:rPr>
      </w:pPr>
      <w:r w:rsidRPr="00D42444">
        <w:rPr>
          <w:lang w:val="nl"/>
        </w:rPr>
        <w:t>Iedere collector is voorzien van een ontluchter (3/8”), een hoofdafsluitkraan (kogel- of bolkraan) om het collectorgeheel volledig afsluitbaar te maken. De kranen zijn aangepast aan het gebruikte leidingsysteem voor de lussen om elke lus waar nodig afzonderlijk te kunnen regelen en afsluiten. De geïntegreerde bediening- en regelventielen zijn voorzien van een geheugenschroef en dit per sanitaire kring.</w:t>
      </w:r>
    </w:p>
    <w:p w:rsidR="00D42444" w:rsidRPr="00D42444" w:rsidRDefault="00D42444" w:rsidP="003A115C">
      <w:pPr>
        <w:spacing w:after="0"/>
        <w:ind w:left="360"/>
        <w:rPr>
          <w:u w:val="single"/>
          <w:lang w:val="nl"/>
        </w:rPr>
      </w:pPr>
      <w:r w:rsidRPr="00D42444">
        <w:rPr>
          <w:u w:val="single"/>
          <w:lang w:val="nl"/>
        </w:rPr>
        <w:t>Specificaties</w:t>
      </w:r>
    </w:p>
    <w:p w:rsidR="00D42444" w:rsidRPr="00D42444" w:rsidRDefault="00D42444" w:rsidP="003A115C">
      <w:pPr>
        <w:spacing w:after="0"/>
        <w:ind w:left="360"/>
        <w:rPr>
          <w:lang w:val="nl"/>
        </w:rPr>
      </w:pPr>
      <w:r w:rsidRPr="00D42444">
        <w:rPr>
          <w:lang w:val="nl"/>
        </w:rPr>
        <w:t xml:space="preserve">Materiaal: </w:t>
      </w:r>
      <w:r w:rsidRPr="00D42444">
        <w:rPr>
          <w:color w:val="0070C0"/>
          <w:lang w:val="nl"/>
        </w:rPr>
        <w:t>messing / brons / …</w:t>
      </w:r>
    </w:p>
    <w:p w:rsidR="00D42444" w:rsidRPr="00D42444" w:rsidRDefault="00D42444" w:rsidP="003A115C">
      <w:pPr>
        <w:spacing w:after="0"/>
        <w:ind w:left="360"/>
        <w:rPr>
          <w:lang w:val="nl"/>
        </w:rPr>
      </w:pPr>
      <w:r w:rsidRPr="00D42444">
        <w:rPr>
          <w:lang w:val="nl"/>
        </w:rPr>
        <w:t xml:space="preserve">Diameter hoofdaansluitingen: </w:t>
      </w:r>
      <w:r w:rsidRPr="00D42444">
        <w:rPr>
          <w:color w:val="0070C0"/>
          <w:lang w:val="nl"/>
        </w:rPr>
        <w:t>ND …</w:t>
      </w:r>
    </w:p>
    <w:p w:rsidR="00D42444" w:rsidRPr="00D42444" w:rsidRDefault="00D42444" w:rsidP="003A115C">
      <w:pPr>
        <w:spacing w:after="0"/>
        <w:ind w:left="360"/>
        <w:rPr>
          <w:lang w:val="nl"/>
        </w:rPr>
      </w:pPr>
      <w:r w:rsidRPr="00D42444">
        <w:rPr>
          <w:lang w:val="nl"/>
        </w:rPr>
        <w:t xml:space="preserve">Diameter verdeelaansluitingen: </w:t>
      </w:r>
      <w:r w:rsidRPr="00D42444">
        <w:rPr>
          <w:color w:val="0070C0"/>
          <w:lang w:val="nl"/>
        </w:rPr>
        <w:t>ND …</w:t>
      </w:r>
    </w:p>
    <w:p w:rsidR="00D42444" w:rsidRPr="00D42444" w:rsidRDefault="00D42444" w:rsidP="003A115C">
      <w:pPr>
        <w:spacing w:after="0"/>
        <w:ind w:left="360"/>
        <w:rPr>
          <w:lang w:val="nl"/>
        </w:rPr>
      </w:pPr>
      <w:r w:rsidRPr="00D42444">
        <w:rPr>
          <w:lang w:val="nl"/>
        </w:rPr>
        <w:t>Aantal aansluitingen (lussen + 1): …</w:t>
      </w:r>
    </w:p>
    <w:p w:rsidR="00D42444" w:rsidRPr="00D42444" w:rsidRDefault="00D42444" w:rsidP="003A115C">
      <w:pPr>
        <w:ind w:left="360"/>
        <w:rPr>
          <w:lang w:val="nl"/>
        </w:rPr>
      </w:pPr>
      <w:r w:rsidRPr="00D42444">
        <w:rPr>
          <w:lang w:val="nl"/>
        </w:rPr>
        <w:t xml:space="preserve">Bevestigingsbeugels: </w:t>
      </w:r>
      <w:r w:rsidRPr="00D42444">
        <w:rPr>
          <w:color w:val="0070C0"/>
          <w:lang w:val="nl"/>
        </w:rPr>
        <w:t>…</w:t>
      </w:r>
    </w:p>
    <w:p w:rsidR="00D42444" w:rsidRPr="00D42444" w:rsidRDefault="00D42444" w:rsidP="003A115C">
      <w:pPr>
        <w:spacing w:after="0"/>
        <w:ind w:left="360"/>
        <w:rPr>
          <w:u w:val="single"/>
          <w:lang w:val="nl"/>
        </w:rPr>
      </w:pPr>
      <w:r w:rsidRPr="00D42444">
        <w:rPr>
          <w:u w:val="single"/>
          <w:lang w:val="nl"/>
        </w:rPr>
        <w:t>Aanvullende specificaties (te schrappen door ontwerper indien niet van toepassing)</w:t>
      </w:r>
    </w:p>
    <w:p w:rsidR="00D42444" w:rsidRPr="00D42444" w:rsidRDefault="00D42444" w:rsidP="003A115C">
      <w:pPr>
        <w:spacing w:after="0"/>
        <w:ind w:left="360"/>
        <w:rPr>
          <w:lang w:val="nl"/>
        </w:rPr>
      </w:pPr>
      <w:r w:rsidRPr="00D42444">
        <w:rPr>
          <w:lang w:val="nl"/>
        </w:rPr>
        <w:t>In niet-technische lokalen worden de collectoren opgesteld in een universele verdeelkast voor muurinbouw bestaande uit:</w:t>
      </w:r>
    </w:p>
    <w:p w:rsidR="00D42444" w:rsidRPr="00D42444" w:rsidRDefault="00D42444" w:rsidP="003A115C">
      <w:pPr>
        <w:pStyle w:val="Lijstalinea"/>
        <w:numPr>
          <w:ilvl w:val="0"/>
          <w:numId w:val="27"/>
        </w:numPr>
        <w:ind w:left="1080"/>
        <w:rPr>
          <w:rFonts w:asciiTheme="minorHAnsi" w:hAnsiTheme="minorHAnsi"/>
          <w:sz w:val="22"/>
          <w:szCs w:val="22"/>
        </w:rPr>
      </w:pPr>
      <w:r w:rsidRPr="00D42444">
        <w:rPr>
          <w:rFonts w:asciiTheme="minorHAnsi" w:hAnsiTheme="minorHAnsi"/>
          <w:sz w:val="22"/>
          <w:szCs w:val="22"/>
        </w:rPr>
        <w:t>een wand inbouwdoos uit gemoffeld staal of kunststof met afdekplaat / draaideurtje met slot, te plaatsen in de dikte van de muur zonder beschadiging van eventuele waterkeringen, thermische of akoestische isolatie en de luchtdichtheidsschil.</w:t>
      </w:r>
    </w:p>
    <w:p w:rsidR="00D42444" w:rsidRPr="00D42444" w:rsidRDefault="00D42444" w:rsidP="003A115C">
      <w:pPr>
        <w:pStyle w:val="Lijstalinea"/>
        <w:numPr>
          <w:ilvl w:val="0"/>
          <w:numId w:val="27"/>
        </w:numPr>
        <w:ind w:left="1080"/>
        <w:rPr>
          <w:rFonts w:asciiTheme="minorHAnsi" w:hAnsiTheme="minorHAnsi"/>
          <w:sz w:val="22"/>
          <w:szCs w:val="22"/>
        </w:rPr>
      </w:pPr>
      <w:r w:rsidRPr="00D42444">
        <w:rPr>
          <w:rFonts w:asciiTheme="minorHAnsi" w:hAnsiTheme="minorHAnsi"/>
          <w:sz w:val="22"/>
          <w:szCs w:val="22"/>
        </w:rPr>
        <w:t>een haakse koppeling uit messing;</w:t>
      </w:r>
    </w:p>
    <w:p w:rsidR="00D42444" w:rsidRPr="00D42444" w:rsidRDefault="00D42444" w:rsidP="003A115C">
      <w:pPr>
        <w:pStyle w:val="Lijstalinea"/>
        <w:numPr>
          <w:ilvl w:val="0"/>
          <w:numId w:val="27"/>
        </w:numPr>
        <w:spacing w:after="240"/>
        <w:ind w:left="1080"/>
        <w:rPr>
          <w:rFonts w:asciiTheme="minorHAnsi" w:hAnsiTheme="minorHAnsi"/>
          <w:sz w:val="22"/>
          <w:szCs w:val="22"/>
        </w:rPr>
      </w:pPr>
      <w:r w:rsidRPr="00D42444">
        <w:rPr>
          <w:rFonts w:asciiTheme="minorHAnsi" w:hAnsiTheme="minorHAnsi"/>
          <w:sz w:val="22"/>
          <w:szCs w:val="22"/>
        </w:rPr>
        <w:t>een bevestigingsbeugel in verzinkt staal.</w:t>
      </w:r>
    </w:p>
    <w:p w:rsidR="00D42444" w:rsidRPr="00D42444" w:rsidRDefault="00D42444" w:rsidP="003A115C">
      <w:pPr>
        <w:spacing w:after="0"/>
        <w:ind w:left="360"/>
        <w:rPr>
          <w:b/>
          <w:u w:val="single"/>
          <w:lang w:val="nl"/>
        </w:rPr>
      </w:pPr>
      <w:r w:rsidRPr="00D42444">
        <w:rPr>
          <w:b/>
          <w:u w:val="single"/>
          <w:lang w:val="nl"/>
        </w:rPr>
        <w:t>Uitvoering</w:t>
      </w:r>
    </w:p>
    <w:p w:rsidR="00D42444" w:rsidRPr="00D42444" w:rsidRDefault="00D42444" w:rsidP="003A115C">
      <w:pPr>
        <w:spacing w:after="0"/>
        <w:ind w:left="360"/>
        <w:rPr>
          <w:lang w:val="nl"/>
        </w:rPr>
      </w:pPr>
      <w:r w:rsidRPr="00D42444">
        <w:rPr>
          <w:lang w:val="nl"/>
        </w:rPr>
        <w:lastRenderedPageBreak/>
        <w:t>De collectoren worden opgesteld op bereikbare plaatsen in de op plan aangeduide lokalen. De juiste opstelling ervan wordt vastgelegd in samenspraak met het bestuur.</w:t>
      </w:r>
    </w:p>
    <w:p w:rsidR="00D42444" w:rsidRPr="00D42444" w:rsidRDefault="00D42444" w:rsidP="003A115C">
      <w:pPr>
        <w:ind w:left="360"/>
        <w:rPr>
          <w:lang w:val="nl"/>
        </w:rPr>
      </w:pPr>
      <w:r w:rsidRPr="00D42444">
        <w:rPr>
          <w:lang w:val="nl"/>
        </w:rPr>
        <w:t>Zij worden gemonteerd met aangepaste bevestigingsconsoles op een gepaste hoogte ten opzichte van vloer of plafond, zodat de leidingen in mooie, gelijkmatige bochten, de afwerking kunnen binnendringen, zonder scherpe hoekbochten.</w:t>
      </w:r>
    </w:p>
    <w:p w:rsidR="00D42444" w:rsidRPr="00D42444" w:rsidRDefault="00D42444" w:rsidP="003A115C">
      <w:pPr>
        <w:ind w:left="360"/>
        <w:rPr>
          <w:lang w:val="nl"/>
        </w:rPr>
      </w:pPr>
      <w:r w:rsidRPr="00D42444">
        <w:rPr>
          <w:lang w:val="nl"/>
        </w:rPr>
        <w:t xml:space="preserve">Alle kunststofleidingen tussen sanitaire aftappunten en collectoren worden aangelegd in één stuk, verbindingen zijn niet toegelaten. Het aantal aansluitingen per collector is oordeelkundig afgestemd op het aantal sanitaire aftappunten. In principe wordt ieder aftappunt met een leiding van doormeter </w:t>
      </w:r>
      <w:smartTag w:uri="urn:schemas-microsoft-com:office:smarttags" w:element="metricconverter">
        <w:smartTagPr>
          <w:attr w:name="ProductID" w:val="16 mm"/>
        </w:smartTagPr>
        <w:r w:rsidRPr="00D42444">
          <w:rPr>
            <w:lang w:val="nl"/>
          </w:rPr>
          <w:t>16 mm</w:t>
        </w:r>
      </w:smartTag>
      <w:r w:rsidRPr="00D42444">
        <w:rPr>
          <w:lang w:val="nl"/>
        </w:rPr>
        <w:t xml:space="preserve"> rechtstreeks vanuit de collector gevoed; om het aantal leidingen en aansluitingen aan de collectoren te beperken, is het echter toegestaan om twee aftappunten samen te bedienen; in dit geval wordt er een leiding </w:t>
      </w:r>
      <w:smartTag w:uri="urn:schemas-microsoft-com:office:smarttags" w:element="metricconverter">
        <w:smartTagPr>
          <w:attr w:name="ProductID" w:val="20 mm"/>
        </w:smartTagPr>
        <w:r w:rsidRPr="00D42444">
          <w:rPr>
            <w:lang w:val="nl"/>
          </w:rPr>
          <w:t>20 mm</w:t>
        </w:r>
      </w:smartTag>
      <w:r w:rsidRPr="00D42444">
        <w:rPr>
          <w:lang w:val="nl"/>
        </w:rPr>
        <w:t xml:space="preserve"> naar het eerste aftappunt gebracht van waaruit dan een leiding </w:t>
      </w:r>
      <w:smartTag w:uri="urn:schemas-microsoft-com:office:smarttags" w:element="metricconverter">
        <w:smartTagPr>
          <w:attr w:name="ProductID" w:val="16 mm"/>
        </w:smartTagPr>
        <w:r w:rsidRPr="00D42444">
          <w:rPr>
            <w:lang w:val="nl"/>
          </w:rPr>
          <w:t>16 mm</w:t>
        </w:r>
      </w:smartTag>
      <w:r w:rsidRPr="00D42444">
        <w:rPr>
          <w:lang w:val="nl"/>
        </w:rPr>
        <w:t xml:space="preserve"> naar het tweede aftappunt loopt; de inbouwdoos aan het eerste aftappunt laat de aansluiting van beide leidingdiameters toe. Ingestorte koppelingen zijn niet toegestaan.</w:t>
      </w:r>
    </w:p>
    <w:p w:rsidR="00D42444" w:rsidRPr="00D42444" w:rsidRDefault="00D42444" w:rsidP="003A115C">
      <w:pPr>
        <w:spacing w:after="0"/>
        <w:ind w:left="360"/>
        <w:rPr>
          <w:u w:val="single"/>
          <w:lang w:val="nl"/>
        </w:rPr>
      </w:pPr>
      <w:r w:rsidRPr="00D42444">
        <w:rPr>
          <w:u w:val="single"/>
          <w:lang w:val="nl"/>
        </w:rPr>
        <w:t>Aanvullende uitvoeringsvoorschriften (te schrappen door ontwerper indien niet van toepassing)</w:t>
      </w:r>
    </w:p>
    <w:p w:rsidR="00D42444" w:rsidRPr="00D42444" w:rsidRDefault="00D42444" w:rsidP="003A115C">
      <w:pPr>
        <w:spacing w:after="0"/>
        <w:ind w:left="360"/>
        <w:rPr>
          <w:lang w:val="nl"/>
        </w:rPr>
      </w:pPr>
      <w:r w:rsidRPr="00D42444">
        <w:rPr>
          <w:lang w:val="nl"/>
        </w:rPr>
        <w:t>Voor een verzorgde afwerking en/of aansluiting met het pleisterwerk worden de collectoren en zichtbare leidingen bevestigd op een WBP-multiplexplaat (18mm).</w:t>
      </w:r>
    </w:p>
    <w:p w:rsidR="00D42444" w:rsidRPr="00D42444" w:rsidRDefault="00D42444" w:rsidP="003A115C">
      <w:pPr>
        <w:ind w:left="360"/>
        <w:rPr>
          <w:lang w:val="nl"/>
        </w:rPr>
      </w:pPr>
      <w:r w:rsidRPr="00D42444">
        <w:rPr>
          <w:lang w:val="nl"/>
        </w:rPr>
        <w:t xml:space="preserve">Voor een verzorgde afwerking worden ter hoogte van het uit de vloer komen van de zichtbare leidingen aangepaste plintsokkels voorzien. </w:t>
      </w:r>
    </w:p>
    <w:p w:rsidR="00D42444" w:rsidRPr="00D42444" w:rsidRDefault="00D42444" w:rsidP="003A115C">
      <w:pPr>
        <w:spacing w:after="0"/>
        <w:ind w:left="360"/>
        <w:rPr>
          <w:b/>
          <w:u w:val="single"/>
          <w:lang w:val="nl"/>
        </w:rPr>
      </w:pPr>
      <w:r w:rsidRPr="00D42444">
        <w:rPr>
          <w:b/>
          <w:u w:val="single"/>
          <w:lang w:val="nl"/>
        </w:rPr>
        <w:t>Keuring</w:t>
      </w:r>
    </w:p>
    <w:p w:rsidR="00D42444" w:rsidRPr="00D42444" w:rsidRDefault="00D42444" w:rsidP="003A115C">
      <w:pPr>
        <w:spacing w:after="0"/>
        <w:ind w:left="360"/>
        <w:rPr>
          <w:lang w:val="nl"/>
        </w:rPr>
      </w:pPr>
      <w:r w:rsidRPr="00D42444">
        <w:rPr>
          <w:lang w:val="nl"/>
        </w:rPr>
        <w:t xml:space="preserve">De uitvoering is zuurstofdicht en minimum 25 jaar bestand tegen een bestendige bedrijfsdruk van 10 bar bij water van </w:t>
      </w:r>
      <w:smartTag w:uri="urn:schemas-microsoft-com:office:smarttags" w:element="metricconverter">
        <w:smartTagPr>
          <w:attr w:name="ProductID" w:val="80ﾰC"/>
        </w:smartTagPr>
        <w:r w:rsidRPr="00D42444">
          <w:rPr>
            <w:lang w:val="nl"/>
          </w:rPr>
          <w:t>80°C</w:t>
        </w:r>
      </w:smartTag>
      <w:r w:rsidRPr="00D42444">
        <w:rPr>
          <w:lang w:val="nl"/>
        </w:rPr>
        <w:t xml:space="preserve">. </w:t>
      </w:r>
    </w:p>
    <w:p w:rsidR="00D42444" w:rsidRPr="00D42444" w:rsidRDefault="00D42444" w:rsidP="003A115C">
      <w:pPr>
        <w:ind w:left="360"/>
        <w:rPr>
          <w:lang w:val="nl"/>
        </w:rPr>
      </w:pPr>
      <w:r w:rsidRPr="00D42444">
        <w:rPr>
          <w:lang w:val="nl"/>
        </w:rPr>
        <w:t xml:space="preserve">Bij storing mag bij </w:t>
      </w:r>
      <w:smartTag w:uri="urn:schemas-microsoft-com:office:smarttags" w:element="metricconverter">
        <w:smartTagPr>
          <w:attr w:name="ProductID" w:val="110ﾰC"/>
        </w:smartTagPr>
        <w:r w:rsidRPr="00D42444">
          <w:rPr>
            <w:lang w:val="nl"/>
          </w:rPr>
          <w:t>110°C</w:t>
        </w:r>
      </w:smartTag>
      <w:r w:rsidRPr="00D42444">
        <w:rPr>
          <w:lang w:val="nl"/>
        </w:rPr>
        <w:t xml:space="preserve"> en een druk van 6 bar gedurende 8000 uren geen beschadiging, noch kwaliteitsvermindering ontstaan.</w:t>
      </w:r>
    </w:p>
    <w:p w:rsidR="00D37A3F" w:rsidRPr="007C2734" w:rsidRDefault="00D37A3F" w:rsidP="003A115C">
      <w:pPr>
        <w:pStyle w:val="Kop2"/>
        <w:numPr>
          <w:ilvl w:val="0"/>
          <w:numId w:val="0"/>
        </w:numPr>
        <w:ind w:left="360"/>
      </w:pPr>
      <w:bookmarkStart w:id="37" w:name="_Toc461710815"/>
      <w:r>
        <w:t>60.53.</w:t>
      </w:r>
      <w:r w:rsidRPr="007C2734">
        <w:tab/>
      </w:r>
      <w:r>
        <w:t>sanitaire drukleidingen – leidingisolatie</w:t>
      </w:r>
      <w:bookmarkEnd w:id="37"/>
    </w:p>
    <w:p w:rsidR="00D37A3F" w:rsidRPr="00D37A3F" w:rsidRDefault="00D37A3F" w:rsidP="003A115C">
      <w:pPr>
        <w:spacing w:after="0"/>
        <w:ind w:left="360"/>
        <w:rPr>
          <w:b/>
          <w:u w:val="single"/>
          <w:lang w:val="nl"/>
        </w:rPr>
      </w:pPr>
      <w:r w:rsidRPr="00D37A3F">
        <w:rPr>
          <w:b/>
          <w:u w:val="single"/>
          <w:lang w:val="nl"/>
        </w:rPr>
        <w:t>Omschrijving</w:t>
      </w:r>
    </w:p>
    <w:p w:rsidR="00D37A3F" w:rsidRPr="00D37A3F" w:rsidRDefault="00D37A3F" w:rsidP="003A115C">
      <w:pPr>
        <w:ind w:left="360"/>
      </w:pPr>
      <w:r w:rsidRPr="00D37A3F">
        <w:t>Alle warmwaterleidingen ingewerkt in dekvloeren of wanden, alle leidingen (koud &amp; warm) die door niet-verwarmde lokale lopen of die enkel tot op vorstvrije temperatuur verwarmd worden, moeten geïsoleerd worden.</w:t>
      </w:r>
    </w:p>
    <w:p w:rsidR="00D37A3F" w:rsidRPr="00D37A3F" w:rsidRDefault="00D37A3F" w:rsidP="003A115C">
      <w:pPr>
        <w:spacing w:after="0"/>
        <w:ind w:left="360"/>
        <w:rPr>
          <w:b/>
          <w:u w:val="single"/>
          <w:lang w:val="nl"/>
        </w:rPr>
      </w:pPr>
      <w:r w:rsidRPr="00D37A3F">
        <w:rPr>
          <w:b/>
          <w:u w:val="single"/>
          <w:lang w:val="nl"/>
        </w:rPr>
        <w:t>Meting</w:t>
      </w:r>
    </w:p>
    <w:p w:rsidR="00D37A3F" w:rsidRPr="00D37A3F" w:rsidRDefault="00D37A3F" w:rsidP="003A115C">
      <w:pPr>
        <w:spacing w:after="0"/>
        <w:ind w:left="360"/>
        <w:rPr>
          <w:b/>
          <w:color w:val="0070C0"/>
        </w:rPr>
      </w:pPr>
      <w:r w:rsidRPr="00D37A3F">
        <w:rPr>
          <w:b/>
          <w:color w:val="0070C0"/>
        </w:rPr>
        <w:t>(ofwel)</w:t>
      </w:r>
    </w:p>
    <w:p w:rsidR="00D37A3F" w:rsidRPr="00D37A3F" w:rsidRDefault="00D37A3F" w:rsidP="003A115C">
      <w:pPr>
        <w:spacing w:after="0"/>
        <w:ind w:left="360"/>
        <w:rPr>
          <w:lang w:val="nl"/>
        </w:rPr>
      </w:pPr>
      <w:r w:rsidRPr="00D37A3F">
        <w:rPr>
          <w:lang w:val="nl"/>
        </w:rPr>
        <w:t>aard van de overeenkomst: Pro Memorie. Inbegrepen in de prijs van de aanvoerleidingen.</w:t>
      </w:r>
    </w:p>
    <w:p w:rsidR="00D37A3F" w:rsidRPr="00D37A3F" w:rsidRDefault="00D37A3F" w:rsidP="003A115C">
      <w:pPr>
        <w:spacing w:after="0"/>
        <w:ind w:left="360"/>
        <w:rPr>
          <w:b/>
          <w:color w:val="0070C0"/>
        </w:rPr>
      </w:pPr>
      <w:r w:rsidRPr="00D37A3F">
        <w:rPr>
          <w:b/>
          <w:color w:val="0070C0"/>
        </w:rPr>
        <w:t>(ofwel)</w:t>
      </w:r>
    </w:p>
    <w:p w:rsidR="00D37A3F" w:rsidRPr="00D37A3F" w:rsidRDefault="00D37A3F" w:rsidP="003A115C">
      <w:pPr>
        <w:ind w:left="360"/>
        <w:rPr>
          <w:lang w:val="nl"/>
        </w:rPr>
      </w:pPr>
      <w:r w:rsidRPr="00D37A3F">
        <w:rPr>
          <w:lang w:val="nl"/>
        </w:rPr>
        <w:t>meeteenheid: per lopende meter</w:t>
      </w:r>
    </w:p>
    <w:p w:rsidR="00D37A3F" w:rsidRPr="00D37A3F" w:rsidRDefault="00D37A3F" w:rsidP="003A115C">
      <w:pPr>
        <w:ind w:left="360"/>
        <w:rPr>
          <w:lang w:val="nl"/>
        </w:rPr>
      </w:pPr>
      <w:r w:rsidRPr="00D37A3F">
        <w:rPr>
          <w:lang w:val="nl"/>
        </w:rPr>
        <w:t>aard van de overeenkomst: Forfaitaire Hoeveelheid (FH)</w:t>
      </w:r>
    </w:p>
    <w:p w:rsidR="00D37A3F" w:rsidRPr="00D37A3F" w:rsidRDefault="00D37A3F" w:rsidP="003A115C">
      <w:pPr>
        <w:spacing w:after="0"/>
        <w:ind w:left="360"/>
        <w:rPr>
          <w:b/>
          <w:u w:val="single"/>
          <w:lang w:val="nl"/>
        </w:rPr>
      </w:pPr>
      <w:r w:rsidRPr="00D37A3F">
        <w:rPr>
          <w:b/>
          <w:u w:val="single"/>
          <w:lang w:val="nl"/>
        </w:rPr>
        <w:t>Materiaal</w:t>
      </w:r>
    </w:p>
    <w:p w:rsidR="00D37A3F" w:rsidRPr="00D37A3F" w:rsidRDefault="00D37A3F" w:rsidP="003A115C">
      <w:pPr>
        <w:ind w:left="360"/>
        <w:rPr>
          <w:lang w:val="nl"/>
        </w:rPr>
      </w:pPr>
      <w:r w:rsidRPr="00D37A3F">
        <w:rPr>
          <w:lang w:val="nl"/>
        </w:rPr>
        <w:t xml:space="preserve">De leidingisolatie is zelfdovend, chemisch neutraal, niet giftig, bevat geen corrosieverwekkende bestanddelen en is bestand tegen temperaturen van </w:t>
      </w:r>
      <w:smartTag w:uri="urn:schemas-microsoft-com:office:smarttags" w:element="metricconverter">
        <w:smartTagPr>
          <w:attr w:name="ProductID" w:val="-15ﾰC"/>
        </w:smartTagPr>
        <w:r w:rsidRPr="00D37A3F">
          <w:rPr>
            <w:lang w:val="nl"/>
          </w:rPr>
          <w:t>-15°C</w:t>
        </w:r>
      </w:smartTag>
      <w:r w:rsidRPr="00D37A3F">
        <w:rPr>
          <w:lang w:val="nl"/>
        </w:rPr>
        <w:t xml:space="preserve"> tot </w:t>
      </w:r>
      <w:smartTag w:uri="urn:schemas-microsoft-com:office:smarttags" w:element="metricconverter">
        <w:smartTagPr>
          <w:attr w:name="ProductID" w:val="90ﾰC"/>
        </w:smartTagPr>
        <w:r w:rsidRPr="00D37A3F">
          <w:rPr>
            <w:lang w:val="nl"/>
          </w:rPr>
          <w:t>90°C</w:t>
        </w:r>
      </w:smartTag>
      <w:r w:rsidRPr="00D37A3F">
        <w:rPr>
          <w:lang w:val="nl"/>
        </w:rPr>
        <w:t>. De binnendiameter van de</w:t>
      </w:r>
      <w:r>
        <w:rPr>
          <w:lang w:val="nl"/>
        </w:rPr>
        <w:t xml:space="preserve"> </w:t>
      </w:r>
      <w:r w:rsidRPr="00D37A3F">
        <w:rPr>
          <w:lang w:val="nl"/>
        </w:rPr>
        <w:t>isolatie moet aangepast zijn aan de buitendiameter van de leidingen zodat deze perfect worden omsloten. De isolatie is doorlopend over de eventuele ophangbeugels.</w:t>
      </w:r>
    </w:p>
    <w:p w:rsidR="00D37A3F" w:rsidRPr="003F65E2" w:rsidRDefault="00D37A3F" w:rsidP="003A115C">
      <w:pPr>
        <w:ind w:left="360"/>
        <w:rPr>
          <w:color w:val="C3004A" w:themeColor="text2"/>
          <w:lang w:val="nl"/>
        </w:rPr>
      </w:pPr>
      <w:r w:rsidRPr="003F65E2">
        <w:rPr>
          <w:color w:val="C3004A" w:themeColor="text2"/>
          <w:lang w:val="nl"/>
        </w:rPr>
        <w:t>Bij diameters vanaf ND40 worden alle toebehoren (kranen, koppelingen…) eveneens</w:t>
      </w:r>
      <w:r w:rsidR="00094C55" w:rsidRPr="003F65E2">
        <w:rPr>
          <w:color w:val="C3004A" w:themeColor="text2"/>
          <w:lang w:val="nl"/>
        </w:rPr>
        <w:t xml:space="preserve"> </w:t>
      </w:r>
      <w:r w:rsidRPr="003F65E2">
        <w:rPr>
          <w:color w:val="C3004A" w:themeColor="text2"/>
          <w:lang w:val="nl"/>
        </w:rPr>
        <w:t xml:space="preserve"> geïsoleerd</w:t>
      </w:r>
      <w:r w:rsidR="00094C55" w:rsidRPr="003F65E2">
        <w:rPr>
          <w:color w:val="C3004A" w:themeColor="text2"/>
          <w:lang w:val="nl"/>
        </w:rPr>
        <w:t xml:space="preserve"> d.m.v. </w:t>
      </w:r>
      <w:r w:rsidR="00094C55" w:rsidRPr="003F65E2">
        <w:rPr>
          <w:color w:val="C3004A" w:themeColor="text2"/>
        </w:rPr>
        <w:t>geprefabriceerde en demonteerbare schalen</w:t>
      </w:r>
      <w:r w:rsidR="003F65E2" w:rsidRPr="003F65E2">
        <w:rPr>
          <w:color w:val="C3004A" w:themeColor="text2"/>
        </w:rPr>
        <w:t xml:space="preserve"> of op maat gemaakte isolatiematrassen</w:t>
      </w:r>
      <w:r w:rsidRPr="003F65E2">
        <w:rPr>
          <w:color w:val="C3004A" w:themeColor="text2"/>
          <w:lang w:val="nl"/>
        </w:rPr>
        <w:t xml:space="preserve">. </w:t>
      </w:r>
    </w:p>
    <w:p w:rsidR="00D37A3F" w:rsidRPr="00D37A3F" w:rsidRDefault="00D37A3F" w:rsidP="003A115C">
      <w:pPr>
        <w:spacing w:after="0"/>
        <w:ind w:left="360"/>
        <w:rPr>
          <w:u w:val="single"/>
          <w:lang w:val="nl"/>
        </w:rPr>
      </w:pPr>
      <w:r w:rsidRPr="00D37A3F">
        <w:rPr>
          <w:u w:val="single"/>
          <w:lang w:val="nl"/>
        </w:rPr>
        <w:t>Specificaties</w:t>
      </w:r>
    </w:p>
    <w:p w:rsidR="00D37A3F" w:rsidRPr="00D37A3F" w:rsidRDefault="00D37A3F" w:rsidP="003A115C">
      <w:pPr>
        <w:spacing w:after="0"/>
        <w:ind w:left="360"/>
        <w:rPr>
          <w:lang w:val="nl"/>
        </w:rPr>
      </w:pPr>
      <w:r w:rsidRPr="00D37A3F">
        <w:rPr>
          <w:lang w:val="nl"/>
        </w:rPr>
        <w:lastRenderedPageBreak/>
        <w:t>Er  wordt gebruik gemaakt van:</w:t>
      </w:r>
    </w:p>
    <w:p w:rsidR="00D37A3F" w:rsidRPr="00D37A3F" w:rsidRDefault="00D37A3F" w:rsidP="003A115C">
      <w:pPr>
        <w:spacing w:after="0"/>
        <w:ind w:left="360"/>
      </w:pPr>
      <w:r w:rsidRPr="00D37A3F">
        <w:rPr>
          <w:b/>
          <w:color w:val="0070C0"/>
        </w:rPr>
        <w:t>(ofwel)</w:t>
      </w:r>
      <w:r w:rsidRPr="00D37A3F">
        <w:tab/>
        <w:t>fabrieksmatig aangebrachte isolatiemantels;</w:t>
      </w:r>
    </w:p>
    <w:p w:rsidR="00D37A3F" w:rsidRPr="00D37A3F" w:rsidRDefault="00D37A3F" w:rsidP="003A115C">
      <w:pPr>
        <w:spacing w:after="0"/>
        <w:ind w:left="360"/>
        <w:rPr>
          <w:color w:val="0070C0"/>
          <w:lang w:val="nl"/>
        </w:rPr>
      </w:pPr>
      <w:r w:rsidRPr="00D37A3F">
        <w:rPr>
          <w:b/>
          <w:color w:val="0070C0"/>
        </w:rPr>
        <w:t>(ofwel)</w:t>
      </w:r>
      <w:r w:rsidRPr="00D37A3F">
        <w:tab/>
        <w:t xml:space="preserve">soepele slangen uit </w:t>
      </w:r>
      <w:r w:rsidRPr="00D37A3F">
        <w:rPr>
          <w:lang w:val="nl"/>
        </w:rPr>
        <w:t xml:space="preserve">hoogwaardig </w:t>
      </w:r>
      <w:r w:rsidRPr="00D37A3F">
        <w:rPr>
          <w:color w:val="0070C0"/>
          <w:lang w:val="nl"/>
        </w:rPr>
        <w:t xml:space="preserve">polyurethaan / geëxtrudeerd polyethyleen / synthetisch </w:t>
      </w:r>
    </w:p>
    <w:p w:rsidR="00D37A3F" w:rsidRPr="00D37A3F" w:rsidRDefault="00D37A3F" w:rsidP="003A115C">
      <w:pPr>
        <w:spacing w:after="0"/>
        <w:ind w:left="1494"/>
      </w:pPr>
      <w:r w:rsidRPr="00D37A3F">
        <w:rPr>
          <w:color w:val="0070C0"/>
          <w:lang w:val="nl"/>
        </w:rPr>
        <w:t>schuimrubber</w:t>
      </w:r>
      <w:r w:rsidRPr="00D37A3F">
        <w:rPr>
          <w:color w:val="0070C0"/>
        </w:rPr>
        <w:t xml:space="preserve"> met gesloten celstructuur en gladde buitenwand</w:t>
      </w:r>
      <w:r w:rsidRPr="00D37A3F">
        <w:t>. Naadafdichting zelfklevend of door verlijming;</w:t>
      </w:r>
    </w:p>
    <w:p w:rsidR="00D37A3F" w:rsidRDefault="00D37A3F" w:rsidP="003A115C">
      <w:pPr>
        <w:spacing w:after="0"/>
        <w:ind w:left="360"/>
      </w:pPr>
      <w:r w:rsidRPr="00D37A3F">
        <w:rPr>
          <w:b/>
          <w:color w:val="0070C0"/>
        </w:rPr>
        <w:t>(ofwel)</w:t>
      </w:r>
      <w:r w:rsidRPr="00D37A3F">
        <w:tab/>
        <w:t>stijve schalen van minerale wol (rotswol met densiteit tussen 100 - 150 kg/m3 of glaswol met</w:t>
      </w:r>
    </w:p>
    <w:p w:rsidR="00D37A3F" w:rsidRPr="00D37A3F" w:rsidRDefault="00D37A3F" w:rsidP="003A115C">
      <w:pPr>
        <w:spacing w:after="0"/>
        <w:ind w:left="1494"/>
      </w:pPr>
      <w:r w:rsidRPr="00D37A3F">
        <w:t xml:space="preserve">densiteit tussen 35 - 80 kg/m3), concentrisch gewikkeld, gebonden met kunstharsen en uitgehard, waterafstotend, niet hygroscopisch, niet capillair en vormstabiel. Minerale wol met aluminium folie (20 </w:t>
      </w:r>
      <w:r>
        <w:t>µ</w:t>
      </w:r>
      <w:r w:rsidRPr="00D37A3F">
        <w:t>m) voorzien van netwapening en mechanisch vastgezet, naaddichting d.m.v. van zelfklevende overlap of tape. Systeem met technische goedkeuring ATG of gelijkwaardig;</w:t>
      </w:r>
    </w:p>
    <w:p w:rsidR="00D37A3F" w:rsidRPr="00D37A3F" w:rsidRDefault="00D37A3F" w:rsidP="003A115C">
      <w:pPr>
        <w:spacing w:after="0"/>
        <w:ind w:left="360"/>
        <w:rPr>
          <w:color w:val="0070C0"/>
          <w:lang w:val="nl"/>
        </w:rPr>
      </w:pPr>
      <w:r w:rsidRPr="00D37A3F">
        <w:rPr>
          <w:b/>
          <w:color w:val="0070C0"/>
        </w:rPr>
        <w:t>(ofwel)</w:t>
      </w:r>
      <w:r w:rsidRPr="00D37A3F">
        <w:tab/>
        <w:t xml:space="preserve">voorgevormde klapschalen </w:t>
      </w:r>
      <w:r w:rsidRPr="00D37A3F">
        <w:rPr>
          <w:color w:val="0070C0"/>
        </w:rPr>
        <w:t xml:space="preserve">uit </w:t>
      </w:r>
      <w:r w:rsidRPr="00D37A3F">
        <w:rPr>
          <w:color w:val="0070C0"/>
          <w:lang w:val="nl"/>
        </w:rPr>
        <w:t xml:space="preserve">polyurethaanschuim / geëxtrudeerd polyethyleen / resolschuim </w:t>
      </w:r>
    </w:p>
    <w:p w:rsidR="00D37A3F" w:rsidRPr="00D37A3F" w:rsidRDefault="00D37A3F" w:rsidP="003A115C">
      <w:pPr>
        <w:spacing w:after="0"/>
        <w:ind w:left="1494"/>
      </w:pPr>
      <w:r w:rsidRPr="00D37A3F">
        <w:rPr>
          <w:color w:val="0070C0"/>
          <w:lang w:val="nl"/>
        </w:rPr>
        <w:t>/ minerale wol</w:t>
      </w:r>
      <w:r w:rsidRPr="00D37A3F">
        <w:t>, afgewerkt met versterkte aluminiumfolie, pvc-bandage,…. Naadafdichting zelfklevend of door verlijming.</w:t>
      </w:r>
    </w:p>
    <w:p w:rsidR="00D37A3F" w:rsidRPr="00D37A3F" w:rsidRDefault="00D37A3F" w:rsidP="003A115C">
      <w:pPr>
        <w:ind w:left="360"/>
        <w:rPr>
          <w:lang w:val="nl"/>
        </w:rPr>
      </w:pPr>
      <w:r w:rsidRPr="00D37A3F">
        <w:rPr>
          <w:lang w:val="nl"/>
        </w:rPr>
        <w:t xml:space="preserve">Warmteweerstand R: min. </w:t>
      </w:r>
      <w:r w:rsidRPr="00D37A3F">
        <w:rPr>
          <w:color w:val="0070C0"/>
          <w:lang w:val="nl"/>
        </w:rPr>
        <w:t>…</w:t>
      </w:r>
      <w:r w:rsidRPr="00D37A3F">
        <w:rPr>
          <w:lang w:val="nl"/>
        </w:rPr>
        <w:t xml:space="preserve"> m2K/W</w:t>
      </w:r>
    </w:p>
    <w:p w:rsidR="00D37A3F" w:rsidRPr="00D37A3F" w:rsidRDefault="00D37A3F" w:rsidP="003A115C">
      <w:pPr>
        <w:spacing w:after="0"/>
        <w:ind w:left="360"/>
        <w:rPr>
          <w:u w:val="single"/>
          <w:lang w:val="nl"/>
        </w:rPr>
      </w:pPr>
      <w:r w:rsidRPr="00D37A3F">
        <w:rPr>
          <w:u w:val="single"/>
          <w:lang w:val="nl"/>
        </w:rPr>
        <w:t>Aanvullende specificaties (te schrappen door ontwerper indien niet van toepassing)</w:t>
      </w:r>
    </w:p>
    <w:p w:rsidR="00D37A3F" w:rsidRPr="00D37A3F" w:rsidRDefault="00D37A3F" w:rsidP="003A115C">
      <w:pPr>
        <w:spacing w:after="0"/>
        <w:ind w:left="360"/>
        <w:rPr>
          <w:lang w:val="nl"/>
        </w:rPr>
      </w:pPr>
      <w:r w:rsidRPr="00D37A3F">
        <w:rPr>
          <w:lang w:val="nl"/>
        </w:rPr>
        <w:t>Reactie bij brand (NBN EN 13501): minimum klasse A2-s1,d0 / …</w:t>
      </w:r>
    </w:p>
    <w:p w:rsidR="00D37A3F" w:rsidRPr="00D37A3F" w:rsidRDefault="00D37A3F" w:rsidP="003A115C">
      <w:pPr>
        <w:spacing w:after="0"/>
        <w:ind w:left="360"/>
        <w:rPr>
          <w:lang w:val="nl"/>
        </w:rPr>
      </w:pPr>
      <w:r w:rsidRPr="00D37A3F">
        <w:rPr>
          <w:lang w:val="nl"/>
        </w:rPr>
        <w:t>Voorzien van een extra beschermende vochtremmende mantel.</w:t>
      </w:r>
    </w:p>
    <w:p w:rsidR="00D37A3F" w:rsidRPr="00D37A3F" w:rsidRDefault="00D37A3F" w:rsidP="003A115C">
      <w:pPr>
        <w:ind w:left="360"/>
        <w:rPr>
          <w:lang w:val="nl"/>
        </w:rPr>
      </w:pPr>
      <w:r w:rsidRPr="00D37A3F">
        <w:rPr>
          <w:lang w:val="nl"/>
        </w:rPr>
        <w:t>Niet-zichtbare koudwaterleidingen in een verwarmd lokaal worden ook geïsoleerd.</w:t>
      </w:r>
    </w:p>
    <w:p w:rsidR="00D37A3F" w:rsidRPr="00D37A3F" w:rsidRDefault="00D37A3F" w:rsidP="003A115C">
      <w:pPr>
        <w:spacing w:after="0"/>
        <w:ind w:left="360"/>
        <w:rPr>
          <w:b/>
          <w:u w:val="single"/>
          <w:lang w:val="nl"/>
        </w:rPr>
      </w:pPr>
      <w:r w:rsidRPr="00D37A3F">
        <w:rPr>
          <w:b/>
          <w:u w:val="single"/>
          <w:lang w:val="nl"/>
        </w:rPr>
        <w:t>Uitvoering</w:t>
      </w:r>
    </w:p>
    <w:p w:rsidR="00D37A3F" w:rsidRPr="00D37A3F" w:rsidRDefault="00D37A3F" w:rsidP="003A115C">
      <w:pPr>
        <w:spacing w:after="0"/>
        <w:ind w:left="360"/>
        <w:rPr>
          <w:lang w:val="nl"/>
        </w:rPr>
      </w:pPr>
      <w:r w:rsidRPr="00D37A3F">
        <w:rPr>
          <w:lang w:val="nl"/>
        </w:rPr>
        <w:t xml:space="preserve">De nodige maatregelen worden genomen om het nat worden van de isolatie te voorkomen. Bij het aanbrengen moeten zowel de isolatie als de leidingen volledig droog zijn. </w:t>
      </w:r>
    </w:p>
    <w:p w:rsidR="00D37A3F" w:rsidRPr="00D37A3F" w:rsidRDefault="00D37A3F" w:rsidP="003A115C">
      <w:pPr>
        <w:ind w:left="360"/>
        <w:rPr>
          <w:lang w:val="nl"/>
        </w:rPr>
      </w:pPr>
      <w:r w:rsidRPr="00D37A3F">
        <w:rPr>
          <w:lang w:val="nl"/>
        </w:rPr>
        <w:t xml:space="preserve">De richtlijnen van de fabrikant worden strikt opgevolgd. Het plaatsen van de isolatie wordt pas uitgevoerd nadat de leidingen en apparaten van de nodige beschildering en/of beschermingstape werden voorzien en na uitvoering van de dichtheidsproeven van de leidingen. </w:t>
      </w:r>
    </w:p>
    <w:p w:rsidR="00D37A3F" w:rsidRPr="00D37A3F" w:rsidRDefault="00D37A3F" w:rsidP="003A115C">
      <w:pPr>
        <w:spacing w:after="0"/>
        <w:ind w:left="360"/>
        <w:rPr>
          <w:lang w:val="nl"/>
        </w:rPr>
      </w:pPr>
      <w:r w:rsidRPr="00D37A3F">
        <w:rPr>
          <w:lang w:val="nl"/>
        </w:rPr>
        <w:t>Elke leiding wordt afzonderlijk geïsoleerd. De installateur zal de leidingen daartoe met voldoende tussenruimte plaatsen om een vakkundige plaatsing en verzorgde afwerking van de isolatie mogelijk te maken.</w:t>
      </w:r>
    </w:p>
    <w:p w:rsidR="00D37A3F" w:rsidRPr="00D37A3F" w:rsidRDefault="00D37A3F" w:rsidP="003A115C">
      <w:pPr>
        <w:ind w:left="360"/>
        <w:rPr>
          <w:lang w:val="nl"/>
        </w:rPr>
      </w:pPr>
      <w:r w:rsidRPr="00D37A3F">
        <w:rPr>
          <w:lang w:val="nl"/>
        </w:rPr>
        <w:t>De isolatie wordt goed aaneensluitend op de leidingen aangebracht en mag niet onderbroken worden ter plaatse van bochtstukken, bevestigingen of steunen van de leidingen. De bochten en aftakkingen worden uitgevoerd met voorgevormde stukken of met op maat gesneden segmenten. Naden worden naar beneden gericht en zijn zorgvuldig afgekleefd of verlijmd.</w:t>
      </w:r>
    </w:p>
    <w:p w:rsidR="00D37A3F" w:rsidRPr="00D37A3F" w:rsidRDefault="00D37A3F" w:rsidP="003A115C">
      <w:pPr>
        <w:spacing w:after="0"/>
        <w:ind w:left="360"/>
        <w:rPr>
          <w:u w:val="single"/>
          <w:lang w:val="nl"/>
        </w:rPr>
      </w:pPr>
      <w:r w:rsidRPr="00D37A3F">
        <w:rPr>
          <w:u w:val="single"/>
          <w:lang w:val="nl"/>
        </w:rPr>
        <w:t>Aanvullende uitvoeringsvoorschriften (te schrappen door ontwerper indien niet van toepassing)</w:t>
      </w:r>
    </w:p>
    <w:p w:rsidR="00D37A3F" w:rsidRPr="00D37A3F" w:rsidRDefault="00D37A3F" w:rsidP="003A115C">
      <w:pPr>
        <w:spacing w:after="0"/>
        <w:ind w:left="360"/>
        <w:rPr>
          <w:lang w:val="nl"/>
        </w:rPr>
      </w:pPr>
      <w:r w:rsidRPr="00D37A3F">
        <w:rPr>
          <w:lang w:val="nl"/>
        </w:rPr>
        <w:t>De uiteinden van de leidingisolatie worden op gepaste wijze afgewerkt (o.a. speciale manchetten bij minerale wol) en gemerkt met getuigeringen in genormaliseerde kleuren.</w:t>
      </w:r>
    </w:p>
    <w:p w:rsidR="00D37A3F" w:rsidRPr="00D37A3F" w:rsidRDefault="00D37A3F" w:rsidP="003A115C">
      <w:pPr>
        <w:spacing w:after="0"/>
        <w:ind w:left="360"/>
        <w:rPr>
          <w:lang w:val="nl"/>
        </w:rPr>
      </w:pPr>
      <w:r w:rsidRPr="00D37A3F">
        <w:rPr>
          <w:lang w:val="nl"/>
        </w:rPr>
        <w:t>Op plaatsen waar kans is op beschadiging van de isolatie, wordt een bescherming voorzien met stijve schalen (PVC / ALU) of een gewapende folie.</w:t>
      </w:r>
    </w:p>
    <w:p w:rsidR="00D37A3F" w:rsidRPr="00D37A3F" w:rsidRDefault="00D37A3F" w:rsidP="003A115C">
      <w:pPr>
        <w:ind w:left="360"/>
        <w:rPr>
          <w:lang w:val="nl"/>
        </w:rPr>
      </w:pPr>
      <w:r w:rsidRPr="00D37A3F">
        <w:rPr>
          <w:lang w:val="nl"/>
        </w:rPr>
        <w:t xml:space="preserve">Tenzij de isolatie op zichzelf een dampscherm vormt wordt bij het beschermen van de isolatie rond koudwaterleidingen tussen de isolatie en de bescherming een dampscherm aangebracht. Alle naden tussen de dampschermelementen onderling als tussen deze en de leidingen aan het uiteinde van de isolatie worden volstrekt vochtdicht gekleefd met een zelfklevende aluminiumband van minstens </w:t>
      </w:r>
      <w:smartTag w:uri="urn:schemas-microsoft-com:office:smarttags" w:element="metricconverter">
        <w:smartTagPr>
          <w:attr w:name="ProductID" w:val="50ﾠmm"/>
        </w:smartTagPr>
        <w:r w:rsidRPr="00D37A3F">
          <w:rPr>
            <w:lang w:val="nl"/>
          </w:rPr>
          <w:t>50 mm</w:t>
        </w:r>
      </w:smartTag>
      <w:r w:rsidRPr="00D37A3F">
        <w:rPr>
          <w:lang w:val="nl"/>
        </w:rPr>
        <w:t xml:space="preserve"> breed.</w:t>
      </w:r>
    </w:p>
    <w:p w:rsidR="00D37A3F" w:rsidRPr="00D37A3F" w:rsidRDefault="00D37A3F" w:rsidP="003A115C">
      <w:pPr>
        <w:spacing w:after="0"/>
        <w:ind w:left="360"/>
        <w:rPr>
          <w:b/>
          <w:u w:val="single"/>
          <w:lang w:val="nl"/>
        </w:rPr>
      </w:pPr>
      <w:r w:rsidRPr="00D37A3F">
        <w:rPr>
          <w:b/>
          <w:u w:val="single"/>
          <w:lang w:val="nl"/>
        </w:rPr>
        <w:t>Toepassing</w:t>
      </w:r>
    </w:p>
    <w:p w:rsidR="00D37A3F" w:rsidRPr="00D37A3F" w:rsidRDefault="00D37A3F" w:rsidP="003A115C">
      <w:pPr>
        <w:spacing w:after="0"/>
        <w:ind w:left="360"/>
        <w:rPr>
          <w:lang w:val="nl"/>
        </w:rPr>
      </w:pPr>
      <w:r w:rsidRPr="00D37A3F">
        <w:rPr>
          <w:lang w:val="nl"/>
        </w:rPr>
        <w:t>Alle vrij opgestelde warmwaterleidingen.</w:t>
      </w:r>
    </w:p>
    <w:p w:rsidR="00D37A3F" w:rsidRPr="00D37A3F" w:rsidRDefault="00D37A3F" w:rsidP="003A115C">
      <w:pPr>
        <w:spacing w:after="0"/>
        <w:ind w:left="360"/>
        <w:rPr>
          <w:lang w:val="nl"/>
        </w:rPr>
      </w:pPr>
      <w:r w:rsidRPr="00D37A3F">
        <w:rPr>
          <w:lang w:val="nl"/>
        </w:rPr>
        <w:t>Alle ingewerkte warmwaterleidingen in dekvloeren of wanden.</w:t>
      </w:r>
    </w:p>
    <w:p w:rsidR="00D37A3F" w:rsidRPr="00D37A3F" w:rsidRDefault="00D37A3F" w:rsidP="003A115C">
      <w:pPr>
        <w:ind w:left="360"/>
        <w:rPr>
          <w:lang w:val="nl"/>
        </w:rPr>
      </w:pPr>
      <w:r w:rsidRPr="00D37A3F">
        <w:rPr>
          <w:lang w:val="nl"/>
        </w:rPr>
        <w:t>Volgens plannen en meetstaat.</w:t>
      </w:r>
    </w:p>
    <w:p w:rsidR="009A63DF" w:rsidRPr="007C2734" w:rsidRDefault="009A63DF" w:rsidP="003A115C">
      <w:pPr>
        <w:pStyle w:val="Kop2"/>
        <w:numPr>
          <w:ilvl w:val="0"/>
          <w:numId w:val="0"/>
        </w:numPr>
        <w:ind w:left="360"/>
      </w:pPr>
      <w:bookmarkStart w:id="38" w:name="_Toc461710816"/>
      <w:r>
        <w:lastRenderedPageBreak/>
        <w:t>60.54.</w:t>
      </w:r>
      <w:r w:rsidRPr="007C2734">
        <w:tab/>
      </w:r>
      <w:r>
        <w:t>sanitaire drukleidingen – brandwerende doorvoeren</w:t>
      </w:r>
      <w:bookmarkEnd w:id="38"/>
    </w:p>
    <w:p w:rsidR="009A63DF" w:rsidRPr="009A63DF" w:rsidRDefault="009A63DF" w:rsidP="003A115C">
      <w:pPr>
        <w:spacing w:after="0"/>
        <w:ind w:left="360"/>
        <w:rPr>
          <w:b/>
          <w:u w:val="single"/>
          <w:lang w:val="nl"/>
        </w:rPr>
      </w:pPr>
      <w:r w:rsidRPr="009A63DF">
        <w:rPr>
          <w:b/>
          <w:u w:val="single"/>
          <w:lang w:val="nl"/>
        </w:rPr>
        <w:t>Omschrijving</w:t>
      </w:r>
    </w:p>
    <w:p w:rsidR="009A63DF" w:rsidRPr="009A63DF" w:rsidRDefault="009A63DF" w:rsidP="003A115C">
      <w:pPr>
        <w:ind w:left="360"/>
      </w:pPr>
      <w:r w:rsidRPr="009A63DF">
        <w:t>Bij elke doorgang van leidingen door aanwezige brandcompartimenteringen (vloer of muur) wordt uitsluitend gebruik gemaakt van geattesteerde brandwerende doorgangshulzen of manchetten.</w:t>
      </w:r>
    </w:p>
    <w:p w:rsidR="009A63DF" w:rsidRPr="009A63DF" w:rsidRDefault="009A63DF" w:rsidP="003A115C">
      <w:pPr>
        <w:spacing w:after="0"/>
        <w:ind w:left="360"/>
        <w:rPr>
          <w:b/>
          <w:u w:val="single"/>
          <w:lang w:val="nl"/>
        </w:rPr>
      </w:pPr>
      <w:r w:rsidRPr="009A63DF">
        <w:rPr>
          <w:b/>
          <w:u w:val="single"/>
          <w:lang w:val="nl"/>
        </w:rPr>
        <w:t>Meting</w:t>
      </w:r>
    </w:p>
    <w:p w:rsidR="009A63DF" w:rsidRPr="009A63DF" w:rsidRDefault="009A63DF" w:rsidP="003A115C">
      <w:pPr>
        <w:ind w:left="360"/>
        <w:rPr>
          <w:lang w:val="nl"/>
        </w:rPr>
      </w:pPr>
      <w:r w:rsidRPr="009A63DF">
        <w:rPr>
          <w:lang w:val="nl"/>
        </w:rPr>
        <w:t>aard van de overeenkomst: Forfaitaire Hoeveelheid (FH)</w:t>
      </w:r>
    </w:p>
    <w:p w:rsidR="009A63DF" w:rsidRPr="009A63DF" w:rsidRDefault="009A63DF" w:rsidP="003A115C">
      <w:pPr>
        <w:spacing w:after="0"/>
        <w:ind w:left="360"/>
        <w:rPr>
          <w:b/>
          <w:u w:val="single"/>
          <w:lang w:val="nl"/>
        </w:rPr>
      </w:pPr>
      <w:r w:rsidRPr="009A63DF">
        <w:rPr>
          <w:b/>
          <w:u w:val="single"/>
          <w:lang w:val="nl"/>
        </w:rPr>
        <w:t>Materiaal</w:t>
      </w:r>
    </w:p>
    <w:p w:rsidR="009A63DF" w:rsidRPr="009A63DF" w:rsidRDefault="009A63DF" w:rsidP="003A115C">
      <w:pPr>
        <w:ind w:left="360"/>
        <w:rPr>
          <w:lang w:val="nl"/>
        </w:rPr>
      </w:pPr>
      <w:r w:rsidRPr="009A63DF">
        <w:rPr>
          <w:lang w:val="nl"/>
        </w:rPr>
        <w:t>Brandwerende manchetten overeenkomstig NBN EN 1366-3 – Beproeving van de vuurweerstand van inrichtingen in gebouwen – Deel 3: Afdichtingen in gebouwen.</w:t>
      </w:r>
    </w:p>
    <w:p w:rsidR="009A63DF" w:rsidRPr="009A63DF" w:rsidRDefault="009A63DF" w:rsidP="003A115C">
      <w:pPr>
        <w:spacing w:after="0"/>
        <w:ind w:left="360"/>
        <w:rPr>
          <w:lang w:val="nl"/>
        </w:rPr>
      </w:pPr>
      <w:r w:rsidRPr="009A63DF">
        <w:rPr>
          <w:lang w:val="nl"/>
        </w:rPr>
        <w:t>De dubbelwandige brandvrije mof wordt gebruikt als afsluiting van doorgangen van kunststofbuizen en bestaat uit twee schalen die na het plaatsen van de buis aangebracht worden of een stuk buis voorzien van omhulsel, dat tijdens het plaatsen van de PE-buizen tussengevoegd wordt en de vrije uitzetting van de buizen toelaat. Zij is samengesteld uit anorganische materialen en bevat een chemisch product dat bij brand de eigenschap heeft in elkaar te vloeien en te zwellen, waardoor de doorvoeropening, vuurbestendig, rook- en gasdicht wordt afgesloten.</w:t>
      </w:r>
    </w:p>
    <w:p w:rsidR="009A63DF" w:rsidRPr="009A63DF" w:rsidRDefault="009A63DF" w:rsidP="003A115C">
      <w:pPr>
        <w:ind w:left="360"/>
        <w:rPr>
          <w:lang w:val="nl"/>
        </w:rPr>
      </w:pPr>
      <w:r w:rsidRPr="009A63DF">
        <w:rPr>
          <w:lang w:val="nl"/>
        </w:rPr>
        <w:t xml:space="preserve">De brandmoffen zijn aangepast aan de aard en het materiaal van de leidingen. </w:t>
      </w:r>
    </w:p>
    <w:p w:rsidR="009A63DF" w:rsidRPr="009A63DF" w:rsidRDefault="009A63DF" w:rsidP="003A115C">
      <w:pPr>
        <w:ind w:left="360"/>
        <w:rPr>
          <w:lang w:val="nl"/>
        </w:rPr>
      </w:pPr>
      <w:r w:rsidRPr="009A63DF">
        <w:rPr>
          <w:lang w:val="nl"/>
        </w:rPr>
        <w:t>De brandwerende isolatie rond leidingen bij doorvoeren van vloeren en wanden voldoet aan NBN 713-020 en garandeert minstens dezelfde brandweerstand als de betrokken bouwelementen.</w:t>
      </w:r>
    </w:p>
    <w:p w:rsidR="009A63DF" w:rsidRPr="009A63DF" w:rsidRDefault="009A63DF" w:rsidP="003A115C">
      <w:pPr>
        <w:spacing w:after="0"/>
        <w:ind w:left="360"/>
        <w:rPr>
          <w:u w:val="single"/>
          <w:lang w:val="nl"/>
        </w:rPr>
      </w:pPr>
      <w:r w:rsidRPr="009A63DF">
        <w:rPr>
          <w:u w:val="single"/>
          <w:lang w:val="nl"/>
        </w:rPr>
        <w:t>Specificaties</w:t>
      </w:r>
    </w:p>
    <w:p w:rsidR="009A63DF" w:rsidRPr="009A63DF" w:rsidRDefault="009A63DF" w:rsidP="003A115C">
      <w:pPr>
        <w:spacing w:after="0"/>
        <w:ind w:left="360"/>
        <w:rPr>
          <w:lang w:val="nl"/>
        </w:rPr>
      </w:pPr>
      <w:r w:rsidRPr="009A63DF">
        <w:rPr>
          <w:lang w:val="nl"/>
        </w:rPr>
        <w:t xml:space="preserve">Type: </w:t>
      </w:r>
      <w:r w:rsidRPr="009A63DF">
        <w:rPr>
          <w:color w:val="0070C0"/>
          <w:lang w:val="nl"/>
        </w:rPr>
        <w:t>opbouw / inbouw</w:t>
      </w:r>
    </w:p>
    <w:p w:rsidR="009A63DF" w:rsidRPr="009A63DF" w:rsidRDefault="009A63DF" w:rsidP="003A115C">
      <w:pPr>
        <w:ind w:left="360"/>
        <w:rPr>
          <w:lang w:val="nl"/>
        </w:rPr>
      </w:pPr>
      <w:r w:rsidRPr="009A63DF">
        <w:rPr>
          <w:lang w:val="nl"/>
        </w:rPr>
        <w:t xml:space="preserve">Brandweerstand: </w:t>
      </w:r>
      <w:r w:rsidRPr="009A63DF">
        <w:rPr>
          <w:color w:val="0070C0"/>
          <w:lang w:val="nl"/>
        </w:rPr>
        <w:t xml:space="preserve">EI30 / EI60 / EI120 / </w:t>
      </w:r>
      <w:r w:rsidRPr="00F86F94">
        <w:rPr>
          <w:color w:val="0070C0"/>
          <w:lang w:val="nl"/>
        </w:rPr>
        <w:t>volgens brandweerstand wand</w:t>
      </w:r>
    </w:p>
    <w:p w:rsidR="009A63DF" w:rsidRPr="009A63DF" w:rsidRDefault="009A63DF" w:rsidP="003A115C">
      <w:pPr>
        <w:spacing w:after="0"/>
        <w:ind w:left="360"/>
        <w:rPr>
          <w:b/>
          <w:u w:val="single"/>
          <w:lang w:val="nl"/>
        </w:rPr>
      </w:pPr>
      <w:r w:rsidRPr="009A63DF">
        <w:rPr>
          <w:b/>
          <w:u w:val="single"/>
          <w:lang w:val="nl"/>
        </w:rPr>
        <w:t>Uitvoering</w:t>
      </w:r>
    </w:p>
    <w:p w:rsidR="009A63DF" w:rsidRPr="009A63DF" w:rsidRDefault="009A63DF" w:rsidP="003A115C">
      <w:pPr>
        <w:spacing w:after="0"/>
        <w:ind w:left="360"/>
        <w:rPr>
          <w:lang w:val="nl"/>
        </w:rPr>
      </w:pPr>
      <w:r w:rsidRPr="009A63DF">
        <w:rPr>
          <w:lang w:val="nl"/>
        </w:rPr>
        <w:t>Volgens de principes en aanbevelingen van infofiche nr. 39 van het WTCB.</w:t>
      </w:r>
    </w:p>
    <w:p w:rsidR="009A63DF" w:rsidRPr="009A63DF" w:rsidRDefault="009A63DF" w:rsidP="003A115C">
      <w:pPr>
        <w:ind w:left="360"/>
        <w:rPr>
          <w:lang w:val="nl"/>
        </w:rPr>
      </w:pPr>
      <w:r w:rsidRPr="009A63DF">
        <w:rPr>
          <w:lang w:val="nl"/>
        </w:rPr>
        <w:t>De uitvoering zal gebeuren door of onder toezicht van een gespecialiseerde firma die beschikt over systemen waarvoor wettelijk erkende proefrapporten en attesten bestaan. Deze firma zal eveneens een attest van goede uitvoering opstellen. Dit attest zal door de installateur bij de voorlopige oplevering afgeleverd worden.</w:t>
      </w:r>
    </w:p>
    <w:p w:rsidR="009A63DF" w:rsidRPr="009A63DF" w:rsidRDefault="009A63DF" w:rsidP="003A115C">
      <w:pPr>
        <w:spacing w:after="0"/>
        <w:ind w:left="360"/>
        <w:rPr>
          <w:b/>
          <w:u w:val="single"/>
          <w:lang w:val="nl"/>
        </w:rPr>
      </w:pPr>
      <w:r w:rsidRPr="009A63DF">
        <w:rPr>
          <w:b/>
          <w:u w:val="single"/>
          <w:lang w:val="nl"/>
        </w:rPr>
        <w:t>Toepassing</w:t>
      </w:r>
    </w:p>
    <w:p w:rsidR="009A63DF" w:rsidRPr="009A63DF" w:rsidRDefault="009A63DF" w:rsidP="003A115C">
      <w:pPr>
        <w:ind w:left="360"/>
        <w:rPr>
          <w:lang w:val="nl"/>
        </w:rPr>
      </w:pPr>
      <w:r w:rsidRPr="009A63DF">
        <w:rPr>
          <w:lang w:val="nl"/>
        </w:rPr>
        <w:t>Alle doorvoeringen door compartimenterende wanden.</w:t>
      </w:r>
    </w:p>
    <w:p w:rsidR="0040499A" w:rsidRPr="007C2734" w:rsidRDefault="0040499A" w:rsidP="003A115C">
      <w:pPr>
        <w:pStyle w:val="Kop2"/>
        <w:numPr>
          <w:ilvl w:val="0"/>
          <w:numId w:val="0"/>
        </w:numPr>
        <w:ind w:left="360"/>
      </w:pPr>
      <w:bookmarkStart w:id="39" w:name="_Toc461710817"/>
      <w:r>
        <w:t>60.55.</w:t>
      </w:r>
      <w:r w:rsidRPr="007C2734">
        <w:tab/>
      </w:r>
      <w:r>
        <w:t>sanitaire drukleidingen – verwarmingslint</w:t>
      </w:r>
      <w:bookmarkEnd w:id="39"/>
    </w:p>
    <w:p w:rsidR="0040499A" w:rsidRPr="0040499A" w:rsidRDefault="0040499A" w:rsidP="003A115C">
      <w:pPr>
        <w:spacing w:after="0"/>
        <w:ind w:left="360"/>
        <w:rPr>
          <w:b/>
          <w:u w:val="single"/>
          <w:lang w:val="nl"/>
        </w:rPr>
      </w:pPr>
      <w:r w:rsidRPr="0040499A">
        <w:rPr>
          <w:b/>
          <w:u w:val="single"/>
          <w:lang w:val="nl"/>
        </w:rPr>
        <w:t>Meting</w:t>
      </w:r>
    </w:p>
    <w:p w:rsidR="0040499A" w:rsidRPr="0040499A" w:rsidRDefault="0040499A" w:rsidP="003A115C">
      <w:pPr>
        <w:spacing w:after="0"/>
        <w:ind w:left="360"/>
        <w:rPr>
          <w:lang w:val="nl"/>
        </w:rPr>
      </w:pPr>
      <w:r w:rsidRPr="0040499A">
        <w:rPr>
          <w:lang w:val="nl"/>
        </w:rPr>
        <w:t>meeteenheid: per lopende meter</w:t>
      </w:r>
    </w:p>
    <w:p w:rsidR="0040499A" w:rsidRPr="0040499A" w:rsidRDefault="0040499A" w:rsidP="003A115C">
      <w:pPr>
        <w:ind w:left="360"/>
        <w:rPr>
          <w:lang w:val="nl"/>
        </w:rPr>
      </w:pPr>
      <w:r w:rsidRPr="0040499A">
        <w:rPr>
          <w:lang w:val="nl"/>
        </w:rPr>
        <w:t xml:space="preserve">aard van de overeenkomst: Forfaitaire Hoeveelheid (FH) </w:t>
      </w:r>
    </w:p>
    <w:p w:rsidR="0040499A" w:rsidRPr="0040499A" w:rsidRDefault="0040499A" w:rsidP="003A115C">
      <w:pPr>
        <w:spacing w:after="0"/>
        <w:ind w:left="360"/>
        <w:rPr>
          <w:b/>
          <w:u w:val="single"/>
          <w:lang w:val="nl"/>
        </w:rPr>
      </w:pPr>
      <w:r w:rsidRPr="0040499A">
        <w:rPr>
          <w:b/>
          <w:u w:val="single"/>
          <w:lang w:val="nl"/>
        </w:rPr>
        <w:t>Materiaal</w:t>
      </w:r>
    </w:p>
    <w:p w:rsidR="0040499A" w:rsidRPr="0040499A" w:rsidRDefault="0040499A" w:rsidP="003A115C">
      <w:pPr>
        <w:spacing w:after="0"/>
        <w:ind w:left="360"/>
        <w:rPr>
          <w:lang w:val="nl"/>
        </w:rPr>
      </w:pPr>
      <w:r w:rsidRPr="0040499A">
        <w:rPr>
          <w:lang w:val="nl"/>
        </w:rPr>
        <w:t xml:space="preserve">Het lint is voorzien van een zelfregelende kern met ingebouwde thermostaat, netaansluiting en aarding. </w:t>
      </w:r>
    </w:p>
    <w:p w:rsidR="0040499A" w:rsidRPr="0040499A" w:rsidRDefault="0040499A" w:rsidP="003A115C">
      <w:pPr>
        <w:ind w:left="360"/>
        <w:rPr>
          <w:lang w:val="nl"/>
        </w:rPr>
      </w:pPr>
      <w:r w:rsidRPr="0040499A">
        <w:rPr>
          <w:lang w:val="nl"/>
        </w:rPr>
        <w:t>Er wordt slechts stroom afgenomen in de functie van afkoeling van de leidingtemperatuur. Het toestel is CEBEC-gekeurd.</w:t>
      </w:r>
    </w:p>
    <w:p w:rsidR="0040499A" w:rsidRPr="0040499A" w:rsidRDefault="0040499A" w:rsidP="003A115C">
      <w:pPr>
        <w:spacing w:after="0"/>
        <w:ind w:left="360"/>
        <w:rPr>
          <w:u w:val="single"/>
          <w:lang w:val="nl"/>
        </w:rPr>
      </w:pPr>
      <w:r w:rsidRPr="0040499A">
        <w:rPr>
          <w:u w:val="single"/>
          <w:lang w:val="nl"/>
        </w:rPr>
        <w:t>Specificaties</w:t>
      </w:r>
    </w:p>
    <w:p w:rsidR="0040499A" w:rsidRPr="0040499A" w:rsidRDefault="0040499A" w:rsidP="003A115C">
      <w:pPr>
        <w:spacing w:after="0"/>
        <w:ind w:left="360"/>
        <w:rPr>
          <w:lang w:val="nl"/>
        </w:rPr>
      </w:pPr>
      <w:r w:rsidRPr="0040499A">
        <w:rPr>
          <w:lang w:val="nl"/>
        </w:rPr>
        <w:t xml:space="preserve">Vermogen per meter lint: ca. </w:t>
      </w:r>
      <w:r w:rsidRPr="0040499A">
        <w:rPr>
          <w:color w:val="0070C0"/>
          <w:lang w:val="nl"/>
        </w:rPr>
        <w:t>15 / 20 / 30 / 60 / …</w:t>
      </w:r>
      <w:r w:rsidR="00C050E8">
        <w:rPr>
          <w:lang w:val="nl"/>
        </w:rPr>
        <w:t xml:space="preserve"> W/m, </w:t>
      </w:r>
      <w:r w:rsidRPr="0040499A">
        <w:rPr>
          <w:lang w:val="nl"/>
        </w:rPr>
        <w:t xml:space="preserve"> beschermingsfactor tot </w:t>
      </w:r>
      <w:smartTag w:uri="urn:schemas-microsoft-com:office:smarttags" w:element="metricconverter">
        <w:smartTagPr>
          <w:attr w:name="ProductID" w:val="-30ﾰC"/>
        </w:smartTagPr>
        <w:r w:rsidRPr="0040499A">
          <w:rPr>
            <w:lang w:val="nl"/>
          </w:rPr>
          <w:t>-30°C</w:t>
        </w:r>
      </w:smartTag>
      <w:r w:rsidRPr="0040499A">
        <w:rPr>
          <w:lang w:val="nl"/>
        </w:rPr>
        <w:t xml:space="preserve"> buitentemperatuur.</w:t>
      </w:r>
    </w:p>
    <w:p w:rsidR="0040499A" w:rsidRPr="0040499A" w:rsidRDefault="0040499A" w:rsidP="003A115C">
      <w:pPr>
        <w:ind w:left="360"/>
        <w:rPr>
          <w:lang w:val="nl"/>
        </w:rPr>
      </w:pPr>
      <w:r w:rsidRPr="0040499A">
        <w:rPr>
          <w:lang w:val="nl"/>
        </w:rPr>
        <w:lastRenderedPageBreak/>
        <w:t xml:space="preserve">Lengte: </w:t>
      </w:r>
      <w:r w:rsidRPr="0040499A">
        <w:rPr>
          <w:color w:val="0070C0"/>
          <w:lang w:val="nl"/>
        </w:rPr>
        <w:t>… / te plaatsen over ganse lengte leiding, blootgesteld aan vorstrisico’s</w:t>
      </w:r>
    </w:p>
    <w:p w:rsidR="0040499A" w:rsidRPr="0040499A" w:rsidRDefault="0040499A" w:rsidP="003A115C">
      <w:pPr>
        <w:spacing w:after="0"/>
        <w:ind w:left="360"/>
        <w:rPr>
          <w:b/>
          <w:u w:val="single"/>
          <w:lang w:val="nl"/>
        </w:rPr>
      </w:pPr>
      <w:r w:rsidRPr="0040499A">
        <w:rPr>
          <w:b/>
          <w:u w:val="single"/>
          <w:lang w:val="nl"/>
        </w:rPr>
        <w:t>Uitvoering</w:t>
      </w:r>
    </w:p>
    <w:p w:rsidR="0040499A" w:rsidRPr="0040499A" w:rsidRDefault="0040499A" w:rsidP="003A115C">
      <w:pPr>
        <w:ind w:left="360"/>
        <w:rPr>
          <w:lang w:val="nl"/>
        </w:rPr>
      </w:pPr>
      <w:r w:rsidRPr="0040499A">
        <w:rPr>
          <w:lang w:val="nl"/>
        </w:rPr>
        <w:t>Te plaatsen tussen buis en isolatie, volgens de voorschriften van de leverancier. Het lint wordt op regelmatige afstand bevestigd aan de buis. Bij horizontale leidingen wordt het lint bij voorkeur onderaan de buis geplaatst. Op de buitenzijde van de isolatie wordt op regelmatige afstand de vermelding “Elektrische verwarming 230 V” aangebracht.</w:t>
      </w:r>
    </w:p>
    <w:p w:rsidR="0040499A" w:rsidRPr="0040499A" w:rsidRDefault="0040499A" w:rsidP="003A115C">
      <w:pPr>
        <w:spacing w:after="0"/>
        <w:ind w:left="360"/>
        <w:rPr>
          <w:b/>
          <w:u w:val="single"/>
          <w:lang w:val="nl"/>
        </w:rPr>
      </w:pPr>
      <w:r w:rsidRPr="0040499A">
        <w:rPr>
          <w:b/>
          <w:u w:val="single"/>
          <w:lang w:val="nl"/>
        </w:rPr>
        <w:t>Toepassing</w:t>
      </w:r>
    </w:p>
    <w:p w:rsidR="0040499A" w:rsidRPr="0040499A" w:rsidRDefault="0040499A" w:rsidP="003A115C">
      <w:pPr>
        <w:ind w:left="360"/>
        <w:rPr>
          <w:lang w:val="nl"/>
        </w:rPr>
      </w:pPr>
      <w:r w:rsidRPr="0040499A">
        <w:rPr>
          <w:lang w:val="nl"/>
        </w:rPr>
        <w:t>Op alle leidinggedeelten en/of watermeters blootgesteld aan vorstgevaar (in verluchte kruipruimtes, geventileerde ruimtes, zolders met geïsoleerde vloer,…).</w:t>
      </w:r>
    </w:p>
    <w:p w:rsidR="006301C0" w:rsidRPr="007C2734" w:rsidRDefault="006301C0" w:rsidP="003A115C">
      <w:pPr>
        <w:pStyle w:val="Kop2"/>
        <w:numPr>
          <w:ilvl w:val="0"/>
          <w:numId w:val="0"/>
        </w:numPr>
        <w:ind w:left="360"/>
      </w:pPr>
      <w:bookmarkStart w:id="40" w:name="_Toc461710818"/>
      <w:r>
        <w:t>60.</w:t>
      </w:r>
      <w:r w:rsidR="0060238D">
        <w:t>56</w:t>
      </w:r>
      <w:r>
        <w:t>.</w:t>
      </w:r>
      <w:r w:rsidRPr="007C2734">
        <w:tab/>
      </w:r>
      <w:r>
        <w:t>sanitaire drukleidingen – flexibele leidingen</w:t>
      </w:r>
      <w:bookmarkEnd w:id="40"/>
    </w:p>
    <w:p w:rsidR="006301C0" w:rsidRPr="006301C0" w:rsidRDefault="006301C0" w:rsidP="003A115C">
      <w:pPr>
        <w:spacing w:after="0"/>
        <w:ind w:left="360"/>
        <w:rPr>
          <w:b/>
          <w:u w:val="single"/>
          <w:lang w:val="nl"/>
        </w:rPr>
      </w:pPr>
      <w:r w:rsidRPr="006301C0">
        <w:rPr>
          <w:b/>
          <w:u w:val="single"/>
          <w:lang w:val="nl"/>
        </w:rPr>
        <w:t>Omschrijving</w:t>
      </w:r>
    </w:p>
    <w:p w:rsidR="006301C0" w:rsidRPr="006301C0" w:rsidRDefault="006301C0" w:rsidP="003A115C">
      <w:pPr>
        <w:ind w:left="360"/>
      </w:pPr>
      <w:r w:rsidRPr="006301C0">
        <w:t>Levering en plaatsing van flexibele leidingen voor de verbinding van toestellen en hulpmiddelen op het leidingnet.</w:t>
      </w:r>
    </w:p>
    <w:p w:rsidR="006301C0" w:rsidRPr="006301C0" w:rsidRDefault="006301C0" w:rsidP="003A115C">
      <w:pPr>
        <w:spacing w:after="0"/>
        <w:ind w:left="360"/>
        <w:rPr>
          <w:b/>
          <w:u w:val="single"/>
          <w:lang w:val="nl"/>
        </w:rPr>
      </w:pPr>
      <w:r w:rsidRPr="006301C0">
        <w:rPr>
          <w:b/>
          <w:u w:val="single"/>
          <w:lang w:val="nl"/>
        </w:rPr>
        <w:t>Meting</w:t>
      </w:r>
    </w:p>
    <w:p w:rsidR="006301C0" w:rsidRPr="006301C0" w:rsidRDefault="006301C0" w:rsidP="003A115C">
      <w:pPr>
        <w:ind w:left="360"/>
        <w:rPr>
          <w:lang w:val="nl"/>
        </w:rPr>
      </w:pPr>
      <w:r w:rsidRPr="006301C0">
        <w:rPr>
          <w:lang w:val="nl"/>
        </w:rPr>
        <w:t>aard van de overeenkomst: Pro Memorie (PM). Inbegrepen in de prijs van de aanvoerleidingen.</w:t>
      </w:r>
    </w:p>
    <w:p w:rsidR="006301C0" w:rsidRPr="006301C0" w:rsidRDefault="006301C0" w:rsidP="003A115C">
      <w:pPr>
        <w:spacing w:after="0"/>
        <w:ind w:left="360"/>
        <w:rPr>
          <w:b/>
          <w:u w:val="single"/>
          <w:lang w:val="nl"/>
        </w:rPr>
      </w:pPr>
      <w:r w:rsidRPr="006301C0">
        <w:rPr>
          <w:b/>
          <w:u w:val="single"/>
          <w:lang w:val="nl"/>
        </w:rPr>
        <w:t>Materiaal</w:t>
      </w:r>
    </w:p>
    <w:p w:rsidR="006301C0" w:rsidRPr="006301C0" w:rsidRDefault="006301C0" w:rsidP="003A115C">
      <w:pPr>
        <w:spacing w:after="0"/>
        <w:ind w:left="360"/>
        <w:rPr>
          <w:lang w:val="nl"/>
        </w:rPr>
      </w:pPr>
      <w:r w:rsidRPr="006301C0">
        <w:rPr>
          <w:lang w:val="nl"/>
        </w:rPr>
        <w:t xml:space="preserve">De flexibele aansluiting is geschikt voor drinkwater en bestaat uit een soepele buis uit EPDM met een omvlechting uit roestvast staal. Ze zijn bestand tegen temperaturen van </w:t>
      </w:r>
      <w:smartTag w:uri="urn:schemas-microsoft-com:office:smarttags" w:element="metricconverter">
        <w:smartTagPr>
          <w:attr w:name="ProductID" w:val="0ﾰC"/>
        </w:smartTagPr>
        <w:r w:rsidRPr="006301C0">
          <w:rPr>
            <w:lang w:val="nl"/>
          </w:rPr>
          <w:t>0°C</w:t>
        </w:r>
      </w:smartTag>
      <w:r w:rsidRPr="006301C0">
        <w:rPr>
          <w:lang w:val="nl"/>
        </w:rPr>
        <w:t xml:space="preserve"> tot </w:t>
      </w:r>
      <w:smartTag w:uri="urn:schemas-microsoft-com:office:smarttags" w:element="metricconverter">
        <w:smartTagPr>
          <w:attr w:name="ProductID" w:val="100ﾰC"/>
        </w:smartTagPr>
        <w:r w:rsidRPr="006301C0">
          <w:rPr>
            <w:lang w:val="nl"/>
          </w:rPr>
          <w:t>100°C</w:t>
        </w:r>
      </w:smartTag>
      <w:r w:rsidRPr="006301C0">
        <w:rPr>
          <w:lang w:val="nl"/>
        </w:rPr>
        <w:t xml:space="preserve"> bij een maximale druk van minstens 6 bar. Voor sanitaire toepassingen is de binnendiameter minstens </w:t>
      </w:r>
      <w:smartTag w:uri="urn:schemas-microsoft-com:office:smarttags" w:element="metricconverter">
        <w:smartTagPr>
          <w:attr w:name="ProductID" w:val="8 mm"/>
        </w:smartTagPr>
        <w:r w:rsidRPr="006301C0">
          <w:rPr>
            <w:lang w:val="nl"/>
          </w:rPr>
          <w:t>8 mm</w:t>
        </w:r>
      </w:smartTag>
      <w:r w:rsidRPr="006301C0">
        <w:rPr>
          <w:lang w:val="nl"/>
        </w:rPr>
        <w:t>.</w:t>
      </w:r>
    </w:p>
    <w:p w:rsidR="006301C0" w:rsidRPr="006301C0" w:rsidRDefault="006301C0" w:rsidP="003A115C">
      <w:pPr>
        <w:ind w:left="360"/>
        <w:rPr>
          <w:lang w:val="nl"/>
        </w:rPr>
      </w:pPr>
      <w:r w:rsidRPr="006301C0">
        <w:rPr>
          <w:lang w:val="nl"/>
        </w:rPr>
        <w:t>De koppelingen zijn in vernikkeld messing.</w:t>
      </w:r>
    </w:p>
    <w:p w:rsidR="006301C0" w:rsidRPr="006301C0" w:rsidRDefault="006301C0" w:rsidP="003A115C">
      <w:pPr>
        <w:spacing w:after="0"/>
        <w:ind w:left="360"/>
        <w:rPr>
          <w:b/>
          <w:u w:val="single"/>
          <w:lang w:val="nl"/>
        </w:rPr>
      </w:pPr>
      <w:r w:rsidRPr="006301C0">
        <w:rPr>
          <w:b/>
          <w:u w:val="single"/>
          <w:lang w:val="nl"/>
        </w:rPr>
        <w:t>Uitvoering</w:t>
      </w:r>
    </w:p>
    <w:p w:rsidR="006301C0" w:rsidRPr="006301C0" w:rsidRDefault="006301C0" w:rsidP="003A115C">
      <w:pPr>
        <w:spacing w:after="0"/>
        <w:ind w:left="360"/>
        <w:rPr>
          <w:lang w:val="nl"/>
        </w:rPr>
      </w:pPr>
      <w:r w:rsidRPr="006301C0">
        <w:rPr>
          <w:lang w:val="nl"/>
        </w:rPr>
        <w:t>De lengte is voldoende om de eventuele uitzettingen toe te laten.</w:t>
      </w:r>
    </w:p>
    <w:p w:rsidR="006301C0" w:rsidRPr="006301C0" w:rsidRDefault="006301C0" w:rsidP="003A115C">
      <w:pPr>
        <w:spacing w:after="0"/>
        <w:ind w:left="360"/>
        <w:rPr>
          <w:lang w:val="nl"/>
        </w:rPr>
      </w:pPr>
      <w:r w:rsidRPr="006301C0">
        <w:rPr>
          <w:lang w:val="nl"/>
        </w:rPr>
        <w:t>De slang mag niet aan torsie onderworpen worden.</w:t>
      </w:r>
    </w:p>
    <w:p w:rsidR="006301C0" w:rsidRPr="006301C0" w:rsidRDefault="006301C0" w:rsidP="003A115C">
      <w:pPr>
        <w:ind w:left="360"/>
        <w:rPr>
          <w:lang w:val="nl"/>
        </w:rPr>
      </w:pPr>
      <w:r w:rsidRPr="006301C0">
        <w:rPr>
          <w:lang w:val="nl"/>
        </w:rPr>
        <w:t>De buigstraal beantwoord aan de voorschriften van de leverancier.</w:t>
      </w:r>
    </w:p>
    <w:p w:rsidR="006301C0" w:rsidRPr="006301C0" w:rsidRDefault="006301C0" w:rsidP="003A115C">
      <w:pPr>
        <w:spacing w:after="0"/>
        <w:ind w:left="360"/>
        <w:rPr>
          <w:b/>
          <w:u w:val="single"/>
          <w:lang w:val="nl"/>
        </w:rPr>
      </w:pPr>
      <w:r w:rsidRPr="006301C0">
        <w:rPr>
          <w:b/>
          <w:u w:val="single"/>
          <w:lang w:val="nl"/>
        </w:rPr>
        <w:t>Toepassing</w:t>
      </w:r>
    </w:p>
    <w:p w:rsidR="006301C0" w:rsidRPr="006301C0" w:rsidRDefault="006301C0" w:rsidP="003A115C">
      <w:pPr>
        <w:ind w:left="360"/>
      </w:pPr>
      <w:r w:rsidRPr="006301C0">
        <w:t>Aansluiting van de toestellen zoals aangeduid op de plannen en / of volgens meetstaat.</w:t>
      </w:r>
    </w:p>
    <w:p w:rsidR="0060238D" w:rsidRPr="007C2734" w:rsidRDefault="0060238D" w:rsidP="003A115C">
      <w:pPr>
        <w:pStyle w:val="Kop2"/>
        <w:numPr>
          <w:ilvl w:val="0"/>
          <w:numId w:val="0"/>
        </w:numPr>
        <w:ind w:left="360"/>
      </w:pPr>
      <w:bookmarkStart w:id="41" w:name="_Toc461710819"/>
      <w:r>
        <w:t>60.60.</w:t>
      </w:r>
      <w:r w:rsidRPr="007C2734">
        <w:tab/>
      </w:r>
      <w:r>
        <w:t>aansluiting leidingnet – algemeen</w:t>
      </w:r>
      <w:bookmarkEnd w:id="41"/>
    </w:p>
    <w:p w:rsidR="00E7388A" w:rsidRPr="00E7388A" w:rsidRDefault="00E7388A" w:rsidP="003A115C">
      <w:pPr>
        <w:spacing w:after="0"/>
        <w:ind w:left="360"/>
        <w:rPr>
          <w:b/>
          <w:u w:val="single"/>
          <w:lang w:val="nl"/>
        </w:rPr>
      </w:pPr>
      <w:r w:rsidRPr="00E7388A">
        <w:rPr>
          <w:b/>
          <w:u w:val="single"/>
          <w:lang w:val="nl"/>
        </w:rPr>
        <w:t>Omschrijving</w:t>
      </w:r>
    </w:p>
    <w:p w:rsidR="00E7388A" w:rsidRPr="00E7388A" w:rsidRDefault="00E7388A" w:rsidP="003A115C">
      <w:pPr>
        <w:spacing w:after="0"/>
        <w:ind w:left="360"/>
        <w:rPr>
          <w:lang w:val="nl"/>
        </w:rPr>
      </w:pPr>
      <w:r w:rsidRPr="00E7388A">
        <w:rPr>
          <w:lang w:val="nl"/>
        </w:rPr>
        <w:t>De aansluitingen van het waterleidingnet, met inbegrip van de watermeter(s) worden uitgevoerd door de waterleverende maatschappij en zijn ten laste van de bouwheer.</w:t>
      </w:r>
    </w:p>
    <w:p w:rsidR="00E7388A" w:rsidRPr="00E7388A" w:rsidRDefault="00E7388A" w:rsidP="003A115C">
      <w:pPr>
        <w:spacing w:after="0"/>
        <w:ind w:left="360"/>
        <w:rPr>
          <w:lang w:val="nl"/>
        </w:rPr>
      </w:pPr>
      <w:r w:rsidRPr="00E7388A">
        <w:rPr>
          <w:lang w:val="nl"/>
        </w:rPr>
        <w:t>Alle aanvullende kosten voor het maken en dichten van sleuven, kapwerken, e.d., die niet in de offerte voor aansluiting van de distributiemaatschappij zijn inbegrepen, vallen integraal ten laste van de aannemer. De installateur sluit aan op de reglementaire meterstraat, nadat de door hem uitgevoerde installatie werd goedgekeurd door de De Watergroep of een erkend organisme, aanvaard door de watermaatschappij (Drinkwaterdecreet van 24 mei 2002). Deze gelijkvormigheidskeuring moet plaats vinden voor de eerste ingebruikname.</w:t>
      </w:r>
    </w:p>
    <w:p w:rsidR="00E7388A" w:rsidRPr="00E7388A" w:rsidRDefault="00E7388A" w:rsidP="003A115C">
      <w:pPr>
        <w:spacing w:after="0"/>
        <w:ind w:left="360"/>
        <w:rPr>
          <w:lang w:val="nl"/>
        </w:rPr>
      </w:pPr>
      <w:r w:rsidRPr="00E7388A">
        <w:rPr>
          <w:lang w:val="nl"/>
        </w:rPr>
        <w:t>De installateur staat in voor de coördinatie met de eventuele andere betrokken aannemers (zoals verwarming, sanitair warm water…) met het oog op de keuringsaanvraag.</w:t>
      </w:r>
    </w:p>
    <w:p w:rsidR="00E7388A" w:rsidRPr="00E7388A" w:rsidRDefault="00E7388A" w:rsidP="003A115C">
      <w:pPr>
        <w:spacing w:after="0"/>
        <w:ind w:left="360"/>
        <w:rPr>
          <w:lang w:val="nl"/>
        </w:rPr>
      </w:pPr>
      <w:r w:rsidRPr="00E7388A">
        <w:rPr>
          <w:lang w:val="nl"/>
        </w:rPr>
        <w:t>De kosten voor een eventuele extra keuring zijn ten laste van de aannemer.</w:t>
      </w:r>
    </w:p>
    <w:p w:rsidR="00E7388A" w:rsidRDefault="00E7388A" w:rsidP="003A115C">
      <w:pPr>
        <w:ind w:left="360"/>
        <w:rPr>
          <w:lang w:val="nl"/>
        </w:rPr>
      </w:pPr>
      <w:r w:rsidRPr="00E7388A">
        <w:rPr>
          <w:lang w:val="nl"/>
        </w:rPr>
        <w:t>De aannemer levert de keuringsattesten af aan het Bestuur.</w:t>
      </w:r>
    </w:p>
    <w:p w:rsidR="009C20E3" w:rsidRPr="009C20E3" w:rsidRDefault="009C20E3" w:rsidP="003A115C">
      <w:pPr>
        <w:ind w:left="360"/>
        <w:rPr>
          <w:color w:val="C3004A" w:themeColor="accent4"/>
          <w:lang w:val="nl-BE"/>
        </w:rPr>
      </w:pPr>
      <w:r w:rsidRPr="009C20E3">
        <w:rPr>
          <w:color w:val="C3004A" w:themeColor="accent4"/>
          <w:lang w:val="nl-BE"/>
        </w:rPr>
        <w:t xml:space="preserve">De plannen met aanduiding van het tracé van ondergrondse kabels en leidingen  dient vóór de start van de werken opgevraagd te worden bij de Afdeling Infrastructuur. Bij niet beschikbaarheid zorgt de </w:t>
      </w:r>
      <w:r w:rsidRPr="009C20E3">
        <w:rPr>
          <w:color w:val="C3004A" w:themeColor="accent4"/>
          <w:lang w:val="nl-BE"/>
        </w:rPr>
        <w:lastRenderedPageBreak/>
        <w:t>aannemer ervoor geen werken uit te voeren alvorens de nodige onderzoeken naar leidingen uit te voeren. Voor de opsporing van ondergrondse kabels en leidingen en om de inplanting van kabels of leidingen te verifiëren is het graven van proefsleuven aangeraden. Zo</w:t>
      </w:r>
      <w:r>
        <w:rPr>
          <w:color w:val="C3004A" w:themeColor="accent4"/>
          <w:lang w:val="nl-BE"/>
        </w:rPr>
        <w:t xml:space="preserve"> </w:t>
      </w:r>
      <w:r w:rsidRPr="009C20E3">
        <w:rPr>
          <w:color w:val="C3004A" w:themeColor="accent4"/>
          <w:lang w:val="nl-BE"/>
        </w:rPr>
        <w:t>nodig dient een detectiesysteem gebruikt te worden.</w:t>
      </w:r>
    </w:p>
    <w:p w:rsidR="009C20E3" w:rsidRDefault="009C20E3" w:rsidP="003A115C">
      <w:pPr>
        <w:ind w:left="360"/>
        <w:rPr>
          <w:color w:val="C3004A" w:themeColor="accent4"/>
          <w:lang w:val="nl-BE"/>
        </w:rPr>
      </w:pPr>
      <w:r>
        <w:rPr>
          <w:color w:val="C3004A" w:themeColor="accent4"/>
          <w:lang w:val="nl-BE"/>
        </w:rPr>
        <w:t xml:space="preserve">Alle ondergrondse leidingen </w:t>
      </w:r>
      <w:r w:rsidRPr="009C20E3">
        <w:rPr>
          <w:color w:val="C3004A" w:themeColor="accent4"/>
          <w:lang w:val="nl-BE"/>
        </w:rPr>
        <w:t xml:space="preserve">worden geplaatst volgens geldende reglementering. </w:t>
      </w:r>
      <w:r>
        <w:rPr>
          <w:color w:val="C3004A" w:themeColor="accent4"/>
          <w:lang w:val="nl-BE"/>
        </w:rPr>
        <w:t>De waterleidingen</w:t>
      </w:r>
      <w:r w:rsidRPr="009C20E3">
        <w:rPr>
          <w:color w:val="C3004A" w:themeColor="accent4"/>
          <w:lang w:val="nl-BE"/>
        </w:rPr>
        <w:t xml:space="preserve"> lig</w:t>
      </w:r>
      <w:r>
        <w:rPr>
          <w:color w:val="C3004A" w:themeColor="accent4"/>
          <w:lang w:val="nl-BE"/>
        </w:rPr>
        <w:t>gen minimum 8</w:t>
      </w:r>
      <w:r w:rsidRPr="009C20E3">
        <w:rPr>
          <w:color w:val="C3004A" w:themeColor="accent4"/>
          <w:lang w:val="nl-BE"/>
        </w:rPr>
        <w:t>0 cm</w:t>
      </w:r>
      <w:r>
        <w:rPr>
          <w:color w:val="C3004A" w:themeColor="accent4"/>
          <w:lang w:val="nl-BE"/>
        </w:rPr>
        <w:t xml:space="preserve"> onder het maaiveld</w:t>
      </w:r>
      <w:r w:rsidRPr="009C20E3">
        <w:rPr>
          <w:color w:val="C3004A" w:themeColor="accent4"/>
          <w:lang w:val="nl-BE"/>
        </w:rPr>
        <w:t xml:space="preserve">. Op </w:t>
      </w:r>
      <w:r>
        <w:rPr>
          <w:color w:val="C3004A" w:themeColor="accent4"/>
          <w:lang w:val="nl-BE"/>
        </w:rPr>
        <w:t xml:space="preserve">15 cm boven de buizen </w:t>
      </w:r>
      <w:r w:rsidRPr="009C20E3">
        <w:rPr>
          <w:color w:val="C3004A" w:themeColor="accent4"/>
          <w:lang w:val="nl-BE"/>
        </w:rPr>
        <w:t>worden signalisatielinten</w:t>
      </w:r>
      <w:r>
        <w:rPr>
          <w:color w:val="C3004A" w:themeColor="accent4"/>
          <w:lang w:val="nl-BE"/>
        </w:rPr>
        <w:t xml:space="preserve"> aangebracht. </w:t>
      </w:r>
      <w:r w:rsidRPr="009C20E3">
        <w:rPr>
          <w:color w:val="C3004A" w:themeColor="accent4"/>
          <w:lang w:val="nl-BE"/>
        </w:rPr>
        <w:t>Na uitvoering worden gedetailleerde as-built</w:t>
      </w:r>
      <w:r>
        <w:rPr>
          <w:color w:val="C3004A" w:themeColor="accent4"/>
          <w:lang w:val="nl-BE"/>
        </w:rPr>
        <w:t xml:space="preserve"> </w:t>
      </w:r>
      <w:r w:rsidRPr="009C20E3">
        <w:rPr>
          <w:color w:val="C3004A" w:themeColor="accent4"/>
          <w:lang w:val="nl-BE"/>
        </w:rPr>
        <w:t>plannen opgemaakt met de maatvoering.</w:t>
      </w:r>
    </w:p>
    <w:p w:rsidR="00F40504" w:rsidRDefault="00F40504" w:rsidP="003A115C">
      <w:pPr>
        <w:ind w:left="360"/>
        <w:rPr>
          <w:color w:val="C3004A" w:themeColor="accent4"/>
          <w:lang w:val="nl-BE"/>
        </w:rPr>
      </w:pPr>
      <w:r>
        <w:rPr>
          <w:color w:val="C3004A" w:themeColor="accent4"/>
          <w:lang w:val="nl-BE"/>
        </w:rPr>
        <w:t>Er dient een drukreduceerventiel geplaats te worden op het sanitaire verdeelnet</w:t>
      </w:r>
      <w:r w:rsidRPr="00F40504">
        <w:rPr>
          <w:color w:val="C3004A" w:themeColor="accent4"/>
          <w:lang w:val="nl-BE"/>
        </w:rPr>
        <w:t xml:space="preserve"> indien </w:t>
      </w:r>
      <w:r>
        <w:rPr>
          <w:color w:val="C3004A" w:themeColor="accent4"/>
          <w:lang w:val="nl-BE"/>
        </w:rPr>
        <w:t xml:space="preserve">de </w:t>
      </w:r>
      <w:r w:rsidRPr="00F40504">
        <w:rPr>
          <w:color w:val="C3004A" w:themeColor="accent4"/>
          <w:lang w:val="nl-BE"/>
        </w:rPr>
        <w:t>waterdruk &gt; 3 bar (drinkwaternet of intern net)</w:t>
      </w:r>
      <w:r>
        <w:rPr>
          <w:color w:val="C3004A" w:themeColor="accent4"/>
          <w:lang w:val="nl-BE"/>
        </w:rPr>
        <w:t>.</w:t>
      </w:r>
      <w:r w:rsidRPr="00F40504">
        <w:rPr>
          <w:color w:val="C3004A" w:themeColor="accent4"/>
          <w:lang w:val="nl-BE"/>
        </w:rPr>
        <w:t xml:space="preserve"> </w:t>
      </w:r>
      <w:r>
        <w:rPr>
          <w:color w:val="C3004A" w:themeColor="accent4"/>
          <w:lang w:val="nl-BE"/>
        </w:rPr>
        <w:t xml:space="preserve">Dit reduceerventiel komt </w:t>
      </w:r>
      <w:r w:rsidRPr="00F40504">
        <w:rPr>
          <w:color w:val="C3004A" w:themeColor="accent4"/>
          <w:u w:val="single"/>
          <w:lang w:val="nl-BE"/>
        </w:rPr>
        <w:t>na</w:t>
      </w:r>
      <w:r>
        <w:rPr>
          <w:color w:val="C3004A" w:themeColor="accent4"/>
          <w:lang w:val="nl-BE"/>
        </w:rPr>
        <w:t xml:space="preserve"> de eventuele aftakking voor het</w:t>
      </w:r>
      <w:r w:rsidRPr="00F40504">
        <w:rPr>
          <w:color w:val="C3004A" w:themeColor="accent4"/>
          <w:lang w:val="nl-BE"/>
        </w:rPr>
        <w:t xml:space="preserve"> bluswater</w:t>
      </w:r>
      <w:r>
        <w:rPr>
          <w:color w:val="C3004A" w:themeColor="accent4"/>
          <w:lang w:val="nl-BE"/>
        </w:rPr>
        <w:t xml:space="preserve"> en de terugspoelfilter. De capaciteit van het drukreduceerventiel </w:t>
      </w:r>
      <w:r w:rsidR="000A3472">
        <w:rPr>
          <w:color w:val="C3004A" w:themeColor="accent4"/>
          <w:lang w:val="nl-BE"/>
        </w:rPr>
        <w:t>is gelijk aan deze van het t</w:t>
      </w:r>
      <w:r>
        <w:rPr>
          <w:color w:val="C3004A" w:themeColor="accent4"/>
          <w:lang w:val="nl-BE"/>
        </w:rPr>
        <w:t>erugspoelfilter.</w:t>
      </w:r>
    </w:p>
    <w:p w:rsidR="00A853CE" w:rsidRDefault="00A853CE" w:rsidP="003A115C">
      <w:pPr>
        <w:ind w:left="360"/>
        <w:rPr>
          <w:color w:val="C3004A" w:themeColor="accent4"/>
          <w:lang w:val="nl-BE"/>
        </w:rPr>
      </w:pPr>
      <w:r>
        <w:rPr>
          <w:color w:val="C3004A" w:themeColor="accent4"/>
          <w:lang w:val="nl-BE"/>
        </w:rPr>
        <w:t xml:space="preserve">Indien de druk op het distributienet onvoldoende is voor de blusvoorzieningen wordt een drukverhogingspomp geplaatst. Deze pomp </w:t>
      </w:r>
      <w:r w:rsidRPr="00A853CE">
        <w:rPr>
          <w:b/>
          <w:color w:val="C3004A" w:themeColor="accent4"/>
          <w:lang w:val="nl-BE"/>
        </w:rPr>
        <w:t>voedt uitsluitend het bluswaternet</w:t>
      </w:r>
      <w:r>
        <w:rPr>
          <w:color w:val="C3004A" w:themeColor="accent4"/>
          <w:lang w:val="nl-BE"/>
        </w:rPr>
        <w:t xml:space="preserve"> en </w:t>
      </w:r>
      <w:r w:rsidRPr="00A853CE">
        <w:rPr>
          <w:b/>
          <w:color w:val="C3004A" w:themeColor="accent4"/>
          <w:lang w:val="nl-BE"/>
        </w:rPr>
        <w:t>start alleen op bij waterverbruik</w:t>
      </w:r>
      <w:r>
        <w:rPr>
          <w:color w:val="C3004A" w:themeColor="accent4"/>
          <w:lang w:val="nl-BE"/>
        </w:rPr>
        <w:t xml:space="preserve"> op dit net. Dit artikel wordt beschreven in hoofdstuk 67.</w:t>
      </w:r>
    </w:p>
    <w:p w:rsidR="007F7C52" w:rsidRPr="007F7C52" w:rsidRDefault="007F7C52" w:rsidP="003A115C">
      <w:pPr>
        <w:ind w:left="360"/>
        <w:rPr>
          <w:color w:val="C3004A" w:themeColor="accent4"/>
          <w:lang w:val="nl-BE"/>
        </w:rPr>
      </w:pPr>
      <w:r>
        <w:rPr>
          <w:color w:val="C3004A" w:themeColor="accent4"/>
          <w:lang w:val="nl-BE"/>
        </w:rPr>
        <w:t>Alternatief: Drukopvoerpunt voor brandweer in brandweerput?</w:t>
      </w:r>
    </w:p>
    <w:p w:rsidR="00E7388A" w:rsidRPr="007C2734" w:rsidRDefault="00E7388A" w:rsidP="003A115C">
      <w:pPr>
        <w:pStyle w:val="Kop2"/>
        <w:numPr>
          <w:ilvl w:val="0"/>
          <w:numId w:val="0"/>
        </w:numPr>
        <w:ind w:left="360"/>
      </w:pPr>
      <w:bookmarkStart w:id="42" w:name="_Toc461710820"/>
      <w:r>
        <w:t>60.61.</w:t>
      </w:r>
      <w:r w:rsidRPr="007C2734">
        <w:tab/>
      </w:r>
      <w:r>
        <w:t>aansluiting leidingnet – reglementaire meterstraat</w:t>
      </w:r>
      <w:bookmarkEnd w:id="42"/>
    </w:p>
    <w:p w:rsidR="00E7388A" w:rsidRPr="00E7388A" w:rsidRDefault="00E7388A" w:rsidP="003A115C">
      <w:pPr>
        <w:spacing w:after="0"/>
        <w:ind w:left="360"/>
        <w:rPr>
          <w:b/>
          <w:u w:val="single"/>
          <w:lang w:val="nl"/>
        </w:rPr>
      </w:pPr>
      <w:r w:rsidRPr="00E7388A">
        <w:rPr>
          <w:b/>
          <w:u w:val="single"/>
          <w:lang w:val="nl"/>
        </w:rPr>
        <w:t>Omschrijving</w:t>
      </w:r>
    </w:p>
    <w:p w:rsidR="00E7388A" w:rsidRPr="00E7388A" w:rsidRDefault="00E7388A" w:rsidP="003A115C">
      <w:pPr>
        <w:ind w:left="360"/>
      </w:pPr>
      <w:r w:rsidRPr="00E7388A">
        <w:t>Na de meter wordt, conform de reglementeringen van de waterleverende maatschappij, een meterstraat voorzien bestaande uit een keerklep, een afsluitkraan met spuier en de nodige koppelingen. De uitvoering gebeurt in overleg met de betrokken waterverdelingmaatschappij. De aannemer neemt tijdig contact op met de distributiemaatschappij om de installatie te laten keuren en de definitieve aansluiting conform de voorschriften van de maatschappij te laten uitvoeren.</w:t>
      </w:r>
    </w:p>
    <w:p w:rsidR="00E7388A" w:rsidRPr="00E7388A" w:rsidRDefault="00E7388A" w:rsidP="003A115C">
      <w:pPr>
        <w:spacing w:after="0"/>
        <w:ind w:left="360"/>
        <w:rPr>
          <w:b/>
          <w:u w:val="single"/>
          <w:lang w:val="nl"/>
        </w:rPr>
      </w:pPr>
      <w:r w:rsidRPr="00E7388A">
        <w:rPr>
          <w:b/>
          <w:u w:val="single"/>
          <w:lang w:val="nl"/>
        </w:rPr>
        <w:t>Meting</w:t>
      </w:r>
    </w:p>
    <w:p w:rsidR="00E7388A" w:rsidRPr="00E7388A" w:rsidRDefault="00E7388A" w:rsidP="003A115C">
      <w:pPr>
        <w:ind w:left="360"/>
        <w:rPr>
          <w:lang w:val="nl"/>
        </w:rPr>
      </w:pPr>
      <w:r w:rsidRPr="00E7388A">
        <w:rPr>
          <w:lang w:val="nl"/>
        </w:rPr>
        <w:t>aard van de overeenkomst: Forfaitaire Hoeveelheid (FH)</w:t>
      </w:r>
    </w:p>
    <w:p w:rsidR="00E7388A" w:rsidRPr="00E7388A" w:rsidRDefault="00E7388A" w:rsidP="003A115C">
      <w:pPr>
        <w:spacing w:after="0"/>
        <w:ind w:left="360"/>
        <w:rPr>
          <w:b/>
          <w:u w:val="single"/>
          <w:lang w:val="nl"/>
        </w:rPr>
      </w:pPr>
      <w:r w:rsidRPr="00E7388A">
        <w:rPr>
          <w:b/>
          <w:u w:val="single"/>
          <w:lang w:val="nl"/>
        </w:rPr>
        <w:t>Uitvoering</w:t>
      </w:r>
    </w:p>
    <w:p w:rsidR="00E7388A" w:rsidRPr="00E7388A" w:rsidRDefault="00E7388A" w:rsidP="003A115C">
      <w:pPr>
        <w:ind w:left="360"/>
        <w:rPr>
          <w:lang w:val="nl"/>
        </w:rPr>
      </w:pPr>
      <w:r w:rsidRPr="00E7388A">
        <w:rPr>
          <w:lang w:val="nl"/>
        </w:rPr>
        <w:t xml:space="preserve">De plaatselijke distributiemaatschappij is: </w:t>
      </w:r>
      <w:r w:rsidRPr="00E7388A">
        <w:rPr>
          <w:color w:val="0070C0"/>
          <w:lang w:val="nl"/>
        </w:rPr>
        <w:t>Naam, adres en telefoon</w:t>
      </w:r>
    </w:p>
    <w:p w:rsidR="00E7388A" w:rsidRPr="00E7388A" w:rsidRDefault="00E7388A" w:rsidP="003A115C">
      <w:pPr>
        <w:spacing w:after="0"/>
        <w:ind w:left="360"/>
        <w:rPr>
          <w:u w:val="single"/>
          <w:lang w:val="nl"/>
        </w:rPr>
      </w:pPr>
      <w:r w:rsidRPr="00E7388A">
        <w:rPr>
          <w:u w:val="single"/>
          <w:lang w:val="nl"/>
        </w:rPr>
        <w:t>Aanvullende uitvoeringsvoorschriften (te schrappen door ontwerper indien niet van toepassing)</w:t>
      </w:r>
    </w:p>
    <w:p w:rsidR="00E7388A" w:rsidRDefault="00E7388A" w:rsidP="003A115C">
      <w:pPr>
        <w:ind w:left="360"/>
        <w:rPr>
          <w:lang w:val="nl"/>
        </w:rPr>
      </w:pPr>
      <w:r w:rsidRPr="00E7388A">
        <w:rPr>
          <w:lang w:val="nl"/>
        </w:rPr>
        <w:t>Opstelling: vloersokkel en wandplaat, voor een verzorgde opstelling van leidingen en collectoren.</w:t>
      </w:r>
    </w:p>
    <w:p w:rsidR="001C6A14" w:rsidRPr="007C2734" w:rsidRDefault="001C6A14" w:rsidP="003A115C">
      <w:pPr>
        <w:pStyle w:val="Kop2"/>
        <w:numPr>
          <w:ilvl w:val="0"/>
          <w:numId w:val="0"/>
        </w:numPr>
        <w:ind w:left="360"/>
      </w:pPr>
      <w:bookmarkStart w:id="43" w:name="_Toc461710821"/>
      <w:r>
        <w:t>60.63.</w:t>
      </w:r>
      <w:r>
        <w:tab/>
      </w:r>
      <w:r w:rsidRPr="001C6A14">
        <w:rPr>
          <w:lang w:val="nl-NL"/>
        </w:rPr>
        <w:t xml:space="preserve">aansluiting leidingnet – </w:t>
      </w:r>
      <w:r w:rsidR="00E76C94">
        <w:rPr>
          <w:lang w:val="nl-NL"/>
        </w:rPr>
        <w:t>water</w:t>
      </w:r>
      <w:r>
        <w:t>filters</w:t>
      </w:r>
      <w:bookmarkEnd w:id="43"/>
    </w:p>
    <w:p w:rsidR="001C6A14" w:rsidRPr="00E76C94" w:rsidRDefault="00E76C94" w:rsidP="003A115C">
      <w:pPr>
        <w:ind w:left="360"/>
        <w:rPr>
          <w:color w:val="C3004A" w:themeColor="accent4"/>
          <w:lang w:val="nl-BE"/>
        </w:rPr>
      </w:pPr>
      <w:r>
        <w:rPr>
          <w:color w:val="C3004A" w:themeColor="accent4"/>
          <w:lang w:val="nl-BE"/>
        </w:rPr>
        <w:t>Zie post 60.72 waterbehandeling - waterfilters</w:t>
      </w:r>
    </w:p>
    <w:p w:rsidR="0035278C" w:rsidRPr="007C2734" w:rsidRDefault="0035278C" w:rsidP="003A115C">
      <w:pPr>
        <w:pStyle w:val="Kop2"/>
        <w:numPr>
          <w:ilvl w:val="0"/>
          <w:numId w:val="0"/>
        </w:numPr>
        <w:ind w:left="360"/>
      </w:pPr>
      <w:bookmarkStart w:id="44" w:name="_Toc461710822"/>
      <w:r>
        <w:t>60.70.</w:t>
      </w:r>
      <w:r w:rsidRPr="007C2734">
        <w:tab/>
      </w:r>
      <w:r>
        <w:t>waterbehandeling – algemeen</w:t>
      </w:r>
      <w:bookmarkEnd w:id="44"/>
    </w:p>
    <w:p w:rsidR="00AC1234" w:rsidRPr="00AC1234" w:rsidRDefault="00AC1234" w:rsidP="003A115C">
      <w:pPr>
        <w:spacing w:after="0"/>
        <w:ind w:left="360"/>
        <w:rPr>
          <w:b/>
          <w:u w:val="single"/>
          <w:lang w:val="nl"/>
        </w:rPr>
      </w:pPr>
      <w:r w:rsidRPr="00AC1234">
        <w:rPr>
          <w:b/>
          <w:u w:val="single"/>
          <w:lang w:val="nl"/>
        </w:rPr>
        <w:t>Omschrijving</w:t>
      </w:r>
    </w:p>
    <w:p w:rsidR="00AC1234" w:rsidRPr="00AC1234" w:rsidRDefault="00AC1234" w:rsidP="003A115C">
      <w:pPr>
        <w:ind w:left="360"/>
      </w:pPr>
      <w:r w:rsidRPr="00AC1234">
        <w:t>Alle inrichtingen om de waterkwaliteit te verbeteren zoals ontharding, filtering, … met inbegrip van de levering, plaatsing, aansluiting, alle nodige hulpstukken om tot een operationeel geheel te komen. Noodzakelijke afregeling en keuringen inbegrepen.</w:t>
      </w:r>
    </w:p>
    <w:p w:rsidR="00AC1234" w:rsidRPr="007C2734" w:rsidRDefault="00AC1234" w:rsidP="003A115C">
      <w:pPr>
        <w:pStyle w:val="Kop2"/>
        <w:numPr>
          <w:ilvl w:val="0"/>
          <w:numId w:val="0"/>
        </w:numPr>
        <w:ind w:left="360"/>
      </w:pPr>
      <w:bookmarkStart w:id="45" w:name="_Toc461710823"/>
      <w:r>
        <w:t>60.71.</w:t>
      </w:r>
      <w:r w:rsidRPr="007C2734">
        <w:tab/>
      </w:r>
      <w:r>
        <w:t>waterbehandeling – ontharders</w:t>
      </w:r>
      <w:bookmarkEnd w:id="45"/>
    </w:p>
    <w:p w:rsidR="00AC1234" w:rsidRPr="00AC1234" w:rsidRDefault="00AC1234" w:rsidP="003A115C">
      <w:pPr>
        <w:spacing w:after="0"/>
        <w:ind w:left="360"/>
        <w:rPr>
          <w:b/>
          <w:u w:val="single"/>
          <w:lang w:val="nl"/>
        </w:rPr>
      </w:pPr>
      <w:r w:rsidRPr="00AC1234">
        <w:rPr>
          <w:b/>
          <w:u w:val="single"/>
          <w:lang w:val="nl"/>
        </w:rPr>
        <w:t>Omschrijving</w:t>
      </w:r>
    </w:p>
    <w:p w:rsidR="00AC1234" w:rsidRPr="00AC1234" w:rsidRDefault="00AC1234" w:rsidP="003A115C">
      <w:pPr>
        <w:ind w:left="360"/>
      </w:pPr>
      <w:r w:rsidRPr="00AC1234">
        <w:t xml:space="preserve">Waterontharders </w:t>
      </w:r>
      <w:r>
        <w:t>op basis van ionen uitwisseling</w:t>
      </w:r>
      <w:r w:rsidRPr="00AC1234">
        <w:t xml:space="preserve"> (harsen en zouten).</w:t>
      </w:r>
    </w:p>
    <w:p w:rsidR="00AC1234" w:rsidRPr="00AC1234" w:rsidRDefault="00AC1234" w:rsidP="003A115C">
      <w:pPr>
        <w:spacing w:after="0"/>
        <w:ind w:left="360"/>
        <w:rPr>
          <w:b/>
          <w:u w:val="single"/>
          <w:lang w:val="nl"/>
        </w:rPr>
      </w:pPr>
      <w:r w:rsidRPr="00AC1234">
        <w:rPr>
          <w:b/>
          <w:u w:val="single"/>
          <w:lang w:val="nl"/>
        </w:rPr>
        <w:lastRenderedPageBreak/>
        <w:t>Meting</w:t>
      </w:r>
    </w:p>
    <w:p w:rsidR="00AC1234" w:rsidRPr="00AC1234" w:rsidRDefault="00AC1234" w:rsidP="003A115C">
      <w:pPr>
        <w:spacing w:after="0"/>
        <w:ind w:left="360"/>
        <w:rPr>
          <w:lang w:val="nl"/>
        </w:rPr>
      </w:pPr>
      <w:r w:rsidRPr="00AC1234">
        <w:rPr>
          <w:lang w:val="nl"/>
        </w:rPr>
        <w:t>meeteenheid: per stuk</w:t>
      </w:r>
    </w:p>
    <w:p w:rsidR="00AC1234" w:rsidRPr="00AC1234" w:rsidRDefault="00AC1234" w:rsidP="003A115C">
      <w:pPr>
        <w:ind w:left="360"/>
        <w:rPr>
          <w:lang w:val="nl"/>
        </w:rPr>
      </w:pPr>
      <w:r w:rsidRPr="00AC1234">
        <w:rPr>
          <w:lang w:val="nl"/>
        </w:rPr>
        <w:t>aard van de overeenkomst: Forfaitaire Hoeveelheid (FH)</w:t>
      </w:r>
    </w:p>
    <w:p w:rsidR="00AC1234" w:rsidRPr="00AC1234" w:rsidRDefault="00AC1234" w:rsidP="003A115C">
      <w:pPr>
        <w:spacing w:after="0"/>
        <w:ind w:left="360"/>
        <w:rPr>
          <w:b/>
          <w:u w:val="single"/>
          <w:lang w:val="nl"/>
        </w:rPr>
      </w:pPr>
      <w:r w:rsidRPr="00AC1234">
        <w:rPr>
          <w:b/>
          <w:u w:val="single"/>
          <w:lang w:val="nl"/>
        </w:rPr>
        <w:t>Materiaal</w:t>
      </w:r>
    </w:p>
    <w:p w:rsidR="00AC1234" w:rsidRPr="00AC1234" w:rsidRDefault="00AC1234" w:rsidP="003A115C">
      <w:pPr>
        <w:spacing w:after="0"/>
        <w:ind w:left="360"/>
        <w:rPr>
          <w:lang w:val="nl"/>
        </w:rPr>
      </w:pPr>
      <w:r w:rsidRPr="00AC1234">
        <w:rPr>
          <w:lang w:val="nl"/>
        </w:rPr>
        <w:t>De ontharder omvat drie onderdelen:</w:t>
      </w:r>
    </w:p>
    <w:p w:rsidR="00AC1234" w:rsidRPr="00AC1234" w:rsidRDefault="00AC1234" w:rsidP="003A115C">
      <w:pPr>
        <w:pStyle w:val="Lijstalinea"/>
        <w:numPr>
          <w:ilvl w:val="0"/>
          <w:numId w:val="28"/>
        </w:numPr>
        <w:ind w:left="1080"/>
        <w:rPr>
          <w:rFonts w:asciiTheme="minorHAnsi" w:hAnsiTheme="minorHAnsi"/>
          <w:sz w:val="22"/>
          <w:szCs w:val="22"/>
        </w:rPr>
      </w:pPr>
      <w:r w:rsidRPr="00AC1234">
        <w:rPr>
          <w:rFonts w:asciiTheme="minorHAnsi" w:hAnsiTheme="minorHAnsi"/>
          <w:sz w:val="22"/>
          <w:szCs w:val="22"/>
        </w:rPr>
        <w:t>één of meerdere hars-reservoirs;</w:t>
      </w:r>
    </w:p>
    <w:p w:rsidR="00AC1234" w:rsidRPr="00AC1234" w:rsidRDefault="00AC1234" w:rsidP="003A115C">
      <w:pPr>
        <w:pStyle w:val="Lijstalinea"/>
        <w:numPr>
          <w:ilvl w:val="0"/>
          <w:numId w:val="28"/>
        </w:numPr>
        <w:ind w:left="1080"/>
        <w:rPr>
          <w:rFonts w:asciiTheme="minorHAnsi" w:hAnsiTheme="minorHAnsi"/>
          <w:sz w:val="22"/>
          <w:szCs w:val="22"/>
        </w:rPr>
      </w:pPr>
      <w:r w:rsidRPr="00AC1234">
        <w:rPr>
          <w:rFonts w:asciiTheme="minorHAnsi" w:hAnsiTheme="minorHAnsi"/>
          <w:sz w:val="22"/>
          <w:szCs w:val="22"/>
        </w:rPr>
        <w:t xml:space="preserve">een zoutbak waarin de zoutoplossing wordt verwerkt; </w:t>
      </w:r>
    </w:p>
    <w:p w:rsidR="00AC1234" w:rsidRPr="00AC1234" w:rsidRDefault="00AC1234" w:rsidP="003A115C">
      <w:pPr>
        <w:pStyle w:val="Lijstalinea"/>
        <w:numPr>
          <w:ilvl w:val="0"/>
          <w:numId w:val="28"/>
        </w:numPr>
        <w:ind w:left="1080"/>
        <w:rPr>
          <w:rFonts w:asciiTheme="minorHAnsi" w:hAnsiTheme="minorHAnsi"/>
          <w:sz w:val="22"/>
          <w:szCs w:val="22"/>
        </w:rPr>
      </w:pPr>
      <w:r w:rsidRPr="00AC1234">
        <w:rPr>
          <w:rFonts w:asciiTheme="minorHAnsi" w:hAnsiTheme="minorHAnsi"/>
          <w:sz w:val="22"/>
          <w:szCs w:val="22"/>
        </w:rPr>
        <w:t>een controlepaneel waarmee de opeenvolgende ontharding- en regeneratiefases kunnen geregeld worden.</w:t>
      </w:r>
    </w:p>
    <w:p w:rsidR="00AC1234" w:rsidRPr="00AC1234" w:rsidRDefault="00AC1234" w:rsidP="003A115C">
      <w:pPr>
        <w:spacing w:after="0"/>
        <w:ind w:left="360"/>
        <w:rPr>
          <w:lang w:val="nl"/>
        </w:rPr>
      </w:pPr>
      <w:r w:rsidRPr="00AC1234">
        <w:rPr>
          <w:lang w:val="nl"/>
        </w:rPr>
        <w:t>Behuizing uit hoogwaardig kunststof met harstank uit glasvezel. De regeneratie gebeurt volautomatisch volgens een vooraf ingesteld programma in functie van de tijd of van het watervolume.</w:t>
      </w:r>
    </w:p>
    <w:p w:rsidR="00AC1234" w:rsidRPr="00AC1234" w:rsidRDefault="00AC1234" w:rsidP="003A115C">
      <w:pPr>
        <w:ind w:left="360"/>
        <w:rPr>
          <w:lang w:val="nl"/>
        </w:rPr>
      </w:pPr>
      <w:r w:rsidRPr="00AC1234">
        <w:rPr>
          <w:lang w:val="nl"/>
        </w:rPr>
        <w:t>De toestellen zijn CE-gekeurd en hebben een beschermingsklasse  IP54.</w:t>
      </w:r>
    </w:p>
    <w:p w:rsidR="00AC1234" w:rsidRPr="00AC1234" w:rsidRDefault="00AC1234" w:rsidP="003A115C">
      <w:pPr>
        <w:spacing w:after="0"/>
        <w:ind w:left="360"/>
        <w:rPr>
          <w:b/>
          <w:u w:val="single"/>
          <w:lang w:val="nl"/>
        </w:rPr>
      </w:pPr>
      <w:r w:rsidRPr="00AC1234">
        <w:rPr>
          <w:b/>
          <w:u w:val="single"/>
          <w:lang w:val="nl"/>
        </w:rPr>
        <w:t>Specificaties</w:t>
      </w:r>
    </w:p>
    <w:p w:rsidR="00AC1234" w:rsidRPr="00AC1234" w:rsidRDefault="00AC1234" w:rsidP="003A115C">
      <w:pPr>
        <w:spacing w:after="0"/>
        <w:ind w:left="360"/>
        <w:rPr>
          <w:lang w:val="nl"/>
        </w:rPr>
      </w:pPr>
      <w:r w:rsidRPr="00AC1234">
        <w:rPr>
          <w:lang w:val="nl"/>
        </w:rPr>
        <w:t xml:space="preserve">Capaciteit: </w:t>
      </w:r>
      <w:r w:rsidRPr="00AC1234">
        <w:rPr>
          <w:color w:val="0070C0"/>
          <w:lang w:val="nl"/>
        </w:rPr>
        <w:t>0,25-1 m3/u  / …</w:t>
      </w:r>
    </w:p>
    <w:p w:rsidR="00AC1234" w:rsidRPr="00AC1234" w:rsidRDefault="00AC1234" w:rsidP="003A115C">
      <w:pPr>
        <w:spacing w:after="0"/>
        <w:ind w:left="360"/>
        <w:rPr>
          <w:lang w:val="nl"/>
        </w:rPr>
      </w:pPr>
      <w:r w:rsidRPr="00AC1234">
        <w:rPr>
          <w:lang w:val="nl"/>
        </w:rPr>
        <w:t xml:space="preserve">Inhoud zoutvat: ca. </w:t>
      </w:r>
      <w:r w:rsidRPr="00AC1234">
        <w:rPr>
          <w:color w:val="0070C0"/>
          <w:lang w:val="nl"/>
        </w:rPr>
        <w:t xml:space="preserve">25 / … </w:t>
      </w:r>
      <w:r w:rsidRPr="00AC1234">
        <w:rPr>
          <w:lang w:val="nl"/>
        </w:rPr>
        <w:t>liter.</w:t>
      </w:r>
    </w:p>
    <w:p w:rsidR="00AC1234" w:rsidRPr="00AC1234" w:rsidRDefault="00AC1234" w:rsidP="003A115C">
      <w:pPr>
        <w:spacing w:after="0"/>
        <w:ind w:left="360"/>
        <w:rPr>
          <w:lang w:val="nl"/>
        </w:rPr>
      </w:pPr>
      <w:r w:rsidRPr="00AC1234">
        <w:rPr>
          <w:lang w:val="nl"/>
        </w:rPr>
        <w:t xml:space="preserve">Aansluitdiameters: </w:t>
      </w:r>
      <w:r w:rsidRPr="00AC1234">
        <w:rPr>
          <w:color w:val="0070C0"/>
          <w:lang w:val="nl"/>
        </w:rPr>
        <w:t xml:space="preserve">3/4” / </w:t>
      </w:r>
      <w:smartTag w:uri="urn:schemas-microsoft-com:office:smarttags" w:element="metricconverter">
        <w:smartTagPr>
          <w:attr w:name="ProductID" w:val="1”"/>
        </w:smartTagPr>
        <w:r w:rsidRPr="00AC1234">
          <w:rPr>
            <w:color w:val="0070C0"/>
            <w:lang w:val="nl"/>
          </w:rPr>
          <w:t>1”</w:t>
        </w:r>
      </w:smartTag>
      <w:r w:rsidRPr="00AC1234">
        <w:rPr>
          <w:color w:val="0070C0"/>
          <w:lang w:val="nl"/>
        </w:rPr>
        <w:t xml:space="preserve"> / …</w:t>
      </w:r>
    </w:p>
    <w:p w:rsidR="00AC1234" w:rsidRPr="00AC1234" w:rsidRDefault="00AC1234" w:rsidP="003A115C">
      <w:pPr>
        <w:spacing w:after="0"/>
        <w:ind w:left="360"/>
        <w:rPr>
          <w:lang w:val="nl"/>
        </w:rPr>
      </w:pPr>
      <w:r w:rsidRPr="00AC1234">
        <w:rPr>
          <w:lang w:val="nl"/>
        </w:rPr>
        <w:t>Werkdruk: ca. 1,5 tot 6 bar</w:t>
      </w:r>
    </w:p>
    <w:p w:rsidR="00AC1234" w:rsidRPr="00AC1234" w:rsidRDefault="00AC1234" w:rsidP="003A115C">
      <w:pPr>
        <w:spacing w:after="0"/>
        <w:ind w:left="360"/>
        <w:rPr>
          <w:lang w:val="nl"/>
        </w:rPr>
      </w:pPr>
      <w:r w:rsidRPr="00AC1234">
        <w:rPr>
          <w:lang w:val="nl"/>
        </w:rPr>
        <w:t xml:space="preserve">Werkingstemperatuur: ca. 5 tot </w:t>
      </w:r>
      <w:smartTag w:uri="urn:schemas-microsoft-com:office:smarttags" w:element="metricconverter">
        <w:smartTagPr>
          <w:attr w:name="ProductID" w:val="35 ﾰC"/>
        </w:smartTagPr>
        <w:r w:rsidRPr="00AC1234">
          <w:rPr>
            <w:lang w:val="nl"/>
          </w:rPr>
          <w:t>35 °C</w:t>
        </w:r>
      </w:smartTag>
      <w:r w:rsidRPr="00AC1234">
        <w:rPr>
          <w:lang w:val="nl"/>
        </w:rPr>
        <w:t>.</w:t>
      </w:r>
    </w:p>
    <w:p w:rsidR="00AC1234" w:rsidRPr="00AC1234" w:rsidRDefault="00AC1234" w:rsidP="003A115C">
      <w:pPr>
        <w:spacing w:after="0"/>
        <w:ind w:left="360"/>
        <w:rPr>
          <w:lang w:val="nl"/>
        </w:rPr>
      </w:pPr>
      <w:r w:rsidRPr="00AC1234">
        <w:rPr>
          <w:lang w:val="nl"/>
        </w:rPr>
        <w:t>Elektrische aansluiting: 230V/24V met transfo.</w:t>
      </w:r>
    </w:p>
    <w:p w:rsidR="00AC1234" w:rsidRPr="00AC1234" w:rsidRDefault="00AC1234" w:rsidP="003A115C">
      <w:pPr>
        <w:spacing w:after="0"/>
        <w:ind w:left="360"/>
        <w:rPr>
          <w:lang w:val="nl"/>
        </w:rPr>
      </w:pPr>
      <w:r w:rsidRPr="00AC1234">
        <w:rPr>
          <w:lang w:val="nl"/>
        </w:rPr>
        <w:t>Aansluiting voor vrije uitstroming naar de afvoerput.</w:t>
      </w:r>
    </w:p>
    <w:p w:rsidR="00AC1234" w:rsidRPr="00AC1234" w:rsidRDefault="00AC1234" w:rsidP="003A115C">
      <w:pPr>
        <w:ind w:left="360"/>
        <w:rPr>
          <w:lang w:val="nl"/>
        </w:rPr>
      </w:pPr>
      <w:r w:rsidRPr="00AC1234">
        <w:rPr>
          <w:lang w:val="nl"/>
        </w:rPr>
        <w:t>Controleerbare keerklep type A (volgens voorschriften Belgaqua).</w:t>
      </w:r>
    </w:p>
    <w:p w:rsidR="00AC1234" w:rsidRPr="00AC1234" w:rsidRDefault="00AC1234" w:rsidP="003A115C">
      <w:pPr>
        <w:spacing w:after="0"/>
        <w:ind w:left="360"/>
        <w:rPr>
          <w:b/>
          <w:u w:val="single"/>
          <w:lang w:val="nl"/>
        </w:rPr>
      </w:pPr>
      <w:r w:rsidRPr="00AC1234">
        <w:rPr>
          <w:b/>
          <w:u w:val="single"/>
          <w:lang w:val="nl"/>
        </w:rPr>
        <w:t>Uitvoering</w:t>
      </w:r>
    </w:p>
    <w:p w:rsidR="00AC1234" w:rsidRPr="00AC1234" w:rsidRDefault="00AC1234" w:rsidP="003A115C">
      <w:pPr>
        <w:ind w:left="360"/>
        <w:rPr>
          <w:lang w:val="nl"/>
        </w:rPr>
      </w:pPr>
      <w:r w:rsidRPr="00AC1234">
        <w:rPr>
          <w:lang w:val="nl"/>
        </w:rPr>
        <w:t>De ontharder wordt rechtstreeks in de watertoevoerleiding geplaatst.</w:t>
      </w:r>
    </w:p>
    <w:p w:rsidR="00AC1234" w:rsidRPr="007C2734" w:rsidRDefault="00AC1234" w:rsidP="003A115C">
      <w:pPr>
        <w:pStyle w:val="Kop2"/>
        <w:numPr>
          <w:ilvl w:val="0"/>
          <w:numId w:val="0"/>
        </w:numPr>
        <w:ind w:left="360"/>
      </w:pPr>
      <w:bookmarkStart w:id="46" w:name="_Toc461710824"/>
      <w:r>
        <w:t>60.72.</w:t>
      </w:r>
      <w:r w:rsidRPr="007C2734">
        <w:tab/>
      </w:r>
      <w:r>
        <w:t>waterbehandeling – waterfilters</w:t>
      </w:r>
      <w:bookmarkEnd w:id="46"/>
    </w:p>
    <w:p w:rsidR="00AC1234" w:rsidRPr="00E7388A" w:rsidRDefault="00AC1234" w:rsidP="003A115C">
      <w:pPr>
        <w:spacing w:after="0"/>
        <w:ind w:left="360"/>
        <w:rPr>
          <w:b/>
          <w:u w:val="single"/>
          <w:lang w:val="nl"/>
        </w:rPr>
      </w:pPr>
      <w:r w:rsidRPr="00E7388A">
        <w:rPr>
          <w:b/>
          <w:u w:val="single"/>
          <w:lang w:val="nl"/>
        </w:rPr>
        <w:t>Omschrijving</w:t>
      </w:r>
    </w:p>
    <w:p w:rsidR="00AC1234" w:rsidRPr="00F80FB8" w:rsidRDefault="00AC1234" w:rsidP="003A115C">
      <w:pPr>
        <w:ind w:left="360"/>
        <w:rPr>
          <w:color w:val="C3004A" w:themeColor="accent4"/>
        </w:rPr>
      </w:pPr>
      <w:r w:rsidRPr="00E7388A">
        <w:t xml:space="preserve">Na de waterteller </w:t>
      </w:r>
      <w:r w:rsidR="00716137">
        <w:rPr>
          <w:color w:val="C3004A" w:themeColor="text2"/>
        </w:rPr>
        <w:t xml:space="preserve">en na de regenwaterpomp </w:t>
      </w:r>
      <w:r w:rsidRPr="00E7388A">
        <w:t xml:space="preserve">wordt aan het begin van het leidingnet een waterfilter geplaatst </w:t>
      </w:r>
      <w:r w:rsidR="005C72B3">
        <w:rPr>
          <w:color w:val="C3004A" w:themeColor="accent4"/>
        </w:rPr>
        <w:t>ter bescherming van de verderop geplaatste appendages en toestellen</w:t>
      </w:r>
      <w:r w:rsidRPr="00E7388A">
        <w:t>. De filter heeft een maaswijdte van ten hoogste 150 µm en is</w:t>
      </w:r>
      <w:r>
        <w:t xml:space="preserve"> </w:t>
      </w:r>
      <w:r>
        <w:rPr>
          <w:color w:val="C3004A" w:themeColor="text2"/>
        </w:rPr>
        <w:t>van het type terugspoelfilter</w:t>
      </w:r>
      <w:r w:rsidRPr="00F80FB8">
        <w:rPr>
          <w:color w:val="C3004A" w:themeColor="accent4"/>
        </w:rPr>
        <w:t>.</w:t>
      </w:r>
      <w:r w:rsidR="00F80FB8" w:rsidRPr="00F80FB8">
        <w:rPr>
          <w:color w:val="C3004A" w:themeColor="accent4"/>
        </w:rPr>
        <w:t xml:space="preserve"> Dit artikel omvat alle onderdelen nodig </w:t>
      </w:r>
      <w:r w:rsidR="00162D98">
        <w:rPr>
          <w:color w:val="C3004A" w:themeColor="accent4"/>
        </w:rPr>
        <w:t>om</w:t>
      </w:r>
      <w:r w:rsidR="00F80FB8" w:rsidRPr="00F80FB8">
        <w:rPr>
          <w:color w:val="C3004A" w:themeColor="accent4"/>
        </w:rPr>
        <w:t xml:space="preserve"> </w:t>
      </w:r>
      <w:r w:rsidR="00162D98">
        <w:rPr>
          <w:color w:val="C3004A" w:themeColor="accent4"/>
        </w:rPr>
        <w:t>de</w:t>
      </w:r>
      <w:r w:rsidR="00F80FB8" w:rsidRPr="00F80FB8">
        <w:rPr>
          <w:color w:val="C3004A" w:themeColor="accent4"/>
        </w:rPr>
        <w:t xml:space="preserve"> goede werking </w:t>
      </w:r>
      <w:r w:rsidR="00F80FB8">
        <w:rPr>
          <w:color w:val="C3004A" w:themeColor="accent4"/>
        </w:rPr>
        <w:t>(</w:t>
      </w:r>
      <w:r w:rsidR="00F80FB8" w:rsidRPr="00F80FB8">
        <w:rPr>
          <w:color w:val="C3004A" w:themeColor="accent4"/>
        </w:rPr>
        <w:t>incl. afvoer naar riolering</w:t>
      </w:r>
      <w:r w:rsidR="00F80FB8">
        <w:rPr>
          <w:color w:val="C3004A" w:themeColor="accent4"/>
        </w:rPr>
        <w:t>)</w:t>
      </w:r>
      <w:r w:rsidR="00162D98">
        <w:rPr>
          <w:color w:val="C3004A" w:themeColor="accent4"/>
        </w:rPr>
        <w:t xml:space="preserve"> te verzekeren</w:t>
      </w:r>
      <w:r w:rsidR="00F80FB8" w:rsidRPr="00F80FB8">
        <w:rPr>
          <w:color w:val="C3004A" w:themeColor="accent4"/>
        </w:rPr>
        <w:t>.</w:t>
      </w:r>
    </w:p>
    <w:p w:rsidR="00F80FB8" w:rsidRPr="005C72B3" w:rsidRDefault="00F80FB8" w:rsidP="003A115C">
      <w:pPr>
        <w:ind w:left="360"/>
        <w:rPr>
          <w:color w:val="C3004A" w:themeColor="accent4"/>
        </w:rPr>
      </w:pPr>
      <w:r w:rsidRPr="005C72B3">
        <w:rPr>
          <w:color w:val="C3004A" w:themeColor="accent4"/>
        </w:rPr>
        <w:t xml:space="preserve">Bij een automatische filter gebeurd de spoeling op drukverschil met tijdsvoorrang. </w:t>
      </w:r>
    </w:p>
    <w:p w:rsidR="00AC1234" w:rsidRPr="00E7388A" w:rsidRDefault="00AC1234" w:rsidP="003A115C">
      <w:pPr>
        <w:spacing w:after="0"/>
        <w:ind w:left="360"/>
        <w:rPr>
          <w:b/>
          <w:u w:val="single"/>
          <w:lang w:val="nl"/>
        </w:rPr>
      </w:pPr>
      <w:r w:rsidRPr="00E7388A">
        <w:rPr>
          <w:b/>
          <w:u w:val="single"/>
          <w:lang w:val="nl"/>
        </w:rPr>
        <w:t>Meting</w:t>
      </w:r>
    </w:p>
    <w:p w:rsidR="00AC1234" w:rsidRDefault="00AC1234" w:rsidP="003A115C">
      <w:pPr>
        <w:ind w:left="360"/>
        <w:rPr>
          <w:lang w:val="nl"/>
        </w:rPr>
      </w:pPr>
      <w:r w:rsidRPr="00E7388A">
        <w:rPr>
          <w:lang w:val="nl"/>
        </w:rPr>
        <w:t>meeteenheid: per stuk, volgens type, diameter,…</w:t>
      </w:r>
    </w:p>
    <w:p w:rsidR="002E20DA" w:rsidRPr="002E20DA" w:rsidRDefault="002E20DA" w:rsidP="003A115C">
      <w:pPr>
        <w:spacing w:after="0"/>
        <w:ind w:left="360"/>
        <w:rPr>
          <w:b/>
          <w:u w:val="single"/>
          <w:lang w:val="nl"/>
        </w:rPr>
      </w:pPr>
      <w:r w:rsidRPr="002E20DA">
        <w:rPr>
          <w:b/>
          <w:u w:val="single"/>
          <w:lang w:val="nl"/>
        </w:rPr>
        <w:t>Materiaal</w:t>
      </w:r>
    </w:p>
    <w:p w:rsidR="002E20DA" w:rsidRPr="00E7388A" w:rsidRDefault="002E20DA" w:rsidP="003A115C">
      <w:pPr>
        <w:ind w:left="360"/>
        <w:rPr>
          <w:lang w:val="nl"/>
        </w:rPr>
      </w:pPr>
      <w:r w:rsidRPr="002E20DA">
        <w:rPr>
          <w:lang w:val="nl"/>
        </w:rPr>
        <w:t xml:space="preserve">De filter </w:t>
      </w:r>
      <w:r w:rsidR="005C72B3">
        <w:rPr>
          <w:lang w:val="nl"/>
        </w:rPr>
        <w:t xml:space="preserve">zelf </w:t>
      </w:r>
      <w:r w:rsidR="005C72B3">
        <w:rPr>
          <w:color w:val="C3004A" w:themeColor="accent4"/>
          <w:lang w:val="nl"/>
        </w:rPr>
        <w:t>bestaat uit een messing aansluitstuk en een transparant filterlichaam (UV bestendig)</w:t>
      </w:r>
      <w:r w:rsidRPr="002E20DA">
        <w:rPr>
          <w:lang w:val="nl"/>
        </w:rPr>
        <w:t>.</w:t>
      </w:r>
    </w:p>
    <w:p w:rsidR="00AC1234" w:rsidRPr="00AC1234" w:rsidRDefault="00AC1234" w:rsidP="003A115C">
      <w:pPr>
        <w:spacing w:after="0"/>
        <w:ind w:left="360"/>
        <w:rPr>
          <w:b/>
          <w:u w:val="single"/>
          <w:lang w:val="nl"/>
        </w:rPr>
      </w:pPr>
      <w:r w:rsidRPr="00AC1234">
        <w:rPr>
          <w:b/>
          <w:u w:val="single"/>
          <w:lang w:val="nl"/>
        </w:rPr>
        <w:t>Specificaties</w:t>
      </w:r>
    </w:p>
    <w:p w:rsidR="00F80FB8" w:rsidRPr="00F80FB8" w:rsidRDefault="00F80FB8" w:rsidP="003A115C">
      <w:pPr>
        <w:spacing w:after="0"/>
        <w:ind w:left="360"/>
        <w:rPr>
          <w:color w:val="C3004A" w:themeColor="accent4"/>
          <w:lang w:val="nl"/>
        </w:rPr>
      </w:pPr>
      <w:r>
        <w:rPr>
          <w:color w:val="C3004A" w:themeColor="text2"/>
          <w:lang w:val="nl"/>
        </w:rPr>
        <w:t>Be</w:t>
      </w:r>
      <w:r>
        <w:rPr>
          <w:color w:val="C3004A" w:themeColor="accent4"/>
          <w:lang w:val="nl"/>
        </w:rPr>
        <w:t xml:space="preserve">diening: </w:t>
      </w:r>
      <w:r w:rsidRPr="00F80FB8">
        <w:rPr>
          <w:color w:val="0070C0"/>
          <w:lang w:val="nl"/>
        </w:rPr>
        <w:t>manueel / automatisch</w:t>
      </w:r>
    </w:p>
    <w:p w:rsidR="00AC1234" w:rsidRPr="00AC1234" w:rsidRDefault="00AC1234" w:rsidP="003A115C">
      <w:pPr>
        <w:spacing w:after="0"/>
        <w:ind w:left="360"/>
        <w:rPr>
          <w:lang w:val="nl"/>
        </w:rPr>
      </w:pPr>
      <w:r w:rsidRPr="00AC1234">
        <w:rPr>
          <w:lang w:val="nl"/>
        </w:rPr>
        <w:t xml:space="preserve">Capaciteit: </w:t>
      </w:r>
      <w:r w:rsidRPr="00F80FB8">
        <w:rPr>
          <w:color w:val="0070C0"/>
          <w:lang w:val="nl"/>
        </w:rPr>
        <w:t>0,</w:t>
      </w:r>
      <w:r w:rsidRPr="00AC1234">
        <w:rPr>
          <w:color w:val="0070C0"/>
          <w:lang w:val="nl"/>
        </w:rPr>
        <w:t>25-1 m3/u  / …</w:t>
      </w:r>
    </w:p>
    <w:p w:rsidR="00AC1234" w:rsidRPr="00AC1234" w:rsidRDefault="00AC1234" w:rsidP="003A115C">
      <w:pPr>
        <w:spacing w:after="0"/>
        <w:ind w:left="360"/>
        <w:rPr>
          <w:lang w:val="nl"/>
        </w:rPr>
      </w:pPr>
      <w:r w:rsidRPr="00AC1234">
        <w:rPr>
          <w:lang w:val="nl"/>
        </w:rPr>
        <w:t xml:space="preserve">Aansluitdiameters: </w:t>
      </w:r>
      <w:r w:rsidRPr="00AC1234">
        <w:rPr>
          <w:color w:val="0070C0"/>
          <w:lang w:val="nl"/>
        </w:rPr>
        <w:t xml:space="preserve">3/4” / </w:t>
      </w:r>
      <w:smartTag w:uri="urn:schemas-microsoft-com:office:smarttags" w:element="metricconverter">
        <w:smartTagPr>
          <w:attr w:name="ProductID" w:val="1”"/>
        </w:smartTagPr>
        <w:r w:rsidRPr="00AC1234">
          <w:rPr>
            <w:color w:val="0070C0"/>
            <w:lang w:val="nl"/>
          </w:rPr>
          <w:t>1”</w:t>
        </w:r>
      </w:smartTag>
      <w:r w:rsidRPr="00AC1234">
        <w:rPr>
          <w:color w:val="0070C0"/>
          <w:lang w:val="nl"/>
        </w:rPr>
        <w:t xml:space="preserve"> / …</w:t>
      </w:r>
    </w:p>
    <w:p w:rsidR="00F80FB8" w:rsidRPr="00F80FB8" w:rsidRDefault="00F80FB8" w:rsidP="003A115C">
      <w:pPr>
        <w:spacing w:after="0"/>
        <w:ind w:left="360"/>
        <w:rPr>
          <w:color w:val="C3004A" w:themeColor="text2"/>
          <w:lang w:val="nl"/>
        </w:rPr>
      </w:pPr>
      <w:r>
        <w:rPr>
          <w:color w:val="C3004A" w:themeColor="text2"/>
          <w:lang w:val="nl"/>
        </w:rPr>
        <w:t>Nominale druk lichaam: min. 10 bar</w:t>
      </w:r>
    </w:p>
    <w:p w:rsidR="00AC1234" w:rsidRPr="00AC1234" w:rsidRDefault="00AC1234" w:rsidP="003A115C">
      <w:pPr>
        <w:spacing w:after="0"/>
        <w:ind w:left="360"/>
        <w:rPr>
          <w:lang w:val="nl"/>
        </w:rPr>
      </w:pPr>
      <w:r w:rsidRPr="00AC1234">
        <w:rPr>
          <w:lang w:val="nl"/>
        </w:rPr>
        <w:t>Werkdruk: ca. 1,5 tot 6 bar</w:t>
      </w:r>
    </w:p>
    <w:p w:rsidR="00F80FB8" w:rsidRPr="00AC1234" w:rsidRDefault="00AC1234" w:rsidP="003A115C">
      <w:pPr>
        <w:ind w:left="360"/>
        <w:rPr>
          <w:lang w:val="nl"/>
        </w:rPr>
      </w:pPr>
      <w:r w:rsidRPr="00AC1234">
        <w:rPr>
          <w:lang w:val="nl"/>
        </w:rPr>
        <w:t xml:space="preserve">Werkingstemperatuur: ca. 5 tot </w:t>
      </w:r>
      <w:smartTag w:uri="urn:schemas-microsoft-com:office:smarttags" w:element="metricconverter">
        <w:smartTagPr>
          <w:attr w:name="ProductID" w:val="35 ﾰC"/>
        </w:smartTagPr>
        <w:r w:rsidRPr="00AC1234">
          <w:rPr>
            <w:lang w:val="nl"/>
          </w:rPr>
          <w:t>35 °C</w:t>
        </w:r>
      </w:smartTag>
      <w:r w:rsidRPr="00AC1234">
        <w:rPr>
          <w:lang w:val="nl"/>
        </w:rPr>
        <w:t>.</w:t>
      </w:r>
    </w:p>
    <w:p w:rsidR="00ED2AAA" w:rsidRDefault="00ED2AAA" w:rsidP="003A115C">
      <w:pPr>
        <w:spacing w:after="0" w:line="240" w:lineRule="auto"/>
        <w:ind w:left="360"/>
        <w:rPr>
          <w:lang w:val="nl"/>
        </w:rPr>
      </w:pPr>
      <w:r>
        <w:rPr>
          <w:lang w:val="nl"/>
        </w:rPr>
        <w:br w:type="page"/>
      </w:r>
    </w:p>
    <w:p w:rsidR="00ED2AAA" w:rsidRPr="007C2734" w:rsidRDefault="00ED2AAA" w:rsidP="003A115C">
      <w:pPr>
        <w:pStyle w:val="Kop1"/>
        <w:numPr>
          <w:ilvl w:val="0"/>
          <w:numId w:val="0"/>
        </w:numPr>
        <w:ind w:left="360"/>
      </w:pPr>
      <w:bookmarkStart w:id="47" w:name="_Toc461710825"/>
      <w:r>
        <w:lastRenderedPageBreak/>
        <w:t>61.</w:t>
      </w:r>
      <w:r>
        <w:tab/>
        <w:t>SANITAIRE TOESTELLEN &amp; TOEBEHOREN</w:t>
      </w:r>
      <w:bookmarkEnd w:id="47"/>
    </w:p>
    <w:p w:rsidR="00ED2AAA" w:rsidRPr="007C2734" w:rsidRDefault="00ED2AAA" w:rsidP="003A115C">
      <w:pPr>
        <w:pStyle w:val="Kop2"/>
        <w:numPr>
          <w:ilvl w:val="0"/>
          <w:numId w:val="0"/>
        </w:numPr>
        <w:ind w:left="360"/>
      </w:pPr>
      <w:bookmarkStart w:id="48" w:name="_Toc461710826"/>
      <w:r>
        <w:t>61.00.</w:t>
      </w:r>
      <w:r>
        <w:tab/>
        <w:t>sanitaire toestellen &amp; toe</w:t>
      </w:r>
      <w:r w:rsidR="003B3EA1">
        <w:t>b</w:t>
      </w:r>
      <w:r>
        <w:t>ehoren</w:t>
      </w:r>
      <w:r w:rsidR="00CF3FD5">
        <w:t xml:space="preserve"> </w:t>
      </w:r>
      <w:r w:rsidRPr="007C2734">
        <w:t>- algemeen</w:t>
      </w:r>
      <w:bookmarkEnd w:id="48"/>
    </w:p>
    <w:p w:rsidR="00135648" w:rsidRPr="00135648" w:rsidRDefault="00135648" w:rsidP="003A115C">
      <w:pPr>
        <w:spacing w:after="0"/>
        <w:ind w:left="360"/>
        <w:rPr>
          <w:b/>
          <w:u w:val="single"/>
          <w:lang w:val="nl"/>
        </w:rPr>
      </w:pPr>
      <w:r w:rsidRPr="00135648">
        <w:rPr>
          <w:b/>
          <w:u w:val="single"/>
          <w:lang w:val="nl"/>
        </w:rPr>
        <w:t>Omschrijving</w:t>
      </w:r>
    </w:p>
    <w:p w:rsidR="00135648" w:rsidRPr="00135648" w:rsidRDefault="00135648" w:rsidP="003A115C">
      <w:pPr>
        <w:ind w:left="360"/>
      </w:pPr>
      <w:r w:rsidRPr="00135648">
        <w:t xml:space="preserve">De post "sanitaire toestellen &amp; toebehoren" omvat de levering en plaatsing van de respectievelijke toestellen, met inbegrip van alle bijhorigheden zoals stoppen, bevestigingsmiddelen, aansluitingen, afsluitkranen en rozetten, overlopen, afvoergarnituren met sifon, elastische dichtingen, toebehoren, …. De bedieningskranen maken deel uit van een afzonderlijke post en worden behandeld in hoofdstuk 62. </w:t>
      </w:r>
    </w:p>
    <w:p w:rsidR="00135648" w:rsidRPr="00135648" w:rsidRDefault="00135648" w:rsidP="003A115C">
      <w:pPr>
        <w:spacing w:after="0"/>
        <w:ind w:left="360"/>
        <w:rPr>
          <w:b/>
          <w:u w:val="single"/>
          <w:lang w:val="nl"/>
        </w:rPr>
      </w:pPr>
      <w:r w:rsidRPr="00135648">
        <w:rPr>
          <w:b/>
          <w:u w:val="single"/>
          <w:lang w:val="nl"/>
        </w:rPr>
        <w:t>Materialen</w:t>
      </w:r>
    </w:p>
    <w:p w:rsidR="00135648" w:rsidRPr="00135648" w:rsidRDefault="00135648" w:rsidP="003A115C">
      <w:pPr>
        <w:ind w:left="360"/>
        <w:rPr>
          <w:lang w:val="nl"/>
        </w:rPr>
      </w:pPr>
      <w:r w:rsidRPr="00135648">
        <w:rPr>
          <w:lang w:val="nl"/>
        </w:rPr>
        <w:t>Alle toestellen voldoen aan reglement van Belgaqua.</w:t>
      </w:r>
    </w:p>
    <w:p w:rsidR="00135648" w:rsidRPr="00135648" w:rsidRDefault="00135648" w:rsidP="003A115C">
      <w:pPr>
        <w:ind w:left="360"/>
        <w:rPr>
          <w:lang w:val="nl"/>
        </w:rPr>
      </w:pPr>
      <w:r w:rsidRPr="00135648">
        <w:rPr>
          <w:lang w:val="nl"/>
        </w:rPr>
        <w:t>Alle sanitaire toestellen, die deel uitmaken van een geheel of binnen hetzelfde sanitair lokaal hebben dezelfde homogene (witte) kleurnuance en zijn onderling in harmonie qua vorm en uitzicht. Op elk sanitair toestel is een fabrieksmerk aangebracht op een onuitwisbare en bescheiden wijze.</w:t>
      </w:r>
    </w:p>
    <w:p w:rsidR="00135648" w:rsidRPr="00135648" w:rsidRDefault="00135648" w:rsidP="003A115C">
      <w:pPr>
        <w:ind w:left="360"/>
        <w:rPr>
          <w:lang w:val="nl"/>
        </w:rPr>
      </w:pPr>
      <w:r w:rsidRPr="00135648">
        <w:rPr>
          <w:lang w:val="nl"/>
        </w:rPr>
        <w:t>Elk toestel moet voorzien zijn van een reukafsluiter. De aansluitingen op afvoerleidingen en reukafsluiters moeten uitgevoerd worden in hittebestendige materialen overeenkomstig NBN EN 274 - Afvoerinrichtingen voor sanitaire toestellen - Delen 1-3.</w:t>
      </w:r>
    </w:p>
    <w:p w:rsidR="00135648" w:rsidRPr="00135648" w:rsidRDefault="00135648" w:rsidP="003A115C">
      <w:pPr>
        <w:ind w:left="360"/>
        <w:rPr>
          <w:lang w:val="nl"/>
        </w:rPr>
      </w:pPr>
      <w:r w:rsidRPr="00135648">
        <w:rPr>
          <w:lang w:val="nl"/>
        </w:rPr>
        <w:t>Alle zichtbare metalen onderdelen en bevestigingstoebehoren zijn verchroomd of uit inox.</w:t>
      </w:r>
    </w:p>
    <w:p w:rsidR="00135648" w:rsidRPr="00135648" w:rsidRDefault="00135648" w:rsidP="003A115C">
      <w:pPr>
        <w:ind w:left="360"/>
        <w:rPr>
          <w:lang w:val="nl"/>
        </w:rPr>
      </w:pPr>
      <w:r w:rsidRPr="00135648">
        <w:rPr>
          <w:lang w:val="nl"/>
        </w:rPr>
        <w:t>De te leveren sanitaire toestellen, opgesteld in een en hetzelfde lokaal, maken steeds deel uit van eenzelfde gamma. Van alle te leveren modellen en hun toebehoren zullen voorafgaandelijk de nodige stalen en technische documentatie ter goedkeuring worden voorgelegd aan de architect en/of bouwheer. Het Bestuur is gerechtigd meer dan één model ter keuze te eisen.</w:t>
      </w:r>
    </w:p>
    <w:p w:rsidR="00135648" w:rsidRPr="00135648" w:rsidRDefault="00135648" w:rsidP="003A115C">
      <w:pPr>
        <w:ind w:left="360"/>
        <w:rPr>
          <w:lang w:val="nl"/>
        </w:rPr>
      </w:pPr>
      <w:r w:rsidRPr="00135648">
        <w:rPr>
          <w:lang w:val="nl"/>
        </w:rPr>
        <w:t>De sanitaire kitten zijn vrij van oplosmiddelen (neutrale, niet-zuurhoudende siliconen op basis van polysiloxanen, polysufiden,…). Ze polymeriseren nagenoeg volledig zonder krimp, zijn blijvend elastisch, schimmelwerend en goed bestand tegen reinigings- en oplosmiddelen. Kleur: standaard wit. Azijnzuurhoudende sanitaire siliconen mogen nooit worden gebruikt bij douches uit acrylaat vanwege mogelijke risico’s op vlekvorming.</w:t>
      </w:r>
    </w:p>
    <w:p w:rsidR="00135648" w:rsidRPr="00135648" w:rsidRDefault="00135648" w:rsidP="003A115C">
      <w:pPr>
        <w:spacing w:after="0"/>
        <w:ind w:left="360"/>
        <w:rPr>
          <w:b/>
          <w:u w:val="single"/>
          <w:lang w:val="nl"/>
        </w:rPr>
      </w:pPr>
      <w:r w:rsidRPr="00135648">
        <w:rPr>
          <w:b/>
          <w:u w:val="single"/>
          <w:lang w:val="nl"/>
        </w:rPr>
        <w:t>Uitvoering</w:t>
      </w:r>
    </w:p>
    <w:p w:rsidR="00135648" w:rsidRPr="00135648" w:rsidRDefault="00135648" w:rsidP="003A115C">
      <w:pPr>
        <w:ind w:left="360"/>
        <w:rPr>
          <w:lang w:val="nl"/>
        </w:rPr>
      </w:pPr>
      <w:r w:rsidRPr="00135648">
        <w:rPr>
          <w:lang w:val="nl"/>
        </w:rPr>
        <w:t>De toestellen worden geplaatst en aangesloten door een aannemer gespecialiseerd in loodgieterij en sanitaire werken. De algemeen aannemer staat evenwel in voor een goede coördinatie m.b.t. de water aan- &amp; afvoervoorzieningen, de vloer- en wandafwerkingen, en met alle vaste uitrustingen, zoals inbouwmeubilair,… . Er dient rekening gehouden te worden met de specifiek op het product afgestemde plaatsingsvoorschriften van de fabrikant.</w:t>
      </w:r>
    </w:p>
    <w:p w:rsidR="00135648" w:rsidRPr="00135648" w:rsidRDefault="00135648" w:rsidP="003A115C">
      <w:pPr>
        <w:ind w:left="360"/>
        <w:rPr>
          <w:lang w:val="nl"/>
        </w:rPr>
      </w:pPr>
      <w:r w:rsidRPr="00135648">
        <w:rPr>
          <w:lang w:val="nl"/>
        </w:rPr>
        <w:t xml:space="preserve">De sanitaire toestellen worden geplaatst op de locatie zoals aangeduid op de plannen. De juiste opstelniveaus zullen per type toestel en lokaal besproken worden. De toestellen worden waterpas geplaatst en stevig verankerd in wanden en/of vloeren. Alle bevestigingsschroeven, bouten en moeren zijn in roestvast staal (RVS). </w:t>
      </w:r>
    </w:p>
    <w:p w:rsidR="00135648" w:rsidRPr="00135648" w:rsidRDefault="00135648" w:rsidP="003A115C">
      <w:pPr>
        <w:ind w:left="360"/>
        <w:rPr>
          <w:lang w:val="nl"/>
        </w:rPr>
      </w:pPr>
      <w:r w:rsidRPr="00135648">
        <w:rPr>
          <w:lang w:val="nl"/>
        </w:rPr>
        <w:t xml:space="preserve">Openstaande voegen tussen toestellen, vloer- en wandafwerkingen en werkbladen zullen zorgvuldig worden ontvet en opgespoten met een hoogwaardige, blijvend elastische, niet-zuurhoudende sanitaire kit of voorzien van een aangepast dichtingsprofiel, overeenkomstig de aanbevelingen van TV 227 § 5.6.2 - Betegeling in vochtige ruimten. Indien vereist volgens de richtlijnen van de fabrikant dient voorafgaandelijk een hechtlaag (primer) te worden aangebracht. De uitvoering moet gebeuren in </w:t>
      </w:r>
      <w:r w:rsidRPr="00135648">
        <w:rPr>
          <w:lang w:val="nl"/>
        </w:rPr>
        <w:lastRenderedPageBreak/>
        <w:t>optimale uitvoeringscoördinatie met de plaatsing van eventuele wandbetegelingen volgens rubriek 58.20.</w:t>
      </w:r>
    </w:p>
    <w:p w:rsidR="00135648" w:rsidRPr="00135648" w:rsidRDefault="00135648" w:rsidP="003A115C">
      <w:pPr>
        <w:ind w:left="360"/>
        <w:rPr>
          <w:lang w:val="nl"/>
        </w:rPr>
      </w:pPr>
      <w:r w:rsidRPr="00135648">
        <w:rPr>
          <w:lang w:val="nl"/>
        </w:rPr>
        <w:t>De sanitaire aansluitingen garanderen een water- en reukdichte aansluiting, een goede lediging en afwatering, conform NBN EN 274. De diameters van zowel aan- als afvoerleidingen zijn afgestemd op deze van de respectievelijke aansluitpunten. Tenzij anders gespecificeerd op plannen en/of in het bestek, worden alle toe- en afvoerleidingen van wastafels, douches en toiletten zoveel mogelijk ingewerkt in vloeren en muren.</w:t>
      </w:r>
    </w:p>
    <w:p w:rsidR="00135648" w:rsidRPr="00135648" w:rsidRDefault="00135648" w:rsidP="003A115C">
      <w:pPr>
        <w:ind w:left="360"/>
        <w:rPr>
          <w:lang w:val="nl"/>
        </w:rPr>
      </w:pPr>
      <w:r w:rsidRPr="00135648">
        <w:rPr>
          <w:lang w:val="nl"/>
        </w:rPr>
        <w:t>Alle toestellen, vervaardigd uit metaal, moeten worden voorzien van een klem voor aansluiting op de bijkomende equipotentiaalverbindingen, overeenkomstig het AREI.</w:t>
      </w:r>
    </w:p>
    <w:p w:rsidR="00135648" w:rsidRPr="00135648" w:rsidRDefault="00135648" w:rsidP="003A115C">
      <w:pPr>
        <w:ind w:left="360"/>
        <w:rPr>
          <w:lang w:val="nl"/>
        </w:rPr>
      </w:pPr>
      <w:r w:rsidRPr="00135648">
        <w:rPr>
          <w:lang w:val="nl"/>
        </w:rPr>
        <w:t>Na plaatsing wordt alle verpakkingsafval van de werf verwijderd, worden de toestellen en hun toebehoren ontdaan van alle klevers. Voor de voorlopige oplevering wordt de installatie volledig ontvet en gereinigd. Alle elementen welke beschadigd raken, zowel tijdens het lossen als tijdens de plaatsing worden op kosten van de aannemer vervangen.</w:t>
      </w:r>
    </w:p>
    <w:p w:rsidR="00D37A3F" w:rsidRPr="00CE4CEF" w:rsidRDefault="00135648" w:rsidP="003A115C">
      <w:pPr>
        <w:spacing w:after="0"/>
        <w:ind w:left="360"/>
        <w:rPr>
          <w:b/>
          <w:u w:val="single"/>
          <w:lang w:val="nl"/>
        </w:rPr>
      </w:pPr>
      <w:r w:rsidRPr="00CE4CEF">
        <w:rPr>
          <w:b/>
          <w:u w:val="single"/>
          <w:lang w:val="nl"/>
        </w:rPr>
        <w:t>Keuring</w:t>
      </w:r>
    </w:p>
    <w:p w:rsidR="00CE4CEF" w:rsidRPr="00CE4CEF" w:rsidRDefault="00CE4CEF" w:rsidP="003A115C">
      <w:pPr>
        <w:ind w:left="360"/>
        <w:rPr>
          <w:lang w:val="nl"/>
        </w:rPr>
      </w:pPr>
      <w:r w:rsidRPr="00CE4CEF">
        <w:rPr>
          <w:lang w:val="nl"/>
        </w:rPr>
        <w:t>Er worden geen destructieve proeven uitgevoerd als de aannemer een attest van de fabrikant kan voorleggen waaruit blijkt dat de geleverde toestellen van eerste keus zijn. Alle aansluitingen worden na plaatsing getest op hun water- en reukdichtheid. Tegelijkertijd wordt de goede werking van de spoelinrichtingen gecontroleerd. De controles gebeuren in aanwezigheid van de architect.</w:t>
      </w:r>
    </w:p>
    <w:p w:rsidR="00CE4CEF" w:rsidRPr="007C2734" w:rsidRDefault="00CE4CEF" w:rsidP="003A115C">
      <w:pPr>
        <w:pStyle w:val="Kop2"/>
        <w:numPr>
          <w:ilvl w:val="0"/>
          <w:numId w:val="0"/>
        </w:numPr>
        <w:ind w:left="360"/>
      </w:pPr>
      <w:bookmarkStart w:id="49" w:name="_Toc461710827"/>
      <w:r>
        <w:t>61.10.</w:t>
      </w:r>
      <w:r>
        <w:tab/>
        <w:t xml:space="preserve">toiletpotten </w:t>
      </w:r>
      <w:r w:rsidR="00FE3FE6" w:rsidRPr="00FE3FE6">
        <w:rPr>
          <w:color w:val="C3004A" w:themeColor="accent4"/>
        </w:rPr>
        <w:t xml:space="preserve">en urinoirs </w:t>
      </w:r>
      <w:r>
        <w:t>&amp; toebehoren</w:t>
      </w:r>
      <w:r w:rsidR="00CF3FD5">
        <w:t xml:space="preserve"> </w:t>
      </w:r>
      <w:r w:rsidRPr="007C2734">
        <w:t>- algemeen</w:t>
      </w:r>
      <w:bookmarkEnd w:id="49"/>
    </w:p>
    <w:p w:rsidR="00CF337E" w:rsidRPr="00CF337E" w:rsidRDefault="00CF337E" w:rsidP="003A115C">
      <w:pPr>
        <w:spacing w:after="0"/>
        <w:ind w:left="360"/>
        <w:rPr>
          <w:b/>
          <w:u w:val="single"/>
          <w:lang w:val="nl"/>
        </w:rPr>
      </w:pPr>
      <w:r w:rsidRPr="00CF337E">
        <w:rPr>
          <w:b/>
          <w:u w:val="single"/>
          <w:lang w:val="nl"/>
        </w:rPr>
        <w:t>Omschrijving</w:t>
      </w:r>
    </w:p>
    <w:p w:rsidR="00CF337E" w:rsidRPr="00CF337E" w:rsidRDefault="00CF337E" w:rsidP="003A115C">
      <w:pPr>
        <w:ind w:left="360"/>
      </w:pPr>
      <w:r w:rsidRPr="00CF337E">
        <w:t>De installatie omvat de levering en plaatsing van de toiletpotten, inclusief de spoelreservoirs en -inrichtingen, de uitlaatkoppelingen, de aansluiting van de muurstopkraantjes en de aanvoerleidingen en alle vermelde toebehoren zoals toiletbril en papierrolhouder,… .</w:t>
      </w:r>
    </w:p>
    <w:p w:rsidR="00CF337E" w:rsidRPr="00CF337E" w:rsidRDefault="00CF337E" w:rsidP="003A115C">
      <w:pPr>
        <w:spacing w:after="0"/>
        <w:ind w:left="360"/>
        <w:rPr>
          <w:b/>
          <w:u w:val="single"/>
          <w:lang w:val="nl"/>
        </w:rPr>
      </w:pPr>
      <w:r w:rsidRPr="00CF337E">
        <w:rPr>
          <w:b/>
          <w:u w:val="single"/>
          <w:lang w:val="nl"/>
        </w:rPr>
        <w:t>Materialen</w:t>
      </w:r>
    </w:p>
    <w:p w:rsidR="00CF337E" w:rsidRPr="00CF337E" w:rsidRDefault="00CF337E" w:rsidP="003A115C">
      <w:pPr>
        <w:spacing w:after="0"/>
        <w:ind w:left="360"/>
      </w:pPr>
      <w:r w:rsidRPr="00CF337E">
        <w:t>TOILETPOTTEN</w:t>
      </w:r>
    </w:p>
    <w:p w:rsidR="00CF337E" w:rsidRPr="00CF337E" w:rsidRDefault="00CF337E" w:rsidP="003A115C">
      <w:pPr>
        <w:ind w:left="360"/>
        <w:rPr>
          <w:lang w:val="nl"/>
        </w:rPr>
      </w:pPr>
      <w:r w:rsidRPr="00CF337E">
        <w:rPr>
          <w:lang w:val="nl"/>
        </w:rPr>
        <w:t xml:space="preserve">De toiletpotten zijn vervaardigd uit sanitaire vuurklei of sanitair porselein. Ze zijn overeenkomstig hun opstelling van het type diepspoel- of hevelmodel en voorzien van een reukslot van minimum 5 cm. </w:t>
      </w:r>
    </w:p>
    <w:p w:rsidR="00CF337E" w:rsidRPr="00CF337E" w:rsidRDefault="00CF337E" w:rsidP="003A115C">
      <w:pPr>
        <w:spacing w:after="0"/>
        <w:ind w:left="360"/>
      </w:pPr>
      <w:r w:rsidRPr="00CF337E">
        <w:t>SPOELRESERVOIR &amp; INRICHTING</w:t>
      </w:r>
    </w:p>
    <w:p w:rsidR="00CF337E" w:rsidRPr="00CF337E" w:rsidRDefault="00CF337E" w:rsidP="003A115C">
      <w:pPr>
        <w:spacing w:after="0"/>
        <w:ind w:left="360"/>
        <w:rPr>
          <w:lang w:val="nl"/>
        </w:rPr>
      </w:pPr>
      <w:r w:rsidRPr="00CF337E">
        <w:rPr>
          <w:lang w:val="nl"/>
        </w:rPr>
        <w:t>De spoelinstallatie bestaat uit een waterreservoir, een voedingssysteem en een leegloopinrichting. Zij is afgestemd op de afmetingen en de aard van het type toiletpot.</w:t>
      </w:r>
    </w:p>
    <w:p w:rsidR="00CF337E" w:rsidRPr="00CF337E" w:rsidRDefault="00CF337E" w:rsidP="003A115C">
      <w:pPr>
        <w:spacing w:after="0"/>
        <w:ind w:left="360"/>
        <w:rPr>
          <w:lang w:val="nl"/>
        </w:rPr>
      </w:pPr>
      <w:r w:rsidRPr="00CF337E">
        <w:rPr>
          <w:lang w:val="nl"/>
        </w:rPr>
        <w:t xml:space="preserve">De aanbouw-rugspoelbak met aansluitgarnituur garandeert een waterdichte en stabiele bevestiging van het spoelreservoir op de toiletpot d.m.v. minimaal twee schroefbouten. </w:t>
      </w:r>
    </w:p>
    <w:p w:rsidR="00CF337E" w:rsidRPr="00CF337E" w:rsidRDefault="00CF337E" w:rsidP="003A115C">
      <w:pPr>
        <w:spacing w:after="0"/>
        <w:ind w:left="360"/>
        <w:rPr>
          <w:lang w:val="nl"/>
        </w:rPr>
      </w:pPr>
      <w:r w:rsidRPr="00CF337E">
        <w:rPr>
          <w:lang w:val="nl"/>
        </w:rPr>
        <w:t xml:space="preserve">Het reservoir heeft een inhoud van maximaal 6 liter en zal voldoen aan het reglement BELGAQUA. </w:t>
      </w:r>
    </w:p>
    <w:p w:rsidR="00CF337E" w:rsidRPr="00CF337E" w:rsidRDefault="00CF337E" w:rsidP="003A115C">
      <w:pPr>
        <w:ind w:left="360"/>
        <w:rPr>
          <w:lang w:val="nl"/>
        </w:rPr>
      </w:pPr>
      <w:r w:rsidRPr="00CF337E">
        <w:rPr>
          <w:lang w:val="nl"/>
        </w:rPr>
        <w:t xml:space="preserve">De bijhorende spoelinrichting is vervaardigd uit synthetisch materiaal en vergt een minimale druk, afhankelijk van het type en de werkwijze van het toestel. De spoelkraan met verstelbare vlotter heeft een progressieve geleidelijke sluiting, is bestand tegen drukstoten en voorzien van een anti-zuiginrichting. Het systeem moet een snelle, geruisarme vulling (maximaal 20 dB bij een voedingsdruk van 3 bar hetzij maximaal 12 dB bij 5 bar) en een perfecte afsluiting garanderen. </w:t>
      </w:r>
    </w:p>
    <w:p w:rsidR="00CF337E" w:rsidRPr="00CF337E" w:rsidRDefault="00CF337E" w:rsidP="003A115C">
      <w:pPr>
        <w:ind w:left="360"/>
        <w:rPr>
          <w:lang w:val="nl"/>
        </w:rPr>
      </w:pPr>
      <w:r w:rsidRPr="00CF337E">
        <w:rPr>
          <w:lang w:val="nl"/>
        </w:rPr>
        <w:t>De wateraansluiting kan in principe zowel links, of rechts gebeuren en wordt geleverd met een kraanaansluiting, aanvoerbuis en afsluitkraan, alle in verchroomd messing, met een minimum diameter van 3/4".</w:t>
      </w:r>
    </w:p>
    <w:p w:rsidR="00CF337E" w:rsidRPr="00CF337E" w:rsidRDefault="00CF337E" w:rsidP="003A115C">
      <w:pPr>
        <w:spacing w:after="0"/>
        <w:ind w:left="360"/>
      </w:pPr>
      <w:r>
        <w:t>TOILET</w:t>
      </w:r>
      <w:r w:rsidRPr="00CF337E">
        <w:t>ZITTING</w:t>
      </w:r>
    </w:p>
    <w:p w:rsidR="00CF337E" w:rsidRPr="00CF337E" w:rsidRDefault="00CF337E" w:rsidP="003A115C">
      <w:pPr>
        <w:ind w:left="360"/>
        <w:rPr>
          <w:lang w:val="nl"/>
        </w:rPr>
      </w:pPr>
      <w:r w:rsidRPr="00CF337E">
        <w:rPr>
          <w:lang w:val="nl"/>
        </w:rPr>
        <w:lastRenderedPageBreak/>
        <w:t>De toiletzittingen behoren tot de standaard toebehoren en zijn van het type met opklapbaar deksel. In open stand blijven de zitting en/of het deksel veilig rechtop staan. De zittingen zijn ergonomisch van vorm en dienen harmonieus aan te sluiten op de toiletpot. Zij zijn voorzien van bumpers uit rubber of soepele kunststof. De scharniergewrichten zijn uit roestvast staal of verchroomd messing. Zij worden bevestigd met twee, aan de afstand tussen de boutgaten regelbare, vleugelmoeren in RVS of hoogwaardige kunststof. De zitting en het deksel moeten breukvast zijn en stevig genoeg zijn om een volwassen persoon (ca. 100 kg) toe te laten erop recht te staan zonder dat dit blijvende vervormingen of barsten veroorzaakt.</w:t>
      </w:r>
    </w:p>
    <w:p w:rsidR="00CF337E" w:rsidRPr="00CF337E" w:rsidRDefault="00CF337E" w:rsidP="003A115C">
      <w:pPr>
        <w:spacing w:after="0"/>
        <w:ind w:left="360"/>
        <w:rPr>
          <w:b/>
          <w:u w:val="single"/>
          <w:lang w:val="nl"/>
        </w:rPr>
      </w:pPr>
      <w:r w:rsidRPr="00CF337E">
        <w:rPr>
          <w:b/>
          <w:u w:val="single"/>
          <w:lang w:val="nl"/>
        </w:rPr>
        <w:t>Uitvoering</w:t>
      </w:r>
    </w:p>
    <w:p w:rsidR="00CF337E" w:rsidRPr="00CF337E" w:rsidRDefault="00CF337E" w:rsidP="003A115C">
      <w:pPr>
        <w:ind w:left="360"/>
        <w:rPr>
          <w:lang w:val="nl"/>
        </w:rPr>
      </w:pPr>
      <w:r w:rsidRPr="00CF337E">
        <w:rPr>
          <w:lang w:val="nl"/>
        </w:rPr>
        <w:t xml:space="preserve">De aannemer staat in voor de juiste maatafstemming tussen de uitlaatkoppeling van het toestel en de in de ruwbouw te integreren aansluitpunten met de riolering. De uitlaat van de toiletpot wordt water- en reukdicht op de riolering aangesloten met behulp van een aangepaste toiletmof met lipdichting uit rubber of kunststof. De riolering zelf zal zo gedimensioneerd, verlucht en uitgevoerd worden zodat de wc-afvoer feilloos werkt. </w:t>
      </w:r>
    </w:p>
    <w:p w:rsidR="00CF337E" w:rsidRPr="00CF337E" w:rsidRDefault="00CF337E" w:rsidP="003A115C">
      <w:pPr>
        <w:spacing w:after="0"/>
        <w:ind w:left="360"/>
        <w:rPr>
          <w:b/>
          <w:u w:val="single"/>
          <w:lang w:val="nl"/>
        </w:rPr>
      </w:pPr>
      <w:r w:rsidRPr="00CF337E">
        <w:rPr>
          <w:b/>
          <w:u w:val="single"/>
          <w:lang w:val="nl"/>
        </w:rPr>
        <w:t>Keuring</w:t>
      </w:r>
    </w:p>
    <w:p w:rsidR="00CF337E" w:rsidRPr="00CF337E" w:rsidRDefault="00CF337E" w:rsidP="003A115C">
      <w:pPr>
        <w:ind w:left="360"/>
        <w:rPr>
          <w:lang w:val="nl"/>
        </w:rPr>
      </w:pPr>
      <w:r w:rsidRPr="00CF337E">
        <w:rPr>
          <w:lang w:val="nl"/>
        </w:rPr>
        <w:t xml:space="preserve">De bevestiging is zodanig uitgevoerd dat de geplaatste toiletpotten gedurende 1 uur een statische last van 150 kg kunnen dragen zonder merkbare verplaatsing of beschadiging. </w:t>
      </w:r>
    </w:p>
    <w:p w:rsidR="00613146" w:rsidRPr="007C2734" w:rsidRDefault="00613146" w:rsidP="003A115C">
      <w:pPr>
        <w:pStyle w:val="Kop2"/>
        <w:numPr>
          <w:ilvl w:val="0"/>
          <w:numId w:val="0"/>
        </w:numPr>
        <w:ind w:left="360"/>
      </w:pPr>
      <w:bookmarkStart w:id="50" w:name="_Toc461710828"/>
      <w:r>
        <w:t>61.11.</w:t>
      </w:r>
      <w:r>
        <w:tab/>
        <w:t>toiletpotten &amp; toebehoren</w:t>
      </w:r>
      <w:r w:rsidR="00CF3FD5">
        <w:t xml:space="preserve"> </w:t>
      </w:r>
      <w:r w:rsidRPr="007C2734">
        <w:t xml:space="preserve">- </w:t>
      </w:r>
      <w:r>
        <w:t>staand</w:t>
      </w:r>
      <w:bookmarkEnd w:id="50"/>
    </w:p>
    <w:p w:rsidR="00CE4CEF" w:rsidRDefault="00DD0DC3" w:rsidP="003A115C">
      <w:pPr>
        <w:ind w:left="360"/>
        <w:rPr>
          <w:color w:val="C3004A" w:themeColor="accent4"/>
          <w:lang w:val="nl"/>
        </w:rPr>
      </w:pPr>
      <w:r>
        <w:rPr>
          <w:color w:val="C3004A" w:themeColor="accent4"/>
          <w:lang w:val="nl"/>
        </w:rPr>
        <w:t xml:space="preserve">Alleen van toepassing voor </w:t>
      </w:r>
      <w:r w:rsidRPr="006B4939">
        <w:rPr>
          <w:b/>
          <w:color w:val="C3004A" w:themeColor="accent4"/>
          <w:lang w:val="nl"/>
        </w:rPr>
        <w:t>mindervalidentoilet</w:t>
      </w:r>
      <w:r>
        <w:rPr>
          <w:color w:val="C3004A" w:themeColor="accent4"/>
          <w:lang w:val="nl"/>
        </w:rPr>
        <w:t xml:space="preserve"> als de aard van de achterwand de plaatsing van een hangend toilet te sterk bemoeilijkt.</w:t>
      </w:r>
    </w:p>
    <w:p w:rsidR="00D9315F" w:rsidRDefault="00D9315F" w:rsidP="003A115C">
      <w:pPr>
        <w:spacing w:after="0"/>
        <w:ind w:left="360"/>
        <w:rPr>
          <w:color w:val="C3004A" w:themeColor="accent4"/>
          <w:lang w:val="nl"/>
        </w:rPr>
      </w:pPr>
      <w:r w:rsidRPr="00D9315F">
        <w:rPr>
          <w:color w:val="C3004A" w:themeColor="accent4"/>
          <w:lang w:val="nl"/>
        </w:rPr>
        <w:t>De afstand van de voorste rand van de toiletpot tot de afgewerkte achterliggende wand bedraagt 0,70</w:t>
      </w:r>
      <w:r w:rsidR="00945273">
        <w:rPr>
          <w:color w:val="C3004A" w:themeColor="accent4"/>
          <w:lang w:val="nl"/>
        </w:rPr>
        <w:t xml:space="preserve"> </w:t>
      </w:r>
      <w:r w:rsidRPr="00D9315F">
        <w:rPr>
          <w:color w:val="C3004A" w:themeColor="accent4"/>
          <w:lang w:val="nl"/>
        </w:rPr>
        <w:t>m</w:t>
      </w:r>
      <w:r>
        <w:rPr>
          <w:color w:val="C3004A" w:themeColor="accent4"/>
          <w:lang w:val="nl"/>
        </w:rPr>
        <w:t>.</w:t>
      </w:r>
    </w:p>
    <w:p w:rsidR="00945273" w:rsidRDefault="00945273" w:rsidP="003A115C">
      <w:pPr>
        <w:ind w:left="360"/>
        <w:rPr>
          <w:color w:val="C3004A" w:themeColor="accent4"/>
          <w:lang w:val="nl"/>
        </w:rPr>
      </w:pPr>
      <w:r w:rsidRPr="00945273">
        <w:rPr>
          <w:color w:val="C3004A" w:themeColor="accent4"/>
          <w:lang w:val="nl"/>
        </w:rPr>
        <w:t>Aan minstens één zijde van de toiletpot is een vrije transferruimte van minstens 0,90</w:t>
      </w:r>
      <w:r>
        <w:rPr>
          <w:color w:val="C3004A" w:themeColor="accent4"/>
          <w:lang w:val="nl"/>
        </w:rPr>
        <w:t xml:space="preserve"> </w:t>
      </w:r>
      <w:r w:rsidRPr="00945273">
        <w:rPr>
          <w:color w:val="C3004A" w:themeColor="accent4"/>
          <w:lang w:val="nl"/>
        </w:rPr>
        <w:t>m aanwezig.</w:t>
      </w:r>
    </w:p>
    <w:p w:rsidR="00D9315F" w:rsidRDefault="00D9315F" w:rsidP="003A115C">
      <w:pPr>
        <w:ind w:left="360"/>
        <w:rPr>
          <w:color w:val="C3004A" w:themeColor="accent4"/>
          <w:lang w:val="nl"/>
        </w:rPr>
      </w:pPr>
      <w:r w:rsidRPr="00D9315F">
        <w:rPr>
          <w:color w:val="C3004A" w:themeColor="accent4"/>
          <w:lang w:val="nl"/>
        </w:rPr>
        <w:t>Aan de toiletpo</w:t>
      </w:r>
      <w:r w:rsidR="00945273">
        <w:rPr>
          <w:color w:val="C3004A" w:themeColor="accent4"/>
          <w:lang w:val="nl"/>
        </w:rPr>
        <w:t xml:space="preserve">t zijn aan beide zijden, </w:t>
      </w:r>
      <w:r>
        <w:rPr>
          <w:color w:val="C3004A" w:themeColor="accent4"/>
          <w:lang w:val="nl"/>
        </w:rPr>
        <w:t>één vaste en één opklapbare</w:t>
      </w:r>
      <w:r w:rsidR="00945273">
        <w:rPr>
          <w:color w:val="C3004A" w:themeColor="accent4"/>
          <w:lang w:val="nl"/>
        </w:rPr>
        <w:t xml:space="preserve"> (kant  transferruimte</w:t>
      </w:r>
      <w:r>
        <w:rPr>
          <w:color w:val="C3004A" w:themeColor="accent4"/>
          <w:lang w:val="nl"/>
        </w:rPr>
        <w:t>)</w:t>
      </w:r>
      <w:r w:rsidR="00945273">
        <w:rPr>
          <w:color w:val="C3004A" w:themeColor="accent4"/>
          <w:lang w:val="nl"/>
        </w:rPr>
        <w:t>,</w:t>
      </w:r>
      <w:r>
        <w:rPr>
          <w:color w:val="C3004A" w:themeColor="accent4"/>
          <w:lang w:val="nl"/>
        </w:rPr>
        <w:t xml:space="preserve"> </w:t>
      </w:r>
      <w:r w:rsidR="00945273">
        <w:rPr>
          <w:color w:val="C3004A" w:themeColor="accent4"/>
          <w:lang w:val="nl"/>
        </w:rPr>
        <w:t xml:space="preserve">steunen </w:t>
      </w:r>
      <w:r w:rsidRPr="00D9315F">
        <w:rPr>
          <w:color w:val="C3004A" w:themeColor="accent4"/>
          <w:lang w:val="nl"/>
        </w:rPr>
        <w:t>geplaatst.</w:t>
      </w:r>
    </w:p>
    <w:p w:rsidR="00DD0DC3" w:rsidRPr="00DD0DC3" w:rsidRDefault="00DD0DC3" w:rsidP="003A115C">
      <w:pPr>
        <w:spacing w:after="0"/>
        <w:ind w:left="360"/>
        <w:rPr>
          <w:b/>
          <w:u w:val="single"/>
          <w:lang w:val="nl"/>
        </w:rPr>
      </w:pPr>
      <w:r w:rsidRPr="00DD0DC3">
        <w:rPr>
          <w:b/>
          <w:u w:val="single"/>
          <w:lang w:val="nl"/>
        </w:rPr>
        <w:t>Meting</w:t>
      </w:r>
    </w:p>
    <w:p w:rsidR="00DD0DC3" w:rsidRDefault="00DD0DC3" w:rsidP="003A115C">
      <w:pPr>
        <w:spacing w:after="0"/>
        <w:ind w:left="360"/>
        <w:rPr>
          <w:lang w:val="nl"/>
        </w:rPr>
      </w:pPr>
      <w:r w:rsidRPr="00DD0DC3">
        <w:rPr>
          <w:lang w:val="nl"/>
        </w:rPr>
        <w:t>meeteenheid: per stuk</w:t>
      </w:r>
    </w:p>
    <w:p w:rsidR="00DD0DC3" w:rsidRPr="00DD0DC3" w:rsidRDefault="00DD0DC3" w:rsidP="003A115C">
      <w:pPr>
        <w:ind w:left="360"/>
        <w:rPr>
          <w:lang w:val="nl"/>
        </w:rPr>
      </w:pPr>
      <w:r w:rsidRPr="00DD0DC3">
        <w:rPr>
          <w:lang w:val="nl"/>
        </w:rPr>
        <w:t>aard van de overeenkomst: Forfaitaire Hoeveelheid (FH)</w:t>
      </w:r>
    </w:p>
    <w:p w:rsidR="00DD0DC3" w:rsidRPr="00DD0DC3" w:rsidRDefault="00DD0DC3" w:rsidP="003A115C">
      <w:pPr>
        <w:spacing w:after="0"/>
        <w:ind w:left="360"/>
        <w:rPr>
          <w:b/>
          <w:u w:val="single"/>
          <w:lang w:val="nl"/>
        </w:rPr>
      </w:pPr>
      <w:r w:rsidRPr="00DD0DC3">
        <w:rPr>
          <w:b/>
          <w:u w:val="single"/>
          <w:lang w:val="nl"/>
        </w:rPr>
        <w:t>Materiaal</w:t>
      </w:r>
    </w:p>
    <w:p w:rsidR="00DD0DC3" w:rsidRPr="00DD0DC3" w:rsidRDefault="00DD0DC3" w:rsidP="003A115C">
      <w:pPr>
        <w:ind w:left="360"/>
        <w:rPr>
          <w:lang w:val="nl"/>
        </w:rPr>
      </w:pPr>
      <w:r w:rsidRPr="00DD0DC3">
        <w:rPr>
          <w:lang w:val="nl"/>
        </w:rPr>
        <w:t>Staande toiletpotten met een moderne vormgeving vervaardigd uit sanitair porselein. Het Bestuur is gerechtigd meer dan één keuzemodel te eisen.</w:t>
      </w:r>
    </w:p>
    <w:p w:rsidR="00DD0DC3" w:rsidRPr="00DD0DC3" w:rsidRDefault="00DD0DC3" w:rsidP="003A115C">
      <w:pPr>
        <w:spacing w:after="0"/>
        <w:ind w:left="360"/>
        <w:rPr>
          <w:b/>
          <w:u w:val="single"/>
          <w:lang w:val="nl"/>
        </w:rPr>
      </w:pPr>
      <w:r w:rsidRPr="00DD0DC3">
        <w:rPr>
          <w:b/>
          <w:u w:val="single"/>
          <w:lang w:val="nl"/>
        </w:rPr>
        <w:t>Specificaties</w:t>
      </w:r>
    </w:p>
    <w:p w:rsidR="00DD0DC3" w:rsidRPr="00DD0DC3" w:rsidRDefault="00DD0DC3" w:rsidP="003A115C">
      <w:pPr>
        <w:spacing w:after="0"/>
        <w:ind w:left="360"/>
        <w:rPr>
          <w:color w:val="0070C0"/>
          <w:lang w:val="nl"/>
        </w:rPr>
      </w:pPr>
      <w:r w:rsidRPr="00DD0DC3">
        <w:rPr>
          <w:lang w:val="nl"/>
        </w:rPr>
        <w:t xml:space="preserve">Type: </w:t>
      </w:r>
      <w:r w:rsidRPr="00DD0DC3">
        <w:rPr>
          <w:color w:val="0070C0"/>
          <w:lang w:val="nl"/>
        </w:rPr>
        <w:t>duoblok - diepspoelmodel / …</w:t>
      </w:r>
    </w:p>
    <w:p w:rsidR="00DD0DC3" w:rsidRPr="00DD0DC3" w:rsidRDefault="00DD0DC3" w:rsidP="003A115C">
      <w:pPr>
        <w:spacing w:after="0"/>
        <w:ind w:left="360"/>
        <w:rPr>
          <w:lang w:val="nl"/>
        </w:rPr>
      </w:pPr>
      <w:r w:rsidRPr="00DD0DC3">
        <w:rPr>
          <w:lang w:val="nl"/>
        </w:rPr>
        <w:t>Afmetingen:</w:t>
      </w:r>
    </w:p>
    <w:p w:rsidR="00DD0DC3" w:rsidRPr="00DD0DC3" w:rsidRDefault="00DD0DC3" w:rsidP="003A115C">
      <w:pPr>
        <w:spacing w:after="0"/>
        <w:ind w:left="927"/>
        <w:rPr>
          <w:lang w:val="nl"/>
        </w:rPr>
      </w:pPr>
      <w:r>
        <w:rPr>
          <w:lang w:val="nl"/>
        </w:rPr>
        <w:t xml:space="preserve">zithoogte: </w:t>
      </w:r>
      <w:r w:rsidRPr="00DD0DC3">
        <w:rPr>
          <w:color w:val="0070C0"/>
          <w:lang w:val="nl"/>
        </w:rPr>
        <w:t>500 mm / …</w:t>
      </w:r>
    </w:p>
    <w:p w:rsidR="00DD0DC3" w:rsidRPr="00DD0DC3" w:rsidRDefault="00DD0DC3" w:rsidP="003A115C">
      <w:pPr>
        <w:spacing w:after="0"/>
        <w:ind w:left="927"/>
        <w:rPr>
          <w:lang w:val="nl"/>
        </w:rPr>
      </w:pPr>
      <w:r w:rsidRPr="00DD0DC3">
        <w:rPr>
          <w:lang w:val="nl"/>
        </w:rPr>
        <w:t xml:space="preserve">breedte: </w:t>
      </w:r>
      <w:r w:rsidRPr="00DD0DC3">
        <w:rPr>
          <w:color w:val="0070C0"/>
          <w:lang w:val="nl"/>
        </w:rPr>
        <w:t>345 à 360 mm / …</w:t>
      </w:r>
    </w:p>
    <w:p w:rsidR="00DD0DC3" w:rsidRPr="00DD0DC3" w:rsidRDefault="00DD0DC3" w:rsidP="003A115C">
      <w:pPr>
        <w:spacing w:after="0"/>
        <w:ind w:left="927"/>
        <w:rPr>
          <w:lang w:val="nl"/>
        </w:rPr>
      </w:pPr>
      <w:r w:rsidRPr="00DD0DC3">
        <w:rPr>
          <w:lang w:val="nl"/>
        </w:rPr>
        <w:t xml:space="preserve">diepte: circa </w:t>
      </w:r>
      <w:r w:rsidRPr="00DD0DC3">
        <w:rPr>
          <w:color w:val="0070C0"/>
          <w:lang w:val="nl"/>
        </w:rPr>
        <w:t>700 mm / ...</w:t>
      </w:r>
    </w:p>
    <w:p w:rsidR="00DD0DC3" w:rsidRPr="00DD0DC3" w:rsidRDefault="00DD0DC3" w:rsidP="003A115C">
      <w:pPr>
        <w:spacing w:after="0"/>
        <w:ind w:left="360"/>
        <w:rPr>
          <w:lang w:val="nl"/>
        </w:rPr>
      </w:pPr>
      <w:r w:rsidRPr="00DD0DC3">
        <w:rPr>
          <w:lang w:val="nl"/>
        </w:rPr>
        <w:t xml:space="preserve">Uitlaatopening: </w:t>
      </w:r>
      <w:r w:rsidRPr="00DD0DC3">
        <w:rPr>
          <w:color w:val="0070C0"/>
          <w:lang w:val="nl"/>
        </w:rPr>
        <w:t>horizontaal / verticaal en verborgen / zichtbaar</w:t>
      </w:r>
    </w:p>
    <w:p w:rsidR="00DD0DC3" w:rsidRPr="00DD0DC3" w:rsidRDefault="00DD0DC3" w:rsidP="003A115C">
      <w:pPr>
        <w:spacing w:after="0"/>
        <w:ind w:left="360"/>
        <w:rPr>
          <w:lang w:val="nl"/>
        </w:rPr>
      </w:pPr>
      <w:r w:rsidRPr="00DD0DC3">
        <w:rPr>
          <w:lang w:val="nl"/>
        </w:rPr>
        <w:t>Spoelreservoir:</w:t>
      </w:r>
    </w:p>
    <w:p w:rsidR="00DD0DC3" w:rsidRPr="00DD0DC3" w:rsidRDefault="00DD0DC3" w:rsidP="003A115C">
      <w:pPr>
        <w:spacing w:after="0"/>
        <w:ind w:left="927"/>
        <w:rPr>
          <w:lang w:val="nl"/>
        </w:rPr>
      </w:pPr>
      <w:r w:rsidRPr="00DD0DC3">
        <w:rPr>
          <w:lang w:val="nl"/>
        </w:rPr>
        <w:t xml:space="preserve">Materiaal: </w:t>
      </w:r>
      <w:r w:rsidRPr="00DD0DC3">
        <w:rPr>
          <w:color w:val="0070C0"/>
          <w:lang w:val="nl"/>
        </w:rPr>
        <w:t>sanitair porselein / kunststof</w:t>
      </w:r>
    </w:p>
    <w:p w:rsidR="00DD0DC3" w:rsidRPr="00DD0DC3" w:rsidRDefault="00DD0DC3" w:rsidP="003A115C">
      <w:pPr>
        <w:spacing w:after="0"/>
        <w:ind w:left="927"/>
        <w:rPr>
          <w:lang w:val="nl"/>
        </w:rPr>
      </w:pPr>
      <w:r w:rsidRPr="00DD0DC3">
        <w:rPr>
          <w:lang w:val="nl"/>
        </w:rPr>
        <w:t xml:space="preserve">Inhoud: maximaal </w:t>
      </w:r>
      <w:r w:rsidRPr="00DD0DC3">
        <w:rPr>
          <w:color w:val="0070C0"/>
          <w:lang w:val="nl"/>
        </w:rPr>
        <w:t xml:space="preserve">6 / 9 / … </w:t>
      </w:r>
      <w:r w:rsidRPr="00DD0DC3">
        <w:rPr>
          <w:lang w:val="nl"/>
        </w:rPr>
        <w:t>liter</w:t>
      </w:r>
    </w:p>
    <w:p w:rsidR="00DD0DC3" w:rsidRPr="00DD0DC3" w:rsidRDefault="00DD0DC3" w:rsidP="003A115C">
      <w:pPr>
        <w:spacing w:after="0"/>
        <w:ind w:left="927"/>
        <w:rPr>
          <w:lang w:val="nl"/>
        </w:rPr>
      </w:pPr>
      <w:r w:rsidRPr="00DD0DC3">
        <w:rPr>
          <w:lang w:val="nl"/>
        </w:rPr>
        <w:t xml:space="preserve">Bediening: </w:t>
      </w:r>
      <w:r w:rsidRPr="00DD0DC3">
        <w:rPr>
          <w:color w:val="0070C0"/>
          <w:lang w:val="nl"/>
        </w:rPr>
        <w:t>trekknop / drukknop in kunststof (wit / zilverkleurig (mat) / inox (geborsteld)</w:t>
      </w:r>
    </w:p>
    <w:p w:rsidR="00DD0DC3" w:rsidRPr="00DD0DC3" w:rsidRDefault="00DD0DC3" w:rsidP="003A115C">
      <w:pPr>
        <w:spacing w:after="0"/>
        <w:ind w:left="360"/>
        <w:rPr>
          <w:lang w:val="nl"/>
        </w:rPr>
      </w:pPr>
      <w:r w:rsidRPr="00DD0DC3">
        <w:rPr>
          <w:lang w:val="nl"/>
        </w:rPr>
        <w:lastRenderedPageBreak/>
        <w:t>De leegloopinrichting met overloopbuis en klep is voorzien van een dubbel instelbaar waterbesparend doseersysteem tussen 3 à 4 tot 6 liter.</w:t>
      </w:r>
    </w:p>
    <w:p w:rsidR="00DD0DC3" w:rsidRPr="00DD0DC3" w:rsidRDefault="00DD0DC3" w:rsidP="003A115C">
      <w:pPr>
        <w:ind w:left="360"/>
        <w:rPr>
          <w:lang w:val="nl"/>
        </w:rPr>
      </w:pPr>
      <w:r w:rsidRPr="00DD0DC3">
        <w:rPr>
          <w:lang w:val="nl"/>
        </w:rPr>
        <w:t xml:space="preserve">Toiletzitting: </w:t>
      </w:r>
      <w:r w:rsidRPr="00DD0DC3">
        <w:rPr>
          <w:color w:val="0070C0"/>
          <w:lang w:val="nl"/>
        </w:rPr>
        <w:t>thermohardende kunststof / hout bespoten met kunststof / … ; kleur: wit / zwart / …</w:t>
      </w:r>
    </w:p>
    <w:p w:rsidR="00DD0DC3" w:rsidRDefault="00DD0DC3" w:rsidP="003A115C">
      <w:pPr>
        <w:spacing w:after="0"/>
        <w:ind w:left="360"/>
        <w:rPr>
          <w:lang w:val="nl"/>
        </w:rPr>
      </w:pPr>
      <w:r w:rsidRPr="00DD0DC3">
        <w:rPr>
          <w:lang w:val="nl"/>
        </w:rPr>
        <w:t xml:space="preserve">Papierrolhouder: </w:t>
      </w:r>
      <w:r w:rsidRPr="00D9315F">
        <w:rPr>
          <w:color w:val="0070C0"/>
          <w:lang w:val="nl"/>
        </w:rPr>
        <w:t>verchroomd messing / roestvast staal / in de massa gekleurde kunststof / met nylon beklede stalen kern</w:t>
      </w:r>
      <w:r w:rsidRPr="00DD0DC3">
        <w:rPr>
          <w:lang w:val="nl"/>
        </w:rPr>
        <w:t>.</w:t>
      </w:r>
    </w:p>
    <w:p w:rsidR="00D9315F" w:rsidRPr="00D9315F" w:rsidRDefault="00D9315F" w:rsidP="003A115C">
      <w:pPr>
        <w:spacing w:after="0"/>
        <w:ind w:left="360"/>
        <w:rPr>
          <w:color w:val="C3004A" w:themeColor="accent4"/>
          <w:lang w:val="nl"/>
        </w:rPr>
      </w:pPr>
      <w:r w:rsidRPr="00D9315F">
        <w:rPr>
          <w:color w:val="C3004A" w:themeColor="accent4"/>
          <w:lang w:val="nl"/>
        </w:rPr>
        <w:t>Vaste en opklapbare steun mindervalidentoilet</w:t>
      </w:r>
      <w:r w:rsidR="006B4939">
        <w:rPr>
          <w:color w:val="C3004A" w:themeColor="accent4"/>
          <w:lang w:val="nl"/>
        </w:rPr>
        <w:t xml:space="preserve"> met volgende kenmerken</w:t>
      </w:r>
      <w:r w:rsidRPr="00D9315F">
        <w:rPr>
          <w:color w:val="C3004A" w:themeColor="accent4"/>
          <w:lang w:val="nl"/>
        </w:rPr>
        <w:t>:</w:t>
      </w:r>
    </w:p>
    <w:p w:rsidR="00D9315F" w:rsidRPr="00D9315F" w:rsidRDefault="00D9315F" w:rsidP="003A115C">
      <w:pPr>
        <w:spacing w:after="0"/>
        <w:ind w:left="927"/>
        <w:rPr>
          <w:color w:val="C3004A" w:themeColor="accent4"/>
          <w:lang w:val="nl"/>
        </w:rPr>
      </w:pPr>
      <w:r w:rsidRPr="00D9315F">
        <w:rPr>
          <w:color w:val="C3004A" w:themeColor="accent4"/>
          <w:lang w:val="nl"/>
        </w:rPr>
        <w:t>verdoken bevestiging</w:t>
      </w:r>
    </w:p>
    <w:p w:rsidR="00D9315F" w:rsidRPr="00D9315F" w:rsidRDefault="00D9315F" w:rsidP="003A115C">
      <w:pPr>
        <w:spacing w:after="0"/>
        <w:ind w:left="927"/>
        <w:rPr>
          <w:color w:val="C3004A" w:themeColor="accent4"/>
          <w:lang w:val="nl"/>
        </w:rPr>
      </w:pPr>
      <w:r w:rsidRPr="00D9315F">
        <w:rPr>
          <w:color w:val="C3004A" w:themeColor="accent4"/>
          <w:lang w:val="nl"/>
        </w:rPr>
        <w:t>min. lengte 50 cm</w:t>
      </w:r>
    </w:p>
    <w:p w:rsidR="00DD0DC3" w:rsidRPr="00D9315F" w:rsidRDefault="00D9315F" w:rsidP="003A115C">
      <w:pPr>
        <w:ind w:left="927"/>
        <w:rPr>
          <w:color w:val="C3004A" w:themeColor="accent4"/>
          <w:lang w:val="nl"/>
        </w:rPr>
      </w:pPr>
      <w:r w:rsidRPr="00D9315F">
        <w:rPr>
          <w:color w:val="C3004A" w:themeColor="accent4"/>
          <w:lang w:val="nl"/>
        </w:rPr>
        <w:t>te plaatsen op een hoogte van 85 cm boven de afgewerkte vloer</w:t>
      </w:r>
    </w:p>
    <w:p w:rsidR="00DD0DC3" w:rsidRPr="00DD0DC3" w:rsidRDefault="00DD0DC3" w:rsidP="003A115C">
      <w:pPr>
        <w:spacing w:after="0"/>
        <w:ind w:left="360"/>
        <w:rPr>
          <w:b/>
          <w:u w:val="single"/>
          <w:lang w:val="nl"/>
        </w:rPr>
      </w:pPr>
      <w:r w:rsidRPr="00DD0DC3">
        <w:rPr>
          <w:b/>
          <w:u w:val="single"/>
          <w:lang w:val="nl"/>
        </w:rPr>
        <w:t>Uitvoering</w:t>
      </w:r>
    </w:p>
    <w:p w:rsidR="00DD0DC3" w:rsidRPr="00DD0DC3" w:rsidRDefault="00DD0DC3" w:rsidP="003A115C">
      <w:pPr>
        <w:spacing w:after="0"/>
        <w:ind w:left="360"/>
        <w:rPr>
          <w:lang w:val="nl"/>
        </w:rPr>
      </w:pPr>
      <w:r w:rsidRPr="00DD0DC3">
        <w:rPr>
          <w:lang w:val="nl"/>
        </w:rPr>
        <w:t xml:space="preserve">De vloer waarop de pot wordt geplaatst moet volledig vlak en horizontaal zijn. </w:t>
      </w:r>
    </w:p>
    <w:p w:rsidR="00DD0DC3" w:rsidRPr="00DD0DC3" w:rsidRDefault="00DD0DC3" w:rsidP="003A115C">
      <w:pPr>
        <w:ind w:left="360"/>
        <w:rPr>
          <w:lang w:val="nl"/>
        </w:rPr>
      </w:pPr>
      <w:r w:rsidRPr="00DD0DC3">
        <w:rPr>
          <w:lang w:val="nl"/>
        </w:rPr>
        <w:t xml:space="preserve">De toiletpotten en stortbakken worden stabiel en horizontaal geplaatst. De bevestiging is afgestemd op de samenstelling van de vloeropbouw, waarbij de pot d.m.v. minimum 2 tot 4 RVS- schroeven (diameter minstens 9 mm, lengte 80 mm), bijhorende PVC-pluggen en onderlegschijfjes op de vloer wordt gevezen. Het contactvlak wordt voorafgaandelijk over de ganse omtrek voorzien van een aangepast soepel product. </w:t>
      </w:r>
    </w:p>
    <w:p w:rsidR="00DD0DC3" w:rsidRPr="00DD0DC3" w:rsidRDefault="00DD0DC3" w:rsidP="003A115C">
      <w:pPr>
        <w:ind w:left="360"/>
        <w:rPr>
          <w:lang w:val="nl"/>
        </w:rPr>
      </w:pPr>
      <w:r w:rsidRPr="00DD0DC3">
        <w:rPr>
          <w:lang w:val="nl"/>
        </w:rPr>
        <w:t>De randen worden na plaatsing zorgvuldig afgewerkt met aan de ondergrond aangepaste neutrale niet-zuurhoudende sanitaire siliconen, kleur wit of te bepalen door de architect.</w:t>
      </w:r>
    </w:p>
    <w:p w:rsidR="00DD0DC3" w:rsidRPr="00DD0DC3" w:rsidRDefault="00DD0DC3" w:rsidP="003A115C">
      <w:pPr>
        <w:ind w:left="360"/>
        <w:rPr>
          <w:lang w:val="nl"/>
        </w:rPr>
      </w:pPr>
      <w:r w:rsidRPr="00DD0DC3">
        <w:rPr>
          <w:lang w:val="nl"/>
        </w:rPr>
        <w:t>De papierrolhouders worden d.mv. een onzichtbare bevestiging met schroeven op een hoogte tussen 70 en 90 cm gemonteerd.</w:t>
      </w:r>
    </w:p>
    <w:p w:rsidR="00613146" w:rsidRPr="007C2734" w:rsidRDefault="00613146" w:rsidP="003A115C">
      <w:pPr>
        <w:pStyle w:val="Kop2"/>
        <w:numPr>
          <w:ilvl w:val="0"/>
          <w:numId w:val="0"/>
        </w:numPr>
        <w:ind w:left="360"/>
      </w:pPr>
      <w:bookmarkStart w:id="51" w:name="_Toc461710829"/>
      <w:r>
        <w:t>61.12.</w:t>
      </w:r>
      <w:r>
        <w:tab/>
        <w:t>toiletpotten &amp; toebehoren</w:t>
      </w:r>
      <w:r w:rsidR="00CF3FD5">
        <w:t xml:space="preserve"> </w:t>
      </w:r>
      <w:r w:rsidRPr="007C2734">
        <w:t xml:space="preserve">- </w:t>
      </w:r>
      <w:r>
        <w:t>hangend</w:t>
      </w:r>
      <w:bookmarkEnd w:id="51"/>
    </w:p>
    <w:p w:rsidR="00613146" w:rsidRPr="00613146" w:rsidRDefault="00613146" w:rsidP="003A115C">
      <w:pPr>
        <w:spacing w:after="0"/>
        <w:ind w:left="360"/>
        <w:rPr>
          <w:b/>
          <w:u w:val="single"/>
          <w:lang w:val="nl"/>
        </w:rPr>
      </w:pPr>
      <w:r w:rsidRPr="00613146">
        <w:rPr>
          <w:b/>
          <w:u w:val="single"/>
          <w:lang w:val="nl"/>
        </w:rPr>
        <w:t>Meting</w:t>
      </w:r>
    </w:p>
    <w:p w:rsidR="00613146" w:rsidRPr="00613146" w:rsidRDefault="00613146" w:rsidP="003A115C">
      <w:pPr>
        <w:spacing w:after="0"/>
        <w:ind w:left="360"/>
        <w:rPr>
          <w:lang w:val="nl"/>
        </w:rPr>
      </w:pPr>
      <w:r w:rsidRPr="00613146">
        <w:rPr>
          <w:lang w:val="nl"/>
        </w:rPr>
        <w:t>meeteenheid: per stuk</w:t>
      </w:r>
    </w:p>
    <w:p w:rsidR="00613146" w:rsidRPr="00613146" w:rsidRDefault="00613146" w:rsidP="003A115C">
      <w:pPr>
        <w:ind w:left="360"/>
        <w:rPr>
          <w:lang w:val="nl"/>
        </w:rPr>
      </w:pPr>
      <w:r w:rsidRPr="00613146">
        <w:rPr>
          <w:lang w:val="nl"/>
        </w:rPr>
        <w:t>aard van de overeenkomst: Forfaitaire Hoeveelheid (FH)</w:t>
      </w:r>
    </w:p>
    <w:p w:rsidR="00613146" w:rsidRPr="00613146" w:rsidRDefault="00613146" w:rsidP="003A115C">
      <w:pPr>
        <w:spacing w:after="0"/>
        <w:ind w:left="360"/>
        <w:rPr>
          <w:b/>
          <w:u w:val="single"/>
          <w:lang w:val="nl"/>
        </w:rPr>
      </w:pPr>
      <w:r w:rsidRPr="00613146">
        <w:rPr>
          <w:b/>
          <w:u w:val="single"/>
          <w:lang w:val="nl"/>
        </w:rPr>
        <w:t>Materiaal</w:t>
      </w:r>
    </w:p>
    <w:p w:rsidR="00613146" w:rsidRPr="00613146" w:rsidRDefault="00613146" w:rsidP="003A115C">
      <w:pPr>
        <w:ind w:left="360"/>
        <w:rPr>
          <w:lang w:val="nl"/>
        </w:rPr>
      </w:pPr>
      <w:r w:rsidRPr="00613146">
        <w:rPr>
          <w:lang w:val="nl"/>
        </w:rPr>
        <w:t>Wandtoiletpotten bestemd voor ophanging, vervaardigd uit sanitair porselein. De bevestigingsmodule met ingebouwde jachtbak en spoelinrichting is een prefab installatie-element, geschikt voor montage in of voor de muur met verstelbare montagesteun en ingebouwde bevestigingshulzen. Het element is uitgerust met een geluidsarm inbouwspoelreservoir in hoogwaardige kunststof, voorzien van een anticondensisolatie en een aangepast aansluitgarnituur voor het waterdicht bevestigen van het spoelreservoir op de toiletpot. De spoelinrichting is standaard uitgerust met een waterbesparende dubbel instelbare leegloopinrichting (3 of 6 liter). Het bezoekluik is afgedekt met een plaat in kleurvaste kunststof met twee in het deksel geïntegreerde drukknoppen. Het Bestuur is gerechtigd meer dan één keuzemodel te eisen.</w:t>
      </w:r>
    </w:p>
    <w:p w:rsidR="00613146" w:rsidRPr="00D70242" w:rsidRDefault="00613146" w:rsidP="003A115C">
      <w:pPr>
        <w:spacing w:after="0"/>
        <w:ind w:left="360"/>
        <w:rPr>
          <w:u w:val="single"/>
          <w:lang w:val="nl"/>
        </w:rPr>
      </w:pPr>
      <w:r w:rsidRPr="00D70242">
        <w:rPr>
          <w:u w:val="single"/>
          <w:lang w:val="nl"/>
        </w:rPr>
        <w:t>Specificaties</w:t>
      </w:r>
    </w:p>
    <w:p w:rsidR="00613146" w:rsidRPr="00613146" w:rsidRDefault="00613146" w:rsidP="003A115C">
      <w:pPr>
        <w:spacing w:after="0"/>
        <w:ind w:left="360"/>
        <w:rPr>
          <w:lang w:val="nl"/>
        </w:rPr>
      </w:pPr>
      <w:r w:rsidRPr="00613146">
        <w:rPr>
          <w:lang w:val="nl"/>
        </w:rPr>
        <w:t>Type: diepspoelmodel (T-vormig met afgeronde zijkanten en verborgen sifon)</w:t>
      </w:r>
    </w:p>
    <w:p w:rsidR="00613146" w:rsidRPr="00613146" w:rsidRDefault="00613146" w:rsidP="003A115C">
      <w:pPr>
        <w:spacing w:after="0"/>
        <w:ind w:left="360"/>
        <w:rPr>
          <w:lang w:val="nl"/>
        </w:rPr>
      </w:pPr>
      <w:r w:rsidRPr="00613146">
        <w:rPr>
          <w:lang w:val="nl"/>
        </w:rPr>
        <w:t xml:space="preserve">Spoelreservoir: </w:t>
      </w:r>
      <w:r w:rsidRPr="000440D9">
        <w:rPr>
          <w:lang w:val="nl"/>
        </w:rPr>
        <w:t xml:space="preserve">inbouwdiepte maximum </w:t>
      </w:r>
      <w:r w:rsidRPr="00420294">
        <w:rPr>
          <w:color w:val="0070C0"/>
          <w:lang w:val="nl"/>
        </w:rPr>
        <w:t xml:space="preserve">200 / ... </w:t>
      </w:r>
      <w:r w:rsidRPr="00613146">
        <w:rPr>
          <w:lang w:val="nl"/>
        </w:rPr>
        <w:t>mm</w:t>
      </w:r>
    </w:p>
    <w:p w:rsidR="00613146" w:rsidRPr="00476B83" w:rsidRDefault="00613146" w:rsidP="003A115C">
      <w:pPr>
        <w:spacing w:after="0"/>
        <w:ind w:left="360"/>
        <w:rPr>
          <w:lang w:val="nl"/>
        </w:rPr>
      </w:pPr>
      <w:r w:rsidRPr="00476B83">
        <w:rPr>
          <w:lang w:val="nl"/>
        </w:rPr>
        <w:t>Afmetingen:</w:t>
      </w:r>
    </w:p>
    <w:p w:rsidR="00613146" w:rsidRPr="00476B83" w:rsidRDefault="00613146" w:rsidP="003A115C">
      <w:pPr>
        <w:spacing w:after="0"/>
        <w:ind w:left="927"/>
      </w:pPr>
      <w:r w:rsidRPr="00476B83">
        <w:t xml:space="preserve">breedte: </w:t>
      </w:r>
      <w:r w:rsidRPr="00476B83">
        <w:rPr>
          <w:lang w:val="nl"/>
        </w:rPr>
        <w:t xml:space="preserve">345 -360 / … </w:t>
      </w:r>
      <w:r w:rsidRPr="00476B83">
        <w:t>mm</w:t>
      </w:r>
    </w:p>
    <w:p w:rsidR="00613146" w:rsidRPr="00476B83" w:rsidRDefault="00613146" w:rsidP="003A115C">
      <w:pPr>
        <w:spacing w:after="0"/>
        <w:ind w:left="927"/>
      </w:pPr>
      <w:r w:rsidRPr="00476B83">
        <w:t xml:space="preserve">diepte: </w:t>
      </w:r>
      <w:r w:rsidRPr="00476B83">
        <w:rPr>
          <w:lang w:val="nl"/>
        </w:rPr>
        <w:t>530 - 580 / ...</w:t>
      </w:r>
      <w:r w:rsidRPr="00476B83">
        <w:t xml:space="preserve"> mm</w:t>
      </w:r>
    </w:p>
    <w:p w:rsidR="00476B83" w:rsidRPr="00476B83" w:rsidRDefault="00476B83" w:rsidP="003A115C">
      <w:pPr>
        <w:spacing w:after="0"/>
        <w:ind w:left="360"/>
        <w:rPr>
          <w:color w:val="C3004A" w:themeColor="accent4"/>
          <w:lang w:val="nl"/>
        </w:rPr>
      </w:pPr>
      <w:r w:rsidRPr="00476B83">
        <w:rPr>
          <w:color w:val="C3004A" w:themeColor="accent4"/>
          <w:lang w:val="nl"/>
        </w:rPr>
        <w:t>Hoogte</w:t>
      </w:r>
      <w:r>
        <w:rPr>
          <w:color w:val="C3004A" w:themeColor="accent4"/>
          <w:lang w:val="nl"/>
        </w:rPr>
        <w:t xml:space="preserve"> (gemeten van het zitvlak tot de afgewerkte vloer)</w:t>
      </w:r>
      <w:r w:rsidRPr="00476B83">
        <w:rPr>
          <w:color w:val="C3004A" w:themeColor="accent4"/>
          <w:lang w:val="nl"/>
        </w:rPr>
        <w:t>:</w:t>
      </w:r>
    </w:p>
    <w:tbl>
      <w:tblPr>
        <w:tblW w:w="0" w:type="auto"/>
        <w:jc w:val="center"/>
        <w:tblLook w:val="04A0" w:firstRow="1" w:lastRow="0" w:firstColumn="1" w:lastColumn="0" w:noHBand="0" w:noVBand="1"/>
      </w:tblPr>
      <w:tblGrid>
        <w:gridCol w:w="2820"/>
        <w:gridCol w:w="3385"/>
      </w:tblGrid>
      <w:tr w:rsidR="00476B83" w:rsidTr="003A115C">
        <w:trPr>
          <w:trHeight w:val="271"/>
          <w:jc w:val="center"/>
        </w:trPr>
        <w:tc>
          <w:tcPr>
            <w:tcW w:w="2820" w:type="dxa"/>
          </w:tcPr>
          <w:p w:rsidR="00476B83" w:rsidRDefault="00476B83" w:rsidP="00DD0DC3">
            <w:pPr>
              <w:pStyle w:val="Geenafstand"/>
              <w:jc w:val="center"/>
              <w:rPr>
                <w:lang w:val="nl-BE"/>
              </w:rPr>
            </w:pPr>
            <w:r>
              <w:rPr>
                <w:lang w:val="nl-BE"/>
              </w:rPr>
              <w:t>doelgroep</w:t>
            </w:r>
          </w:p>
        </w:tc>
        <w:tc>
          <w:tcPr>
            <w:tcW w:w="3385" w:type="dxa"/>
          </w:tcPr>
          <w:p w:rsidR="00476B83" w:rsidRDefault="00476B83" w:rsidP="00DD0DC3">
            <w:pPr>
              <w:pStyle w:val="Geenafstand"/>
              <w:jc w:val="center"/>
              <w:rPr>
                <w:lang w:val="nl-BE"/>
              </w:rPr>
            </w:pPr>
            <w:r>
              <w:rPr>
                <w:lang w:val="nl-BE"/>
              </w:rPr>
              <w:t>hoogte</w:t>
            </w:r>
          </w:p>
        </w:tc>
      </w:tr>
      <w:tr w:rsidR="00476B83" w:rsidTr="003A115C">
        <w:trPr>
          <w:trHeight w:val="161"/>
          <w:jc w:val="center"/>
        </w:trPr>
        <w:tc>
          <w:tcPr>
            <w:tcW w:w="2820" w:type="dxa"/>
          </w:tcPr>
          <w:p w:rsidR="00476B83" w:rsidRDefault="00476B83" w:rsidP="00DD0DC3">
            <w:pPr>
              <w:pStyle w:val="Geenafstand"/>
              <w:rPr>
                <w:lang w:val="nl-BE"/>
              </w:rPr>
            </w:pPr>
            <w:r>
              <w:rPr>
                <w:lang w:val="nl-BE"/>
              </w:rPr>
              <w:t xml:space="preserve"> </w:t>
            </w:r>
            <w:r w:rsidRPr="00476B83">
              <w:t>Kleuters (2,5 j – 6 j)</w:t>
            </w:r>
          </w:p>
        </w:tc>
        <w:tc>
          <w:tcPr>
            <w:tcW w:w="3385" w:type="dxa"/>
          </w:tcPr>
          <w:p w:rsidR="00476B83" w:rsidRDefault="00476B83" w:rsidP="00DD0DC3">
            <w:pPr>
              <w:pStyle w:val="Geenafstand"/>
              <w:rPr>
                <w:lang w:val="nl-BE"/>
              </w:rPr>
            </w:pPr>
            <w:r>
              <w:t xml:space="preserve"> </w:t>
            </w:r>
            <w:r w:rsidRPr="00476B83">
              <w:t>26 – 30 – 35 cm</w:t>
            </w:r>
          </w:p>
        </w:tc>
      </w:tr>
      <w:tr w:rsidR="00476B83" w:rsidTr="003A115C">
        <w:trPr>
          <w:trHeight w:val="271"/>
          <w:jc w:val="center"/>
        </w:trPr>
        <w:tc>
          <w:tcPr>
            <w:tcW w:w="2820" w:type="dxa"/>
          </w:tcPr>
          <w:p w:rsidR="00476B83" w:rsidRDefault="00476B83" w:rsidP="00DD0DC3">
            <w:pPr>
              <w:pStyle w:val="Geenafstand"/>
              <w:rPr>
                <w:lang w:val="nl-BE"/>
              </w:rPr>
            </w:pPr>
            <w:r>
              <w:t xml:space="preserve"> </w:t>
            </w:r>
            <w:r w:rsidR="00CC19A7">
              <w:t>Lagere school (6j – 12 j</w:t>
            </w:r>
            <w:r w:rsidRPr="00476B83">
              <w:t>)</w:t>
            </w:r>
          </w:p>
        </w:tc>
        <w:tc>
          <w:tcPr>
            <w:tcW w:w="3385" w:type="dxa"/>
          </w:tcPr>
          <w:p w:rsidR="00476B83" w:rsidRPr="00DC5389" w:rsidRDefault="00476B83" w:rsidP="00DD0DC3">
            <w:pPr>
              <w:pStyle w:val="Geenafstand"/>
            </w:pPr>
            <w:r>
              <w:t xml:space="preserve"> </w:t>
            </w:r>
            <w:r w:rsidRPr="00476B83">
              <w:t>35 – 40 cm</w:t>
            </w:r>
          </w:p>
        </w:tc>
      </w:tr>
      <w:tr w:rsidR="00476B83" w:rsidTr="003A115C">
        <w:trPr>
          <w:trHeight w:val="271"/>
          <w:jc w:val="center"/>
        </w:trPr>
        <w:tc>
          <w:tcPr>
            <w:tcW w:w="2820" w:type="dxa"/>
          </w:tcPr>
          <w:p w:rsidR="00476B83" w:rsidRDefault="00476B83" w:rsidP="00476B83">
            <w:pPr>
              <w:pStyle w:val="Geenafstand"/>
            </w:pPr>
            <w:r>
              <w:lastRenderedPageBreak/>
              <w:t xml:space="preserve"> </w:t>
            </w:r>
            <w:r w:rsidRPr="00476B83">
              <w:t>Middelbaar</w:t>
            </w:r>
          </w:p>
        </w:tc>
        <w:tc>
          <w:tcPr>
            <w:tcW w:w="3385" w:type="dxa"/>
          </w:tcPr>
          <w:p w:rsidR="00476B83" w:rsidRDefault="00476B83" w:rsidP="00476B83">
            <w:pPr>
              <w:pStyle w:val="Geenafstand"/>
            </w:pPr>
            <w:r>
              <w:t xml:space="preserve"> </w:t>
            </w:r>
            <w:r w:rsidRPr="00476B83">
              <w:t>40 – 45 cm</w:t>
            </w:r>
          </w:p>
        </w:tc>
      </w:tr>
      <w:tr w:rsidR="00A47C86" w:rsidTr="003A115C">
        <w:trPr>
          <w:trHeight w:val="271"/>
          <w:jc w:val="center"/>
        </w:trPr>
        <w:tc>
          <w:tcPr>
            <w:tcW w:w="2820" w:type="dxa"/>
          </w:tcPr>
          <w:p w:rsidR="00A47C86" w:rsidRDefault="00A47C86" w:rsidP="00A47C86">
            <w:pPr>
              <w:pStyle w:val="Geenafstand"/>
            </w:pPr>
            <w:r>
              <w:t xml:space="preserve"> Mindervaliden</w:t>
            </w:r>
          </w:p>
        </w:tc>
        <w:tc>
          <w:tcPr>
            <w:tcW w:w="3385" w:type="dxa"/>
          </w:tcPr>
          <w:p w:rsidR="00A47C86" w:rsidRDefault="00A47C86" w:rsidP="00A47C86">
            <w:pPr>
              <w:pStyle w:val="Geenafstand"/>
            </w:pPr>
            <w:r>
              <w:t xml:space="preserve"> 50 cm</w:t>
            </w:r>
          </w:p>
        </w:tc>
      </w:tr>
    </w:tbl>
    <w:p w:rsidR="00476B83" w:rsidRPr="00476B83" w:rsidRDefault="00476B83" w:rsidP="003A115C">
      <w:pPr>
        <w:spacing w:after="0"/>
        <w:ind w:left="927"/>
        <w:rPr>
          <w:color w:val="C3004A" w:themeColor="accent4"/>
          <w:lang w:val="nl"/>
        </w:rPr>
      </w:pPr>
      <w:r w:rsidRPr="00476B83">
        <w:rPr>
          <w:color w:val="C3004A" w:themeColor="accent4"/>
          <w:lang w:val="nl"/>
        </w:rPr>
        <w:t>Leerlingen en hun ergonomie evolueert naargelang de leeftijd.</w:t>
      </w:r>
      <w:r w:rsidRPr="00476B83">
        <w:rPr>
          <w:color w:val="C3004A" w:themeColor="accent4"/>
        </w:rPr>
        <w:t xml:space="preserve"> </w:t>
      </w:r>
      <w:r>
        <w:rPr>
          <w:color w:val="C3004A" w:themeColor="accent4"/>
          <w:lang w:val="nl"/>
        </w:rPr>
        <w:t>V</w:t>
      </w:r>
      <w:r w:rsidRPr="00476B83">
        <w:rPr>
          <w:color w:val="C3004A" w:themeColor="accent4"/>
          <w:lang w:val="nl"/>
        </w:rPr>
        <w:t xml:space="preserve">oorzie </w:t>
      </w:r>
      <w:r>
        <w:rPr>
          <w:color w:val="C3004A" w:themeColor="accent4"/>
          <w:lang w:val="nl"/>
        </w:rPr>
        <w:t xml:space="preserve">desgewenst </w:t>
      </w:r>
      <w:r w:rsidRPr="00476B83">
        <w:rPr>
          <w:color w:val="C3004A" w:themeColor="accent4"/>
          <w:lang w:val="nl"/>
        </w:rPr>
        <w:t xml:space="preserve">een variatie in maten.  </w:t>
      </w:r>
    </w:p>
    <w:p w:rsidR="00613146" w:rsidRPr="00613146" w:rsidRDefault="00613146" w:rsidP="003A115C">
      <w:pPr>
        <w:spacing w:after="0"/>
        <w:ind w:left="360"/>
        <w:rPr>
          <w:lang w:val="nl"/>
        </w:rPr>
      </w:pPr>
      <w:r w:rsidRPr="00613146">
        <w:rPr>
          <w:lang w:val="nl"/>
        </w:rPr>
        <w:t xml:space="preserve">Bedieningspaneel: </w:t>
      </w:r>
      <w:r w:rsidRPr="00420294">
        <w:rPr>
          <w:color w:val="0070C0"/>
          <w:lang w:val="nl"/>
        </w:rPr>
        <w:t>kunststof (wit / zilverkleurig) / inox (geborsteld)</w:t>
      </w:r>
    </w:p>
    <w:p w:rsidR="00613146" w:rsidRPr="00613146" w:rsidRDefault="00613146" w:rsidP="003A115C">
      <w:pPr>
        <w:spacing w:after="0"/>
        <w:ind w:left="360"/>
        <w:rPr>
          <w:lang w:val="nl"/>
        </w:rPr>
      </w:pPr>
      <w:r w:rsidRPr="00613146">
        <w:rPr>
          <w:lang w:val="nl"/>
        </w:rPr>
        <w:t xml:space="preserve">Toiletzitting: </w:t>
      </w:r>
      <w:r w:rsidRPr="00420294">
        <w:rPr>
          <w:color w:val="0070C0"/>
          <w:lang w:val="nl"/>
        </w:rPr>
        <w:t>thermohardende kunststof / hout bespoten met kunststof / … ; kleur: wit / zwart / …</w:t>
      </w:r>
    </w:p>
    <w:p w:rsidR="00613146" w:rsidRPr="00420294" w:rsidRDefault="00613146" w:rsidP="003A115C">
      <w:pPr>
        <w:ind w:left="360"/>
        <w:rPr>
          <w:color w:val="0070C0"/>
          <w:lang w:val="nl"/>
        </w:rPr>
      </w:pPr>
      <w:r w:rsidRPr="00613146">
        <w:rPr>
          <w:lang w:val="nl"/>
        </w:rPr>
        <w:t xml:space="preserve">Papierrolhouder: </w:t>
      </w:r>
      <w:r w:rsidRPr="00420294">
        <w:rPr>
          <w:color w:val="0070C0"/>
          <w:lang w:val="nl"/>
        </w:rPr>
        <w:t>verchroomd messing / roestvast staal / in de massa gekleurde kunststof / met nylon beklede stalen kern.</w:t>
      </w:r>
    </w:p>
    <w:p w:rsidR="00613146" w:rsidRPr="00613146" w:rsidRDefault="00613146" w:rsidP="003A115C">
      <w:pPr>
        <w:spacing w:after="0"/>
        <w:ind w:left="360"/>
        <w:rPr>
          <w:u w:val="single"/>
          <w:lang w:val="nl"/>
        </w:rPr>
      </w:pPr>
      <w:r w:rsidRPr="00613146">
        <w:rPr>
          <w:u w:val="single"/>
          <w:lang w:val="nl"/>
        </w:rPr>
        <w:t>Aanvullende specificaties (te schrappen door ontwerper indien niet van toepassing)</w:t>
      </w:r>
    </w:p>
    <w:p w:rsidR="00613146" w:rsidRPr="00420294" w:rsidRDefault="00613146" w:rsidP="003A115C">
      <w:pPr>
        <w:ind w:left="360"/>
        <w:rPr>
          <w:color w:val="0070C0"/>
          <w:u w:val="single"/>
          <w:lang w:val="nl"/>
        </w:rPr>
      </w:pPr>
      <w:r w:rsidRPr="00613146">
        <w:rPr>
          <w:lang w:val="nl"/>
        </w:rPr>
        <w:t xml:space="preserve">Geluiddempende set: </w:t>
      </w:r>
      <w:r w:rsidRPr="00420294">
        <w:rPr>
          <w:color w:val="0070C0"/>
          <w:lang w:val="nl"/>
        </w:rPr>
        <w:t>…</w:t>
      </w:r>
    </w:p>
    <w:p w:rsidR="00613146" w:rsidRPr="00613146" w:rsidRDefault="00613146" w:rsidP="003A115C">
      <w:pPr>
        <w:spacing w:after="0"/>
        <w:ind w:left="360"/>
        <w:rPr>
          <w:b/>
          <w:u w:val="single"/>
          <w:lang w:val="nl"/>
        </w:rPr>
      </w:pPr>
      <w:r w:rsidRPr="00613146">
        <w:rPr>
          <w:b/>
          <w:u w:val="single"/>
          <w:lang w:val="nl"/>
        </w:rPr>
        <w:t>Uitvoering</w:t>
      </w:r>
    </w:p>
    <w:p w:rsidR="00613146" w:rsidRPr="00613146" w:rsidRDefault="00613146" w:rsidP="003A115C">
      <w:pPr>
        <w:ind w:left="360"/>
        <w:rPr>
          <w:lang w:val="nl"/>
        </w:rPr>
      </w:pPr>
      <w:r w:rsidRPr="00613146">
        <w:rPr>
          <w:lang w:val="nl"/>
        </w:rPr>
        <w:t xml:space="preserve">De montage gebeurt volgens de voorschriften van de fabrikant en de aanduidingen op de plannen. Het toilet wordt tegen de muur bevestigd bij middel van een speciale ingewerkt frame en/of L-vormige draagstoelen uit verzinkt staal, zodat het een statische last van 1500 N kan dragen zonder merkbare verplaatsing. De keuze van de bouten is afhankelijk van de samenstelling van de muur en de aard en type van het ingebouwd spoelsysteem. Krachtenconcentraties worden vermeden door voorafgaandelijk over gans het draagvlak van de toiletpotten, een verdelingspasta uit te strijken. </w:t>
      </w:r>
    </w:p>
    <w:p w:rsidR="00613146" w:rsidRPr="00613146" w:rsidRDefault="00613146" w:rsidP="003A115C">
      <w:pPr>
        <w:ind w:left="360"/>
        <w:rPr>
          <w:lang w:val="nl"/>
        </w:rPr>
      </w:pPr>
      <w:r w:rsidRPr="00613146">
        <w:rPr>
          <w:lang w:val="nl"/>
        </w:rPr>
        <w:t>Indien wandtegels zijn voorzien, wordt tussen de wandtegels en het toestel een isolatielaag geplaatst uit speciale kunststof, perfect op maat gesneden van het toestel, dikte + 5 mm. De wateraanvoer en -afvoer worden onzichtbaar aangebracht.</w:t>
      </w:r>
    </w:p>
    <w:p w:rsidR="00613146" w:rsidRPr="00613146" w:rsidRDefault="00613146" w:rsidP="003A115C">
      <w:pPr>
        <w:ind w:left="360"/>
        <w:rPr>
          <w:lang w:val="nl"/>
        </w:rPr>
      </w:pPr>
      <w:r w:rsidRPr="00613146">
        <w:rPr>
          <w:lang w:val="nl"/>
        </w:rPr>
        <w:t>De papierrolhouders worden d.mv. een onzichtbare bevestiging met schroeven op een hoogte tussen 70 en 90 cm gemonteerd.</w:t>
      </w:r>
    </w:p>
    <w:p w:rsidR="001C6A14" w:rsidRPr="005F7812" w:rsidRDefault="00FE3FE6" w:rsidP="003A115C">
      <w:pPr>
        <w:pStyle w:val="Kop2"/>
        <w:numPr>
          <w:ilvl w:val="0"/>
          <w:numId w:val="0"/>
        </w:numPr>
        <w:ind w:left="360"/>
        <w:rPr>
          <w:color w:val="C3004A" w:themeColor="accent4"/>
        </w:rPr>
      </w:pPr>
      <w:bookmarkStart w:id="52" w:name="_Toc461710830"/>
      <w:r w:rsidRPr="005F7812">
        <w:rPr>
          <w:color w:val="C3004A" w:themeColor="accent4"/>
        </w:rPr>
        <w:t>60</w:t>
      </w:r>
      <w:r w:rsidR="001C6A14" w:rsidRPr="005F7812">
        <w:rPr>
          <w:color w:val="C3004A" w:themeColor="accent4"/>
        </w:rPr>
        <w:t>.</w:t>
      </w:r>
      <w:r w:rsidRPr="005F7812">
        <w:rPr>
          <w:color w:val="C3004A" w:themeColor="accent4"/>
        </w:rPr>
        <w:t>15</w:t>
      </w:r>
      <w:r w:rsidR="001C6A14" w:rsidRPr="005F7812">
        <w:rPr>
          <w:color w:val="C3004A" w:themeColor="accent4"/>
        </w:rPr>
        <w:t>.</w:t>
      </w:r>
      <w:r w:rsidR="001C6A14" w:rsidRPr="005F7812">
        <w:rPr>
          <w:color w:val="C3004A" w:themeColor="accent4"/>
        </w:rPr>
        <w:tab/>
      </w:r>
      <w:r w:rsidRPr="005F7812">
        <w:rPr>
          <w:color w:val="C3004A" w:themeColor="accent4"/>
        </w:rPr>
        <w:t>urinoirs</w:t>
      </w:r>
      <w:r w:rsidR="001C6A14" w:rsidRPr="005F7812">
        <w:rPr>
          <w:color w:val="C3004A" w:themeColor="accent4"/>
        </w:rPr>
        <w:t xml:space="preserve"> &amp; toebehoren</w:t>
      </w:r>
      <w:r w:rsidR="00CF3FD5">
        <w:rPr>
          <w:color w:val="C3004A" w:themeColor="accent4"/>
        </w:rPr>
        <w:t xml:space="preserve"> </w:t>
      </w:r>
      <w:r w:rsidR="001C6A14" w:rsidRPr="005F7812">
        <w:rPr>
          <w:color w:val="C3004A" w:themeColor="accent4"/>
        </w:rPr>
        <w:t>- algemeen</w:t>
      </w:r>
      <w:bookmarkEnd w:id="52"/>
    </w:p>
    <w:p w:rsidR="005F7812" w:rsidRPr="005F7812" w:rsidRDefault="005F7812" w:rsidP="003A115C">
      <w:pPr>
        <w:spacing w:after="0"/>
        <w:ind w:left="360"/>
        <w:rPr>
          <w:b/>
          <w:color w:val="C3004A" w:themeColor="accent4"/>
          <w:u w:val="single"/>
          <w:lang w:val="nl"/>
        </w:rPr>
      </w:pPr>
      <w:r w:rsidRPr="005F7812">
        <w:rPr>
          <w:b/>
          <w:color w:val="C3004A" w:themeColor="accent4"/>
          <w:u w:val="single"/>
          <w:lang w:val="nl"/>
        </w:rPr>
        <w:t>Meting</w:t>
      </w:r>
    </w:p>
    <w:p w:rsidR="005F7812" w:rsidRPr="005F7812" w:rsidRDefault="005F7812" w:rsidP="003A115C">
      <w:pPr>
        <w:spacing w:after="0"/>
        <w:ind w:left="360"/>
        <w:rPr>
          <w:color w:val="C3004A" w:themeColor="accent4"/>
          <w:lang w:val="nl"/>
        </w:rPr>
      </w:pPr>
      <w:r w:rsidRPr="005F7812">
        <w:rPr>
          <w:color w:val="C3004A" w:themeColor="accent4"/>
          <w:lang w:val="nl"/>
        </w:rPr>
        <w:t>meeteenheid: per stuk</w:t>
      </w:r>
    </w:p>
    <w:p w:rsidR="005F7812" w:rsidRPr="005F7812" w:rsidRDefault="005F7812" w:rsidP="003A115C">
      <w:pPr>
        <w:ind w:left="360"/>
        <w:rPr>
          <w:color w:val="C3004A" w:themeColor="accent4"/>
          <w:lang w:val="nl"/>
        </w:rPr>
      </w:pPr>
      <w:r w:rsidRPr="005F7812">
        <w:rPr>
          <w:color w:val="C3004A" w:themeColor="accent4"/>
          <w:lang w:val="nl"/>
        </w:rPr>
        <w:t>aard van de overeenkomst: Forfaitaire Hoeveelheid (FH)</w:t>
      </w:r>
    </w:p>
    <w:p w:rsidR="005F7812" w:rsidRPr="005F7812" w:rsidRDefault="005F7812" w:rsidP="003A115C">
      <w:pPr>
        <w:spacing w:after="0"/>
        <w:ind w:left="360"/>
        <w:rPr>
          <w:b/>
          <w:color w:val="C3004A" w:themeColor="accent4"/>
          <w:u w:val="single"/>
          <w:lang w:val="nl"/>
        </w:rPr>
      </w:pPr>
      <w:r w:rsidRPr="005F7812">
        <w:rPr>
          <w:b/>
          <w:color w:val="C3004A" w:themeColor="accent4"/>
          <w:u w:val="single"/>
          <w:lang w:val="nl"/>
        </w:rPr>
        <w:t>Materiaal</w:t>
      </w:r>
    </w:p>
    <w:p w:rsidR="005F7812" w:rsidRPr="005F7812" w:rsidRDefault="005F7812" w:rsidP="003A115C">
      <w:pPr>
        <w:spacing w:after="0"/>
        <w:ind w:left="360"/>
        <w:rPr>
          <w:color w:val="C3004A" w:themeColor="accent4"/>
          <w:lang w:val="nl"/>
        </w:rPr>
      </w:pPr>
      <w:r w:rsidRPr="005F7812">
        <w:rPr>
          <w:color w:val="C3004A" w:themeColor="accent4"/>
          <w:lang w:val="nl"/>
        </w:rPr>
        <w:t>urinoir</w:t>
      </w:r>
      <w:r w:rsidRPr="005F7812">
        <w:rPr>
          <w:b/>
          <w:color w:val="C3004A" w:themeColor="accent4"/>
          <w:lang w:val="nl"/>
        </w:rPr>
        <w:t xml:space="preserve"> </w:t>
      </w:r>
      <w:r w:rsidRPr="005F7812">
        <w:rPr>
          <w:color w:val="C3004A" w:themeColor="accent4"/>
          <w:lang w:val="nl"/>
        </w:rPr>
        <w:t>met infrarood spoelsysteem</w:t>
      </w:r>
      <w:r w:rsidRPr="005F7812">
        <w:rPr>
          <w:b/>
          <w:color w:val="C3004A" w:themeColor="accent4"/>
          <w:lang w:val="nl"/>
        </w:rPr>
        <w:t xml:space="preserve"> </w:t>
      </w:r>
      <w:r w:rsidRPr="005F7812">
        <w:rPr>
          <w:color w:val="C3004A" w:themeColor="accent4"/>
          <w:lang w:val="nl"/>
        </w:rPr>
        <w:t>met volgende kenmerken:</w:t>
      </w:r>
    </w:p>
    <w:p w:rsidR="005F7812" w:rsidRPr="005F7812" w:rsidRDefault="005F7812" w:rsidP="003A115C">
      <w:pPr>
        <w:numPr>
          <w:ilvl w:val="0"/>
          <w:numId w:val="29"/>
        </w:numPr>
        <w:tabs>
          <w:tab w:val="clear" w:pos="720"/>
          <w:tab w:val="num" w:pos="1080"/>
        </w:tabs>
        <w:spacing w:after="0"/>
        <w:ind w:left="1080"/>
        <w:rPr>
          <w:color w:val="C3004A" w:themeColor="accent4"/>
          <w:lang w:val="nl"/>
        </w:rPr>
      </w:pPr>
      <w:r w:rsidRPr="005F7812">
        <w:rPr>
          <w:color w:val="C3004A" w:themeColor="accent4"/>
          <w:lang w:val="nl"/>
        </w:rPr>
        <w:t>urinoir vervaardigd uit wit glasporselein (=sanitair porselein)</w:t>
      </w:r>
      <w:r w:rsidR="00EB5C77">
        <w:rPr>
          <w:color w:val="C3004A" w:themeColor="accent4"/>
          <w:lang w:val="nl"/>
        </w:rPr>
        <w:t>,</w:t>
      </w:r>
      <w:r w:rsidR="00EB5C77" w:rsidRPr="00EB5C77">
        <w:rPr>
          <w:lang w:val="nl"/>
        </w:rPr>
        <w:t xml:space="preserve"> </w:t>
      </w:r>
      <w:r w:rsidR="00EB5C77">
        <w:rPr>
          <w:color w:val="C3004A" w:themeColor="accent4"/>
          <w:lang w:val="nl"/>
        </w:rPr>
        <w:t>h</w:t>
      </w:r>
      <w:r w:rsidR="00EB5C77" w:rsidRPr="00EB5C77">
        <w:rPr>
          <w:color w:val="C3004A" w:themeColor="accent4"/>
          <w:lang w:val="nl"/>
        </w:rPr>
        <w:t>et Bestuur is gerechtigd meer dan één keuzemodel te eisen.</w:t>
      </w:r>
      <w:r w:rsidR="00EB5C77">
        <w:rPr>
          <w:color w:val="C3004A" w:themeColor="accent4"/>
          <w:lang w:val="nl"/>
        </w:rPr>
        <w:t xml:space="preserve"> </w:t>
      </w:r>
    </w:p>
    <w:p w:rsidR="005F7812" w:rsidRPr="005F7812" w:rsidRDefault="005F7812" w:rsidP="003A115C">
      <w:pPr>
        <w:numPr>
          <w:ilvl w:val="0"/>
          <w:numId w:val="29"/>
        </w:numPr>
        <w:tabs>
          <w:tab w:val="clear" w:pos="720"/>
          <w:tab w:val="num" w:pos="1080"/>
        </w:tabs>
        <w:spacing w:after="0"/>
        <w:ind w:left="1080"/>
        <w:rPr>
          <w:color w:val="C3004A" w:themeColor="accent4"/>
          <w:lang w:val="nl"/>
        </w:rPr>
      </w:pPr>
      <w:r w:rsidRPr="005F7812">
        <w:rPr>
          <w:color w:val="C3004A" w:themeColor="accent4"/>
          <w:lang w:val="nl"/>
        </w:rPr>
        <w:t>urinoir met vlakke rug voor wandmontage en met volledige randspoeling</w:t>
      </w:r>
    </w:p>
    <w:p w:rsidR="005F7812" w:rsidRPr="005F7812" w:rsidRDefault="005F7812" w:rsidP="003A115C">
      <w:pPr>
        <w:numPr>
          <w:ilvl w:val="0"/>
          <w:numId w:val="29"/>
        </w:numPr>
        <w:tabs>
          <w:tab w:val="clear" w:pos="720"/>
          <w:tab w:val="num" w:pos="1080"/>
        </w:tabs>
        <w:spacing w:after="0"/>
        <w:ind w:left="1080"/>
        <w:rPr>
          <w:color w:val="C3004A" w:themeColor="accent4"/>
          <w:lang w:val="nl"/>
        </w:rPr>
      </w:pPr>
      <w:r w:rsidRPr="005F7812">
        <w:rPr>
          <w:color w:val="C3004A" w:themeColor="accent4"/>
          <w:lang w:val="nl"/>
        </w:rPr>
        <w:t>urinoir voorzien van een visueel richtsysteem</w:t>
      </w:r>
    </w:p>
    <w:p w:rsidR="005F7812" w:rsidRPr="005F7812" w:rsidRDefault="005F7812" w:rsidP="003A115C">
      <w:pPr>
        <w:numPr>
          <w:ilvl w:val="0"/>
          <w:numId w:val="29"/>
        </w:numPr>
        <w:tabs>
          <w:tab w:val="clear" w:pos="720"/>
          <w:tab w:val="num" w:pos="1080"/>
        </w:tabs>
        <w:spacing w:after="0"/>
        <w:ind w:left="1080"/>
        <w:rPr>
          <w:color w:val="C3004A" w:themeColor="accent4"/>
          <w:lang w:val="nl"/>
        </w:rPr>
      </w:pPr>
      <w:r w:rsidRPr="005F7812">
        <w:rPr>
          <w:color w:val="C3004A" w:themeColor="accent4"/>
          <w:lang w:val="nl"/>
        </w:rPr>
        <w:t>hoogte tussen bovenkant urinoir en afgewerkte vloer: 91.5 cm</w:t>
      </w:r>
    </w:p>
    <w:p w:rsidR="005F7812" w:rsidRPr="005F7812" w:rsidRDefault="005F7812" w:rsidP="003A115C">
      <w:pPr>
        <w:numPr>
          <w:ilvl w:val="0"/>
          <w:numId w:val="29"/>
        </w:numPr>
        <w:tabs>
          <w:tab w:val="clear" w:pos="720"/>
          <w:tab w:val="num" w:pos="1080"/>
        </w:tabs>
        <w:spacing w:after="0"/>
        <w:ind w:left="1080"/>
        <w:rPr>
          <w:color w:val="C3004A" w:themeColor="accent4"/>
          <w:lang w:val="nl"/>
        </w:rPr>
      </w:pPr>
      <w:r w:rsidRPr="005F7812">
        <w:rPr>
          <w:color w:val="C3004A" w:themeColor="accent4"/>
          <w:lang w:val="nl"/>
        </w:rPr>
        <w:t>bevestiging urinoir door middel van twee plugbouten</w:t>
      </w:r>
    </w:p>
    <w:p w:rsidR="005F7812" w:rsidRPr="005F7812" w:rsidRDefault="005F7812" w:rsidP="003A115C">
      <w:pPr>
        <w:numPr>
          <w:ilvl w:val="0"/>
          <w:numId w:val="29"/>
        </w:numPr>
        <w:tabs>
          <w:tab w:val="clear" w:pos="720"/>
          <w:tab w:val="num" w:pos="1080"/>
        </w:tabs>
        <w:spacing w:after="0"/>
        <w:ind w:left="1080"/>
        <w:rPr>
          <w:color w:val="C3004A" w:themeColor="accent4"/>
          <w:lang w:val="nl"/>
        </w:rPr>
      </w:pPr>
      <w:r w:rsidRPr="005F7812">
        <w:rPr>
          <w:color w:val="C3004A" w:themeColor="accent4"/>
          <w:lang w:val="nl"/>
        </w:rPr>
        <w:t>infrarood spoelsysteem met netvoeding en transformator met 2 instellingen:</w:t>
      </w:r>
    </w:p>
    <w:p w:rsidR="005F7812" w:rsidRPr="005F7812" w:rsidRDefault="005F7812" w:rsidP="003A115C">
      <w:pPr>
        <w:spacing w:after="0"/>
        <w:ind w:left="1494"/>
        <w:rPr>
          <w:color w:val="C3004A" w:themeColor="accent4"/>
          <w:lang w:val="nl"/>
        </w:rPr>
      </w:pPr>
      <w:r w:rsidRPr="005F7812">
        <w:rPr>
          <w:color w:val="C3004A" w:themeColor="accent4"/>
          <w:lang w:val="nl"/>
        </w:rPr>
        <w:t>spoeltijd: tussen 2 en 15 seconden</w:t>
      </w:r>
    </w:p>
    <w:p w:rsidR="005F7812" w:rsidRPr="005F7812" w:rsidRDefault="005F7812" w:rsidP="003A115C">
      <w:pPr>
        <w:spacing w:after="0"/>
        <w:ind w:left="1494"/>
        <w:rPr>
          <w:color w:val="C3004A" w:themeColor="accent4"/>
          <w:lang w:val="nl"/>
        </w:rPr>
      </w:pPr>
      <w:r w:rsidRPr="005F7812">
        <w:rPr>
          <w:color w:val="C3004A" w:themeColor="accent4"/>
          <w:lang w:val="nl"/>
        </w:rPr>
        <w:t>registratietijd: tussen 2 en 15 seconden</w:t>
      </w:r>
    </w:p>
    <w:p w:rsidR="005F7812" w:rsidRPr="005F7812" w:rsidRDefault="005F7812" w:rsidP="003A115C">
      <w:pPr>
        <w:ind w:left="1494"/>
        <w:rPr>
          <w:color w:val="C3004A" w:themeColor="accent4"/>
          <w:lang w:val="nl"/>
        </w:rPr>
      </w:pPr>
      <w:r w:rsidRPr="005F7812">
        <w:rPr>
          <w:color w:val="C3004A" w:themeColor="accent4"/>
          <w:lang w:val="nl"/>
        </w:rPr>
        <w:tab/>
        <w:t>De voorbijgangers veroorzaken geen spoeling</w:t>
      </w:r>
    </w:p>
    <w:p w:rsidR="005F7812" w:rsidRPr="00D70242" w:rsidRDefault="005F7812" w:rsidP="003A115C">
      <w:pPr>
        <w:spacing w:after="0"/>
        <w:ind w:left="360"/>
        <w:rPr>
          <w:color w:val="C3004A" w:themeColor="accent4"/>
          <w:u w:val="single"/>
          <w:lang w:val="nl"/>
        </w:rPr>
      </w:pPr>
      <w:r w:rsidRPr="00D70242">
        <w:rPr>
          <w:color w:val="C3004A" w:themeColor="accent4"/>
          <w:u w:val="single"/>
          <w:lang w:val="nl"/>
        </w:rPr>
        <w:t>Specificaties</w:t>
      </w:r>
    </w:p>
    <w:p w:rsidR="005F7812" w:rsidRPr="005F7812" w:rsidRDefault="005F7812" w:rsidP="003A115C">
      <w:pPr>
        <w:spacing w:after="0"/>
        <w:ind w:left="360"/>
        <w:rPr>
          <w:color w:val="C3004A" w:themeColor="accent4"/>
          <w:lang w:val="nl"/>
        </w:rPr>
      </w:pPr>
      <w:r w:rsidRPr="005F7812">
        <w:rPr>
          <w:color w:val="C3004A" w:themeColor="accent4"/>
          <w:lang w:val="nl"/>
        </w:rPr>
        <w:t>Afmetingen: 360 x 370 x 610 mm (B x D x H)</w:t>
      </w:r>
    </w:p>
    <w:p w:rsidR="005F7812" w:rsidRPr="00476B83" w:rsidRDefault="005F7812" w:rsidP="003A115C">
      <w:pPr>
        <w:spacing w:after="0"/>
        <w:ind w:left="360"/>
        <w:rPr>
          <w:color w:val="C3004A" w:themeColor="accent4"/>
          <w:lang w:val="nl"/>
        </w:rPr>
      </w:pPr>
      <w:r w:rsidRPr="00476B83">
        <w:rPr>
          <w:color w:val="C3004A" w:themeColor="accent4"/>
          <w:lang w:val="nl"/>
        </w:rPr>
        <w:t>Hoogte</w:t>
      </w:r>
      <w:r>
        <w:rPr>
          <w:color w:val="C3004A" w:themeColor="accent4"/>
          <w:lang w:val="nl"/>
        </w:rPr>
        <w:t xml:space="preserve"> (vanaf de afgewerkte vloer)</w:t>
      </w:r>
      <w:r w:rsidRPr="00476B83">
        <w:rPr>
          <w:color w:val="C3004A" w:themeColor="accent4"/>
          <w:lang w:val="nl"/>
        </w:rPr>
        <w:t>:</w:t>
      </w:r>
    </w:p>
    <w:tbl>
      <w:tblPr>
        <w:tblW w:w="0" w:type="auto"/>
        <w:jc w:val="center"/>
        <w:tblLook w:val="04A0" w:firstRow="1" w:lastRow="0" w:firstColumn="1" w:lastColumn="0" w:noHBand="0" w:noVBand="1"/>
      </w:tblPr>
      <w:tblGrid>
        <w:gridCol w:w="2820"/>
        <w:gridCol w:w="3385"/>
      </w:tblGrid>
      <w:tr w:rsidR="005F7812" w:rsidTr="003A115C">
        <w:trPr>
          <w:trHeight w:val="271"/>
          <w:jc w:val="center"/>
        </w:trPr>
        <w:tc>
          <w:tcPr>
            <w:tcW w:w="2820" w:type="dxa"/>
          </w:tcPr>
          <w:p w:rsidR="005F7812" w:rsidRDefault="005F7812" w:rsidP="00061C0A">
            <w:pPr>
              <w:pStyle w:val="Geenafstand"/>
              <w:jc w:val="center"/>
              <w:rPr>
                <w:lang w:val="nl-BE"/>
              </w:rPr>
            </w:pPr>
            <w:r>
              <w:rPr>
                <w:lang w:val="nl-BE"/>
              </w:rPr>
              <w:t>doelgroep</w:t>
            </w:r>
          </w:p>
        </w:tc>
        <w:tc>
          <w:tcPr>
            <w:tcW w:w="3385" w:type="dxa"/>
          </w:tcPr>
          <w:p w:rsidR="005F7812" w:rsidRDefault="005F7812" w:rsidP="00061C0A">
            <w:pPr>
              <w:pStyle w:val="Geenafstand"/>
              <w:jc w:val="center"/>
              <w:rPr>
                <w:lang w:val="nl-BE"/>
              </w:rPr>
            </w:pPr>
            <w:r>
              <w:rPr>
                <w:lang w:val="nl-BE"/>
              </w:rPr>
              <w:t>hoogte</w:t>
            </w:r>
          </w:p>
        </w:tc>
      </w:tr>
      <w:tr w:rsidR="005F7812" w:rsidTr="003A115C">
        <w:trPr>
          <w:trHeight w:val="161"/>
          <w:jc w:val="center"/>
        </w:trPr>
        <w:tc>
          <w:tcPr>
            <w:tcW w:w="2820" w:type="dxa"/>
          </w:tcPr>
          <w:p w:rsidR="005F7812" w:rsidRDefault="005F7812" w:rsidP="00061C0A">
            <w:pPr>
              <w:pStyle w:val="Geenafstand"/>
              <w:rPr>
                <w:lang w:val="nl-BE"/>
              </w:rPr>
            </w:pPr>
            <w:r>
              <w:rPr>
                <w:lang w:val="nl-BE"/>
              </w:rPr>
              <w:t xml:space="preserve"> </w:t>
            </w:r>
            <w:r w:rsidRPr="00476B83">
              <w:t>Kleuters (2,5 j – 6 j)</w:t>
            </w:r>
          </w:p>
        </w:tc>
        <w:tc>
          <w:tcPr>
            <w:tcW w:w="3385" w:type="dxa"/>
          </w:tcPr>
          <w:p w:rsidR="005F7812" w:rsidRDefault="005F7812" w:rsidP="00D70242">
            <w:pPr>
              <w:pStyle w:val="Geenafstand"/>
              <w:rPr>
                <w:lang w:val="nl-BE"/>
              </w:rPr>
            </w:pPr>
            <w:r>
              <w:t xml:space="preserve"> </w:t>
            </w:r>
            <w:r w:rsidR="00D70242">
              <w:t>NVT</w:t>
            </w:r>
          </w:p>
        </w:tc>
      </w:tr>
      <w:tr w:rsidR="005F7812" w:rsidTr="003A115C">
        <w:trPr>
          <w:trHeight w:val="271"/>
          <w:jc w:val="center"/>
        </w:trPr>
        <w:tc>
          <w:tcPr>
            <w:tcW w:w="2820" w:type="dxa"/>
          </w:tcPr>
          <w:p w:rsidR="005F7812" w:rsidRDefault="005F7812" w:rsidP="00061C0A">
            <w:pPr>
              <w:pStyle w:val="Geenafstand"/>
              <w:rPr>
                <w:lang w:val="nl-BE"/>
              </w:rPr>
            </w:pPr>
            <w:r>
              <w:t xml:space="preserve"> Lagere school (6j – 12 j</w:t>
            </w:r>
            <w:r w:rsidRPr="00476B83">
              <w:t>)</w:t>
            </w:r>
          </w:p>
        </w:tc>
        <w:tc>
          <w:tcPr>
            <w:tcW w:w="3385" w:type="dxa"/>
          </w:tcPr>
          <w:p w:rsidR="005F7812" w:rsidRPr="00DC5389" w:rsidRDefault="005F7812" w:rsidP="00061C0A">
            <w:pPr>
              <w:pStyle w:val="Geenafstand"/>
            </w:pPr>
            <w:r>
              <w:t xml:space="preserve"> </w:t>
            </w:r>
            <w:r w:rsidRPr="00476B83">
              <w:t>5</w:t>
            </w:r>
            <w:r>
              <w:t>0 – 67</w:t>
            </w:r>
            <w:r w:rsidRPr="00476B83">
              <w:t xml:space="preserve"> cm</w:t>
            </w:r>
          </w:p>
        </w:tc>
      </w:tr>
      <w:tr w:rsidR="005F7812" w:rsidTr="003A115C">
        <w:trPr>
          <w:trHeight w:val="271"/>
          <w:jc w:val="center"/>
        </w:trPr>
        <w:tc>
          <w:tcPr>
            <w:tcW w:w="2820" w:type="dxa"/>
          </w:tcPr>
          <w:p w:rsidR="005F7812" w:rsidRDefault="005F7812" w:rsidP="00061C0A">
            <w:pPr>
              <w:pStyle w:val="Geenafstand"/>
            </w:pPr>
            <w:r>
              <w:lastRenderedPageBreak/>
              <w:t xml:space="preserve"> </w:t>
            </w:r>
            <w:r w:rsidRPr="00476B83">
              <w:t>Middelbaar</w:t>
            </w:r>
          </w:p>
        </w:tc>
        <w:tc>
          <w:tcPr>
            <w:tcW w:w="3385" w:type="dxa"/>
          </w:tcPr>
          <w:p w:rsidR="005F7812" w:rsidRDefault="005F7812" w:rsidP="00061C0A">
            <w:pPr>
              <w:pStyle w:val="Geenafstand"/>
            </w:pPr>
            <w:r>
              <w:t xml:space="preserve"> 67</w:t>
            </w:r>
            <w:r w:rsidRPr="00476B83">
              <w:t xml:space="preserve"> cm</w:t>
            </w:r>
          </w:p>
        </w:tc>
      </w:tr>
    </w:tbl>
    <w:p w:rsidR="005F7812" w:rsidRPr="00476B83" w:rsidRDefault="005F7812" w:rsidP="003A115C">
      <w:pPr>
        <w:ind w:left="927"/>
        <w:rPr>
          <w:color w:val="C3004A" w:themeColor="accent4"/>
          <w:lang w:val="nl"/>
        </w:rPr>
      </w:pPr>
      <w:r w:rsidRPr="00476B83">
        <w:rPr>
          <w:color w:val="C3004A" w:themeColor="accent4"/>
          <w:lang w:val="nl"/>
        </w:rPr>
        <w:t>Leerlingen en hun ergonomie evolueert naargelang de leeftijd.</w:t>
      </w:r>
      <w:r w:rsidRPr="00476B83">
        <w:rPr>
          <w:color w:val="C3004A" w:themeColor="accent4"/>
        </w:rPr>
        <w:t xml:space="preserve"> </w:t>
      </w:r>
      <w:r>
        <w:rPr>
          <w:color w:val="C3004A" w:themeColor="accent4"/>
          <w:lang w:val="nl"/>
        </w:rPr>
        <w:t>V</w:t>
      </w:r>
      <w:r w:rsidRPr="00476B83">
        <w:rPr>
          <w:color w:val="C3004A" w:themeColor="accent4"/>
          <w:lang w:val="nl"/>
        </w:rPr>
        <w:t xml:space="preserve">oorzie </w:t>
      </w:r>
      <w:r>
        <w:rPr>
          <w:color w:val="C3004A" w:themeColor="accent4"/>
          <w:lang w:val="nl"/>
        </w:rPr>
        <w:t xml:space="preserve">desgewenst </w:t>
      </w:r>
      <w:r w:rsidRPr="00476B83">
        <w:rPr>
          <w:color w:val="C3004A" w:themeColor="accent4"/>
          <w:lang w:val="nl"/>
        </w:rPr>
        <w:t xml:space="preserve">een variatie in maten.  </w:t>
      </w:r>
    </w:p>
    <w:p w:rsidR="0060712B" w:rsidRPr="0060712B" w:rsidRDefault="0060712B" w:rsidP="003A115C">
      <w:pPr>
        <w:spacing w:after="0"/>
        <w:ind w:left="360"/>
        <w:rPr>
          <w:color w:val="C3004A" w:themeColor="accent4"/>
          <w:u w:val="single"/>
          <w:lang w:val="nl"/>
        </w:rPr>
      </w:pPr>
      <w:r w:rsidRPr="0060712B">
        <w:rPr>
          <w:color w:val="C3004A" w:themeColor="accent4"/>
          <w:u w:val="single"/>
          <w:lang w:val="nl"/>
        </w:rPr>
        <w:t>Schaamschot</w:t>
      </w:r>
      <w:r>
        <w:rPr>
          <w:color w:val="C3004A" w:themeColor="accent4"/>
          <w:u w:val="single"/>
          <w:lang w:val="nl"/>
        </w:rPr>
        <w:t>ten</w:t>
      </w:r>
    </w:p>
    <w:p w:rsidR="00BA5972" w:rsidRDefault="00BA5972" w:rsidP="003A115C">
      <w:pPr>
        <w:spacing w:after="0"/>
        <w:ind w:left="360"/>
        <w:rPr>
          <w:color w:val="C3004A" w:themeColor="accent4"/>
          <w:lang w:val="nl"/>
        </w:rPr>
      </w:pPr>
      <w:r>
        <w:rPr>
          <w:color w:val="C3004A" w:themeColor="accent4"/>
          <w:lang w:val="nl"/>
        </w:rPr>
        <w:t xml:space="preserve">De schaamschotten zijn inbegrepen in de prijs van de urinoirs ongeacht een eventueel verschil in aantal tussen urinoirs en schaamschotten. </w:t>
      </w:r>
    </w:p>
    <w:p w:rsidR="0060712B" w:rsidRPr="0060712B" w:rsidRDefault="00BA5972" w:rsidP="003A115C">
      <w:pPr>
        <w:spacing w:after="0"/>
        <w:ind w:left="360"/>
        <w:rPr>
          <w:color w:val="C3004A" w:themeColor="accent4"/>
          <w:lang w:val="nl"/>
        </w:rPr>
      </w:pPr>
      <w:r>
        <w:rPr>
          <w:color w:val="C3004A" w:themeColor="accent4"/>
          <w:lang w:val="nl"/>
        </w:rPr>
        <w:t>Schaamschotten (aantal en opstelling volgens plan)</w:t>
      </w:r>
      <w:r w:rsidR="0060712B" w:rsidRPr="0060712B">
        <w:rPr>
          <w:b/>
          <w:color w:val="C3004A" w:themeColor="accent4"/>
          <w:lang w:val="nl"/>
        </w:rPr>
        <w:t xml:space="preserve"> </w:t>
      </w:r>
      <w:r w:rsidR="0060712B" w:rsidRPr="0060712B">
        <w:rPr>
          <w:color w:val="C3004A" w:themeColor="accent4"/>
          <w:lang w:val="nl"/>
        </w:rPr>
        <w:t>met volgende kenmerken:</w:t>
      </w:r>
    </w:p>
    <w:p w:rsidR="0060712B" w:rsidRPr="0060712B" w:rsidRDefault="0060712B" w:rsidP="003A115C">
      <w:pPr>
        <w:numPr>
          <w:ilvl w:val="0"/>
          <w:numId w:val="29"/>
        </w:numPr>
        <w:tabs>
          <w:tab w:val="clear" w:pos="720"/>
          <w:tab w:val="num" w:pos="1080"/>
        </w:tabs>
        <w:spacing w:after="0"/>
        <w:ind w:left="1080"/>
        <w:rPr>
          <w:color w:val="C3004A" w:themeColor="accent4"/>
          <w:lang w:val="nl"/>
        </w:rPr>
      </w:pPr>
      <w:r w:rsidRPr="0060712B">
        <w:rPr>
          <w:color w:val="C3004A" w:themeColor="accent4"/>
          <w:lang w:val="nl"/>
        </w:rPr>
        <w:t>het schaamschot bestaat uit kleurvast en urine bestendig materiaal</w:t>
      </w:r>
    </w:p>
    <w:p w:rsidR="0060712B" w:rsidRPr="0060712B" w:rsidRDefault="0060712B" w:rsidP="003A115C">
      <w:pPr>
        <w:numPr>
          <w:ilvl w:val="0"/>
          <w:numId w:val="29"/>
        </w:numPr>
        <w:tabs>
          <w:tab w:val="clear" w:pos="720"/>
          <w:tab w:val="num" w:pos="1080"/>
        </w:tabs>
        <w:spacing w:after="0"/>
        <w:ind w:left="1080"/>
        <w:rPr>
          <w:color w:val="C3004A" w:themeColor="accent4"/>
          <w:lang w:val="nl"/>
        </w:rPr>
      </w:pPr>
      <w:r w:rsidRPr="0060712B">
        <w:rPr>
          <w:color w:val="C3004A" w:themeColor="accent4"/>
          <w:lang w:val="nl"/>
        </w:rPr>
        <w:t>het schaamschot wordt geplaatst op de afgewerkte muur</w:t>
      </w:r>
    </w:p>
    <w:p w:rsidR="0060712B" w:rsidRPr="0060712B" w:rsidRDefault="0060712B" w:rsidP="003A115C">
      <w:pPr>
        <w:numPr>
          <w:ilvl w:val="0"/>
          <w:numId w:val="29"/>
        </w:numPr>
        <w:tabs>
          <w:tab w:val="clear" w:pos="720"/>
          <w:tab w:val="num" w:pos="1080"/>
        </w:tabs>
        <w:ind w:left="1080"/>
        <w:rPr>
          <w:color w:val="C3004A" w:themeColor="accent4"/>
          <w:lang w:val="nl-BE"/>
        </w:rPr>
      </w:pPr>
      <w:r w:rsidRPr="0060712B">
        <w:rPr>
          <w:color w:val="C3004A" w:themeColor="accent4"/>
          <w:lang w:val="nl-BE"/>
        </w:rPr>
        <w:t>afmetingen schaamschot: 40 à 45 x 70 à 75 cm (B x H)</w:t>
      </w:r>
    </w:p>
    <w:p w:rsidR="00FE3FE6" w:rsidRPr="007C2734" w:rsidRDefault="00FE3FE6" w:rsidP="003A115C">
      <w:pPr>
        <w:pStyle w:val="Kop2"/>
        <w:numPr>
          <w:ilvl w:val="0"/>
          <w:numId w:val="0"/>
        </w:numPr>
        <w:ind w:left="360"/>
      </w:pPr>
      <w:bookmarkStart w:id="53" w:name="_Toc461710831"/>
      <w:r>
        <w:t>61.20.</w:t>
      </w:r>
      <w:r>
        <w:tab/>
        <w:t>handwastafels &amp; toebehoren</w:t>
      </w:r>
      <w:r w:rsidR="00CF3FD5">
        <w:t xml:space="preserve"> </w:t>
      </w:r>
      <w:r w:rsidRPr="007C2734">
        <w:t xml:space="preserve">- </w:t>
      </w:r>
      <w:r>
        <w:t>algemeen</w:t>
      </w:r>
      <w:bookmarkEnd w:id="53"/>
    </w:p>
    <w:p w:rsidR="00B14C74" w:rsidRPr="00B14C74" w:rsidRDefault="00B14C74" w:rsidP="003A115C">
      <w:pPr>
        <w:spacing w:after="0"/>
        <w:ind w:left="360"/>
        <w:rPr>
          <w:b/>
          <w:u w:val="single"/>
          <w:lang w:val="nl"/>
        </w:rPr>
      </w:pPr>
      <w:r w:rsidRPr="00B14C74">
        <w:rPr>
          <w:b/>
          <w:u w:val="single"/>
          <w:lang w:val="nl"/>
        </w:rPr>
        <w:t>Omschrijving</w:t>
      </w:r>
    </w:p>
    <w:p w:rsidR="00B14C74" w:rsidRPr="00B14C74" w:rsidRDefault="00B14C74" w:rsidP="003A115C">
      <w:pPr>
        <w:ind w:left="360"/>
      </w:pPr>
      <w:r w:rsidRPr="00B14C74">
        <w:t>Handwastafels</w:t>
      </w:r>
      <w:r w:rsidR="004A2B33">
        <w:t xml:space="preserve"> te voorzien in de</w:t>
      </w:r>
      <w:r w:rsidRPr="00B14C74">
        <w:t xml:space="preserve"> toiletruimten</w:t>
      </w:r>
      <w:r w:rsidR="00EB5C77">
        <w:t xml:space="preserve"> </w:t>
      </w:r>
      <w:r w:rsidR="00EB5C77" w:rsidRPr="00EB5C77">
        <w:rPr>
          <w:color w:val="C3004A" w:themeColor="accent4"/>
        </w:rPr>
        <w:t>en klaslokalen</w:t>
      </w:r>
      <w:r w:rsidRPr="00B14C74">
        <w:t>. De eenheidsprijs omvat de levering, de bevestiging en aansluiting van het sanitair toestel met inbegrip van de ophangelementen, het waterafvoersysteem, de verchroomde muur-stopkraantjes voor elke te monteren kraan en de levering en plaatsing van alle in het bestek vermelde toebehoren bij het toestel.</w:t>
      </w:r>
    </w:p>
    <w:p w:rsidR="00B14C74" w:rsidRPr="00B14C74" w:rsidRDefault="00B14C74" w:rsidP="003A115C">
      <w:pPr>
        <w:spacing w:after="0"/>
        <w:ind w:left="360"/>
        <w:rPr>
          <w:b/>
          <w:u w:val="single"/>
          <w:lang w:val="nl"/>
        </w:rPr>
      </w:pPr>
      <w:r w:rsidRPr="00B14C74">
        <w:rPr>
          <w:b/>
          <w:u w:val="single"/>
          <w:lang w:val="nl"/>
        </w:rPr>
        <w:t>Materialen</w:t>
      </w:r>
    </w:p>
    <w:p w:rsidR="00B14C74" w:rsidRPr="00B14C74" w:rsidRDefault="00B14C74" w:rsidP="003A115C">
      <w:pPr>
        <w:ind w:left="360"/>
        <w:rPr>
          <w:lang w:val="nl"/>
        </w:rPr>
      </w:pPr>
      <w:r w:rsidRPr="00B14C74">
        <w:rPr>
          <w:lang w:val="nl"/>
        </w:rPr>
        <w:t xml:space="preserve">De zichtbare bevestigingsbeugels, en de aanvoerpijpjes en de hoekstopkraantjes met rozetten zijn vervaardigd uit verchroomd messing. De uitloopfitting 5/4", 3/4" is uit roestvast staal of verchroomd messing, aangesloten met messingmoer en dichtingsringen. </w:t>
      </w:r>
    </w:p>
    <w:p w:rsidR="00B14C74" w:rsidRPr="00B14C74" w:rsidRDefault="00B14C74" w:rsidP="003A115C">
      <w:pPr>
        <w:spacing w:after="0"/>
        <w:ind w:left="360"/>
        <w:rPr>
          <w:b/>
          <w:u w:val="single"/>
          <w:lang w:val="nl"/>
        </w:rPr>
      </w:pPr>
      <w:r w:rsidRPr="00B14C74">
        <w:rPr>
          <w:b/>
          <w:u w:val="single"/>
          <w:lang w:val="nl"/>
        </w:rPr>
        <w:t>Uitvoering</w:t>
      </w:r>
    </w:p>
    <w:p w:rsidR="00B14C74" w:rsidRDefault="00B14C74" w:rsidP="003A115C">
      <w:pPr>
        <w:ind w:left="360"/>
        <w:rPr>
          <w:lang w:val="nl"/>
        </w:rPr>
      </w:pPr>
      <w:r w:rsidRPr="00B14C74">
        <w:rPr>
          <w:lang w:val="nl"/>
        </w:rPr>
        <w:t>De wastafels worden stabiel en horizontaal geplaatst. De juiste opstelling van de toebehoren is in overleg met de architect te bepalen.</w:t>
      </w:r>
    </w:p>
    <w:p w:rsidR="00EB5C77" w:rsidRPr="00476B83" w:rsidRDefault="00EB5C77" w:rsidP="003A115C">
      <w:pPr>
        <w:spacing w:after="0"/>
        <w:ind w:left="360"/>
        <w:rPr>
          <w:color w:val="C3004A" w:themeColor="accent4"/>
          <w:lang w:val="nl"/>
        </w:rPr>
      </w:pPr>
      <w:r w:rsidRPr="00476B83">
        <w:rPr>
          <w:color w:val="C3004A" w:themeColor="accent4"/>
          <w:lang w:val="nl"/>
        </w:rPr>
        <w:t>Hoogte</w:t>
      </w:r>
      <w:r>
        <w:rPr>
          <w:color w:val="C3004A" w:themeColor="accent4"/>
          <w:lang w:val="nl"/>
        </w:rPr>
        <w:t xml:space="preserve"> (vanaf de afgewerkte vloer)</w:t>
      </w:r>
      <w:r w:rsidRPr="00476B83">
        <w:rPr>
          <w:color w:val="C3004A" w:themeColor="accent4"/>
          <w:lang w:val="nl"/>
        </w:rPr>
        <w:t>:</w:t>
      </w:r>
    </w:p>
    <w:tbl>
      <w:tblPr>
        <w:tblW w:w="0" w:type="auto"/>
        <w:jc w:val="center"/>
        <w:tblLook w:val="04A0" w:firstRow="1" w:lastRow="0" w:firstColumn="1" w:lastColumn="0" w:noHBand="0" w:noVBand="1"/>
      </w:tblPr>
      <w:tblGrid>
        <w:gridCol w:w="2820"/>
        <w:gridCol w:w="3385"/>
      </w:tblGrid>
      <w:tr w:rsidR="00EB5C77" w:rsidTr="003A115C">
        <w:trPr>
          <w:trHeight w:val="271"/>
          <w:jc w:val="center"/>
        </w:trPr>
        <w:tc>
          <w:tcPr>
            <w:tcW w:w="2820" w:type="dxa"/>
          </w:tcPr>
          <w:p w:rsidR="00EB5C77" w:rsidRDefault="00EB5C77" w:rsidP="00061C0A">
            <w:pPr>
              <w:pStyle w:val="Geenafstand"/>
              <w:jc w:val="center"/>
              <w:rPr>
                <w:lang w:val="nl-BE"/>
              </w:rPr>
            </w:pPr>
            <w:r>
              <w:rPr>
                <w:lang w:val="nl-BE"/>
              </w:rPr>
              <w:t>doelgroep</w:t>
            </w:r>
          </w:p>
        </w:tc>
        <w:tc>
          <w:tcPr>
            <w:tcW w:w="3385" w:type="dxa"/>
          </w:tcPr>
          <w:p w:rsidR="00EB5C77" w:rsidRDefault="00EB5C77" w:rsidP="00061C0A">
            <w:pPr>
              <w:pStyle w:val="Geenafstand"/>
              <w:jc w:val="center"/>
              <w:rPr>
                <w:lang w:val="nl-BE"/>
              </w:rPr>
            </w:pPr>
            <w:r>
              <w:rPr>
                <w:lang w:val="nl-BE"/>
              </w:rPr>
              <w:t>hoogte</w:t>
            </w:r>
          </w:p>
        </w:tc>
      </w:tr>
      <w:tr w:rsidR="00EB5C77" w:rsidTr="003A115C">
        <w:trPr>
          <w:trHeight w:val="161"/>
          <w:jc w:val="center"/>
        </w:trPr>
        <w:tc>
          <w:tcPr>
            <w:tcW w:w="2820" w:type="dxa"/>
          </w:tcPr>
          <w:p w:rsidR="00EB5C77" w:rsidRDefault="00EB5C77" w:rsidP="00061C0A">
            <w:pPr>
              <w:pStyle w:val="Geenafstand"/>
              <w:rPr>
                <w:lang w:val="nl-BE"/>
              </w:rPr>
            </w:pPr>
            <w:r>
              <w:rPr>
                <w:lang w:val="nl-BE"/>
              </w:rPr>
              <w:t xml:space="preserve"> </w:t>
            </w:r>
            <w:r w:rsidRPr="00476B83">
              <w:t>Kleuters (2,5 j – 6 j)</w:t>
            </w:r>
          </w:p>
        </w:tc>
        <w:tc>
          <w:tcPr>
            <w:tcW w:w="3385" w:type="dxa"/>
          </w:tcPr>
          <w:p w:rsidR="00EB5C77" w:rsidRDefault="00EB5C77" w:rsidP="00061C0A">
            <w:pPr>
              <w:pStyle w:val="Geenafstand"/>
              <w:rPr>
                <w:lang w:val="nl-BE"/>
              </w:rPr>
            </w:pPr>
            <w:r>
              <w:t xml:space="preserve"> </w:t>
            </w:r>
            <w:r w:rsidRPr="00EB5C77">
              <w:rPr>
                <w:lang w:val="nl-BE"/>
              </w:rPr>
              <w:t>45 – 50 cm (max. 55 cm)</w:t>
            </w:r>
          </w:p>
        </w:tc>
      </w:tr>
      <w:tr w:rsidR="00EB5C77" w:rsidTr="003A115C">
        <w:trPr>
          <w:trHeight w:val="271"/>
          <w:jc w:val="center"/>
        </w:trPr>
        <w:tc>
          <w:tcPr>
            <w:tcW w:w="2820" w:type="dxa"/>
          </w:tcPr>
          <w:p w:rsidR="00EB5C77" w:rsidRDefault="00EB5C77" w:rsidP="00061C0A">
            <w:pPr>
              <w:pStyle w:val="Geenafstand"/>
              <w:rPr>
                <w:lang w:val="nl-BE"/>
              </w:rPr>
            </w:pPr>
            <w:r>
              <w:t xml:space="preserve"> Lagere school (6j – 12 j</w:t>
            </w:r>
            <w:r w:rsidRPr="00476B83">
              <w:t>)</w:t>
            </w:r>
          </w:p>
        </w:tc>
        <w:tc>
          <w:tcPr>
            <w:tcW w:w="3385" w:type="dxa"/>
          </w:tcPr>
          <w:p w:rsidR="00FB2A26" w:rsidRPr="00FB2A26" w:rsidRDefault="00FB2A26" w:rsidP="00FB2A26">
            <w:pPr>
              <w:pStyle w:val="Geenafstand"/>
              <w:rPr>
                <w:lang w:val="nl-BE"/>
              </w:rPr>
            </w:pPr>
            <w:r>
              <w:t xml:space="preserve"> </w:t>
            </w:r>
            <w:r w:rsidRPr="00FB2A26">
              <w:rPr>
                <w:lang w:val="nl-BE"/>
              </w:rPr>
              <w:t>55 – 65 cm (6 tot 8j)</w:t>
            </w:r>
          </w:p>
          <w:p w:rsidR="00EB5C77" w:rsidRPr="00DC5389" w:rsidRDefault="00FB2A26" w:rsidP="00FB2A26">
            <w:pPr>
              <w:pStyle w:val="Geenafstand"/>
            </w:pPr>
            <w:r>
              <w:rPr>
                <w:lang w:val="nl-BE"/>
              </w:rPr>
              <w:t xml:space="preserve"> </w:t>
            </w:r>
            <w:r w:rsidRPr="00FB2A26">
              <w:rPr>
                <w:lang w:val="nl-BE"/>
              </w:rPr>
              <w:t>65 – 80 cm (8 tot 12j)</w:t>
            </w:r>
          </w:p>
        </w:tc>
      </w:tr>
      <w:tr w:rsidR="00EB5C77" w:rsidTr="003A115C">
        <w:trPr>
          <w:trHeight w:val="271"/>
          <w:jc w:val="center"/>
        </w:trPr>
        <w:tc>
          <w:tcPr>
            <w:tcW w:w="2820" w:type="dxa"/>
          </w:tcPr>
          <w:p w:rsidR="00EB5C77" w:rsidRDefault="00EB5C77" w:rsidP="00061C0A">
            <w:pPr>
              <w:pStyle w:val="Geenafstand"/>
            </w:pPr>
            <w:r>
              <w:t xml:space="preserve"> </w:t>
            </w:r>
            <w:r w:rsidRPr="00476B83">
              <w:t>Middelbaar</w:t>
            </w:r>
          </w:p>
        </w:tc>
        <w:tc>
          <w:tcPr>
            <w:tcW w:w="3385" w:type="dxa"/>
          </w:tcPr>
          <w:p w:rsidR="00EB5C77" w:rsidRDefault="00EB5C77" w:rsidP="00FB2A26">
            <w:pPr>
              <w:pStyle w:val="Geenafstand"/>
            </w:pPr>
            <w:r>
              <w:t xml:space="preserve"> </w:t>
            </w:r>
            <w:r w:rsidR="00FB2A26">
              <w:t xml:space="preserve">80 </w:t>
            </w:r>
            <w:r w:rsidR="00FB2A26" w:rsidRPr="00EB5C77">
              <w:rPr>
                <w:lang w:val="nl-BE"/>
              </w:rPr>
              <w:t>–</w:t>
            </w:r>
            <w:r w:rsidR="00FB2A26">
              <w:t xml:space="preserve"> 90</w:t>
            </w:r>
            <w:r w:rsidRPr="00476B83">
              <w:t xml:space="preserve"> cm</w:t>
            </w:r>
          </w:p>
        </w:tc>
      </w:tr>
    </w:tbl>
    <w:p w:rsidR="00EB5C77" w:rsidRPr="00476B83" w:rsidRDefault="00EB5C77" w:rsidP="003A115C">
      <w:pPr>
        <w:ind w:left="927"/>
        <w:rPr>
          <w:color w:val="C3004A" w:themeColor="accent4"/>
          <w:lang w:val="nl"/>
        </w:rPr>
      </w:pPr>
      <w:r w:rsidRPr="00476B83">
        <w:rPr>
          <w:color w:val="C3004A" w:themeColor="accent4"/>
          <w:lang w:val="nl"/>
        </w:rPr>
        <w:t>Leerlingen en hun ergonomie evolueert naargelang de leeftijd.</w:t>
      </w:r>
      <w:r w:rsidRPr="00476B83">
        <w:rPr>
          <w:color w:val="C3004A" w:themeColor="accent4"/>
        </w:rPr>
        <w:t xml:space="preserve"> </w:t>
      </w:r>
      <w:r>
        <w:rPr>
          <w:color w:val="C3004A" w:themeColor="accent4"/>
          <w:lang w:val="nl"/>
        </w:rPr>
        <w:t>V</w:t>
      </w:r>
      <w:r w:rsidRPr="00476B83">
        <w:rPr>
          <w:color w:val="C3004A" w:themeColor="accent4"/>
          <w:lang w:val="nl"/>
        </w:rPr>
        <w:t xml:space="preserve">oorzie </w:t>
      </w:r>
      <w:r>
        <w:rPr>
          <w:color w:val="C3004A" w:themeColor="accent4"/>
          <w:lang w:val="nl"/>
        </w:rPr>
        <w:t xml:space="preserve">desgewenst </w:t>
      </w:r>
      <w:r w:rsidRPr="00476B83">
        <w:rPr>
          <w:color w:val="C3004A" w:themeColor="accent4"/>
          <w:lang w:val="nl"/>
        </w:rPr>
        <w:t xml:space="preserve">een variatie in maten.  </w:t>
      </w:r>
    </w:p>
    <w:p w:rsidR="00B14C74" w:rsidRPr="00B14C74" w:rsidRDefault="00B14C74" w:rsidP="003A115C">
      <w:pPr>
        <w:spacing w:after="0"/>
        <w:ind w:left="360"/>
        <w:rPr>
          <w:b/>
          <w:u w:val="single"/>
          <w:lang w:val="nl"/>
        </w:rPr>
      </w:pPr>
      <w:r w:rsidRPr="00B14C74">
        <w:rPr>
          <w:b/>
          <w:u w:val="single"/>
          <w:lang w:val="nl"/>
        </w:rPr>
        <w:t>Keuring</w:t>
      </w:r>
    </w:p>
    <w:p w:rsidR="00B14C74" w:rsidRPr="00B14C74" w:rsidRDefault="00B14C74" w:rsidP="003A115C">
      <w:pPr>
        <w:ind w:left="360"/>
        <w:rPr>
          <w:lang w:val="nl"/>
        </w:rPr>
      </w:pPr>
      <w:r w:rsidRPr="00B14C74">
        <w:rPr>
          <w:lang w:val="nl"/>
        </w:rPr>
        <w:t>De bevestiging is aangepast aan de dragende wand en zodanig dat de geplaatste handwastafels een statische last van 600 N kunnen dragen zonder merkbare verplaatsing.</w:t>
      </w:r>
    </w:p>
    <w:p w:rsidR="00B14C74" w:rsidRPr="007C2734" w:rsidRDefault="00B14C74" w:rsidP="003A115C">
      <w:pPr>
        <w:pStyle w:val="Kop2"/>
        <w:numPr>
          <w:ilvl w:val="0"/>
          <w:numId w:val="0"/>
        </w:numPr>
        <w:ind w:left="360"/>
      </w:pPr>
      <w:bookmarkStart w:id="54" w:name="_Toc461710832"/>
      <w:r>
        <w:t>61.20.10.</w:t>
      </w:r>
      <w:r>
        <w:tab/>
        <w:t>handwastafels &amp; toebehoren</w:t>
      </w:r>
      <w:r w:rsidR="00CF3FD5">
        <w:t xml:space="preserve"> </w:t>
      </w:r>
      <w:r w:rsidRPr="007C2734">
        <w:t xml:space="preserve">- </w:t>
      </w:r>
      <w:r>
        <w:t>wandmodel/porselein</w:t>
      </w:r>
      <w:bookmarkEnd w:id="54"/>
    </w:p>
    <w:p w:rsidR="00EB5C77" w:rsidRPr="00EB5C77" w:rsidRDefault="00EB5C77" w:rsidP="003A115C">
      <w:pPr>
        <w:spacing w:after="0"/>
        <w:ind w:left="360"/>
        <w:rPr>
          <w:b/>
          <w:u w:val="single"/>
          <w:lang w:val="nl"/>
        </w:rPr>
      </w:pPr>
      <w:r w:rsidRPr="00EB5C77">
        <w:rPr>
          <w:b/>
          <w:u w:val="single"/>
          <w:lang w:val="nl"/>
        </w:rPr>
        <w:t>Meting</w:t>
      </w:r>
    </w:p>
    <w:p w:rsidR="00EB5C77" w:rsidRPr="00EB5C77" w:rsidRDefault="00EB5C77" w:rsidP="003A115C">
      <w:pPr>
        <w:spacing w:after="0"/>
        <w:ind w:left="360"/>
        <w:rPr>
          <w:lang w:val="nl"/>
        </w:rPr>
      </w:pPr>
      <w:r w:rsidRPr="00EB5C77">
        <w:rPr>
          <w:lang w:val="nl"/>
        </w:rPr>
        <w:t>meeteenheid: per stuk</w:t>
      </w:r>
    </w:p>
    <w:p w:rsidR="00EB5C77" w:rsidRPr="00EB5C77" w:rsidRDefault="00EB5C77" w:rsidP="003A115C">
      <w:pPr>
        <w:ind w:left="360"/>
        <w:rPr>
          <w:lang w:val="nl"/>
        </w:rPr>
      </w:pPr>
      <w:r w:rsidRPr="00EB5C77">
        <w:rPr>
          <w:lang w:val="nl"/>
        </w:rPr>
        <w:t>aard van de overeenkomst: Forfaitaire Hoeveelheid (FH)</w:t>
      </w:r>
    </w:p>
    <w:p w:rsidR="00EB5C77" w:rsidRPr="00EB5C77" w:rsidRDefault="00EB5C77" w:rsidP="003A115C">
      <w:pPr>
        <w:spacing w:after="0"/>
        <w:ind w:left="360"/>
        <w:rPr>
          <w:b/>
          <w:u w:val="single"/>
          <w:lang w:val="nl"/>
        </w:rPr>
      </w:pPr>
      <w:r w:rsidRPr="00EB5C77">
        <w:rPr>
          <w:b/>
          <w:u w:val="single"/>
          <w:lang w:val="nl"/>
        </w:rPr>
        <w:t>Materiaal</w:t>
      </w:r>
    </w:p>
    <w:p w:rsidR="00EB5C77" w:rsidRPr="00EB5C77" w:rsidRDefault="00EB5C77" w:rsidP="003A115C">
      <w:pPr>
        <w:ind w:left="360"/>
        <w:rPr>
          <w:lang w:val="nl"/>
        </w:rPr>
      </w:pPr>
      <w:r w:rsidRPr="00EB5C77">
        <w:rPr>
          <w:lang w:val="nl"/>
        </w:rPr>
        <w:t>Handwastafels uit sanitair porselein. Het Bestuur is gerechtigd meer dan één keuzemodel te eisen.</w:t>
      </w:r>
    </w:p>
    <w:p w:rsidR="00EB5C77" w:rsidRPr="00EB5C77" w:rsidRDefault="00EB5C77" w:rsidP="003A115C">
      <w:pPr>
        <w:spacing w:after="0"/>
        <w:ind w:left="360"/>
        <w:rPr>
          <w:u w:val="single"/>
          <w:lang w:val="nl"/>
        </w:rPr>
      </w:pPr>
      <w:r w:rsidRPr="00EB5C77">
        <w:rPr>
          <w:u w:val="single"/>
          <w:lang w:val="nl"/>
        </w:rPr>
        <w:t>Specificaties</w:t>
      </w:r>
    </w:p>
    <w:p w:rsidR="00EB5C77" w:rsidRPr="00EB5C77" w:rsidRDefault="00EB5C77" w:rsidP="003A115C">
      <w:pPr>
        <w:spacing w:after="0"/>
        <w:ind w:left="360"/>
        <w:rPr>
          <w:color w:val="0070C0"/>
          <w:lang w:val="nl"/>
        </w:rPr>
      </w:pPr>
      <w:r w:rsidRPr="00EB5C77">
        <w:rPr>
          <w:lang w:val="nl"/>
        </w:rPr>
        <w:lastRenderedPageBreak/>
        <w:t xml:space="preserve">Model: </w:t>
      </w:r>
      <w:r w:rsidRPr="00EB5C77">
        <w:rPr>
          <w:color w:val="0070C0"/>
          <w:lang w:val="nl"/>
        </w:rPr>
        <w:t>afgerond met ovale kom, boogvormige rug en zijvlakken, spatrand, zeepschaal met afvloei / afgerond hoekmodel / …</w:t>
      </w:r>
    </w:p>
    <w:p w:rsidR="00EB5C77" w:rsidRPr="00EB5C77" w:rsidRDefault="00EB5C77" w:rsidP="003A115C">
      <w:pPr>
        <w:spacing w:after="0"/>
        <w:ind w:left="360"/>
        <w:rPr>
          <w:lang w:val="nl"/>
        </w:rPr>
      </w:pPr>
      <w:r w:rsidRPr="00EB5C77">
        <w:rPr>
          <w:lang w:val="nl"/>
        </w:rPr>
        <w:t xml:space="preserve">Kleur: </w:t>
      </w:r>
      <w:r w:rsidRPr="00EB5C77">
        <w:rPr>
          <w:color w:val="0070C0"/>
          <w:lang w:val="nl"/>
        </w:rPr>
        <w:t>wit / …</w:t>
      </w:r>
    </w:p>
    <w:p w:rsidR="00EB5C77" w:rsidRPr="00EB5C77" w:rsidRDefault="00EB5C77" w:rsidP="003A115C">
      <w:pPr>
        <w:spacing w:after="0"/>
        <w:ind w:left="360"/>
        <w:rPr>
          <w:lang w:val="nl"/>
        </w:rPr>
      </w:pPr>
      <w:r w:rsidRPr="00EB5C77">
        <w:rPr>
          <w:lang w:val="nl"/>
        </w:rPr>
        <w:t xml:space="preserve">Buitenafmetingen (b x d x h): ca. </w:t>
      </w:r>
      <w:r w:rsidRPr="00EB5C77">
        <w:rPr>
          <w:color w:val="0070C0"/>
          <w:lang w:val="nl"/>
        </w:rPr>
        <w:t xml:space="preserve">450x300x200 / ... </w:t>
      </w:r>
      <w:r w:rsidRPr="00EB5C77">
        <w:rPr>
          <w:lang w:val="nl"/>
        </w:rPr>
        <w:t xml:space="preserve">mm, met een tolerantie van </w:t>
      </w:r>
      <w:r w:rsidRPr="00EB5C77">
        <w:rPr>
          <w:u w:val="single"/>
          <w:lang w:val="nl"/>
        </w:rPr>
        <w:t>+</w:t>
      </w:r>
      <w:r w:rsidRPr="00EB5C77">
        <w:rPr>
          <w:lang w:val="nl"/>
        </w:rPr>
        <w:t xml:space="preserve"> 30 mm.</w:t>
      </w:r>
    </w:p>
    <w:p w:rsidR="00EB5C77" w:rsidRPr="00EB5C77" w:rsidRDefault="00EB5C77" w:rsidP="003A115C">
      <w:pPr>
        <w:spacing w:after="0"/>
        <w:ind w:left="360"/>
        <w:rPr>
          <w:lang w:val="nl"/>
        </w:rPr>
      </w:pPr>
      <w:r w:rsidRPr="00EB5C77">
        <w:rPr>
          <w:lang w:val="nl"/>
        </w:rPr>
        <w:t xml:space="preserve">Kraanopstelling: </w:t>
      </w:r>
      <w:r w:rsidRPr="00EB5C77">
        <w:rPr>
          <w:color w:val="0070C0"/>
          <w:lang w:val="nl"/>
        </w:rPr>
        <w:t>centraal kraangat / kraangat op de zijrand / zonder kraangat (wandmontage)</w:t>
      </w:r>
      <w:r w:rsidRPr="00EB5C77">
        <w:rPr>
          <w:lang w:val="nl"/>
        </w:rPr>
        <w:t>.</w:t>
      </w:r>
    </w:p>
    <w:p w:rsidR="00EB5C77" w:rsidRPr="00EB5C77" w:rsidRDefault="00EB5C77" w:rsidP="003A115C">
      <w:pPr>
        <w:spacing w:after="0"/>
        <w:ind w:left="360"/>
        <w:rPr>
          <w:lang w:val="nl"/>
        </w:rPr>
      </w:pPr>
      <w:r w:rsidRPr="00EB5C77">
        <w:rPr>
          <w:lang w:val="nl"/>
        </w:rPr>
        <w:t xml:space="preserve">Overloop: </w:t>
      </w:r>
      <w:r w:rsidRPr="00EB5C77">
        <w:rPr>
          <w:color w:val="0070C0"/>
          <w:lang w:val="nl"/>
        </w:rPr>
        <w:t>ingewerkt in het materiaal / geïntegreerd in een dubbele wand</w:t>
      </w:r>
    </w:p>
    <w:p w:rsidR="00EB5C77" w:rsidRPr="00EB5C77" w:rsidRDefault="00EB5C77" w:rsidP="003A115C">
      <w:pPr>
        <w:spacing w:after="0"/>
        <w:ind w:left="360"/>
        <w:rPr>
          <w:lang w:val="nl"/>
        </w:rPr>
      </w:pPr>
      <w:r w:rsidRPr="00EB5C77">
        <w:rPr>
          <w:lang w:val="nl"/>
        </w:rPr>
        <w:t xml:space="preserve">Afvoerplug: </w:t>
      </w:r>
      <w:r w:rsidRPr="00EB5C77">
        <w:rPr>
          <w:color w:val="0070C0"/>
          <w:lang w:val="nl"/>
        </w:rPr>
        <w:t>rubberstop met parelketting / klepafsluiting met mechanische bediening</w:t>
      </w:r>
    </w:p>
    <w:p w:rsidR="00EB5C77" w:rsidRPr="00EB5C77" w:rsidRDefault="00EB5C77" w:rsidP="003A115C">
      <w:pPr>
        <w:spacing w:after="0"/>
        <w:ind w:left="360"/>
        <w:rPr>
          <w:lang w:val="nl"/>
        </w:rPr>
      </w:pPr>
      <w:r w:rsidRPr="00EB5C77">
        <w:rPr>
          <w:lang w:val="nl"/>
        </w:rPr>
        <w:t xml:space="preserve">Sifon (losschroefbaar met waterslot van min. 4 cm): </w:t>
      </w:r>
      <w:r w:rsidRPr="00EB5C77">
        <w:rPr>
          <w:color w:val="0070C0"/>
          <w:lang w:val="nl"/>
        </w:rPr>
        <w:t>bekersifon (verchroomd messing / verchroomd polypropyleen) / buissifon (polypropyleen / polyethyleen; zelfreinigend niet-leegzuigbaar type)</w:t>
      </w:r>
    </w:p>
    <w:p w:rsidR="00EB5C77" w:rsidRPr="00EB5C77" w:rsidRDefault="00EB5C77" w:rsidP="003A115C">
      <w:pPr>
        <w:spacing w:after="0"/>
        <w:ind w:left="360"/>
        <w:rPr>
          <w:lang w:val="nl"/>
        </w:rPr>
      </w:pPr>
      <w:r w:rsidRPr="00EB5C77">
        <w:rPr>
          <w:lang w:val="nl"/>
        </w:rPr>
        <w:t>Spiegel:</w:t>
      </w:r>
    </w:p>
    <w:p w:rsidR="00EB5C77" w:rsidRPr="00EB5C77" w:rsidRDefault="00EB5C77" w:rsidP="003A115C">
      <w:pPr>
        <w:spacing w:after="0"/>
        <w:ind w:left="927"/>
      </w:pPr>
      <w:r w:rsidRPr="00EB5C77">
        <w:t xml:space="preserve">Materiaal: </w:t>
      </w:r>
    </w:p>
    <w:p w:rsidR="00EB5C77" w:rsidRPr="00EB5C77" w:rsidRDefault="00EB5C77" w:rsidP="003A115C">
      <w:pPr>
        <w:pStyle w:val="Lijstalinea"/>
        <w:numPr>
          <w:ilvl w:val="0"/>
          <w:numId w:val="30"/>
        </w:numPr>
        <w:tabs>
          <w:tab w:val="num" w:pos="1800"/>
        </w:tabs>
        <w:ind w:left="1647"/>
        <w:rPr>
          <w:rFonts w:asciiTheme="minorHAnsi" w:hAnsiTheme="minorHAnsi"/>
          <w:sz w:val="22"/>
          <w:szCs w:val="22"/>
        </w:rPr>
      </w:pPr>
      <w:r w:rsidRPr="00EB5C77">
        <w:rPr>
          <w:rFonts w:asciiTheme="minorHAnsi" w:hAnsiTheme="minorHAnsi"/>
          <w:sz w:val="22"/>
          <w:szCs w:val="22"/>
        </w:rPr>
        <w:t>spiegelglas volgens NBN EN 1036 - Glas in gebouwen - Verzilverde floatglazen spiegels voor binnengebruik</w:t>
      </w:r>
    </w:p>
    <w:p w:rsidR="00EB5C77" w:rsidRPr="00EB5C77" w:rsidRDefault="00EB5C77" w:rsidP="003A115C">
      <w:pPr>
        <w:pStyle w:val="Lijstalinea"/>
        <w:numPr>
          <w:ilvl w:val="0"/>
          <w:numId w:val="30"/>
        </w:numPr>
        <w:tabs>
          <w:tab w:val="num" w:pos="1800"/>
        </w:tabs>
        <w:ind w:left="1647"/>
        <w:rPr>
          <w:rFonts w:asciiTheme="minorHAnsi" w:hAnsiTheme="minorHAnsi"/>
          <w:sz w:val="22"/>
          <w:szCs w:val="22"/>
        </w:rPr>
      </w:pPr>
      <w:r w:rsidRPr="00EB5C77">
        <w:rPr>
          <w:rFonts w:asciiTheme="minorHAnsi" w:hAnsiTheme="minorHAnsi"/>
          <w:sz w:val="22"/>
          <w:szCs w:val="22"/>
        </w:rPr>
        <w:t>draaglaag: min. klasse II</w:t>
      </w:r>
    </w:p>
    <w:p w:rsidR="00EB5C77" w:rsidRPr="00EB5C77" w:rsidRDefault="00EB5C77" w:rsidP="003A115C">
      <w:pPr>
        <w:pStyle w:val="Lijstalinea"/>
        <w:numPr>
          <w:ilvl w:val="0"/>
          <w:numId w:val="30"/>
        </w:numPr>
        <w:tabs>
          <w:tab w:val="num" w:pos="1800"/>
        </w:tabs>
        <w:ind w:left="1647"/>
        <w:rPr>
          <w:rFonts w:asciiTheme="minorHAnsi" w:hAnsiTheme="minorHAnsi"/>
          <w:sz w:val="22"/>
          <w:szCs w:val="22"/>
        </w:rPr>
      </w:pPr>
      <w:r w:rsidRPr="00EB5C77">
        <w:rPr>
          <w:rFonts w:asciiTheme="minorHAnsi" w:hAnsiTheme="minorHAnsi"/>
          <w:sz w:val="22"/>
          <w:szCs w:val="22"/>
        </w:rPr>
        <w:t>weerkaatsende laag: min. klasse B</w:t>
      </w:r>
    </w:p>
    <w:p w:rsidR="00EB5C77" w:rsidRPr="00EB5C77" w:rsidRDefault="00EB5C77" w:rsidP="003A115C">
      <w:pPr>
        <w:pStyle w:val="Lijstalinea"/>
        <w:numPr>
          <w:ilvl w:val="0"/>
          <w:numId w:val="30"/>
        </w:numPr>
        <w:tabs>
          <w:tab w:val="num" w:pos="1800"/>
        </w:tabs>
        <w:ind w:left="1647"/>
        <w:rPr>
          <w:rFonts w:asciiTheme="minorHAnsi" w:hAnsiTheme="minorHAnsi"/>
          <w:sz w:val="22"/>
          <w:szCs w:val="22"/>
        </w:rPr>
      </w:pPr>
      <w:r w:rsidRPr="00EB5C77">
        <w:rPr>
          <w:rFonts w:asciiTheme="minorHAnsi" w:hAnsiTheme="minorHAnsi"/>
          <w:sz w:val="22"/>
          <w:szCs w:val="22"/>
        </w:rPr>
        <w:t>min. dikte: 4 mm</w:t>
      </w:r>
    </w:p>
    <w:p w:rsidR="00EB5C77" w:rsidRPr="00EB5C77" w:rsidRDefault="00EB5C77" w:rsidP="003A115C">
      <w:pPr>
        <w:pStyle w:val="Lijstalinea"/>
        <w:numPr>
          <w:ilvl w:val="0"/>
          <w:numId w:val="30"/>
        </w:numPr>
        <w:tabs>
          <w:tab w:val="num" w:pos="1800"/>
        </w:tabs>
        <w:ind w:left="1647"/>
        <w:rPr>
          <w:rFonts w:asciiTheme="minorHAnsi" w:hAnsiTheme="minorHAnsi"/>
          <w:sz w:val="22"/>
          <w:szCs w:val="22"/>
        </w:rPr>
      </w:pPr>
      <w:r w:rsidRPr="00EB5C77">
        <w:rPr>
          <w:rFonts w:asciiTheme="minorHAnsi" w:hAnsiTheme="minorHAnsi"/>
          <w:sz w:val="22"/>
          <w:szCs w:val="22"/>
        </w:rPr>
        <w:t xml:space="preserve">gladgeslepen randen. </w:t>
      </w:r>
    </w:p>
    <w:p w:rsidR="00EB5C77" w:rsidRPr="00EB5C77" w:rsidRDefault="00EB5C77" w:rsidP="003A115C">
      <w:pPr>
        <w:spacing w:after="0"/>
        <w:ind w:left="927"/>
      </w:pPr>
      <w:r w:rsidRPr="00EB5C77">
        <w:t xml:space="preserve">Vorm: </w:t>
      </w:r>
      <w:r w:rsidRPr="00EB5C77">
        <w:rPr>
          <w:color w:val="0070C0"/>
          <w:lang w:val="nl"/>
        </w:rPr>
        <w:t>rechthoekig / vierkant / rond / …</w:t>
      </w:r>
    </w:p>
    <w:p w:rsidR="00EB5C77" w:rsidRPr="00EB5C77" w:rsidRDefault="00EB5C77" w:rsidP="003A115C">
      <w:pPr>
        <w:spacing w:after="0"/>
        <w:ind w:left="927"/>
      </w:pPr>
      <w:r w:rsidRPr="00EB5C77">
        <w:t xml:space="preserve">Afmetingen: </w:t>
      </w:r>
      <w:r w:rsidRPr="00EB5C77">
        <w:rPr>
          <w:color w:val="0070C0"/>
          <w:lang w:val="nl"/>
        </w:rPr>
        <w:t xml:space="preserve">300x450 / 450x450 </w:t>
      </w:r>
      <w:r w:rsidRPr="00EB5C77">
        <w:rPr>
          <w:color w:val="0070C0"/>
        </w:rPr>
        <w:t xml:space="preserve">/ … </w:t>
      </w:r>
      <w:r w:rsidRPr="00EB5C77">
        <w:t>mm</w:t>
      </w:r>
    </w:p>
    <w:p w:rsidR="00EB5C77" w:rsidRPr="00EB5C77" w:rsidRDefault="00EB5C77" w:rsidP="003A115C">
      <w:pPr>
        <w:ind w:left="927"/>
      </w:pPr>
      <w:r w:rsidRPr="00EB5C77">
        <w:t>Kleur: neutraal zilver</w:t>
      </w:r>
    </w:p>
    <w:p w:rsidR="00EB5C77" w:rsidRPr="00EB5C77" w:rsidRDefault="00EB5C77" w:rsidP="003A115C">
      <w:pPr>
        <w:spacing w:after="0"/>
        <w:ind w:left="360"/>
        <w:rPr>
          <w:b/>
          <w:u w:val="single"/>
          <w:lang w:val="nl"/>
        </w:rPr>
      </w:pPr>
      <w:r w:rsidRPr="00EB5C77">
        <w:rPr>
          <w:b/>
          <w:u w:val="single"/>
          <w:lang w:val="nl"/>
        </w:rPr>
        <w:t>Uitvoering</w:t>
      </w:r>
    </w:p>
    <w:p w:rsidR="00EB5C77" w:rsidRPr="00EB5C77" w:rsidRDefault="00EB5C77" w:rsidP="003A115C">
      <w:pPr>
        <w:ind w:left="360"/>
        <w:rPr>
          <w:lang w:val="nl"/>
        </w:rPr>
      </w:pPr>
      <w:r w:rsidRPr="00EB5C77">
        <w:rPr>
          <w:lang w:val="nl"/>
        </w:rPr>
        <w:t>De handwastafels worden onzichtbaar aan de muur bevestigd, hetzij met twee roestvaste trekbouten, hetzij met twee bijpassende metalen haken. Krachtenconcentraties worden vermeden door voorafgaandelijk elastische glijringen te plaatsen tussen de moeren en de wastafels. De handwastafels worden aangesloten op de sanitaire afvoerleidingen met tussenplaatsing van een reukafsluiter. De kranen, zoals voorzien in hoofdstuk 62, worden aangesloten op de aanvoerleidingen met tussenplaatsing van stopkranen.</w:t>
      </w:r>
    </w:p>
    <w:p w:rsidR="00EB5C77" w:rsidRPr="00EB5C77" w:rsidRDefault="00EB5C77" w:rsidP="003A115C">
      <w:pPr>
        <w:ind w:left="360"/>
        <w:rPr>
          <w:lang w:val="nl"/>
        </w:rPr>
      </w:pPr>
      <w:r w:rsidRPr="00EB5C77">
        <w:rPr>
          <w:lang w:val="nl"/>
        </w:rPr>
        <w:t>De spiegel wordt geplaatst met bevestigingshaken bestaande uit RVS 18/8 of verchroomd messing. Er moet een ruimte van 3 tot 5 mm tussen de muur en de spiegel gelaten worden om ventilatie mogelijk te maken.</w:t>
      </w:r>
    </w:p>
    <w:p w:rsidR="00EB5C77" w:rsidRPr="00EB5C77" w:rsidRDefault="00EB5C77" w:rsidP="003A115C">
      <w:pPr>
        <w:spacing w:after="0"/>
        <w:ind w:left="360"/>
        <w:rPr>
          <w:u w:val="single"/>
          <w:lang w:val="nl"/>
        </w:rPr>
      </w:pPr>
      <w:r w:rsidRPr="00EB5C77">
        <w:rPr>
          <w:u w:val="single"/>
          <w:lang w:val="nl"/>
        </w:rPr>
        <w:t>Aanvullende uitvoeringsvoorschriften (te schrappen door ontwerper indien niet van toepassing)</w:t>
      </w:r>
    </w:p>
    <w:p w:rsidR="00EB5C77" w:rsidRPr="00EB5C77" w:rsidRDefault="00EB5C77" w:rsidP="003A115C">
      <w:pPr>
        <w:ind w:left="360"/>
        <w:rPr>
          <w:lang w:val="nl"/>
        </w:rPr>
      </w:pPr>
      <w:r w:rsidRPr="00EB5C77">
        <w:rPr>
          <w:lang w:val="nl"/>
        </w:rPr>
        <w:t>De voegen tussen het muurvlak en de wastafel worden afgekit met daartoe geschikte neutrale, niet zuurhoudende sanitaire siliconen, kleur wit of te kiezen door de architect.</w:t>
      </w:r>
    </w:p>
    <w:p w:rsidR="00CF3FD5" w:rsidRPr="007C2734" w:rsidRDefault="00CF3FD5" w:rsidP="003A115C">
      <w:pPr>
        <w:pStyle w:val="Kop2"/>
        <w:numPr>
          <w:ilvl w:val="0"/>
          <w:numId w:val="0"/>
        </w:numPr>
        <w:ind w:left="360"/>
      </w:pPr>
      <w:bookmarkStart w:id="55" w:name="_Toc461710833"/>
      <w:r>
        <w:t>61.20.20.</w:t>
      </w:r>
      <w:r>
        <w:tab/>
        <w:t xml:space="preserve">handwastafels &amp; toebehoren </w:t>
      </w:r>
      <w:r w:rsidRPr="007C2734">
        <w:t xml:space="preserve">- </w:t>
      </w:r>
      <w:r>
        <w:t>inbouwmodel</w:t>
      </w:r>
      <w:bookmarkEnd w:id="55"/>
    </w:p>
    <w:p w:rsidR="0076706E" w:rsidRPr="0076706E" w:rsidRDefault="0076706E" w:rsidP="003A115C">
      <w:pPr>
        <w:spacing w:after="0"/>
        <w:ind w:left="360"/>
        <w:rPr>
          <w:b/>
          <w:u w:val="single"/>
          <w:lang w:val="nl"/>
        </w:rPr>
      </w:pPr>
      <w:r w:rsidRPr="0076706E">
        <w:rPr>
          <w:b/>
          <w:u w:val="single"/>
          <w:lang w:val="nl"/>
        </w:rPr>
        <w:t>Meting</w:t>
      </w:r>
    </w:p>
    <w:p w:rsidR="0076706E" w:rsidRPr="0076706E" w:rsidRDefault="0076706E" w:rsidP="003A115C">
      <w:pPr>
        <w:spacing w:after="0"/>
        <w:ind w:left="360"/>
        <w:rPr>
          <w:lang w:val="nl"/>
        </w:rPr>
      </w:pPr>
      <w:r w:rsidRPr="0076706E">
        <w:rPr>
          <w:lang w:val="nl"/>
        </w:rPr>
        <w:t>meeteenheid: per stuk</w:t>
      </w:r>
    </w:p>
    <w:p w:rsidR="0076706E" w:rsidRPr="0076706E" w:rsidRDefault="0076706E" w:rsidP="003A115C">
      <w:pPr>
        <w:ind w:left="360"/>
        <w:rPr>
          <w:lang w:val="nl"/>
        </w:rPr>
      </w:pPr>
      <w:r w:rsidRPr="0076706E">
        <w:rPr>
          <w:lang w:val="nl"/>
        </w:rPr>
        <w:t>aard van de overeenkomst: Forfaitaire Hoeveelheid (FH)</w:t>
      </w:r>
    </w:p>
    <w:p w:rsidR="0076706E" w:rsidRPr="0076706E" w:rsidRDefault="0076706E" w:rsidP="003A115C">
      <w:pPr>
        <w:spacing w:after="0"/>
        <w:ind w:left="360"/>
        <w:rPr>
          <w:b/>
          <w:u w:val="single"/>
          <w:lang w:val="nl"/>
        </w:rPr>
      </w:pPr>
      <w:r w:rsidRPr="0076706E">
        <w:rPr>
          <w:b/>
          <w:u w:val="single"/>
          <w:lang w:val="nl"/>
        </w:rPr>
        <w:t>Materiaal</w:t>
      </w:r>
    </w:p>
    <w:p w:rsidR="0076706E" w:rsidRPr="0076706E" w:rsidRDefault="0076706E" w:rsidP="003A115C">
      <w:pPr>
        <w:ind w:left="360"/>
        <w:rPr>
          <w:lang w:val="nl"/>
        </w:rPr>
      </w:pPr>
      <w:r w:rsidRPr="0076706E">
        <w:rPr>
          <w:lang w:val="nl"/>
        </w:rPr>
        <w:t xml:space="preserve">Handwastafels bestemd voor inbouw in een meubeltje, een tablet,… . Zij worden voorzien van een synthetische dichtingsring, om de wasbak waterdicht aan te sluiten op het inwerkvlak. Het Bestuur is gerechtigd meer dan één keuzemodel te eisen. </w:t>
      </w:r>
    </w:p>
    <w:p w:rsidR="0076706E" w:rsidRPr="0076706E" w:rsidRDefault="0076706E" w:rsidP="003A115C">
      <w:pPr>
        <w:spacing w:after="0"/>
        <w:ind w:left="360"/>
        <w:rPr>
          <w:u w:val="single"/>
          <w:lang w:val="nl"/>
        </w:rPr>
      </w:pPr>
      <w:r w:rsidRPr="0076706E">
        <w:rPr>
          <w:u w:val="single"/>
          <w:lang w:val="nl"/>
        </w:rPr>
        <w:t>Specificaties</w:t>
      </w:r>
    </w:p>
    <w:p w:rsidR="0076706E" w:rsidRPr="0076706E" w:rsidRDefault="0076706E" w:rsidP="003A115C">
      <w:pPr>
        <w:spacing w:after="0"/>
        <w:ind w:left="360"/>
        <w:rPr>
          <w:lang w:val="nl"/>
        </w:rPr>
      </w:pPr>
      <w:r w:rsidRPr="0076706E">
        <w:rPr>
          <w:lang w:val="nl"/>
        </w:rPr>
        <w:t xml:space="preserve">Materiaal: </w:t>
      </w:r>
    </w:p>
    <w:p w:rsidR="0076706E" w:rsidRPr="0076706E" w:rsidRDefault="0076706E" w:rsidP="003A115C">
      <w:pPr>
        <w:spacing w:after="0"/>
        <w:ind w:left="360"/>
      </w:pPr>
      <w:r w:rsidRPr="00D00314">
        <w:rPr>
          <w:b/>
          <w:color w:val="0070C0"/>
        </w:rPr>
        <w:t>(ofwel)</w:t>
      </w:r>
      <w:r w:rsidRPr="0076706E">
        <w:tab/>
        <w:t>wit sanitair porselein</w:t>
      </w:r>
    </w:p>
    <w:p w:rsidR="0076706E" w:rsidRPr="0076706E" w:rsidRDefault="0076706E" w:rsidP="003A115C">
      <w:pPr>
        <w:spacing w:after="0"/>
        <w:ind w:left="360"/>
      </w:pPr>
      <w:r w:rsidRPr="00D00314">
        <w:rPr>
          <w:b/>
          <w:color w:val="0070C0"/>
        </w:rPr>
        <w:t>(ofwel)</w:t>
      </w:r>
      <w:r w:rsidRPr="0076706E">
        <w:tab/>
        <w:t>acrylaat, kleur wit</w:t>
      </w:r>
    </w:p>
    <w:p w:rsidR="0076706E" w:rsidRPr="0076706E" w:rsidRDefault="0076706E" w:rsidP="003A115C">
      <w:pPr>
        <w:spacing w:after="0"/>
        <w:ind w:left="360"/>
        <w:rPr>
          <w:lang w:val="fr-FR"/>
        </w:rPr>
      </w:pPr>
      <w:r w:rsidRPr="00D00314">
        <w:rPr>
          <w:b/>
          <w:color w:val="0070C0"/>
        </w:rPr>
        <w:lastRenderedPageBreak/>
        <w:t>(ofwel)</w:t>
      </w:r>
      <w:r w:rsidRPr="0076706E">
        <w:rPr>
          <w:lang w:val="nl"/>
        </w:rPr>
        <w:tab/>
      </w:r>
      <w:r w:rsidRPr="0076706E">
        <w:rPr>
          <w:lang w:val="fr-FR"/>
        </w:rPr>
        <w:t>RVS (AISI 304)</w:t>
      </w:r>
    </w:p>
    <w:p w:rsidR="0076706E" w:rsidRPr="0076706E" w:rsidRDefault="0076706E" w:rsidP="003A115C">
      <w:pPr>
        <w:spacing w:after="0"/>
        <w:ind w:left="360"/>
        <w:rPr>
          <w:lang w:val="nl"/>
        </w:rPr>
      </w:pPr>
      <w:r w:rsidRPr="0076706E">
        <w:rPr>
          <w:lang w:val="nl"/>
        </w:rPr>
        <w:t xml:space="preserve">Model: </w:t>
      </w:r>
      <w:r w:rsidRPr="00D00314">
        <w:rPr>
          <w:color w:val="0070C0"/>
          <w:lang w:val="nl"/>
        </w:rPr>
        <w:t>rond, diameter ca. 250 / … mm / ovaal ca. 200x300 / … mm / …</w:t>
      </w:r>
    </w:p>
    <w:p w:rsidR="0076706E" w:rsidRPr="0076706E" w:rsidRDefault="0076706E" w:rsidP="003A115C">
      <w:pPr>
        <w:spacing w:after="0"/>
        <w:ind w:left="360"/>
        <w:rPr>
          <w:lang w:val="nl"/>
        </w:rPr>
      </w:pPr>
      <w:r w:rsidRPr="0076706E">
        <w:rPr>
          <w:lang w:val="nl"/>
        </w:rPr>
        <w:t xml:space="preserve">Kraanopstelling: </w:t>
      </w:r>
      <w:r w:rsidRPr="00D00314">
        <w:rPr>
          <w:color w:val="0070C0"/>
          <w:lang w:val="nl"/>
        </w:rPr>
        <w:t xml:space="preserve">centraal kraangat / kraangat op de zijrand </w:t>
      </w:r>
    </w:p>
    <w:p w:rsidR="0076706E" w:rsidRPr="0076706E" w:rsidRDefault="0076706E" w:rsidP="003A115C">
      <w:pPr>
        <w:spacing w:after="0"/>
        <w:ind w:left="360"/>
        <w:rPr>
          <w:lang w:val="nl"/>
        </w:rPr>
      </w:pPr>
      <w:r w:rsidRPr="0076706E">
        <w:rPr>
          <w:lang w:val="nl"/>
        </w:rPr>
        <w:t xml:space="preserve">Overloop: </w:t>
      </w:r>
      <w:r w:rsidRPr="00D00314">
        <w:rPr>
          <w:color w:val="0070C0"/>
          <w:lang w:val="nl"/>
        </w:rPr>
        <w:t>ingewerkt in het materiaal / afzonderlijke PP-buis</w:t>
      </w:r>
    </w:p>
    <w:p w:rsidR="0076706E" w:rsidRPr="0076706E" w:rsidRDefault="0076706E" w:rsidP="003A115C">
      <w:pPr>
        <w:spacing w:after="0"/>
        <w:ind w:left="360"/>
        <w:rPr>
          <w:lang w:val="nl"/>
        </w:rPr>
      </w:pPr>
      <w:r w:rsidRPr="0076706E">
        <w:rPr>
          <w:lang w:val="nl"/>
        </w:rPr>
        <w:t xml:space="preserve">Afvoerplug: </w:t>
      </w:r>
      <w:r w:rsidRPr="00D00314">
        <w:rPr>
          <w:color w:val="0070C0"/>
          <w:lang w:val="nl"/>
        </w:rPr>
        <w:t>rubberstop met parelketting / klepafsluiting met mechanische bediening</w:t>
      </w:r>
    </w:p>
    <w:p w:rsidR="0076706E" w:rsidRPr="0076706E" w:rsidRDefault="0076706E" w:rsidP="003A115C">
      <w:pPr>
        <w:spacing w:after="0"/>
        <w:ind w:left="360"/>
        <w:rPr>
          <w:lang w:val="nl"/>
        </w:rPr>
      </w:pPr>
      <w:r w:rsidRPr="0076706E">
        <w:rPr>
          <w:lang w:val="nl"/>
        </w:rPr>
        <w:t xml:space="preserve">Sifon (losschroefbaar met waterslot van min. 4 cm): </w:t>
      </w:r>
      <w:r w:rsidRPr="00D00314">
        <w:rPr>
          <w:color w:val="0070C0"/>
          <w:lang w:val="nl"/>
        </w:rPr>
        <w:t>bekersifon(verchroomd messing / verchroomd polypropyleen) / buissifon (polypropyleen / polyethyleen; zelfreinigend niet-leegzuigbaar type)</w:t>
      </w:r>
    </w:p>
    <w:p w:rsidR="0076706E" w:rsidRPr="0076706E" w:rsidRDefault="0076706E" w:rsidP="003A115C">
      <w:pPr>
        <w:spacing w:after="0"/>
        <w:ind w:left="360"/>
        <w:rPr>
          <w:lang w:val="nl"/>
        </w:rPr>
      </w:pPr>
      <w:r w:rsidRPr="0076706E">
        <w:rPr>
          <w:lang w:val="nl"/>
        </w:rPr>
        <w:t>Spiegel:</w:t>
      </w:r>
    </w:p>
    <w:p w:rsidR="0076706E" w:rsidRPr="0076706E" w:rsidRDefault="0076706E" w:rsidP="003A115C">
      <w:pPr>
        <w:spacing w:after="0"/>
        <w:ind w:left="927"/>
      </w:pPr>
      <w:r w:rsidRPr="0076706E">
        <w:t xml:space="preserve">Materiaal: </w:t>
      </w:r>
    </w:p>
    <w:p w:rsidR="0076706E" w:rsidRPr="00D00314" w:rsidRDefault="0076706E" w:rsidP="003A115C">
      <w:pPr>
        <w:pStyle w:val="Lijstalinea"/>
        <w:numPr>
          <w:ilvl w:val="0"/>
          <w:numId w:val="31"/>
        </w:numPr>
        <w:tabs>
          <w:tab w:val="num" w:pos="1800"/>
        </w:tabs>
        <w:ind w:left="1647"/>
        <w:rPr>
          <w:rFonts w:asciiTheme="minorHAnsi" w:hAnsiTheme="minorHAnsi"/>
          <w:sz w:val="22"/>
          <w:szCs w:val="22"/>
        </w:rPr>
      </w:pPr>
      <w:r w:rsidRPr="00D00314">
        <w:rPr>
          <w:rFonts w:asciiTheme="minorHAnsi" w:hAnsiTheme="minorHAnsi"/>
          <w:sz w:val="22"/>
          <w:szCs w:val="22"/>
        </w:rPr>
        <w:t>spiegelglas volgens NBN EN 1036 - Glas in gebouwen - Verzilverde floatglazen spiegels voor binnengebruik</w:t>
      </w:r>
    </w:p>
    <w:p w:rsidR="0076706E" w:rsidRPr="00D00314" w:rsidRDefault="0076706E" w:rsidP="003A115C">
      <w:pPr>
        <w:pStyle w:val="Lijstalinea"/>
        <w:numPr>
          <w:ilvl w:val="0"/>
          <w:numId w:val="31"/>
        </w:numPr>
        <w:tabs>
          <w:tab w:val="num" w:pos="1800"/>
        </w:tabs>
        <w:ind w:left="1647"/>
        <w:rPr>
          <w:rFonts w:asciiTheme="minorHAnsi" w:hAnsiTheme="minorHAnsi"/>
          <w:sz w:val="22"/>
          <w:szCs w:val="22"/>
        </w:rPr>
      </w:pPr>
      <w:r w:rsidRPr="00D00314">
        <w:rPr>
          <w:rFonts w:asciiTheme="minorHAnsi" w:hAnsiTheme="minorHAnsi"/>
          <w:sz w:val="22"/>
          <w:szCs w:val="22"/>
        </w:rPr>
        <w:t>draaglaag: min. klasse II</w:t>
      </w:r>
    </w:p>
    <w:p w:rsidR="0076706E" w:rsidRPr="00D00314" w:rsidRDefault="0076706E" w:rsidP="003A115C">
      <w:pPr>
        <w:pStyle w:val="Lijstalinea"/>
        <w:numPr>
          <w:ilvl w:val="0"/>
          <w:numId w:val="31"/>
        </w:numPr>
        <w:tabs>
          <w:tab w:val="num" w:pos="1800"/>
        </w:tabs>
        <w:ind w:left="1647"/>
        <w:rPr>
          <w:rFonts w:asciiTheme="minorHAnsi" w:hAnsiTheme="minorHAnsi"/>
          <w:sz w:val="22"/>
          <w:szCs w:val="22"/>
        </w:rPr>
      </w:pPr>
      <w:r w:rsidRPr="00D00314">
        <w:rPr>
          <w:rFonts w:asciiTheme="minorHAnsi" w:hAnsiTheme="minorHAnsi"/>
          <w:sz w:val="22"/>
          <w:szCs w:val="22"/>
        </w:rPr>
        <w:t>weerkaatsende laag: min. klasse B</w:t>
      </w:r>
    </w:p>
    <w:p w:rsidR="0076706E" w:rsidRPr="00D00314" w:rsidRDefault="0076706E" w:rsidP="003A115C">
      <w:pPr>
        <w:pStyle w:val="Lijstalinea"/>
        <w:numPr>
          <w:ilvl w:val="0"/>
          <w:numId w:val="31"/>
        </w:numPr>
        <w:tabs>
          <w:tab w:val="num" w:pos="1800"/>
        </w:tabs>
        <w:ind w:left="1647"/>
        <w:rPr>
          <w:rFonts w:asciiTheme="minorHAnsi" w:hAnsiTheme="minorHAnsi"/>
          <w:sz w:val="22"/>
          <w:szCs w:val="22"/>
        </w:rPr>
      </w:pPr>
      <w:r w:rsidRPr="00D00314">
        <w:rPr>
          <w:rFonts w:asciiTheme="minorHAnsi" w:hAnsiTheme="minorHAnsi"/>
          <w:sz w:val="22"/>
          <w:szCs w:val="22"/>
        </w:rPr>
        <w:t>min. dikte: 4 mm</w:t>
      </w:r>
    </w:p>
    <w:p w:rsidR="0076706E" w:rsidRPr="00D00314" w:rsidRDefault="0076706E" w:rsidP="003A115C">
      <w:pPr>
        <w:pStyle w:val="Lijstalinea"/>
        <w:numPr>
          <w:ilvl w:val="0"/>
          <w:numId w:val="31"/>
        </w:numPr>
        <w:tabs>
          <w:tab w:val="num" w:pos="1800"/>
        </w:tabs>
        <w:ind w:left="1647"/>
        <w:rPr>
          <w:rFonts w:asciiTheme="minorHAnsi" w:hAnsiTheme="minorHAnsi"/>
          <w:sz w:val="22"/>
          <w:szCs w:val="22"/>
        </w:rPr>
      </w:pPr>
      <w:r w:rsidRPr="00D00314">
        <w:rPr>
          <w:rFonts w:asciiTheme="minorHAnsi" w:hAnsiTheme="minorHAnsi"/>
          <w:sz w:val="22"/>
          <w:szCs w:val="22"/>
        </w:rPr>
        <w:t xml:space="preserve">gladgeslepen randen. </w:t>
      </w:r>
    </w:p>
    <w:p w:rsidR="0076706E" w:rsidRPr="0076706E" w:rsidRDefault="0076706E" w:rsidP="003A115C">
      <w:pPr>
        <w:spacing w:after="0"/>
        <w:ind w:left="927"/>
      </w:pPr>
      <w:r w:rsidRPr="0076706E">
        <w:t xml:space="preserve">Vorm: </w:t>
      </w:r>
      <w:r w:rsidRPr="0076706E">
        <w:rPr>
          <w:lang w:val="nl"/>
        </w:rPr>
        <w:t>rechthoekig / vierkant / rond / …</w:t>
      </w:r>
    </w:p>
    <w:p w:rsidR="0076706E" w:rsidRPr="0076706E" w:rsidRDefault="0076706E" w:rsidP="003A115C">
      <w:pPr>
        <w:spacing w:after="0"/>
        <w:ind w:left="927"/>
      </w:pPr>
      <w:r w:rsidRPr="0076706E">
        <w:t xml:space="preserve">Afmetingen: </w:t>
      </w:r>
      <w:r w:rsidRPr="0076706E">
        <w:rPr>
          <w:lang w:val="nl"/>
        </w:rPr>
        <w:t xml:space="preserve">300x450 / 450x450 </w:t>
      </w:r>
      <w:r w:rsidRPr="0076706E">
        <w:t>/ … mm</w:t>
      </w:r>
    </w:p>
    <w:p w:rsidR="0076706E" w:rsidRPr="0076706E" w:rsidRDefault="0076706E" w:rsidP="003A115C">
      <w:pPr>
        <w:ind w:left="927"/>
      </w:pPr>
      <w:r w:rsidRPr="0076706E">
        <w:t>Kleur: neutraal zilver</w:t>
      </w:r>
    </w:p>
    <w:p w:rsidR="0076706E" w:rsidRPr="0076706E" w:rsidRDefault="0076706E" w:rsidP="003A115C">
      <w:pPr>
        <w:spacing w:after="0"/>
        <w:ind w:left="360"/>
        <w:rPr>
          <w:b/>
          <w:u w:val="single"/>
          <w:lang w:val="nl"/>
        </w:rPr>
      </w:pPr>
      <w:r w:rsidRPr="0076706E">
        <w:rPr>
          <w:b/>
          <w:u w:val="single"/>
          <w:lang w:val="nl"/>
        </w:rPr>
        <w:t>Uitvoering</w:t>
      </w:r>
    </w:p>
    <w:p w:rsidR="0076706E" w:rsidRPr="0076706E" w:rsidRDefault="0076706E" w:rsidP="003A115C">
      <w:pPr>
        <w:ind w:left="360"/>
        <w:rPr>
          <w:lang w:val="nl"/>
        </w:rPr>
      </w:pPr>
      <w:r w:rsidRPr="0076706E">
        <w:rPr>
          <w:lang w:val="nl"/>
        </w:rPr>
        <w:t>Het uitzagen of uitsparen van de opening in de inbouwhandwastafels is in de eenheidsprijs inbegrepen. De wastafels worden op een stabiele wijze en horizontaal geplaatst. De aansluitingsvoegen met de inbouwtafels worden afgekit met een hiervoor geschikte elastische kit op basis van neutrale, niet-zuurhoudende siliconen (kleur te kiezen door de architect) ofwel door elastische profielen. Een voorbeeld van afwerking dient ter goedkeuring voorgelegd.</w:t>
      </w:r>
    </w:p>
    <w:p w:rsidR="0076706E" w:rsidRPr="0076706E" w:rsidRDefault="0076706E" w:rsidP="003A115C">
      <w:pPr>
        <w:ind w:left="360"/>
        <w:rPr>
          <w:lang w:val="nl"/>
        </w:rPr>
      </w:pPr>
      <w:r w:rsidRPr="0076706E">
        <w:rPr>
          <w:lang w:val="nl"/>
        </w:rPr>
        <w:t>De spiegel wordt geplaatst met bevestigingshaken bestaande uit RVS 18/8 of verchroomd messing. Er moet een ruimte van 3 tot 5 mm tussen de muur en de spiegel gelaten worden om ventilatie mogelijk te maken.</w:t>
      </w:r>
    </w:p>
    <w:p w:rsidR="0088597D" w:rsidRPr="007C2734" w:rsidRDefault="0088597D" w:rsidP="003A115C">
      <w:pPr>
        <w:pStyle w:val="Kop2"/>
        <w:numPr>
          <w:ilvl w:val="0"/>
          <w:numId w:val="0"/>
        </w:numPr>
        <w:ind w:left="360"/>
      </w:pPr>
      <w:bookmarkStart w:id="56" w:name="_Toc461710834"/>
      <w:r>
        <w:t>61.</w:t>
      </w:r>
      <w:r w:rsidR="00DA77CF">
        <w:t>5</w:t>
      </w:r>
      <w:r>
        <w:t>0.</w:t>
      </w:r>
      <w:r>
        <w:tab/>
      </w:r>
      <w:r w:rsidR="00DA77CF">
        <w:t>douches</w:t>
      </w:r>
      <w:r>
        <w:t xml:space="preserve"> </w:t>
      </w:r>
      <w:r w:rsidRPr="007C2734">
        <w:t xml:space="preserve">- </w:t>
      </w:r>
      <w:r w:rsidR="00DA77CF">
        <w:t>algemeen</w:t>
      </w:r>
      <w:bookmarkEnd w:id="56"/>
    </w:p>
    <w:p w:rsidR="009B5387" w:rsidRPr="009B5387" w:rsidRDefault="009B5387" w:rsidP="003A115C">
      <w:pPr>
        <w:spacing w:after="0"/>
        <w:ind w:left="360"/>
        <w:rPr>
          <w:b/>
          <w:u w:val="single"/>
          <w:lang w:val="nl"/>
        </w:rPr>
      </w:pPr>
      <w:r w:rsidRPr="009B5387">
        <w:rPr>
          <w:b/>
          <w:u w:val="single"/>
          <w:lang w:val="nl"/>
        </w:rPr>
        <w:t>Omschrijving</w:t>
      </w:r>
    </w:p>
    <w:p w:rsidR="009B5387" w:rsidRPr="009B5387" w:rsidRDefault="009B5387" w:rsidP="003A115C">
      <w:pPr>
        <w:ind w:left="360"/>
      </w:pPr>
      <w:r w:rsidRPr="009B5387">
        <w:t>De installatie omvat de levering, plaatsing en aansluiting van de vlakke douchekuip, haar onderstel met sokkel, de afvoerinrichting met garnituur en reukafsluiter, de rozetten en de afsluitkranen, alsook alle bijhorigheden zoals afsluitklep of rubberstop met parelketting,…</w:t>
      </w:r>
    </w:p>
    <w:p w:rsidR="009B5387" w:rsidRPr="007C2734" w:rsidRDefault="009B5387" w:rsidP="003A115C">
      <w:pPr>
        <w:pStyle w:val="Kop2"/>
        <w:numPr>
          <w:ilvl w:val="0"/>
          <w:numId w:val="0"/>
        </w:numPr>
        <w:ind w:left="360"/>
      </w:pPr>
      <w:bookmarkStart w:id="57" w:name="_Toc461710835"/>
      <w:r>
        <w:t>61.52.</w:t>
      </w:r>
      <w:r>
        <w:tab/>
        <w:t xml:space="preserve">douches </w:t>
      </w:r>
      <w:r w:rsidRPr="007C2734">
        <w:t xml:space="preserve">- </w:t>
      </w:r>
      <w:r>
        <w:t>acrylaat</w:t>
      </w:r>
      <w:bookmarkEnd w:id="57"/>
    </w:p>
    <w:p w:rsidR="009B5387" w:rsidRPr="009B5387" w:rsidRDefault="009B5387" w:rsidP="003A115C">
      <w:pPr>
        <w:spacing w:after="0"/>
        <w:ind w:left="360"/>
        <w:rPr>
          <w:b/>
          <w:u w:val="single"/>
          <w:lang w:val="nl"/>
        </w:rPr>
      </w:pPr>
      <w:r w:rsidRPr="009B5387">
        <w:rPr>
          <w:b/>
          <w:u w:val="single"/>
          <w:lang w:val="nl"/>
        </w:rPr>
        <w:t>Meting</w:t>
      </w:r>
    </w:p>
    <w:p w:rsidR="009B5387" w:rsidRPr="009B5387" w:rsidRDefault="009B5387" w:rsidP="003A115C">
      <w:pPr>
        <w:spacing w:after="0"/>
        <w:ind w:left="360"/>
        <w:rPr>
          <w:lang w:val="nl"/>
        </w:rPr>
      </w:pPr>
      <w:r w:rsidRPr="009B5387">
        <w:rPr>
          <w:lang w:val="nl"/>
        </w:rPr>
        <w:t>meeteenheid: per stuk</w:t>
      </w:r>
    </w:p>
    <w:p w:rsidR="009B5387" w:rsidRPr="009B5387" w:rsidRDefault="009B5387" w:rsidP="003A115C">
      <w:pPr>
        <w:ind w:left="360"/>
        <w:rPr>
          <w:lang w:val="nl"/>
        </w:rPr>
      </w:pPr>
      <w:r w:rsidRPr="009B5387">
        <w:rPr>
          <w:lang w:val="nl"/>
        </w:rPr>
        <w:t>aard van de overeenkomst: Forfaitaire Hoeveelheid (FH)</w:t>
      </w:r>
    </w:p>
    <w:p w:rsidR="009B5387" w:rsidRPr="009B5387" w:rsidRDefault="009B5387" w:rsidP="003A115C">
      <w:pPr>
        <w:spacing w:after="0"/>
        <w:ind w:left="360"/>
        <w:rPr>
          <w:b/>
          <w:u w:val="single"/>
          <w:lang w:val="nl"/>
        </w:rPr>
      </w:pPr>
      <w:r w:rsidRPr="009B5387">
        <w:rPr>
          <w:b/>
          <w:u w:val="single"/>
          <w:lang w:val="nl"/>
        </w:rPr>
        <w:t>Materiaal</w:t>
      </w:r>
    </w:p>
    <w:p w:rsidR="009B5387" w:rsidRPr="009B5387" w:rsidRDefault="009B5387" w:rsidP="003A115C">
      <w:pPr>
        <w:ind w:left="360"/>
        <w:rPr>
          <w:lang w:val="nl"/>
        </w:rPr>
      </w:pPr>
      <w:r w:rsidRPr="009B5387">
        <w:rPr>
          <w:lang w:val="nl"/>
        </w:rPr>
        <w:t xml:space="preserve">Naadloze douchekuip, uit één stuk geperst en/of gegoten acrylaat, overeenkomstig NBN EN 198 </w:t>
      </w:r>
      <w:r w:rsidR="00EA3F53">
        <w:rPr>
          <w:lang w:val="nl"/>
        </w:rPr>
        <w:t xml:space="preserve">- Specificatie van </w:t>
      </w:r>
      <w:r w:rsidRPr="009B5387">
        <w:rPr>
          <w:lang w:val="nl"/>
        </w:rPr>
        <w:t>douchebakken voor huishoudelijk gebruik, gemaakt van acrylmateriaal en NBN EN 263 - Specificatie van gegote</w:t>
      </w:r>
      <w:r w:rsidR="00EA3F53">
        <w:rPr>
          <w:lang w:val="nl"/>
        </w:rPr>
        <w:t xml:space="preserve">n acrylplaten voor </w:t>
      </w:r>
      <w:r w:rsidRPr="009B5387">
        <w:rPr>
          <w:lang w:val="nl"/>
        </w:rPr>
        <w:t>stortbadbakken voor huishoudelijk gebruik . Het Bestuur is gerechtigd meer dan één keuzemodel te eisen.</w:t>
      </w:r>
    </w:p>
    <w:p w:rsidR="009B5387" w:rsidRPr="009B5387" w:rsidRDefault="009B5387" w:rsidP="003A115C">
      <w:pPr>
        <w:ind w:left="360"/>
        <w:rPr>
          <w:lang w:val="nl"/>
        </w:rPr>
      </w:pPr>
      <w:r w:rsidRPr="009B5387">
        <w:rPr>
          <w:lang w:val="nl"/>
        </w:rPr>
        <w:t>De zichtbare aanvoerleidingen zijn vervaardigd uit verchroomd koper.</w:t>
      </w:r>
    </w:p>
    <w:p w:rsidR="009B5387" w:rsidRPr="009B5387" w:rsidRDefault="009B5387" w:rsidP="003A115C">
      <w:pPr>
        <w:spacing w:after="0"/>
        <w:ind w:left="360"/>
        <w:rPr>
          <w:u w:val="single"/>
          <w:lang w:val="nl"/>
        </w:rPr>
      </w:pPr>
      <w:r w:rsidRPr="009B5387">
        <w:rPr>
          <w:u w:val="single"/>
          <w:lang w:val="nl"/>
        </w:rPr>
        <w:t>Specificaties</w:t>
      </w:r>
    </w:p>
    <w:p w:rsidR="009B5387" w:rsidRPr="009B5387" w:rsidRDefault="009B5387" w:rsidP="003A115C">
      <w:pPr>
        <w:spacing w:after="0"/>
        <w:ind w:left="360"/>
        <w:rPr>
          <w:lang w:val="nl"/>
        </w:rPr>
      </w:pPr>
      <w:r w:rsidRPr="009B5387">
        <w:rPr>
          <w:lang w:val="nl"/>
        </w:rPr>
        <w:lastRenderedPageBreak/>
        <w:t xml:space="preserve">Vorm: </w:t>
      </w:r>
      <w:r w:rsidRPr="009B5387">
        <w:rPr>
          <w:color w:val="0070C0"/>
          <w:lang w:val="nl"/>
        </w:rPr>
        <w:t>vierkant / rechthoekig / volgens aanduiding op plan</w:t>
      </w:r>
    </w:p>
    <w:p w:rsidR="009B5387" w:rsidRPr="009B5387" w:rsidRDefault="009B5387" w:rsidP="003A115C">
      <w:pPr>
        <w:spacing w:after="0"/>
        <w:ind w:left="360"/>
        <w:rPr>
          <w:lang w:val="nl"/>
        </w:rPr>
      </w:pPr>
      <w:r w:rsidRPr="009B5387">
        <w:rPr>
          <w:lang w:val="nl"/>
        </w:rPr>
        <w:t xml:space="preserve">Afmetingen: </w:t>
      </w:r>
      <w:r w:rsidRPr="009B5387">
        <w:rPr>
          <w:color w:val="0070C0"/>
          <w:lang w:val="nl"/>
        </w:rPr>
        <w:t xml:space="preserve">800x800 / 900x900  / … </w:t>
      </w:r>
      <w:r w:rsidRPr="009B5387">
        <w:rPr>
          <w:lang w:val="nl"/>
        </w:rPr>
        <w:t xml:space="preserve">mm. </w:t>
      </w:r>
    </w:p>
    <w:p w:rsidR="009B5387" w:rsidRPr="009B5387" w:rsidRDefault="009B5387" w:rsidP="003A115C">
      <w:pPr>
        <w:spacing w:after="0"/>
        <w:ind w:left="360"/>
        <w:rPr>
          <w:lang w:val="nl"/>
        </w:rPr>
      </w:pPr>
      <w:r w:rsidRPr="009B5387">
        <w:rPr>
          <w:lang w:val="nl"/>
        </w:rPr>
        <w:t xml:space="preserve">Diepte: ca. </w:t>
      </w:r>
      <w:r w:rsidRPr="009B5387">
        <w:rPr>
          <w:color w:val="0070C0"/>
          <w:lang w:val="nl"/>
        </w:rPr>
        <w:t xml:space="preserve">60 / 80 / 100 / … </w:t>
      </w:r>
      <w:r w:rsidRPr="009B5387">
        <w:rPr>
          <w:lang w:val="nl"/>
        </w:rPr>
        <w:t>mm (</w:t>
      </w:r>
      <w:r w:rsidRPr="009B5387">
        <w:rPr>
          <w:u w:val="single"/>
          <w:lang w:val="nl"/>
        </w:rPr>
        <w:t>+</w:t>
      </w:r>
      <w:r w:rsidRPr="009B5387">
        <w:rPr>
          <w:lang w:val="nl"/>
        </w:rPr>
        <w:t xml:space="preserve"> 10 mm)</w:t>
      </w:r>
    </w:p>
    <w:p w:rsidR="009B5387" w:rsidRPr="009B5387" w:rsidRDefault="009B5387" w:rsidP="003A115C">
      <w:pPr>
        <w:spacing w:after="0"/>
        <w:ind w:left="360"/>
        <w:rPr>
          <w:lang w:val="nl"/>
        </w:rPr>
      </w:pPr>
      <w:r w:rsidRPr="009B5387">
        <w:rPr>
          <w:lang w:val="nl"/>
        </w:rPr>
        <w:t xml:space="preserve">Dikte acrylaat: </w:t>
      </w:r>
      <w:r w:rsidRPr="009B5387">
        <w:rPr>
          <w:color w:val="0070C0"/>
          <w:lang w:val="nl"/>
        </w:rPr>
        <w:t>minimum ... mm / met geïntegreerde houten bodemplaat</w:t>
      </w:r>
    </w:p>
    <w:p w:rsidR="009B5387" w:rsidRPr="009B5387" w:rsidRDefault="009B5387" w:rsidP="003A115C">
      <w:pPr>
        <w:spacing w:after="0"/>
        <w:ind w:left="360"/>
        <w:rPr>
          <w:lang w:val="nl"/>
        </w:rPr>
      </w:pPr>
      <w:r w:rsidRPr="009B5387">
        <w:rPr>
          <w:lang w:val="nl"/>
        </w:rPr>
        <w:t xml:space="preserve">Kleur: </w:t>
      </w:r>
      <w:r w:rsidRPr="009B5387">
        <w:rPr>
          <w:color w:val="0070C0"/>
          <w:lang w:val="nl"/>
        </w:rPr>
        <w:t>wit / …</w:t>
      </w:r>
    </w:p>
    <w:p w:rsidR="009B5387" w:rsidRPr="009B5387" w:rsidRDefault="009B5387" w:rsidP="003A115C">
      <w:pPr>
        <w:spacing w:after="0"/>
        <w:ind w:left="360"/>
        <w:rPr>
          <w:lang w:val="nl"/>
        </w:rPr>
      </w:pPr>
      <w:r w:rsidRPr="009B5387">
        <w:rPr>
          <w:lang w:val="nl"/>
        </w:rPr>
        <w:t xml:space="preserve">Sifon: </w:t>
      </w:r>
      <w:r w:rsidRPr="009B5387">
        <w:rPr>
          <w:color w:val="0070C0"/>
          <w:lang w:val="nl"/>
        </w:rPr>
        <w:t>hittebestendig PPR / PE / PVC-C …</w:t>
      </w:r>
    </w:p>
    <w:p w:rsidR="009B5387" w:rsidRPr="009B5387" w:rsidRDefault="009B5387" w:rsidP="003A115C">
      <w:pPr>
        <w:spacing w:after="0"/>
        <w:ind w:left="360"/>
        <w:rPr>
          <w:lang w:val="nl"/>
        </w:rPr>
      </w:pPr>
      <w:r w:rsidRPr="009B5387">
        <w:rPr>
          <w:lang w:val="nl"/>
        </w:rPr>
        <w:t>Afvoergarnituur: klep (diameter 90 mm) met mechanische bediening</w:t>
      </w:r>
    </w:p>
    <w:p w:rsidR="009B5387" w:rsidRPr="009B5387" w:rsidRDefault="009B5387" w:rsidP="003A115C">
      <w:pPr>
        <w:spacing w:after="0"/>
        <w:ind w:left="360"/>
        <w:rPr>
          <w:lang w:val="nl"/>
        </w:rPr>
      </w:pPr>
      <w:r w:rsidRPr="009B5387">
        <w:rPr>
          <w:lang w:val="nl"/>
        </w:rPr>
        <w:t>Ondersteuning: wiegen / een onderstel met regelbare stelpoten</w:t>
      </w:r>
    </w:p>
    <w:p w:rsidR="009B5387" w:rsidRPr="009B5387" w:rsidRDefault="009B5387" w:rsidP="003A115C">
      <w:pPr>
        <w:ind w:left="360"/>
        <w:rPr>
          <w:lang w:val="nl"/>
        </w:rPr>
      </w:pPr>
      <w:r w:rsidRPr="009B5387">
        <w:rPr>
          <w:lang w:val="nl"/>
        </w:rPr>
        <w:t xml:space="preserve">Voegen: neutrale, niet-zuurhoudende sanitaire siliconen; kleur: </w:t>
      </w:r>
      <w:r w:rsidRPr="009B5387">
        <w:rPr>
          <w:color w:val="0070C0"/>
          <w:lang w:val="nl"/>
        </w:rPr>
        <w:t>wit / ...</w:t>
      </w:r>
    </w:p>
    <w:p w:rsidR="009B5387" w:rsidRPr="009B5387" w:rsidRDefault="009B5387" w:rsidP="003A115C">
      <w:pPr>
        <w:spacing w:after="0"/>
        <w:ind w:left="360"/>
        <w:rPr>
          <w:b/>
          <w:u w:val="single"/>
          <w:lang w:val="nl"/>
        </w:rPr>
      </w:pPr>
      <w:r w:rsidRPr="009B5387">
        <w:rPr>
          <w:b/>
          <w:u w:val="single"/>
          <w:lang w:val="nl"/>
        </w:rPr>
        <w:t>Uitvoering</w:t>
      </w:r>
    </w:p>
    <w:p w:rsidR="009B5387" w:rsidRPr="009B5387" w:rsidRDefault="009B5387" w:rsidP="003A115C">
      <w:pPr>
        <w:spacing w:after="0"/>
        <w:ind w:left="360"/>
        <w:rPr>
          <w:lang w:val="nl"/>
        </w:rPr>
      </w:pPr>
      <w:r w:rsidRPr="009B5387">
        <w:rPr>
          <w:lang w:val="nl"/>
        </w:rPr>
        <w:t>De douchebak wordt geplaatst overeenkomstig artikel 61.50 douches - algemeen. Ze wordt</w:t>
      </w:r>
      <w:r w:rsidR="00107F0D">
        <w:rPr>
          <w:lang w:val="nl"/>
        </w:rPr>
        <w:t>:</w:t>
      </w:r>
    </w:p>
    <w:p w:rsidR="009B5387" w:rsidRPr="009B5387" w:rsidRDefault="009B5387" w:rsidP="003A115C">
      <w:pPr>
        <w:spacing w:after="0"/>
        <w:ind w:left="360"/>
      </w:pPr>
      <w:r w:rsidRPr="009B5387">
        <w:rPr>
          <w:b/>
          <w:color w:val="0070C0"/>
        </w:rPr>
        <w:t>(ofwel)</w:t>
      </w:r>
      <w:r w:rsidRPr="009B5387">
        <w:tab/>
        <w:t xml:space="preserve">verzonken geplaatst, zodat deze enkele mm lager ligt dan de aangrenzende bevloering. </w:t>
      </w:r>
    </w:p>
    <w:p w:rsidR="009B5387" w:rsidRPr="009B5387" w:rsidRDefault="009B5387" w:rsidP="003A115C">
      <w:pPr>
        <w:spacing w:after="0"/>
        <w:ind w:left="360"/>
      </w:pPr>
      <w:r w:rsidRPr="009B5387">
        <w:rPr>
          <w:b/>
          <w:color w:val="0070C0"/>
        </w:rPr>
        <w:t>(ofwel)</w:t>
      </w:r>
      <w:r w:rsidRPr="009B5387">
        <w:tab/>
        <w:t>ingewerkt in een sokkel (uitbekleding volgens rubriek 51.70).</w:t>
      </w:r>
    </w:p>
    <w:p w:rsidR="009B5387" w:rsidRPr="009B5387" w:rsidRDefault="009B5387" w:rsidP="003A115C">
      <w:pPr>
        <w:ind w:left="360"/>
        <w:rPr>
          <w:lang w:val="nl"/>
        </w:rPr>
      </w:pPr>
      <w:r w:rsidRPr="009B5387">
        <w:rPr>
          <w:lang w:val="nl"/>
        </w:rPr>
        <w:t>De voegen worden zorgvuldig afgekit met neutrale, niet-zuurhoudende sanitaire siliconen, kleur wit of te kiezen door de ontwerper. De voegdichtingen zijn inbegrepen in de eenheidsprijs van de douchebak en/of de faiencebekleding.</w:t>
      </w:r>
    </w:p>
    <w:p w:rsidR="009B5387" w:rsidRPr="009B5387" w:rsidRDefault="009B5387" w:rsidP="003A115C">
      <w:pPr>
        <w:spacing w:after="0"/>
        <w:ind w:left="360"/>
        <w:rPr>
          <w:u w:val="single"/>
          <w:lang w:val="nl"/>
        </w:rPr>
      </w:pPr>
      <w:r w:rsidRPr="009B5387">
        <w:rPr>
          <w:u w:val="single"/>
          <w:lang w:val="nl"/>
        </w:rPr>
        <w:t>Aanvullende uitvoeringsvoorschriften (te schrappen door ontwerper indien niet van toepassing)</w:t>
      </w:r>
    </w:p>
    <w:p w:rsidR="009B5387" w:rsidRPr="009B5387" w:rsidRDefault="009B5387" w:rsidP="003A115C">
      <w:pPr>
        <w:ind w:left="360"/>
        <w:rPr>
          <w:lang w:val="nl"/>
        </w:rPr>
      </w:pPr>
      <w:r w:rsidRPr="009B5387">
        <w:rPr>
          <w:lang w:val="nl"/>
        </w:rPr>
        <w:t>Er dient een dubbele voegafdichting te worden voorzien, d.w.z. dat de voeg een eerste maal dient opgespoten te worden vóór plaatsing van de wandbetegeling volgens rubriek 58.20. Pas na visuele controle door de architect mag de betegeling geplaatst worden.</w:t>
      </w:r>
    </w:p>
    <w:p w:rsidR="00070EF0" w:rsidRPr="007C2734" w:rsidRDefault="00070EF0" w:rsidP="003A115C">
      <w:pPr>
        <w:pStyle w:val="Kop2"/>
        <w:numPr>
          <w:ilvl w:val="0"/>
          <w:numId w:val="0"/>
        </w:numPr>
        <w:ind w:left="360"/>
      </w:pPr>
      <w:bookmarkStart w:id="58" w:name="_Toc461710836"/>
      <w:r>
        <w:t>61.60.</w:t>
      </w:r>
      <w:r>
        <w:tab/>
        <w:t xml:space="preserve">speciale toebehoren </w:t>
      </w:r>
      <w:r w:rsidRPr="007C2734">
        <w:t xml:space="preserve">- </w:t>
      </w:r>
      <w:r>
        <w:t>algemeen</w:t>
      </w:r>
      <w:bookmarkEnd w:id="58"/>
    </w:p>
    <w:p w:rsidR="00070EF0" w:rsidRPr="00070EF0" w:rsidRDefault="00070EF0" w:rsidP="003A115C">
      <w:pPr>
        <w:spacing w:after="0"/>
        <w:ind w:left="360"/>
        <w:rPr>
          <w:b/>
          <w:u w:val="single"/>
          <w:lang w:val="nl"/>
        </w:rPr>
      </w:pPr>
      <w:r w:rsidRPr="00070EF0">
        <w:rPr>
          <w:b/>
          <w:u w:val="single"/>
          <w:lang w:val="nl"/>
        </w:rPr>
        <w:t>Omschrijving</w:t>
      </w:r>
    </w:p>
    <w:p w:rsidR="00070EF0" w:rsidRPr="00070EF0" w:rsidRDefault="00070EF0" w:rsidP="003A115C">
      <w:pPr>
        <w:ind w:left="360"/>
      </w:pPr>
      <w:r w:rsidRPr="00070EF0">
        <w:t>De aanvullende uitrusti</w:t>
      </w:r>
      <w:r>
        <w:t>ngen voor de</w:t>
      </w:r>
      <w:r w:rsidRPr="00070EF0">
        <w:t xml:space="preserve"> douches, die niet standaard begrepen zijn in de eenheidsprijs van de toestellen zelf. De eenheidsprijs per bijkomend uitrustingsattribuut omvat steeds de levering en plaatsing tot een volledig afgewerkt geheel.</w:t>
      </w:r>
    </w:p>
    <w:p w:rsidR="00070EF0" w:rsidRPr="00070EF0" w:rsidRDefault="00070EF0" w:rsidP="003A115C">
      <w:pPr>
        <w:spacing w:after="0"/>
        <w:ind w:left="360"/>
        <w:rPr>
          <w:b/>
          <w:u w:val="single"/>
          <w:lang w:val="nl"/>
        </w:rPr>
      </w:pPr>
      <w:r w:rsidRPr="00070EF0">
        <w:rPr>
          <w:b/>
          <w:u w:val="single"/>
          <w:lang w:val="nl"/>
        </w:rPr>
        <w:t>Materialen</w:t>
      </w:r>
    </w:p>
    <w:p w:rsidR="00070EF0" w:rsidRPr="00070EF0" w:rsidRDefault="00070EF0" w:rsidP="003A115C">
      <w:pPr>
        <w:ind w:left="360"/>
        <w:rPr>
          <w:lang w:val="nl"/>
        </w:rPr>
      </w:pPr>
      <w:r w:rsidRPr="00070EF0">
        <w:rPr>
          <w:lang w:val="nl"/>
        </w:rPr>
        <w:t>De voorziene systemen worden vooraf ter goedkeuring aan de architect voorgelegd. Het Bestuur is gerechtigd meer dan één keuzemodel te eisen. Alle metalen elementen zijn corrosiebestendig, ergonomisch en veilig van vormgeving, zonder scherpe randen.</w:t>
      </w:r>
    </w:p>
    <w:p w:rsidR="00070EF0" w:rsidRPr="00070EF0" w:rsidRDefault="00070EF0" w:rsidP="003A115C">
      <w:pPr>
        <w:spacing w:after="0"/>
        <w:ind w:left="360"/>
        <w:rPr>
          <w:b/>
          <w:u w:val="single"/>
          <w:lang w:val="nl"/>
        </w:rPr>
      </w:pPr>
      <w:r w:rsidRPr="00070EF0">
        <w:rPr>
          <w:b/>
          <w:u w:val="single"/>
          <w:lang w:val="nl"/>
        </w:rPr>
        <w:t>Uitvoering</w:t>
      </w:r>
    </w:p>
    <w:p w:rsidR="00070EF0" w:rsidRPr="00070EF0" w:rsidRDefault="00070EF0" w:rsidP="003A115C">
      <w:pPr>
        <w:ind w:left="360"/>
        <w:rPr>
          <w:lang w:val="nl"/>
        </w:rPr>
      </w:pPr>
      <w:r w:rsidRPr="00070EF0">
        <w:rPr>
          <w:lang w:val="nl"/>
        </w:rPr>
        <w:t>De bevestiging van de uitrustingen gebeurt volgens de aanwijzingen van de fabrikant. De juiste opstelling gebeurt in overleg met de architect. Bij de voorlopige oplevering worden alle klevers verwijderd en de uitrustingen volledig gereinigd.</w:t>
      </w:r>
    </w:p>
    <w:p w:rsidR="001F2EDD" w:rsidRPr="007C2734" w:rsidRDefault="001F2EDD" w:rsidP="003A115C">
      <w:pPr>
        <w:pStyle w:val="Kop2"/>
        <w:numPr>
          <w:ilvl w:val="0"/>
          <w:numId w:val="0"/>
        </w:numPr>
        <w:ind w:left="360"/>
      </w:pPr>
      <w:bookmarkStart w:id="59" w:name="_Toc461710837"/>
      <w:r>
        <w:t>61.</w:t>
      </w:r>
      <w:r w:rsidR="00DA42D9">
        <w:t>61</w:t>
      </w:r>
      <w:r>
        <w:t>.</w:t>
      </w:r>
      <w:r>
        <w:tab/>
        <w:t>speciale toebehoren –</w:t>
      </w:r>
      <w:r w:rsidRPr="007C2734">
        <w:t xml:space="preserve"> </w:t>
      </w:r>
      <w:r>
        <w:t>rail en douchegordijn</w:t>
      </w:r>
      <w:bookmarkEnd w:id="59"/>
    </w:p>
    <w:p w:rsidR="001F2EDD" w:rsidRPr="001F2EDD" w:rsidRDefault="001F2EDD" w:rsidP="003A115C">
      <w:pPr>
        <w:spacing w:after="0"/>
        <w:ind w:left="360"/>
        <w:rPr>
          <w:b/>
          <w:u w:val="single"/>
          <w:lang w:val="nl"/>
        </w:rPr>
      </w:pPr>
      <w:r w:rsidRPr="001F2EDD">
        <w:rPr>
          <w:b/>
          <w:u w:val="single"/>
          <w:lang w:val="nl"/>
        </w:rPr>
        <w:t>Meting</w:t>
      </w:r>
    </w:p>
    <w:p w:rsidR="001F2EDD" w:rsidRPr="001F2EDD" w:rsidRDefault="001F2EDD" w:rsidP="003A115C">
      <w:pPr>
        <w:spacing w:after="0"/>
        <w:ind w:left="360"/>
        <w:rPr>
          <w:lang w:val="nl"/>
        </w:rPr>
      </w:pPr>
      <w:r w:rsidRPr="001F2EDD">
        <w:rPr>
          <w:lang w:val="nl"/>
        </w:rPr>
        <w:t>meeteenheid: per stuk</w:t>
      </w:r>
    </w:p>
    <w:p w:rsidR="001F2EDD" w:rsidRPr="001F2EDD" w:rsidRDefault="001F2EDD" w:rsidP="003A115C">
      <w:pPr>
        <w:ind w:left="360"/>
        <w:rPr>
          <w:lang w:val="nl"/>
        </w:rPr>
      </w:pPr>
      <w:r w:rsidRPr="001F2EDD">
        <w:rPr>
          <w:lang w:val="nl"/>
        </w:rPr>
        <w:t>aard van de overeenkomst: Forfaitaire Hoeveelheid (FH)</w:t>
      </w:r>
    </w:p>
    <w:p w:rsidR="001F2EDD" w:rsidRPr="001F2EDD" w:rsidRDefault="001F2EDD" w:rsidP="003A115C">
      <w:pPr>
        <w:spacing w:after="0"/>
        <w:ind w:left="360"/>
        <w:rPr>
          <w:b/>
          <w:u w:val="single"/>
          <w:lang w:val="nl"/>
        </w:rPr>
      </w:pPr>
      <w:r w:rsidRPr="001F2EDD">
        <w:rPr>
          <w:b/>
          <w:u w:val="single"/>
          <w:lang w:val="nl"/>
        </w:rPr>
        <w:t>Materiaal</w:t>
      </w:r>
    </w:p>
    <w:p w:rsidR="001F2EDD" w:rsidRPr="001F2EDD" w:rsidRDefault="001F2EDD" w:rsidP="003A115C">
      <w:pPr>
        <w:spacing w:after="0"/>
        <w:ind w:left="360"/>
      </w:pPr>
      <w:r>
        <w:t>De rail voor het douche</w:t>
      </w:r>
      <w:r w:rsidRPr="001F2EDD">
        <w:t>gordijn bestaat uit</w:t>
      </w:r>
      <w:r w:rsidR="00107F0D">
        <w:t>:</w:t>
      </w:r>
    </w:p>
    <w:p w:rsidR="001F2EDD" w:rsidRDefault="001F2EDD" w:rsidP="003A115C">
      <w:pPr>
        <w:spacing w:after="0"/>
        <w:ind w:left="360"/>
        <w:rPr>
          <w:lang w:val="nl"/>
        </w:rPr>
      </w:pPr>
      <w:r w:rsidRPr="001F2EDD">
        <w:rPr>
          <w:b/>
          <w:color w:val="0070C0"/>
        </w:rPr>
        <w:t>(ofwel)</w:t>
      </w:r>
      <w:r w:rsidRPr="001F2EDD">
        <w:rPr>
          <w:lang w:val="nl"/>
        </w:rPr>
        <w:tab/>
      </w:r>
      <w:r w:rsidRPr="001F2EDD">
        <w:t xml:space="preserve">een afgeronde buis van </w:t>
      </w:r>
      <w:r w:rsidRPr="001F2EDD">
        <w:rPr>
          <w:color w:val="0070C0"/>
          <w:lang w:val="nl"/>
        </w:rPr>
        <w:t xml:space="preserve">inox / verchroomd </w:t>
      </w:r>
      <w:r w:rsidRPr="001F2EDD">
        <w:rPr>
          <w:lang w:val="nl"/>
        </w:rPr>
        <w:t>messing</w:t>
      </w:r>
      <w:r w:rsidRPr="001F2EDD">
        <w:t xml:space="preserve"> met uitwendige diameter van ca.  </w:t>
      </w:r>
      <w:r w:rsidRPr="001F2EDD">
        <w:rPr>
          <w:lang w:val="nl"/>
        </w:rPr>
        <w:t xml:space="preserve">17-19 </w:t>
      </w:r>
    </w:p>
    <w:p w:rsidR="001F2EDD" w:rsidRPr="001F2EDD" w:rsidRDefault="001F2EDD" w:rsidP="003A115C">
      <w:pPr>
        <w:spacing w:after="0"/>
        <w:ind w:left="1494"/>
      </w:pPr>
      <w:r w:rsidRPr="001F2EDD">
        <w:t>mm die de binnenomtrek van de stortbad ontvanger volgt.</w:t>
      </w:r>
    </w:p>
    <w:p w:rsidR="001F2EDD" w:rsidRDefault="001F2EDD" w:rsidP="003A115C">
      <w:pPr>
        <w:spacing w:after="0"/>
        <w:ind w:left="360"/>
      </w:pPr>
      <w:r w:rsidRPr="001F2EDD">
        <w:rPr>
          <w:b/>
          <w:color w:val="0070C0"/>
        </w:rPr>
        <w:t>(ofwel)</w:t>
      </w:r>
      <w:r w:rsidRPr="001F2EDD">
        <w:tab/>
        <w:t xml:space="preserve">een ronde buis met een corrosievrije stalen kern, overtrokken met in de massa gekleurde </w:t>
      </w:r>
    </w:p>
    <w:p w:rsidR="001F2EDD" w:rsidRPr="001F2EDD" w:rsidRDefault="001F2EDD" w:rsidP="003A115C">
      <w:pPr>
        <w:ind w:left="1494"/>
      </w:pPr>
      <w:r w:rsidRPr="001F2EDD">
        <w:t xml:space="preserve">nylon, uitwendige diameter ca. </w:t>
      </w:r>
      <w:r w:rsidRPr="001F2EDD">
        <w:rPr>
          <w:color w:val="0070C0"/>
          <w:lang w:val="nl"/>
        </w:rPr>
        <w:t>30 / ...</w:t>
      </w:r>
      <w:r w:rsidRPr="001F2EDD">
        <w:rPr>
          <w:color w:val="0070C0"/>
        </w:rPr>
        <w:t xml:space="preserve"> </w:t>
      </w:r>
      <w:r w:rsidRPr="001F2EDD">
        <w:t>mm; kleur te bepalen door de ontwerper.</w:t>
      </w:r>
    </w:p>
    <w:p w:rsidR="001F2EDD" w:rsidRPr="001F2EDD" w:rsidRDefault="001F2EDD" w:rsidP="003A115C">
      <w:pPr>
        <w:spacing w:after="0"/>
        <w:ind w:left="360"/>
        <w:rPr>
          <w:u w:val="single"/>
          <w:lang w:val="nl"/>
        </w:rPr>
      </w:pPr>
      <w:r w:rsidRPr="001F2EDD">
        <w:rPr>
          <w:u w:val="single"/>
          <w:lang w:val="nl"/>
        </w:rPr>
        <w:lastRenderedPageBreak/>
        <w:t>Specificaties</w:t>
      </w:r>
    </w:p>
    <w:p w:rsidR="001F2EDD" w:rsidRPr="001F2EDD" w:rsidRDefault="001F2EDD" w:rsidP="003A115C">
      <w:pPr>
        <w:spacing w:after="0"/>
        <w:ind w:left="360"/>
        <w:rPr>
          <w:lang w:val="nl"/>
        </w:rPr>
      </w:pPr>
      <w:r w:rsidRPr="001F2EDD">
        <w:rPr>
          <w:lang w:val="nl"/>
        </w:rPr>
        <w:t>Hoeken zijn afgerond. Bevestigingseinden worden voorzien van een rozet uit verchroomd messing.</w:t>
      </w:r>
    </w:p>
    <w:p w:rsidR="001F2EDD" w:rsidRPr="001F2EDD" w:rsidRDefault="001F2EDD" w:rsidP="003A115C">
      <w:pPr>
        <w:ind w:left="360"/>
        <w:rPr>
          <w:lang w:val="nl"/>
        </w:rPr>
      </w:pPr>
      <w:r w:rsidRPr="001F2EDD">
        <w:rPr>
          <w:lang w:val="nl"/>
        </w:rPr>
        <w:t>De rail wordt uitgerust met het nodige aantal glijringen aangepast aan het railtype. De ringen zijn vervaardigd uit hoogwaardig kunststof / verchroomd messing en kunnen geopend worden, zij zijn op de gordijnroede geregen, minimaal 1 per 10 cm lengte.</w:t>
      </w:r>
    </w:p>
    <w:p w:rsidR="001F2EDD" w:rsidRPr="001F2EDD" w:rsidRDefault="001F2EDD" w:rsidP="003A115C">
      <w:pPr>
        <w:spacing w:after="0"/>
        <w:ind w:left="360"/>
        <w:rPr>
          <w:u w:val="single"/>
          <w:lang w:val="nl"/>
        </w:rPr>
      </w:pPr>
      <w:r w:rsidRPr="001F2EDD">
        <w:rPr>
          <w:u w:val="single"/>
          <w:lang w:val="nl"/>
        </w:rPr>
        <w:t>Toebehoren</w:t>
      </w:r>
    </w:p>
    <w:p w:rsidR="001F2EDD" w:rsidRPr="001F2EDD" w:rsidRDefault="001F2EDD" w:rsidP="003A115C">
      <w:pPr>
        <w:spacing w:after="0"/>
        <w:ind w:left="360"/>
        <w:rPr>
          <w:lang w:val="nl"/>
        </w:rPr>
      </w:pPr>
      <w:r w:rsidRPr="001F2EDD">
        <w:rPr>
          <w:lang w:val="nl"/>
        </w:rPr>
        <w:t>Douchegordijn: kleurloos ondoorzichtig zwaar PVC (dikte ca. 0,3 / … mm), omzoomde randen.</w:t>
      </w:r>
    </w:p>
    <w:p w:rsidR="001F2EDD" w:rsidRPr="001F2EDD" w:rsidRDefault="001F2EDD" w:rsidP="003A115C">
      <w:pPr>
        <w:ind w:left="360"/>
        <w:rPr>
          <w:lang w:val="nl"/>
        </w:rPr>
      </w:pPr>
      <w:r w:rsidRPr="001F2EDD">
        <w:rPr>
          <w:lang w:val="nl"/>
        </w:rPr>
        <w:t>Bevestigingsogen: scheurvaste afwerking uit kunststof / verchroomd messing.</w:t>
      </w:r>
    </w:p>
    <w:p w:rsidR="001F2EDD" w:rsidRPr="001F2EDD" w:rsidRDefault="001F2EDD" w:rsidP="003A115C">
      <w:pPr>
        <w:spacing w:after="0"/>
        <w:ind w:left="360"/>
        <w:rPr>
          <w:b/>
          <w:u w:val="single"/>
          <w:lang w:val="nl"/>
        </w:rPr>
      </w:pPr>
      <w:r w:rsidRPr="001F2EDD">
        <w:rPr>
          <w:b/>
          <w:u w:val="single"/>
          <w:lang w:val="nl"/>
        </w:rPr>
        <w:t>Uitvoering</w:t>
      </w:r>
    </w:p>
    <w:p w:rsidR="001F2EDD" w:rsidRPr="001F2EDD" w:rsidRDefault="001F2EDD" w:rsidP="003A115C">
      <w:pPr>
        <w:ind w:left="360"/>
        <w:rPr>
          <w:lang w:val="nl"/>
        </w:rPr>
      </w:pPr>
      <w:r w:rsidRPr="001F2EDD">
        <w:rPr>
          <w:lang w:val="nl"/>
        </w:rPr>
        <w:t>De bevestiging van de rail op de wand gebeurt op een onzichtbare wijze met aangepaste rozassen of volgens voorstel van de fabrikant.</w:t>
      </w:r>
    </w:p>
    <w:p w:rsidR="00ED5720" w:rsidRPr="007C2734" w:rsidRDefault="00ED5720" w:rsidP="003A115C">
      <w:pPr>
        <w:pStyle w:val="Kop2"/>
        <w:numPr>
          <w:ilvl w:val="0"/>
          <w:numId w:val="0"/>
        </w:numPr>
        <w:ind w:left="360"/>
      </w:pPr>
      <w:bookmarkStart w:id="60" w:name="_Toc461710838"/>
      <w:r>
        <w:t>61.70.</w:t>
      </w:r>
      <w:r>
        <w:tab/>
        <w:t xml:space="preserve">afwastafels </w:t>
      </w:r>
      <w:r w:rsidRPr="007C2734">
        <w:t xml:space="preserve">- </w:t>
      </w:r>
      <w:r>
        <w:t>algemeen</w:t>
      </w:r>
      <w:bookmarkEnd w:id="60"/>
    </w:p>
    <w:p w:rsidR="004F56D1" w:rsidRPr="004F56D1" w:rsidRDefault="004F56D1" w:rsidP="003A115C">
      <w:pPr>
        <w:spacing w:after="0"/>
        <w:ind w:left="360"/>
        <w:rPr>
          <w:b/>
          <w:u w:val="single"/>
          <w:lang w:val="nl"/>
        </w:rPr>
      </w:pPr>
      <w:r w:rsidRPr="004F56D1">
        <w:rPr>
          <w:b/>
          <w:u w:val="single"/>
          <w:lang w:val="nl"/>
        </w:rPr>
        <w:t>Omschrijving</w:t>
      </w:r>
    </w:p>
    <w:p w:rsidR="004F56D1" w:rsidRPr="004F56D1" w:rsidRDefault="004F56D1" w:rsidP="003A115C">
      <w:pPr>
        <w:ind w:left="360"/>
      </w:pPr>
      <w:r w:rsidRPr="004F56D1">
        <w:t>Afwastafels (gootstenen) bestemd voor op- of inbouw in het keukenaanrecht. De installatie omvat de levering en plaatsing van de gootstenen en toebehoren en de levering, plaatsing en aansluiting van de kranen en stopkranen voor koud en warm water. De aansluitingen zijn standaard voorzien op de bijkomende aansluiting van een vaatwasmachine.</w:t>
      </w:r>
    </w:p>
    <w:p w:rsidR="004F56D1" w:rsidRPr="004F56D1" w:rsidRDefault="004F56D1" w:rsidP="003A115C">
      <w:pPr>
        <w:spacing w:after="0"/>
        <w:ind w:left="360"/>
        <w:rPr>
          <w:b/>
          <w:u w:val="single"/>
          <w:lang w:val="nl"/>
        </w:rPr>
      </w:pPr>
      <w:r w:rsidRPr="004F56D1">
        <w:rPr>
          <w:b/>
          <w:u w:val="single"/>
          <w:lang w:val="nl"/>
        </w:rPr>
        <w:t>Materialen</w:t>
      </w:r>
    </w:p>
    <w:p w:rsidR="004F56D1" w:rsidRPr="004F56D1" w:rsidRDefault="004F56D1" w:rsidP="003A115C">
      <w:pPr>
        <w:spacing w:after="0"/>
        <w:ind w:left="360"/>
        <w:rPr>
          <w:lang w:val="nl"/>
        </w:rPr>
      </w:pPr>
      <w:r w:rsidRPr="004F56D1">
        <w:rPr>
          <w:lang w:val="nl"/>
        </w:rPr>
        <w:t>De gootstenen, hun toebehoren en kranen, beantwoorden aan NBN EN 13310 - Keukenspoelbakken - Functionele eisen en beproevingsmethoden en NBN EN 695 - Keukengootstenen – Aansluitmaten.</w:t>
      </w:r>
    </w:p>
    <w:p w:rsidR="004F56D1" w:rsidRPr="004F56D1" w:rsidRDefault="004F56D1" w:rsidP="003A115C">
      <w:pPr>
        <w:ind w:left="360"/>
        <w:rPr>
          <w:lang w:val="nl"/>
        </w:rPr>
      </w:pPr>
      <w:r w:rsidRPr="004F56D1">
        <w:rPr>
          <w:lang w:val="nl"/>
        </w:rPr>
        <w:t>De gootsteen is voorzien van een overloopinrichting en een opening voor een ééngatsmengkraan.</w:t>
      </w:r>
    </w:p>
    <w:p w:rsidR="004F56D1" w:rsidRPr="004F56D1" w:rsidRDefault="004F56D1" w:rsidP="003A115C">
      <w:pPr>
        <w:spacing w:after="0"/>
        <w:ind w:left="360"/>
        <w:rPr>
          <w:lang w:val="nl"/>
        </w:rPr>
      </w:pPr>
      <w:r w:rsidRPr="004F56D1">
        <w:rPr>
          <w:lang w:val="nl"/>
        </w:rPr>
        <w:t>De reukafsluiter realiseert een waterslot van minstens 100 mm, is losschroefbaar en ledigbaar.</w:t>
      </w:r>
    </w:p>
    <w:p w:rsidR="004F56D1" w:rsidRPr="004F56D1" w:rsidRDefault="004F56D1" w:rsidP="003A115C">
      <w:pPr>
        <w:ind w:left="360"/>
        <w:rPr>
          <w:lang w:val="nl"/>
        </w:rPr>
      </w:pPr>
      <w:r w:rsidRPr="004F56D1">
        <w:rPr>
          <w:lang w:val="nl"/>
        </w:rPr>
        <w:t>Het afloopgarnituur wordt voorzien van een (pre-)aansluiting voor de wasmachine, d.m.v. een witte slangpilaar op 90° ter aansluiting van een flexibele slang. Een vaatwasmachine kan dan met een schroefdop waterdicht aangesloten worden op de reukafsluiter.</w:t>
      </w:r>
    </w:p>
    <w:p w:rsidR="004F56D1" w:rsidRPr="004F56D1" w:rsidRDefault="004F56D1" w:rsidP="003A115C">
      <w:pPr>
        <w:ind w:left="360"/>
        <w:rPr>
          <w:lang w:val="nl"/>
        </w:rPr>
      </w:pPr>
      <w:r w:rsidRPr="004F56D1">
        <w:rPr>
          <w:lang w:val="nl"/>
        </w:rPr>
        <w:t>Na het vormduwen van de bakken mag de dikte gemeten bij het gat van de uitloopfitting niet kleiner zijn dan 0,64 mm. Alle zichtbare vlakken zijn vrij van sporen (zichtbaar met het blote oog) van lasnaden en/of krassen veroorzaakt bij de vormgeving.</w:t>
      </w:r>
    </w:p>
    <w:p w:rsidR="004F56D1" w:rsidRPr="004F56D1" w:rsidRDefault="004F56D1" w:rsidP="003A115C">
      <w:pPr>
        <w:spacing w:after="0"/>
        <w:ind w:left="360"/>
        <w:rPr>
          <w:b/>
          <w:u w:val="single"/>
          <w:lang w:val="nl"/>
        </w:rPr>
      </w:pPr>
      <w:r w:rsidRPr="004F56D1">
        <w:rPr>
          <w:b/>
          <w:u w:val="single"/>
          <w:lang w:val="nl"/>
        </w:rPr>
        <w:t>Uitvoering</w:t>
      </w:r>
    </w:p>
    <w:p w:rsidR="004F56D1" w:rsidRPr="004F56D1" w:rsidRDefault="004F56D1" w:rsidP="003A115C">
      <w:pPr>
        <w:spacing w:after="0"/>
        <w:ind w:left="360"/>
        <w:rPr>
          <w:lang w:val="nl"/>
        </w:rPr>
      </w:pPr>
      <w:r w:rsidRPr="004F56D1">
        <w:rPr>
          <w:lang w:val="nl"/>
        </w:rPr>
        <w:t xml:space="preserve">De gootstenen worden stabiel en horizontaal geplaatst. </w:t>
      </w:r>
    </w:p>
    <w:p w:rsidR="004F56D1" w:rsidRPr="004F56D1" w:rsidRDefault="004F56D1" w:rsidP="003A115C">
      <w:pPr>
        <w:spacing w:after="0"/>
        <w:ind w:left="360"/>
        <w:rPr>
          <w:lang w:val="nl"/>
        </w:rPr>
      </w:pPr>
      <w:r w:rsidRPr="004F56D1">
        <w:rPr>
          <w:lang w:val="nl"/>
        </w:rPr>
        <w:t>De onderbouw of draagconstructie moet een statische overlast van 1000 N kunnen dragen.</w:t>
      </w:r>
    </w:p>
    <w:p w:rsidR="004F56D1" w:rsidRPr="004F56D1" w:rsidRDefault="004F56D1" w:rsidP="003A115C">
      <w:pPr>
        <w:spacing w:after="0"/>
        <w:ind w:left="360"/>
        <w:rPr>
          <w:lang w:val="nl"/>
        </w:rPr>
      </w:pPr>
      <w:r w:rsidRPr="004F56D1">
        <w:rPr>
          <w:lang w:val="nl"/>
        </w:rPr>
        <w:t xml:space="preserve">De gootstenen worden aangesloten op de aan- en afvoerleidingen. </w:t>
      </w:r>
    </w:p>
    <w:p w:rsidR="004F56D1" w:rsidRPr="004F56D1" w:rsidRDefault="004F56D1" w:rsidP="003A115C">
      <w:pPr>
        <w:spacing w:after="0"/>
        <w:ind w:left="360"/>
        <w:rPr>
          <w:lang w:val="nl"/>
        </w:rPr>
      </w:pPr>
      <w:r w:rsidRPr="004F56D1">
        <w:rPr>
          <w:lang w:val="nl"/>
        </w:rPr>
        <w:t xml:space="preserve">De kraan wordt zodanig geplaatst dat beide spoelbakken bediend kunnen worden. </w:t>
      </w:r>
    </w:p>
    <w:p w:rsidR="004F56D1" w:rsidRPr="004F56D1" w:rsidRDefault="004F56D1" w:rsidP="003A115C">
      <w:pPr>
        <w:spacing w:after="0"/>
        <w:ind w:left="360"/>
        <w:rPr>
          <w:lang w:val="nl"/>
        </w:rPr>
      </w:pPr>
      <w:r w:rsidRPr="004F56D1">
        <w:rPr>
          <w:lang w:val="nl"/>
        </w:rPr>
        <w:t xml:space="preserve">De randaansluitingen met het werkblad garanderen een waterdichte afwerking. </w:t>
      </w:r>
    </w:p>
    <w:p w:rsidR="004F56D1" w:rsidRPr="004F56D1" w:rsidRDefault="004F56D1" w:rsidP="003A115C">
      <w:pPr>
        <w:ind w:left="360"/>
        <w:rPr>
          <w:lang w:val="nl"/>
        </w:rPr>
      </w:pPr>
      <w:r w:rsidRPr="004F56D1">
        <w:rPr>
          <w:lang w:val="nl"/>
        </w:rPr>
        <w:t>Het geheel wordt ontdaan van alle klevers en volledig gereinigd.</w:t>
      </w:r>
    </w:p>
    <w:p w:rsidR="004F56D1" w:rsidRPr="007C2734" w:rsidRDefault="004F56D1" w:rsidP="003A115C">
      <w:pPr>
        <w:pStyle w:val="Kop2"/>
        <w:numPr>
          <w:ilvl w:val="0"/>
          <w:numId w:val="0"/>
        </w:numPr>
        <w:ind w:left="360"/>
      </w:pPr>
      <w:bookmarkStart w:id="61" w:name="_Toc461710839"/>
      <w:r>
        <w:t>61.71.10</w:t>
      </w:r>
      <w:r>
        <w:tab/>
        <w:t>afwastafels –</w:t>
      </w:r>
      <w:r w:rsidRPr="007C2734">
        <w:t xml:space="preserve"> </w:t>
      </w:r>
      <w:r>
        <w:t>opbouwmodel/roestvaststaal (RVS)</w:t>
      </w:r>
      <w:bookmarkEnd w:id="61"/>
    </w:p>
    <w:p w:rsidR="004F56D1" w:rsidRPr="004F56D1" w:rsidRDefault="004F56D1" w:rsidP="003A115C">
      <w:pPr>
        <w:spacing w:after="0"/>
        <w:ind w:left="360"/>
        <w:rPr>
          <w:b/>
          <w:u w:val="single"/>
          <w:lang w:val="nl"/>
        </w:rPr>
      </w:pPr>
      <w:r w:rsidRPr="004F56D1">
        <w:rPr>
          <w:b/>
          <w:u w:val="single"/>
          <w:lang w:val="nl"/>
        </w:rPr>
        <w:t>Meting</w:t>
      </w:r>
    </w:p>
    <w:p w:rsidR="004F56D1" w:rsidRPr="004F56D1" w:rsidRDefault="004F56D1" w:rsidP="003A115C">
      <w:pPr>
        <w:spacing w:after="0"/>
        <w:ind w:left="360"/>
        <w:rPr>
          <w:lang w:val="nl"/>
        </w:rPr>
      </w:pPr>
      <w:r w:rsidRPr="004F56D1">
        <w:rPr>
          <w:lang w:val="nl"/>
        </w:rPr>
        <w:t>meeteenheid: per stuk</w:t>
      </w:r>
    </w:p>
    <w:p w:rsidR="004F56D1" w:rsidRPr="004F56D1" w:rsidRDefault="004F56D1" w:rsidP="003A115C">
      <w:pPr>
        <w:ind w:left="360"/>
        <w:rPr>
          <w:lang w:val="nl"/>
        </w:rPr>
      </w:pPr>
      <w:r w:rsidRPr="004F56D1">
        <w:rPr>
          <w:lang w:val="nl"/>
        </w:rPr>
        <w:t>aard van de overeenkomst: Forfaitaire Hoeveelheid (FH)</w:t>
      </w:r>
    </w:p>
    <w:p w:rsidR="004F56D1" w:rsidRPr="004F56D1" w:rsidRDefault="004F56D1" w:rsidP="003A115C">
      <w:pPr>
        <w:spacing w:after="0"/>
        <w:ind w:left="360"/>
        <w:rPr>
          <w:b/>
          <w:u w:val="single"/>
          <w:lang w:val="nl"/>
        </w:rPr>
      </w:pPr>
      <w:r w:rsidRPr="004F56D1">
        <w:rPr>
          <w:b/>
          <w:u w:val="single"/>
          <w:lang w:val="nl"/>
        </w:rPr>
        <w:t>Materiaal</w:t>
      </w:r>
    </w:p>
    <w:p w:rsidR="004F56D1" w:rsidRPr="004F56D1" w:rsidRDefault="004F56D1" w:rsidP="003A115C">
      <w:pPr>
        <w:ind w:left="360"/>
      </w:pPr>
      <w:r w:rsidRPr="004F56D1">
        <w:t>Gootsteen in roestvast staal.  Het Bestuur is gerechtigd meer dan één keuzemodel te eisen.</w:t>
      </w:r>
    </w:p>
    <w:p w:rsidR="004F56D1" w:rsidRPr="004F56D1" w:rsidRDefault="004F56D1" w:rsidP="003A115C">
      <w:pPr>
        <w:spacing w:after="0"/>
        <w:ind w:left="360"/>
        <w:rPr>
          <w:u w:val="single"/>
          <w:lang w:val="nl"/>
        </w:rPr>
      </w:pPr>
      <w:r w:rsidRPr="004F56D1">
        <w:rPr>
          <w:u w:val="single"/>
          <w:lang w:val="nl"/>
        </w:rPr>
        <w:lastRenderedPageBreak/>
        <w:t>Specificaties</w:t>
      </w:r>
    </w:p>
    <w:p w:rsidR="004F56D1" w:rsidRPr="004F56D1" w:rsidRDefault="004F56D1" w:rsidP="003A115C">
      <w:pPr>
        <w:spacing w:after="0"/>
        <w:ind w:left="360"/>
        <w:rPr>
          <w:lang w:val="nl"/>
        </w:rPr>
      </w:pPr>
      <w:r w:rsidRPr="004F56D1">
        <w:rPr>
          <w:lang w:val="nl"/>
        </w:rPr>
        <w:t>Materiaal: inox 18/8 (AISI 304)</w:t>
      </w:r>
    </w:p>
    <w:p w:rsidR="004F56D1" w:rsidRPr="004F56D1" w:rsidRDefault="004F56D1" w:rsidP="003A115C">
      <w:pPr>
        <w:spacing w:after="0"/>
        <w:ind w:left="360"/>
        <w:rPr>
          <w:lang w:val="nl"/>
        </w:rPr>
      </w:pPr>
      <w:r w:rsidRPr="004F56D1">
        <w:rPr>
          <w:lang w:val="nl"/>
        </w:rPr>
        <w:t xml:space="preserve">Plaatdikte: minimum </w:t>
      </w:r>
      <w:r w:rsidRPr="004F56D1">
        <w:rPr>
          <w:color w:val="0070C0"/>
          <w:lang w:val="nl"/>
        </w:rPr>
        <w:t xml:space="preserve">0,6 / 0,8 / ... </w:t>
      </w:r>
      <w:r w:rsidRPr="004F56D1">
        <w:rPr>
          <w:lang w:val="nl"/>
        </w:rPr>
        <w:t>mm (toleranties + onbeperkt / - 0,05 mm)</w:t>
      </w:r>
    </w:p>
    <w:p w:rsidR="004F56D1" w:rsidRPr="004F56D1" w:rsidRDefault="004F56D1" w:rsidP="003A115C">
      <w:pPr>
        <w:spacing w:after="0"/>
        <w:ind w:left="360"/>
        <w:rPr>
          <w:lang w:val="nl"/>
        </w:rPr>
      </w:pPr>
      <w:r w:rsidRPr="004F56D1">
        <w:rPr>
          <w:lang w:val="nl"/>
        </w:rPr>
        <w:t xml:space="preserve">Afwerking: </w:t>
      </w:r>
      <w:r w:rsidRPr="004F56D1">
        <w:rPr>
          <w:color w:val="0070C0"/>
          <w:lang w:val="nl"/>
        </w:rPr>
        <w:t>geborsteld satijn / glanspolijsting (AISI 304 nr 6 finishing)</w:t>
      </w:r>
    </w:p>
    <w:p w:rsidR="004F56D1" w:rsidRPr="004F56D1" w:rsidRDefault="004F56D1" w:rsidP="003A115C">
      <w:pPr>
        <w:spacing w:after="0"/>
        <w:ind w:left="360"/>
        <w:rPr>
          <w:lang w:val="nl"/>
        </w:rPr>
      </w:pPr>
      <w:r w:rsidRPr="004F56D1">
        <w:rPr>
          <w:lang w:val="nl"/>
        </w:rPr>
        <w:t xml:space="preserve">Type: </w:t>
      </w:r>
      <w:r w:rsidRPr="004F56D1">
        <w:rPr>
          <w:color w:val="0070C0"/>
          <w:lang w:val="nl"/>
        </w:rPr>
        <w:t>enkele / anderhalve / dubbele bak, met geribd afdruipbord</w:t>
      </w:r>
    </w:p>
    <w:p w:rsidR="004F56D1" w:rsidRPr="004F56D1" w:rsidRDefault="004F56D1" w:rsidP="003A115C">
      <w:pPr>
        <w:spacing w:after="0"/>
        <w:ind w:left="360"/>
        <w:rPr>
          <w:lang w:val="nl"/>
        </w:rPr>
      </w:pPr>
      <w:r w:rsidRPr="004F56D1">
        <w:rPr>
          <w:lang w:val="nl"/>
        </w:rPr>
        <w:t xml:space="preserve">Afdruipbord: </w:t>
      </w:r>
      <w:r w:rsidRPr="004F56D1">
        <w:rPr>
          <w:color w:val="0070C0"/>
          <w:lang w:val="nl"/>
        </w:rPr>
        <w:t>links / rechts / volgens aanduidingen op plan</w:t>
      </w:r>
    </w:p>
    <w:p w:rsidR="004F56D1" w:rsidRPr="004F56D1" w:rsidRDefault="004F56D1" w:rsidP="003A115C">
      <w:pPr>
        <w:spacing w:after="0"/>
        <w:ind w:left="360"/>
        <w:rPr>
          <w:lang w:val="nl"/>
        </w:rPr>
      </w:pPr>
      <w:r w:rsidRPr="004F56D1">
        <w:rPr>
          <w:lang w:val="nl"/>
        </w:rPr>
        <w:t xml:space="preserve">Muurrandafwerking: </w:t>
      </w:r>
      <w:r w:rsidRPr="004F56D1">
        <w:rPr>
          <w:color w:val="0070C0"/>
          <w:lang w:val="nl"/>
        </w:rPr>
        <w:t>vlak / verticale opstand met minimale hoogte van 20 mm</w:t>
      </w:r>
    </w:p>
    <w:p w:rsidR="004F56D1" w:rsidRPr="004F56D1" w:rsidRDefault="004F56D1" w:rsidP="003A115C">
      <w:pPr>
        <w:spacing w:after="0"/>
        <w:ind w:left="360"/>
        <w:rPr>
          <w:lang w:val="nl"/>
        </w:rPr>
      </w:pPr>
      <w:r w:rsidRPr="004F56D1">
        <w:rPr>
          <w:lang w:val="nl"/>
        </w:rPr>
        <w:t>Afloopgarnituur met overloopbuis en reukafsluiter is bestand tegen water tot 95°C en bestaat uit</w:t>
      </w:r>
      <w:r>
        <w:rPr>
          <w:lang w:val="nl"/>
        </w:rPr>
        <w:t>:</w:t>
      </w:r>
    </w:p>
    <w:p w:rsidR="004F56D1" w:rsidRPr="004F56D1" w:rsidRDefault="004F56D1" w:rsidP="003A115C">
      <w:pPr>
        <w:spacing w:after="0"/>
        <w:ind w:left="360"/>
      </w:pPr>
      <w:r w:rsidRPr="004F56D1">
        <w:rPr>
          <w:b/>
          <w:color w:val="0070C0"/>
        </w:rPr>
        <w:t>(ofwel)</w:t>
      </w:r>
      <w:r w:rsidRPr="004F56D1">
        <w:tab/>
        <w:t>hittebestendig polypropyleen (PP), diameter 40 mm, aan te sluiten op PE-afvoerleidingen.</w:t>
      </w:r>
    </w:p>
    <w:p w:rsidR="004F56D1" w:rsidRPr="004F56D1" w:rsidRDefault="004F56D1" w:rsidP="003A115C">
      <w:pPr>
        <w:spacing w:after="0"/>
        <w:ind w:left="360"/>
      </w:pPr>
      <w:r w:rsidRPr="004F56D1">
        <w:rPr>
          <w:b/>
          <w:color w:val="0070C0"/>
        </w:rPr>
        <w:t>(ofwel)</w:t>
      </w:r>
      <w:r w:rsidRPr="004F56D1">
        <w:tab/>
        <w:t>uit hittebestendig PVC, diameter 40 mm, aan te sluiten op PVC-afvoerleidingen.</w:t>
      </w:r>
    </w:p>
    <w:p w:rsidR="004F56D1" w:rsidRPr="004F56D1" w:rsidRDefault="004F56D1" w:rsidP="003A115C">
      <w:pPr>
        <w:spacing w:after="0"/>
        <w:ind w:left="360"/>
        <w:rPr>
          <w:lang w:val="nl"/>
        </w:rPr>
      </w:pPr>
      <w:r w:rsidRPr="004F56D1">
        <w:rPr>
          <w:lang w:val="nl"/>
        </w:rPr>
        <w:t>Afvoerplug (volgens NBN EN 274): roestvast staal of verchroomd messing, voorzien van</w:t>
      </w:r>
    </w:p>
    <w:p w:rsidR="004F56D1" w:rsidRPr="004F56D1" w:rsidRDefault="004F56D1" w:rsidP="003A115C">
      <w:pPr>
        <w:spacing w:after="0"/>
        <w:ind w:left="360"/>
      </w:pPr>
      <w:r w:rsidRPr="004F56D1">
        <w:rPr>
          <w:b/>
          <w:color w:val="0070C0"/>
        </w:rPr>
        <w:t>(ofwel)</w:t>
      </w:r>
      <w:r w:rsidRPr="004F56D1">
        <w:tab/>
        <w:t>een uitneembare korf uit geperforeerd roestvast staal, met dichtingring.</w:t>
      </w:r>
    </w:p>
    <w:p w:rsidR="004F56D1" w:rsidRPr="004F56D1" w:rsidRDefault="004F56D1" w:rsidP="003A115C">
      <w:pPr>
        <w:spacing w:after="0"/>
        <w:ind w:left="360"/>
      </w:pPr>
      <w:r w:rsidRPr="004F56D1">
        <w:rPr>
          <w:b/>
          <w:color w:val="0070C0"/>
        </w:rPr>
        <w:t>(ofwel)</w:t>
      </w:r>
      <w:r w:rsidRPr="004F56D1">
        <w:tab/>
        <w:t xml:space="preserve">een uitneembare overloopbuis </w:t>
      </w:r>
      <w:r w:rsidRPr="004F56D1">
        <w:rPr>
          <w:lang w:val="nl"/>
        </w:rPr>
        <w:t>uit roestvast staal / kunststof</w:t>
      </w:r>
      <w:r w:rsidRPr="004F56D1">
        <w:t xml:space="preserve"> die in de uitloopfitting past.</w:t>
      </w:r>
    </w:p>
    <w:p w:rsidR="004F56D1" w:rsidRPr="004F56D1" w:rsidRDefault="004F56D1" w:rsidP="003A115C">
      <w:pPr>
        <w:ind w:left="360"/>
      </w:pPr>
      <w:r w:rsidRPr="004F56D1">
        <w:rPr>
          <w:b/>
          <w:color w:val="0070C0"/>
        </w:rPr>
        <w:t>(ofwel)</w:t>
      </w:r>
      <w:r w:rsidRPr="004F56D1">
        <w:tab/>
        <w:t>een rubberen stop met parelketting</w:t>
      </w:r>
    </w:p>
    <w:p w:rsidR="004F56D1" w:rsidRPr="004F56D1" w:rsidRDefault="004F56D1" w:rsidP="003A115C">
      <w:pPr>
        <w:spacing w:after="0"/>
        <w:ind w:left="360"/>
        <w:rPr>
          <w:b/>
          <w:u w:val="single"/>
          <w:lang w:val="nl"/>
        </w:rPr>
      </w:pPr>
      <w:r w:rsidRPr="004F56D1">
        <w:rPr>
          <w:b/>
          <w:u w:val="single"/>
          <w:lang w:val="nl"/>
        </w:rPr>
        <w:t>Uitvoering</w:t>
      </w:r>
    </w:p>
    <w:p w:rsidR="004F56D1" w:rsidRPr="004F56D1" w:rsidRDefault="004F56D1" w:rsidP="003A115C">
      <w:pPr>
        <w:spacing w:after="0"/>
        <w:ind w:left="360"/>
        <w:rPr>
          <w:lang w:val="nl"/>
        </w:rPr>
      </w:pPr>
      <w:r w:rsidRPr="004F56D1">
        <w:rPr>
          <w:lang w:val="nl"/>
        </w:rPr>
        <w:t xml:space="preserve">De gootsteen wordt door middel van een kader uit naaldhout bevestigd op een keukenonderkast, waarvan levering en plaatsing het voorwerp uitmaken van rubriek 57.10 keukenmeubelen - algemeen. </w:t>
      </w:r>
    </w:p>
    <w:p w:rsidR="004F56D1" w:rsidRPr="004F56D1" w:rsidRDefault="004F56D1" w:rsidP="003A115C">
      <w:pPr>
        <w:ind w:left="360"/>
        <w:rPr>
          <w:lang w:val="nl"/>
        </w:rPr>
      </w:pPr>
      <w:r w:rsidRPr="004F56D1">
        <w:rPr>
          <w:lang w:val="nl"/>
        </w:rPr>
        <w:t>De randaansluitingen met het werkblad garanderen een waterdichte afwerking. De aansluitingsvoegen met de wandafwerking (faience,…) worden gedicht met neutrale, sanitaire siliconen.</w:t>
      </w:r>
    </w:p>
    <w:p w:rsidR="004F56D1" w:rsidRPr="004F56D1" w:rsidRDefault="004F56D1" w:rsidP="003A115C">
      <w:pPr>
        <w:spacing w:after="0"/>
        <w:ind w:left="360"/>
        <w:rPr>
          <w:u w:val="single"/>
          <w:lang w:val="nl"/>
        </w:rPr>
      </w:pPr>
      <w:r w:rsidRPr="004F56D1">
        <w:rPr>
          <w:u w:val="single"/>
          <w:lang w:val="nl"/>
        </w:rPr>
        <w:t>Aanvullende uitvoeringsvoorschriften (te schrappen door ontwerper indien niet van toepassing)</w:t>
      </w:r>
    </w:p>
    <w:p w:rsidR="004F56D1" w:rsidRPr="004F56D1" w:rsidRDefault="004F56D1" w:rsidP="003A115C">
      <w:pPr>
        <w:ind w:left="360"/>
        <w:rPr>
          <w:lang w:val="nl"/>
        </w:rPr>
      </w:pPr>
      <w:r w:rsidRPr="004F56D1">
        <w:rPr>
          <w:lang w:val="nl"/>
        </w:rPr>
        <w:t>De zaagsneden van de uitsparing in het werkblad worden behandeld met een aangepaste beschermlaag tegen gebeurlijke vochtinfiltraties.</w:t>
      </w:r>
    </w:p>
    <w:p w:rsidR="001E4456" w:rsidRPr="007C2734" w:rsidRDefault="001E4456" w:rsidP="003A115C">
      <w:pPr>
        <w:pStyle w:val="Kop2"/>
        <w:numPr>
          <w:ilvl w:val="0"/>
          <w:numId w:val="0"/>
        </w:numPr>
        <w:ind w:left="360"/>
      </w:pPr>
      <w:bookmarkStart w:id="62" w:name="_Toc461710840"/>
      <w:r>
        <w:t>61.72.10</w:t>
      </w:r>
      <w:r>
        <w:tab/>
        <w:t>afwastafels –</w:t>
      </w:r>
      <w:r w:rsidRPr="007C2734">
        <w:t xml:space="preserve"> </w:t>
      </w:r>
      <w:r>
        <w:t>inbouwmodel/roestvaststaal (RVS)</w:t>
      </w:r>
      <w:bookmarkEnd w:id="62"/>
    </w:p>
    <w:p w:rsidR="001E4456" w:rsidRPr="001E4456" w:rsidRDefault="001E4456" w:rsidP="003A115C">
      <w:pPr>
        <w:spacing w:after="0"/>
        <w:ind w:left="360"/>
        <w:rPr>
          <w:b/>
          <w:u w:val="single"/>
          <w:lang w:val="nl"/>
        </w:rPr>
      </w:pPr>
      <w:r w:rsidRPr="001E4456">
        <w:rPr>
          <w:b/>
          <w:u w:val="single"/>
          <w:lang w:val="nl"/>
        </w:rPr>
        <w:t>Meting</w:t>
      </w:r>
    </w:p>
    <w:p w:rsidR="001E4456" w:rsidRPr="001E4456" w:rsidRDefault="001E4456" w:rsidP="003A115C">
      <w:pPr>
        <w:spacing w:after="0"/>
        <w:ind w:left="360"/>
        <w:rPr>
          <w:lang w:val="nl"/>
        </w:rPr>
      </w:pPr>
      <w:r w:rsidRPr="001E4456">
        <w:rPr>
          <w:lang w:val="nl"/>
        </w:rPr>
        <w:t>meeteenheid: per stuk</w:t>
      </w:r>
    </w:p>
    <w:p w:rsidR="001E4456" w:rsidRPr="001E4456" w:rsidRDefault="001E4456" w:rsidP="003A115C">
      <w:pPr>
        <w:ind w:left="360"/>
        <w:rPr>
          <w:lang w:val="nl"/>
        </w:rPr>
      </w:pPr>
      <w:r w:rsidRPr="001E4456">
        <w:rPr>
          <w:lang w:val="nl"/>
        </w:rPr>
        <w:t>aard van de overeenkomst: Forfaitaire Hoeveelheid (FH)</w:t>
      </w:r>
    </w:p>
    <w:p w:rsidR="001E4456" w:rsidRPr="001E4456" w:rsidRDefault="001E4456" w:rsidP="003A115C">
      <w:pPr>
        <w:spacing w:after="0"/>
        <w:ind w:left="360"/>
        <w:rPr>
          <w:b/>
          <w:u w:val="single"/>
          <w:lang w:val="nl"/>
        </w:rPr>
      </w:pPr>
      <w:r w:rsidRPr="001E4456">
        <w:rPr>
          <w:b/>
          <w:u w:val="single"/>
          <w:lang w:val="nl"/>
        </w:rPr>
        <w:t>Materiaal</w:t>
      </w:r>
    </w:p>
    <w:p w:rsidR="001E4456" w:rsidRPr="001E4456" w:rsidRDefault="001E4456" w:rsidP="003A115C">
      <w:pPr>
        <w:ind w:left="360"/>
      </w:pPr>
      <w:r w:rsidRPr="001E4456">
        <w:t>Gootstenen in roest vast staal. Het Bestuur is gerechtigd meer dan één keuzemodel te eisen.</w:t>
      </w:r>
    </w:p>
    <w:p w:rsidR="001E4456" w:rsidRPr="001E4456" w:rsidRDefault="001E4456" w:rsidP="003A115C">
      <w:pPr>
        <w:spacing w:after="0"/>
        <w:ind w:left="360"/>
        <w:rPr>
          <w:u w:val="single"/>
          <w:lang w:val="nl"/>
        </w:rPr>
      </w:pPr>
      <w:r w:rsidRPr="001E4456">
        <w:rPr>
          <w:u w:val="single"/>
          <w:lang w:val="nl"/>
        </w:rPr>
        <w:t>Specificaties</w:t>
      </w:r>
    </w:p>
    <w:p w:rsidR="001E4456" w:rsidRPr="001E4456" w:rsidRDefault="001E4456" w:rsidP="003A115C">
      <w:pPr>
        <w:spacing w:after="0"/>
        <w:ind w:left="360"/>
        <w:rPr>
          <w:lang w:val="nl"/>
        </w:rPr>
      </w:pPr>
      <w:r w:rsidRPr="001E4456">
        <w:rPr>
          <w:lang w:val="nl"/>
        </w:rPr>
        <w:t>Materiaal: inox 18/8 (AISI 304)</w:t>
      </w:r>
    </w:p>
    <w:p w:rsidR="001E4456" w:rsidRPr="001E4456" w:rsidRDefault="001E4456" w:rsidP="003A115C">
      <w:pPr>
        <w:spacing w:after="0"/>
        <w:ind w:left="360"/>
        <w:rPr>
          <w:lang w:val="nl"/>
        </w:rPr>
      </w:pPr>
      <w:r w:rsidRPr="001E4456">
        <w:rPr>
          <w:lang w:val="nl"/>
        </w:rPr>
        <w:t>Plaatdikte: minimum 0,6 / 0,8 / ... mm (toleranties + onbeperkt / - 0,05 mm)</w:t>
      </w:r>
    </w:p>
    <w:p w:rsidR="001E4456" w:rsidRPr="001E4456" w:rsidRDefault="001E4456" w:rsidP="003A115C">
      <w:pPr>
        <w:spacing w:after="0"/>
        <w:ind w:left="360"/>
        <w:rPr>
          <w:lang w:val="nl"/>
        </w:rPr>
      </w:pPr>
      <w:r w:rsidRPr="001E4456">
        <w:rPr>
          <w:lang w:val="nl"/>
        </w:rPr>
        <w:t>Afwerking: geborsteld satijn / glanspolijsting (AISI 304 nr 6 finishing).</w:t>
      </w:r>
    </w:p>
    <w:p w:rsidR="001E4456" w:rsidRPr="001E4456" w:rsidRDefault="001E4456" w:rsidP="003A115C">
      <w:pPr>
        <w:spacing w:after="0"/>
        <w:ind w:left="360"/>
        <w:rPr>
          <w:lang w:val="nl"/>
        </w:rPr>
      </w:pPr>
      <w:r w:rsidRPr="001E4456">
        <w:rPr>
          <w:lang w:val="nl"/>
        </w:rPr>
        <w:t>Type: enkele / anderhalve / dubbele bak, met geribd afdruipbord</w:t>
      </w:r>
    </w:p>
    <w:p w:rsidR="001E4456" w:rsidRPr="001E4456" w:rsidRDefault="001E4456" w:rsidP="003A115C">
      <w:pPr>
        <w:spacing w:after="0"/>
        <w:ind w:left="360"/>
        <w:rPr>
          <w:lang w:val="nl"/>
        </w:rPr>
      </w:pPr>
      <w:r w:rsidRPr="001E4456">
        <w:rPr>
          <w:lang w:val="nl"/>
        </w:rPr>
        <w:t>Afdruipbord: links / rechts / volgens aanduidingen op plan</w:t>
      </w:r>
    </w:p>
    <w:p w:rsidR="001E4456" w:rsidRPr="001E4456" w:rsidRDefault="001E4456" w:rsidP="003A115C">
      <w:pPr>
        <w:spacing w:after="0"/>
        <w:ind w:left="360"/>
        <w:rPr>
          <w:lang w:val="nl"/>
        </w:rPr>
      </w:pPr>
      <w:r w:rsidRPr="001E4456">
        <w:rPr>
          <w:lang w:val="nl"/>
        </w:rPr>
        <w:t>Afloopgarnituur met overloopbuis en reukafsluiter is bestand tegen water tot 95°C en bestaat uit</w:t>
      </w:r>
      <w:r w:rsidR="00107F0D">
        <w:rPr>
          <w:lang w:val="nl"/>
        </w:rPr>
        <w:t>:</w:t>
      </w:r>
    </w:p>
    <w:p w:rsidR="001E4456" w:rsidRPr="001E4456" w:rsidRDefault="001E4456" w:rsidP="003A115C">
      <w:pPr>
        <w:spacing w:after="0"/>
        <w:ind w:left="360"/>
      </w:pPr>
      <w:r w:rsidRPr="001E4456">
        <w:rPr>
          <w:b/>
          <w:color w:val="0070C0"/>
        </w:rPr>
        <w:t>(ofwel)</w:t>
      </w:r>
      <w:r w:rsidRPr="001E4456">
        <w:tab/>
        <w:t>hittebestendig polypropyleen (PP), diameter 40 mm, aan te sluiten op PE-afvoerleidingen.</w:t>
      </w:r>
    </w:p>
    <w:p w:rsidR="001E4456" w:rsidRPr="001E4456" w:rsidRDefault="001E4456" w:rsidP="003A115C">
      <w:pPr>
        <w:spacing w:after="0"/>
        <w:ind w:left="360"/>
      </w:pPr>
      <w:r w:rsidRPr="001E4456">
        <w:rPr>
          <w:b/>
          <w:color w:val="0070C0"/>
        </w:rPr>
        <w:t>(ofwel)</w:t>
      </w:r>
      <w:r w:rsidRPr="001E4456">
        <w:tab/>
        <w:t>uit hittebestendig PVC, diameter 40 mm, aan te sluiten op PVC-afvoerleidingen.</w:t>
      </w:r>
    </w:p>
    <w:p w:rsidR="001E4456" w:rsidRPr="001E4456" w:rsidRDefault="001E4456" w:rsidP="003A115C">
      <w:pPr>
        <w:spacing w:after="0"/>
        <w:ind w:left="360"/>
        <w:rPr>
          <w:lang w:val="nl"/>
        </w:rPr>
      </w:pPr>
      <w:r w:rsidRPr="001E4456">
        <w:rPr>
          <w:lang w:val="nl"/>
        </w:rPr>
        <w:t>Afvoerplug (volgens NBN EN 274): roestvast staal of verchroomd messing, voorzien van</w:t>
      </w:r>
    </w:p>
    <w:p w:rsidR="001E4456" w:rsidRPr="001E4456" w:rsidRDefault="001E4456" w:rsidP="003A115C">
      <w:pPr>
        <w:spacing w:after="0"/>
        <w:ind w:left="360"/>
      </w:pPr>
      <w:r w:rsidRPr="001E4456">
        <w:rPr>
          <w:b/>
          <w:color w:val="0070C0"/>
        </w:rPr>
        <w:t>(ofwel)</w:t>
      </w:r>
      <w:r w:rsidRPr="001E4456">
        <w:tab/>
        <w:t xml:space="preserve">een uitneembare korf uit geperforeerd roestvast staal, met </w:t>
      </w:r>
      <w:r w:rsidR="0055450E" w:rsidRPr="001E4456">
        <w:t>dichting</w:t>
      </w:r>
      <w:r w:rsidR="0055450E">
        <w:t>s</w:t>
      </w:r>
      <w:r w:rsidR="0055450E" w:rsidRPr="001E4456">
        <w:t>ring</w:t>
      </w:r>
      <w:r w:rsidRPr="001E4456">
        <w:t>.</w:t>
      </w:r>
    </w:p>
    <w:p w:rsidR="001E4456" w:rsidRPr="001E4456" w:rsidRDefault="001E4456" w:rsidP="003A115C">
      <w:pPr>
        <w:spacing w:after="0"/>
        <w:ind w:left="360"/>
      </w:pPr>
      <w:r w:rsidRPr="001E4456">
        <w:rPr>
          <w:b/>
          <w:color w:val="0070C0"/>
        </w:rPr>
        <w:t>(ofwel)</w:t>
      </w:r>
      <w:r w:rsidRPr="001E4456">
        <w:tab/>
        <w:t xml:space="preserve">een uitneembare overloopbuis </w:t>
      </w:r>
      <w:r w:rsidRPr="001E4456">
        <w:rPr>
          <w:lang w:val="nl"/>
        </w:rPr>
        <w:t>uit roestvast staal / kunststof</w:t>
      </w:r>
      <w:r w:rsidRPr="001E4456">
        <w:t xml:space="preserve"> die in de uitloopfitting past.</w:t>
      </w:r>
    </w:p>
    <w:p w:rsidR="001E4456" w:rsidRPr="001E4456" w:rsidRDefault="001E4456" w:rsidP="003A115C">
      <w:pPr>
        <w:ind w:left="360"/>
      </w:pPr>
      <w:r w:rsidRPr="001E4456">
        <w:rPr>
          <w:b/>
          <w:color w:val="0070C0"/>
        </w:rPr>
        <w:t>(ofwel)</w:t>
      </w:r>
      <w:r w:rsidRPr="001E4456">
        <w:tab/>
        <w:t>een rubberen stop met parelketting.</w:t>
      </w:r>
    </w:p>
    <w:p w:rsidR="001E4456" w:rsidRPr="001E4456" w:rsidRDefault="001E4456" w:rsidP="003A115C">
      <w:pPr>
        <w:spacing w:after="0"/>
        <w:ind w:left="360"/>
        <w:rPr>
          <w:u w:val="single"/>
          <w:lang w:val="nl"/>
        </w:rPr>
      </w:pPr>
      <w:r w:rsidRPr="001E4456">
        <w:rPr>
          <w:u w:val="single"/>
          <w:lang w:val="nl"/>
        </w:rPr>
        <w:t>Aanvullende specificaties (te schrappen door ontwerper indien niet van toepassing)</w:t>
      </w:r>
    </w:p>
    <w:p w:rsidR="001E4456" w:rsidRPr="001E4456" w:rsidRDefault="001E4456" w:rsidP="003A115C">
      <w:pPr>
        <w:ind w:left="360"/>
        <w:rPr>
          <w:lang w:val="nl"/>
        </w:rPr>
      </w:pPr>
      <w:r w:rsidRPr="001E4456">
        <w:rPr>
          <w:lang w:val="nl"/>
        </w:rPr>
        <w:t>De afwastafel is van het type met verdiepte randen, ingefreesd en gelijk met het werkbladniveau.</w:t>
      </w:r>
    </w:p>
    <w:p w:rsidR="001E4456" w:rsidRPr="001E4456" w:rsidRDefault="001E4456" w:rsidP="003A115C">
      <w:pPr>
        <w:spacing w:after="0"/>
        <w:ind w:left="360"/>
        <w:rPr>
          <w:b/>
          <w:u w:val="single"/>
          <w:lang w:val="nl"/>
        </w:rPr>
      </w:pPr>
      <w:r w:rsidRPr="001E4456">
        <w:rPr>
          <w:b/>
          <w:u w:val="single"/>
          <w:lang w:val="nl"/>
        </w:rPr>
        <w:t>Uitvoering</w:t>
      </w:r>
    </w:p>
    <w:p w:rsidR="001E4456" w:rsidRPr="001E4456" w:rsidRDefault="001E4456" w:rsidP="003A115C">
      <w:pPr>
        <w:spacing w:after="0"/>
        <w:ind w:left="360"/>
        <w:rPr>
          <w:lang w:val="nl"/>
        </w:rPr>
      </w:pPr>
      <w:r w:rsidRPr="001E4456">
        <w:rPr>
          <w:lang w:val="nl"/>
        </w:rPr>
        <w:lastRenderedPageBreak/>
        <w:t xml:space="preserve">De gootstenen worden ingewerkt in de werkbladen en bevestigd met speciale klemhaken (minimaal om de 30 cm). </w:t>
      </w:r>
    </w:p>
    <w:p w:rsidR="001E4456" w:rsidRPr="001E4456" w:rsidRDefault="001E4456" w:rsidP="003A115C">
      <w:pPr>
        <w:spacing w:after="0"/>
        <w:ind w:left="360"/>
        <w:rPr>
          <w:lang w:val="nl"/>
        </w:rPr>
      </w:pPr>
      <w:r w:rsidRPr="001E4456">
        <w:rPr>
          <w:lang w:val="nl"/>
        </w:rPr>
        <w:t>Het uitzagen of uitsparen van de opening in het werkblad is in de prijs inbegrepen (het werkblad zelf is inbegrepen in de rubriek keukenmeubilair).</w:t>
      </w:r>
    </w:p>
    <w:p w:rsidR="001E4456" w:rsidRPr="001E4456" w:rsidRDefault="001E4456" w:rsidP="003A115C">
      <w:pPr>
        <w:ind w:left="360"/>
        <w:rPr>
          <w:lang w:val="nl"/>
        </w:rPr>
      </w:pPr>
      <w:r w:rsidRPr="001E4456">
        <w:rPr>
          <w:lang w:val="nl"/>
        </w:rPr>
        <w:t>Op de contactoppervlakte tussen gootsteen en werkblad wordt vooraf een verdelingspasta aangebracht, waterdicht aan te werken d.m.v. voorgevormde elastische profielen en/of met neutrale, niet- zuurhoudende sanitaire siliconen, kleurloos of te kiezen door de ontwerper.</w:t>
      </w:r>
    </w:p>
    <w:p w:rsidR="001E4456" w:rsidRPr="001E4456" w:rsidRDefault="001E4456" w:rsidP="003A115C">
      <w:pPr>
        <w:spacing w:after="0"/>
        <w:ind w:left="360"/>
        <w:rPr>
          <w:u w:val="single"/>
          <w:lang w:val="nl"/>
        </w:rPr>
      </w:pPr>
      <w:r w:rsidRPr="001E4456">
        <w:rPr>
          <w:u w:val="single"/>
          <w:lang w:val="nl"/>
        </w:rPr>
        <w:t>Aanvullende uitvoeringsvoorschriften (te schrappen door ontwerper indien niet van toepassing)</w:t>
      </w:r>
    </w:p>
    <w:p w:rsidR="001E4456" w:rsidRPr="001E4456" w:rsidRDefault="001E4456" w:rsidP="003A115C">
      <w:pPr>
        <w:ind w:left="360"/>
        <w:rPr>
          <w:lang w:val="nl"/>
        </w:rPr>
      </w:pPr>
      <w:r w:rsidRPr="001E4456">
        <w:rPr>
          <w:lang w:val="nl"/>
        </w:rPr>
        <w:t>De zaagsneden van de uitsparing in het werkblad worden behandeld met een aangepaste beschermlaag tegen gebeurlijke vochtinfiltraties.</w:t>
      </w:r>
    </w:p>
    <w:p w:rsidR="001E4456" w:rsidRPr="007C2734" w:rsidRDefault="001E4456" w:rsidP="003A115C">
      <w:pPr>
        <w:pStyle w:val="Kop2"/>
        <w:numPr>
          <w:ilvl w:val="0"/>
          <w:numId w:val="0"/>
        </w:numPr>
        <w:ind w:left="360"/>
      </w:pPr>
      <w:bookmarkStart w:id="63" w:name="_Toc461710841"/>
      <w:r>
        <w:t>61.80.</w:t>
      </w:r>
      <w:r>
        <w:tab/>
        <w:t xml:space="preserve">uitgietbakken </w:t>
      </w:r>
      <w:r w:rsidRPr="007C2734">
        <w:t xml:space="preserve">- </w:t>
      </w:r>
      <w:r>
        <w:t>algemeen</w:t>
      </w:r>
      <w:bookmarkEnd w:id="63"/>
    </w:p>
    <w:p w:rsidR="001E4456" w:rsidRPr="001E4456" w:rsidRDefault="001E4456" w:rsidP="003A115C">
      <w:pPr>
        <w:spacing w:after="0"/>
        <w:ind w:left="360"/>
        <w:rPr>
          <w:b/>
          <w:u w:val="single"/>
          <w:lang w:val="nl"/>
        </w:rPr>
      </w:pPr>
      <w:r w:rsidRPr="001E4456">
        <w:rPr>
          <w:b/>
          <w:u w:val="single"/>
          <w:lang w:val="nl"/>
        </w:rPr>
        <w:t>Omschrijving</w:t>
      </w:r>
    </w:p>
    <w:p w:rsidR="001E4456" w:rsidRPr="001E4456" w:rsidRDefault="001E4456" w:rsidP="003A115C">
      <w:pPr>
        <w:ind w:left="360"/>
      </w:pPr>
      <w:r w:rsidRPr="001E4456">
        <w:t>Uitgietbakken te voorzien in de berging of garage, overeenkomstig de aanduidingen op de plannen. De eenheidsprijs omvat de levering en de bevestiging van het toestel, de eventuele stootrand en het afvoersysteem.</w:t>
      </w:r>
    </w:p>
    <w:p w:rsidR="001E4456" w:rsidRPr="001E4456" w:rsidRDefault="001E4456" w:rsidP="003A115C">
      <w:pPr>
        <w:spacing w:after="0"/>
        <w:ind w:left="360"/>
        <w:rPr>
          <w:b/>
          <w:u w:val="single"/>
          <w:lang w:val="nl"/>
        </w:rPr>
      </w:pPr>
      <w:r w:rsidRPr="001E4456">
        <w:rPr>
          <w:b/>
          <w:u w:val="single"/>
          <w:lang w:val="nl"/>
        </w:rPr>
        <w:t>Materialen</w:t>
      </w:r>
    </w:p>
    <w:p w:rsidR="001E4456" w:rsidRPr="001E4456" w:rsidRDefault="001E4456" w:rsidP="003A115C">
      <w:pPr>
        <w:spacing w:after="0"/>
        <w:ind w:left="360"/>
        <w:rPr>
          <w:lang w:val="nl"/>
        </w:rPr>
      </w:pPr>
      <w:r w:rsidRPr="001E4456">
        <w:rPr>
          <w:lang w:val="nl"/>
        </w:rPr>
        <w:t xml:space="preserve">De zichtbare aanvoerleidingen en de bevestigingsbeugels, rozetten en stopkranen met afneembare sleutel zijn vervaardigd uit verchroomd messing . </w:t>
      </w:r>
    </w:p>
    <w:p w:rsidR="001E4456" w:rsidRPr="001E4456" w:rsidRDefault="001E4456" w:rsidP="003A115C">
      <w:pPr>
        <w:spacing w:after="0"/>
        <w:ind w:left="360"/>
        <w:rPr>
          <w:lang w:val="nl"/>
        </w:rPr>
      </w:pPr>
      <w:r w:rsidRPr="001E4456">
        <w:rPr>
          <w:lang w:val="nl"/>
        </w:rPr>
        <w:t xml:space="preserve">De afvoerplug is uit roestvast staal of verchroomd messing, 6/4" voorzien van een stop in rubber of soepele kunststof, bevestigd door middel van een stevige parelketting. </w:t>
      </w:r>
    </w:p>
    <w:p w:rsidR="001E4456" w:rsidRPr="001E4456" w:rsidRDefault="001E4456" w:rsidP="003A115C">
      <w:pPr>
        <w:ind w:left="360"/>
        <w:rPr>
          <w:lang w:val="nl"/>
        </w:rPr>
      </w:pPr>
      <w:r w:rsidRPr="001E4456">
        <w:rPr>
          <w:lang w:val="nl"/>
        </w:rPr>
        <w:t>Het afloopgarnituur met reukafsluiter is uit wit PP 5/4"x40 mm. De reukafsluiter is losschroefbaar.</w:t>
      </w:r>
    </w:p>
    <w:p w:rsidR="001E4456" w:rsidRPr="001E4456" w:rsidRDefault="001E4456" w:rsidP="003A115C">
      <w:pPr>
        <w:spacing w:after="0"/>
        <w:ind w:left="360"/>
        <w:rPr>
          <w:b/>
          <w:u w:val="single"/>
          <w:lang w:val="nl"/>
        </w:rPr>
      </w:pPr>
      <w:r w:rsidRPr="001E4456">
        <w:rPr>
          <w:b/>
          <w:u w:val="single"/>
          <w:lang w:val="nl"/>
        </w:rPr>
        <w:t>Uitvoering</w:t>
      </w:r>
    </w:p>
    <w:p w:rsidR="001E4456" w:rsidRPr="001E4456" w:rsidRDefault="001E4456" w:rsidP="003A115C">
      <w:pPr>
        <w:spacing w:after="0"/>
        <w:ind w:left="360"/>
        <w:rPr>
          <w:lang w:val="nl"/>
        </w:rPr>
      </w:pPr>
      <w:r w:rsidRPr="001E4456">
        <w:rPr>
          <w:lang w:val="nl"/>
        </w:rPr>
        <w:t xml:space="preserve">De juiste opstelling van de uitgietbakken wordt vooraf besproken met de architect. </w:t>
      </w:r>
    </w:p>
    <w:p w:rsidR="001E4456" w:rsidRPr="001E4456" w:rsidRDefault="001E4456" w:rsidP="003A115C">
      <w:pPr>
        <w:spacing w:after="0"/>
        <w:ind w:left="360"/>
        <w:rPr>
          <w:lang w:val="nl"/>
        </w:rPr>
      </w:pPr>
      <w:r w:rsidRPr="001E4456">
        <w:rPr>
          <w:lang w:val="nl"/>
        </w:rPr>
        <w:t xml:space="preserve">Zij worden aan de muur bevestigd, ofwel met plugbouten, ofwel met twee metalen onzichtbare muurhaken, ofwel met speciale console in T-profiel. </w:t>
      </w:r>
    </w:p>
    <w:p w:rsidR="001E4456" w:rsidRPr="001E4456" w:rsidRDefault="001E4456" w:rsidP="003A115C">
      <w:pPr>
        <w:spacing w:after="0"/>
        <w:ind w:left="360"/>
        <w:rPr>
          <w:lang w:val="nl"/>
        </w:rPr>
      </w:pPr>
      <w:r w:rsidRPr="001E4456">
        <w:rPr>
          <w:lang w:val="nl"/>
        </w:rPr>
        <w:t xml:space="preserve">De plaatsingshoogte van de uitgietbak bedraagt 650 +/- 50 mm. </w:t>
      </w:r>
    </w:p>
    <w:p w:rsidR="001E4456" w:rsidRPr="001E4456" w:rsidRDefault="001E4456" w:rsidP="003A115C">
      <w:pPr>
        <w:spacing w:after="0"/>
        <w:ind w:left="360"/>
        <w:rPr>
          <w:lang w:val="nl"/>
        </w:rPr>
      </w:pPr>
      <w:r w:rsidRPr="001E4456">
        <w:rPr>
          <w:lang w:val="nl"/>
        </w:rPr>
        <w:t xml:space="preserve">De voegen tussen het muurvlak en de uitgietbak worden afgekit met neutrale, niet-zuurhoudende sanitaire siliconen, kleur: wit of keuze door de architect. </w:t>
      </w:r>
    </w:p>
    <w:p w:rsidR="001E4456" w:rsidRPr="001E4456" w:rsidRDefault="001E4456" w:rsidP="003A115C">
      <w:pPr>
        <w:ind w:left="360"/>
        <w:rPr>
          <w:lang w:val="nl"/>
        </w:rPr>
      </w:pPr>
      <w:r w:rsidRPr="001E4456">
        <w:rPr>
          <w:lang w:val="nl"/>
        </w:rPr>
        <w:t>De uitgietbakken worden aangesloten op de sanitaire afvoerleidingen met tussenplaatsing van een reukafsluiter. De kranen worden aangesloten op de aanvoerleidingen met tussenplaatsing van stopkranen.</w:t>
      </w:r>
    </w:p>
    <w:p w:rsidR="001E4456" w:rsidRPr="001E4456" w:rsidRDefault="001E4456" w:rsidP="003A115C">
      <w:pPr>
        <w:spacing w:after="0"/>
        <w:ind w:left="360"/>
        <w:rPr>
          <w:b/>
          <w:u w:val="single"/>
          <w:lang w:val="nl"/>
        </w:rPr>
      </w:pPr>
      <w:r w:rsidRPr="001E4456">
        <w:rPr>
          <w:b/>
          <w:u w:val="single"/>
          <w:lang w:val="nl"/>
        </w:rPr>
        <w:t>Keuring</w:t>
      </w:r>
    </w:p>
    <w:p w:rsidR="001E4456" w:rsidRPr="001E4456" w:rsidRDefault="001E4456" w:rsidP="003A115C">
      <w:pPr>
        <w:ind w:left="360"/>
        <w:rPr>
          <w:lang w:val="nl"/>
        </w:rPr>
      </w:pPr>
      <w:r w:rsidRPr="001E4456">
        <w:rPr>
          <w:lang w:val="nl"/>
        </w:rPr>
        <w:t xml:space="preserve">De bevestiging wordt zodanig uitgevoerd dat de geplaatste uitgietbakken een statische last van 1000 N kunnen dragen zonder merkbare verplaatsing. </w:t>
      </w:r>
    </w:p>
    <w:p w:rsidR="001E4456" w:rsidRPr="007C2734" w:rsidRDefault="001E4456" w:rsidP="003A115C">
      <w:pPr>
        <w:pStyle w:val="Kop2"/>
        <w:numPr>
          <w:ilvl w:val="0"/>
          <w:numId w:val="0"/>
        </w:numPr>
        <w:ind w:left="360"/>
      </w:pPr>
      <w:bookmarkStart w:id="64" w:name="_Toc461710842"/>
      <w:r>
        <w:t>61.81.</w:t>
      </w:r>
      <w:r>
        <w:tab/>
        <w:t>uitgietbakken –</w:t>
      </w:r>
      <w:r w:rsidRPr="007C2734">
        <w:t xml:space="preserve"> </w:t>
      </w:r>
      <w:r>
        <w:t>sanitair porselein</w:t>
      </w:r>
      <w:bookmarkEnd w:id="64"/>
    </w:p>
    <w:p w:rsidR="001E4456" w:rsidRPr="001E4456" w:rsidRDefault="001E4456" w:rsidP="003A115C">
      <w:pPr>
        <w:spacing w:after="0"/>
        <w:ind w:left="360"/>
        <w:rPr>
          <w:b/>
          <w:u w:val="single"/>
          <w:lang w:val="nl"/>
        </w:rPr>
      </w:pPr>
      <w:r w:rsidRPr="001E4456">
        <w:rPr>
          <w:b/>
          <w:u w:val="single"/>
          <w:lang w:val="nl"/>
        </w:rPr>
        <w:t>Meting</w:t>
      </w:r>
    </w:p>
    <w:p w:rsidR="001E4456" w:rsidRPr="001E4456" w:rsidRDefault="001E4456" w:rsidP="003A115C">
      <w:pPr>
        <w:spacing w:after="0"/>
        <w:ind w:left="360"/>
        <w:rPr>
          <w:lang w:val="nl"/>
        </w:rPr>
      </w:pPr>
      <w:r w:rsidRPr="001E4456">
        <w:rPr>
          <w:lang w:val="nl"/>
        </w:rPr>
        <w:t>meeteenheid: per stuk, eventueel opgesplitst volgens aard van het toestel</w:t>
      </w:r>
    </w:p>
    <w:p w:rsidR="001E4456" w:rsidRPr="001E4456" w:rsidRDefault="001E4456" w:rsidP="003A115C">
      <w:pPr>
        <w:ind w:left="360"/>
        <w:rPr>
          <w:lang w:val="nl"/>
        </w:rPr>
      </w:pPr>
      <w:r w:rsidRPr="001E4456">
        <w:rPr>
          <w:lang w:val="nl"/>
        </w:rPr>
        <w:t>aard van de overeenkomst: Forfaitaire Hoeveelheid (FH)</w:t>
      </w:r>
    </w:p>
    <w:p w:rsidR="001E4456" w:rsidRPr="001E4456" w:rsidRDefault="001E4456" w:rsidP="003A115C">
      <w:pPr>
        <w:spacing w:after="0"/>
        <w:ind w:left="360"/>
        <w:rPr>
          <w:b/>
          <w:u w:val="single"/>
          <w:lang w:val="nl"/>
        </w:rPr>
      </w:pPr>
      <w:r w:rsidRPr="001E4456">
        <w:rPr>
          <w:b/>
          <w:u w:val="single"/>
          <w:lang w:val="nl"/>
        </w:rPr>
        <w:t>Materiaal</w:t>
      </w:r>
    </w:p>
    <w:p w:rsidR="001E4456" w:rsidRPr="001E4456" w:rsidRDefault="001E4456" w:rsidP="003A115C">
      <w:pPr>
        <w:ind w:left="360"/>
        <w:rPr>
          <w:lang w:val="nl"/>
        </w:rPr>
      </w:pPr>
      <w:r w:rsidRPr="001E4456">
        <w:rPr>
          <w:lang w:val="nl"/>
        </w:rPr>
        <w:t>De uitgietbak is vervaardigd uit sanitaire vuurklei of sanitair porselein. Het Bestuur is gerechtigd meer dan één keuzemodel te eisen.</w:t>
      </w:r>
    </w:p>
    <w:p w:rsidR="001E4456" w:rsidRPr="001E4456" w:rsidRDefault="001E4456" w:rsidP="003A115C">
      <w:pPr>
        <w:spacing w:after="0"/>
        <w:ind w:left="360"/>
        <w:rPr>
          <w:u w:val="single"/>
          <w:lang w:val="nl"/>
        </w:rPr>
      </w:pPr>
      <w:r w:rsidRPr="001E4456">
        <w:rPr>
          <w:u w:val="single"/>
          <w:lang w:val="nl"/>
        </w:rPr>
        <w:t>Specificaties</w:t>
      </w:r>
    </w:p>
    <w:p w:rsidR="001E4456" w:rsidRPr="001E4456" w:rsidRDefault="001E4456" w:rsidP="003A115C">
      <w:pPr>
        <w:spacing w:after="0"/>
        <w:ind w:left="360"/>
        <w:rPr>
          <w:lang w:val="nl"/>
        </w:rPr>
      </w:pPr>
      <w:r w:rsidRPr="001E4456">
        <w:rPr>
          <w:lang w:val="nl"/>
        </w:rPr>
        <w:t xml:space="preserve">Nominale afmetingen (l x b x nuttige diepte): min. </w:t>
      </w:r>
      <w:r w:rsidRPr="001E4456">
        <w:rPr>
          <w:color w:val="0070C0"/>
          <w:lang w:val="nl"/>
        </w:rPr>
        <w:t xml:space="preserve">500x380x190 / … </w:t>
      </w:r>
      <w:r w:rsidRPr="001E4456">
        <w:rPr>
          <w:lang w:val="nl"/>
        </w:rPr>
        <w:t>mm</w:t>
      </w:r>
    </w:p>
    <w:p w:rsidR="001E4456" w:rsidRPr="001E4456" w:rsidRDefault="001E4456" w:rsidP="003A115C">
      <w:pPr>
        <w:spacing w:after="0"/>
        <w:ind w:left="360"/>
        <w:rPr>
          <w:lang w:val="nl"/>
        </w:rPr>
      </w:pPr>
      <w:r w:rsidRPr="001E4456">
        <w:rPr>
          <w:lang w:val="nl"/>
        </w:rPr>
        <w:lastRenderedPageBreak/>
        <w:t xml:space="preserve">Vorm: </w:t>
      </w:r>
      <w:r w:rsidRPr="001E4456">
        <w:rPr>
          <w:color w:val="0070C0"/>
          <w:lang w:val="nl"/>
        </w:rPr>
        <w:t>rechthoekig met afgeronde hoeken en verhoogde rugrand / …</w:t>
      </w:r>
    </w:p>
    <w:p w:rsidR="001E4456" w:rsidRPr="001E4456" w:rsidRDefault="001E4456" w:rsidP="003A115C">
      <w:pPr>
        <w:spacing w:after="0"/>
        <w:ind w:left="360"/>
        <w:rPr>
          <w:lang w:val="nl"/>
        </w:rPr>
      </w:pPr>
      <w:r w:rsidRPr="001E4456">
        <w:rPr>
          <w:lang w:val="nl"/>
        </w:rPr>
        <w:t>Voorzien van een stootranden uit kunststof (</w:t>
      </w:r>
      <w:r w:rsidRPr="001E4456">
        <w:rPr>
          <w:color w:val="0070C0"/>
          <w:lang w:val="nl"/>
        </w:rPr>
        <w:t>PVC / ...)</w:t>
      </w:r>
    </w:p>
    <w:p w:rsidR="001E4456" w:rsidRDefault="001E4456" w:rsidP="003A115C">
      <w:pPr>
        <w:spacing w:after="0"/>
        <w:ind w:left="360"/>
        <w:rPr>
          <w:lang w:val="nl"/>
        </w:rPr>
      </w:pPr>
      <w:r w:rsidRPr="001E4456">
        <w:rPr>
          <w:color w:val="C3004A" w:themeColor="accent4"/>
          <w:lang w:val="nl"/>
        </w:rPr>
        <w:t xml:space="preserve">Voorzien van emmerrooster: </w:t>
      </w:r>
      <w:r w:rsidRPr="001E4456">
        <w:rPr>
          <w:color w:val="0070C0"/>
          <w:lang w:val="nl"/>
        </w:rPr>
        <w:t xml:space="preserve">verchroomd/… </w:t>
      </w:r>
    </w:p>
    <w:p w:rsidR="001E4456" w:rsidRPr="001E4456" w:rsidRDefault="001E4456" w:rsidP="003A115C">
      <w:pPr>
        <w:spacing w:after="0"/>
        <w:ind w:left="360"/>
        <w:rPr>
          <w:lang w:val="nl"/>
        </w:rPr>
      </w:pPr>
      <w:r w:rsidRPr="001E4456">
        <w:rPr>
          <w:lang w:val="nl"/>
        </w:rPr>
        <w:t xml:space="preserve">Afvoerplug: </w:t>
      </w:r>
      <w:r w:rsidRPr="001E4456">
        <w:rPr>
          <w:color w:val="0070C0"/>
          <w:lang w:val="nl"/>
        </w:rPr>
        <w:t xml:space="preserve">rubberstop met parelketting / scharnierend rooster </w:t>
      </w:r>
    </w:p>
    <w:p w:rsidR="001E4456" w:rsidRPr="001E4456" w:rsidRDefault="001E4456" w:rsidP="003A115C">
      <w:pPr>
        <w:ind w:left="360"/>
        <w:rPr>
          <w:lang w:val="nl"/>
        </w:rPr>
      </w:pPr>
      <w:r w:rsidRPr="001E4456">
        <w:rPr>
          <w:lang w:val="nl"/>
        </w:rPr>
        <w:t>Voorzien van een ingebouwde overloop op ongeveer 15 cm van de bodem</w:t>
      </w:r>
    </w:p>
    <w:p w:rsidR="004A2B33" w:rsidRDefault="004A2B33" w:rsidP="003A115C">
      <w:pPr>
        <w:spacing w:after="0" w:line="240" w:lineRule="auto"/>
        <w:ind w:left="360"/>
        <w:rPr>
          <w:lang w:val="nl"/>
        </w:rPr>
      </w:pPr>
      <w:r>
        <w:rPr>
          <w:lang w:val="nl"/>
        </w:rPr>
        <w:br w:type="page"/>
      </w:r>
    </w:p>
    <w:p w:rsidR="004A2B33" w:rsidRPr="007C2734" w:rsidRDefault="004A2B33" w:rsidP="003A115C">
      <w:pPr>
        <w:pStyle w:val="Kop1"/>
        <w:numPr>
          <w:ilvl w:val="0"/>
          <w:numId w:val="0"/>
        </w:numPr>
        <w:ind w:left="360"/>
      </w:pPr>
      <w:bookmarkStart w:id="65" w:name="_Toc461710843"/>
      <w:r>
        <w:lastRenderedPageBreak/>
        <w:t>62.</w:t>
      </w:r>
      <w:r>
        <w:tab/>
        <w:t>SANITAIRE KRANEN &amp; KLEPPEN</w:t>
      </w:r>
      <w:bookmarkEnd w:id="65"/>
    </w:p>
    <w:p w:rsidR="004A2B33" w:rsidRPr="007C2734" w:rsidRDefault="004A2B33" w:rsidP="003A115C">
      <w:pPr>
        <w:pStyle w:val="Kop2"/>
        <w:numPr>
          <w:ilvl w:val="0"/>
          <w:numId w:val="0"/>
        </w:numPr>
        <w:ind w:left="360"/>
      </w:pPr>
      <w:bookmarkStart w:id="66" w:name="_Toc461710844"/>
      <w:r>
        <w:t>62.00.</w:t>
      </w:r>
      <w:r>
        <w:tab/>
        <w:t xml:space="preserve">sanitaire kranen &amp; kleppen </w:t>
      </w:r>
      <w:r w:rsidRPr="007C2734">
        <w:t>- algemeen</w:t>
      </w:r>
      <w:bookmarkEnd w:id="66"/>
    </w:p>
    <w:p w:rsidR="00BE09E0" w:rsidRPr="00BE09E0" w:rsidRDefault="00BE09E0" w:rsidP="003A115C">
      <w:pPr>
        <w:spacing w:after="0"/>
        <w:ind w:left="360"/>
        <w:rPr>
          <w:b/>
          <w:u w:val="single"/>
          <w:lang w:val="nl"/>
        </w:rPr>
      </w:pPr>
      <w:r w:rsidRPr="00BE09E0">
        <w:rPr>
          <w:b/>
          <w:u w:val="single"/>
          <w:lang w:val="nl"/>
        </w:rPr>
        <w:t>Omschrijving</w:t>
      </w:r>
    </w:p>
    <w:p w:rsidR="00BE09E0" w:rsidRPr="00BE09E0" w:rsidRDefault="00BE09E0" w:rsidP="003A115C">
      <w:pPr>
        <w:spacing w:after="0"/>
        <w:ind w:left="360"/>
      </w:pPr>
      <w:r w:rsidRPr="00BE09E0">
        <w:t>De werken omvatten:</w:t>
      </w:r>
    </w:p>
    <w:p w:rsidR="00BE09E0" w:rsidRPr="00BE09E0" w:rsidRDefault="00BE09E0" w:rsidP="003A115C">
      <w:pPr>
        <w:pStyle w:val="Lijstalinea"/>
        <w:numPr>
          <w:ilvl w:val="0"/>
          <w:numId w:val="33"/>
        </w:numPr>
        <w:ind w:left="1080"/>
        <w:rPr>
          <w:rFonts w:asciiTheme="minorHAnsi" w:hAnsiTheme="minorHAnsi"/>
          <w:sz w:val="22"/>
          <w:szCs w:val="22"/>
          <w:lang w:val="nl"/>
        </w:rPr>
      </w:pPr>
      <w:r w:rsidRPr="006A0D82">
        <w:rPr>
          <w:rFonts w:asciiTheme="minorHAnsi" w:hAnsiTheme="minorHAnsi"/>
          <w:sz w:val="22"/>
          <w:szCs w:val="22"/>
          <w:lang w:val="nl"/>
        </w:rPr>
        <w:t>het leveren, plaatsen en afstellen van alle kranen en hun toebehoren (handgrepen, rozetten, ...), met inbegrip van alle stukken nodig om de kranen aan te sluiten op de watertoevoerpunten</w:t>
      </w:r>
      <w:r w:rsidRPr="00BE09E0">
        <w:rPr>
          <w:rFonts w:asciiTheme="minorHAnsi" w:hAnsiTheme="minorHAnsi"/>
          <w:sz w:val="22"/>
          <w:szCs w:val="22"/>
          <w:lang w:val="nl"/>
        </w:rPr>
        <w:t xml:space="preserve"> (stopkraantjes, verbindingsbuisjes, fittingen, ...).</w:t>
      </w:r>
    </w:p>
    <w:p w:rsidR="00BE09E0" w:rsidRPr="00BE09E0" w:rsidRDefault="00BE09E0" w:rsidP="003A115C">
      <w:pPr>
        <w:pStyle w:val="Lijstalinea"/>
        <w:numPr>
          <w:ilvl w:val="0"/>
          <w:numId w:val="33"/>
        </w:numPr>
        <w:ind w:left="1080"/>
        <w:rPr>
          <w:rFonts w:asciiTheme="minorHAnsi" w:hAnsiTheme="minorHAnsi"/>
          <w:sz w:val="22"/>
          <w:szCs w:val="22"/>
          <w:lang w:val="nl"/>
        </w:rPr>
      </w:pPr>
      <w:r w:rsidRPr="00BE09E0">
        <w:rPr>
          <w:rFonts w:asciiTheme="minorHAnsi" w:hAnsiTheme="minorHAnsi"/>
          <w:sz w:val="22"/>
          <w:szCs w:val="22"/>
          <w:lang w:val="nl"/>
        </w:rPr>
        <w:t>het verwijderen en het terugplaatsen van de kranen, waar nodig voor een goede coördinatie met de andere werken.</w:t>
      </w:r>
    </w:p>
    <w:p w:rsidR="00BE09E0" w:rsidRPr="00BE09E0" w:rsidRDefault="00BE09E0" w:rsidP="003A115C">
      <w:pPr>
        <w:pStyle w:val="Lijstalinea"/>
        <w:numPr>
          <w:ilvl w:val="0"/>
          <w:numId w:val="33"/>
        </w:numPr>
        <w:spacing w:after="240"/>
        <w:ind w:left="1080"/>
        <w:rPr>
          <w:rFonts w:asciiTheme="minorHAnsi" w:hAnsiTheme="minorHAnsi"/>
          <w:sz w:val="22"/>
          <w:szCs w:val="22"/>
          <w:lang w:val="nl"/>
        </w:rPr>
      </w:pPr>
      <w:r w:rsidRPr="00BE09E0">
        <w:rPr>
          <w:rFonts w:asciiTheme="minorHAnsi" w:hAnsiTheme="minorHAnsi"/>
          <w:sz w:val="22"/>
          <w:szCs w:val="22"/>
          <w:lang w:val="nl"/>
        </w:rPr>
        <w:t>het verwijderen van alle verpakkingsafval van de werf, en het proper maken van de oppervlakten die door de werken vervuild zijn.</w:t>
      </w:r>
    </w:p>
    <w:p w:rsidR="00BE09E0" w:rsidRPr="00BE09E0" w:rsidRDefault="00BE09E0" w:rsidP="003A115C">
      <w:pPr>
        <w:spacing w:after="0"/>
        <w:ind w:left="360"/>
        <w:rPr>
          <w:b/>
          <w:u w:val="single"/>
          <w:lang w:val="nl"/>
        </w:rPr>
      </w:pPr>
      <w:r w:rsidRPr="00BE09E0">
        <w:rPr>
          <w:b/>
          <w:u w:val="single"/>
          <w:lang w:val="nl"/>
        </w:rPr>
        <w:t>Materialen</w:t>
      </w:r>
    </w:p>
    <w:p w:rsidR="00BE09E0" w:rsidRPr="00BE09E0" w:rsidRDefault="00BE09E0" w:rsidP="003A115C">
      <w:pPr>
        <w:ind w:left="360"/>
        <w:rPr>
          <w:lang w:val="nl"/>
        </w:rPr>
      </w:pPr>
      <w:r w:rsidRPr="00BE09E0">
        <w:rPr>
          <w:lang w:val="nl"/>
        </w:rPr>
        <w:t xml:space="preserve">Alle materialen zijn nieuw en voorzien van een aangepaste verpakking die een gemakkelijke identificatie ervan toelaat. </w:t>
      </w:r>
      <w:r w:rsidRPr="00BE09E0">
        <w:rPr>
          <w:u w:val="single"/>
          <w:lang w:val="nl"/>
        </w:rPr>
        <w:t>Alle materialen zijn afkomstig uit landen van de EU, zoniet wordt dit uitdrukkelijk vermeld in de voor te leggen materialenlijst</w:t>
      </w:r>
      <w:r w:rsidRPr="00BE09E0">
        <w:rPr>
          <w:lang w:val="nl"/>
        </w:rPr>
        <w:t>!</w:t>
      </w:r>
    </w:p>
    <w:p w:rsidR="00BE09E0" w:rsidRPr="00BE09E0" w:rsidRDefault="00BE09E0" w:rsidP="003A115C">
      <w:pPr>
        <w:ind w:left="360"/>
        <w:rPr>
          <w:lang w:val="nl"/>
        </w:rPr>
      </w:pPr>
      <w:r w:rsidRPr="00BE09E0">
        <w:rPr>
          <w:lang w:val="nl"/>
        </w:rPr>
        <w:t>De gebruikte materialen mogen geen negatief effect uitoefenen op de kwaliteit van het leidingwater. De volledige installatie moet daarom beantwoorden aan de voorschriften van AquaFlanders en het repertorium van conform verklaarde apparaten en goedgekeurde beveiligingen, uitgegeven door BELGAQUA, en eventuele bijkomende eisen van de regionale drinkwaterbedrijven en het bijzonder waterverkoopregelement van De Watergroep.</w:t>
      </w:r>
    </w:p>
    <w:p w:rsidR="00BE09E0" w:rsidRPr="00BE09E0" w:rsidRDefault="00BE09E0" w:rsidP="003A115C">
      <w:pPr>
        <w:spacing w:after="0"/>
        <w:ind w:left="360"/>
        <w:rPr>
          <w:lang w:val="nl"/>
        </w:rPr>
      </w:pPr>
      <w:r w:rsidRPr="00BE09E0">
        <w:rPr>
          <w:lang w:val="nl"/>
        </w:rPr>
        <w:t>Alle kraanwerk uit (verchroomd) messing of brons is conform de bepalingen van:</w:t>
      </w:r>
    </w:p>
    <w:p w:rsidR="00BE09E0" w:rsidRPr="00BE09E0" w:rsidRDefault="00BE09E0" w:rsidP="003A115C">
      <w:pPr>
        <w:spacing w:after="0"/>
        <w:ind w:left="927"/>
      </w:pPr>
      <w:r w:rsidRPr="00BE09E0">
        <w:t xml:space="preserve">NBN EN 1655 - Koper en koperlegeringen - Conformiteitsverklaringen </w:t>
      </w:r>
    </w:p>
    <w:p w:rsidR="00BE09E0" w:rsidRPr="00BE09E0" w:rsidRDefault="00BE09E0" w:rsidP="003A115C">
      <w:pPr>
        <w:spacing w:after="0"/>
        <w:ind w:left="927"/>
      </w:pPr>
      <w:r w:rsidRPr="00BE09E0">
        <w:t xml:space="preserve">NBN EN 248 - Sanitaire kranen - Algemene eis voor elektrolytisch aangebrachte chroomnikkellagen. </w:t>
      </w:r>
    </w:p>
    <w:p w:rsidR="00BE09E0" w:rsidRPr="00BE09E0" w:rsidRDefault="00BE09E0" w:rsidP="003A115C">
      <w:pPr>
        <w:ind w:left="360"/>
        <w:rPr>
          <w:lang w:val="nl"/>
        </w:rPr>
      </w:pPr>
      <w:r w:rsidRPr="00BE09E0">
        <w:rPr>
          <w:lang w:val="nl"/>
        </w:rPr>
        <w:t>Met uitzondering van de kranen geplaatst in kelderverdiepingen, dienstruimten en in buitenomgeving en wanneer het bestek niets anders voorschrijft, worden alle zichtbare onderdelen op elektrolytische wijze achtereenvolgend met verschillende lagen nikkel en chroom bekleed. De stukken zullen volkomen vrij zijn van gebreken, die hun vorm of sterkte kunnen schaden. De bekleding is ononderbroken, effen, glad, glanzend en aanhechtend.</w:t>
      </w:r>
    </w:p>
    <w:p w:rsidR="00BE09E0" w:rsidRPr="00BE09E0" w:rsidRDefault="00BE09E0" w:rsidP="003A115C">
      <w:pPr>
        <w:ind w:left="360"/>
        <w:rPr>
          <w:lang w:val="nl"/>
        </w:rPr>
      </w:pPr>
      <w:r w:rsidRPr="00BE09E0">
        <w:rPr>
          <w:lang w:val="nl"/>
        </w:rPr>
        <w:t>De kranen moeten aangesloten worden op het openbaar watervoorzieningnet en moeten bestemd zijn voor een maximum dienstdruk van 10 bar. De dichtheid moet beproefd zijn bij een druk van 16 bar, technische fiche voor te leggen.</w:t>
      </w:r>
    </w:p>
    <w:p w:rsidR="00BE09E0" w:rsidRPr="00BE09E0" w:rsidRDefault="00BE09E0" w:rsidP="003A115C">
      <w:pPr>
        <w:spacing w:after="0"/>
        <w:ind w:left="360"/>
        <w:rPr>
          <w:lang w:val="nl"/>
        </w:rPr>
      </w:pPr>
      <w:r w:rsidRPr="00BE09E0">
        <w:rPr>
          <w:lang w:val="nl"/>
        </w:rPr>
        <w:t>Ongeacht de waterdruk mag het maximaal waterdebiet niet meer bedragen dan:</w:t>
      </w:r>
    </w:p>
    <w:p w:rsidR="00BE09E0" w:rsidRPr="00BE09E0" w:rsidRDefault="00BE09E0" w:rsidP="003A115C">
      <w:pPr>
        <w:pStyle w:val="Lijstalinea"/>
        <w:numPr>
          <w:ilvl w:val="0"/>
          <w:numId w:val="32"/>
        </w:numPr>
        <w:ind w:left="1080"/>
        <w:rPr>
          <w:rFonts w:asciiTheme="minorHAnsi" w:hAnsiTheme="minorHAnsi"/>
          <w:sz w:val="22"/>
          <w:szCs w:val="22"/>
        </w:rPr>
      </w:pPr>
      <w:r w:rsidRPr="00BE09E0">
        <w:rPr>
          <w:rFonts w:asciiTheme="minorHAnsi" w:hAnsiTheme="minorHAnsi"/>
          <w:sz w:val="22"/>
          <w:szCs w:val="22"/>
        </w:rPr>
        <w:t>Keukenkranen, zonder stroombegrenzer: 6l/min, met stroombegrenzer: 8l/min;</w:t>
      </w:r>
    </w:p>
    <w:p w:rsidR="00BE09E0" w:rsidRPr="00BE09E0" w:rsidRDefault="00BE09E0" w:rsidP="003A115C">
      <w:pPr>
        <w:pStyle w:val="Lijstalinea"/>
        <w:numPr>
          <w:ilvl w:val="0"/>
          <w:numId w:val="32"/>
        </w:numPr>
        <w:ind w:left="1080"/>
        <w:rPr>
          <w:rFonts w:asciiTheme="minorHAnsi" w:hAnsiTheme="minorHAnsi"/>
          <w:sz w:val="22"/>
          <w:szCs w:val="22"/>
        </w:rPr>
      </w:pPr>
      <w:r w:rsidRPr="00BE09E0">
        <w:rPr>
          <w:rFonts w:asciiTheme="minorHAnsi" w:hAnsiTheme="minorHAnsi"/>
          <w:sz w:val="22"/>
          <w:szCs w:val="22"/>
        </w:rPr>
        <w:t>Wastafelkranen, zonder stroombegrenzer: 6l/min, met stroombegrenzer: 8l/min;</w:t>
      </w:r>
    </w:p>
    <w:p w:rsidR="00BE09E0" w:rsidRPr="00BE09E0" w:rsidRDefault="003E4C52" w:rsidP="003A115C">
      <w:pPr>
        <w:pStyle w:val="Lijstalinea"/>
        <w:numPr>
          <w:ilvl w:val="0"/>
          <w:numId w:val="32"/>
        </w:numPr>
        <w:ind w:left="1080"/>
        <w:rPr>
          <w:rFonts w:asciiTheme="minorHAnsi" w:hAnsiTheme="minorHAnsi"/>
          <w:sz w:val="22"/>
          <w:szCs w:val="22"/>
          <w:lang w:val="fr-BE"/>
        </w:rPr>
      </w:pPr>
      <w:r>
        <w:rPr>
          <w:rFonts w:asciiTheme="minorHAnsi" w:hAnsiTheme="minorHAnsi"/>
          <w:sz w:val="22"/>
          <w:szCs w:val="22"/>
          <w:lang w:val="fr-BE"/>
        </w:rPr>
        <w:t xml:space="preserve">Douches en douchekoppen: </w:t>
      </w:r>
      <w:r w:rsidRPr="003E4C52">
        <w:rPr>
          <w:rFonts w:asciiTheme="minorHAnsi" w:hAnsiTheme="minorHAnsi"/>
          <w:color w:val="C3004A" w:themeColor="accent4"/>
          <w:sz w:val="22"/>
          <w:szCs w:val="22"/>
          <w:lang w:val="fr-BE"/>
        </w:rPr>
        <w:t>7</w:t>
      </w:r>
      <w:r>
        <w:rPr>
          <w:rFonts w:asciiTheme="minorHAnsi" w:hAnsiTheme="minorHAnsi"/>
          <w:sz w:val="22"/>
          <w:szCs w:val="22"/>
          <w:lang w:val="fr-BE"/>
        </w:rPr>
        <w:t xml:space="preserve"> </w:t>
      </w:r>
      <w:r w:rsidR="00BE09E0" w:rsidRPr="00BE09E0">
        <w:rPr>
          <w:rFonts w:asciiTheme="minorHAnsi" w:hAnsiTheme="minorHAnsi"/>
          <w:sz w:val="22"/>
          <w:szCs w:val="22"/>
          <w:lang w:val="fr-BE"/>
        </w:rPr>
        <w:t>l/min.</w:t>
      </w:r>
    </w:p>
    <w:p w:rsidR="00BE09E0" w:rsidRPr="00BE09E0" w:rsidRDefault="00BE09E0" w:rsidP="003A115C">
      <w:pPr>
        <w:ind w:left="360"/>
        <w:rPr>
          <w:lang w:val="nl"/>
        </w:rPr>
      </w:pPr>
      <w:r w:rsidRPr="00BE09E0">
        <w:rPr>
          <w:lang w:val="nl"/>
        </w:rPr>
        <w:t>De kranen dragen in reliëf het merk van de fabrikant, de nominale diameter en eventuele toelatingsstempels. De kranen worden apart verpakt. Bij elk type kraan zit een bijsluiter met de volledige beschrijving, montage en onderhoudsvoorschriften in het Nederlands.</w:t>
      </w:r>
    </w:p>
    <w:p w:rsidR="00BE09E0" w:rsidRPr="00BE09E0" w:rsidRDefault="00BE09E0" w:rsidP="003A115C">
      <w:pPr>
        <w:ind w:left="360"/>
        <w:rPr>
          <w:lang w:val="nl"/>
        </w:rPr>
      </w:pPr>
      <w:r w:rsidRPr="00BE09E0">
        <w:rPr>
          <w:lang w:val="nl"/>
        </w:rPr>
        <w:t>De aannemer zal van elk kraantype een exemplaar en/of de nodige documentatie ter goedkeuring voorleggen aan het opdrachtgevend bestuur.</w:t>
      </w:r>
    </w:p>
    <w:p w:rsidR="00BE09E0" w:rsidRPr="00BE09E0" w:rsidRDefault="00BE09E0" w:rsidP="003A115C">
      <w:pPr>
        <w:spacing w:after="0"/>
        <w:ind w:left="360"/>
        <w:rPr>
          <w:b/>
          <w:u w:val="single"/>
          <w:lang w:val="nl"/>
        </w:rPr>
      </w:pPr>
      <w:r w:rsidRPr="00BE09E0">
        <w:rPr>
          <w:b/>
          <w:u w:val="single"/>
          <w:lang w:val="nl"/>
        </w:rPr>
        <w:t>Uitvoering</w:t>
      </w:r>
    </w:p>
    <w:p w:rsidR="00BE09E0" w:rsidRPr="00BE09E0" w:rsidRDefault="00BE09E0" w:rsidP="003A115C">
      <w:pPr>
        <w:spacing w:after="0"/>
        <w:ind w:left="360"/>
        <w:rPr>
          <w:lang w:val="nl"/>
        </w:rPr>
      </w:pPr>
      <w:r w:rsidRPr="00BE09E0">
        <w:rPr>
          <w:lang w:val="nl"/>
        </w:rPr>
        <w:lastRenderedPageBreak/>
        <w:t>De elementen worden geplaatst volgens de voorschriften van de fabrikant, door een aannemer gespecialiseerd in loodgieterij en sanitaire werken.</w:t>
      </w:r>
    </w:p>
    <w:p w:rsidR="00BE09E0" w:rsidRPr="00BE09E0" w:rsidRDefault="00BE09E0" w:rsidP="003A115C">
      <w:pPr>
        <w:spacing w:after="0"/>
        <w:ind w:left="360"/>
        <w:rPr>
          <w:lang w:val="nl"/>
        </w:rPr>
      </w:pPr>
      <w:r w:rsidRPr="00BE09E0">
        <w:rPr>
          <w:lang w:val="nl"/>
        </w:rPr>
        <w:t>De kranen voor de sanitaire toestellen worden geplaatst en geregeld na een dichtheidsproef van de waterleidingen (art 60.50), en na het plaatsen en afwerken van de wandbekleding (muurtegels, …).</w:t>
      </w:r>
    </w:p>
    <w:p w:rsidR="00BE09E0" w:rsidRPr="00BE09E0" w:rsidRDefault="00BE09E0" w:rsidP="003A115C">
      <w:pPr>
        <w:spacing w:after="0"/>
        <w:ind w:left="360"/>
        <w:rPr>
          <w:lang w:val="nl"/>
        </w:rPr>
      </w:pPr>
      <w:r w:rsidRPr="00BE09E0">
        <w:rPr>
          <w:lang w:val="nl"/>
        </w:rPr>
        <w:t>Alle kranen moeten gemakkelijk te bedienen zijn met een ergonomische en bereikbare opstelling.</w:t>
      </w:r>
    </w:p>
    <w:p w:rsidR="00BE09E0" w:rsidRPr="00BE09E0" w:rsidRDefault="00EA3F53" w:rsidP="003A115C">
      <w:pPr>
        <w:spacing w:after="0"/>
        <w:ind w:left="360"/>
        <w:rPr>
          <w:lang w:val="nl"/>
        </w:rPr>
      </w:pPr>
      <w:r>
        <w:rPr>
          <w:lang w:val="nl"/>
        </w:rPr>
        <w:t xml:space="preserve">De vulling van </w:t>
      </w:r>
      <w:r w:rsidR="00BE09E0" w:rsidRPr="00BE09E0">
        <w:rPr>
          <w:lang w:val="nl"/>
        </w:rPr>
        <w:t xml:space="preserve">de lavabo, de gootsteen en de spoelbak van het toilet moet minstens </w:t>
      </w:r>
      <w:smartTag w:uri="urn:schemas-microsoft-com:office:smarttags" w:element="metricconverter">
        <w:smartTagPr>
          <w:attr w:name="ProductID" w:val="2 cm"/>
        </w:smartTagPr>
        <w:r w:rsidR="00BE09E0" w:rsidRPr="00BE09E0">
          <w:rPr>
            <w:lang w:val="nl"/>
          </w:rPr>
          <w:t>2 cm</w:t>
        </w:r>
      </w:smartTag>
      <w:r w:rsidR="00BE09E0" w:rsidRPr="00BE09E0">
        <w:rPr>
          <w:lang w:val="nl"/>
        </w:rPr>
        <w:t xml:space="preserve"> boven de rand gebeuren. In die gevallen waar het afwateringspunt in direct contact kan komen met het waterpeil van het afgevoerde water, zal een keerklep type B (EA') voorzien worden.</w:t>
      </w:r>
    </w:p>
    <w:p w:rsidR="00BE09E0" w:rsidRPr="00BE09E0" w:rsidRDefault="00BE09E0" w:rsidP="003A115C">
      <w:pPr>
        <w:spacing w:after="0"/>
        <w:ind w:left="360"/>
        <w:rPr>
          <w:lang w:val="nl"/>
        </w:rPr>
      </w:pPr>
      <w:r w:rsidRPr="00BE09E0">
        <w:rPr>
          <w:lang w:val="nl"/>
        </w:rPr>
        <w:t>Bij voorraadtoestellen voor sanitair warm water, direct of indirect gestookt, gas of elektrisch, is bijkomend een controleerbare keerklep type A (EA) noodzakelijk. De overdrukbeveiliging en de keerklep worden als een geheel geleverd.</w:t>
      </w:r>
    </w:p>
    <w:p w:rsidR="00BE09E0" w:rsidRPr="00BE09E0" w:rsidRDefault="00BE09E0" w:rsidP="003A115C">
      <w:pPr>
        <w:spacing w:after="0"/>
        <w:ind w:left="360"/>
        <w:rPr>
          <w:lang w:val="nl"/>
        </w:rPr>
      </w:pPr>
      <w:r w:rsidRPr="00BE09E0">
        <w:rPr>
          <w:lang w:val="nl"/>
        </w:rPr>
        <w:t>Stroomopwaarts van iedere collector wordt standaard een afsluitkraan met aftapkraan gemonteerd.</w:t>
      </w:r>
    </w:p>
    <w:p w:rsidR="00BE09E0" w:rsidRPr="00BE09E0" w:rsidRDefault="00BE09E0" w:rsidP="003A115C">
      <w:pPr>
        <w:ind w:left="360"/>
        <w:rPr>
          <w:lang w:val="nl"/>
        </w:rPr>
      </w:pPr>
      <w:r w:rsidRPr="00BE09E0">
        <w:rPr>
          <w:lang w:val="nl"/>
        </w:rPr>
        <w:t>Alle aansluitpunten voor waterkranen, behalve de dienstkranen, moeten worden voorafgegaan door stopkraantjes, die een debietregeling of volledige afsluiting toelaten. De verbindingen tussen de stopkraan en de kraan hebben een binnendiameter van minstens 1/2". De kostprijs hiervan is  inbegrepen in de prijs van de toestellen.</w:t>
      </w:r>
    </w:p>
    <w:p w:rsidR="00BE09E0" w:rsidRPr="00BE09E0" w:rsidRDefault="00BE09E0" w:rsidP="003A115C">
      <w:pPr>
        <w:spacing w:after="0"/>
        <w:ind w:left="360"/>
        <w:rPr>
          <w:b/>
          <w:u w:val="single"/>
          <w:lang w:val="nl"/>
        </w:rPr>
      </w:pPr>
      <w:r w:rsidRPr="00BE09E0">
        <w:rPr>
          <w:b/>
          <w:u w:val="single"/>
          <w:lang w:val="nl"/>
        </w:rPr>
        <w:t>Keuring</w:t>
      </w:r>
    </w:p>
    <w:p w:rsidR="00BE09E0" w:rsidRPr="00BE09E0" w:rsidRDefault="00BE09E0" w:rsidP="003A115C">
      <w:pPr>
        <w:ind w:left="360"/>
        <w:rPr>
          <w:lang w:val="nl"/>
        </w:rPr>
      </w:pPr>
      <w:r w:rsidRPr="00BE09E0">
        <w:rPr>
          <w:lang w:val="nl"/>
        </w:rPr>
        <w:t>De oplevering van de kranen gebeurt uitsluitend na aansluiting op het openbaar watervoorzieningnet.</w:t>
      </w:r>
    </w:p>
    <w:p w:rsidR="00B71879" w:rsidRPr="007C2734" w:rsidRDefault="00B71879" w:rsidP="003A115C">
      <w:pPr>
        <w:pStyle w:val="Kop2"/>
        <w:numPr>
          <w:ilvl w:val="0"/>
          <w:numId w:val="0"/>
        </w:numPr>
        <w:ind w:left="360"/>
      </w:pPr>
      <w:bookmarkStart w:id="67" w:name="_Toc461710845"/>
      <w:r>
        <w:t>62.10.</w:t>
      </w:r>
      <w:r>
        <w:tab/>
        <w:t xml:space="preserve">terugslagkleppen </w:t>
      </w:r>
      <w:r w:rsidRPr="007C2734">
        <w:t>- algemeen</w:t>
      </w:r>
      <w:bookmarkEnd w:id="67"/>
    </w:p>
    <w:p w:rsidR="00EF29C8" w:rsidRPr="00EF29C8" w:rsidRDefault="00EF29C8" w:rsidP="003A115C">
      <w:pPr>
        <w:spacing w:after="0"/>
        <w:ind w:left="360"/>
        <w:rPr>
          <w:b/>
          <w:u w:val="single"/>
          <w:lang w:val="nl"/>
        </w:rPr>
      </w:pPr>
      <w:r w:rsidRPr="00EF29C8">
        <w:rPr>
          <w:b/>
          <w:u w:val="single"/>
          <w:lang w:val="nl"/>
        </w:rPr>
        <w:t>Omschrijving</w:t>
      </w:r>
    </w:p>
    <w:p w:rsidR="00EF29C8" w:rsidRPr="00EF29C8" w:rsidRDefault="00EF29C8" w:rsidP="003A115C">
      <w:pPr>
        <w:ind w:left="360"/>
      </w:pPr>
      <w:r w:rsidRPr="00EF29C8">
        <w:t>Waar reglementair vereist door de technische voorschriften betreffende binneninstallaties van Belgaqua, worden de nodige terugslagkleppen van het type A en/of type B, evenals de nodige veiligheidsgroepen voorzien of ingebouwd in het kraanwerk.</w:t>
      </w:r>
    </w:p>
    <w:p w:rsidR="00EF29C8" w:rsidRPr="00EF29C8" w:rsidRDefault="00EF29C8" w:rsidP="003A115C">
      <w:pPr>
        <w:spacing w:after="0"/>
        <w:ind w:left="360"/>
        <w:rPr>
          <w:b/>
          <w:u w:val="single"/>
          <w:lang w:val="nl"/>
        </w:rPr>
      </w:pPr>
      <w:r w:rsidRPr="00EF29C8">
        <w:rPr>
          <w:b/>
          <w:u w:val="single"/>
          <w:lang w:val="nl"/>
        </w:rPr>
        <w:t>Materialen</w:t>
      </w:r>
    </w:p>
    <w:p w:rsidR="00EF29C8" w:rsidRPr="00EF29C8" w:rsidRDefault="00EF29C8" w:rsidP="003A115C">
      <w:pPr>
        <w:spacing w:after="0"/>
        <w:ind w:left="360"/>
        <w:rPr>
          <w:lang w:val="nl"/>
        </w:rPr>
      </w:pPr>
      <w:r w:rsidRPr="00EF29C8">
        <w:rPr>
          <w:lang w:val="nl"/>
        </w:rPr>
        <w:t xml:space="preserve">De terugslagkleppen zijn conform de voorschriften van Belgaqua en de plaatselijke waterdistributiemaatschappij. </w:t>
      </w:r>
    </w:p>
    <w:p w:rsidR="00EF29C8" w:rsidRPr="00EF29C8" w:rsidRDefault="00EF29C8" w:rsidP="003A115C">
      <w:pPr>
        <w:spacing w:after="0"/>
        <w:ind w:left="360"/>
        <w:rPr>
          <w:lang w:val="nl"/>
        </w:rPr>
      </w:pPr>
      <w:r w:rsidRPr="00EF29C8">
        <w:rPr>
          <w:lang w:val="nl"/>
        </w:rPr>
        <w:t xml:space="preserve">Ze zijn van het type met veerbelaste kunststof afsluitklep of kogel met kleine waterweerstand en hebben een perfecte afdichting. Het materiaal voor de pakking van afsluitkleppen heeft een Shore-hardheid “A” die begrepen is tussen 70 en 80 (STS 63.08.). Wanneer de klep verbonden is met de overbrengingsbeweging van de bedieningsstang, moet ze aan haar bevestiging voldoende bewegelijkheid houden om perfect haar zitting te drukken. </w:t>
      </w:r>
    </w:p>
    <w:p w:rsidR="00EF29C8" w:rsidRPr="00EF29C8" w:rsidRDefault="00EF29C8" w:rsidP="003A115C">
      <w:pPr>
        <w:ind w:left="360"/>
        <w:rPr>
          <w:lang w:val="nl"/>
        </w:rPr>
      </w:pPr>
      <w:r w:rsidRPr="00EF29C8">
        <w:rPr>
          <w:lang w:val="nl"/>
        </w:rPr>
        <w:t>De sluiting gebeurt zonder tegendruk, ze zijn voorzien van twee controleknoppen en worden uitgevoerd met draadverbinding. Het afsluitmechanisme wordt zo gerealiseerd dat de bedieningsschroefdraden niet rechtstreeks in aanraking zijn met het water. De terugslagkleppen zullen geen hinderend geluid maken bij het aftappen van water.</w:t>
      </w:r>
    </w:p>
    <w:p w:rsidR="00EF29C8" w:rsidRPr="00EF29C8" w:rsidRDefault="00EF29C8" w:rsidP="003A115C">
      <w:pPr>
        <w:spacing w:after="0"/>
        <w:ind w:left="360"/>
        <w:rPr>
          <w:b/>
          <w:u w:val="single"/>
          <w:lang w:val="nl"/>
        </w:rPr>
      </w:pPr>
      <w:r w:rsidRPr="00EF29C8">
        <w:rPr>
          <w:b/>
          <w:u w:val="single"/>
          <w:lang w:val="nl"/>
        </w:rPr>
        <w:t>Uitvoering</w:t>
      </w:r>
    </w:p>
    <w:p w:rsidR="00EF29C8" w:rsidRPr="00EF29C8" w:rsidRDefault="00EF29C8" w:rsidP="003A115C">
      <w:pPr>
        <w:ind w:left="360"/>
        <w:rPr>
          <w:lang w:val="nl"/>
        </w:rPr>
      </w:pPr>
      <w:r w:rsidRPr="00EF29C8">
        <w:rPr>
          <w:lang w:val="nl"/>
        </w:rPr>
        <w:t xml:space="preserve">De aansluiting op de leidingen moet verenigbaar zijn met de leidingen en weerstaan aan een waterdruk van minstens 10 bar bij een temperatuur van </w:t>
      </w:r>
      <w:smartTag w:uri="urn:schemas-microsoft-com:office:smarttags" w:element="metricconverter">
        <w:smartTagPr>
          <w:attr w:name="ProductID" w:val="20ﾰC"/>
        </w:smartTagPr>
        <w:r w:rsidRPr="00EF29C8">
          <w:rPr>
            <w:lang w:val="nl"/>
          </w:rPr>
          <w:t>20°C</w:t>
        </w:r>
      </w:smartTag>
      <w:r w:rsidRPr="00EF29C8">
        <w:rPr>
          <w:lang w:val="nl"/>
        </w:rPr>
        <w:t>.</w:t>
      </w:r>
    </w:p>
    <w:p w:rsidR="00EF29C8" w:rsidRPr="007C2734" w:rsidRDefault="00EF29C8" w:rsidP="003A115C">
      <w:pPr>
        <w:pStyle w:val="Kop2"/>
        <w:numPr>
          <w:ilvl w:val="0"/>
          <w:numId w:val="0"/>
        </w:numPr>
        <w:ind w:left="360"/>
      </w:pPr>
      <w:bookmarkStart w:id="68" w:name="_Toc461710846"/>
      <w:r>
        <w:t>62.11.</w:t>
      </w:r>
      <w:r>
        <w:tab/>
        <w:t xml:space="preserve">terugslagkleppen </w:t>
      </w:r>
      <w:r w:rsidRPr="007C2734">
        <w:t xml:space="preserve">- </w:t>
      </w:r>
      <w:r>
        <w:t>messing</w:t>
      </w:r>
      <w:bookmarkEnd w:id="68"/>
    </w:p>
    <w:p w:rsidR="001A0647" w:rsidRPr="001A0647" w:rsidRDefault="001A0647" w:rsidP="003A115C">
      <w:pPr>
        <w:spacing w:after="0"/>
        <w:ind w:left="360"/>
        <w:rPr>
          <w:b/>
          <w:u w:val="single"/>
          <w:lang w:val="nl"/>
        </w:rPr>
      </w:pPr>
      <w:r w:rsidRPr="001A0647">
        <w:rPr>
          <w:b/>
          <w:u w:val="single"/>
          <w:lang w:val="nl"/>
        </w:rPr>
        <w:t>Meting</w:t>
      </w:r>
    </w:p>
    <w:p w:rsidR="001A0647" w:rsidRPr="001A0647" w:rsidRDefault="001A0647" w:rsidP="003A115C">
      <w:pPr>
        <w:ind w:left="360"/>
        <w:rPr>
          <w:lang w:val="nl"/>
        </w:rPr>
      </w:pPr>
      <w:r w:rsidRPr="001A0647">
        <w:rPr>
          <w:lang w:val="nl"/>
        </w:rPr>
        <w:t>aard van de overeenkomst: Pro Memorie. Inbegrepen in de prijs van de kranen en/of meterstraat.</w:t>
      </w:r>
    </w:p>
    <w:p w:rsidR="001A0647" w:rsidRPr="001A0647" w:rsidRDefault="001A0647" w:rsidP="003A115C">
      <w:pPr>
        <w:spacing w:after="0"/>
        <w:ind w:left="360"/>
        <w:rPr>
          <w:b/>
          <w:u w:val="single"/>
          <w:lang w:val="nl"/>
        </w:rPr>
      </w:pPr>
      <w:r w:rsidRPr="001A0647">
        <w:rPr>
          <w:b/>
          <w:u w:val="single"/>
          <w:lang w:val="nl"/>
        </w:rPr>
        <w:t>Materiaal</w:t>
      </w:r>
    </w:p>
    <w:p w:rsidR="001A0647" w:rsidRPr="001A0647" w:rsidRDefault="001A0647" w:rsidP="003A115C">
      <w:pPr>
        <w:spacing w:after="0"/>
        <w:ind w:left="360"/>
        <w:rPr>
          <w:lang w:val="nl"/>
        </w:rPr>
      </w:pPr>
      <w:r w:rsidRPr="001A0647">
        <w:rPr>
          <w:lang w:val="nl"/>
        </w:rPr>
        <w:t>De bepalingen van NBN EN 1074-3 Waterkranen voor de gebouwen - Keerkleppen - Algemene technische specificaties zijn van toepassing.</w:t>
      </w:r>
    </w:p>
    <w:p w:rsidR="001A0647" w:rsidRPr="001A0647" w:rsidRDefault="001A0647" w:rsidP="003A115C">
      <w:pPr>
        <w:ind w:left="360"/>
        <w:rPr>
          <w:lang w:val="nl"/>
        </w:rPr>
      </w:pPr>
      <w:r w:rsidRPr="001A0647">
        <w:rPr>
          <w:lang w:val="nl"/>
        </w:rPr>
        <w:lastRenderedPageBreak/>
        <w:t>Ze zijn gemerkt en stroomopwaarts voorzien van een inschroefopening met dop ter controle van de dichtheid.</w:t>
      </w:r>
    </w:p>
    <w:p w:rsidR="001A0647" w:rsidRPr="001A0647" w:rsidRDefault="001A0647" w:rsidP="003A115C">
      <w:pPr>
        <w:spacing w:after="0"/>
        <w:ind w:left="360"/>
        <w:rPr>
          <w:u w:val="single"/>
          <w:lang w:val="nl-BE"/>
        </w:rPr>
      </w:pPr>
      <w:r w:rsidRPr="001A0647">
        <w:rPr>
          <w:u w:val="single"/>
          <w:lang w:val="nl-BE"/>
        </w:rPr>
        <w:t>Specificaties</w:t>
      </w:r>
    </w:p>
    <w:p w:rsidR="001A0647" w:rsidRPr="001A0647" w:rsidRDefault="001A0647" w:rsidP="003A115C">
      <w:pPr>
        <w:spacing w:after="0"/>
        <w:ind w:left="360"/>
        <w:rPr>
          <w:lang w:val="nl-BE"/>
        </w:rPr>
      </w:pPr>
      <w:r w:rsidRPr="001A0647">
        <w:rPr>
          <w:lang w:val="nl-BE"/>
        </w:rPr>
        <w:t xml:space="preserve">Type: </w:t>
      </w:r>
      <w:r w:rsidRPr="001A0647">
        <w:rPr>
          <w:color w:val="0070C0"/>
          <w:lang w:val="nl"/>
        </w:rPr>
        <w:t>A / B</w:t>
      </w:r>
    </w:p>
    <w:p w:rsidR="001A0647" w:rsidRPr="001A0647" w:rsidRDefault="001A0647" w:rsidP="003A115C">
      <w:pPr>
        <w:spacing w:after="0"/>
        <w:ind w:left="360"/>
        <w:rPr>
          <w:lang w:val="nl"/>
        </w:rPr>
      </w:pPr>
      <w:r w:rsidRPr="001A0647">
        <w:rPr>
          <w:lang w:val="nl"/>
        </w:rPr>
        <w:t xml:space="preserve">De keerklep is van de groep 1: </w:t>
      </w:r>
      <w:r w:rsidRPr="001A0647">
        <w:rPr>
          <w:color w:val="0070C0"/>
          <w:lang w:val="nl"/>
        </w:rPr>
        <w:t>parallelle lineaire beweging / ...</w:t>
      </w:r>
    </w:p>
    <w:p w:rsidR="001A0647" w:rsidRPr="001A0647" w:rsidRDefault="00EA09F4" w:rsidP="003A115C">
      <w:pPr>
        <w:spacing w:after="0"/>
        <w:ind w:left="360"/>
        <w:rPr>
          <w:lang w:val="nl"/>
        </w:rPr>
      </w:pPr>
      <w:r>
        <w:rPr>
          <w:lang w:val="nl"/>
        </w:rPr>
        <w:t>Aansluiting</w:t>
      </w:r>
      <w:r w:rsidR="001A0647" w:rsidRPr="001A0647">
        <w:rPr>
          <w:lang w:val="nl"/>
        </w:rPr>
        <w:t xml:space="preserve">: </w:t>
      </w:r>
      <w:r w:rsidR="001A0647" w:rsidRPr="001A0647">
        <w:rPr>
          <w:color w:val="0070C0"/>
          <w:lang w:val="nl"/>
        </w:rPr>
        <w:t>3/8" / 1/2" / 3/4" / 1" / 1 1/4" / 1 1/2" / 2"</w:t>
      </w:r>
      <w:r>
        <w:rPr>
          <w:color w:val="0070C0"/>
          <w:lang w:val="nl"/>
        </w:rPr>
        <w:t xml:space="preserve"> / …</w:t>
      </w:r>
    </w:p>
    <w:p w:rsidR="001A0647" w:rsidRPr="001A0647" w:rsidRDefault="001A0647" w:rsidP="003A115C">
      <w:pPr>
        <w:spacing w:after="0"/>
        <w:ind w:left="360"/>
        <w:rPr>
          <w:lang w:val="nl"/>
        </w:rPr>
      </w:pPr>
      <w:r w:rsidRPr="001A0647">
        <w:rPr>
          <w:lang w:val="nl"/>
        </w:rPr>
        <w:t xml:space="preserve">Werkdruk: </w:t>
      </w:r>
      <w:r w:rsidRPr="001A0647">
        <w:rPr>
          <w:color w:val="0070C0"/>
          <w:lang w:val="nl"/>
        </w:rPr>
        <w:t xml:space="preserve">10 / ... </w:t>
      </w:r>
      <w:r w:rsidR="00EA09F4">
        <w:rPr>
          <w:lang w:val="nl"/>
        </w:rPr>
        <w:t>bar</w:t>
      </w:r>
      <w:r w:rsidRPr="001A0647">
        <w:rPr>
          <w:lang w:val="nl"/>
        </w:rPr>
        <w:t xml:space="preserve"> (Drukklasse PN 10)</w:t>
      </w:r>
    </w:p>
    <w:p w:rsidR="001A0647" w:rsidRPr="001A0647" w:rsidRDefault="001A0647" w:rsidP="003A115C">
      <w:pPr>
        <w:spacing w:after="0"/>
        <w:ind w:left="360"/>
        <w:rPr>
          <w:lang w:val="nl"/>
        </w:rPr>
      </w:pPr>
      <w:r w:rsidRPr="001A0647">
        <w:rPr>
          <w:lang w:val="nl"/>
        </w:rPr>
        <w:t xml:space="preserve">Proefdruk: </w:t>
      </w:r>
      <w:r w:rsidRPr="001A0647">
        <w:rPr>
          <w:color w:val="0070C0"/>
          <w:lang w:val="nl"/>
        </w:rPr>
        <w:t xml:space="preserve">15 / ... </w:t>
      </w:r>
      <w:r w:rsidR="00EA09F4">
        <w:rPr>
          <w:lang w:val="nl"/>
        </w:rPr>
        <w:t>bar</w:t>
      </w:r>
    </w:p>
    <w:p w:rsidR="001A0647" w:rsidRPr="001A0647" w:rsidRDefault="001A0647" w:rsidP="003A115C">
      <w:pPr>
        <w:spacing w:after="0"/>
        <w:ind w:left="360"/>
        <w:rPr>
          <w:lang w:val="nl"/>
        </w:rPr>
      </w:pPr>
      <w:r w:rsidRPr="001A0647">
        <w:rPr>
          <w:lang w:val="nl"/>
        </w:rPr>
        <w:t xml:space="preserve">Temperatuurbereik: </w:t>
      </w:r>
      <w:r w:rsidRPr="001A0647">
        <w:rPr>
          <w:color w:val="0070C0"/>
          <w:lang w:val="nl"/>
        </w:rPr>
        <w:t xml:space="preserve">70 / ... </w:t>
      </w:r>
      <w:r w:rsidRPr="001A0647">
        <w:rPr>
          <w:lang w:val="nl"/>
        </w:rPr>
        <w:t>°C</w:t>
      </w:r>
    </w:p>
    <w:p w:rsidR="001A0647" w:rsidRPr="001A0647" w:rsidRDefault="001A0647" w:rsidP="003A115C">
      <w:pPr>
        <w:ind w:left="360"/>
        <w:rPr>
          <w:lang w:val="nl"/>
        </w:rPr>
      </w:pPr>
      <w:r w:rsidRPr="001A0647">
        <w:rPr>
          <w:lang w:val="nl"/>
        </w:rPr>
        <w:t xml:space="preserve">Uitzicht: </w:t>
      </w:r>
      <w:r w:rsidRPr="001A0647">
        <w:rPr>
          <w:color w:val="0070C0"/>
          <w:lang w:val="nl"/>
        </w:rPr>
        <w:t>geborsteld / ...</w:t>
      </w:r>
    </w:p>
    <w:p w:rsidR="00923C04" w:rsidRPr="007C2734" w:rsidRDefault="00923C04" w:rsidP="003A115C">
      <w:pPr>
        <w:pStyle w:val="Kop2"/>
        <w:numPr>
          <w:ilvl w:val="0"/>
          <w:numId w:val="0"/>
        </w:numPr>
        <w:ind w:left="360"/>
      </w:pPr>
      <w:bookmarkStart w:id="69" w:name="_Toc461710847"/>
      <w:r>
        <w:t>62.20.</w:t>
      </w:r>
      <w:r>
        <w:tab/>
        <w:t xml:space="preserve">installatieafsluitkranen </w:t>
      </w:r>
      <w:r w:rsidRPr="007C2734">
        <w:t>- algemeen</w:t>
      </w:r>
      <w:bookmarkEnd w:id="69"/>
    </w:p>
    <w:p w:rsidR="00923C04" w:rsidRPr="00923C04" w:rsidRDefault="00923C04" w:rsidP="003A115C">
      <w:pPr>
        <w:spacing w:after="0"/>
        <w:ind w:left="360"/>
        <w:rPr>
          <w:b/>
          <w:u w:val="single"/>
          <w:lang w:val="nl"/>
        </w:rPr>
      </w:pPr>
      <w:r w:rsidRPr="00923C04">
        <w:rPr>
          <w:b/>
          <w:u w:val="single"/>
          <w:lang w:val="nl"/>
        </w:rPr>
        <w:t>Omschrijving</w:t>
      </w:r>
    </w:p>
    <w:p w:rsidR="00923C04" w:rsidRPr="00923C04" w:rsidRDefault="00923C04" w:rsidP="003A115C">
      <w:pPr>
        <w:spacing w:after="0"/>
        <w:ind w:left="360"/>
      </w:pPr>
      <w:r w:rsidRPr="00923C04">
        <w:t>Het leidingnet wordt voorzien van de nodige afsluitkranen, op de vereiste punten bijkomend voorzien van een aftapkraan, zodat de bediening ook het ledigen van de leidingen mogelijk maakt.</w:t>
      </w:r>
    </w:p>
    <w:p w:rsidR="00923C04" w:rsidRPr="00923C04" w:rsidRDefault="00923C04" w:rsidP="003A115C">
      <w:pPr>
        <w:spacing w:after="0"/>
        <w:ind w:left="360"/>
      </w:pPr>
      <w:r w:rsidRPr="00923C04">
        <w:t>De afsluitkranen op het leidingnet worden geplaatst na de meter, stroomopwaarts van de terugslagklep, onderaan elke stijgleiding en bij de ingang van ieder appartement, op een gemakkelijk bereikbare plaats.</w:t>
      </w:r>
    </w:p>
    <w:p w:rsidR="00923C04" w:rsidRPr="00923C04" w:rsidRDefault="00923C04" w:rsidP="003A115C">
      <w:pPr>
        <w:ind w:left="360"/>
      </w:pPr>
      <w:r w:rsidRPr="00923C04">
        <w:t>Stroomopwaarts van iedere collector wordt standaard een afsluitkraan met aftapkraan gemonteerd.</w:t>
      </w:r>
    </w:p>
    <w:p w:rsidR="00923C04" w:rsidRPr="00923C04" w:rsidRDefault="00923C04" w:rsidP="003A115C">
      <w:pPr>
        <w:spacing w:after="0"/>
        <w:ind w:left="360"/>
        <w:rPr>
          <w:b/>
          <w:u w:val="single"/>
          <w:lang w:val="nl"/>
        </w:rPr>
      </w:pPr>
      <w:r w:rsidRPr="00923C04">
        <w:rPr>
          <w:b/>
          <w:u w:val="single"/>
          <w:lang w:val="nl"/>
        </w:rPr>
        <w:t>Materialen</w:t>
      </w:r>
    </w:p>
    <w:p w:rsidR="00923C04" w:rsidRPr="00923C04" w:rsidRDefault="00923C04" w:rsidP="003A115C">
      <w:pPr>
        <w:spacing w:after="0"/>
        <w:ind w:left="360"/>
        <w:rPr>
          <w:lang w:val="nl"/>
        </w:rPr>
      </w:pPr>
      <w:r w:rsidRPr="00923C04">
        <w:rPr>
          <w:lang w:val="nl"/>
        </w:rPr>
        <w:t>Het type aansluiting van de kranen is aangepast aan de buizen waarop ze worden aangesloten.</w:t>
      </w:r>
    </w:p>
    <w:p w:rsidR="00923C04" w:rsidRPr="00923C04" w:rsidRDefault="00923C04" w:rsidP="003A115C">
      <w:pPr>
        <w:spacing w:after="0"/>
        <w:ind w:left="360"/>
        <w:rPr>
          <w:lang w:val="nl"/>
        </w:rPr>
      </w:pPr>
      <w:r w:rsidRPr="00923C04">
        <w:rPr>
          <w:lang w:val="nl"/>
        </w:rPr>
        <w:t>Ze zijn gemerkt en voorzien van een pijl die de stromingsrichting aanwijst.</w:t>
      </w:r>
    </w:p>
    <w:p w:rsidR="00923C04" w:rsidRPr="00923C04" w:rsidRDefault="00923C04" w:rsidP="003A115C">
      <w:pPr>
        <w:spacing w:after="0"/>
        <w:ind w:left="360"/>
        <w:rPr>
          <w:lang w:val="nl"/>
        </w:rPr>
      </w:pPr>
      <w:r w:rsidRPr="00923C04">
        <w:rPr>
          <w:lang w:val="nl"/>
        </w:rPr>
        <w:t xml:space="preserve">Alle kranen moeten een debiet kunnen leveren van min 25 lit/minuut en bestand zijn tegen een waterdruk van minstens 10 bar bij een temperatuur van </w:t>
      </w:r>
      <w:smartTag w:uri="urn:schemas-microsoft-com:office:smarttags" w:element="metricconverter">
        <w:smartTagPr>
          <w:attr w:name="ProductID" w:val="20ﾰC"/>
        </w:smartTagPr>
        <w:r w:rsidRPr="00923C04">
          <w:rPr>
            <w:lang w:val="nl"/>
          </w:rPr>
          <w:t>20°C</w:t>
        </w:r>
      </w:smartTag>
      <w:r w:rsidRPr="00923C04">
        <w:rPr>
          <w:lang w:val="nl"/>
        </w:rPr>
        <w:t>.</w:t>
      </w:r>
    </w:p>
    <w:p w:rsidR="00923C04" w:rsidRPr="00923C04" w:rsidRDefault="00923C04" w:rsidP="003A115C">
      <w:pPr>
        <w:spacing w:after="0"/>
        <w:ind w:left="360"/>
        <w:rPr>
          <w:lang w:val="nl"/>
        </w:rPr>
      </w:pPr>
      <w:r w:rsidRPr="00923C04">
        <w:rPr>
          <w:lang w:val="nl"/>
        </w:rPr>
        <w:t>Het dwarsstuk, de handgreep, het handwiel of de afsluithandel zijn vervaardigd uit een zinklegering, hoogwaardig kunststof en/of gelakt staal (rood/blauw).</w:t>
      </w:r>
    </w:p>
    <w:p w:rsidR="00923C04" w:rsidRPr="00923C04" w:rsidRDefault="00923C04" w:rsidP="003A115C">
      <w:pPr>
        <w:ind w:left="360"/>
        <w:rPr>
          <w:lang w:val="nl"/>
        </w:rPr>
      </w:pPr>
      <w:r w:rsidRPr="00923C04">
        <w:rPr>
          <w:lang w:val="nl"/>
        </w:rPr>
        <w:t>De kranen moeten, zonder dichtheidsverlies, weerstaan aan een koppel van minstens 5 N/m uitgeoefend op de handgreep, zowel in de openings- als sluitingsrichting.</w:t>
      </w:r>
    </w:p>
    <w:p w:rsidR="00923C04" w:rsidRPr="00923C04" w:rsidRDefault="00923C04" w:rsidP="003A115C">
      <w:pPr>
        <w:spacing w:after="0"/>
        <w:ind w:left="360"/>
        <w:rPr>
          <w:b/>
          <w:u w:val="single"/>
          <w:lang w:val="nl"/>
        </w:rPr>
      </w:pPr>
      <w:r w:rsidRPr="00923C04">
        <w:rPr>
          <w:b/>
          <w:u w:val="single"/>
          <w:lang w:val="nl"/>
        </w:rPr>
        <w:t>Uitvoering</w:t>
      </w:r>
    </w:p>
    <w:p w:rsidR="00923C04" w:rsidRPr="00923C04" w:rsidRDefault="00923C04" w:rsidP="003A115C">
      <w:pPr>
        <w:spacing w:after="0"/>
        <w:ind w:left="360"/>
        <w:rPr>
          <w:lang w:val="nl"/>
        </w:rPr>
      </w:pPr>
      <w:r w:rsidRPr="00923C04">
        <w:rPr>
          <w:lang w:val="nl"/>
        </w:rPr>
        <w:t xml:space="preserve">De te voorziene installatiekranen moeten het door hun opvatting en plaatsing, mogelijk maken de installatie gemakkelijk te bedienen en te onderhouden. Alle aansluitingen moeten voldoen aan de eisen van Belgaqua. </w:t>
      </w:r>
    </w:p>
    <w:p w:rsidR="00923C04" w:rsidRPr="00923C04" w:rsidRDefault="00923C04" w:rsidP="003A115C">
      <w:pPr>
        <w:spacing w:after="0"/>
        <w:ind w:left="360"/>
        <w:rPr>
          <w:lang w:val="nl"/>
        </w:rPr>
      </w:pPr>
      <w:r w:rsidRPr="00923C04">
        <w:rPr>
          <w:lang w:val="nl"/>
        </w:rPr>
        <w:t>Het moet mogelijk zijn om:</w:t>
      </w:r>
    </w:p>
    <w:p w:rsidR="00923C04" w:rsidRPr="00923C04" w:rsidRDefault="00923C04" w:rsidP="003A115C">
      <w:pPr>
        <w:pStyle w:val="Lijstalinea"/>
        <w:numPr>
          <w:ilvl w:val="0"/>
          <w:numId w:val="34"/>
        </w:numPr>
        <w:ind w:left="1080"/>
        <w:rPr>
          <w:rFonts w:asciiTheme="minorHAnsi" w:hAnsiTheme="minorHAnsi"/>
          <w:sz w:val="22"/>
          <w:szCs w:val="22"/>
        </w:rPr>
      </w:pPr>
      <w:r w:rsidRPr="00923C04">
        <w:rPr>
          <w:rFonts w:asciiTheme="minorHAnsi" w:hAnsiTheme="minorHAnsi"/>
          <w:sz w:val="22"/>
          <w:szCs w:val="22"/>
        </w:rPr>
        <w:t>de installatie volledig te ledigen;</w:t>
      </w:r>
    </w:p>
    <w:p w:rsidR="00923C04" w:rsidRPr="00923C04" w:rsidRDefault="00923C04" w:rsidP="003A115C">
      <w:pPr>
        <w:pStyle w:val="Lijstalinea"/>
        <w:numPr>
          <w:ilvl w:val="0"/>
          <w:numId w:val="34"/>
        </w:numPr>
        <w:ind w:left="1080"/>
        <w:rPr>
          <w:rFonts w:asciiTheme="minorHAnsi" w:hAnsiTheme="minorHAnsi"/>
          <w:sz w:val="22"/>
          <w:szCs w:val="22"/>
        </w:rPr>
      </w:pPr>
      <w:r w:rsidRPr="00923C04">
        <w:rPr>
          <w:rFonts w:asciiTheme="minorHAnsi" w:hAnsiTheme="minorHAnsi"/>
          <w:sz w:val="22"/>
          <w:szCs w:val="22"/>
        </w:rPr>
        <w:t>de voeding van de toestellen te regelen en/of af te sluiten;</w:t>
      </w:r>
    </w:p>
    <w:p w:rsidR="00923C04" w:rsidRPr="00923C04" w:rsidRDefault="00923C04" w:rsidP="003A115C">
      <w:pPr>
        <w:pStyle w:val="Lijstalinea"/>
        <w:numPr>
          <w:ilvl w:val="0"/>
          <w:numId w:val="34"/>
        </w:numPr>
        <w:spacing w:after="240"/>
        <w:ind w:left="1080"/>
        <w:rPr>
          <w:rFonts w:asciiTheme="minorHAnsi" w:hAnsiTheme="minorHAnsi"/>
          <w:sz w:val="22"/>
          <w:szCs w:val="22"/>
        </w:rPr>
      </w:pPr>
      <w:r w:rsidRPr="00923C04">
        <w:rPr>
          <w:rFonts w:asciiTheme="minorHAnsi" w:hAnsiTheme="minorHAnsi"/>
          <w:sz w:val="22"/>
          <w:szCs w:val="22"/>
        </w:rPr>
        <w:t>de installatie te ontluchten.</w:t>
      </w:r>
    </w:p>
    <w:p w:rsidR="00923C04" w:rsidRPr="007C2734" w:rsidRDefault="00923C04" w:rsidP="003A115C">
      <w:pPr>
        <w:pStyle w:val="Kop2"/>
        <w:numPr>
          <w:ilvl w:val="0"/>
          <w:numId w:val="0"/>
        </w:numPr>
        <w:ind w:left="360"/>
      </w:pPr>
      <w:bookmarkStart w:id="70" w:name="_Toc461710848"/>
      <w:r>
        <w:t>62.21.10</w:t>
      </w:r>
      <w:r w:rsidR="00556DB9">
        <w:t>.</w:t>
      </w:r>
      <w:r>
        <w:tab/>
        <w:t>installatieafsluitkranen –</w:t>
      </w:r>
      <w:r w:rsidRPr="007C2734">
        <w:t xml:space="preserve"> </w:t>
      </w:r>
      <w:r>
        <w:t>messing/zonder aftapkraan</w:t>
      </w:r>
      <w:bookmarkEnd w:id="70"/>
    </w:p>
    <w:p w:rsidR="00801C9E" w:rsidRPr="00801C9E" w:rsidRDefault="00801C9E" w:rsidP="003A115C">
      <w:pPr>
        <w:spacing w:after="0"/>
        <w:ind w:left="360"/>
        <w:rPr>
          <w:b/>
          <w:u w:val="single"/>
          <w:lang w:val="nl"/>
        </w:rPr>
      </w:pPr>
      <w:r w:rsidRPr="00801C9E">
        <w:rPr>
          <w:b/>
          <w:u w:val="single"/>
          <w:lang w:val="nl"/>
        </w:rPr>
        <w:t>Meting</w:t>
      </w:r>
    </w:p>
    <w:p w:rsidR="00801C9E" w:rsidRPr="00801C9E" w:rsidRDefault="00801C9E" w:rsidP="003A115C">
      <w:pPr>
        <w:ind w:left="360"/>
        <w:rPr>
          <w:lang w:val="nl"/>
        </w:rPr>
      </w:pPr>
      <w:r w:rsidRPr="00801C9E">
        <w:rPr>
          <w:lang w:val="nl"/>
        </w:rPr>
        <w:t>aard van de overeenkomst: Pro Memorie. De eenheidsprijzen worden verrekend in de prijs van het leidingnet.</w:t>
      </w:r>
    </w:p>
    <w:p w:rsidR="00801C9E" w:rsidRPr="00801C9E" w:rsidRDefault="00801C9E" w:rsidP="003A115C">
      <w:pPr>
        <w:spacing w:after="0"/>
        <w:ind w:left="360"/>
        <w:rPr>
          <w:b/>
          <w:u w:val="single"/>
          <w:lang w:val="nl"/>
        </w:rPr>
      </w:pPr>
      <w:r w:rsidRPr="00801C9E">
        <w:rPr>
          <w:b/>
          <w:u w:val="single"/>
          <w:lang w:val="nl"/>
        </w:rPr>
        <w:t>Materiaal</w:t>
      </w:r>
    </w:p>
    <w:p w:rsidR="00801C9E" w:rsidRPr="00801C9E" w:rsidRDefault="00801C9E" w:rsidP="003A115C">
      <w:pPr>
        <w:spacing w:after="0"/>
        <w:ind w:left="360"/>
        <w:rPr>
          <w:u w:val="single"/>
          <w:lang w:val="nl"/>
        </w:rPr>
      </w:pPr>
      <w:r w:rsidRPr="00801C9E">
        <w:rPr>
          <w:u w:val="single"/>
          <w:lang w:val="nl"/>
        </w:rPr>
        <w:t>Specificaties</w:t>
      </w:r>
    </w:p>
    <w:p w:rsidR="00801C9E" w:rsidRPr="00801C9E" w:rsidRDefault="00801C9E" w:rsidP="003A115C">
      <w:pPr>
        <w:spacing w:after="0"/>
        <w:ind w:left="360"/>
        <w:rPr>
          <w:lang w:val="nl"/>
        </w:rPr>
      </w:pPr>
      <w:r w:rsidRPr="00801C9E">
        <w:rPr>
          <w:lang w:val="nl"/>
        </w:rPr>
        <w:t xml:space="preserve">Kraantype : </w:t>
      </w:r>
    </w:p>
    <w:p w:rsidR="00801C9E" w:rsidRPr="00801C9E" w:rsidRDefault="00801C9E" w:rsidP="003A115C">
      <w:pPr>
        <w:spacing w:after="0"/>
        <w:ind w:left="360"/>
      </w:pPr>
      <w:r w:rsidRPr="00801C9E">
        <w:rPr>
          <w:b/>
          <w:color w:val="0070C0"/>
        </w:rPr>
        <w:t>(ofwel)</w:t>
      </w:r>
      <w:r w:rsidRPr="00801C9E">
        <w:tab/>
        <w:t xml:space="preserve">rechte afsluitkraan voorzien van een handwiel met </w:t>
      </w:r>
      <w:r w:rsidRPr="00801C9E">
        <w:rPr>
          <w:color w:val="0070C0"/>
          <w:lang w:val="nl"/>
        </w:rPr>
        <w:t>schuine kop /</w:t>
      </w:r>
      <w:r w:rsidRPr="00801C9E">
        <w:rPr>
          <w:color w:val="0070C0"/>
        </w:rPr>
        <w:t xml:space="preserve"> ...</w:t>
      </w:r>
    </w:p>
    <w:p w:rsidR="00801C9E" w:rsidRDefault="00801C9E" w:rsidP="003A115C">
      <w:pPr>
        <w:spacing w:after="0"/>
        <w:ind w:left="360"/>
      </w:pPr>
      <w:r w:rsidRPr="00801C9E">
        <w:rPr>
          <w:b/>
          <w:color w:val="0070C0"/>
        </w:rPr>
        <w:t>(ofwel)</w:t>
      </w:r>
      <w:r w:rsidRPr="00801C9E">
        <w:tab/>
        <w:t xml:space="preserve">bolafsluitkraan (kogelafsluiter) voorzien van afsluithendel, volgens NBN E 29-320. De dichting </w:t>
      </w:r>
    </w:p>
    <w:p w:rsidR="00801C9E" w:rsidRPr="00801C9E" w:rsidRDefault="00801C9E" w:rsidP="003A115C">
      <w:pPr>
        <w:spacing w:after="0"/>
        <w:ind w:left="1494"/>
        <w:rPr>
          <w:lang w:val="nl"/>
        </w:rPr>
      </w:pPr>
      <w:r w:rsidRPr="00801C9E">
        <w:lastRenderedPageBreak/>
        <w:t xml:space="preserve">van de kraan wordt verzekerd door een kogel gemonteerd in teflon zitting. De dichting aan stangzijde wordt verzekerd door de zitting. Type: met </w:t>
      </w:r>
      <w:r w:rsidRPr="00801C9E">
        <w:rPr>
          <w:color w:val="0070C0"/>
          <w:lang w:val="nl"/>
        </w:rPr>
        <w:t>volledige /</w:t>
      </w:r>
      <w:r w:rsidRPr="00801C9E">
        <w:rPr>
          <w:color w:val="0070C0"/>
        </w:rPr>
        <w:t xml:space="preserve"> ... </w:t>
      </w:r>
      <w:r w:rsidRPr="00801C9E">
        <w:t>doorlaat</w:t>
      </w:r>
      <w:r w:rsidRPr="00801C9E">
        <w:rPr>
          <w:lang w:val="nl"/>
        </w:rPr>
        <w:t>.</w:t>
      </w:r>
    </w:p>
    <w:p w:rsidR="00801C9E" w:rsidRPr="00801C9E" w:rsidRDefault="00801C9E" w:rsidP="003A115C">
      <w:pPr>
        <w:spacing w:after="0"/>
        <w:ind w:left="360"/>
      </w:pPr>
      <w:r w:rsidRPr="00801C9E">
        <w:rPr>
          <w:b/>
          <w:color w:val="0070C0"/>
        </w:rPr>
        <w:t>(ofwel)</w:t>
      </w:r>
      <w:r w:rsidRPr="00801C9E">
        <w:tab/>
      </w:r>
      <w:r w:rsidRPr="00801C9E">
        <w:rPr>
          <w:color w:val="0070C0"/>
        </w:rPr>
        <w:t>...</w:t>
      </w:r>
    </w:p>
    <w:p w:rsidR="00801C9E" w:rsidRPr="00801C9E" w:rsidRDefault="00801C9E" w:rsidP="003A115C">
      <w:pPr>
        <w:spacing w:after="0"/>
        <w:ind w:left="360"/>
        <w:rPr>
          <w:lang w:val="nl"/>
        </w:rPr>
      </w:pPr>
      <w:r>
        <w:rPr>
          <w:lang w:val="nl"/>
        </w:rPr>
        <w:t>Aansluiting</w:t>
      </w:r>
      <w:r w:rsidRPr="00801C9E">
        <w:rPr>
          <w:lang w:val="nl"/>
        </w:rPr>
        <w:t xml:space="preserve">: </w:t>
      </w:r>
      <w:r w:rsidRPr="00801C9E">
        <w:rPr>
          <w:color w:val="0070C0"/>
          <w:lang w:val="nl"/>
        </w:rPr>
        <w:t>3/8" / 1/2" / 3/4" / 1" / 1 1/4" / 1 1/2" / 2"</w:t>
      </w:r>
    </w:p>
    <w:p w:rsidR="00801C9E" w:rsidRPr="00801C9E" w:rsidRDefault="00801C9E" w:rsidP="003A115C">
      <w:pPr>
        <w:spacing w:after="0"/>
        <w:ind w:left="360"/>
        <w:rPr>
          <w:color w:val="0070C0"/>
          <w:lang w:val="nl"/>
        </w:rPr>
      </w:pPr>
      <w:r w:rsidRPr="00801C9E">
        <w:rPr>
          <w:lang w:val="nl"/>
        </w:rPr>
        <w:t xml:space="preserve">Uitzicht: </w:t>
      </w:r>
      <w:r w:rsidRPr="00801C9E">
        <w:rPr>
          <w:color w:val="0070C0"/>
          <w:lang w:val="nl"/>
        </w:rPr>
        <w:t>geborsteld / ...</w:t>
      </w:r>
    </w:p>
    <w:p w:rsidR="00801C9E" w:rsidRPr="00801C9E" w:rsidRDefault="00801C9E" w:rsidP="003A115C">
      <w:pPr>
        <w:ind w:left="360"/>
        <w:rPr>
          <w:lang w:val="nl"/>
        </w:rPr>
      </w:pPr>
      <w:r w:rsidRPr="00801C9E">
        <w:rPr>
          <w:lang w:val="nl"/>
        </w:rPr>
        <w:t xml:space="preserve">Handwiel, afsluithendel: </w:t>
      </w:r>
      <w:r w:rsidRPr="00801C9E">
        <w:rPr>
          <w:color w:val="0070C0"/>
          <w:lang w:val="nl"/>
        </w:rPr>
        <w:t>zinklegering, kleurlak: rood / blauw</w:t>
      </w:r>
    </w:p>
    <w:p w:rsidR="00801C9E" w:rsidRPr="00801C9E" w:rsidRDefault="00801C9E" w:rsidP="003A115C">
      <w:pPr>
        <w:spacing w:after="0"/>
        <w:ind w:left="360"/>
        <w:rPr>
          <w:b/>
          <w:u w:val="single"/>
          <w:lang w:val="nl"/>
        </w:rPr>
      </w:pPr>
      <w:r w:rsidRPr="00801C9E">
        <w:rPr>
          <w:b/>
          <w:u w:val="single"/>
          <w:lang w:val="nl"/>
        </w:rPr>
        <w:t>Uitvoering</w:t>
      </w:r>
    </w:p>
    <w:p w:rsidR="00801C9E" w:rsidRPr="00801C9E" w:rsidRDefault="00801C9E" w:rsidP="003A115C">
      <w:pPr>
        <w:ind w:left="360"/>
        <w:rPr>
          <w:lang w:val="nl"/>
        </w:rPr>
      </w:pPr>
      <w:r w:rsidRPr="00801C9E">
        <w:rPr>
          <w:lang w:val="nl"/>
        </w:rPr>
        <w:t>De aansluiting op de leidingen gebeurt door schroeven of brazeren, afhankelijk van de leidingen waarop wordt aangesloten.</w:t>
      </w:r>
    </w:p>
    <w:p w:rsidR="00801C9E" w:rsidRPr="00801C9E" w:rsidRDefault="00801C9E" w:rsidP="003A115C">
      <w:pPr>
        <w:spacing w:after="0"/>
        <w:ind w:left="360"/>
        <w:rPr>
          <w:b/>
          <w:u w:val="single"/>
          <w:lang w:val="nl"/>
        </w:rPr>
      </w:pPr>
      <w:r w:rsidRPr="00801C9E">
        <w:rPr>
          <w:b/>
          <w:u w:val="single"/>
          <w:lang w:val="nl"/>
        </w:rPr>
        <w:t>Toepassing</w:t>
      </w:r>
    </w:p>
    <w:p w:rsidR="00801C9E" w:rsidRPr="00801C9E" w:rsidRDefault="00801C9E" w:rsidP="003A115C">
      <w:pPr>
        <w:spacing w:after="0"/>
        <w:ind w:left="360"/>
        <w:rPr>
          <w:lang w:val="nl"/>
        </w:rPr>
      </w:pPr>
      <w:r w:rsidRPr="00801C9E">
        <w:rPr>
          <w:lang w:val="nl"/>
        </w:rPr>
        <w:t>Te voorzien onderaan elke stijgleiding</w:t>
      </w:r>
    </w:p>
    <w:p w:rsidR="00801C9E" w:rsidRPr="00801C9E" w:rsidRDefault="00801C9E" w:rsidP="003A115C">
      <w:pPr>
        <w:ind w:left="360"/>
        <w:rPr>
          <w:lang w:val="nl"/>
        </w:rPr>
      </w:pPr>
      <w:r w:rsidRPr="00801C9E">
        <w:rPr>
          <w:lang w:val="nl"/>
        </w:rPr>
        <w:t xml:space="preserve">Te voorzien bij de ingang van ieder </w:t>
      </w:r>
      <w:r w:rsidR="00C36C4A">
        <w:rPr>
          <w:lang w:val="nl"/>
        </w:rPr>
        <w:t>gebouw</w:t>
      </w:r>
      <w:r w:rsidRPr="00801C9E">
        <w:rPr>
          <w:lang w:val="nl"/>
        </w:rPr>
        <w:t>, op een gemakkelijk bereikbare plaats</w:t>
      </w:r>
    </w:p>
    <w:p w:rsidR="00801C9E" w:rsidRPr="007C2734" w:rsidRDefault="00801C9E" w:rsidP="003A115C">
      <w:pPr>
        <w:pStyle w:val="Kop2"/>
        <w:numPr>
          <w:ilvl w:val="0"/>
          <w:numId w:val="0"/>
        </w:numPr>
        <w:ind w:left="360"/>
      </w:pPr>
      <w:bookmarkStart w:id="71" w:name="_Toc461710849"/>
      <w:r>
        <w:t>62.21.20</w:t>
      </w:r>
      <w:r w:rsidR="00556DB9">
        <w:t>.</w:t>
      </w:r>
      <w:r>
        <w:tab/>
        <w:t>installatieafsluitkranen –</w:t>
      </w:r>
      <w:r w:rsidRPr="007C2734">
        <w:t xml:space="preserve"> </w:t>
      </w:r>
      <w:r>
        <w:t>messing/met aftapkraan</w:t>
      </w:r>
      <w:bookmarkEnd w:id="71"/>
    </w:p>
    <w:p w:rsidR="00C36C4A" w:rsidRPr="00C36C4A" w:rsidRDefault="00C36C4A" w:rsidP="003A115C">
      <w:pPr>
        <w:spacing w:after="0"/>
        <w:ind w:left="360"/>
        <w:rPr>
          <w:b/>
          <w:u w:val="single"/>
          <w:lang w:val="nl"/>
        </w:rPr>
      </w:pPr>
      <w:r w:rsidRPr="00C36C4A">
        <w:rPr>
          <w:b/>
          <w:u w:val="single"/>
          <w:lang w:val="nl"/>
        </w:rPr>
        <w:t>Omschrijving</w:t>
      </w:r>
    </w:p>
    <w:p w:rsidR="00C36C4A" w:rsidRPr="00C36C4A" w:rsidRDefault="00C36C4A" w:rsidP="003A115C">
      <w:pPr>
        <w:ind w:left="360"/>
      </w:pPr>
      <w:r w:rsidRPr="00C36C4A">
        <w:t>Voorzien van afsluitkranen met aftapkraan zodat de bediening ook het ledigen van de leidingen mogelijk maakt.</w:t>
      </w:r>
    </w:p>
    <w:p w:rsidR="00C36C4A" w:rsidRPr="00C36C4A" w:rsidRDefault="00C36C4A" w:rsidP="003A115C">
      <w:pPr>
        <w:spacing w:after="0"/>
        <w:ind w:left="360"/>
        <w:rPr>
          <w:b/>
          <w:u w:val="single"/>
          <w:lang w:val="nl"/>
        </w:rPr>
      </w:pPr>
      <w:r w:rsidRPr="00C36C4A">
        <w:rPr>
          <w:b/>
          <w:u w:val="single"/>
          <w:lang w:val="nl"/>
        </w:rPr>
        <w:t>Meting</w:t>
      </w:r>
    </w:p>
    <w:p w:rsidR="00C36C4A" w:rsidRPr="00C36C4A" w:rsidRDefault="00C36C4A" w:rsidP="003A115C">
      <w:pPr>
        <w:ind w:left="360"/>
        <w:rPr>
          <w:lang w:val="nl"/>
        </w:rPr>
      </w:pPr>
      <w:r w:rsidRPr="00C36C4A">
        <w:rPr>
          <w:lang w:val="nl"/>
        </w:rPr>
        <w:t>aard van de overeenkomst: Pro Memorie. De eenheidsprijzen worden verrekend in de prijs van het leidingnet.</w:t>
      </w:r>
    </w:p>
    <w:p w:rsidR="00C36C4A" w:rsidRPr="00C36C4A" w:rsidRDefault="00C36C4A" w:rsidP="003A115C">
      <w:pPr>
        <w:spacing w:after="0"/>
        <w:ind w:left="360"/>
        <w:rPr>
          <w:b/>
          <w:u w:val="single"/>
          <w:lang w:val="nl"/>
        </w:rPr>
      </w:pPr>
      <w:r w:rsidRPr="00C36C4A">
        <w:rPr>
          <w:b/>
          <w:u w:val="single"/>
          <w:lang w:val="nl"/>
        </w:rPr>
        <w:t>Materiaal</w:t>
      </w:r>
    </w:p>
    <w:p w:rsidR="00C36C4A" w:rsidRPr="00C36C4A" w:rsidRDefault="00C36C4A" w:rsidP="003A115C">
      <w:pPr>
        <w:spacing w:after="0"/>
        <w:ind w:left="360"/>
        <w:rPr>
          <w:u w:val="single"/>
          <w:lang w:val="nl"/>
        </w:rPr>
      </w:pPr>
      <w:r w:rsidRPr="00C36C4A">
        <w:rPr>
          <w:u w:val="single"/>
          <w:lang w:val="nl"/>
        </w:rPr>
        <w:t>Specificaties</w:t>
      </w:r>
    </w:p>
    <w:p w:rsidR="00C36C4A" w:rsidRPr="00C36C4A" w:rsidRDefault="00C36C4A" w:rsidP="003A115C">
      <w:pPr>
        <w:spacing w:after="0"/>
        <w:ind w:left="360"/>
        <w:rPr>
          <w:lang w:val="nl"/>
        </w:rPr>
      </w:pPr>
      <w:r w:rsidRPr="00C36C4A">
        <w:rPr>
          <w:lang w:val="nl"/>
        </w:rPr>
        <w:t xml:space="preserve">Kraantype: </w:t>
      </w:r>
    </w:p>
    <w:p w:rsidR="00C36C4A" w:rsidRPr="00C36C4A" w:rsidRDefault="00C36C4A" w:rsidP="003A115C">
      <w:pPr>
        <w:spacing w:after="0"/>
        <w:ind w:left="360"/>
      </w:pPr>
      <w:r w:rsidRPr="00C36C4A">
        <w:rPr>
          <w:b/>
          <w:color w:val="0070C0"/>
        </w:rPr>
        <w:t>(ofwel)</w:t>
      </w:r>
      <w:r w:rsidRPr="00C36C4A">
        <w:tab/>
        <w:t>met langzame en progressieve sluiting, voorzien van handwiel of vlinder.</w:t>
      </w:r>
    </w:p>
    <w:p w:rsidR="00C36C4A" w:rsidRPr="00C36C4A" w:rsidRDefault="00C36C4A" w:rsidP="003A115C">
      <w:pPr>
        <w:spacing w:after="0"/>
        <w:ind w:left="360"/>
      </w:pPr>
      <w:r w:rsidRPr="00C36C4A">
        <w:rPr>
          <w:b/>
          <w:color w:val="0070C0"/>
        </w:rPr>
        <w:t>(ofwel)</w:t>
      </w:r>
      <w:r w:rsidRPr="00C36C4A">
        <w:tab/>
        <w:t xml:space="preserve">voorzien van een dikwandige verchroomde afsluitbol; pakking en dichting zijn in teflon; </w:t>
      </w:r>
    </w:p>
    <w:p w:rsidR="00C36C4A" w:rsidRPr="00C36C4A" w:rsidRDefault="00C36C4A" w:rsidP="003A115C">
      <w:pPr>
        <w:spacing w:after="0"/>
        <w:ind w:left="360"/>
        <w:rPr>
          <w:lang w:val="nl"/>
        </w:rPr>
      </w:pPr>
      <w:r w:rsidRPr="00C36C4A">
        <w:rPr>
          <w:lang w:val="nl"/>
        </w:rPr>
        <w:t xml:space="preserve">Uitzicht: de aflaatkraan is </w:t>
      </w:r>
      <w:r w:rsidRPr="00C36C4A">
        <w:rPr>
          <w:color w:val="0070C0"/>
          <w:lang w:val="nl"/>
        </w:rPr>
        <w:t>verchroomd / geborsteld / ...</w:t>
      </w:r>
    </w:p>
    <w:p w:rsidR="00C36C4A" w:rsidRPr="00C36C4A" w:rsidRDefault="00C36C4A" w:rsidP="003A115C">
      <w:pPr>
        <w:ind w:left="360"/>
        <w:rPr>
          <w:lang w:val="nl"/>
        </w:rPr>
      </w:pPr>
      <w:r w:rsidRPr="00C36C4A">
        <w:rPr>
          <w:lang w:val="nl"/>
        </w:rPr>
        <w:t>Nominale diameter: ND </w:t>
      </w:r>
      <w:r w:rsidRPr="00C36C4A">
        <w:rPr>
          <w:color w:val="0070C0"/>
          <w:lang w:val="nl"/>
        </w:rPr>
        <w:t>12 / 20 / ... </w:t>
      </w:r>
      <w:r w:rsidRPr="00C36C4A">
        <w:rPr>
          <w:lang w:val="nl"/>
        </w:rPr>
        <w:t>mm.</w:t>
      </w:r>
    </w:p>
    <w:p w:rsidR="00C36C4A" w:rsidRPr="00C36C4A" w:rsidRDefault="00C36C4A" w:rsidP="003A115C">
      <w:pPr>
        <w:spacing w:after="0"/>
        <w:ind w:left="360"/>
        <w:rPr>
          <w:b/>
          <w:u w:val="single"/>
          <w:lang w:val="nl"/>
        </w:rPr>
      </w:pPr>
      <w:r w:rsidRPr="00C36C4A">
        <w:rPr>
          <w:b/>
          <w:u w:val="single"/>
          <w:lang w:val="nl"/>
        </w:rPr>
        <w:t>Uitvoering</w:t>
      </w:r>
    </w:p>
    <w:p w:rsidR="00C36C4A" w:rsidRPr="00C36C4A" w:rsidRDefault="00C36C4A" w:rsidP="003A115C">
      <w:pPr>
        <w:ind w:left="360"/>
        <w:rPr>
          <w:lang w:val="nl"/>
        </w:rPr>
      </w:pPr>
      <w:r w:rsidRPr="00C36C4A">
        <w:rPr>
          <w:lang w:val="nl"/>
        </w:rPr>
        <w:t>De aansluiting op de leidingen gebeurt door schroeven of brazeren, afhankelijk van de leidingen waarop wordt aangesloten.</w:t>
      </w:r>
    </w:p>
    <w:p w:rsidR="00C36C4A" w:rsidRPr="00C36C4A" w:rsidRDefault="00C36C4A" w:rsidP="003A115C">
      <w:pPr>
        <w:spacing w:after="0"/>
        <w:ind w:left="360"/>
        <w:rPr>
          <w:b/>
          <w:u w:val="single"/>
          <w:lang w:val="nl"/>
        </w:rPr>
      </w:pPr>
      <w:r w:rsidRPr="00C36C4A">
        <w:rPr>
          <w:b/>
          <w:u w:val="single"/>
          <w:lang w:val="nl"/>
        </w:rPr>
        <w:t>Toepassing</w:t>
      </w:r>
    </w:p>
    <w:p w:rsidR="00C36C4A" w:rsidRPr="00C36C4A" w:rsidRDefault="00C36C4A" w:rsidP="003A115C">
      <w:pPr>
        <w:ind w:left="360"/>
        <w:rPr>
          <w:lang w:val="nl"/>
        </w:rPr>
      </w:pPr>
      <w:r w:rsidRPr="00C36C4A">
        <w:rPr>
          <w:lang w:val="nl"/>
        </w:rPr>
        <w:t>Te voorzien stroomopwaa</w:t>
      </w:r>
      <w:r>
        <w:rPr>
          <w:lang w:val="nl"/>
        </w:rPr>
        <w:t>rts van iedere collector</w:t>
      </w:r>
    </w:p>
    <w:p w:rsidR="00556DB9" w:rsidRPr="007C2734" w:rsidRDefault="00556DB9" w:rsidP="003A115C">
      <w:pPr>
        <w:pStyle w:val="Kop2"/>
        <w:numPr>
          <w:ilvl w:val="0"/>
          <w:numId w:val="0"/>
        </w:numPr>
        <w:ind w:left="360"/>
      </w:pPr>
      <w:bookmarkStart w:id="72" w:name="_Toc461710850"/>
      <w:r>
        <w:t>62.3</w:t>
      </w:r>
      <w:r w:rsidR="0034176B">
        <w:t>1</w:t>
      </w:r>
      <w:r>
        <w:t>.</w:t>
      </w:r>
      <w:r>
        <w:tab/>
      </w:r>
      <w:r w:rsidR="0034176B">
        <w:t>wandafsluit</w:t>
      </w:r>
      <w:r>
        <w:t>kranen –</w:t>
      </w:r>
      <w:r w:rsidRPr="007C2734">
        <w:t xml:space="preserve"> </w:t>
      </w:r>
      <w:r w:rsidR="0034176B">
        <w:t>enkelvoudige stopkraan</w:t>
      </w:r>
      <w:bookmarkEnd w:id="72"/>
    </w:p>
    <w:p w:rsidR="0034176B" w:rsidRPr="0034176B" w:rsidRDefault="0034176B" w:rsidP="003A115C">
      <w:pPr>
        <w:spacing w:after="0"/>
        <w:ind w:left="360"/>
        <w:rPr>
          <w:b/>
          <w:u w:val="single"/>
          <w:lang w:val="nl"/>
        </w:rPr>
      </w:pPr>
      <w:r w:rsidRPr="0034176B">
        <w:rPr>
          <w:b/>
          <w:u w:val="single"/>
          <w:lang w:val="nl"/>
        </w:rPr>
        <w:t>Omschrijving</w:t>
      </w:r>
    </w:p>
    <w:p w:rsidR="0034176B" w:rsidRPr="0034176B" w:rsidRDefault="0034176B" w:rsidP="003A115C">
      <w:pPr>
        <w:ind w:left="360"/>
      </w:pPr>
      <w:r w:rsidRPr="0034176B">
        <w:t>Rechte stopkraantjes of hoekstopkraantjes in verchroomd messing met progressieve sluiting en met ronde draaiknop.</w:t>
      </w:r>
    </w:p>
    <w:p w:rsidR="0034176B" w:rsidRPr="0034176B" w:rsidRDefault="0034176B" w:rsidP="003A115C">
      <w:pPr>
        <w:spacing w:after="0"/>
        <w:ind w:left="360"/>
        <w:rPr>
          <w:b/>
          <w:u w:val="single"/>
          <w:lang w:val="nl"/>
        </w:rPr>
      </w:pPr>
      <w:r w:rsidRPr="0034176B">
        <w:rPr>
          <w:b/>
          <w:u w:val="single"/>
          <w:lang w:val="nl"/>
        </w:rPr>
        <w:t>Meting</w:t>
      </w:r>
    </w:p>
    <w:p w:rsidR="0034176B" w:rsidRPr="0034176B" w:rsidRDefault="0034176B" w:rsidP="003A115C">
      <w:pPr>
        <w:ind w:left="360"/>
        <w:rPr>
          <w:lang w:val="nl"/>
        </w:rPr>
      </w:pPr>
      <w:r w:rsidRPr="0034176B">
        <w:rPr>
          <w:lang w:val="nl"/>
        </w:rPr>
        <w:t>aard van de overeenkomst: Pro Memorie (PM). Inbegrepen in de prijs van de toestellen en/of de dienstkranen.</w:t>
      </w:r>
    </w:p>
    <w:p w:rsidR="0034176B" w:rsidRPr="0034176B" w:rsidRDefault="0034176B" w:rsidP="003A115C">
      <w:pPr>
        <w:spacing w:after="0"/>
        <w:ind w:left="360"/>
        <w:rPr>
          <w:b/>
          <w:u w:val="single"/>
          <w:lang w:val="nl"/>
        </w:rPr>
      </w:pPr>
      <w:r w:rsidRPr="0034176B">
        <w:rPr>
          <w:b/>
          <w:u w:val="single"/>
          <w:lang w:val="nl"/>
        </w:rPr>
        <w:t>Materiaal</w:t>
      </w:r>
    </w:p>
    <w:p w:rsidR="0034176B" w:rsidRPr="0034176B" w:rsidRDefault="0034176B" w:rsidP="003A115C">
      <w:pPr>
        <w:spacing w:after="0"/>
        <w:ind w:left="360"/>
        <w:rPr>
          <w:lang w:val="nl"/>
        </w:rPr>
      </w:pPr>
      <w:r w:rsidRPr="0034176B">
        <w:rPr>
          <w:lang w:val="nl"/>
        </w:rPr>
        <w:lastRenderedPageBreak/>
        <w:t>De wandafsluitkranen voldoen aan de bepalingen van STS 63.2. en NBN EN 1213 - Kranen in gebouwen - Stopkranen van koperlegeringen voor de drinkwatervoorziening in gebouwen - Beproevingen en eisen.</w:t>
      </w:r>
    </w:p>
    <w:p w:rsidR="0034176B" w:rsidRPr="0034176B" w:rsidRDefault="0034176B" w:rsidP="003A115C">
      <w:pPr>
        <w:spacing w:after="0"/>
        <w:ind w:left="360"/>
        <w:rPr>
          <w:lang w:val="nl"/>
        </w:rPr>
      </w:pPr>
      <w:r w:rsidRPr="0034176B">
        <w:rPr>
          <w:lang w:val="nl"/>
        </w:rPr>
        <w:t>De kranen zijn compatibel met de toevoerleidingen en het kraanwerk (muurkranen, wastafelkranen, bovenop of ingewerkt).</w:t>
      </w:r>
    </w:p>
    <w:p w:rsidR="0034176B" w:rsidRPr="0034176B" w:rsidRDefault="0034176B" w:rsidP="003A115C">
      <w:pPr>
        <w:spacing w:after="0"/>
        <w:ind w:left="360"/>
        <w:rPr>
          <w:lang w:val="nl"/>
        </w:rPr>
      </w:pPr>
      <w:r w:rsidRPr="0034176B">
        <w:rPr>
          <w:lang w:val="nl"/>
        </w:rPr>
        <w:t>Op de aansluitdraad is een kunststofringetje geschoven, zodat het afsluitkraantje kan worden aangekoppeld zonder kemp of dichtingspasta.</w:t>
      </w:r>
    </w:p>
    <w:p w:rsidR="0034176B" w:rsidRPr="0034176B" w:rsidRDefault="0034176B" w:rsidP="003A115C">
      <w:pPr>
        <w:ind w:left="360"/>
        <w:rPr>
          <w:lang w:val="nl"/>
        </w:rPr>
      </w:pPr>
      <w:r w:rsidRPr="0034176B">
        <w:rPr>
          <w:lang w:val="nl"/>
        </w:rPr>
        <w:t>Het kraantje is voorzien van een snelkoppeling waarmee de verchroomd koperen aansluitbuisjes of flexibels kunnen worden vastgezet.</w:t>
      </w:r>
    </w:p>
    <w:p w:rsidR="0034176B" w:rsidRPr="0034176B" w:rsidRDefault="0034176B" w:rsidP="003A115C">
      <w:pPr>
        <w:spacing w:after="0"/>
        <w:ind w:left="360"/>
        <w:rPr>
          <w:u w:val="single"/>
          <w:lang w:val="nl"/>
        </w:rPr>
      </w:pPr>
      <w:r w:rsidRPr="0034176B">
        <w:rPr>
          <w:u w:val="single"/>
          <w:lang w:val="nl"/>
        </w:rPr>
        <w:t>Specificaties</w:t>
      </w:r>
    </w:p>
    <w:p w:rsidR="0034176B" w:rsidRPr="0034176B" w:rsidRDefault="0034176B" w:rsidP="003A115C">
      <w:pPr>
        <w:spacing w:after="0"/>
        <w:ind w:left="360"/>
        <w:rPr>
          <w:lang w:val="nl"/>
        </w:rPr>
      </w:pPr>
      <w:r w:rsidRPr="0034176B">
        <w:rPr>
          <w:lang w:val="nl"/>
        </w:rPr>
        <w:t xml:space="preserve">Nominale diameter: </w:t>
      </w:r>
      <w:r w:rsidRPr="0034176B">
        <w:rPr>
          <w:color w:val="0070C0"/>
          <w:lang w:val="nl"/>
        </w:rPr>
        <w:t>1/2” / …</w:t>
      </w:r>
    </w:p>
    <w:p w:rsidR="0034176B" w:rsidRPr="0034176B" w:rsidRDefault="0034176B" w:rsidP="003A115C">
      <w:pPr>
        <w:ind w:left="360"/>
        <w:rPr>
          <w:lang w:val="nl"/>
        </w:rPr>
      </w:pPr>
      <w:r w:rsidRPr="0034176B">
        <w:rPr>
          <w:lang w:val="nl"/>
        </w:rPr>
        <w:t xml:space="preserve">Type: </w:t>
      </w:r>
      <w:r w:rsidRPr="0034176B">
        <w:rPr>
          <w:color w:val="0070C0"/>
          <w:lang w:val="nl"/>
        </w:rPr>
        <w:t>halve draai / …</w:t>
      </w:r>
    </w:p>
    <w:p w:rsidR="0034176B" w:rsidRPr="0034176B" w:rsidRDefault="0034176B" w:rsidP="003A115C">
      <w:pPr>
        <w:spacing w:after="0"/>
        <w:ind w:left="360"/>
        <w:rPr>
          <w:u w:val="single"/>
          <w:lang w:val="nl"/>
        </w:rPr>
      </w:pPr>
      <w:r w:rsidRPr="0034176B">
        <w:rPr>
          <w:u w:val="single"/>
          <w:lang w:val="nl"/>
        </w:rPr>
        <w:t>Aanvullende specificaties (te schrappen indien niet van toepassing)</w:t>
      </w:r>
    </w:p>
    <w:p w:rsidR="0034176B" w:rsidRPr="0034176B" w:rsidRDefault="0034176B" w:rsidP="003A115C">
      <w:pPr>
        <w:ind w:left="360"/>
        <w:rPr>
          <w:lang w:val="nl"/>
        </w:rPr>
      </w:pPr>
      <w:r w:rsidRPr="0034176B">
        <w:rPr>
          <w:lang w:val="nl"/>
        </w:rPr>
        <w:t>Volgende stopkranen worden voorzien van een aftapkraantje …</w:t>
      </w:r>
    </w:p>
    <w:p w:rsidR="0034176B" w:rsidRPr="0034176B" w:rsidRDefault="0034176B" w:rsidP="003A115C">
      <w:pPr>
        <w:spacing w:after="0"/>
        <w:ind w:left="360"/>
        <w:rPr>
          <w:b/>
          <w:u w:val="single"/>
          <w:lang w:val="nl"/>
        </w:rPr>
      </w:pPr>
      <w:r w:rsidRPr="0034176B">
        <w:rPr>
          <w:b/>
          <w:u w:val="single"/>
          <w:lang w:val="nl"/>
        </w:rPr>
        <w:t>Uitvoering</w:t>
      </w:r>
    </w:p>
    <w:p w:rsidR="0034176B" w:rsidRPr="0034176B" w:rsidRDefault="0034176B" w:rsidP="003A115C">
      <w:pPr>
        <w:spacing w:after="0"/>
        <w:ind w:left="360"/>
        <w:rPr>
          <w:lang w:val="nl"/>
        </w:rPr>
      </w:pPr>
      <w:r w:rsidRPr="0034176B">
        <w:rPr>
          <w:lang w:val="nl"/>
        </w:rPr>
        <w:t>Te plaatsen onder of naast de sanitaire toestellen op de afgewerkte muur.</w:t>
      </w:r>
    </w:p>
    <w:p w:rsidR="0034176B" w:rsidRPr="0034176B" w:rsidRDefault="0034176B" w:rsidP="003A115C">
      <w:pPr>
        <w:ind w:left="360"/>
        <w:rPr>
          <w:lang w:val="nl"/>
        </w:rPr>
      </w:pPr>
      <w:r w:rsidRPr="0034176B">
        <w:rPr>
          <w:lang w:val="nl"/>
        </w:rPr>
        <w:t>Alle muuraansluitingen worden afgedekt met een rozet in verchroomd messing.</w:t>
      </w:r>
    </w:p>
    <w:p w:rsidR="0034176B" w:rsidRPr="0034176B" w:rsidRDefault="0034176B" w:rsidP="003A115C">
      <w:pPr>
        <w:spacing w:after="0"/>
        <w:ind w:left="360"/>
        <w:rPr>
          <w:b/>
          <w:u w:val="single"/>
          <w:lang w:val="nl"/>
        </w:rPr>
      </w:pPr>
      <w:r w:rsidRPr="0034176B">
        <w:rPr>
          <w:b/>
          <w:u w:val="single"/>
          <w:lang w:val="nl"/>
        </w:rPr>
        <w:t>Toepassing</w:t>
      </w:r>
    </w:p>
    <w:p w:rsidR="0034176B" w:rsidRPr="0034176B" w:rsidRDefault="0034176B" w:rsidP="003A115C">
      <w:pPr>
        <w:spacing w:after="0"/>
        <w:ind w:left="360"/>
        <w:rPr>
          <w:lang w:val="nl"/>
        </w:rPr>
      </w:pPr>
      <w:r w:rsidRPr="0034176B">
        <w:rPr>
          <w:lang w:val="nl"/>
        </w:rPr>
        <w:t>Volgende stopkranen moeten voorzien worden:</w:t>
      </w:r>
    </w:p>
    <w:p w:rsidR="0034176B" w:rsidRPr="0034176B" w:rsidRDefault="0034176B" w:rsidP="003A115C">
      <w:pPr>
        <w:pStyle w:val="Lijstalinea"/>
        <w:numPr>
          <w:ilvl w:val="0"/>
          <w:numId w:val="35"/>
        </w:numPr>
        <w:ind w:left="1080"/>
        <w:rPr>
          <w:rFonts w:asciiTheme="minorHAnsi" w:hAnsiTheme="minorHAnsi"/>
          <w:sz w:val="22"/>
          <w:szCs w:val="22"/>
        </w:rPr>
      </w:pPr>
      <w:r w:rsidRPr="0034176B">
        <w:rPr>
          <w:rFonts w:asciiTheme="minorHAnsi" w:hAnsiTheme="minorHAnsi"/>
          <w:sz w:val="22"/>
          <w:szCs w:val="22"/>
        </w:rPr>
        <w:t>twee stuks per gootsteenmengkraan (waarvan één met dienstkraan)</w:t>
      </w:r>
    </w:p>
    <w:p w:rsidR="0034176B" w:rsidRPr="0034176B" w:rsidRDefault="0034176B" w:rsidP="003A115C">
      <w:pPr>
        <w:pStyle w:val="Lijstalinea"/>
        <w:numPr>
          <w:ilvl w:val="0"/>
          <w:numId w:val="35"/>
        </w:numPr>
        <w:ind w:left="1080"/>
        <w:rPr>
          <w:rFonts w:asciiTheme="minorHAnsi" w:hAnsiTheme="minorHAnsi"/>
          <w:sz w:val="22"/>
          <w:szCs w:val="22"/>
        </w:rPr>
      </w:pPr>
      <w:r w:rsidRPr="0034176B">
        <w:rPr>
          <w:rFonts w:asciiTheme="minorHAnsi" w:hAnsiTheme="minorHAnsi"/>
          <w:sz w:val="22"/>
          <w:szCs w:val="22"/>
        </w:rPr>
        <w:t>één stuk per WC-spoelreservoir,</w:t>
      </w:r>
    </w:p>
    <w:p w:rsidR="0034176B" w:rsidRPr="0034176B" w:rsidRDefault="0034176B" w:rsidP="003A115C">
      <w:pPr>
        <w:pStyle w:val="Lijstalinea"/>
        <w:numPr>
          <w:ilvl w:val="0"/>
          <w:numId w:val="35"/>
        </w:numPr>
        <w:ind w:left="1080"/>
        <w:rPr>
          <w:rFonts w:asciiTheme="minorHAnsi" w:hAnsiTheme="minorHAnsi"/>
          <w:sz w:val="22"/>
          <w:szCs w:val="22"/>
        </w:rPr>
      </w:pPr>
      <w:r w:rsidRPr="0034176B">
        <w:rPr>
          <w:rFonts w:asciiTheme="minorHAnsi" w:hAnsiTheme="minorHAnsi"/>
          <w:sz w:val="22"/>
          <w:szCs w:val="22"/>
        </w:rPr>
        <w:t>één stuk per handwasbakkraan,</w:t>
      </w:r>
    </w:p>
    <w:p w:rsidR="0034176B" w:rsidRPr="0034176B" w:rsidRDefault="0034176B" w:rsidP="003A115C">
      <w:pPr>
        <w:pStyle w:val="Lijstalinea"/>
        <w:numPr>
          <w:ilvl w:val="0"/>
          <w:numId w:val="35"/>
        </w:numPr>
        <w:ind w:left="1080"/>
        <w:rPr>
          <w:rFonts w:asciiTheme="minorHAnsi" w:hAnsiTheme="minorHAnsi"/>
          <w:sz w:val="22"/>
          <w:szCs w:val="22"/>
        </w:rPr>
      </w:pPr>
      <w:r w:rsidRPr="0034176B">
        <w:rPr>
          <w:rFonts w:asciiTheme="minorHAnsi" w:hAnsiTheme="minorHAnsi"/>
          <w:sz w:val="22"/>
          <w:szCs w:val="22"/>
        </w:rPr>
        <w:t>twee stuks per wastafelmengkraan,</w:t>
      </w:r>
    </w:p>
    <w:p w:rsidR="0034176B" w:rsidRPr="0034176B" w:rsidRDefault="0034176B" w:rsidP="003A115C">
      <w:pPr>
        <w:pStyle w:val="Lijstalinea"/>
        <w:numPr>
          <w:ilvl w:val="0"/>
          <w:numId w:val="35"/>
        </w:numPr>
        <w:ind w:left="1080"/>
        <w:rPr>
          <w:rFonts w:asciiTheme="minorHAnsi" w:hAnsiTheme="minorHAnsi"/>
          <w:sz w:val="22"/>
          <w:szCs w:val="22"/>
        </w:rPr>
      </w:pPr>
      <w:r w:rsidRPr="0034176B">
        <w:rPr>
          <w:rFonts w:asciiTheme="minorHAnsi" w:hAnsiTheme="minorHAnsi"/>
          <w:sz w:val="22"/>
          <w:szCs w:val="22"/>
        </w:rPr>
        <w:t>één stuk per dubbele dienstkraan boven uitgietbak,</w:t>
      </w:r>
    </w:p>
    <w:p w:rsidR="0034176B" w:rsidRPr="0034176B" w:rsidRDefault="0034176B" w:rsidP="003A115C">
      <w:pPr>
        <w:pStyle w:val="Lijstalinea"/>
        <w:numPr>
          <w:ilvl w:val="0"/>
          <w:numId w:val="35"/>
        </w:numPr>
        <w:spacing w:after="240"/>
        <w:ind w:left="1080"/>
        <w:rPr>
          <w:rFonts w:asciiTheme="minorHAnsi" w:hAnsiTheme="minorHAnsi"/>
          <w:sz w:val="22"/>
          <w:szCs w:val="22"/>
        </w:rPr>
      </w:pPr>
      <w:r w:rsidRPr="0034176B">
        <w:rPr>
          <w:rFonts w:asciiTheme="minorHAnsi" w:hAnsiTheme="minorHAnsi"/>
          <w:sz w:val="22"/>
          <w:szCs w:val="22"/>
        </w:rPr>
        <w:t>één stuk per dubbele dienstkraan voor de wasmachine.</w:t>
      </w:r>
    </w:p>
    <w:p w:rsidR="006A0007" w:rsidRPr="007C2734" w:rsidRDefault="006A0007" w:rsidP="003A115C">
      <w:pPr>
        <w:pStyle w:val="Kop2"/>
        <w:numPr>
          <w:ilvl w:val="0"/>
          <w:numId w:val="0"/>
        </w:numPr>
        <w:ind w:left="360"/>
      </w:pPr>
      <w:bookmarkStart w:id="73" w:name="_Toc461710851"/>
      <w:r>
        <w:t>62.32.</w:t>
      </w:r>
      <w:r>
        <w:tab/>
        <w:t>wandafsluitkranen –</w:t>
      </w:r>
      <w:r w:rsidRPr="007C2734">
        <w:t xml:space="preserve"> </w:t>
      </w:r>
      <w:r>
        <w:t>stopkraan met dienstkraan</w:t>
      </w:r>
      <w:bookmarkEnd w:id="73"/>
    </w:p>
    <w:p w:rsidR="006A0007" w:rsidRPr="006A0007" w:rsidRDefault="006A0007" w:rsidP="003A115C">
      <w:pPr>
        <w:spacing w:after="0"/>
        <w:ind w:left="360"/>
        <w:rPr>
          <w:b/>
          <w:u w:val="single"/>
          <w:lang w:val="nl"/>
        </w:rPr>
      </w:pPr>
      <w:r w:rsidRPr="006A0007">
        <w:rPr>
          <w:b/>
          <w:u w:val="single"/>
          <w:lang w:val="nl"/>
        </w:rPr>
        <w:t>Omschrijving</w:t>
      </w:r>
    </w:p>
    <w:p w:rsidR="006A0007" w:rsidRPr="006A0007" w:rsidRDefault="006A0007" w:rsidP="003A115C">
      <w:pPr>
        <w:ind w:left="360"/>
      </w:pPr>
      <w:r w:rsidRPr="006A0007">
        <w:t>Hoekstopkranen, gecombineerd met een dienstkraan en bijhorende verchroomde aansluitpijp voor de voeding van een vaatwasmachine en/of warmwaterboiler (voorzien van een slangwartel 3/4”).</w:t>
      </w:r>
    </w:p>
    <w:p w:rsidR="006A0007" w:rsidRPr="006A0007" w:rsidRDefault="006A0007" w:rsidP="003A115C">
      <w:pPr>
        <w:spacing w:after="0"/>
        <w:ind w:left="360"/>
        <w:rPr>
          <w:b/>
          <w:u w:val="single"/>
          <w:lang w:val="nl"/>
        </w:rPr>
      </w:pPr>
      <w:r w:rsidRPr="006A0007">
        <w:rPr>
          <w:b/>
          <w:u w:val="single"/>
          <w:lang w:val="nl"/>
        </w:rPr>
        <w:t>Meting</w:t>
      </w:r>
    </w:p>
    <w:p w:rsidR="006A0007" w:rsidRPr="006A0007" w:rsidRDefault="006A0007" w:rsidP="003A115C">
      <w:pPr>
        <w:ind w:left="360"/>
        <w:rPr>
          <w:lang w:val="nl"/>
        </w:rPr>
      </w:pPr>
      <w:r w:rsidRPr="006A0007">
        <w:rPr>
          <w:lang w:val="nl"/>
        </w:rPr>
        <w:t>aard van de overeenkomst: Pro Memorie (PM). Inbegrepen in de prijs van de toestellen en/of de dienstkranen.</w:t>
      </w:r>
    </w:p>
    <w:p w:rsidR="006A0007" w:rsidRPr="006A0007" w:rsidRDefault="006A0007" w:rsidP="003A115C">
      <w:pPr>
        <w:spacing w:after="0"/>
        <w:ind w:left="360"/>
        <w:rPr>
          <w:b/>
          <w:u w:val="single"/>
          <w:lang w:val="nl"/>
        </w:rPr>
      </w:pPr>
      <w:r w:rsidRPr="006A0007">
        <w:rPr>
          <w:b/>
          <w:u w:val="single"/>
          <w:lang w:val="nl"/>
        </w:rPr>
        <w:t>Materiaal</w:t>
      </w:r>
    </w:p>
    <w:p w:rsidR="006A0007" w:rsidRPr="006A0007" w:rsidRDefault="006A0007" w:rsidP="003A115C">
      <w:pPr>
        <w:spacing w:after="0"/>
        <w:ind w:left="360"/>
        <w:rPr>
          <w:lang w:val="nl"/>
        </w:rPr>
      </w:pPr>
      <w:r w:rsidRPr="006A0007">
        <w:rPr>
          <w:lang w:val="nl"/>
        </w:rPr>
        <w:t>De wandafsluitkranen voldoen aan de bepalingen van STS 63.2. en NBN EN 1213 - Kranen in gebouwen - Stopkranen van koperlegeringen voor de drinkwatervoorziening in gebouwen - Beproevingen en eisen.</w:t>
      </w:r>
    </w:p>
    <w:p w:rsidR="006A0007" w:rsidRPr="006A0007" w:rsidRDefault="006A0007" w:rsidP="003A115C">
      <w:pPr>
        <w:spacing w:after="0"/>
        <w:ind w:left="360"/>
        <w:rPr>
          <w:lang w:val="nl"/>
        </w:rPr>
      </w:pPr>
      <w:r w:rsidRPr="006A0007">
        <w:rPr>
          <w:lang w:val="nl"/>
        </w:rPr>
        <w:t>De kranen zijn compatibel met de toevoerleidingen en het kraanwerk (muurkranen, wastafelkranen, bovenop of ingewerkt).</w:t>
      </w:r>
    </w:p>
    <w:p w:rsidR="006A0007" w:rsidRPr="006A0007" w:rsidRDefault="006A0007" w:rsidP="003A115C">
      <w:pPr>
        <w:spacing w:after="0"/>
        <w:ind w:left="360"/>
        <w:rPr>
          <w:lang w:val="nl"/>
        </w:rPr>
      </w:pPr>
      <w:r w:rsidRPr="006A0007">
        <w:rPr>
          <w:lang w:val="nl"/>
        </w:rPr>
        <w:t>Op de aansluitdraad is een kunststofringetje geschoven, zodat het afsluitkraantje kan worden aangekoppeld zonder kemp of dichtingpasta.</w:t>
      </w:r>
    </w:p>
    <w:p w:rsidR="006A0007" w:rsidRPr="006A0007" w:rsidRDefault="006A0007" w:rsidP="003A115C">
      <w:pPr>
        <w:ind w:left="360"/>
        <w:rPr>
          <w:lang w:val="nl"/>
        </w:rPr>
      </w:pPr>
      <w:r w:rsidRPr="006A0007">
        <w:rPr>
          <w:lang w:val="nl"/>
        </w:rPr>
        <w:t>Het kraantje is voorzien van een snelkoppeling waarmee de verchroomd koperen aansluitbuisjes of flexibels kunnen worden vastgezet.</w:t>
      </w:r>
    </w:p>
    <w:p w:rsidR="006A0007" w:rsidRPr="006A0007" w:rsidRDefault="006A0007" w:rsidP="003A115C">
      <w:pPr>
        <w:spacing w:after="0"/>
        <w:ind w:left="360"/>
        <w:rPr>
          <w:b/>
          <w:u w:val="single"/>
          <w:lang w:val="nl"/>
        </w:rPr>
      </w:pPr>
      <w:r w:rsidRPr="006A0007">
        <w:rPr>
          <w:b/>
          <w:u w:val="single"/>
          <w:lang w:val="nl"/>
        </w:rPr>
        <w:t>Toepassing</w:t>
      </w:r>
    </w:p>
    <w:p w:rsidR="006A0007" w:rsidRPr="006A0007" w:rsidRDefault="006A0007" w:rsidP="003A115C">
      <w:pPr>
        <w:ind w:left="360"/>
        <w:rPr>
          <w:lang w:val="nl"/>
        </w:rPr>
      </w:pPr>
      <w:r w:rsidRPr="006A0007">
        <w:rPr>
          <w:lang w:val="nl"/>
        </w:rPr>
        <w:lastRenderedPageBreak/>
        <w:t>De koud wateraansluiting onder de afwastafel wordt standaard uitgerust met eenzelfde hoekafsluitkraantje, met het oog op de bijkomende aansluiting van een vaatwasmachine</w:t>
      </w:r>
      <w:r w:rsidRPr="006A0007">
        <w:t xml:space="preserve"> en/of warmwaterboiler</w:t>
      </w:r>
      <w:r w:rsidRPr="006A0007">
        <w:rPr>
          <w:lang w:val="nl"/>
        </w:rPr>
        <w:t>.</w:t>
      </w:r>
    </w:p>
    <w:p w:rsidR="006A0007" w:rsidRPr="007C2734" w:rsidRDefault="006A0007" w:rsidP="003A115C">
      <w:pPr>
        <w:pStyle w:val="Kop2"/>
        <w:numPr>
          <w:ilvl w:val="0"/>
          <w:numId w:val="0"/>
        </w:numPr>
        <w:ind w:left="360"/>
      </w:pPr>
      <w:bookmarkStart w:id="74" w:name="_Toc461710852"/>
      <w:r>
        <w:t>62.40.</w:t>
      </w:r>
      <w:r>
        <w:tab/>
        <w:t>dienstkranen –</w:t>
      </w:r>
      <w:r w:rsidRPr="007C2734">
        <w:t xml:space="preserve"> </w:t>
      </w:r>
      <w:r>
        <w:t>algemeen</w:t>
      </w:r>
      <w:bookmarkEnd w:id="74"/>
    </w:p>
    <w:p w:rsidR="006A0007" w:rsidRPr="006A0007" w:rsidRDefault="006A0007" w:rsidP="003A115C">
      <w:pPr>
        <w:spacing w:after="0"/>
        <w:ind w:left="360"/>
        <w:rPr>
          <w:b/>
          <w:u w:val="single"/>
          <w:lang w:val="nl"/>
        </w:rPr>
      </w:pPr>
      <w:r w:rsidRPr="006A0007">
        <w:rPr>
          <w:b/>
          <w:u w:val="single"/>
          <w:lang w:val="nl"/>
        </w:rPr>
        <w:t>Omschrijving</w:t>
      </w:r>
    </w:p>
    <w:p w:rsidR="006A0007" w:rsidRPr="006A0007" w:rsidRDefault="006A0007" w:rsidP="003A115C">
      <w:pPr>
        <w:ind w:left="360"/>
      </w:pPr>
      <w:r w:rsidRPr="006A0007">
        <w:t>Muurkranen, bestemd voor de toevoer van koud water, boven uitgietbakken, als voeding voor de wasmachine, vaatwasmachine,…. Zij worden geleverd en geplaatst met inbegrip van de handgrepen, straalbrekers, de nodige fittingen en koppelstukken voor aansluiting op de buizen, bijhorende verchroomde rozetten, evenals alle in het bestek voorziene toebehoren.</w:t>
      </w:r>
    </w:p>
    <w:p w:rsidR="006A0007" w:rsidRPr="006A0007" w:rsidRDefault="006A0007" w:rsidP="003A115C">
      <w:pPr>
        <w:spacing w:after="0"/>
        <w:ind w:left="360"/>
        <w:rPr>
          <w:b/>
          <w:u w:val="single"/>
          <w:lang w:val="nl"/>
        </w:rPr>
      </w:pPr>
      <w:r w:rsidRPr="006A0007">
        <w:rPr>
          <w:b/>
          <w:u w:val="single"/>
          <w:lang w:val="nl"/>
        </w:rPr>
        <w:t>Materiaal</w:t>
      </w:r>
    </w:p>
    <w:p w:rsidR="006A0007" w:rsidRDefault="006A0007" w:rsidP="003A115C">
      <w:pPr>
        <w:spacing w:after="0"/>
        <w:ind w:left="360"/>
        <w:rPr>
          <w:lang w:val="nl"/>
        </w:rPr>
      </w:pPr>
      <w:r w:rsidRPr="006A0007">
        <w:rPr>
          <w:lang w:val="nl"/>
        </w:rPr>
        <w:t>De draaiknoppen van de kranen</w:t>
      </w:r>
      <w:r>
        <w:rPr>
          <w:lang w:val="nl"/>
        </w:rPr>
        <w:t>:</w:t>
      </w:r>
    </w:p>
    <w:p w:rsidR="006A0007" w:rsidRPr="006A0007" w:rsidRDefault="006A0007" w:rsidP="003A115C">
      <w:pPr>
        <w:pStyle w:val="Lijstalinea"/>
        <w:numPr>
          <w:ilvl w:val="0"/>
          <w:numId w:val="36"/>
        </w:numPr>
        <w:ind w:left="1080"/>
        <w:rPr>
          <w:rFonts w:asciiTheme="minorHAnsi" w:hAnsiTheme="minorHAnsi"/>
          <w:sz w:val="22"/>
          <w:szCs w:val="22"/>
          <w:lang w:val="nl"/>
        </w:rPr>
      </w:pPr>
      <w:r w:rsidRPr="006A0007">
        <w:rPr>
          <w:rFonts w:asciiTheme="minorHAnsi" w:hAnsiTheme="minorHAnsi"/>
          <w:sz w:val="22"/>
          <w:szCs w:val="22"/>
        </w:rPr>
        <w:t>zijn voorzien van onveranderlijke merktekens: blauw voor koud en rood voor warm water.</w:t>
      </w:r>
    </w:p>
    <w:p w:rsidR="006A0007" w:rsidRPr="006A0007" w:rsidRDefault="006A0007" w:rsidP="003A115C">
      <w:pPr>
        <w:pStyle w:val="Lijstalinea"/>
        <w:numPr>
          <w:ilvl w:val="0"/>
          <w:numId w:val="36"/>
        </w:numPr>
        <w:ind w:left="1080"/>
        <w:rPr>
          <w:rFonts w:asciiTheme="minorHAnsi" w:hAnsiTheme="minorHAnsi"/>
          <w:sz w:val="22"/>
          <w:szCs w:val="22"/>
        </w:rPr>
      </w:pPr>
      <w:r w:rsidRPr="006A0007">
        <w:rPr>
          <w:rFonts w:asciiTheme="minorHAnsi" w:hAnsiTheme="minorHAnsi"/>
          <w:sz w:val="22"/>
          <w:szCs w:val="22"/>
        </w:rPr>
        <w:t>zijn warmte geïsoleerd (met tussenring) en demonteerbaar.</w:t>
      </w:r>
    </w:p>
    <w:p w:rsidR="006A0007" w:rsidRPr="006A0007" w:rsidRDefault="006A0007" w:rsidP="003A115C">
      <w:pPr>
        <w:ind w:left="360"/>
        <w:rPr>
          <w:lang w:val="nl"/>
        </w:rPr>
      </w:pPr>
      <w:r w:rsidRPr="006A0007">
        <w:rPr>
          <w:lang w:val="nl"/>
        </w:rPr>
        <w:t>De dichtheid van de bedieningsstang wordt verzekerd door pakking, door ring of een schuifkoppeling van elastomeer; het klemonderlegplaatje op het kraanlichaam mag van vezel zijn.</w:t>
      </w:r>
    </w:p>
    <w:p w:rsidR="006A0007" w:rsidRPr="006A0007" w:rsidRDefault="006A0007" w:rsidP="003A115C">
      <w:pPr>
        <w:spacing w:after="0"/>
        <w:ind w:left="360"/>
        <w:rPr>
          <w:b/>
          <w:u w:val="single"/>
          <w:lang w:val="nl"/>
        </w:rPr>
      </w:pPr>
      <w:r w:rsidRPr="006A0007">
        <w:rPr>
          <w:b/>
          <w:u w:val="single"/>
          <w:lang w:val="nl"/>
        </w:rPr>
        <w:t>Uitvoering</w:t>
      </w:r>
    </w:p>
    <w:p w:rsidR="006A0007" w:rsidRPr="006A0007" w:rsidRDefault="006A0007" w:rsidP="003A115C">
      <w:pPr>
        <w:spacing w:after="0"/>
        <w:ind w:left="360"/>
        <w:rPr>
          <w:lang w:val="nl"/>
        </w:rPr>
      </w:pPr>
      <w:r w:rsidRPr="006A0007">
        <w:rPr>
          <w:lang w:val="nl"/>
        </w:rPr>
        <w:t>De juiste locatie van het aansluitpunt is afgestemd op de maatvoering en voorziene plaats van het toestel, het patroon van eventuele wandafwerking, e.d., ….</w:t>
      </w:r>
    </w:p>
    <w:p w:rsidR="006A0007" w:rsidRPr="006A0007" w:rsidRDefault="006A0007" w:rsidP="003A115C">
      <w:pPr>
        <w:spacing w:after="0"/>
        <w:ind w:left="360"/>
        <w:rPr>
          <w:lang w:val="nl"/>
        </w:rPr>
      </w:pPr>
      <w:r w:rsidRPr="006A0007">
        <w:rPr>
          <w:lang w:val="nl"/>
        </w:rPr>
        <w:t>De kranen worden op een dichte en volkomen vaste wijze gemonteerd.</w:t>
      </w:r>
    </w:p>
    <w:p w:rsidR="006A0007" w:rsidRPr="006A0007" w:rsidRDefault="006A0007" w:rsidP="003A115C">
      <w:pPr>
        <w:spacing w:after="0"/>
        <w:ind w:left="360"/>
        <w:rPr>
          <w:lang w:val="nl"/>
        </w:rPr>
      </w:pPr>
      <w:r w:rsidRPr="006A0007">
        <w:rPr>
          <w:lang w:val="nl"/>
        </w:rPr>
        <w:t xml:space="preserve">Alle verbruikpunten waar </w:t>
      </w:r>
      <w:r w:rsidRPr="006A0007">
        <w:rPr>
          <w:u w:val="single"/>
          <w:lang w:val="nl"/>
        </w:rPr>
        <w:t>hemelwater</w:t>
      </w:r>
      <w:r w:rsidRPr="006A0007">
        <w:rPr>
          <w:lang w:val="nl"/>
        </w:rPr>
        <w:t xml:space="preserve"> toegevoerd wordt, moeten voorzien worden van een sticker of aanduiding met de vermelding: 'Geen drinkwater'. </w:t>
      </w:r>
    </w:p>
    <w:p w:rsidR="006A0007" w:rsidRPr="006A0007" w:rsidRDefault="006A0007" w:rsidP="003A115C">
      <w:pPr>
        <w:ind w:left="360"/>
        <w:rPr>
          <w:lang w:val="nl"/>
        </w:rPr>
      </w:pPr>
      <w:r w:rsidRPr="006A0007">
        <w:rPr>
          <w:lang w:val="nl"/>
        </w:rPr>
        <w:t>Dienstkranen die buiten worden opgesteld of die door kinderen kunnen worden gebruikt, zijn voorzien van een afneembare hendel.</w:t>
      </w:r>
    </w:p>
    <w:p w:rsidR="006A0007" w:rsidRPr="007C2734" w:rsidRDefault="006A0007" w:rsidP="003A115C">
      <w:pPr>
        <w:pStyle w:val="Kop2"/>
        <w:numPr>
          <w:ilvl w:val="0"/>
          <w:numId w:val="0"/>
        </w:numPr>
        <w:ind w:left="360"/>
      </w:pPr>
      <w:bookmarkStart w:id="75" w:name="_Toc461710853"/>
      <w:r>
        <w:t>62.41.10.</w:t>
      </w:r>
      <w:r>
        <w:tab/>
        <w:t>dienstkranen –</w:t>
      </w:r>
      <w:r w:rsidRPr="007C2734">
        <w:t xml:space="preserve"> </w:t>
      </w:r>
      <w:r>
        <w:t>enkele dienstkraan/vaste uitloop</w:t>
      </w:r>
      <w:bookmarkEnd w:id="75"/>
    </w:p>
    <w:p w:rsidR="007F01A0" w:rsidRPr="007F01A0" w:rsidRDefault="007F01A0" w:rsidP="003A115C">
      <w:pPr>
        <w:spacing w:after="0"/>
        <w:ind w:left="360"/>
        <w:rPr>
          <w:b/>
          <w:u w:val="single"/>
          <w:lang w:val="nl"/>
        </w:rPr>
      </w:pPr>
      <w:r w:rsidRPr="007F01A0">
        <w:rPr>
          <w:b/>
          <w:u w:val="single"/>
          <w:lang w:val="nl"/>
        </w:rPr>
        <w:t>Meting</w:t>
      </w:r>
    </w:p>
    <w:p w:rsidR="007F01A0" w:rsidRPr="007F01A0" w:rsidRDefault="007F01A0" w:rsidP="003A115C">
      <w:pPr>
        <w:spacing w:after="0"/>
        <w:ind w:left="360"/>
        <w:rPr>
          <w:lang w:val="nl"/>
        </w:rPr>
      </w:pPr>
      <w:r w:rsidRPr="007F01A0">
        <w:rPr>
          <w:lang w:val="nl"/>
        </w:rPr>
        <w:t>meeteenheid: per stuk</w:t>
      </w:r>
    </w:p>
    <w:p w:rsidR="007F01A0" w:rsidRPr="007F01A0" w:rsidRDefault="007F01A0" w:rsidP="003A115C">
      <w:pPr>
        <w:ind w:left="360"/>
        <w:rPr>
          <w:lang w:val="nl"/>
        </w:rPr>
      </w:pPr>
      <w:r w:rsidRPr="007F01A0">
        <w:rPr>
          <w:lang w:val="nl"/>
        </w:rPr>
        <w:t>aard van de overeenkomst: Forfaitaire Hoeveelheid (FH)</w:t>
      </w:r>
    </w:p>
    <w:p w:rsidR="007F01A0" w:rsidRPr="007F01A0" w:rsidRDefault="007F01A0" w:rsidP="003A115C">
      <w:pPr>
        <w:spacing w:after="0"/>
        <w:ind w:left="360"/>
        <w:rPr>
          <w:b/>
          <w:u w:val="single"/>
          <w:lang w:val="nl"/>
        </w:rPr>
      </w:pPr>
      <w:r w:rsidRPr="007F01A0">
        <w:rPr>
          <w:b/>
          <w:u w:val="single"/>
          <w:lang w:val="nl"/>
        </w:rPr>
        <w:t>Materiaal</w:t>
      </w:r>
    </w:p>
    <w:p w:rsidR="007F01A0" w:rsidRPr="007F01A0" w:rsidRDefault="007F01A0" w:rsidP="003A115C">
      <w:pPr>
        <w:spacing w:after="0"/>
        <w:ind w:left="360"/>
        <w:rPr>
          <w:u w:val="single"/>
          <w:lang w:val="nl"/>
        </w:rPr>
      </w:pPr>
      <w:r w:rsidRPr="007F01A0">
        <w:rPr>
          <w:u w:val="single"/>
          <w:lang w:val="nl"/>
        </w:rPr>
        <w:t>Specificaties</w:t>
      </w:r>
    </w:p>
    <w:p w:rsidR="007F01A0" w:rsidRPr="007F01A0" w:rsidRDefault="007F01A0" w:rsidP="003A115C">
      <w:pPr>
        <w:spacing w:after="0"/>
        <w:ind w:left="360"/>
        <w:rPr>
          <w:lang w:val="nl"/>
        </w:rPr>
      </w:pPr>
      <w:r w:rsidRPr="007F01A0">
        <w:rPr>
          <w:lang w:val="nl"/>
        </w:rPr>
        <w:t>Kraantype:</w:t>
      </w:r>
    </w:p>
    <w:p w:rsidR="007F01A0" w:rsidRPr="007F01A0" w:rsidRDefault="007F01A0" w:rsidP="003A115C">
      <w:pPr>
        <w:spacing w:after="0"/>
        <w:ind w:left="360"/>
      </w:pPr>
      <w:r w:rsidRPr="007F01A0">
        <w:rPr>
          <w:b/>
          <w:color w:val="0070C0"/>
        </w:rPr>
        <w:t>(ofwel)</w:t>
      </w:r>
      <w:r w:rsidRPr="007F01A0">
        <w:tab/>
        <w:t>met langzame en progressieve afsluiting volgens STS 63.21.</w:t>
      </w:r>
    </w:p>
    <w:p w:rsidR="007F01A0" w:rsidRPr="007F01A0" w:rsidRDefault="007F01A0" w:rsidP="003A115C">
      <w:pPr>
        <w:spacing w:after="0"/>
        <w:ind w:left="360"/>
      </w:pPr>
      <w:r w:rsidRPr="007F01A0">
        <w:rPr>
          <w:b/>
          <w:color w:val="0070C0"/>
        </w:rPr>
        <w:t>(ofwel)</w:t>
      </w:r>
      <w:r w:rsidRPr="007F01A0">
        <w:tab/>
        <w:t>met snelle afsluiting, 1/4 omwenteling met pakking en of sluiting volgens STS 63.22.11.</w:t>
      </w:r>
    </w:p>
    <w:p w:rsidR="007F01A0" w:rsidRPr="007F01A0" w:rsidRDefault="007F01A0" w:rsidP="003A115C">
      <w:pPr>
        <w:spacing w:after="0"/>
        <w:ind w:left="360"/>
      </w:pPr>
      <w:r w:rsidRPr="007F01A0">
        <w:rPr>
          <w:b/>
          <w:color w:val="0070C0"/>
        </w:rPr>
        <w:t>(ofwel)</w:t>
      </w:r>
      <w:r w:rsidRPr="007F01A0">
        <w:tab/>
        <w:t>met snelle afsluiting, 1/4 omwenteling zonder pakking noch sluiting volgens STS 63.22.12</w:t>
      </w:r>
    </w:p>
    <w:p w:rsidR="007F01A0" w:rsidRPr="007F01A0" w:rsidRDefault="007F01A0" w:rsidP="003A115C">
      <w:pPr>
        <w:spacing w:after="0"/>
        <w:ind w:left="360"/>
        <w:rPr>
          <w:lang w:val="nl"/>
        </w:rPr>
      </w:pPr>
      <w:r w:rsidRPr="007F01A0">
        <w:rPr>
          <w:lang w:val="nl"/>
        </w:rPr>
        <w:t xml:space="preserve">Afwerking: </w:t>
      </w:r>
      <w:r w:rsidRPr="007F01A0">
        <w:rPr>
          <w:color w:val="0070C0"/>
          <w:lang w:val="nl"/>
        </w:rPr>
        <w:t>verchroomd messing volgens STS 63.06.43 deel II / gepolijst messing</w:t>
      </w:r>
      <w:r w:rsidRPr="007F01A0">
        <w:rPr>
          <w:lang w:val="nl"/>
        </w:rPr>
        <w:t>.</w:t>
      </w:r>
    </w:p>
    <w:p w:rsidR="007F01A0" w:rsidRPr="007F01A0" w:rsidRDefault="007F01A0" w:rsidP="003A115C">
      <w:pPr>
        <w:spacing w:after="0"/>
        <w:ind w:left="360"/>
        <w:rPr>
          <w:lang w:val="nl"/>
        </w:rPr>
      </w:pPr>
      <w:r w:rsidRPr="007F01A0">
        <w:rPr>
          <w:lang w:val="nl"/>
        </w:rPr>
        <w:t>Nominale diameter: ND </w:t>
      </w:r>
      <w:r w:rsidRPr="007F01A0">
        <w:rPr>
          <w:color w:val="0070C0"/>
          <w:lang w:val="nl"/>
        </w:rPr>
        <w:t>12 / 20 / ... </w:t>
      </w:r>
      <w:r w:rsidRPr="007F01A0">
        <w:rPr>
          <w:lang w:val="nl"/>
        </w:rPr>
        <w:t>mm.</w:t>
      </w:r>
    </w:p>
    <w:p w:rsidR="007F01A0" w:rsidRPr="007F01A0" w:rsidRDefault="007F01A0" w:rsidP="003A115C">
      <w:pPr>
        <w:spacing w:after="0"/>
        <w:ind w:left="360"/>
        <w:rPr>
          <w:lang w:val="nl"/>
        </w:rPr>
      </w:pPr>
      <w:r w:rsidRPr="007F01A0">
        <w:rPr>
          <w:lang w:val="nl"/>
        </w:rPr>
        <w:t xml:space="preserve">Handgreep: </w:t>
      </w:r>
    </w:p>
    <w:p w:rsidR="007F01A0" w:rsidRPr="007F01A0" w:rsidRDefault="007F01A0" w:rsidP="003A115C">
      <w:pPr>
        <w:pStyle w:val="Lijstalinea"/>
        <w:numPr>
          <w:ilvl w:val="0"/>
          <w:numId w:val="37"/>
        </w:numPr>
        <w:ind w:left="1080"/>
        <w:rPr>
          <w:rFonts w:asciiTheme="minorHAnsi" w:hAnsiTheme="minorHAnsi"/>
          <w:sz w:val="22"/>
          <w:szCs w:val="22"/>
        </w:rPr>
      </w:pPr>
      <w:r w:rsidRPr="007F01A0">
        <w:rPr>
          <w:rFonts w:asciiTheme="minorHAnsi" w:hAnsiTheme="minorHAnsi"/>
          <w:sz w:val="22"/>
          <w:szCs w:val="22"/>
        </w:rPr>
        <w:t xml:space="preserve">materiaal: </w:t>
      </w:r>
      <w:r w:rsidRPr="007F01A0">
        <w:rPr>
          <w:rFonts w:asciiTheme="minorHAnsi" w:hAnsiTheme="minorHAnsi"/>
          <w:color w:val="0070C0"/>
          <w:sz w:val="22"/>
          <w:szCs w:val="22"/>
          <w:lang w:val="nl"/>
        </w:rPr>
        <w:t>verchroomd messing / verchroomde zinklegering / verchroomd hoogwaardig synthetisch materiaal / keuze aannemer</w:t>
      </w:r>
    </w:p>
    <w:p w:rsidR="007F01A0" w:rsidRPr="007F01A0" w:rsidRDefault="007F01A0" w:rsidP="003A115C">
      <w:pPr>
        <w:pStyle w:val="Lijstalinea"/>
        <w:numPr>
          <w:ilvl w:val="0"/>
          <w:numId w:val="38"/>
        </w:numPr>
        <w:ind w:left="1080"/>
        <w:rPr>
          <w:rFonts w:asciiTheme="minorHAnsi" w:hAnsiTheme="minorHAnsi"/>
          <w:sz w:val="22"/>
          <w:szCs w:val="22"/>
        </w:rPr>
      </w:pPr>
      <w:r w:rsidRPr="007F01A0">
        <w:rPr>
          <w:rFonts w:asciiTheme="minorHAnsi" w:hAnsiTheme="minorHAnsi"/>
          <w:sz w:val="22"/>
          <w:szCs w:val="22"/>
        </w:rPr>
        <w:t>vorm: keuze aannemer</w:t>
      </w:r>
    </w:p>
    <w:p w:rsidR="007F01A0" w:rsidRPr="007F01A0" w:rsidRDefault="007F01A0" w:rsidP="003A115C">
      <w:pPr>
        <w:ind w:left="360"/>
        <w:rPr>
          <w:lang w:val="nl"/>
        </w:rPr>
      </w:pPr>
      <w:r w:rsidRPr="007F01A0">
        <w:rPr>
          <w:lang w:val="nl"/>
        </w:rPr>
        <w:t>Uitlaatopening: voorzien van een afschroefbaar schuimstraalmondstuk.</w:t>
      </w:r>
    </w:p>
    <w:p w:rsidR="007F01A0" w:rsidRPr="007F01A0" w:rsidRDefault="007F01A0" w:rsidP="003A115C">
      <w:pPr>
        <w:spacing w:after="0"/>
        <w:ind w:left="360"/>
        <w:rPr>
          <w:b/>
          <w:u w:val="single"/>
          <w:lang w:val="nl"/>
        </w:rPr>
      </w:pPr>
      <w:r w:rsidRPr="007F01A0">
        <w:rPr>
          <w:b/>
          <w:u w:val="single"/>
          <w:lang w:val="nl"/>
        </w:rPr>
        <w:t>Uitvoering</w:t>
      </w:r>
    </w:p>
    <w:p w:rsidR="007F01A0" w:rsidRPr="007F01A0" w:rsidRDefault="007F01A0" w:rsidP="003A115C">
      <w:pPr>
        <w:spacing w:after="0"/>
        <w:ind w:left="360"/>
        <w:rPr>
          <w:lang w:val="nl"/>
        </w:rPr>
      </w:pPr>
      <w:r w:rsidRPr="007F01A0">
        <w:rPr>
          <w:lang w:val="nl"/>
        </w:rPr>
        <w:t>De enkele dienstkraan wordt</w:t>
      </w:r>
    </w:p>
    <w:p w:rsidR="007F01A0" w:rsidRPr="007F01A0" w:rsidRDefault="007F01A0" w:rsidP="003A115C">
      <w:pPr>
        <w:spacing w:after="0"/>
        <w:ind w:left="360"/>
      </w:pPr>
      <w:r w:rsidRPr="007F01A0">
        <w:rPr>
          <w:b/>
          <w:color w:val="0070C0"/>
        </w:rPr>
        <w:t>(ofwel)</w:t>
      </w:r>
      <w:r w:rsidRPr="007F01A0">
        <w:tab/>
        <w:t>vastgeschroefd in de voorziene muurkom.</w:t>
      </w:r>
    </w:p>
    <w:p w:rsidR="007F01A0" w:rsidRDefault="007F01A0" w:rsidP="003A115C">
      <w:pPr>
        <w:spacing w:after="0"/>
        <w:ind w:left="360"/>
      </w:pPr>
      <w:r w:rsidRPr="007F01A0">
        <w:rPr>
          <w:b/>
          <w:color w:val="0070C0"/>
        </w:rPr>
        <w:t>(ofwel)</w:t>
      </w:r>
      <w:r w:rsidRPr="007F01A0">
        <w:tab/>
        <w:t xml:space="preserve">rechtstreeks vastgeschroefd op de ingewerkte buisleiding bij middel van een bochtstuk en </w:t>
      </w:r>
    </w:p>
    <w:p w:rsidR="007F01A0" w:rsidRPr="007F01A0" w:rsidRDefault="007F01A0" w:rsidP="003A115C">
      <w:pPr>
        <w:spacing w:after="0"/>
        <w:ind w:left="1494"/>
      </w:pPr>
      <w:r w:rsidRPr="007F01A0">
        <w:lastRenderedPageBreak/>
        <w:t>tussengevoegd verchroomd rosas.</w:t>
      </w:r>
    </w:p>
    <w:p w:rsidR="007F01A0" w:rsidRPr="007F01A0" w:rsidRDefault="007F01A0" w:rsidP="003A115C">
      <w:pPr>
        <w:ind w:left="360"/>
      </w:pPr>
      <w:r w:rsidRPr="007F01A0">
        <w:rPr>
          <w:b/>
          <w:color w:val="0070C0"/>
        </w:rPr>
        <w:t>(ofwel)</w:t>
      </w:r>
      <w:r w:rsidRPr="007F01A0">
        <w:tab/>
        <w:t>rechtstreeks vastgeschroefd op de zichtbare buisleiding.</w:t>
      </w:r>
    </w:p>
    <w:p w:rsidR="007F01A0" w:rsidRPr="007C2734" w:rsidRDefault="007F01A0" w:rsidP="003A115C">
      <w:pPr>
        <w:pStyle w:val="Kop2"/>
        <w:numPr>
          <w:ilvl w:val="0"/>
          <w:numId w:val="0"/>
        </w:numPr>
        <w:ind w:left="360"/>
      </w:pPr>
      <w:bookmarkStart w:id="76" w:name="_Toc461710854"/>
      <w:r>
        <w:t>62.41.20.</w:t>
      </w:r>
      <w:r>
        <w:tab/>
        <w:t>dienstkranen –</w:t>
      </w:r>
      <w:r w:rsidRPr="007C2734">
        <w:t xml:space="preserve"> </w:t>
      </w:r>
      <w:r>
        <w:t>enkele dienstkraan/draaibare uitloop</w:t>
      </w:r>
      <w:bookmarkEnd w:id="76"/>
    </w:p>
    <w:p w:rsidR="00854246" w:rsidRPr="00854246" w:rsidRDefault="00854246" w:rsidP="003A115C">
      <w:pPr>
        <w:spacing w:after="0"/>
        <w:ind w:left="360"/>
        <w:rPr>
          <w:b/>
          <w:u w:val="single"/>
          <w:lang w:val="nl"/>
        </w:rPr>
      </w:pPr>
      <w:r w:rsidRPr="00854246">
        <w:rPr>
          <w:b/>
          <w:u w:val="single"/>
          <w:lang w:val="nl"/>
        </w:rPr>
        <w:t>Omschrijving</w:t>
      </w:r>
    </w:p>
    <w:p w:rsidR="00854246" w:rsidRPr="00854246" w:rsidRDefault="00854246" w:rsidP="003A115C">
      <w:pPr>
        <w:ind w:left="360"/>
      </w:pPr>
      <w:r w:rsidRPr="00854246">
        <w:t xml:space="preserve">Koudwater muurkraan 1/2”, met draaibare buisvormige uitloop, bestemd voor montage op de wand boven de uitgietbak . </w:t>
      </w:r>
    </w:p>
    <w:p w:rsidR="00854246" w:rsidRPr="00854246" w:rsidRDefault="00854246" w:rsidP="003A115C">
      <w:pPr>
        <w:spacing w:after="0"/>
        <w:ind w:left="360"/>
        <w:rPr>
          <w:b/>
          <w:u w:val="single"/>
          <w:lang w:val="nl"/>
        </w:rPr>
      </w:pPr>
      <w:r w:rsidRPr="00854246">
        <w:rPr>
          <w:b/>
          <w:u w:val="single"/>
          <w:lang w:val="nl"/>
        </w:rPr>
        <w:t>Meting</w:t>
      </w:r>
    </w:p>
    <w:p w:rsidR="00854246" w:rsidRPr="00854246" w:rsidRDefault="00854246" w:rsidP="003A115C">
      <w:pPr>
        <w:spacing w:after="0"/>
        <w:ind w:left="360"/>
        <w:rPr>
          <w:lang w:val="nl"/>
        </w:rPr>
      </w:pPr>
      <w:r w:rsidRPr="00854246">
        <w:rPr>
          <w:lang w:val="nl"/>
        </w:rPr>
        <w:t>meeteenheid: per stuk</w:t>
      </w:r>
    </w:p>
    <w:p w:rsidR="00854246" w:rsidRPr="00854246" w:rsidRDefault="00854246" w:rsidP="003A115C">
      <w:pPr>
        <w:ind w:left="360"/>
        <w:rPr>
          <w:lang w:val="nl"/>
        </w:rPr>
      </w:pPr>
      <w:r w:rsidRPr="00854246">
        <w:rPr>
          <w:lang w:val="nl"/>
        </w:rPr>
        <w:t>aard van de overeenkomst: Forfaitaire Hoeveelheid (FH)</w:t>
      </w:r>
    </w:p>
    <w:p w:rsidR="00854246" w:rsidRPr="00854246" w:rsidRDefault="00854246" w:rsidP="003A115C">
      <w:pPr>
        <w:spacing w:after="0"/>
        <w:ind w:left="360"/>
        <w:rPr>
          <w:b/>
          <w:u w:val="single"/>
          <w:lang w:val="nl"/>
        </w:rPr>
      </w:pPr>
      <w:r w:rsidRPr="00854246">
        <w:rPr>
          <w:b/>
          <w:u w:val="single"/>
          <w:lang w:val="nl"/>
        </w:rPr>
        <w:t>Materiaal</w:t>
      </w:r>
    </w:p>
    <w:p w:rsidR="00854246" w:rsidRPr="00854246" w:rsidRDefault="00854246" w:rsidP="003A115C">
      <w:pPr>
        <w:ind w:left="360"/>
        <w:rPr>
          <w:lang w:val="nl"/>
        </w:rPr>
      </w:pPr>
      <w:r w:rsidRPr="00854246">
        <w:rPr>
          <w:lang w:val="nl"/>
        </w:rPr>
        <w:t>De dichtheid van de draaibare uitloop moet verzekerd worden door een gekalibreerde "O" ring van elastomeer met aangepaste hardheid.</w:t>
      </w:r>
    </w:p>
    <w:p w:rsidR="00854246" w:rsidRPr="00854246" w:rsidRDefault="00854246" w:rsidP="003A115C">
      <w:pPr>
        <w:spacing w:after="0"/>
        <w:ind w:left="360"/>
        <w:rPr>
          <w:u w:val="single"/>
          <w:lang w:val="nl"/>
        </w:rPr>
      </w:pPr>
      <w:r w:rsidRPr="00854246">
        <w:rPr>
          <w:u w:val="single"/>
          <w:lang w:val="nl"/>
        </w:rPr>
        <w:t>Specificaties</w:t>
      </w:r>
    </w:p>
    <w:p w:rsidR="00854246" w:rsidRPr="00854246" w:rsidRDefault="00854246" w:rsidP="003A115C">
      <w:pPr>
        <w:spacing w:after="0"/>
        <w:ind w:left="360"/>
        <w:rPr>
          <w:lang w:val="nl"/>
        </w:rPr>
      </w:pPr>
      <w:r w:rsidRPr="00854246">
        <w:rPr>
          <w:lang w:val="nl"/>
        </w:rPr>
        <w:t>Kraantype:</w:t>
      </w:r>
    </w:p>
    <w:p w:rsidR="00854246" w:rsidRPr="00854246" w:rsidRDefault="00854246" w:rsidP="003A115C">
      <w:pPr>
        <w:spacing w:after="0"/>
        <w:ind w:left="360"/>
      </w:pPr>
      <w:r w:rsidRPr="00854246">
        <w:rPr>
          <w:b/>
          <w:color w:val="0070C0"/>
        </w:rPr>
        <w:t>(ofwel)</w:t>
      </w:r>
      <w:r w:rsidRPr="00854246">
        <w:tab/>
        <w:t xml:space="preserve"> éénknopskraan, van het type met langzame en progressieve afsluiting volgens STS 63.21.</w:t>
      </w:r>
    </w:p>
    <w:p w:rsidR="00854246" w:rsidRPr="00854246" w:rsidRDefault="00854246" w:rsidP="003A115C">
      <w:pPr>
        <w:spacing w:after="0"/>
        <w:ind w:left="360"/>
        <w:rPr>
          <w:color w:val="0070C0"/>
        </w:rPr>
      </w:pPr>
      <w:r w:rsidRPr="00854246">
        <w:rPr>
          <w:b/>
          <w:color w:val="0070C0"/>
        </w:rPr>
        <w:t>(ofwel)</w:t>
      </w:r>
      <w:r w:rsidRPr="00854246">
        <w:rPr>
          <w:color w:val="0070C0"/>
        </w:rPr>
        <w:tab/>
        <w:t xml:space="preserve"> …</w:t>
      </w:r>
    </w:p>
    <w:p w:rsidR="00854246" w:rsidRPr="00854246" w:rsidRDefault="00854246" w:rsidP="003A115C">
      <w:pPr>
        <w:spacing w:after="0"/>
        <w:ind w:left="360"/>
        <w:rPr>
          <w:lang w:val="nl"/>
        </w:rPr>
      </w:pPr>
      <w:r w:rsidRPr="00854246">
        <w:rPr>
          <w:lang w:val="nl"/>
        </w:rPr>
        <w:t xml:space="preserve">Behuizing: </w:t>
      </w:r>
      <w:r w:rsidRPr="00854246">
        <w:rPr>
          <w:color w:val="0070C0"/>
          <w:lang w:val="nl"/>
        </w:rPr>
        <w:t>gepolijst verchroomd messing / …</w:t>
      </w:r>
    </w:p>
    <w:p w:rsidR="00854246" w:rsidRPr="00854246" w:rsidRDefault="00854246" w:rsidP="003A115C">
      <w:pPr>
        <w:spacing w:after="0"/>
        <w:ind w:left="360"/>
        <w:rPr>
          <w:lang w:val="nl"/>
        </w:rPr>
      </w:pPr>
      <w:r w:rsidRPr="00854246">
        <w:rPr>
          <w:lang w:val="nl"/>
        </w:rPr>
        <w:t>Nominale diameter: ND </w:t>
      </w:r>
      <w:r w:rsidRPr="00854246">
        <w:rPr>
          <w:color w:val="0070C0"/>
          <w:lang w:val="nl"/>
        </w:rPr>
        <w:t>12 / 20 / ... </w:t>
      </w:r>
      <w:r w:rsidRPr="00854246">
        <w:rPr>
          <w:lang w:val="nl"/>
        </w:rPr>
        <w:t>mm.</w:t>
      </w:r>
    </w:p>
    <w:p w:rsidR="00854246" w:rsidRPr="00854246" w:rsidRDefault="00854246" w:rsidP="003A115C">
      <w:pPr>
        <w:spacing w:after="0"/>
        <w:ind w:left="360"/>
        <w:rPr>
          <w:lang w:val="nl"/>
        </w:rPr>
      </w:pPr>
      <w:r w:rsidRPr="00854246">
        <w:rPr>
          <w:lang w:val="nl"/>
        </w:rPr>
        <w:t xml:space="preserve">Uitloopvorm: </w:t>
      </w:r>
      <w:r w:rsidRPr="00854246">
        <w:rPr>
          <w:color w:val="0070C0"/>
          <w:lang w:val="nl"/>
        </w:rPr>
        <w:t>S-uitloop onderaan / U-uitloop bovenaan</w:t>
      </w:r>
    </w:p>
    <w:p w:rsidR="00854246" w:rsidRPr="00854246" w:rsidRDefault="00854246" w:rsidP="003A115C">
      <w:pPr>
        <w:spacing w:after="0"/>
        <w:ind w:left="360"/>
        <w:rPr>
          <w:lang w:val="nl"/>
        </w:rPr>
      </w:pPr>
      <w:r w:rsidRPr="00854246">
        <w:rPr>
          <w:lang w:val="nl"/>
        </w:rPr>
        <w:t xml:space="preserve">Handgreep: </w:t>
      </w:r>
    </w:p>
    <w:p w:rsidR="00854246" w:rsidRPr="00854246" w:rsidRDefault="00854246" w:rsidP="003A115C">
      <w:pPr>
        <w:pStyle w:val="Lijstalinea"/>
        <w:numPr>
          <w:ilvl w:val="0"/>
          <w:numId w:val="39"/>
        </w:numPr>
        <w:ind w:left="1080"/>
        <w:rPr>
          <w:rFonts w:asciiTheme="minorHAnsi" w:hAnsiTheme="minorHAnsi"/>
          <w:sz w:val="22"/>
          <w:szCs w:val="22"/>
        </w:rPr>
      </w:pPr>
      <w:r w:rsidRPr="00854246">
        <w:rPr>
          <w:rFonts w:asciiTheme="minorHAnsi" w:hAnsiTheme="minorHAnsi"/>
          <w:sz w:val="22"/>
          <w:szCs w:val="22"/>
        </w:rPr>
        <w:t xml:space="preserve">materiaal: </w:t>
      </w:r>
      <w:r w:rsidRPr="00854246">
        <w:rPr>
          <w:rFonts w:asciiTheme="minorHAnsi" w:hAnsiTheme="minorHAnsi"/>
          <w:color w:val="0070C0"/>
          <w:sz w:val="22"/>
          <w:szCs w:val="22"/>
          <w:lang w:val="nl"/>
        </w:rPr>
        <w:t>verchroomd messing / verchroomde zinklegering / verchroomd hoogwaardig synthetisch materiaal / keuze aannemer</w:t>
      </w:r>
    </w:p>
    <w:p w:rsidR="00854246" w:rsidRPr="00854246" w:rsidRDefault="00854246" w:rsidP="003A115C">
      <w:pPr>
        <w:pStyle w:val="Lijstalinea"/>
        <w:numPr>
          <w:ilvl w:val="0"/>
          <w:numId w:val="39"/>
        </w:numPr>
        <w:ind w:left="1080"/>
        <w:rPr>
          <w:rFonts w:asciiTheme="minorHAnsi" w:hAnsiTheme="minorHAnsi"/>
          <w:sz w:val="22"/>
          <w:szCs w:val="22"/>
        </w:rPr>
      </w:pPr>
      <w:r w:rsidRPr="00854246">
        <w:rPr>
          <w:rFonts w:asciiTheme="minorHAnsi" w:hAnsiTheme="minorHAnsi"/>
          <w:sz w:val="22"/>
          <w:szCs w:val="22"/>
        </w:rPr>
        <w:t>vorm: keuze aannemer</w:t>
      </w:r>
    </w:p>
    <w:p w:rsidR="00854246" w:rsidRPr="00854246" w:rsidRDefault="00854246" w:rsidP="003A115C">
      <w:pPr>
        <w:ind w:left="360"/>
        <w:rPr>
          <w:lang w:val="nl"/>
        </w:rPr>
      </w:pPr>
      <w:r w:rsidRPr="00854246">
        <w:rPr>
          <w:lang w:val="nl"/>
        </w:rPr>
        <w:t>Uitlaatopening: voorzien van een afschroefbaar schuimstraalmondstuk.</w:t>
      </w:r>
    </w:p>
    <w:p w:rsidR="00854246" w:rsidRPr="00854246" w:rsidRDefault="00854246" w:rsidP="003A115C">
      <w:pPr>
        <w:spacing w:after="0"/>
        <w:ind w:left="360"/>
        <w:rPr>
          <w:u w:val="single"/>
          <w:lang w:val="nl"/>
        </w:rPr>
      </w:pPr>
      <w:r w:rsidRPr="00854246">
        <w:rPr>
          <w:u w:val="single"/>
          <w:lang w:val="nl"/>
        </w:rPr>
        <w:t>Aanvullende specificaties (te schrappen indien niet van toepassing)</w:t>
      </w:r>
    </w:p>
    <w:p w:rsidR="00854246" w:rsidRPr="00854246" w:rsidRDefault="00854246" w:rsidP="003A115C">
      <w:pPr>
        <w:ind w:left="360"/>
        <w:rPr>
          <w:lang w:val="nl"/>
        </w:rPr>
      </w:pPr>
      <w:r w:rsidRPr="00854246">
        <w:rPr>
          <w:lang w:val="nl"/>
        </w:rPr>
        <w:t>De kraan wordt geleverd met inbegrip van een terugslagklep aangenomen door Belgaqua.</w:t>
      </w:r>
    </w:p>
    <w:p w:rsidR="00854246" w:rsidRPr="00854246" w:rsidRDefault="00854246" w:rsidP="003A115C">
      <w:pPr>
        <w:spacing w:after="0"/>
        <w:ind w:left="360"/>
        <w:rPr>
          <w:b/>
          <w:u w:val="single"/>
          <w:lang w:val="nl"/>
        </w:rPr>
      </w:pPr>
      <w:r w:rsidRPr="00854246">
        <w:rPr>
          <w:b/>
          <w:u w:val="single"/>
          <w:lang w:val="nl"/>
        </w:rPr>
        <w:t>Uitvoering</w:t>
      </w:r>
    </w:p>
    <w:p w:rsidR="00854246" w:rsidRPr="00854246" w:rsidRDefault="00854246" w:rsidP="003A115C">
      <w:pPr>
        <w:spacing w:after="0"/>
        <w:ind w:left="360"/>
        <w:rPr>
          <w:lang w:val="nl"/>
        </w:rPr>
      </w:pPr>
      <w:r w:rsidRPr="00854246">
        <w:rPr>
          <w:lang w:val="nl"/>
        </w:rPr>
        <w:t>De dienstkraan wordt</w:t>
      </w:r>
    </w:p>
    <w:p w:rsidR="00854246" w:rsidRPr="00854246" w:rsidRDefault="00854246" w:rsidP="003A115C">
      <w:pPr>
        <w:spacing w:after="0"/>
        <w:ind w:left="360"/>
      </w:pPr>
      <w:r w:rsidRPr="00854246">
        <w:rPr>
          <w:b/>
          <w:color w:val="0070C0"/>
        </w:rPr>
        <w:t>(ofwel)</w:t>
      </w:r>
      <w:r w:rsidRPr="00854246">
        <w:tab/>
        <w:t>rechtstreeks vastgeschroefd op de ingewerkte buisleiding bij middel van een bochtstuk en tussengevoegd verchroomd rosas.</w:t>
      </w:r>
    </w:p>
    <w:p w:rsidR="00854246" w:rsidRPr="00854246" w:rsidRDefault="00854246" w:rsidP="003A115C">
      <w:pPr>
        <w:spacing w:after="0"/>
        <w:ind w:left="360"/>
      </w:pPr>
      <w:r w:rsidRPr="00854246">
        <w:rPr>
          <w:b/>
          <w:color w:val="0070C0"/>
        </w:rPr>
        <w:t>(ofwel)</w:t>
      </w:r>
      <w:r w:rsidRPr="00854246">
        <w:tab/>
        <w:t>vastgeschroefd in de afzonderlijk voorziene muurkom.</w:t>
      </w:r>
    </w:p>
    <w:p w:rsidR="00854246" w:rsidRPr="00854246" w:rsidRDefault="00854246" w:rsidP="003A115C">
      <w:pPr>
        <w:ind w:left="360"/>
        <w:rPr>
          <w:lang w:val="nl"/>
        </w:rPr>
      </w:pPr>
      <w:r w:rsidRPr="00854246">
        <w:rPr>
          <w:lang w:val="nl"/>
        </w:rPr>
        <w:t>Kranen boven uitgietbakken moeten zo opgesteld worden dat een normale emmer kan gevuld worden</w:t>
      </w:r>
      <w:r>
        <w:rPr>
          <w:lang w:val="nl"/>
        </w:rPr>
        <w:t>,</w:t>
      </w:r>
      <w:r>
        <w:rPr>
          <w:color w:val="C3004A" w:themeColor="accent4"/>
          <w:lang w:val="nl"/>
        </w:rPr>
        <w:t xml:space="preserve"> rekening houdend met de emmerrooster</w:t>
      </w:r>
      <w:r w:rsidRPr="00854246">
        <w:rPr>
          <w:lang w:val="nl"/>
        </w:rPr>
        <w:t>.</w:t>
      </w:r>
    </w:p>
    <w:p w:rsidR="00854246" w:rsidRPr="00854246" w:rsidRDefault="00854246" w:rsidP="003A115C">
      <w:pPr>
        <w:spacing w:after="0"/>
        <w:ind w:left="360"/>
        <w:rPr>
          <w:b/>
          <w:u w:val="single"/>
          <w:lang w:val="nl"/>
        </w:rPr>
      </w:pPr>
      <w:r w:rsidRPr="00854246">
        <w:rPr>
          <w:b/>
          <w:u w:val="single"/>
          <w:lang w:val="nl"/>
        </w:rPr>
        <w:t>Toepassing</w:t>
      </w:r>
    </w:p>
    <w:p w:rsidR="00854246" w:rsidRPr="00854246" w:rsidRDefault="00854246" w:rsidP="003A115C">
      <w:pPr>
        <w:ind w:left="360"/>
        <w:rPr>
          <w:lang w:val="nl"/>
        </w:rPr>
      </w:pPr>
      <w:r w:rsidRPr="00854246">
        <w:rPr>
          <w:lang w:val="nl"/>
        </w:rPr>
        <w:t>Te voorzien boven de uitgietbakken, ...</w:t>
      </w:r>
    </w:p>
    <w:p w:rsidR="005A742C" w:rsidRPr="007C2734" w:rsidRDefault="005A742C" w:rsidP="003A115C">
      <w:pPr>
        <w:pStyle w:val="Kop2"/>
        <w:numPr>
          <w:ilvl w:val="0"/>
          <w:numId w:val="0"/>
        </w:numPr>
        <w:ind w:left="360"/>
      </w:pPr>
      <w:bookmarkStart w:id="77" w:name="_Toc461710855"/>
      <w:r>
        <w:t>62.42.10.</w:t>
      </w:r>
      <w:r>
        <w:tab/>
        <w:t>dienstkranen –</w:t>
      </w:r>
      <w:r w:rsidRPr="007C2734">
        <w:t xml:space="preserve"> </w:t>
      </w:r>
      <w:r>
        <w:t>dubbele dienstkraan/binnen</w:t>
      </w:r>
      <w:bookmarkEnd w:id="77"/>
    </w:p>
    <w:p w:rsidR="00EA261E" w:rsidRPr="00EA261E" w:rsidRDefault="00EA261E" w:rsidP="003A115C">
      <w:pPr>
        <w:spacing w:after="0"/>
        <w:ind w:left="360"/>
        <w:rPr>
          <w:b/>
          <w:u w:val="single"/>
          <w:lang w:val="nl"/>
        </w:rPr>
      </w:pPr>
      <w:r w:rsidRPr="00EA261E">
        <w:rPr>
          <w:b/>
          <w:u w:val="single"/>
          <w:lang w:val="nl"/>
        </w:rPr>
        <w:t>Omschrijving</w:t>
      </w:r>
    </w:p>
    <w:p w:rsidR="00EA261E" w:rsidRPr="00EA261E" w:rsidRDefault="00EA261E" w:rsidP="003A115C">
      <w:pPr>
        <w:ind w:left="360"/>
      </w:pPr>
      <w:r w:rsidRPr="00EA261E">
        <w:t>Dubbele dienstkranen, voorzien van een schroefdraad voor de aansluiting van een slang, bestemd voor de voeding van wasmachine, ...</w:t>
      </w:r>
    </w:p>
    <w:p w:rsidR="00EA261E" w:rsidRPr="00EA261E" w:rsidRDefault="00EA261E" w:rsidP="003A115C">
      <w:pPr>
        <w:spacing w:after="0"/>
        <w:ind w:left="360"/>
        <w:rPr>
          <w:b/>
          <w:u w:val="single"/>
          <w:lang w:val="nl"/>
        </w:rPr>
      </w:pPr>
      <w:r w:rsidRPr="00EA261E">
        <w:rPr>
          <w:b/>
          <w:u w:val="single"/>
          <w:lang w:val="nl"/>
        </w:rPr>
        <w:t>Meting</w:t>
      </w:r>
    </w:p>
    <w:p w:rsidR="00EA261E" w:rsidRPr="00EA261E" w:rsidRDefault="00EA261E" w:rsidP="003A115C">
      <w:pPr>
        <w:spacing w:after="0"/>
        <w:ind w:left="360"/>
        <w:rPr>
          <w:lang w:val="nl"/>
        </w:rPr>
      </w:pPr>
      <w:r w:rsidRPr="00EA261E">
        <w:rPr>
          <w:lang w:val="nl"/>
        </w:rPr>
        <w:t>meeteenheid: per stuk</w:t>
      </w:r>
    </w:p>
    <w:p w:rsidR="00EA261E" w:rsidRPr="00EA261E" w:rsidRDefault="00EA261E" w:rsidP="003A115C">
      <w:pPr>
        <w:ind w:left="360"/>
        <w:rPr>
          <w:lang w:val="nl"/>
        </w:rPr>
      </w:pPr>
      <w:r w:rsidRPr="00EA261E">
        <w:rPr>
          <w:lang w:val="nl"/>
        </w:rPr>
        <w:t>aard van de overeenkomst: Forfaitaire Hoeveelheid (FH)</w:t>
      </w:r>
    </w:p>
    <w:p w:rsidR="00EA261E" w:rsidRPr="00EA261E" w:rsidRDefault="00EA261E" w:rsidP="003A115C">
      <w:pPr>
        <w:spacing w:after="0"/>
        <w:ind w:left="360"/>
        <w:rPr>
          <w:u w:val="single"/>
          <w:lang w:val="nl"/>
        </w:rPr>
      </w:pPr>
      <w:r w:rsidRPr="00EA261E">
        <w:rPr>
          <w:u w:val="single"/>
          <w:lang w:val="nl"/>
        </w:rPr>
        <w:lastRenderedPageBreak/>
        <w:t>Specificaties</w:t>
      </w:r>
    </w:p>
    <w:p w:rsidR="00EA261E" w:rsidRPr="00EA261E" w:rsidRDefault="00EA261E" w:rsidP="003A115C">
      <w:pPr>
        <w:spacing w:after="0"/>
        <w:ind w:left="360"/>
        <w:rPr>
          <w:lang w:val="nl"/>
        </w:rPr>
      </w:pPr>
      <w:r w:rsidRPr="00EA261E">
        <w:rPr>
          <w:lang w:val="nl"/>
        </w:rPr>
        <w:t>Kraantype:</w:t>
      </w:r>
    </w:p>
    <w:p w:rsidR="00EA261E" w:rsidRPr="00EA261E" w:rsidRDefault="00EA261E" w:rsidP="003A115C">
      <w:pPr>
        <w:spacing w:after="0"/>
        <w:ind w:left="360"/>
      </w:pPr>
      <w:r w:rsidRPr="00EA261E">
        <w:rPr>
          <w:b/>
          <w:color w:val="0070C0"/>
        </w:rPr>
        <w:t>(ofwel)</w:t>
      </w:r>
      <w:r w:rsidRPr="00EA261E">
        <w:tab/>
        <w:t>éénknopskraan, van het type met langzame en progressieve afsluiting volgens STS 63.21.</w:t>
      </w:r>
    </w:p>
    <w:p w:rsidR="00EA261E" w:rsidRDefault="00EA261E" w:rsidP="003A115C">
      <w:pPr>
        <w:spacing w:after="0"/>
        <w:ind w:left="360"/>
      </w:pPr>
      <w:r w:rsidRPr="00EA261E">
        <w:rPr>
          <w:b/>
          <w:color w:val="0070C0"/>
        </w:rPr>
        <w:t>(ofwel)</w:t>
      </w:r>
      <w:r w:rsidRPr="00EA261E">
        <w:tab/>
        <w:t xml:space="preserve">éénknopskraan, van het type met snelle afsluiting, 1/4 omwenteling met pakking en of sluiting </w:t>
      </w:r>
    </w:p>
    <w:p w:rsidR="00EA261E" w:rsidRPr="00EA261E" w:rsidRDefault="00EA261E" w:rsidP="003A115C">
      <w:pPr>
        <w:spacing w:after="0"/>
        <w:ind w:left="1494"/>
      </w:pPr>
      <w:r w:rsidRPr="00EA261E">
        <w:t>volgens STS 63.22.11.</w:t>
      </w:r>
    </w:p>
    <w:p w:rsidR="00EA261E" w:rsidRDefault="00EA261E" w:rsidP="003A115C">
      <w:pPr>
        <w:spacing w:after="0"/>
        <w:ind w:left="360"/>
      </w:pPr>
      <w:r w:rsidRPr="00EA261E">
        <w:rPr>
          <w:b/>
          <w:color w:val="0070C0"/>
        </w:rPr>
        <w:t>(ofwel)</w:t>
      </w:r>
      <w:r w:rsidRPr="00EA261E">
        <w:tab/>
        <w:t xml:space="preserve">éénknopskraan, van het type met snelle afsluiting, 1/4 omwenteling zonder pakking noch </w:t>
      </w:r>
    </w:p>
    <w:p w:rsidR="00EA261E" w:rsidRPr="00EA261E" w:rsidRDefault="00EA261E" w:rsidP="003A115C">
      <w:pPr>
        <w:spacing w:after="0"/>
        <w:ind w:left="1494"/>
      </w:pPr>
      <w:r w:rsidRPr="00EA261E">
        <w:t>sluiting volgens STS 63.22.12</w:t>
      </w:r>
    </w:p>
    <w:p w:rsidR="00EA261E" w:rsidRPr="00EA261E" w:rsidRDefault="00EA261E" w:rsidP="003A115C">
      <w:pPr>
        <w:spacing w:after="0"/>
        <w:ind w:left="360"/>
        <w:rPr>
          <w:lang w:val="nl"/>
        </w:rPr>
      </w:pPr>
      <w:r w:rsidRPr="00EA261E">
        <w:rPr>
          <w:lang w:val="nl"/>
        </w:rPr>
        <w:t xml:space="preserve">Afwerking: </w:t>
      </w:r>
      <w:r w:rsidRPr="00EA261E">
        <w:rPr>
          <w:color w:val="0070C0"/>
          <w:lang w:val="nl"/>
        </w:rPr>
        <w:t>verchroomd messing volgens STS 63.06.43 deel II / gepolijst messing</w:t>
      </w:r>
      <w:r w:rsidRPr="00EA261E">
        <w:rPr>
          <w:lang w:val="nl"/>
        </w:rPr>
        <w:t>.</w:t>
      </w:r>
    </w:p>
    <w:p w:rsidR="00EA261E" w:rsidRPr="00EA261E" w:rsidRDefault="00EA261E" w:rsidP="003A115C">
      <w:pPr>
        <w:spacing w:after="0"/>
        <w:ind w:left="360"/>
        <w:rPr>
          <w:lang w:val="nl"/>
        </w:rPr>
      </w:pPr>
      <w:r w:rsidRPr="00EA261E">
        <w:rPr>
          <w:lang w:val="nl"/>
        </w:rPr>
        <w:t>Model</w:t>
      </w:r>
      <w:r>
        <w:rPr>
          <w:lang w:val="nl"/>
        </w:rPr>
        <w:t>:</w:t>
      </w:r>
      <w:r w:rsidRPr="00EA261E">
        <w:rPr>
          <w:lang w:val="nl"/>
        </w:rPr>
        <w:t xml:space="preserve">  </w:t>
      </w:r>
      <w:r w:rsidRPr="00EA261E">
        <w:rPr>
          <w:color w:val="0070C0"/>
          <w:lang w:val="nl"/>
        </w:rPr>
        <w:t>recht / …</w:t>
      </w:r>
    </w:p>
    <w:p w:rsidR="00EA261E" w:rsidRPr="00EA261E" w:rsidRDefault="00EA261E" w:rsidP="003A115C">
      <w:pPr>
        <w:spacing w:after="0"/>
        <w:ind w:left="360"/>
        <w:rPr>
          <w:lang w:val="nl"/>
        </w:rPr>
      </w:pPr>
      <w:r w:rsidRPr="00EA261E">
        <w:rPr>
          <w:lang w:val="nl"/>
        </w:rPr>
        <w:t xml:space="preserve">Nominale diameter (ND): </w:t>
      </w:r>
      <w:r w:rsidRPr="00EA261E">
        <w:rPr>
          <w:color w:val="0070C0"/>
          <w:lang w:val="nl"/>
        </w:rPr>
        <w:t>12 / 20 / ... </w:t>
      </w:r>
      <w:r w:rsidRPr="00EA261E">
        <w:rPr>
          <w:lang w:val="nl"/>
        </w:rPr>
        <w:t>mm.</w:t>
      </w:r>
    </w:p>
    <w:p w:rsidR="00EA261E" w:rsidRPr="00EA261E" w:rsidRDefault="00EA261E" w:rsidP="003A115C">
      <w:pPr>
        <w:spacing w:after="0"/>
        <w:ind w:left="360"/>
        <w:rPr>
          <w:lang w:val="nl"/>
        </w:rPr>
      </w:pPr>
      <w:r w:rsidRPr="00EA261E">
        <w:rPr>
          <w:lang w:val="nl"/>
        </w:rPr>
        <w:t xml:space="preserve">Slangwartel: </w:t>
      </w:r>
      <w:r w:rsidRPr="00EA261E">
        <w:rPr>
          <w:color w:val="0070C0"/>
          <w:lang w:val="nl"/>
        </w:rPr>
        <w:t>3/4” / …</w:t>
      </w:r>
    </w:p>
    <w:p w:rsidR="00EA261E" w:rsidRPr="00EA261E" w:rsidRDefault="00EA261E" w:rsidP="003A115C">
      <w:pPr>
        <w:spacing w:after="0"/>
        <w:ind w:left="360"/>
        <w:rPr>
          <w:lang w:val="nl"/>
        </w:rPr>
      </w:pPr>
      <w:r w:rsidRPr="00EA261E">
        <w:rPr>
          <w:lang w:val="nl"/>
        </w:rPr>
        <w:t>Handgreep:</w:t>
      </w:r>
    </w:p>
    <w:p w:rsidR="00EA261E" w:rsidRPr="00EA261E" w:rsidRDefault="00EA261E" w:rsidP="003A115C">
      <w:pPr>
        <w:pStyle w:val="Lijstalinea"/>
        <w:numPr>
          <w:ilvl w:val="0"/>
          <w:numId w:val="40"/>
        </w:numPr>
        <w:ind w:left="1080"/>
        <w:rPr>
          <w:rFonts w:asciiTheme="minorHAnsi" w:hAnsiTheme="minorHAnsi"/>
          <w:sz w:val="22"/>
          <w:szCs w:val="22"/>
          <w:lang w:val="nl-NL"/>
        </w:rPr>
      </w:pPr>
      <w:r w:rsidRPr="00EA261E">
        <w:rPr>
          <w:rFonts w:asciiTheme="minorHAnsi" w:hAnsiTheme="minorHAnsi"/>
          <w:sz w:val="22"/>
          <w:szCs w:val="22"/>
          <w:lang w:val="nl-NL"/>
        </w:rPr>
        <w:t xml:space="preserve">materiaal: </w:t>
      </w:r>
      <w:r w:rsidRPr="00EA261E">
        <w:rPr>
          <w:rFonts w:asciiTheme="minorHAnsi" w:hAnsiTheme="minorHAnsi"/>
          <w:sz w:val="22"/>
          <w:szCs w:val="22"/>
          <w:lang w:val="nl"/>
        </w:rPr>
        <w:t>verchroomd messing / verchroomde zinklegering / verchroomd hoogwaardig synthetisch materiaal / keuze aannemer</w:t>
      </w:r>
    </w:p>
    <w:p w:rsidR="00EA261E" w:rsidRPr="00EA261E" w:rsidRDefault="00EA261E" w:rsidP="003A115C">
      <w:pPr>
        <w:pStyle w:val="Lijstalinea"/>
        <w:numPr>
          <w:ilvl w:val="0"/>
          <w:numId w:val="40"/>
        </w:numPr>
        <w:spacing w:after="240"/>
        <w:ind w:left="1080"/>
        <w:rPr>
          <w:rFonts w:asciiTheme="minorHAnsi" w:hAnsiTheme="minorHAnsi"/>
          <w:sz w:val="22"/>
          <w:szCs w:val="22"/>
        </w:rPr>
      </w:pPr>
      <w:r w:rsidRPr="00EA261E">
        <w:rPr>
          <w:rFonts w:asciiTheme="minorHAnsi" w:hAnsiTheme="minorHAnsi"/>
          <w:sz w:val="22"/>
          <w:szCs w:val="22"/>
        </w:rPr>
        <w:t>vorm: keuze aannemer</w:t>
      </w:r>
    </w:p>
    <w:p w:rsidR="00EA261E" w:rsidRPr="00EA261E" w:rsidRDefault="00EA261E" w:rsidP="003A115C">
      <w:pPr>
        <w:spacing w:after="0"/>
        <w:ind w:left="360"/>
        <w:rPr>
          <w:u w:val="single"/>
          <w:lang w:val="nl"/>
        </w:rPr>
      </w:pPr>
      <w:r w:rsidRPr="00EA261E">
        <w:rPr>
          <w:u w:val="single"/>
          <w:lang w:val="nl"/>
        </w:rPr>
        <w:t>Aanvullende specificaties (te schrappen indien niet van toepassing)</w:t>
      </w:r>
    </w:p>
    <w:p w:rsidR="00EA261E" w:rsidRPr="00EA261E" w:rsidRDefault="00EA261E" w:rsidP="003A115C">
      <w:pPr>
        <w:ind w:left="360"/>
        <w:rPr>
          <w:lang w:val="nl"/>
        </w:rPr>
      </w:pPr>
      <w:r w:rsidRPr="00EA261E">
        <w:rPr>
          <w:lang w:val="nl"/>
        </w:rPr>
        <w:t>De kraan wordt geleverd met inbegrip van een terugslagklep aangenomen door Belgaqua.</w:t>
      </w:r>
    </w:p>
    <w:p w:rsidR="00EA261E" w:rsidRPr="00EA261E" w:rsidRDefault="00EA261E" w:rsidP="003A115C">
      <w:pPr>
        <w:spacing w:after="0"/>
        <w:ind w:left="360"/>
        <w:rPr>
          <w:b/>
          <w:u w:val="single"/>
          <w:lang w:val="nl"/>
        </w:rPr>
      </w:pPr>
      <w:r w:rsidRPr="00EA261E">
        <w:rPr>
          <w:b/>
          <w:u w:val="single"/>
          <w:lang w:val="nl"/>
        </w:rPr>
        <w:t>Uitvoering</w:t>
      </w:r>
      <w:r w:rsidRPr="00EA261E">
        <w:rPr>
          <w:b/>
          <w:u w:val="single"/>
          <w:lang w:val="nl"/>
        </w:rPr>
        <w:tab/>
      </w:r>
    </w:p>
    <w:p w:rsidR="00EA261E" w:rsidRPr="00EA261E" w:rsidRDefault="00EA261E" w:rsidP="003A115C">
      <w:pPr>
        <w:spacing w:after="0"/>
        <w:ind w:left="360"/>
        <w:rPr>
          <w:lang w:val="nl"/>
        </w:rPr>
      </w:pPr>
      <w:r w:rsidRPr="00EA261E">
        <w:rPr>
          <w:lang w:val="nl"/>
        </w:rPr>
        <w:t>De dubbele dienstkraan wordt</w:t>
      </w:r>
    </w:p>
    <w:p w:rsidR="00EA261E" w:rsidRDefault="00EA261E" w:rsidP="003A115C">
      <w:pPr>
        <w:spacing w:after="0"/>
        <w:ind w:left="360"/>
      </w:pPr>
      <w:r w:rsidRPr="00EA261E">
        <w:rPr>
          <w:b/>
          <w:color w:val="0070C0"/>
        </w:rPr>
        <w:t>(ofwel)</w:t>
      </w:r>
      <w:r w:rsidRPr="00EA261E">
        <w:tab/>
        <w:t xml:space="preserve">rechtstreeks vastgeschroefd op de ingewerkte buisleiding bij middel van bochtstuk en </w:t>
      </w:r>
    </w:p>
    <w:p w:rsidR="00EA261E" w:rsidRPr="00EA261E" w:rsidRDefault="00EA261E" w:rsidP="003A115C">
      <w:pPr>
        <w:spacing w:after="0"/>
        <w:ind w:left="1494"/>
      </w:pPr>
      <w:r w:rsidRPr="00EA261E">
        <w:t>tussengevoegde verchroomde rosas.</w:t>
      </w:r>
    </w:p>
    <w:p w:rsidR="00EA261E" w:rsidRPr="00EA261E" w:rsidRDefault="00EA261E" w:rsidP="003A115C">
      <w:pPr>
        <w:spacing w:after="0"/>
        <w:ind w:left="360"/>
      </w:pPr>
      <w:r w:rsidRPr="00EA261E">
        <w:rPr>
          <w:b/>
          <w:color w:val="0070C0"/>
        </w:rPr>
        <w:t>(ofwel)</w:t>
      </w:r>
      <w:r w:rsidRPr="00EA261E">
        <w:tab/>
        <w:t>vastgeschroefd in de afzonderlijk voorziene muurkom.</w:t>
      </w:r>
    </w:p>
    <w:p w:rsidR="00EA261E" w:rsidRPr="00EA261E" w:rsidRDefault="00EA261E" w:rsidP="003A115C">
      <w:pPr>
        <w:spacing w:after="0"/>
        <w:ind w:left="360"/>
      </w:pPr>
      <w:r w:rsidRPr="00EA261E">
        <w:rPr>
          <w:b/>
          <w:color w:val="0070C0"/>
        </w:rPr>
        <w:t>(ofwel)</w:t>
      </w:r>
      <w:r w:rsidRPr="00EA261E">
        <w:tab/>
        <w:t>rechtstreeks vastgeschroefd op de zichtbare toevoerleiding.</w:t>
      </w:r>
    </w:p>
    <w:p w:rsidR="00EA261E" w:rsidRPr="00EA261E" w:rsidRDefault="00EA261E" w:rsidP="003A115C">
      <w:pPr>
        <w:ind w:left="360"/>
        <w:rPr>
          <w:lang w:val="nl"/>
        </w:rPr>
      </w:pPr>
      <w:r w:rsidRPr="00EA261E">
        <w:rPr>
          <w:lang w:val="nl"/>
        </w:rPr>
        <w:t>Voedingskranen voor wasmachines worden zo opgesteld, dat een optimale plaatsing van een wasmachine tot tegen de wand mogelijk is. Dit wordt eventueel besproken met de architect.</w:t>
      </w:r>
    </w:p>
    <w:p w:rsidR="00EA261E" w:rsidRPr="00EA261E" w:rsidRDefault="00EA261E" w:rsidP="003A115C">
      <w:pPr>
        <w:spacing w:after="0"/>
        <w:ind w:left="360"/>
        <w:rPr>
          <w:b/>
          <w:u w:val="single"/>
          <w:lang w:val="nl"/>
        </w:rPr>
      </w:pPr>
      <w:r w:rsidRPr="00EA261E">
        <w:rPr>
          <w:b/>
          <w:u w:val="single"/>
          <w:lang w:val="nl"/>
        </w:rPr>
        <w:t>Toepassing</w:t>
      </w:r>
    </w:p>
    <w:p w:rsidR="00EA261E" w:rsidRPr="00EA261E" w:rsidRDefault="00EA261E" w:rsidP="003A115C">
      <w:pPr>
        <w:ind w:left="360"/>
        <w:rPr>
          <w:lang w:val="nl"/>
        </w:rPr>
      </w:pPr>
      <w:r w:rsidRPr="00EA261E">
        <w:rPr>
          <w:lang w:val="nl"/>
        </w:rPr>
        <w:t>Te voorzien als aansluitpunt voor een wasmachine, ...</w:t>
      </w:r>
    </w:p>
    <w:p w:rsidR="00EA261E" w:rsidRPr="007C2734" w:rsidRDefault="00EA261E" w:rsidP="003A115C">
      <w:pPr>
        <w:pStyle w:val="Kop2"/>
        <w:numPr>
          <w:ilvl w:val="0"/>
          <w:numId w:val="0"/>
        </w:numPr>
        <w:ind w:left="360"/>
      </w:pPr>
      <w:bookmarkStart w:id="78" w:name="_Toc461710856"/>
      <w:r>
        <w:t>62.42.20.</w:t>
      </w:r>
      <w:r>
        <w:tab/>
        <w:t>dienstkranen –</w:t>
      </w:r>
      <w:r w:rsidRPr="007C2734">
        <w:t xml:space="preserve"> </w:t>
      </w:r>
      <w:r>
        <w:t>dubbele dienstkraan/buiten</w:t>
      </w:r>
      <w:bookmarkEnd w:id="78"/>
    </w:p>
    <w:p w:rsidR="002224E3" w:rsidRPr="002224E3" w:rsidRDefault="002224E3" w:rsidP="003A115C">
      <w:pPr>
        <w:spacing w:after="0"/>
        <w:ind w:left="360"/>
        <w:rPr>
          <w:b/>
          <w:u w:val="single"/>
          <w:lang w:val="nl"/>
        </w:rPr>
      </w:pPr>
      <w:r w:rsidRPr="002224E3">
        <w:rPr>
          <w:b/>
          <w:u w:val="single"/>
          <w:lang w:val="nl"/>
        </w:rPr>
        <w:t>Omschrijving</w:t>
      </w:r>
    </w:p>
    <w:p w:rsidR="002224E3" w:rsidRPr="002224E3" w:rsidRDefault="002224E3" w:rsidP="003A115C">
      <w:pPr>
        <w:spacing w:after="0"/>
        <w:ind w:left="360"/>
      </w:pPr>
      <w:r w:rsidRPr="002224E3">
        <w:t>Dubbele dienstkranen voorzien op de buitengevel.</w:t>
      </w:r>
    </w:p>
    <w:p w:rsidR="002224E3" w:rsidRPr="002224E3" w:rsidRDefault="002224E3" w:rsidP="003A115C">
      <w:pPr>
        <w:spacing w:after="0"/>
        <w:ind w:left="360"/>
      </w:pPr>
      <w:r w:rsidRPr="002224E3">
        <w:t>De eenheidsprijs omvat behalve het eigenlijke stuk:</w:t>
      </w:r>
    </w:p>
    <w:p w:rsidR="002224E3" w:rsidRPr="002224E3" w:rsidRDefault="002224E3" w:rsidP="003A115C">
      <w:pPr>
        <w:spacing w:after="0"/>
        <w:ind w:left="360"/>
        <w:rPr>
          <w:lang w:val="nl"/>
        </w:rPr>
      </w:pPr>
      <w:r w:rsidRPr="002224E3">
        <w:rPr>
          <w:lang w:val="nl"/>
        </w:rPr>
        <w:t>de kokers en/of de doorboring van het metselwerk of andere elementen</w:t>
      </w:r>
    </w:p>
    <w:p w:rsidR="002224E3" w:rsidRPr="002224E3" w:rsidRDefault="002224E3" w:rsidP="003A115C">
      <w:pPr>
        <w:spacing w:after="0"/>
        <w:ind w:left="360"/>
        <w:rPr>
          <w:lang w:val="nl"/>
        </w:rPr>
      </w:pPr>
      <w:r w:rsidRPr="002224E3">
        <w:rPr>
          <w:lang w:val="nl"/>
        </w:rPr>
        <w:t>de buisleiding die de muurkom verbindt met de afsluitkraan met aftapkraan</w:t>
      </w:r>
    </w:p>
    <w:p w:rsidR="002224E3" w:rsidRPr="002224E3" w:rsidRDefault="002224E3" w:rsidP="003A115C">
      <w:pPr>
        <w:ind w:left="360"/>
        <w:rPr>
          <w:lang w:val="nl"/>
        </w:rPr>
      </w:pPr>
      <w:r w:rsidRPr="002224E3">
        <w:rPr>
          <w:lang w:val="nl"/>
        </w:rPr>
        <w:t>de eventuele uitsnijding in de bekledingsmaterialen ter hoogte van de voeging.</w:t>
      </w:r>
    </w:p>
    <w:p w:rsidR="002224E3" w:rsidRPr="002224E3" w:rsidRDefault="002224E3" w:rsidP="003A115C">
      <w:pPr>
        <w:spacing w:after="0"/>
        <w:ind w:left="360"/>
        <w:rPr>
          <w:b/>
          <w:u w:val="single"/>
          <w:lang w:val="nl"/>
        </w:rPr>
      </w:pPr>
      <w:r w:rsidRPr="002224E3">
        <w:rPr>
          <w:b/>
          <w:u w:val="single"/>
          <w:lang w:val="nl"/>
        </w:rPr>
        <w:t>Meting</w:t>
      </w:r>
    </w:p>
    <w:p w:rsidR="002224E3" w:rsidRPr="002224E3" w:rsidRDefault="002224E3" w:rsidP="003A115C">
      <w:pPr>
        <w:spacing w:after="0"/>
        <w:ind w:left="360"/>
        <w:rPr>
          <w:lang w:val="nl"/>
        </w:rPr>
      </w:pPr>
      <w:r w:rsidRPr="002224E3">
        <w:rPr>
          <w:lang w:val="nl"/>
        </w:rPr>
        <w:t>meeteenheid: per stuk</w:t>
      </w:r>
    </w:p>
    <w:p w:rsidR="002224E3" w:rsidRPr="002224E3" w:rsidRDefault="002224E3" w:rsidP="003A115C">
      <w:pPr>
        <w:ind w:left="360"/>
        <w:rPr>
          <w:lang w:val="nl"/>
        </w:rPr>
      </w:pPr>
      <w:r w:rsidRPr="002224E3">
        <w:rPr>
          <w:lang w:val="nl"/>
        </w:rPr>
        <w:t>aard van de overeenkomst: Forfaitaire Hoeveelheid (FH)</w:t>
      </w:r>
    </w:p>
    <w:p w:rsidR="002224E3" w:rsidRPr="002224E3" w:rsidRDefault="002224E3" w:rsidP="003A115C">
      <w:pPr>
        <w:spacing w:after="0"/>
        <w:ind w:left="360"/>
        <w:rPr>
          <w:b/>
          <w:u w:val="single"/>
          <w:lang w:val="nl"/>
        </w:rPr>
      </w:pPr>
      <w:r w:rsidRPr="002224E3">
        <w:rPr>
          <w:b/>
          <w:u w:val="single"/>
          <w:lang w:val="nl"/>
        </w:rPr>
        <w:t>Materiaal</w:t>
      </w:r>
    </w:p>
    <w:p w:rsidR="002224E3" w:rsidRPr="002224E3" w:rsidRDefault="002224E3" w:rsidP="003A115C">
      <w:pPr>
        <w:spacing w:after="0"/>
        <w:ind w:left="360"/>
        <w:rPr>
          <w:lang w:val="nl"/>
        </w:rPr>
      </w:pPr>
      <w:r w:rsidRPr="002224E3">
        <w:rPr>
          <w:lang w:val="nl"/>
        </w:rPr>
        <w:t>De dubbele dienstkranen worden uitgerust met een gevelkom, beantwoordend aan de bepalingen van STS 63.24. Zij is voorzien van een binnendraad G2B.</w:t>
      </w:r>
    </w:p>
    <w:p w:rsidR="002224E3" w:rsidRPr="002224E3" w:rsidRDefault="002224E3" w:rsidP="003A115C">
      <w:pPr>
        <w:spacing w:after="0"/>
        <w:ind w:left="360"/>
        <w:rPr>
          <w:lang w:val="nl"/>
        </w:rPr>
      </w:pPr>
      <w:r w:rsidRPr="002224E3">
        <w:rPr>
          <w:lang w:val="nl"/>
        </w:rPr>
        <w:t xml:space="preserve">Aan de binnenzijde wordt de dienstkraan voorafgegaan door een afsluitkraan met aflaatkraan. </w:t>
      </w:r>
    </w:p>
    <w:p w:rsidR="002224E3" w:rsidRPr="002224E3" w:rsidRDefault="002224E3" w:rsidP="003A115C">
      <w:pPr>
        <w:ind w:left="360"/>
        <w:rPr>
          <w:lang w:val="nl"/>
        </w:rPr>
      </w:pPr>
      <w:r w:rsidRPr="002224E3">
        <w:rPr>
          <w:lang w:val="nl"/>
        </w:rPr>
        <w:t>De buitenkraan is voorzien van een beluchter (HA) Belgaqua, zoniet wordt tussen de binnen- en buitenkraan een keerklep type A geplaatst.</w:t>
      </w:r>
    </w:p>
    <w:p w:rsidR="002224E3" w:rsidRPr="002224E3" w:rsidRDefault="002224E3" w:rsidP="003A115C">
      <w:pPr>
        <w:spacing w:after="0"/>
        <w:ind w:left="360"/>
        <w:rPr>
          <w:u w:val="single"/>
          <w:lang w:val="nl"/>
        </w:rPr>
      </w:pPr>
      <w:r w:rsidRPr="002224E3">
        <w:rPr>
          <w:u w:val="single"/>
          <w:lang w:val="nl"/>
        </w:rPr>
        <w:t>Specificaties</w:t>
      </w:r>
    </w:p>
    <w:p w:rsidR="002224E3" w:rsidRPr="002224E3" w:rsidRDefault="002224E3" w:rsidP="003A115C">
      <w:pPr>
        <w:spacing w:after="0"/>
        <w:ind w:left="360"/>
        <w:rPr>
          <w:lang w:val="nl"/>
        </w:rPr>
      </w:pPr>
      <w:r w:rsidRPr="002224E3">
        <w:rPr>
          <w:lang w:val="nl"/>
        </w:rPr>
        <w:lastRenderedPageBreak/>
        <w:t>Behuizing: verchroomd messing</w:t>
      </w:r>
    </w:p>
    <w:p w:rsidR="002224E3" w:rsidRPr="002224E3" w:rsidRDefault="002224E3" w:rsidP="003A115C">
      <w:pPr>
        <w:spacing w:after="0"/>
        <w:ind w:left="360"/>
        <w:rPr>
          <w:lang w:val="nl"/>
        </w:rPr>
      </w:pPr>
      <w:r w:rsidRPr="002224E3">
        <w:rPr>
          <w:lang w:val="nl"/>
        </w:rPr>
        <w:t xml:space="preserve">Aansluitmaten: </w:t>
      </w:r>
      <w:r w:rsidRPr="002224E3">
        <w:rPr>
          <w:color w:val="0070C0"/>
          <w:lang w:val="nl"/>
        </w:rPr>
        <w:t>1/2" / 3/4"</w:t>
      </w:r>
    </w:p>
    <w:p w:rsidR="002224E3" w:rsidRPr="002224E3" w:rsidRDefault="002224E3" w:rsidP="003A115C">
      <w:pPr>
        <w:spacing w:after="0"/>
        <w:ind w:left="360"/>
        <w:rPr>
          <w:lang w:val="nl"/>
        </w:rPr>
      </w:pPr>
      <w:r w:rsidRPr="002224E3">
        <w:rPr>
          <w:lang w:val="nl"/>
        </w:rPr>
        <w:t>Vorm: cirkelvormig en lichtjes uitgehold</w:t>
      </w:r>
    </w:p>
    <w:p w:rsidR="002224E3" w:rsidRPr="002224E3" w:rsidRDefault="002224E3" w:rsidP="003A115C">
      <w:pPr>
        <w:spacing w:after="0"/>
        <w:ind w:left="360"/>
        <w:rPr>
          <w:lang w:val="nl"/>
        </w:rPr>
      </w:pPr>
      <w:r w:rsidRPr="002224E3">
        <w:rPr>
          <w:lang w:val="nl"/>
        </w:rPr>
        <w:t xml:space="preserve">Uitzicht: </w:t>
      </w:r>
      <w:r w:rsidRPr="002224E3">
        <w:rPr>
          <w:color w:val="0070C0"/>
          <w:lang w:val="nl"/>
        </w:rPr>
        <w:t>verchroomd volgens STS 63.06.43 deel II / gepolijst</w:t>
      </w:r>
    </w:p>
    <w:p w:rsidR="002224E3" w:rsidRPr="002224E3" w:rsidRDefault="002224E3" w:rsidP="003A115C">
      <w:pPr>
        <w:spacing w:after="0"/>
        <w:ind w:left="360"/>
        <w:rPr>
          <w:lang w:val="nl"/>
        </w:rPr>
      </w:pPr>
      <w:r w:rsidRPr="002224E3">
        <w:rPr>
          <w:lang w:val="nl"/>
        </w:rPr>
        <w:t>Handgreep:</w:t>
      </w:r>
    </w:p>
    <w:p w:rsidR="002224E3" w:rsidRPr="001E3964" w:rsidRDefault="002224E3" w:rsidP="003A115C">
      <w:pPr>
        <w:pStyle w:val="Lijstalinea"/>
        <w:numPr>
          <w:ilvl w:val="0"/>
          <w:numId w:val="41"/>
        </w:numPr>
        <w:spacing w:after="240"/>
        <w:ind w:left="1080"/>
        <w:rPr>
          <w:rFonts w:asciiTheme="minorHAnsi" w:hAnsiTheme="minorHAnsi"/>
          <w:sz w:val="22"/>
          <w:szCs w:val="22"/>
          <w:lang w:val="nl-NL"/>
        </w:rPr>
      </w:pPr>
      <w:r w:rsidRPr="001E3964">
        <w:rPr>
          <w:rFonts w:asciiTheme="minorHAnsi" w:hAnsiTheme="minorHAnsi"/>
          <w:sz w:val="22"/>
          <w:szCs w:val="22"/>
          <w:lang w:val="nl-NL"/>
        </w:rPr>
        <w:t xml:space="preserve">Bediening: </w:t>
      </w:r>
      <w:r w:rsidRPr="001E3964">
        <w:rPr>
          <w:rFonts w:asciiTheme="minorHAnsi" w:hAnsiTheme="minorHAnsi"/>
          <w:color w:val="0070C0"/>
          <w:sz w:val="22"/>
          <w:szCs w:val="22"/>
          <w:lang w:val="nl"/>
        </w:rPr>
        <w:t>kruk / hendel / afneembare hendel / met sleutel / keuze aannemer</w:t>
      </w:r>
    </w:p>
    <w:p w:rsidR="002224E3" w:rsidRPr="002224E3" w:rsidRDefault="002224E3" w:rsidP="003A115C">
      <w:pPr>
        <w:spacing w:after="0"/>
        <w:ind w:left="360"/>
        <w:rPr>
          <w:u w:val="single"/>
          <w:lang w:val="nl"/>
        </w:rPr>
      </w:pPr>
      <w:r w:rsidRPr="002224E3">
        <w:rPr>
          <w:u w:val="single"/>
          <w:lang w:val="nl"/>
        </w:rPr>
        <w:t>Aanvullende specificaties (te schrappen indien niet van toepassing)</w:t>
      </w:r>
    </w:p>
    <w:p w:rsidR="002224E3" w:rsidRPr="002224E3" w:rsidRDefault="002224E3" w:rsidP="003A115C">
      <w:pPr>
        <w:spacing w:after="0"/>
        <w:ind w:left="360"/>
        <w:rPr>
          <w:lang w:val="nl"/>
        </w:rPr>
      </w:pPr>
      <w:r w:rsidRPr="002224E3">
        <w:rPr>
          <w:lang w:val="nl"/>
        </w:rPr>
        <w:t>Kraan is voorzien van een afneembare sleutel / hendel</w:t>
      </w:r>
    </w:p>
    <w:p w:rsidR="002224E3" w:rsidRPr="002224E3" w:rsidRDefault="002224E3" w:rsidP="003A115C">
      <w:pPr>
        <w:ind w:left="360"/>
        <w:rPr>
          <w:lang w:val="nl"/>
        </w:rPr>
      </w:pPr>
      <w:r w:rsidRPr="002224E3">
        <w:rPr>
          <w:lang w:val="nl"/>
        </w:rPr>
        <w:t>Vorstbestendige kraan.</w:t>
      </w:r>
    </w:p>
    <w:p w:rsidR="002224E3" w:rsidRPr="002224E3" w:rsidRDefault="002224E3" w:rsidP="003A115C">
      <w:pPr>
        <w:spacing w:after="0"/>
        <w:ind w:left="360"/>
        <w:rPr>
          <w:b/>
          <w:u w:val="single"/>
          <w:lang w:val="nl"/>
        </w:rPr>
      </w:pPr>
      <w:r w:rsidRPr="002224E3">
        <w:rPr>
          <w:b/>
          <w:u w:val="single"/>
          <w:lang w:val="nl"/>
        </w:rPr>
        <w:t>Uitvoering</w:t>
      </w:r>
    </w:p>
    <w:p w:rsidR="002224E3" w:rsidRPr="002224E3" w:rsidRDefault="002224E3" w:rsidP="003A115C">
      <w:pPr>
        <w:ind w:left="360"/>
        <w:rPr>
          <w:lang w:val="nl"/>
        </w:rPr>
      </w:pPr>
      <w:r w:rsidRPr="002224E3">
        <w:rPr>
          <w:lang w:val="nl"/>
        </w:rPr>
        <w:t xml:space="preserve">De aansluiting in het gevelvlak wordt dichtgevoegd met eenzelfde voegmortel als het omringend metselwerk. Er wordt rekening gehouden met een </w:t>
      </w:r>
      <w:r w:rsidRPr="001E3964">
        <w:rPr>
          <w:b/>
          <w:lang w:val="nl"/>
        </w:rPr>
        <w:t>vorstvrije</w:t>
      </w:r>
      <w:r w:rsidRPr="002224E3">
        <w:rPr>
          <w:lang w:val="nl"/>
        </w:rPr>
        <w:t xml:space="preserve"> opstelling.</w:t>
      </w:r>
    </w:p>
    <w:p w:rsidR="001E3964" w:rsidRPr="007C2734" w:rsidRDefault="001E3964" w:rsidP="003A115C">
      <w:pPr>
        <w:pStyle w:val="Kop2"/>
        <w:numPr>
          <w:ilvl w:val="0"/>
          <w:numId w:val="0"/>
        </w:numPr>
        <w:ind w:left="360"/>
      </w:pPr>
      <w:bookmarkStart w:id="79" w:name="_Toc461710857"/>
      <w:r>
        <w:t>62.50.</w:t>
      </w:r>
      <w:r>
        <w:tab/>
        <w:t>ééngatskranen –</w:t>
      </w:r>
      <w:r w:rsidRPr="007C2734">
        <w:t xml:space="preserve"> </w:t>
      </w:r>
      <w:r>
        <w:t>algemeen</w:t>
      </w:r>
      <w:bookmarkEnd w:id="79"/>
    </w:p>
    <w:p w:rsidR="00DF5953" w:rsidRPr="00DF5953" w:rsidRDefault="00DF5953" w:rsidP="003A115C">
      <w:pPr>
        <w:spacing w:after="0"/>
        <w:ind w:left="360"/>
        <w:rPr>
          <w:b/>
          <w:u w:val="single"/>
          <w:lang w:val="nl"/>
        </w:rPr>
      </w:pPr>
      <w:r w:rsidRPr="00DF5953">
        <w:rPr>
          <w:b/>
          <w:u w:val="single"/>
          <w:lang w:val="nl"/>
        </w:rPr>
        <w:t>Omschrijving</w:t>
      </w:r>
    </w:p>
    <w:p w:rsidR="00DF5953" w:rsidRPr="00DF5953" w:rsidRDefault="00DF5953" w:rsidP="003A115C">
      <w:pPr>
        <w:ind w:left="360"/>
      </w:pPr>
      <w:r w:rsidRPr="00DF5953">
        <w:t>Voedingskranen voor de toevoer van koud en/of warm water. Zij worden geleverd en geplaatst met inbegrip van de handgrepen, straalbreker</w:t>
      </w:r>
      <w:r w:rsidR="007267D7">
        <w:t xml:space="preserve"> </w:t>
      </w:r>
      <w:r w:rsidR="007267D7">
        <w:rPr>
          <w:color w:val="C3004A" w:themeColor="accent4"/>
        </w:rPr>
        <w:t>met debietbeperking</w:t>
      </w:r>
      <w:r w:rsidRPr="00DF5953">
        <w:t xml:space="preserve">, de nodige fittingen en/of toevoerbuisjes voor de aansluiting op de stopkraantjes. </w:t>
      </w:r>
    </w:p>
    <w:p w:rsidR="00DF5953" w:rsidRPr="00DF5953" w:rsidRDefault="00DF5953" w:rsidP="003A115C">
      <w:pPr>
        <w:spacing w:after="0"/>
        <w:ind w:left="360"/>
        <w:rPr>
          <w:b/>
          <w:u w:val="single"/>
          <w:lang w:val="nl"/>
        </w:rPr>
      </w:pPr>
      <w:r w:rsidRPr="00DF5953">
        <w:rPr>
          <w:b/>
          <w:u w:val="single"/>
          <w:lang w:val="nl"/>
        </w:rPr>
        <w:t>Materialen</w:t>
      </w:r>
    </w:p>
    <w:p w:rsidR="00DF5953" w:rsidRPr="00DF5953" w:rsidRDefault="00DF5953" w:rsidP="003A115C">
      <w:pPr>
        <w:spacing w:after="0"/>
        <w:ind w:left="360"/>
        <w:rPr>
          <w:lang w:val="nl"/>
        </w:rPr>
      </w:pPr>
      <w:r w:rsidRPr="00DF5953">
        <w:rPr>
          <w:lang w:val="nl"/>
        </w:rPr>
        <w:t>De uitloophoogte en uitsteekafstand van de ééngatskranen zijn optimaal afgestemd op het sanitaire toestel (ontvanger), zodat een ergonomische bediening en logische afvoer van het water wordt gegarandeerd.</w:t>
      </w:r>
    </w:p>
    <w:p w:rsidR="00DF5953" w:rsidRPr="00DF5953" w:rsidRDefault="00DF5953" w:rsidP="003A115C">
      <w:pPr>
        <w:spacing w:after="0"/>
        <w:ind w:left="360"/>
        <w:rPr>
          <w:lang w:val="nl"/>
        </w:rPr>
      </w:pPr>
      <w:r w:rsidRPr="00DF5953">
        <w:rPr>
          <w:lang w:val="nl"/>
        </w:rPr>
        <w:t>De uitwendige diameter en lengte van het bevestigingsstuk zijn compatibel met de ééngatsopening en maatvoering van het sanitair toestel.</w:t>
      </w:r>
    </w:p>
    <w:p w:rsidR="00DF5953" w:rsidRPr="00DF5953" w:rsidRDefault="00DF5953" w:rsidP="003A115C">
      <w:pPr>
        <w:spacing w:after="0"/>
        <w:ind w:left="360"/>
        <w:rPr>
          <w:lang w:val="nl"/>
        </w:rPr>
      </w:pPr>
      <w:r w:rsidRPr="00DF5953">
        <w:rPr>
          <w:lang w:val="nl"/>
        </w:rPr>
        <w:t>Het kraanlichaam wordt standaard geleverd met een kettinghouderoog en rubberstop met parelketting of met een trekknop voor automatische lediging.</w:t>
      </w:r>
    </w:p>
    <w:p w:rsidR="00DF5953" w:rsidRPr="00DF5953" w:rsidRDefault="00DF5953" w:rsidP="003A115C">
      <w:pPr>
        <w:spacing w:after="0"/>
        <w:ind w:left="360"/>
        <w:rPr>
          <w:lang w:val="nl"/>
        </w:rPr>
      </w:pPr>
      <w:r w:rsidRPr="00DF5953">
        <w:rPr>
          <w:lang w:val="nl"/>
        </w:rPr>
        <w:t>De draaiknoppen van de kranen</w:t>
      </w:r>
      <w:r>
        <w:rPr>
          <w:lang w:val="nl"/>
        </w:rPr>
        <w:t xml:space="preserve"> zijn:</w:t>
      </w:r>
    </w:p>
    <w:p w:rsidR="00DF5953" w:rsidRPr="00DF5953" w:rsidRDefault="00DF5953" w:rsidP="003A115C">
      <w:pPr>
        <w:pStyle w:val="Lijstalinea"/>
        <w:numPr>
          <w:ilvl w:val="0"/>
          <w:numId w:val="42"/>
        </w:numPr>
        <w:ind w:left="1080"/>
        <w:rPr>
          <w:rFonts w:asciiTheme="minorHAnsi" w:hAnsiTheme="minorHAnsi"/>
          <w:sz w:val="22"/>
          <w:szCs w:val="22"/>
        </w:rPr>
      </w:pPr>
      <w:r w:rsidRPr="00DF5953">
        <w:rPr>
          <w:rFonts w:asciiTheme="minorHAnsi" w:hAnsiTheme="minorHAnsi"/>
          <w:sz w:val="22"/>
          <w:szCs w:val="22"/>
        </w:rPr>
        <w:t>voorzien van onveranderlijke merktekens: blauw voor koud en rood voor warm water.</w:t>
      </w:r>
    </w:p>
    <w:p w:rsidR="00DF5953" w:rsidRPr="00DF5953" w:rsidRDefault="00DF5953" w:rsidP="003A115C">
      <w:pPr>
        <w:pStyle w:val="Lijstalinea"/>
        <w:numPr>
          <w:ilvl w:val="0"/>
          <w:numId w:val="42"/>
        </w:numPr>
        <w:ind w:left="1080"/>
        <w:rPr>
          <w:rFonts w:asciiTheme="minorHAnsi" w:hAnsiTheme="minorHAnsi"/>
          <w:sz w:val="22"/>
          <w:szCs w:val="22"/>
        </w:rPr>
      </w:pPr>
      <w:r w:rsidRPr="00DF5953">
        <w:rPr>
          <w:rFonts w:asciiTheme="minorHAnsi" w:hAnsiTheme="minorHAnsi"/>
          <w:sz w:val="22"/>
          <w:szCs w:val="22"/>
        </w:rPr>
        <w:t>warmte-geïsoleerd (met tussenring) en demonteerbaar.</w:t>
      </w:r>
    </w:p>
    <w:p w:rsidR="00DF5953" w:rsidRPr="00DF5953" w:rsidRDefault="00DF5953" w:rsidP="003A115C">
      <w:pPr>
        <w:spacing w:after="0"/>
        <w:ind w:left="360"/>
        <w:rPr>
          <w:lang w:val="nl"/>
        </w:rPr>
      </w:pPr>
      <w:r w:rsidRPr="00DF5953">
        <w:rPr>
          <w:lang w:val="nl"/>
        </w:rPr>
        <w:t>De dichtheid van de bedieningsstang wordt verzekerd door pakking, door ring of een schuifkoppeling van elastomeer.</w:t>
      </w:r>
    </w:p>
    <w:p w:rsidR="00DF5953" w:rsidRPr="00DF5953" w:rsidRDefault="00DF5953" w:rsidP="003A115C">
      <w:pPr>
        <w:ind w:left="360"/>
        <w:rPr>
          <w:lang w:val="nl"/>
        </w:rPr>
      </w:pPr>
      <w:r w:rsidRPr="00DF5953">
        <w:rPr>
          <w:lang w:val="nl"/>
        </w:rPr>
        <w:t>Alle ééngatskranen worden voorzien van stopkraantjes. De verbinding van de kraan met de stopkraantjes, zijn verchroomd koperen buisstukken, op gepaste lengte voorzien. Bij mengkranen mag naar keuze gebruik worden gemaakt van stijve of flexibele aansluitbuisjes (snelmontage). De prijs van de stopkraantjes, buisstukjes en koppelstukken is inbegrepen in de eenheidsprijs van het sanitaire toestel.</w:t>
      </w:r>
    </w:p>
    <w:p w:rsidR="00DF5953" w:rsidRPr="00DF5953" w:rsidRDefault="00DF5953" w:rsidP="003A115C">
      <w:pPr>
        <w:spacing w:after="0"/>
        <w:ind w:left="360"/>
        <w:rPr>
          <w:b/>
          <w:u w:val="single"/>
          <w:lang w:val="nl"/>
        </w:rPr>
      </w:pPr>
      <w:r w:rsidRPr="00DF5953">
        <w:rPr>
          <w:b/>
          <w:u w:val="single"/>
          <w:lang w:val="nl"/>
        </w:rPr>
        <w:t>Uitvoering</w:t>
      </w:r>
    </w:p>
    <w:p w:rsidR="00DF5953" w:rsidRPr="00DF5953" w:rsidRDefault="00DF5953" w:rsidP="003A115C">
      <w:pPr>
        <w:spacing w:after="0"/>
        <w:ind w:left="360"/>
        <w:rPr>
          <w:lang w:val="nl"/>
        </w:rPr>
      </w:pPr>
      <w:r w:rsidRPr="00DF5953">
        <w:rPr>
          <w:lang w:val="nl"/>
        </w:rPr>
        <w:t>De juiste locatie van het aansluitpunt moet worden afgestemd op de maatvoering en voorziene plaats van het toestel, het patroon van eventuele wandafwerkingen, e.d., ….</w:t>
      </w:r>
    </w:p>
    <w:p w:rsidR="00DF5953" w:rsidRPr="00DF5953" w:rsidRDefault="00DF5953" w:rsidP="003A115C">
      <w:pPr>
        <w:ind w:left="360"/>
        <w:rPr>
          <w:lang w:val="nl"/>
        </w:rPr>
      </w:pPr>
      <w:r w:rsidRPr="00DF5953">
        <w:rPr>
          <w:lang w:val="nl"/>
        </w:rPr>
        <w:t>De kranen worden op een dichte en volkomen vaste wijze gemonteerd op het horizontaal gedeelte van de wastafelrand d.m.v. een ringmoer en/of klemvijs met tussenklemming van een antislip-onderlegplaatje van elastomeer van aangepaste hardheid.</w:t>
      </w:r>
    </w:p>
    <w:p w:rsidR="00DF5953" w:rsidRPr="007C2734" w:rsidRDefault="00DF5953" w:rsidP="003A115C">
      <w:pPr>
        <w:pStyle w:val="Kop2"/>
        <w:numPr>
          <w:ilvl w:val="0"/>
          <w:numId w:val="0"/>
        </w:numPr>
        <w:ind w:left="360"/>
      </w:pPr>
      <w:bookmarkStart w:id="80" w:name="_Toc461710858"/>
      <w:r>
        <w:t>62.51.</w:t>
      </w:r>
      <w:r>
        <w:tab/>
        <w:t>ééngatskranen –</w:t>
      </w:r>
      <w:r w:rsidRPr="007C2734">
        <w:t xml:space="preserve"> </w:t>
      </w:r>
      <w:r>
        <w:t>handwastafelkraan</w:t>
      </w:r>
      <w:bookmarkEnd w:id="80"/>
    </w:p>
    <w:p w:rsidR="00D01902" w:rsidRPr="00D01902" w:rsidRDefault="00D01902" w:rsidP="003A115C">
      <w:pPr>
        <w:spacing w:after="0"/>
        <w:ind w:left="360"/>
        <w:rPr>
          <w:b/>
          <w:u w:val="single"/>
          <w:lang w:val="nl"/>
        </w:rPr>
      </w:pPr>
      <w:r w:rsidRPr="00D01902">
        <w:rPr>
          <w:b/>
          <w:u w:val="single"/>
          <w:lang w:val="nl"/>
        </w:rPr>
        <w:t>Omschrijving</w:t>
      </w:r>
    </w:p>
    <w:p w:rsidR="00D01902" w:rsidRPr="00D01902" w:rsidRDefault="00D01902" w:rsidP="003A115C">
      <w:pPr>
        <w:ind w:left="360"/>
      </w:pPr>
      <w:r w:rsidRPr="00D01902">
        <w:t xml:space="preserve">Eéngatskranen met vaste uitloop, bestemd voor montage op de handwasbakjes. </w:t>
      </w:r>
    </w:p>
    <w:p w:rsidR="00D01902" w:rsidRPr="00D01902" w:rsidRDefault="00D01902" w:rsidP="003A115C">
      <w:pPr>
        <w:spacing w:after="0"/>
        <w:ind w:left="360"/>
        <w:rPr>
          <w:b/>
          <w:u w:val="single"/>
          <w:lang w:val="nl"/>
        </w:rPr>
      </w:pPr>
      <w:r w:rsidRPr="00D01902">
        <w:rPr>
          <w:b/>
          <w:u w:val="single"/>
          <w:lang w:val="nl"/>
        </w:rPr>
        <w:lastRenderedPageBreak/>
        <w:t>Meting</w:t>
      </w:r>
    </w:p>
    <w:p w:rsidR="00D01902" w:rsidRPr="00D01902" w:rsidRDefault="00D01902" w:rsidP="003A115C">
      <w:pPr>
        <w:spacing w:after="0"/>
        <w:ind w:left="360"/>
        <w:rPr>
          <w:lang w:val="nl"/>
        </w:rPr>
      </w:pPr>
      <w:r w:rsidRPr="00D01902">
        <w:rPr>
          <w:lang w:val="nl"/>
        </w:rPr>
        <w:t>meeteenheid: per stuk</w:t>
      </w:r>
    </w:p>
    <w:p w:rsidR="00D01902" w:rsidRPr="00D01902" w:rsidRDefault="00D01902" w:rsidP="003A115C">
      <w:pPr>
        <w:ind w:left="360"/>
        <w:rPr>
          <w:lang w:val="nl"/>
        </w:rPr>
      </w:pPr>
      <w:r w:rsidRPr="00D01902">
        <w:rPr>
          <w:lang w:val="nl"/>
        </w:rPr>
        <w:t>aard van de overeenkomst: Forfaitaire Hoeveelheid (FH)</w:t>
      </w:r>
    </w:p>
    <w:p w:rsidR="00D01902" w:rsidRPr="00D01902" w:rsidRDefault="00D01902" w:rsidP="003A115C">
      <w:pPr>
        <w:spacing w:after="0"/>
        <w:ind w:left="360"/>
        <w:rPr>
          <w:b/>
          <w:u w:val="single"/>
          <w:lang w:val="nl"/>
        </w:rPr>
      </w:pPr>
      <w:r w:rsidRPr="00D01902">
        <w:rPr>
          <w:b/>
          <w:u w:val="single"/>
          <w:lang w:val="nl"/>
        </w:rPr>
        <w:t>Materiaal</w:t>
      </w:r>
    </w:p>
    <w:p w:rsidR="00D01902" w:rsidRPr="00D01902" w:rsidRDefault="00D01902" w:rsidP="003A115C">
      <w:pPr>
        <w:spacing w:after="0"/>
        <w:ind w:left="360"/>
        <w:rPr>
          <w:u w:val="single"/>
          <w:lang w:val="nl"/>
        </w:rPr>
      </w:pPr>
      <w:r w:rsidRPr="00D01902">
        <w:rPr>
          <w:u w:val="single"/>
          <w:lang w:val="nl"/>
        </w:rPr>
        <w:t>Specificaties</w:t>
      </w:r>
    </w:p>
    <w:p w:rsidR="00D01902" w:rsidRPr="00D01902" w:rsidRDefault="00D01902" w:rsidP="003A115C">
      <w:pPr>
        <w:spacing w:after="0"/>
        <w:ind w:left="360"/>
        <w:rPr>
          <w:lang w:val="nl"/>
        </w:rPr>
      </w:pPr>
      <w:r w:rsidRPr="00D01902">
        <w:rPr>
          <w:lang w:val="nl"/>
        </w:rPr>
        <w:t>Kraantype:</w:t>
      </w:r>
    </w:p>
    <w:p w:rsidR="00D01902" w:rsidRPr="00D01902" w:rsidRDefault="00D01902" w:rsidP="003A115C">
      <w:pPr>
        <w:spacing w:after="0"/>
        <w:ind w:left="360"/>
      </w:pPr>
      <w:r w:rsidRPr="00D01902">
        <w:rPr>
          <w:b/>
          <w:color w:val="0070C0"/>
        </w:rPr>
        <w:t>(ofwel)</w:t>
      </w:r>
      <w:r w:rsidRPr="00D01902">
        <w:tab/>
        <w:t>éénknops kraan (koud water) van het type met langzame progressieve sluiting.</w:t>
      </w:r>
    </w:p>
    <w:p w:rsidR="00D01902" w:rsidRPr="00D01902" w:rsidRDefault="00D01902" w:rsidP="003A115C">
      <w:pPr>
        <w:spacing w:after="0"/>
        <w:ind w:left="360"/>
      </w:pPr>
      <w:r w:rsidRPr="00D01902">
        <w:rPr>
          <w:b/>
          <w:color w:val="0070C0"/>
        </w:rPr>
        <w:t>(ofwel)</w:t>
      </w:r>
      <w:r w:rsidRPr="00D01902">
        <w:tab/>
        <w:t>ééngreeps keramische kraan</w:t>
      </w:r>
    </w:p>
    <w:p w:rsidR="00D01902" w:rsidRPr="00D01902" w:rsidRDefault="00D01902" w:rsidP="003A115C">
      <w:pPr>
        <w:spacing w:after="0"/>
        <w:ind w:left="360"/>
        <w:rPr>
          <w:lang w:val="nl"/>
        </w:rPr>
      </w:pPr>
      <w:r w:rsidRPr="00D01902">
        <w:rPr>
          <w:lang w:val="nl"/>
        </w:rPr>
        <w:t xml:space="preserve">Behuizing: </w:t>
      </w:r>
      <w:r w:rsidRPr="00D01902">
        <w:rPr>
          <w:color w:val="0070C0"/>
          <w:lang w:val="nl"/>
        </w:rPr>
        <w:t>verchroomd messing / ...</w:t>
      </w:r>
    </w:p>
    <w:p w:rsidR="00D01902" w:rsidRPr="00D01902" w:rsidRDefault="00D01902" w:rsidP="003A115C">
      <w:pPr>
        <w:spacing w:after="0"/>
        <w:ind w:left="360"/>
        <w:rPr>
          <w:lang w:val="nl"/>
        </w:rPr>
      </w:pPr>
      <w:r w:rsidRPr="00D01902">
        <w:rPr>
          <w:lang w:val="nl"/>
        </w:rPr>
        <w:t xml:space="preserve">Uitloophoogte: </w:t>
      </w:r>
      <w:r w:rsidRPr="00D01902">
        <w:rPr>
          <w:color w:val="0070C0"/>
          <w:lang w:val="nl"/>
        </w:rPr>
        <w:t xml:space="preserve">30-50 / 50-80 / … </w:t>
      </w:r>
      <w:r w:rsidRPr="00D01902">
        <w:rPr>
          <w:lang w:val="nl"/>
        </w:rPr>
        <w:t>mm boven de rand van het handwasbakje</w:t>
      </w:r>
    </w:p>
    <w:p w:rsidR="00D01902" w:rsidRPr="00D01902" w:rsidRDefault="00D01902" w:rsidP="003A115C">
      <w:pPr>
        <w:spacing w:after="0"/>
        <w:ind w:left="360"/>
        <w:rPr>
          <w:lang w:val="nl"/>
        </w:rPr>
      </w:pPr>
      <w:r w:rsidRPr="00D01902">
        <w:rPr>
          <w:lang w:val="nl"/>
        </w:rPr>
        <w:t xml:space="preserve">Uitsteek: horizontale afstand tussen bevestigingsaslijn en uitlaat van 85 tot </w:t>
      </w:r>
      <w:smartTag w:uri="urn:schemas-microsoft-com:office:smarttags" w:element="metricconverter">
        <w:smartTagPr>
          <w:attr w:name="ProductID" w:val="115 mm"/>
        </w:smartTagPr>
        <w:r w:rsidRPr="00D01902">
          <w:rPr>
            <w:lang w:val="nl"/>
          </w:rPr>
          <w:t>115 mm</w:t>
        </w:r>
      </w:smartTag>
    </w:p>
    <w:p w:rsidR="00D01902" w:rsidRPr="00D01902" w:rsidRDefault="00D01902" w:rsidP="003A115C">
      <w:pPr>
        <w:spacing w:after="0"/>
        <w:ind w:left="360"/>
        <w:rPr>
          <w:lang w:val="nl"/>
        </w:rPr>
      </w:pPr>
      <w:r w:rsidRPr="00D01902">
        <w:rPr>
          <w:lang w:val="nl"/>
        </w:rPr>
        <w:t>Straalbreker: afschroefbaar, onder een hoek van circa 20° (</w:t>
      </w:r>
      <w:r w:rsidRPr="00D01902">
        <w:rPr>
          <w:u w:val="single"/>
          <w:lang w:val="nl"/>
        </w:rPr>
        <w:t>+</w:t>
      </w:r>
      <w:r w:rsidRPr="00D01902">
        <w:rPr>
          <w:lang w:val="nl"/>
        </w:rPr>
        <w:t>5°) t.o.v. de verticale</w:t>
      </w:r>
    </w:p>
    <w:p w:rsidR="00D01902" w:rsidRPr="00D01902" w:rsidRDefault="00D01902" w:rsidP="003A115C">
      <w:pPr>
        <w:spacing w:after="0"/>
        <w:ind w:left="360"/>
        <w:rPr>
          <w:lang w:val="nl"/>
        </w:rPr>
      </w:pPr>
      <w:r w:rsidRPr="00D01902">
        <w:rPr>
          <w:lang w:val="nl"/>
        </w:rPr>
        <w:t xml:space="preserve">Handgreep: </w:t>
      </w:r>
    </w:p>
    <w:p w:rsidR="00D01902" w:rsidRPr="00D01902" w:rsidRDefault="00D01902" w:rsidP="003A115C">
      <w:pPr>
        <w:pStyle w:val="Lijstalinea"/>
        <w:numPr>
          <w:ilvl w:val="0"/>
          <w:numId w:val="43"/>
        </w:numPr>
        <w:ind w:left="1080"/>
        <w:rPr>
          <w:rFonts w:asciiTheme="minorHAnsi" w:hAnsiTheme="minorHAnsi"/>
          <w:sz w:val="22"/>
          <w:szCs w:val="22"/>
          <w:lang w:val="nl-NL"/>
        </w:rPr>
      </w:pPr>
      <w:r w:rsidRPr="00D01902">
        <w:rPr>
          <w:rFonts w:asciiTheme="minorHAnsi" w:hAnsiTheme="minorHAnsi"/>
          <w:sz w:val="22"/>
          <w:szCs w:val="22"/>
          <w:lang w:val="nl-NL"/>
        </w:rPr>
        <w:t xml:space="preserve">materiaal: </w:t>
      </w:r>
      <w:r w:rsidRPr="00D01902">
        <w:rPr>
          <w:rFonts w:asciiTheme="minorHAnsi" w:hAnsiTheme="minorHAnsi"/>
          <w:color w:val="0070C0"/>
          <w:sz w:val="22"/>
          <w:szCs w:val="22"/>
          <w:lang w:val="nl"/>
        </w:rPr>
        <w:t>verchroomd messing / verchroomde zinklegering / verchroomd hoogwaardig synthetisch materiaal / keuze aannemer</w:t>
      </w:r>
    </w:p>
    <w:p w:rsidR="00D01902" w:rsidRPr="00D01902" w:rsidRDefault="00D01902" w:rsidP="003A115C">
      <w:pPr>
        <w:pStyle w:val="Lijstalinea"/>
        <w:numPr>
          <w:ilvl w:val="0"/>
          <w:numId w:val="44"/>
        </w:numPr>
        <w:ind w:left="1080"/>
        <w:rPr>
          <w:rFonts w:asciiTheme="minorHAnsi" w:hAnsiTheme="minorHAnsi"/>
          <w:sz w:val="22"/>
          <w:szCs w:val="22"/>
        </w:rPr>
      </w:pPr>
      <w:r w:rsidRPr="00D01902">
        <w:rPr>
          <w:rFonts w:asciiTheme="minorHAnsi" w:hAnsiTheme="minorHAnsi"/>
          <w:sz w:val="22"/>
          <w:szCs w:val="22"/>
        </w:rPr>
        <w:t>vorm: keuze aannemer</w:t>
      </w:r>
    </w:p>
    <w:p w:rsidR="00D01902" w:rsidRPr="00D01902" w:rsidRDefault="00D01902" w:rsidP="003A115C">
      <w:pPr>
        <w:spacing w:after="0"/>
        <w:ind w:left="360"/>
        <w:rPr>
          <w:u w:val="single"/>
          <w:lang w:val="nl"/>
        </w:rPr>
      </w:pPr>
      <w:r w:rsidRPr="00D01902">
        <w:rPr>
          <w:u w:val="single"/>
          <w:lang w:val="nl"/>
        </w:rPr>
        <w:t>Aanvullende specificaties (te schrappen indien niet van toepassing)</w:t>
      </w:r>
    </w:p>
    <w:p w:rsidR="00D01902" w:rsidRPr="00D01902" w:rsidRDefault="00D01902" w:rsidP="003A115C">
      <w:pPr>
        <w:ind w:left="360"/>
        <w:rPr>
          <w:lang w:val="nl"/>
        </w:rPr>
      </w:pPr>
      <w:r w:rsidRPr="00D01902">
        <w:rPr>
          <w:color w:val="0070C0"/>
          <w:lang w:val="nl"/>
        </w:rPr>
        <w:t xml:space="preserve">Kettinghouder met stop / trekkwast met klep </w:t>
      </w:r>
      <w:r w:rsidRPr="00D01902">
        <w:rPr>
          <w:lang w:val="nl"/>
        </w:rPr>
        <w:t>voorzien</w:t>
      </w:r>
    </w:p>
    <w:p w:rsidR="00D01902" w:rsidRPr="007C2734" w:rsidRDefault="00D01902" w:rsidP="003A115C">
      <w:pPr>
        <w:pStyle w:val="Kop2"/>
        <w:numPr>
          <w:ilvl w:val="0"/>
          <w:numId w:val="0"/>
        </w:numPr>
        <w:ind w:left="360"/>
      </w:pPr>
      <w:bookmarkStart w:id="81" w:name="_Toc461710859"/>
      <w:r>
        <w:t>62.52.</w:t>
      </w:r>
      <w:r>
        <w:tab/>
        <w:t>ééngatskranen –</w:t>
      </w:r>
      <w:r w:rsidRPr="007C2734">
        <w:t xml:space="preserve"> </w:t>
      </w:r>
      <w:r>
        <w:t>lavabomengkraan</w:t>
      </w:r>
      <w:bookmarkEnd w:id="81"/>
    </w:p>
    <w:p w:rsidR="00D01902" w:rsidRPr="00D01902" w:rsidRDefault="00D01902" w:rsidP="003A115C">
      <w:pPr>
        <w:spacing w:after="0"/>
        <w:ind w:left="360"/>
        <w:rPr>
          <w:b/>
          <w:u w:val="single"/>
          <w:lang w:val="nl"/>
        </w:rPr>
      </w:pPr>
      <w:r w:rsidRPr="00D01902">
        <w:rPr>
          <w:b/>
          <w:u w:val="single"/>
          <w:lang w:val="nl"/>
        </w:rPr>
        <w:t>Omschrijving</w:t>
      </w:r>
    </w:p>
    <w:p w:rsidR="00D01902" w:rsidRPr="00D01902" w:rsidRDefault="00D01902" w:rsidP="003A115C">
      <w:pPr>
        <w:ind w:left="360"/>
      </w:pPr>
      <w:r w:rsidRPr="00D01902">
        <w:t xml:space="preserve">Eéngatsmengkranen 1/2” met vaste uitloop, bestemd voor montage op de lavabo’s. </w:t>
      </w:r>
    </w:p>
    <w:p w:rsidR="00D01902" w:rsidRPr="00D01902" w:rsidRDefault="00D01902" w:rsidP="003A115C">
      <w:pPr>
        <w:spacing w:after="0"/>
        <w:ind w:left="360"/>
        <w:rPr>
          <w:b/>
          <w:u w:val="single"/>
          <w:lang w:val="nl"/>
        </w:rPr>
      </w:pPr>
      <w:r w:rsidRPr="00D01902">
        <w:rPr>
          <w:b/>
          <w:u w:val="single"/>
          <w:lang w:val="nl"/>
        </w:rPr>
        <w:t>Meting</w:t>
      </w:r>
    </w:p>
    <w:p w:rsidR="00D01902" w:rsidRPr="00D01902" w:rsidRDefault="00D01902" w:rsidP="003A115C">
      <w:pPr>
        <w:spacing w:after="0"/>
        <w:ind w:left="360"/>
        <w:rPr>
          <w:lang w:val="nl"/>
        </w:rPr>
      </w:pPr>
      <w:r w:rsidRPr="00D01902">
        <w:rPr>
          <w:lang w:val="nl"/>
        </w:rPr>
        <w:t>meeteenheid: per stuk</w:t>
      </w:r>
    </w:p>
    <w:p w:rsidR="00D01902" w:rsidRPr="00D01902" w:rsidRDefault="00D01902" w:rsidP="003A115C">
      <w:pPr>
        <w:ind w:left="360"/>
        <w:rPr>
          <w:lang w:val="nl"/>
        </w:rPr>
      </w:pPr>
      <w:r w:rsidRPr="00D01902">
        <w:rPr>
          <w:lang w:val="nl"/>
        </w:rPr>
        <w:t>aard van de overeenkomst: Forfaitaire Hoeveelheid (FH)</w:t>
      </w:r>
    </w:p>
    <w:p w:rsidR="00D01902" w:rsidRPr="00D01902" w:rsidRDefault="00D01902" w:rsidP="003A115C">
      <w:pPr>
        <w:spacing w:after="0"/>
        <w:ind w:left="360"/>
        <w:rPr>
          <w:b/>
          <w:u w:val="single"/>
          <w:lang w:val="nl"/>
        </w:rPr>
      </w:pPr>
      <w:r w:rsidRPr="00D01902">
        <w:rPr>
          <w:b/>
          <w:u w:val="single"/>
          <w:lang w:val="nl"/>
        </w:rPr>
        <w:t>Materiaal</w:t>
      </w:r>
    </w:p>
    <w:p w:rsidR="00D01902" w:rsidRPr="00D01902" w:rsidRDefault="00D01902" w:rsidP="003A115C">
      <w:pPr>
        <w:spacing w:after="0"/>
        <w:ind w:left="360"/>
        <w:rPr>
          <w:u w:val="single"/>
          <w:lang w:val="nl"/>
        </w:rPr>
      </w:pPr>
      <w:r w:rsidRPr="00D01902">
        <w:rPr>
          <w:u w:val="single"/>
          <w:lang w:val="nl"/>
        </w:rPr>
        <w:t>Specificaties</w:t>
      </w:r>
    </w:p>
    <w:p w:rsidR="00D01902" w:rsidRPr="004216C5" w:rsidRDefault="004216C5" w:rsidP="003A115C">
      <w:pPr>
        <w:spacing w:after="0"/>
        <w:ind w:left="360"/>
        <w:rPr>
          <w:lang w:val="nl"/>
        </w:rPr>
      </w:pPr>
      <w:r>
        <w:rPr>
          <w:lang w:val="nl"/>
        </w:rPr>
        <w:t xml:space="preserve">Kraantype: </w:t>
      </w:r>
      <w:r w:rsidR="00D01902" w:rsidRPr="00D01902">
        <w:t>tweeknops mengkraan van het type met langzame progressieve sluiting.</w:t>
      </w:r>
    </w:p>
    <w:p w:rsidR="00D01902" w:rsidRPr="00D01902" w:rsidRDefault="00D01902" w:rsidP="003A115C">
      <w:pPr>
        <w:spacing w:after="0"/>
        <w:ind w:left="360"/>
        <w:rPr>
          <w:lang w:val="nl"/>
        </w:rPr>
      </w:pPr>
      <w:r w:rsidRPr="00D01902">
        <w:rPr>
          <w:lang w:val="nl"/>
        </w:rPr>
        <w:t xml:space="preserve">Behuizing: </w:t>
      </w:r>
      <w:r w:rsidRPr="00D01902">
        <w:rPr>
          <w:color w:val="0070C0"/>
          <w:lang w:val="nl"/>
        </w:rPr>
        <w:t>gepolijst verchroomd messing / …</w:t>
      </w:r>
    </w:p>
    <w:p w:rsidR="00D01902" w:rsidRPr="00D01902" w:rsidRDefault="00D01902" w:rsidP="003A115C">
      <w:pPr>
        <w:spacing w:after="0"/>
        <w:ind w:left="360"/>
        <w:rPr>
          <w:lang w:val="nl"/>
        </w:rPr>
      </w:pPr>
      <w:r w:rsidRPr="00D01902">
        <w:rPr>
          <w:lang w:val="nl"/>
        </w:rPr>
        <w:t xml:space="preserve">Uitloophoogte: circa </w:t>
      </w:r>
      <w:r w:rsidRPr="00D01902">
        <w:rPr>
          <w:color w:val="0070C0"/>
          <w:lang w:val="nl"/>
        </w:rPr>
        <w:t xml:space="preserve">30-50 / 50-80 / 80-120 / …  </w:t>
      </w:r>
      <w:r w:rsidRPr="00D01902">
        <w:rPr>
          <w:lang w:val="nl"/>
        </w:rPr>
        <w:t>mm boven de lavaborand</w:t>
      </w:r>
    </w:p>
    <w:p w:rsidR="00D01902" w:rsidRPr="00D01902" w:rsidRDefault="00D01902" w:rsidP="003A115C">
      <w:pPr>
        <w:spacing w:after="0"/>
        <w:ind w:left="360"/>
        <w:rPr>
          <w:lang w:val="nl"/>
        </w:rPr>
      </w:pPr>
      <w:r w:rsidRPr="00D01902">
        <w:rPr>
          <w:lang w:val="nl"/>
        </w:rPr>
        <w:t xml:space="preserve">Uitsteek: horizontale afstand tussen bevestigingsaslijn en uitlaat, tussen 90 en </w:t>
      </w:r>
      <w:smartTag w:uri="urn:schemas-microsoft-com:office:smarttags" w:element="metricconverter">
        <w:smartTagPr>
          <w:attr w:name="ProductID" w:val="1350 mm"/>
        </w:smartTagPr>
        <w:r w:rsidRPr="00D01902">
          <w:rPr>
            <w:lang w:val="nl"/>
          </w:rPr>
          <w:t>1350 mm</w:t>
        </w:r>
      </w:smartTag>
    </w:p>
    <w:p w:rsidR="00D01902" w:rsidRPr="00D01902" w:rsidRDefault="00D01902" w:rsidP="003A115C">
      <w:pPr>
        <w:spacing w:after="0"/>
        <w:ind w:left="360"/>
        <w:rPr>
          <w:lang w:val="nl"/>
        </w:rPr>
      </w:pPr>
      <w:r w:rsidRPr="00D01902">
        <w:rPr>
          <w:lang w:val="nl"/>
        </w:rPr>
        <w:t>Straalbreker: afschroefbaar, onder een hoek van circa 20°-30° t.o.v. de verticale</w:t>
      </w:r>
    </w:p>
    <w:p w:rsidR="00D01902" w:rsidRPr="00D01902" w:rsidRDefault="00D01902" w:rsidP="003A115C">
      <w:pPr>
        <w:spacing w:after="0"/>
        <w:ind w:left="360"/>
        <w:rPr>
          <w:lang w:val="nl"/>
        </w:rPr>
      </w:pPr>
      <w:r w:rsidRPr="00D01902">
        <w:rPr>
          <w:lang w:val="nl"/>
        </w:rPr>
        <w:t xml:space="preserve">Handgreep: </w:t>
      </w:r>
    </w:p>
    <w:p w:rsidR="00D01902" w:rsidRPr="00D01902" w:rsidRDefault="00D01902" w:rsidP="003A115C">
      <w:pPr>
        <w:pStyle w:val="Lijstalinea"/>
        <w:numPr>
          <w:ilvl w:val="0"/>
          <w:numId w:val="45"/>
        </w:numPr>
        <w:ind w:left="1080"/>
        <w:rPr>
          <w:rFonts w:asciiTheme="minorHAnsi" w:hAnsiTheme="minorHAnsi"/>
          <w:sz w:val="22"/>
          <w:szCs w:val="22"/>
          <w:lang w:val="nl-NL"/>
        </w:rPr>
      </w:pPr>
      <w:r w:rsidRPr="00D01902">
        <w:rPr>
          <w:rFonts w:asciiTheme="minorHAnsi" w:hAnsiTheme="minorHAnsi"/>
          <w:sz w:val="22"/>
          <w:szCs w:val="22"/>
          <w:lang w:val="nl-NL"/>
        </w:rPr>
        <w:t xml:space="preserve">materiaal: </w:t>
      </w:r>
      <w:r w:rsidRPr="00D01902">
        <w:rPr>
          <w:rFonts w:asciiTheme="minorHAnsi" w:hAnsiTheme="minorHAnsi"/>
          <w:color w:val="0070C0"/>
          <w:sz w:val="22"/>
          <w:szCs w:val="22"/>
          <w:lang w:val="nl"/>
        </w:rPr>
        <w:t>verchroomd messing / verchroomde zinklegering / verchroomd hoogwaardig synthetisch materiaal / keuze aannemer</w:t>
      </w:r>
    </w:p>
    <w:p w:rsidR="00D01902" w:rsidRPr="00D01902" w:rsidRDefault="00D01902" w:rsidP="003A115C">
      <w:pPr>
        <w:pStyle w:val="Lijstalinea"/>
        <w:numPr>
          <w:ilvl w:val="0"/>
          <w:numId w:val="45"/>
        </w:numPr>
        <w:spacing w:after="240"/>
        <w:ind w:left="1080"/>
        <w:rPr>
          <w:rFonts w:asciiTheme="minorHAnsi" w:hAnsiTheme="minorHAnsi"/>
          <w:sz w:val="22"/>
          <w:szCs w:val="22"/>
        </w:rPr>
      </w:pPr>
      <w:r w:rsidRPr="00D01902">
        <w:rPr>
          <w:rFonts w:asciiTheme="minorHAnsi" w:hAnsiTheme="minorHAnsi"/>
          <w:sz w:val="22"/>
          <w:szCs w:val="22"/>
        </w:rPr>
        <w:t>vorm: keuze aannemer</w:t>
      </w:r>
    </w:p>
    <w:p w:rsidR="00D01902" w:rsidRPr="00D01902" w:rsidRDefault="00D01902" w:rsidP="003A115C">
      <w:pPr>
        <w:spacing w:after="0"/>
        <w:ind w:left="360"/>
        <w:rPr>
          <w:u w:val="single"/>
          <w:lang w:val="nl"/>
        </w:rPr>
      </w:pPr>
      <w:r w:rsidRPr="00D01902">
        <w:rPr>
          <w:u w:val="single"/>
          <w:lang w:val="nl"/>
        </w:rPr>
        <w:t>Aanvullende specificaties (te schrappen indien niet van toepassing)</w:t>
      </w:r>
    </w:p>
    <w:p w:rsidR="00D01902" w:rsidRPr="00D01902" w:rsidRDefault="00D01902" w:rsidP="003A115C">
      <w:pPr>
        <w:spacing w:after="0"/>
        <w:ind w:left="360"/>
        <w:rPr>
          <w:lang w:val="nl"/>
        </w:rPr>
      </w:pPr>
      <w:r w:rsidRPr="00D01902">
        <w:rPr>
          <w:lang w:val="nl"/>
        </w:rPr>
        <w:t>De bekopening met straalbreker is voorzien van een kogelgewricht</w:t>
      </w:r>
    </w:p>
    <w:p w:rsidR="00D01902" w:rsidRPr="00D01902" w:rsidRDefault="00D01902" w:rsidP="003A115C">
      <w:pPr>
        <w:spacing w:after="0"/>
        <w:ind w:left="360"/>
        <w:rPr>
          <w:lang w:val="nl"/>
        </w:rPr>
      </w:pPr>
      <w:r w:rsidRPr="00D01902">
        <w:rPr>
          <w:lang w:val="nl"/>
        </w:rPr>
        <w:t>Kettinghouder met stop / trekkwast met klep moet voorzien worden.</w:t>
      </w:r>
    </w:p>
    <w:p w:rsidR="00D01902" w:rsidRPr="00D01902" w:rsidRDefault="00D01902" w:rsidP="003A115C">
      <w:pPr>
        <w:spacing w:after="0"/>
        <w:ind w:left="360"/>
        <w:rPr>
          <w:lang w:val="nl"/>
        </w:rPr>
      </w:pPr>
      <w:r w:rsidRPr="00D01902">
        <w:rPr>
          <w:lang w:val="nl"/>
        </w:rPr>
        <w:t>De mengkraan is voorzien van een variabel instelbare debietbegrenzer (bij ééngreeps-keramische kranen) / een eco-stop-systeem.</w:t>
      </w:r>
    </w:p>
    <w:p w:rsidR="00D01902" w:rsidRPr="007C2734" w:rsidRDefault="00D01902" w:rsidP="003A115C">
      <w:pPr>
        <w:pStyle w:val="Kop2"/>
        <w:numPr>
          <w:ilvl w:val="0"/>
          <w:numId w:val="0"/>
        </w:numPr>
        <w:ind w:left="360"/>
      </w:pPr>
      <w:bookmarkStart w:id="82" w:name="_Toc461710860"/>
      <w:r>
        <w:t>62.53.</w:t>
      </w:r>
      <w:r>
        <w:tab/>
        <w:t>ééngatskranen –</w:t>
      </w:r>
      <w:r w:rsidRPr="007C2734">
        <w:t xml:space="preserve"> </w:t>
      </w:r>
      <w:r>
        <w:t>afwastafelmengkraan</w:t>
      </w:r>
      <w:bookmarkEnd w:id="82"/>
    </w:p>
    <w:p w:rsidR="00BB641C" w:rsidRPr="00BB641C" w:rsidRDefault="00BB641C" w:rsidP="003A115C">
      <w:pPr>
        <w:spacing w:after="0"/>
        <w:ind w:left="360"/>
        <w:rPr>
          <w:b/>
          <w:u w:val="single"/>
          <w:lang w:val="nl"/>
        </w:rPr>
      </w:pPr>
      <w:r w:rsidRPr="00BB641C">
        <w:rPr>
          <w:b/>
          <w:u w:val="single"/>
          <w:lang w:val="nl"/>
        </w:rPr>
        <w:t>Omschrijving</w:t>
      </w:r>
    </w:p>
    <w:p w:rsidR="00BB641C" w:rsidRPr="00BB641C" w:rsidRDefault="00BB641C" w:rsidP="003A115C">
      <w:pPr>
        <w:ind w:left="360"/>
      </w:pPr>
      <w:r w:rsidRPr="00BB641C">
        <w:t xml:space="preserve">Eéngatsmengkranen 1/2” met een draaibare uitloop, voor montage op keukenspoelbakken. </w:t>
      </w:r>
    </w:p>
    <w:p w:rsidR="00BB641C" w:rsidRPr="00BB641C" w:rsidRDefault="00BB641C" w:rsidP="003A115C">
      <w:pPr>
        <w:spacing w:after="0"/>
        <w:ind w:left="360"/>
        <w:rPr>
          <w:b/>
          <w:u w:val="single"/>
          <w:lang w:val="nl"/>
        </w:rPr>
      </w:pPr>
      <w:r w:rsidRPr="00BB641C">
        <w:rPr>
          <w:b/>
          <w:u w:val="single"/>
          <w:lang w:val="nl"/>
        </w:rPr>
        <w:lastRenderedPageBreak/>
        <w:t>Meting</w:t>
      </w:r>
    </w:p>
    <w:p w:rsidR="00BB641C" w:rsidRPr="00BB641C" w:rsidRDefault="00BB641C" w:rsidP="003A115C">
      <w:pPr>
        <w:spacing w:after="0"/>
        <w:ind w:left="360"/>
        <w:rPr>
          <w:lang w:val="nl"/>
        </w:rPr>
      </w:pPr>
      <w:r w:rsidRPr="00BB641C">
        <w:rPr>
          <w:lang w:val="nl"/>
        </w:rPr>
        <w:t>meeteenheid: per stuk</w:t>
      </w:r>
    </w:p>
    <w:p w:rsidR="00BB641C" w:rsidRPr="00BB641C" w:rsidRDefault="00BB641C" w:rsidP="003A115C">
      <w:pPr>
        <w:ind w:left="360"/>
        <w:rPr>
          <w:lang w:val="nl"/>
        </w:rPr>
      </w:pPr>
      <w:r w:rsidRPr="00BB641C">
        <w:rPr>
          <w:lang w:val="nl"/>
        </w:rPr>
        <w:t>aard van de overeenkomst: Forfaitaire Hoeveelheid (FH)</w:t>
      </w:r>
    </w:p>
    <w:p w:rsidR="00BB641C" w:rsidRPr="00BB641C" w:rsidRDefault="00BB641C" w:rsidP="003A115C">
      <w:pPr>
        <w:spacing w:after="0"/>
        <w:ind w:left="360"/>
        <w:rPr>
          <w:b/>
          <w:u w:val="single"/>
          <w:lang w:val="nl"/>
        </w:rPr>
      </w:pPr>
      <w:r w:rsidRPr="00BB641C">
        <w:rPr>
          <w:b/>
          <w:u w:val="single"/>
          <w:lang w:val="nl"/>
        </w:rPr>
        <w:t>Materiaal</w:t>
      </w:r>
    </w:p>
    <w:p w:rsidR="00BB641C" w:rsidRPr="00BB641C" w:rsidRDefault="00BB641C" w:rsidP="003A115C">
      <w:pPr>
        <w:ind w:left="360"/>
        <w:rPr>
          <w:lang w:val="nl"/>
        </w:rPr>
      </w:pPr>
      <w:r w:rsidRPr="00BB641C">
        <w:rPr>
          <w:lang w:val="nl"/>
        </w:rPr>
        <w:t xml:space="preserve">De dichtheid van draaibare uitloop moet verzekerd worden door een gecalibreerde "O"-ring van elastomeer met aangepaste hardheid. </w:t>
      </w:r>
    </w:p>
    <w:p w:rsidR="00BB641C" w:rsidRPr="00BB641C" w:rsidRDefault="00BB641C" w:rsidP="003A115C">
      <w:pPr>
        <w:spacing w:after="0"/>
        <w:ind w:left="360"/>
        <w:rPr>
          <w:u w:val="single"/>
          <w:lang w:val="nl"/>
        </w:rPr>
      </w:pPr>
      <w:r w:rsidRPr="00BB641C">
        <w:rPr>
          <w:u w:val="single"/>
          <w:lang w:val="nl"/>
        </w:rPr>
        <w:t>Specificaties</w:t>
      </w:r>
    </w:p>
    <w:p w:rsidR="00BB641C" w:rsidRPr="004216C5" w:rsidRDefault="004216C5" w:rsidP="003A115C">
      <w:pPr>
        <w:spacing w:after="0"/>
        <w:ind w:left="360"/>
        <w:rPr>
          <w:lang w:val="nl"/>
        </w:rPr>
      </w:pPr>
      <w:r>
        <w:rPr>
          <w:lang w:val="nl"/>
        </w:rPr>
        <w:t xml:space="preserve">Kraantype: </w:t>
      </w:r>
      <w:r w:rsidR="00BB641C" w:rsidRPr="00BB641C">
        <w:t>tweeknopsmengkraan van het type met langzame progressieve sluiting.</w:t>
      </w:r>
    </w:p>
    <w:p w:rsidR="00BB641C" w:rsidRPr="00BB641C" w:rsidRDefault="00BB641C" w:rsidP="003A115C">
      <w:pPr>
        <w:spacing w:after="0"/>
        <w:ind w:left="360"/>
        <w:rPr>
          <w:lang w:val="nl"/>
        </w:rPr>
      </w:pPr>
      <w:r w:rsidRPr="00BB641C">
        <w:rPr>
          <w:lang w:val="nl"/>
        </w:rPr>
        <w:t>Behuizing: verchroomd messing / …</w:t>
      </w:r>
    </w:p>
    <w:p w:rsidR="00BB641C" w:rsidRPr="00BB641C" w:rsidRDefault="00BB641C" w:rsidP="003A115C">
      <w:pPr>
        <w:spacing w:after="0"/>
        <w:ind w:left="360"/>
        <w:rPr>
          <w:lang w:val="nl"/>
        </w:rPr>
      </w:pPr>
      <w:r w:rsidRPr="00BB641C">
        <w:rPr>
          <w:lang w:val="nl"/>
        </w:rPr>
        <w:t>Uitloophoogte: minimum 160 / 180 / 200 / … mm boven aanrechtniveau (moet het vullen van een emmer toelaten zonder deze te hoeven kantelen)</w:t>
      </w:r>
    </w:p>
    <w:p w:rsidR="00BB641C" w:rsidRPr="00BB641C" w:rsidRDefault="00BB641C" w:rsidP="003A115C">
      <w:pPr>
        <w:spacing w:after="0"/>
        <w:ind w:left="360"/>
        <w:rPr>
          <w:lang w:val="nl"/>
        </w:rPr>
      </w:pPr>
      <w:r w:rsidRPr="00BB641C">
        <w:rPr>
          <w:lang w:val="nl"/>
        </w:rPr>
        <w:t>Uitsteek: horizontale afstand tussen bevestigingsaslijn en uitlaat circa 200 (+ 10 ) / … mm</w:t>
      </w:r>
    </w:p>
    <w:p w:rsidR="00BB641C" w:rsidRPr="00BB641C" w:rsidRDefault="00BB641C" w:rsidP="003A115C">
      <w:pPr>
        <w:spacing w:after="0"/>
        <w:ind w:left="360"/>
        <w:rPr>
          <w:lang w:val="nl"/>
        </w:rPr>
      </w:pPr>
      <w:r w:rsidRPr="00BB641C">
        <w:rPr>
          <w:lang w:val="nl"/>
        </w:rPr>
        <w:t xml:space="preserve">Vorm uitloop: zwanehals / U-uitloop / … (gegoten / geplooide buis) </w:t>
      </w:r>
    </w:p>
    <w:p w:rsidR="00BB641C" w:rsidRPr="00BB641C" w:rsidRDefault="00BB641C" w:rsidP="003A115C">
      <w:pPr>
        <w:spacing w:after="0"/>
        <w:ind w:left="360"/>
        <w:rPr>
          <w:lang w:val="nl"/>
        </w:rPr>
      </w:pPr>
      <w:r w:rsidRPr="00BB641C">
        <w:rPr>
          <w:lang w:val="nl"/>
        </w:rPr>
        <w:t>Straalbreker: afschroefbaar (uitloophoek in functie van de horizontale afstand)</w:t>
      </w:r>
    </w:p>
    <w:p w:rsidR="00BB641C" w:rsidRPr="00BB641C" w:rsidRDefault="00BB641C" w:rsidP="003A115C">
      <w:pPr>
        <w:spacing w:after="0"/>
        <w:ind w:left="360"/>
        <w:rPr>
          <w:lang w:val="nl"/>
        </w:rPr>
      </w:pPr>
      <w:r w:rsidRPr="00BB641C">
        <w:rPr>
          <w:lang w:val="nl"/>
        </w:rPr>
        <w:t xml:space="preserve">Handgreep: </w:t>
      </w:r>
    </w:p>
    <w:p w:rsidR="00BB641C" w:rsidRPr="00BB641C" w:rsidRDefault="00BB641C" w:rsidP="003A115C">
      <w:pPr>
        <w:pStyle w:val="Lijstalinea"/>
        <w:numPr>
          <w:ilvl w:val="0"/>
          <w:numId w:val="46"/>
        </w:numPr>
        <w:ind w:left="1080"/>
        <w:rPr>
          <w:rFonts w:asciiTheme="minorHAnsi" w:hAnsiTheme="minorHAnsi"/>
          <w:sz w:val="22"/>
          <w:szCs w:val="22"/>
          <w:lang w:val="nl-NL"/>
        </w:rPr>
      </w:pPr>
      <w:r w:rsidRPr="00BB641C">
        <w:rPr>
          <w:rFonts w:asciiTheme="minorHAnsi" w:hAnsiTheme="minorHAnsi"/>
          <w:sz w:val="22"/>
          <w:szCs w:val="22"/>
          <w:lang w:val="nl-NL"/>
        </w:rPr>
        <w:t xml:space="preserve">materiaal: </w:t>
      </w:r>
      <w:r w:rsidRPr="00BB641C">
        <w:rPr>
          <w:rFonts w:asciiTheme="minorHAnsi" w:hAnsiTheme="minorHAnsi"/>
          <w:color w:val="0070C0"/>
          <w:sz w:val="22"/>
          <w:szCs w:val="22"/>
          <w:lang w:val="nl"/>
        </w:rPr>
        <w:t>verchroomd messing / verchroomde zinklegering / verchroomd hoogwaardig synthetisch materiaal / keuze aannemer</w:t>
      </w:r>
    </w:p>
    <w:p w:rsidR="00BB641C" w:rsidRPr="00BB641C" w:rsidRDefault="00BB641C" w:rsidP="003A115C">
      <w:pPr>
        <w:pStyle w:val="Lijstalinea"/>
        <w:numPr>
          <w:ilvl w:val="0"/>
          <w:numId w:val="46"/>
        </w:numPr>
        <w:spacing w:after="240"/>
        <w:ind w:left="1080"/>
        <w:rPr>
          <w:rFonts w:asciiTheme="minorHAnsi" w:hAnsiTheme="minorHAnsi"/>
          <w:sz w:val="22"/>
          <w:szCs w:val="22"/>
        </w:rPr>
      </w:pPr>
      <w:r w:rsidRPr="00BB641C">
        <w:rPr>
          <w:rFonts w:asciiTheme="minorHAnsi" w:hAnsiTheme="minorHAnsi"/>
          <w:sz w:val="22"/>
          <w:szCs w:val="22"/>
        </w:rPr>
        <w:t>vorm: keuze aannemer</w:t>
      </w:r>
    </w:p>
    <w:p w:rsidR="00BB641C" w:rsidRPr="00BB641C" w:rsidRDefault="00BB641C" w:rsidP="003A115C">
      <w:pPr>
        <w:spacing w:after="0"/>
        <w:ind w:left="360"/>
        <w:rPr>
          <w:u w:val="single"/>
          <w:lang w:val="nl"/>
        </w:rPr>
      </w:pPr>
      <w:r w:rsidRPr="00BB641C">
        <w:rPr>
          <w:u w:val="single"/>
          <w:lang w:val="nl"/>
        </w:rPr>
        <w:t>Aanvullende specificaties (te schrappen indien niet van toepassing)</w:t>
      </w:r>
    </w:p>
    <w:p w:rsidR="00BB641C" w:rsidRPr="00BB641C" w:rsidRDefault="00BB641C" w:rsidP="003A115C">
      <w:pPr>
        <w:spacing w:after="0"/>
        <w:ind w:left="360"/>
        <w:rPr>
          <w:lang w:val="nl"/>
        </w:rPr>
      </w:pPr>
      <w:r w:rsidRPr="00BB641C">
        <w:rPr>
          <w:lang w:val="nl"/>
        </w:rPr>
        <w:t>Kettinghouder met stop / trekkwast met klep moet voorzien worden.</w:t>
      </w:r>
    </w:p>
    <w:p w:rsidR="00BB641C" w:rsidRPr="00BB641C" w:rsidRDefault="00BB641C" w:rsidP="003A115C">
      <w:pPr>
        <w:ind w:left="360"/>
        <w:rPr>
          <w:lang w:val="nl"/>
        </w:rPr>
      </w:pPr>
      <w:r w:rsidRPr="00BB641C">
        <w:rPr>
          <w:lang w:val="nl"/>
        </w:rPr>
        <w:t xml:space="preserve">De kraan is voorzien van een vrije uitloop aangesloten op de afvoer (m.b.t. voorziening keukenboiler) </w:t>
      </w:r>
    </w:p>
    <w:p w:rsidR="00BB641C" w:rsidRPr="007C2734" w:rsidRDefault="00BB641C" w:rsidP="003A115C">
      <w:pPr>
        <w:pStyle w:val="Kop2"/>
        <w:numPr>
          <w:ilvl w:val="0"/>
          <w:numId w:val="0"/>
        </w:numPr>
        <w:ind w:left="360"/>
      </w:pPr>
      <w:bookmarkStart w:id="83" w:name="_Toc461710861"/>
      <w:r>
        <w:t>62.60.</w:t>
      </w:r>
      <w:r>
        <w:tab/>
        <w:t>muurmengkranen –</w:t>
      </w:r>
      <w:r w:rsidRPr="007C2734">
        <w:t xml:space="preserve"> </w:t>
      </w:r>
      <w:r>
        <w:t>algemeen</w:t>
      </w:r>
      <w:bookmarkEnd w:id="83"/>
    </w:p>
    <w:p w:rsidR="00FD3EE9" w:rsidRPr="00FD3EE9" w:rsidRDefault="00FD3EE9" w:rsidP="003A115C">
      <w:pPr>
        <w:spacing w:after="0"/>
        <w:ind w:left="360"/>
        <w:rPr>
          <w:b/>
          <w:u w:val="single"/>
          <w:lang w:val="nl"/>
        </w:rPr>
      </w:pPr>
      <w:r w:rsidRPr="00FD3EE9">
        <w:rPr>
          <w:b/>
          <w:u w:val="single"/>
          <w:lang w:val="nl"/>
        </w:rPr>
        <w:t>Omschrijving</w:t>
      </w:r>
    </w:p>
    <w:p w:rsidR="00FD3EE9" w:rsidRPr="00FD3EE9" w:rsidRDefault="00FD3EE9" w:rsidP="003A115C">
      <w:pPr>
        <w:ind w:left="360"/>
      </w:pPr>
      <w:r w:rsidRPr="00FD3EE9">
        <w:t>Het betreft voedingskranen voor toevoer van koud en/of warm water, bestemd voor wandmontage, geplaatst boven de huishoude</w:t>
      </w:r>
      <w:r w:rsidR="00EA3F53">
        <w:t>lijke sanitaire toestellen (</w:t>
      </w:r>
      <w:r w:rsidRPr="00FD3EE9">
        <w:t>douche, keukenaanrecht). Zij worden geleverd en geplaatst met inbegrip van de handgrepen, mousseur, de nodige fittingen en koppelstukken voor aansluiting op de buizen, bijhorende verchroomde rozetten en alle in het bestek voorziene toebehoren (zoals een douchegarnituur, kettinghouder met stop of trekkwast, ...).</w:t>
      </w:r>
    </w:p>
    <w:p w:rsidR="00FD3EE9" w:rsidRPr="00FD3EE9" w:rsidRDefault="00FD3EE9" w:rsidP="003A115C">
      <w:pPr>
        <w:spacing w:after="0"/>
        <w:ind w:left="360"/>
        <w:rPr>
          <w:b/>
          <w:u w:val="single"/>
          <w:lang w:val="nl"/>
        </w:rPr>
      </w:pPr>
      <w:r w:rsidRPr="00FD3EE9">
        <w:rPr>
          <w:b/>
          <w:u w:val="single"/>
          <w:lang w:val="nl"/>
        </w:rPr>
        <w:t>Materialen</w:t>
      </w:r>
    </w:p>
    <w:p w:rsidR="00FD3EE9" w:rsidRPr="00FD3EE9" w:rsidRDefault="00FD3EE9" w:rsidP="003A115C">
      <w:pPr>
        <w:spacing w:after="0"/>
        <w:ind w:left="360"/>
        <w:rPr>
          <w:lang w:val="nl"/>
        </w:rPr>
      </w:pPr>
      <w:r w:rsidRPr="00FD3EE9">
        <w:rPr>
          <w:lang w:val="nl"/>
        </w:rPr>
        <w:t>De muurkranen zijn voorzien van de nodige koppelstukken om te worden aangesloten aan de voorziene buizen voor koud of koud en warm water. De afstand tussen de S-koppelingen voor koud- en warm wateraansluitingen bedraagt standaard 150 (</w:t>
      </w:r>
      <w:r w:rsidRPr="00FD3EE9">
        <w:rPr>
          <w:u w:val="single"/>
          <w:lang w:val="nl"/>
        </w:rPr>
        <w:t>+</w:t>
      </w:r>
      <w:r w:rsidRPr="00FD3EE9">
        <w:rPr>
          <w:lang w:val="nl"/>
        </w:rPr>
        <w:t xml:space="preserve"> 15) mm. De aansluiteinden zijn van gasdraad 3/4”, kwaliteit B. De aansluiting wordt aan het zicht ontrokken d.m.v. de bijhorende muurrozetten.</w:t>
      </w:r>
    </w:p>
    <w:p w:rsidR="00FD3EE9" w:rsidRPr="00FD3EE9" w:rsidRDefault="00FD3EE9" w:rsidP="003A115C">
      <w:pPr>
        <w:ind w:left="360"/>
        <w:rPr>
          <w:lang w:val="nl"/>
        </w:rPr>
      </w:pPr>
      <w:r w:rsidRPr="00FD3EE9">
        <w:rPr>
          <w:lang w:val="nl"/>
        </w:rPr>
        <w:t>De handgrepen zijn warmtegeïsoleerd.</w:t>
      </w:r>
    </w:p>
    <w:p w:rsidR="00FD3EE9" w:rsidRPr="00FD3EE9" w:rsidRDefault="00FD3EE9" w:rsidP="003A115C">
      <w:pPr>
        <w:spacing w:after="0"/>
        <w:ind w:left="360"/>
        <w:rPr>
          <w:b/>
          <w:u w:val="single"/>
          <w:lang w:val="nl"/>
        </w:rPr>
      </w:pPr>
      <w:r w:rsidRPr="00FD3EE9">
        <w:rPr>
          <w:b/>
          <w:u w:val="single"/>
          <w:lang w:val="nl"/>
        </w:rPr>
        <w:t>Uitvoering</w:t>
      </w:r>
    </w:p>
    <w:p w:rsidR="00FD3EE9" w:rsidRPr="00FD3EE9" w:rsidRDefault="00FD3EE9" w:rsidP="003A115C">
      <w:pPr>
        <w:ind w:left="360"/>
        <w:rPr>
          <w:lang w:val="nl"/>
        </w:rPr>
      </w:pPr>
      <w:r w:rsidRPr="00FD3EE9">
        <w:rPr>
          <w:lang w:val="nl"/>
        </w:rPr>
        <w:t>De juiste plaats en hoogte van het aansluitpunt moet worden afgestemd op de maatvoering en situering van het toestel, het patroon van eventuele wandafwerking, e.d., …. De uitlaatopening van de kraan moet zich daarbij op voldoende afstand van de muur, boven de sanitaire ontvanger bevinden, zodat een logische afvoer van het afgetapte water kan geschieden. De kraan wordt perfect horizontaal uitgelijnd.</w:t>
      </w:r>
    </w:p>
    <w:p w:rsidR="00FD3EE9" w:rsidRPr="00FD3EE9" w:rsidRDefault="00FD3EE9" w:rsidP="003A115C">
      <w:pPr>
        <w:ind w:left="360"/>
        <w:rPr>
          <w:lang w:val="nl"/>
        </w:rPr>
      </w:pPr>
      <w:r w:rsidRPr="00FD3EE9">
        <w:rPr>
          <w:lang w:val="nl"/>
        </w:rPr>
        <w:t>De S-koppelingen worden afgedekt met de bijgeleverde gechromeerde muurrozetten, waarbij gelet wordt op een verzorgde aansluiting met de voorziene wandafwerking.</w:t>
      </w:r>
    </w:p>
    <w:p w:rsidR="00FD3EE9" w:rsidRPr="007C2734" w:rsidRDefault="00FD3EE9" w:rsidP="003A115C">
      <w:pPr>
        <w:pStyle w:val="Kop2"/>
        <w:numPr>
          <w:ilvl w:val="0"/>
          <w:numId w:val="0"/>
        </w:numPr>
        <w:ind w:left="360"/>
      </w:pPr>
      <w:bookmarkStart w:id="84" w:name="_Toc461710862"/>
      <w:r>
        <w:lastRenderedPageBreak/>
        <w:t>62.62.</w:t>
      </w:r>
      <w:r>
        <w:tab/>
        <w:t>muurmengkranen –</w:t>
      </w:r>
      <w:r w:rsidRPr="007C2734">
        <w:t xml:space="preserve"> </w:t>
      </w:r>
      <w:r>
        <w:t>douchemengkraan/armatuur</w:t>
      </w:r>
      <w:bookmarkEnd w:id="84"/>
    </w:p>
    <w:p w:rsidR="00DA2280" w:rsidRPr="00DA2280" w:rsidRDefault="00DA2280" w:rsidP="003A115C">
      <w:pPr>
        <w:spacing w:after="0"/>
        <w:ind w:left="360"/>
        <w:rPr>
          <w:b/>
          <w:u w:val="single"/>
          <w:lang w:val="nl"/>
        </w:rPr>
      </w:pPr>
      <w:r w:rsidRPr="00DA2280">
        <w:rPr>
          <w:b/>
          <w:u w:val="single"/>
          <w:lang w:val="nl"/>
        </w:rPr>
        <w:t>Omschrijving</w:t>
      </w:r>
    </w:p>
    <w:p w:rsidR="00DA2280" w:rsidRPr="00DA2280" w:rsidRDefault="00DA2280" w:rsidP="003A115C">
      <w:pPr>
        <w:ind w:left="360"/>
      </w:pPr>
      <w:r w:rsidRPr="00DA2280">
        <w:t>Muurmengkranen 1/2” met douche-uitgang (1/2”), voor de aansluiting van een buigzame doucheslang.</w:t>
      </w:r>
    </w:p>
    <w:p w:rsidR="00DA2280" w:rsidRPr="00DA2280" w:rsidRDefault="00DA2280" w:rsidP="003A115C">
      <w:pPr>
        <w:spacing w:after="0"/>
        <w:ind w:left="360"/>
        <w:rPr>
          <w:b/>
          <w:u w:val="single"/>
          <w:lang w:val="nl"/>
        </w:rPr>
      </w:pPr>
      <w:r w:rsidRPr="00DA2280">
        <w:rPr>
          <w:b/>
          <w:u w:val="single"/>
          <w:lang w:val="nl"/>
        </w:rPr>
        <w:t>Meting</w:t>
      </w:r>
    </w:p>
    <w:p w:rsidR="00DA2280" w:rsidRPr="00DA2280" w:rsidRDefault="00DA2280" w:rsidP="003A115C">
      <w:pPr>
        <w:spacing w:after="0"/>
        <w:ind w:left="360"/>
        <w:rPr>
          <w:lang w:val="nl"/>
        </w:rPr>
      </w:pPr>
      <w:r w:rsidRPr="00DA2280">
        <w:rPr>
          <w:lang w:val="nl"/>
        </w:rPr>
        <w:t>meeteenheid: per stuk</w:t>
      </w:r>
    </w:p>
    <w:p w:rsidR="00DA2280" w:rsidRPr="00DA2280" w:rsidRDefault="00DA2280" w:rsidP="003A115C">
      <w:pPr>
        <w:ind w:left="360"/>
        <w:rPr>
          <w:lang w:val="nl"/>
        </w:rPr>
      </w:pPr>
      <w:r w:rsidRPr="00DA2280">
        <w:rPr>
          <w:lang w:val="nl"/>
        </w:rPr>
        <w:t>aard van de overeenkomst: Forfaitaire Hoeveelheid (FH)</w:t>
      </w:r>
    </w:p>
    <w:p w:rsidR="00DA2280" w:rsidRPr="00DA2280" w:rsidRDefault="00DA2280" w:rsidP="003A115C">
      <w:pPr>
        <w:spacing w:after="0"/>
        <w:ind w:left="360"/>
        <w:rPr>
          <w:b/>
          <w:u w:val="single"/>
          <w:lang w:val="nl"/>
        </w:rPr>
      </w:pPr>
      <w:r w:rsidRPr="00DA2280">
        <w:rPr>
          <w:b/>
          <w:u w:val="single"/>
          <w:lang w:val="nl"/>
        </w:rPr>
        <w:t>Materiaal</w:t>
      </w:r>
    </w:p>
    <w:p w:rsidR="00DA2280" w:rsidRPr="00DA2280" w:rsidRDefault="00DA2280" w:rsidP="003A115C">
      <w:pPr>
        <w:ind w:left="360"/>
        <w:rPr>
          <w:lang w:val="nl"/>
        </w:rPr>
      </w:pPr>
      <w:r w:rsidRPr="00DA2280">
        <w:rPr>
          <w:lang w:val="nl"/>
        </w:rPr>
        <w:t xml:space="preserve">De ingangen voor warm- &amp; koudwatertoevoer zijn voorzien van een Belgaqua-gekeurde terugslagklep. </w:t>
      </w:r>
    </w:p>
    <w:p w:rsidR="00DA2280" w:rsidRPr="00DA2280" w:rsidRDefault="00DA2280" w:rsidP="003A115C">
      <w:pPr>
        <w:spacing w:after="0"/>
        <w:ind w:left="360"/>
        <w:rPr>
          <w:u w:val="single"/>
          <w:lang w:val="nl"/>
        </w:rPr>
      </w:pPr>
      <w:r w:rsidRPr="00DA2280">
        <w:rPr>
          <w:u w:val="single"/>
          <w:lang w:val="nl"/>
        </w:rPr>
        <w:t>Specificaties</w:t>
      </w:r>
    </w:p>
    <w:p w:rsidR="00DA2280" w:rsidRPr="00DA2280" w:rsidRDefault="00DA2280" w:rsidP="003A115C">
      <w:pPr>
        <w:spacing w:after="0"/>
        <w:ind w:left="360"/>
        <w:rPr>
          <w:lang w:val="nl"/>
        </w:rPr>
      </w:pPr>
      <w:r w:rsidRPr="00DA2280">
        <w:rPr>
          <w:lang w:val="nl"/>
        </w:rPr>
        <w:t>Kraantype:</w:t>
      </w:r>
    </w:p>
    <w:p w:rsidR="00DA2280" w:rsidRPr="00DA2280" w:rsidRDefault="00DA2280" w:rsidP="003A115C">
      <w:pPr>
        <w:spacing w:after="0"/>
        <w:ind w:left="360"/>
      </w:pPr>
      <w:r w:rsidRPr="00DA2280">
        <w:rPr>
          <w:b/>
          <w:color w:val="0070C0"/>
        </w:rPr>
        <w:t>(ofwel)</w:t>
      </w:r>
      <w:r w:rsidRPr="00DA2280">
        <w:tab/>
        <w:t>tweeknops mengkraan van het type met langzame progressieve sluiting</w:t>
      </w:r>
    </w:p>
    <w:p w:rsidR="00DA2280" w:rsidRPr="00DA2280" w:rsidRDefault="00DA2280" w:rsidP="003A115C">
      <w:pPr>
        <w:spacing w:after="0"/>
        <w:ind w:left="360"/>
      </w:pPr>
      <w:r w:rsidRPr="00DA2280">
        <w:rPr>
          <w:b/>
          <w:color w:val="0070C0"/>
        </w:rPr>
        <w:t>(ofwel)</w:t>
      </w:r>
      <w:r w:rsidRPr="00DA2280">
        <w:tab/>
        <w:t>ééngreeps keramische mengkraan met koudwatertoevoer in de middenpositie.</w:t>
      </w:r>
    </w:p>
    <w:p w:rsidR="00DA2280" w:rsidRDefault="00DA2280" w:rsidP="003A115C">
      <w:pPr>
        <w:spacing w:after="0"/>
        <w:ind w:left="360"/>
      </w:pPr>
      <w:r w:rsidRPr="00DA2280">
        <w:rPr>
          <w:b/>
          <w:color w:val="0070C0"/>
        </w:rPr>
        <w:t>(ofwel)</w:t>
      </w:r>
      <w:r w:rsidRPr="00DA2280">
        <w:tab/>
        <w:t xml:space="preserve">thermostatische mengkraan, met een regelelement bestaande uit een waspatroon, </w:t>
      </w:r>
    </w:p>
    <w:p w:rsidR="00DA2280" w:rsidRPr="00DA2280" w:rsidRDefault="00DA2280" w:rsidP="003A115C">
      <w:pPr>
        <w:spacing w:after="0"/>
        <w:ind w:left="1494"/>
      </w:pPr>
      <w:r w:rsidRPr="00DA2280">
        <w:t>vloeistofgevulde balg of kunststof uitzetlichaam</w:t>
      </w:r>
    </w:p>
    <w:p w:rsidR="00DA2280" w:rsidRPr="00DA2280" w:rsidRDefault="00DA2280" w:rsidP="003A115C">
      <w:pPr>
        <w:spacing w:after="0"/>
        <w:ind w:left="360"/>
      </w:pPr>
      <w:r w:rsidRPr="00DA2280">
        <w:rPr>
          <w:b/>
          <w:color w:val="0070C0"/>
        </w:rPr>
        <w:t>(ofwel)</w:t>
      </w:r>
      <w:r w:rsidRPr="00DA2280">
        <w:tab/>
        <w:t xml:space="preserve">inbouwthermostaat met afdekrozet, voorzien van een afzonderlijk opgestelde douche-uitgang. De debietregeling is </w:t>
      </w:r>
      <w:r w:rsidRPr="00DA2280">
        <w:rPr>
          <w:lang w:val="nl"/>
        </w:rPr>
        <w:t>geïntegreerd in het inbouwtoestel / opgevat met afzonderlijke opgestelde kranen voor de douchekop</w:t>
      </w:r>
      <w:r w:rsidRPr="00DA2280">
        <w:t>.</w:t>
      </w:r>
    </w:p>
    <w:p w:rsidR="00DA2280" w:rsidRPr="00DA2280" w:rsidRDefault="00DA2280" w:rsidP="003A115C">
      <w:pPr>
        <w:spacing w:after="0"/>
        <w:ind w:left="360"/>
        <w:rPr>
          <w:lang w:val="nl"/>
        </w:rPr>
      </w:pPr>
      <w:r w:rsidRPr="00DA2280">
        <w:rPr>
          <w:lang w:val="nl"/>
        </w:rPr>
        <w:t xml:space="preserve">Debiet: </w:t>
      </w:r>
      <w:r w:rsidRPr="00DA2280">
        <w:rPr>
          <w:color w:val="0070C0"/>
          <w:lang w:val="nl"/>
        </w:rPr>
        <w:t>circa 18-20 l/minuut / met instelbare debietbegrenzer (bij ééngreeps keramische kranen)</w:t>
      </w:r>
      <w:r w:rsidRPr="00DA2280">
        <w:rPr>
          <w:lang w:val="nl"/>
        </w:rPr>
        <w:t>.</w:t>
      </w:r>
    </w:p>
    <w:p w:rsidR="00DA2280" w:rsidRPr="00DA2280" w:rsidRDefault="00DA2280" w:rsidP="003A115C">
      <w:pPr>
        <w:spacing w:after="0"/>
        <w:ind w:left="360"/>
        <w:rPr>
          <w:lang w:val="nl"/>
        </w:rPr>
      </w:pPr>
      <w:r w:rsidRPr="00DA2280">
        <w:rPr>
          <w:lang w:val="nl"/>
        </w:rPr>
        <w:t xml:space="preserve">Behuizing: </w:t>
      </w:r>
      <w:r w:rsidRPr="00DA2280">
        <w:rPr>
          <w:color w:val="0070C0"/>
          <w:lang w:val="nl"/>
        </w:rPr>
        <w:t>verchroomd messing / …</w:t>
      </w:r>
    </w:p>
    <w:p w:rsidR="00DA2280" w:rsidRPr="00DA2280" w:rsidRDefault="00DA2280" w:rsidP="003A115C">
      <w:pPr>
        <w:spacing w:after="0"/>
        <w:ind w:left="360"/>
        <w:rPr>
          <w:color w:val="0070C0"/>
          <w:lang w:val="nl"/>
        </w:rPr>
      </w:pPr>
      <w:r w:rsidRPr="00DA2280">
        <w:rPr>
          <w:lang w:val="nl"/>
        </w:rPr>
        <w:t>Slangaansluiting</w:t>
      </w:r>
      <w:r>
        <w:rPr>
          <w:lang w:val="nl"/>
        </w:rPr>
        <w:t>:</w:t>
      </w:r>
      <w:r w:rsidRPr="00DA2280">
        <w:rPr>
          <w:lang w:val="nl"/>
        </w:rPr>
        <w:t xml:space="preserve"> </w:t>
      </w:r>
      <w:r w:rsidRPr="00DA2280">
        <w:rPr>
          <w:color w:val="0070C0"/>
          <w:lang w:val="nl"/>
        </w:rPr>
        <w:t>bovenaan / onderaan / …</w:t>
      </w:r>
    </w:p>
    <w:p w:rsidR="00DA2280" w:rsidRPr="00DA2280" w:rsidRDefault="00DA2280" w:rsidP="003A115C">
      <w:pPr>
        <w:spacing w:after="0"/>
        <w:ind w:left="360"/>
        <w:rPr>
          <w:lang w:val="nl"/>
        </w:rPr>
      </w:pPr>
      <w:r w:rsidRPr="00DA2280">
        <w:rPr>
          <w:lang w:val="nl"/>
        </w:rPr>
        <w:t xml:space="preserve">Handgreep: </w:t>
      </w:r>
    </w:p>
    <w:p w:rsidR="00DA2280" w:rsidRPr="00DA2280" w:rsidRDefault="00DA2280" w:rsidP="003A115C">
      <w:pPr>
        <w:pStyle w:val="Lijstalinea"/>
        <w:numPr>
          <w:ilvl w:val="0"/>
          <w:numId w:val="47"/>
        </w:numPr>
        <w:ind w:left="1080"/>
        <w:rPr>
          <w:rFonts w:asciiTheme="minorHAnsi" w:hAnsiTheme="minorHAnsi"/>
          <w:sz w:val="22"/>
          <w:szCs w:val="22"/>
          <w:lang w:val="nl-NL"/>
        </w:rPr>
      </w:pPr>
      <w:r w:rsidRPr="00DA2280">
        <w:rPr>
          <w:rFonts w:asciiTheme="minorHAnsi" w:hAnsiTheme="minorHAnsi"/>
          <w:sz w:val="22"/>
          <w:szCs w:val="22"/>
          <w:lang w:val="nl-NL"/>
        </w:rPr>
        <w:t xml:space="preserve">materiaal: </w:t>
      </w:r>
      <w:r w:rsidRPr="00DA2280">
        <w:rPr>
          <w:rFonts w:asciiTheme="minorHAnsi" w:hAnsiTheme="minorHAnsi"/>
          <w:color w:val="0070C0"/>
          <w:sz w:val="22"/>
          <w:szCs w:val="22"/>
          <w:lang w:val="nl"/>
        </w:rPr>
        <w:t>verchroomd messing / verchroomde zinklegering / verchroomd hoogwaardig synthetisch materiaal / keuze aannemer</w:t>
      </w:r>
    </w:p>
    <w:p w:rsidR="00DA2280" w:rsidRPr="00DA2280" w:rsidRDefault="00DA2280" w:rsidP="003A115C">
      <w:pPr>
        <w:pStyle w:val="Lijstalinea"/>
        <w:numPr>
          <w:ilvl w:val="0"/>
          <w:numId w:val="47"/>
        </w:numPr>
        <w:spacing w:after="240"/>
        <w:ind w:left="1080"/>
        <w:rPr>
          <w:rFonts w:asciiTheme="minorHAnsi" w:hAnsiTheme="minorHAnsi"/>
          <w:sz w:val="22"/>
          <w:szCs w:val="22"/>
        </w:rPr>
      </w:pPr>
      <w:r w:rsidRPr="00DA2280">
        <w:rPr>
          <w:rFonts w:asciiTheme="minorHAnsi" w:hAnsiTheme="minorHAnsi"/>
          <w:sz w:val="22"/>
          <w:szCs w:val="22"/>
        </w:rPr>
        <w:t>vorm: keuze aannemer</w:t>
      </w:r>
    </w:p>
    <w:p w:rsidR="00DA2280" w:rsidRPr="00DA2280" w:rsidRDefault="00DA2280" w:rsidP="003A115C">
      <w:pPr>
        <w:spacing w:after="0"/>
        <w:ind w:left="360"/>
        <w:rPr>
          <w:u w:val="single"/>
          <w:lang w:val="nl"/>
        </w:rPr>
      </w:pPr>
      <w:r w:rsidRPr="00DA2280">
        <w:rPr>
          <w:u w:val="single"/>
          <w:lang w:val="nl"/>
        </w:rPr>
        <w:t>Aanvullende specificaties (te schrappen door ontwerper indien niet van toepassing)</w:t>
      </w:r>
    </w:p>
    <w:p w:rsidR="00DA2280" w:rsidRPr="00DA2280" w:rsidRDefault="00DA2280" w:rsidP="003A115C">
      <w:pPr>
        <w:spacing w:after="0"/>
        <w:ind w:left="360"/>
        <w:rPr>
          <w:lang w:val="nl"/>
        </w:rPr>
      </w:pPr>
      <w:r w:rsidRPr="00DA2280">
        <w:rPr>
          <w:lang w:val="nl"/>
        </w:rPr>
        <w:t>De kraan wordt voorzien van volgende toebehoren:</w:t>
      </w:r>
    </w:p>
    <w:p w:rsidR="00DA2280" w:rsidRPr="00DA2280" w:rsidRDefault="00DA2280" w:rsidP="003A115C">
      <w:pPr>
        <w:spacing w:after="0"/>
        <w:ind w:left="360"/>
      </w:pPr>
      <w:r w:rsidRPr="00DA2280">
        <w:t xml:space="preserve">Doucheslang: uit flexibel synthetisch of elastomeer materiaal, </w:t>
      </w:r>
      <w:r w:rsidRPr="00DA2280">
        <w:rPr>
          <w:color w:val="0070C0"/>
          <w:lang w:val="nl"/>
        </w:rPr>
        <w:t>wit / zwart / beschermd door een spiraalvormig omhulsel van verchroomd kunststof, overtrokken met een doorzichtig en soepel PVC-omhulsel</w:t>
      </w:r>
      <w:r w:rsidRPr="00DA2280">
        <w:rPr>
          <w:lang w:val="nl"/>
        </w:rPr>
        <w:t>,</w:t>
      </w:r>
      <w:r w:rsidRPr="00DA2280">
        <w:t xml:space="preserve"> lengte minimum </w:t>
      </w:r>
      <w:r w:rsidRPr="00DA2280">
        <w:rPr>
          <w:color w:val="0070C0"/>
          <w:lang w:val="nl"/>
        </w:rPr>
        <w:t>150 / 175 /</w:t>
      </w:r>
      <w:r w:rsidRPr="00DA2280">
        <w:rPr>
          <w:color w:val="0070C0"/>
        </w:rPr>
        <w:t xml:space="preserve"> … </w:t>
      </w:r>
      <w:r w:rsidRPr="00DA2280">
        <w:t>cm; conform NBN EN 1113 - Sanitaire kranen - Doucheslangen voor sanitaire kranen voor leidingwaterinstallaties type 1 en type 2 - Algemene technische eisen;</w:t>
      </w:r>
    </w:p>
    <w:p w:rsidR="00DA2280" w:rsidRPr="00DA2280" w:rsidRDefault="00DA2280" w:rsidP="003A115C">
      <w:pPr>
        <w:spacing w:after="0"/>
        <w:ind w:left="360"/>
      </w:pPr>
      <w:r w:rsidRPr="00DA2280">
        <w:t>Handsproeier</w:t>
      </w:r>
      <w:r w:rsidR="003E4C52">
        <w:t xml:space="preserve"> </w:t>
      </w:r>
      <w:r w:rsidR="003E4C52">
        <w:rPr>
          <w:color w:val="C3004A" w:themeColor="accent4"/>
        </w:rPr>
        <w:t>(max. 7l/min)</w:t>
      </w:r>
      <w:r w:rsidRPr="00DA2280">
        <w:t xml:space="preserve">: uit onbreekbaar </w:t>
      </w:r>
      <w:r w:rsidRPr="00DA2280">
        <w:rPr>
          <w:color w:val="0070C0"/>
          <w:lang w:val="nl"/>
        </w:rPr>
        <w:t>zwart / wit / verchroomd</w:t>
      </w:r>
      <w:r w:rsidRPr="00DA2280">
        <w:rPr>
          <w:color w:val="0070C0"/>
        </w:rPr>
        <w:t xml:space="preserve"> </w:t>
      </w:r>
      <w:r w:rsidRPr="00DA2280">
        <w:t xml:space="preserve">synthetisch materiaal met </w:t>
      </w:r>
      <w:r w:rsidRPr="00DA2280">
        <w:rPr>
          <w:color w:val="0070C0"/>
          <w:lang w:val="nl"/>
        </w:rPr>
        <w:t>vaste / regelbare / eco-50% /</w:t>
      </w:r>
      <w:r w:rsidRPr="00DA2280">
        <w:rPr>
          <w:color w:val="0070C0"/>
        </w:rPr>
        <w:t xml:space="preserve"> … </w:t>
      </w:r>
      <w:r w:rsidRPr="00DA2280">
        <w:t>straal;</w:t>
      </w:r>
    </w:p>
    <w:p w:rsidR="00DA2280" w:rsidRPr="00DA2280" w:rsidRDefault="00DA2280" w:rsidP="003A115C">
      <w:pPr>
        <w:spacing w:after="0"/>
        <w:ind w:left="360"/>
      </w:pPr>
      <w:r w:rsidRPr="00DA2280">
        <w:t xml:space="preserve">Glijstang: verchroomd messing, lengte minimum </w:t>
      </w:r>
      <w:r w:rsidRPr="00DA2280">
        <w:rPr>
          <w:color w:val="0070C0"/>
          <w:lang w:val="nl"/>
        </w:rPr>
        <w:t>60 / 90 /</w:t>
      </w:r>
      <w:r w:rsidRPr="00DA2280">
        <w:rPr>
          <w:color w:val="0070C0"/>
        </w:rPr>
        <w:t xml:space="preserve"> … </w:t>
      </w:r>
      <w:r w:rsidRPr="00DA2280">
        <w:t xml:space="preserve">cm, met een in hoogte verstelbare douche-klemhouder, voorzien van een stevig </w:t>
      </w:r>
      <w:r w:rsidRPr="00DA2280">
        <w:rPr>
          <w:color w:val="0070C0"/>
          <w:lang w:val="nl"/>
        </w:rPr>
        <w:t>scharnier / kogelgewricht</w:t>
      </w:r>
      <w:r w:rsidRPr="00DA2280">
        <w:t>, zodat bij het douchen de ingestelde stand gehandhaafd blijft;</w:t>
      </w:r>
    </w:p>
    <w:p w:rsidR="00DA2280" w:rsidRPr="00DA2280" w:rsidRDefault="00DA2280" w:rsidP="003A115C">
      <w:pPr>
        <w:ind w:left="360"/>
      </w:pPr>
      <w:r w:rsidRPr="00DA2280">
        <w:t xml:space="preserve">Zeephouder: kunststof zeephouder in hoogte verstelbaar te bevestigen op de </w:t>
      </w:r>
      <w:r w:rsidRPr="00DA2280">
        <w:rPr>
          <w:color w:val="0070C0"/>
        </w:rPr>
        <w:t>g</w:t>
      </w:r>
      <w:r w:rsidRPr="00DA2280">
        <w:rPr>
          <w:color w:val="0070C0"/>
          <w:lang w:val="nl"/>
        </w:rPr>
        <w:t xml:space="preserve">lijstang </w:t>
      </w:r>
      <w:r w:rsidRPr="00DA2280">
        <w:rPr>
          <w:color w:val="0070C0"/>
        </w:rPr>
        <w:t>/ ...</w:t>
      </w:r>
    </w:p>
    <w:p w:rsidR="00DA2280" w:rsidRPr="00DA2280" w:rsidRDefault="00DA2280" w:rsidP="003A115C">
      <w:pPr>
        <w:spacing w:after="0"/>
        <w:ind w:left="360"/>
        <w:rPr>
          <w:b/>
          <w:u w:val="single"/>
          <w:lang w:val="nl"/>
        </w:rPr>
      </w:pPr>
      <w:r w:rsidRPr="00DA2280">
        <w:rPr>
          <w:b/>
          <w:u w:val="single"/>
          <w:lang w:val="nl"/>
        </w:rPr>
        <w:t>Uitvoering</w:t>
      </w:r>
    </w:p>
    <w:p w:rsidR="00DA2280" w:rsidRPr="00DA2280" w:rsidRDefault="00DA2280" w:rsidP="003A115C">
      <w:pPr>
        <w:ind w:left="360"/>
        <w:rPr>
          <w:lang w:val="nl"/>
        </w:rPr>
      </w:pPr>
      <w:r w:rsidRPr="00DA2280">
        <w:rPr>
          <w:lang w:val="nl"/>
        </w:rPr>
        <w:t xml:space="preserve">De kraan wordt opgesteld aan de rugzijde en/of tegenover de instapzijde van de douche, op </w:t>
      </w:r>
      <w:r w:rsidRPr="00DA2280">
        <w:rPr>
          <w:u w:val="single"/>
          <w:lang w:val="nl"/>
        </w:rPr>
        <w:t>+</w:t>
      </w:r>
      <w:r w:rsidRPr="00DA2280">
        <w:rPr>
          <w:lang w:val="nl"/>
        </w:rPr>
        <w:t xml:space="preserve"> </w:t>
      </w:r>
      <w:smartTag w:uri="urn:schemas-microsoft-com:office:smarttags" w:element="metricconverter">
        <w:smartTagPr>
          <w:attr w:name="ProductID" w:val="90 cm"/>
        </w:smartTagPr>
        <w:r w:rsidRPr="00DA2280">
          <w:rPr>
            <w:lang w:val="nl"/>
          </w:rPr>
          <w:t>90 cm</w:t>
        </w:r>
      </w:smartTag>
      <w:r w:rsidRPr="00DA2280">
        <w:rPr>
          <w:lang w:val="nl"/>
        </w:rPr>
        <w:t xml:space="preserve"> boven het douchebodemniveau. De onderzijde van de glijstang wordt op </w:t>
      </w:r>
      <w:r w:rsidRPr="00DA2280">
        <w:rPr>
          <w:u w:val="single"/>
          <w:lang w:val="nl"/>
        </w:rPr>
        <w:t>+</w:t>
      </w:r>
      <w:r w:rsidRPr="00DA2280">
        <w:rPr>
          <w:lang w:val="nl"/>
        </w:rPr>
        <w:t xml:space="preserve"> </w:t>
      </w:r>
      <w:smartTag w:uri="urn:schemas-microsoft-com:office:smarttags" w:element="metricconverter">
        <w:smartTagPr>
          <w:attr w:name="ProductID" w:val="110 cm"/>
        </w:smartTagPr>
        <w:r w:rsidRPr="00DA2280">
          <w:rPr>
            <w:lang w:val="nl"/>
          </w:rPr>
          <w:t>110 cm</w:t>
        </w:r>
      </w:smartTag>
      <w:r w:rsidRPr="00DA2280">
        <w:rPr>
          <w:lang w:val="nl"/>
        </w:rPr>
        <w:t xml:space="preserve"> boven douchebodemniveau gemonteerd, bevestigd met twee beugels met muurdook.</w:t>
      </w:r>
    </w:p>
    <w:p w:rsidR="00724A1F" w:rsidRPr="007C2734" w:rsidRDefault="00724A1F" w:rsidP="003A115C">
      <w:pPr>
        <w:pStyle w:val="Kop2"/>
        <w:numPr>
          <w:ilvl w:val="0"/>
          <w:numId w:val="0"/>
        </w:numPr>
        <w:ind w:left="360"/>
      </w:pPr>
      <w:bookmarkStart w:id="85" w:name="_Toc461710863"/>
      <w:r>
        <w:t>62.63.</w:t>
      </w:r>
      <w:r>
        <w:tab/>
        <w:t>muurmengkranen –</w:t>
      </w:r>
      <w:r w:rsidRPr="007C2734">
        <w:t xml:space="preserve"> </w:t>
      </w:r>
      <w:r>
        <w:t>afwastafelmengkraan</w:t>
      </w:r>
      <w:bookmarkEnd w:id="85"/>
    </w:p>
    <w:p w:rsidR="009A5240" w:rsidRPr="009A5240" w:rsidRDefault="009A5240" w:rsidP="003A115C">
      <w:pPr>
        <w:spacing w:after="0"/>
        <w:ind w:left="360"/>
        <w:rPr>
          <w:b/>
          <w:u w:val="single"/>
          <w:lang w:val="nl"/>
        </w:rPr>
      </w:pPr>
      <w:r w:rsidRPr="009A5240">
        <w:rPr>
          <w:b/>
          <w:u w:val="single"/>
          <w:lang w:val="nl"/>
        </w:rPr>
        <w:t>Omschrijving</w:t>
      </w:r>
    </w:p>
    <w:p w:rsidR="009A5240" w:rsidRPr="009A5240" w:rsidRDefault="009A5240" w:rsidP="003A115C">
      <w:pPr>
        <w:ind w:left="360"/>
      </w:pPr>
      <w:r w:rsidRPr="009A5240">
        <w:t>Muurmengkranen met draaibare buisvormige uitloop, bestemd voor montage op de wand boven de spoelbak</w:t>
      </w:r>
      <w:r w:rsidR="009A7986">
        <w:t xml:space="preserve"> of uitgietbak</w:t>
      </w:r>
      <w:r w:rsidRPr="009A5240">
        <w:t>.</w:t>
      </w:r>
    </w:p>
    <w:p w:rsidR="009A5240" w:rsidRPr="009A5240" w:rsidRDefault="009A5240" w:rsidP="003A115C">
      <w:pPr>
        <w:spacing w:after="0"/>
        <w:ind w:left="360"/>
        <w:rPr>
          <w:b/>
          <w:u w:val="single"/>
          <w:lang w:val="nl"/>
        </w:rPr>
      </w:pPr>
      <w:r w:rsidRPr="009A5240">
        <w:rPr>
          <w:b/>
          <w:u w:val="single"/>
          <w:lang w:val="nl"/>
        </w:rPr>
        <w:lastRenderedPageBreak/>
        <w:t>Meting</w:t>
      </w:r>
    </w:p>
    <w:p w:rsidR="009A5240" w:rsidRPr="009A5240" w:rsidRDefault="009A5240" w:rsidP="003A115C">
      <w:pPr>
        <w:spacing w:after="0"/>
        <w:ind w:left="360"/>
        <w:rPr>
          <w:lang w:val="nl"/>
        </w:rPr>
      </w:pPr>
      <w:r w:rsidRPr="009A5240">
        <w:rPr>
          <w:lang w:val="nl"/>
        </w:rPr>
        <w:t>meeteenheid: per stuk</w:t>
      </w:r>
    </w:p>
    <w:p w:rsidR="009A5240" w:rsidRPr="009A5240" w:rsidRDefault="009A5240" w:rsidP="003A115C">
      <w:pPr>
        <w:ind w:left="360"/>
        <w:rPr>
          <w:lang w:val="nl"/>
        </w:rPr>
      </w:pPr>
      <w:r w:rsidRPr="009A5240">
        <w:rPr>
          <w:lang w:val="nl"/>
        </w:rPr>
        <w:t>aard van de overeenkomst: Forfaitaire Hoeveelheid (FH)</w:t>
      </w:r>
    </w:p>
    <w:p w:rsidR="009A5240" w:rsidRPr="009A5240" w:rsidRDefault="009A5240" w:rsidP="003A115C">
      <w:pPr>
        <w:spacing w:after="0"/>
        <w:ind w:left="360"/>
        <w:rPr>
          <w:b/>
          <w:u w:val="single"/>
          <w:lang w:val="nl"/>
        </w:rPr>
      </w:pPr>
      <w:r w:rsidRPr="009A5240">
        <w:rPr>
          <w:b/>
          <w:u w:val="single"/>
          <w:lang w:val="nl"/>
        </w:rPr>
        <w:t>Materiaal</w:t>
      </w:r>
    </w:p>
    <w:p w:rsidR="009A5240" w:rsidRPr="009A5240" w:rsidRDefault="009A5240" w:rsidP="003A115C">
      <w:pPr>
        <w:ind w:left="360"/>
        <w:rPr>
          <w:lang w:val="nl"/>
        </w:rPr>
      </w:pPr>
      <w:r w:rsidRPr="009A5240">
        <w:rPr>
          <w:lang w:val="nl"/>
        </w:rPr>
        <w:t>De dichtheid van de draaibare uitloop moet verzekerd worden door een gekalibreerde "O"-ring van elastomeer met aangepaste hardheid.</w:t>
      </w:r>
    </w:p>
    <w:p w:rsidR="009A5240" w:rsidRPr="009A5240" w:rsidRDefault="009A5240" w:rsidP="003A115C">
      <w:pPr>
        <w:spacing w:after="0"/>
        <w:ind w:left="360"/>
        <w:rPr>
          <w:u w:val="single"/>
          <w:lang w:val="nl"/>
        </w:rPr>
      </w:pPr>
      <w:r w:rsidRPr="009A5240">
        <w:rPr>
          <w:u w:val="single"/>
          <w:lang w:val="nl"/>
        </w:rPr>
        <w:t>Specificaties</w:t>
      </w:r>
    </w:p>
    <w:p w:rsidR="009A5240" w:rsidRPr="009A5240" w:rsidRDefault="009A5240" w:rsidP="003A115C">
      <w:pPr>
        <w:spacing w:after="0"/>
        <w:ind w:left="360"/>
        <w:rPr>
          <w:lang w:val="nl"/>
        </w:rPr>
      </w:pPr>
      <w:r w:rsidRPr="009A5240">
        <w:rPr>
          <w:lang w:val="nl"/>
        </w:rPr>
        <w:t>Kraantype:</w:t>
      </w:r>
    </w:p>
    <w:p w:rsidR="009A5240" w:rsidRPr="009A5240" w:rsidRDefault="009A5240" w:rsidP="003A115C">
      <w:pPr>
        <w:spacing w:after="0"/>
        <w:ind w:left="360"/>
      </w:pPr>
      <w:r w:rsidRPr="009A5240">
        <w:rPr>
          <w:b/>
          <w:color w:val="0070C0"/>
        </w:rPr>
        <w:t>(ofwel)</w:t>
      </w:r>
      <w:r w:rsidRPr="009A5240">
        <w:tab/>
        <w:t>tweeknops mengkraan van het type met langzame progressieve sluiting</w:t>
      </w:r>
    </w:p>
    <w:p w:rsidR="009A5240" w:rsidRPr="009A5240" w:rsidRDefault="009A5240" w:rsidP="003A115C">
      <w:pPr>
        <w:spacing w:after="0"/>
        <w:ind w:left="360"/>
      </w:pPr>
      <w:r w:rsidRPr="009A5240">
        <w:rPr>
          <w:b/>
          <w:color w:val="0070C0"/>
        </w:rPr>
        <w:t>(ofwel)</w:t>
      </w:r>
      <w:r w:rsidRPr="009A5240">
        <w:tab/>
        <w:t>ééngreeps keramische mengkraan met koudwatertoevoer in de middenpositie.</w:t>
      </w:r>
    </w:p>
    <w:p w:rsidR="009A5240" w:rsidRPr="009A5240" w:rsidRDefault="009A5240" w:rsidP="003A115C">
      <w:pPr>
        <w:spacing w:after="0"/>
        <w:ind w:left="360"/>
        <w:rPr>
          <w:lang w:val="nl"/>
        </w:rPr>
      </w:pPr>
      <w:r w:rsidRPr="009A5240">
        <w:rPr>
          <w:lang w:val="nl"/>
        </w:rPr>
        <w:t>Behuizing: verchroomd messing (gegoten)</w:t>
      </w:r>
    </w:p>
    <w:p w:rsidR="009A5240" w:rsidRPr="009A5240" w:rsidRDefault="009A5240" w:rsidP="003A115C">
      <w:pPr>
        <w:spacing w:after="0"/>
        <w:ind w:left="360"/>
        <w:rPr>
          <w:lang w:val="nl"/>
        </w:rPr>
      </w:pPr>
      <w:r w:rsidRPr="009A5240">
        <w:rPr>
          <w:lang w:val="nl"/>
        </w:rPr>
        <w:t xml:space="preserve">Uitloopvorm: </w:t>
      </w:r>
      <w:r w:rsidRPr="009A5240">
        <w:rPr>
          <w:color w:val="0070C0"/>
          <w:lang w:val="nl"/>
        </w:rPr>
        <w:t>zwanehals bovenaan / U-uitloop bovenaan / S-uitloop onderaan</w:t>
      </w:r>
    </w:p>
    <w:p w:rsidR="009A5240" w:rsidRPr="009A5240" w:rsidRDefault="009A5240" w:rsidP="003A115C">
      <w:pPr>
        <w:spacing w:after="0"/>
        <w:ind w:left="360"/>
        <w:rPr>
          <w:lang w:val="nl"/>
        </w:rPr>
      </w:pPr>
      <w:r w:rsidRPr="009A5240">
        <w:rPr>
          <w:lang w:val="nl"/>
        </w:rPr>
        <w:t xml:space="preserve">Uitloophoogte: minimaal </w:t>
      </w:r>
      <w:r w:rsidRPr="009A5240">
        <w:rPr>
          <w:color w:val="0070C0"/>
          <w:lang w:val="nl"/>
        </w:rPr>
        <w:t xml:space="preserve">160 / 180 / 200 / … </w:t>
      </w:r>
      <w:r w:rsidRPr="009A5240">
        <w:rPr>
          <w:lang w:val="nl"/>
        </w:rPr>
        <w:t>mm boven aanrechtniveau (moet het vullen van een emmer toelaten zonder deze te kantelen)</w:t>
      </w:r>
    </w:p>
    <w:p w:rsidR="009A5240" w:rsidRPr="009A5240" w:rsidRDefault="009A5240" w:rsidP="003A115C">
      <w:pPr>
        <w:spacing w:after="0"/>
        <w:ind w:left="360"/>
        <w:rPr>
          <w:lang w:val="nl"/>
        </w:rPr>
      </w:pPr>
      <w:r w:rsidRPr="009A5240">
        <w:rPr>
          <w:lang w:val="nl"/>
        </w:rPr>
        <w:t xml:space="preserve">Uitsteek: horizontale afstand tussen bevestigingsaslijn en uitlaat van </w:t>
      </w:r>
      <w:r w:rsidRPr="009A5240">
        <w:rPr>
          <w:color w:val="0070C0"/>
          <w:lang w:val="nl"/>
        </w:rPr>
        <w:t xml:space="preserve">250 (+ 20 ) / … </w:t>
      </w:r>
      <w:r w:rsidRPr="009A5240">
        <w:rPr>
          <w:lang w:val="nl"/>
        </w:rPr>
        <w:t>mm</w:t>
      </w:r>
    </w:p>
    <w:p w:rsidR="009A5240" w:rsidRPr="009A5240" w:rsidRDefault="009A5240" w:rsidP="003A115C">
      <w:pPr>
        <w:spacing w:after="0"/>
        <w:ind w:left="360"/>
        <w:rPr>
          <w:lang w:val="nl"/>
        </w:rPr>
      </w:pPr>
      <w:r w:rsidRPr="009A5240">
        <w:rPr>
          <w:lang w:val="nl"/>
        </w:rPr>
        <w:t>Straalbreker: afschroefbaar, onder een hoek van max 20° t.o.v. de verticale (in functie van de horizontale afstand)</w:t>
      </w:r>
    </w:p>
    <w:p w:rsidR="009A5240" w:rsidRPr="009A5240" w:rsidRDefault="009A5240" w:rsidP="003A115C">
      <w:pPr>
        <w:spacing w:after="0"/>
        <w:ind w:left="360"/>
        <w:rPr>
          <w:lang w:val="nl"/>
        </w:rPr>
      </w:pPr>
      <w:r w:rsidRPr="009A5240">
        <w:rPr>
          <w:lang w:val="nl"/>
        </w:rPr>
        <w:t xml:space="preserve">Handgreep: </w:t>
      </w:r>
    </w:p>
    <w:p w:rsidR="009A5240" w:rsidRPr="009A5240" w:rsidRDefault="009A5240" w:rsidP="003A115C">
      <w:pPr>
        <w:pStyle w:val="Lijstalinea"/>
        <w:numPr>
          <w:ilvl w:val="0"/>
          <w:numId w:val="48"/>
        </w:numPr>
        <w:ind w:left="1080"/>
        <w:rPr>
          <w:rFonts w:asciiTheme="minorHAnsi" w:hAnsiTheme="minorHAnsi"/>
          <w:sz w:val="22"/>
          <w:szCs w:val="22"/>
          <w:lang w:val="nl-NL"/>
        </w:rPr>
      </w:pPr>
      <w:r w:rsidRPr="009A5240">
        <w:rPr>
          <w:rFonts w:asciiTheme="minorHAnsi" w:hAnsiTheme="minorHAnsi"/>
          <w:sz w:val="22"/>
          <w:szCs w:val="22"/>
          <w:lang w:val="nl-NL"/>
        </w:rPr>
        <w:t xml:space="preserve">materiaal: </w:t>
      </w:r>
      <w:r w:rsidRPr="009A5240">
        <w:rPr>
          <w:rFonts w:asciiTheme="minorHAnsi" w:hAnsiTheme="minorHAnsi"/>
          <w:color w:val="0070C0"/>
          <w:sz w:val="22"/>
          <w:szCs w:val="22"/>
          <w:lang w:val="nl"/>
        </w:rPr>
        <w:t>verchroomd messing / verchroomde zinklegering / verchroomd hoogwaardig synthetisch materiaal / keuze aannemer</w:t>
      </w:r>
    </w:p>
    <w:p w:rsidR="009A5240" w:rsidRPr="00664874" w:rsidRDefault="009A5240" w:rsidP="008D0A48">
      <w:pPr>
        <w:pStyle w:val="Lijstalinea"/>
        <w:numPr>
          <w:ilvl w:val="0"/>
          <w:numId w:val="48"/>
        </w:numPr>
        <w:ind w:left="1080"/>
        <w:rPr>
          <w:szCs w:val="22"/>
        </w:rPr>
      </w:pPr>
      <w:r w:rsidRPr="00664874">
        <w:rPr>
          <w:rFonts w:asciiTheme="minorHAnsi" w:hAnsiTheme="minorHAnsi"/>
          <w:sz w:val="22"/>
          <w:szCs w:val="22"/>
        </w:rPr>
        <w:t>vorm: keuze aannemer</w:t>
      </w:r>
    </w:p>
    <w:p w:rsidR="009A7986" w:rsidRPr="007C2734" w:rsidRDefault="009A7986" w:rsidP="003A115C">
      <w:pPr>
        <w:pStyle w:val="Kop2"/>
        <w:numPr>
          <w:ilvl w:val="0"/>
          <w:numId w:val="0"/>
        </w:numPr>
        <w:ind w:left="360"/>
      </w:pPr>
      <w:bookmarkStart w:id="86" w:name="_Toc461710864"/>
      <w:r>
        <w:t>62.71.</w:t>
      </w:r>
      <w:r>
        <w:tab/>
        <w:t>regenwaterpompen –</w:t>
      </w:r>
      <w:r w:rsidRPr="007C2734">
        <w:t xml:space="preserve"> </w:t>
      </w:r>
      <w:r>
        <w:t>zelfaanzuigende hydrofoorgroep</w:t>
      </w:r>
      <w:r w:rsidR="007E64FB">
        <w:t>/systeem met laadpomp</w:t>
      </w:r>
      <w:bookmarkEnd w:id="86"/>
    </w:p>
    <w:p w:rsidR="009A7986" w:rsidRPr="009A7986" w:rsidRDefault="009A7986" w:rsidP="003A115C">
      <w:pPr>
        <w:spacing w:after="0"/>
        <w:ind w:left="360"/>
        <w:rPr>
          <w:b/>
          <w:u w:val="single"/>
          <w:lang w:val="nl"/>
        </w:rPr>
      </w:pPr>
      <w:r w:rsidRPr="009A7986">
        <w:rPr>
          <w:b/>
          <w:u w:val="single"/>
          <w:lang w:val="nl"/>
        </w:rPr>
        <w:t>Omschrijving</w:t>
      </w:r>
    </w:p>
    <w:p w:rsidR="001F5CC4" w:rsidRDefault="009A7986" w:rsidP="008E7489">
      <w:pPr>
        <w:ind w:left="360"/>
        <w:rPr>
          <w:color w:val="C3004A" w:themeColor="text2"/>
          <w:lang w:val="nl"/>
        </w:rPr>
      </w:pPr>
      <w:r w:rsidRPr="001F5CC4">
        <w:rPr>
          <w:color w:val="C3004A" w:themeColor="text2"/>
        </w:rPr>
        <w:t xml:space="preserve">Levering en plaatsing van een </w:t>
      </w:r>
      <w:r w:rsidR="001F5CC4" w:rsidRPr="001F5CC4">
        <w:rPr>
          <w:color w:val="C3004A" w:themeColor="text2"/>
        </w:rPr>
        <w:t xml:space="preserve">compacte zelfaanzuigende </w:t>
      </w:r>
      <w:r w:rsidRPr="001F5CC4">
        <w:rPr>
          <w:color w:val="C3004A" w:themeColor="text2"/>
        </w:rPr>
        <w:t xml:space="preserve">hydrofoorgroep </w:t>
      </w:r>
      <w:r w:rsidR="001F5CC4" w:rsidRPr="001F5CC4">
        <w:rPr>
          <w:color w:val="C3004A" w:themeColor="text2"/>
        </w:rPr>
        <w:t>of systeem met laadpomp</w:t>
      </w:r>
      <w:r w:rsidR="008E7489" w:rsidRPr="008E7489">
        <w:rPr>
          <w:rFonts w:ascii="Arial" w:hAnsi="Arial" w:cs="Arial"/>
          <w:spacing w:val="-2"/>
          <w:sz w:val="23"/>
          <w:szCs w:val="18"/>
          <w:lang w:val="nl"/>
        </w:rPr>
        <w:t xml:space="preserve"> </w:t>
      </w:r>
      <w:r w:rsidR="008E7489" w:rsidRPr="008E7489">
        <w:rPr>
          <w:color w:val="C3004A" w:themeColor="text2"/>
          <w:lang w:val="nl"/>
        </w:rPr>
        <w:t>Conform EN 1717 (Belgaqua)</w:t>
      </w:r>
      <w:r w:rsidR="008E7489">
        <w:rPr>
          <w:color w:val="C3004A" w:themeColor="text2"/>
          <w:lang w:val="nl"/>
        </w:rPr>
        <w:t>.</w:t>
      </w:r>
    </w:p>
    <w:p w:rsidR="00785B05" w:rsidRPr="00807863" w:rsidRDefault="00785B05" w:rsidP="0042436E">
      <w:pPr>
        <w:spacing w:after="0"/>
        <w:ind w:left="360"/>
        <w:rPr>
          <w:color w:val="C3004A" w:themeColor="accent4"/>
          <w:lang w:val="nl"/>
        </w:rPr>
      </w:pPr>
      <w:r>
        <w:rPr>
          <w:color w:val="C3004A" w:themeColor="text2"/>
          <w:lang w:val="nl"/>
        </w:rPr>
        <w:t xml:space="preserve">Standaard word een </w:t>
      </w:r>
      <w:r w:rsidRPr="001F5CC4">
        <w:rPr>
          <w:color w:val="C3004A" w:themeColor="text2"/>
        </w:rPr>
        <w:t>compacte zelfaanzuigende hydrofoorgroep</w:t>
      </w:r>
      <w:r>
        <w:rPr>
          <w:color w:val="C3004A" w:themeColor="text2"/>
        </w:rPr>
        <w:t xml:space="preserve"> geplaatst tenzij b</w:t>
      </w:r>
      <w:r>
        <w:rPr>
          <w:color w:val="C3004A" w:themeColor="accent4"/>
          <w:lang w:val="nl"/>
        </w:rPr>
        <w:t xml:space="preserve">ij een te grote lengte van de aanzuigleiding. In dit laatste geval wordt i.p.v. de zelfaanzuigende hydrofoorgroep een systeem met laadpomp voorzien bestaande uit een dompelpomp (laadpomp) in de regenwaterput die het scheidingsvat voedt. </w:t>
      </w:r>
      <w:r w:rsidRPr="003E613F">
        <w:rPr>
          <w:color w:val="C3004A" w:themeColor="accent4"/>
          <w:lang w:val="nl-BE"/>
        </w:rPr>
        <w:t xml:space="preserve">Uit </w:t>
      </w:r>
      <w:r>
        <w:rPr>
          <w:color w:val="C3004A" w:themeColor="accent4"/>
          <w:lang w:val="nl-BE"/>
        </w:rPr>
        <w:t>het scheidingsvat zal(zullen) éé</w:t>
      </w:r>
      <w:r w:rsidRPr="003E613F">
        <w:rPr>
          <w:color w:val="C3004A" w:themeColor="accent4"/>
          <w:lang w:val="nl-BE"/>
        </w:rPr>
        <w:t xml:space="preserve">n </w:t>
      </w:r>
      <w:r>
        <w:rPr>
          <w:color w:val="C3004A" w:themeColor="accent4"/>
          <w:lang w:val="nl-BE"/>
        </w:rPr>
        <w:t xml:space="preserve">of twee </w:t>
      </w:r>
      <w:r w:rsidRPr="003E613F">
        <w:rPr>
          <w:color w:val="C3004A" w:themeColor="accent4"/>
          <w:lang w:val="nl-BE"/>
        </w:rPr>
        <w:t>meercellige</w:t>
      </w:r>
      <w:r>
        <w:rPr>
          <w:color w:val="C3004A" w:themeColor="accent4"/>
          <w:lang w:val="nl-BE"/>
        </w:rPr>
        <w:t xml:space="preserve"> </w:t>
      </w:r>
      <w:r w:rsidRPr="003E613F">
        <w:rPr>
          <w:color w:val="C3004A" w:themeColor="accent4"/>
          <w:lang w:val="nl-BE"/>
        </w:rPr>
        <w:t>centrifugaalpomp</w:t>
      </w:r>
      <w:r>
        <w:rPr>
          <w:color w:val="C3004A" w:themeColor="accent4"/>
          <w:lang w:val="nl-BE"/>
        </w:rPr>
        <w:t>(-en)</w:t>
      </w:r>
      <w:r w:rsidRPr="003E613F">
        <w:rPr>
          <w:color w:val="C3004A" w:themeColor="accent4"/>
          <w:lang w:val="nl-BE"/>
        </w:rPr>
        <w:t xml:space="preserve"> het water onder druk naar de tappunten voeren. In geval van </w:t>
      </w:r>
      <w:r w:rsidR="009160E3">
        <w:rPr>
          <w:color w:val="C3004A" w:themeColor="accent4"/>
          <w:lang w:val="nl-BE"/>
        </w:rPr>
        <w:t xml:space="preserve">een </w:t>
      </w:r>
      <w:r w:rsidRPr="003E613F">
        <w:rPr>
          <w:color w:val="C3004A" w:themeColor="accent4"/>
          <w:lang w:val="nl-BE"/>
        </w:rPr>
        <w:t>tekort aan</w:t>
      </w:r>
      <w:r>
        <w:rPr>
          <w:color w:val="C3004A" w:themeColor="accent4"/>
          <w:lang w:val="nl-BE"/>
        </w:rPr>
        <w:t xml:space="preserve"> </w:t>
      </w:r>
      <w:r w:rsidRPr="003E613F">
        <w:rPr>
          <w:color w:val="C3004A" w:themeColor="accent4"/>
          <w:lang w:val="nl-BE"/>
        </w:rPr>
        <w:t xml:space="preserve">regenwater zal </w:t>
      </w:r>
      <w:r>
        <w:rPr>
          <w:color w:val="C3004A" w:themeColor="accent4"/>
          <w:lang w:val="nl-BE"/>
        </w:rPr>
        <w:t>het scheidingsvat</w:t>
      </w:r>
      <w:r w:rsidRPr="003E613F">
        <w:rPr>
          <w:color w:val="C3004A" w:themeColor="accent4"/>
          <w:lang w:val="nl-BE"/>
        </w:rPr>
        <w:t xml:space="preserve"> </w:t>
      </w:r>
      <w:r>
        <w:rPr>
          <w:color w:val="C3004A" w:themeColor="accent4"/>
          <w:lang w:val="nl-BE"/>
        </w:rPr>
        <w:t>bij</w:t>
      </w:r>
      <w:r w:rsidRPr="003E613F">
        <w:rPr>
          <w:color w:val="C3004A" w:themeColor="accent4"/>
          <w:lang w:val="nl-BE"/>
        </w:rPr>
        <w:t>gevuld worden met drinkwater.</w:t>
      </w:r>
    </w:p>
    <w:p w:rsidR="00B17200" w:rsidRDefault="00B17200" w:rsidP="00B17200">
      <w:pPr>
        <w:ind w:left="360"/>
        <w:rPr>
          <w:color w:val="C3004A" w:themeColor="accent4"/>
          <w:lang w:val="nl"/>
        </w:rPr>
      </w:pPr>
      <w:r w:rsidRPr="003E613F">
        <w:rPr>
          <w:color w:val="C3004A" w:themeColor="accent4"/>
          <w:lang w:val="nl"/>
        </w:rPr>
        <w:t>Er wordt nooit stadwater bijgevuld in de regenwatertank</w:t>
      </w:r>
      <w:r>
        <w:rPr>
          <w:color w:val="C3004A" w:themeColor="accent4"/>
          <w:lang w:val="nl"/>
        </w:rPr>
        <w:t>, tenzij bij de opstart</w:t>
      </w:r>
      <w:r w:rsidRPr="003E613F">
        <w:rPr>
          <w:color w:val="C3004A" w:themeColor="accent4"/>
          <w:lang w:val="nl"/>
        </w:rPr>
        <w:t>.</w:t>
      </w:r>
    </w:p>
    <w:p w:rsidR="00B17200" w:rsidRPr="003E613F" w:rsidRDefault="00B17200" w:rsidP="00B17200">
      <w:pPr>
        <w:ind w:left="360"/>
        <w:rPr>
          <w:color w:val="C3004A" w:themeColor="accent4"/>
          <w:lang w:val="nl"/>
        </w:rPr>
      </w:pPr>
      <w:r>
        <w:rPr>
          <w:color w:val="C3004A" w:themeColor="accent4"/>
          <w:lang w:val="nl"/>
        </w:rPr>
        <w:t>Om het pendelen van de pomp</w:t>
      </w:r>
      <w:r w:rsidR="00785B05">
        <w:rPr>
          <w:color w:val="C3004A" w:themeColor="accent4"/>
          <w:lang w:val="nl"/>
        </w:rPr>
        <w:t>(-en)</w:t>
      </w:r>
      <w:r>
        <w:rPr>
          <w:color w:val="C3004A" w:themeColor="accent4"/>
          <w:lang w:val="nl"/>
        </w:rPr>
        <w:t xml:space="preserve"> te voorkomen wordt een expansievat voorzien geschikt voor regenwater. Dit vat wordt zodanig gedimensioneerd dat de pomp niet uitschakelt bij het op druk brengen van het net.</w:t>
      </w:r>
    </w:p>
    <w:p w:rsidR="009A7986" w:rsidRPr="009A7986" w:rsidRDefault="009A7986" w:rsidP="003A115C">
      <w:pPr>
        <w:spacing w:after="0"/>
        <w:ind w:left="360"/>
        <w:rPr>
          <w:b/>
          <w:u w:val="single"/>
          <w:lang w:val="nl"/>
        </w:rPr>
      </w:pPr>
      <w:r w:rsidRPr="009A7986">
        <w:rPr>
          <w:b/>
          <w:u w:val="single"/>
          <w:lang w:val="nl"/>
        </w:rPr>
        <w:t>Meting</w:t>
      </w:r>
    </w:p>
    <w:p w:rsidR="009A7986" w:rsidRPr="009A7986" w:rsidRDefault="009A7986" w:rsidP="003A115C">
      <w:pPr>
        <w:spacing w:after="0"/>
        <w:ind w:left="360"/>
        <w:rPr>
          <w:lang w:val="nl"/>
        </w:rPr>
      </w:pPr>
      <w:r w:rsidRPr="009A7986">
        <w:rPr>
          <w:lang w:val="nl"/>
        </w:rPr>
        <w:t>meeteenheid: per s</w:t>
      </w:r>
      <w:r w:rsidR="006F0DBF">
        <w:rPr>
          <w:lang w:val="nl"/>
        </w:rPr>
        <w:t>tuk</w:t>
      </w:r>
      <w:r w:rsidRPr="009A7986">
        <w:rPr>
          <w:lang w:val="nl"/>
        </w:rPr>
        <w:t>.</w:t>
      </w:r>
    </w:p>
    <w:p w:rsidR="009A7986" w:rsidRPr="009A7986" w:rsidRDefault="009A7986" w:rsidP="003A115C">
      <w:pPr>
        <w:ind w:left="360"/>
        <w:rPr>
          <w:lang w:val="nl"/>
        </w:rPr>
      </w:pPr>
      <w:r w:rsidRPr="009A7986">
        <w:rPr>
          <w:lang w:val="nl"/>
        </w:rPr>
        <w:t>aard van de overeenkomst: Forfaitaire Hoeveelheid (FH)</w:t>
      </w:r>
    </w:p>
    <w:p w:rsidR="009A7986" w:rsidRPr="009A7986" w:rsidRDefault="009A7986" w:rsidP="0066441A">
      <w:pPr>
        <w:keepNext/>
        <w:spacing w:after="0"/>
        <w:ind w:left="357"/>
        <w:rPr>
          <w:b/>
          <w:u w:val="single"/>
          <w:lang w:val="nl"/>
        </w:rPr>
      </w:pPr>
      <w:r w:rsidRPr="009A7986">
        <w:rPr>
          <w:b/>
          <w:u w:val="single"/>
          <w:lang w:val="nl"/>
        </w:rPr>
        <w:t>Materiaal</w:t>
      </w:r>
    </w:p>
    <w:p w:rsidR="009A7986" w:rsidRDefault="009A7986" w:rsidP="003A115C">
      <w:pPr>
        <w:spacing w:after="0"/>
        <w:ind w:left="360"/>
        <w:rPr>
          <w:lang w:val="nl"/>
        </w:rPr>
      </w:pPr>
      <w:r w:rsidRPr="009A7986">
        <w:rPr>
          <w:lang w:val="nl"/>
        </w:rPr>
        <w:t xml:space="preserve">De toestellen beschikken over een CE-keuring en worden conform de eisen van Belgaqua en AquaFlanders geplaatst en aangesloten. </w:t>
      </w:r>
    </w:p>
    <w:p w:rsidR="00D028D6" w:rsidRPr="009A7986" w:rsidRDefault="00D028D6" w:rsidP="003A115C">
      <w:pPr>
        <w:spacing w:after="0"/>
        <w:ind w:left="360"/>
        <w:rPr>
          <w:lang w:val="nl"/>
        </w:rPr>
      </w:pPr>
      <w:r>
        <w:lastRenderedPageBreak/>
        <w:t xml:space="preserve">Inclusief </w:t>
      </w:r>
      <w:r w:rsidRPr="009A7986">
        <w:t>alle toebehoren</w:t>
      </w:r>
      <w:r>
        <w:t xml:space="preserve"> </w:t>
      </w:r>
      <w:r w:rsidR="00980135">
        <w:t>(</w:t>
      </w:r>
      <w:r w:rsidR="009160E3">
        <w:t xml:space="preserve">leidingen, </w:t>
      </w:r>
      <w:r w:rsidR="00980135">
        <w:t>flexibels, kranen, kleppen,</w:t>
      </w:r>
      <w:r w:rsidR="0045338B">
        <w:t xml:space="preserve"> </w:t>
      </w:r>
      <w:r w:rsidR="00980135">
        <w:t xml:space="preserve">manometer, …) </w:t>
      </w:r>
      <w:r w:rsidR="006877C1">
        <w:t xml:space="preserve">en aansluitingen </w:t>
      </w:r>
      <w:r>
        <w:t xml:space="preserve">om </w:t>
      </w:r>
      <w:r w:rsidRPr="009A7986">
        <w:t>tot een volledige bedrijfsklare werking van de pompinstallatie</w:t>
      </w:r>
      <w:r>
        <w:t xml:space="preserve"> te komen</w:t>
      </w:r>
      <w:r w:rsidRPr="006F0DBF">
        <w:rPr>
          <w:color w:val="C3004A" w:themeColor="accent4"/>
        </w:rPr>
        <w:t xml:space="preserve">, </w:t>
      </w:r>
      <w:r w:rsidR="006877C1">
        <w:rPr>
          <w:color w:val="C3004A" w:themeColor="accent4"/>
        </w:rPr>
        <w:t>dit z</w:t>
      </w:r>
      <w:r w:rsidR="004E209C">
        <w:rPr>
          <w:color w:val="C3004A" w:themeColor="accent4"/>
        </w:rPr>
        <w:t>owel hydraulisch als elektrisch</w:t>
      </w:r>
      <w:r w:rsidRPr="009A7986">
        <w:t>.</w:t>
      </w:r>
    </w:p>
    <w:p w:rsidR="009A7986" w:rsidRDefault="00BA304D" w:rsidP="00D028D6">
      <w:pPr>
        <w:spacing w:after="0"/>
        <w:ind w:left="360"/>
        <w:rPr>
          <w:lang w:val="nl"/>
        </w:rPr>
      </w:pPr>
      <w:r>
        <w:rPr>
          <w:lang w:val="nl"/>
        </w:rPr>
        <w:t xml:space="preserve">De pompen zijn </w:t>
      </w:r>
      <w:r w:rsidR="009A7986" w:rsidRPr="009A7986">
        <w:rPr>
          <w:lang w:val="nl"/>
        </w:rPr>
        <w:t>voorzien</w:t>
      </w:r>
      <w:r w:rsidR="00D028D6">
        <w:rPr>
          <w:lang w:val="nl"/>
        </w:rPr>
        <w:t xml:space="preserve"> van een droogloopbeveiliging. </w:t>
      </w:r>
      <w:r w:rsidR="009A7986" w:rsidRPr="009A7986">
        <w:rPr>
          <w:lang w:val="nl"/>
        </w:rPr>
        <w:t xml:space="preserve">Automatische omschakeling van </w:t>
      </w:r>
      <w:r w:rsidR="000A72F1">
        <w:rPr>
          <w:lang w:val="nl"/>
        </w:rPr>
        <w:t>putwater op leidingwater bij minimum</w:t>
      </w:r>
      <w:r w:rsidR="009A7986" w:rsidRPr="009A7986">
        <w:rPr>
          <w:lang w:val="nl"/>
        </w:rPr>
        <w:t xml:space="preserve"> waterpeil in de put. Deze functie kan ook manueel bediend worden.</w:t>
      </w:r>
    </w:p>
    <w:p w:rsidR="000A72F1" w:rsidRDefault="000A72F1" w:rsidP="00D028D6">
      <w:pPr>
        <w:spacing w:after="0"/>
        <w:ind w:left="360"/>
        <w:rPr>
          <w:color w:val="C3004A" w:themeColor="accent4"/>
          <w:lang w:val="nl"/>
        </w:rPr>
      </w:pPr>
      <w:r>
        <w:rPr>
          <w:color w:val="C3004A" w:themeColor="accent4"/>
          <w:lang w:val="nl"/>
        </w:rPr>
        <w:t>Peilmeting regenwaterput</w:t>
      </w:r>
      <w:r w:rsidR="002627B9">
        <w:rPr>
          <w:color w:val="C3004A" w:themeColor="accent4"/>
          <w:lang w:val="nl"/>
        </w:rPr>
        <w:t>.</w:t>
      </w:r>
    </w:p>
    <w:p w:rsidR="00805CAF" w:rsidRPr="009A7986" w:rsidRDefault="00B23BE3" w:rsidP="00D028D6">
      <w:pPr>
        <w:spacing w:after="0"/>
        <w:ind w:left="360"/>
        <w:rPr>
          <w:lang w:val="nl"/>
        </w:rPr>
      </w:pPr>
      <w:r>
        <w:rPr>
          <w:color w:val="C3004A" w:themeColor="accent4"/>
          <w:lang w:val="nl"/>
        </w:rPr>
        <w:t>Individuele vlottende aanzuigfilter</w:t>
      </w:r>
      <w:r w:rsidR="00805CAF">
        <w:rPr>
          <w:color w:val="C3004A" w:themeColor="accent4"/>
          <w:lang w:val="nl"/>
        </w:rPr>
        <w:t xml:space="preserve"> voor de zelfaanzuigende pompen van dezelfde fabrikant als van de zelfaanzuigende hydrofoorgroep.</w:t>
      </w:r>
    </w:p>
    <w:p w:rsidR="00D028D6" w:rsidRDefault="00D028D6" w:rsidP="00D028D6">
      <w:pPr>
        <w:spacing w:after="0" w:line="240" w:lineRule="auto"/>
        <w:ind w:left="360"/>
        <w:rPr>
          <w:lang w:val="nl"/>
        </w:rPr>
      </w:pPr>
      <w:r w:rsidRPr="009A7986">
        <w:rPr>
          <w:lang w:val="nl"/>
        </w:rPr>
        <w:t>Systeem met automatisch</w:t>
      </w:r>
      <w:r>
        <w:rPr>
          <w:lang w:val="nl"/>
        </w:rPr>
        <w:t xml:space="preserve">e bijvulling in </w:t>
      </w:r>
      <w:r w:rsidRPr="00086ACF">
        <w:rPr>
          <w:color w:val="C3004A" w:themeColor="accent4"/>
          <w:lang w:val="nl"/>
        </w:rPr>
        <w:t>scheidingsvat</w:t>
      </w:r>
      <w:r w:rsidRPr="009A7986">
        <w:rPr>
          <w:lang w:val="nl"/>
        </w:rPr>
        <w:t>: elektromagnetische klep, elektronische sturing, waterpeil voelers, filter,… conform de voorschriften van Belgaqua en AquaFlanders</w:t>
      </w:r>
    </w:p>
    <w:p w:rsidR="00D028D6" w:rsidRPr="00D028D6" w:rsidRDefault="00D028D6" w:rsidP="00D028D6">
      <w:pPr>
        <w:spacing w:after="0" w:line="240" w:lineRule="auto"/>
        <w:ind w:left="360"/>
        <w:rPr>
          <w:color w:val="C3004A" w:themeColor="text2"/>
          <w:lang w:val="nl"/>
        </w:rPr>
      </w:pPr>
      <w:r w:rsidRPr="008220A3">
        <w:rPr>
          <w:color w:val="C3004A" w:themeColor="text2"/>
        </w:rPr>
        <w:t>Overloop met stankafsluiter en overloopbewaking</w:t>
      </w:r>
    </w:p>
    <w:p w:rsidR="008B0E13" w:rsidRPr="008B0E13" w:rsidRDefault="008B0E13" w:rsidP="008B0E13">
      <w:pPr>
        <w:spacing w:after="0"/>
        <w:ind w:left="360"/>
        <w:rPr>
          <w:color w:val="C3004A" w:themeColor="text2"/>
          <w:lang w:val="nl"/>
        </w:rPr>
      </w:pPr>
      <w:r w:rsidRPr="008B0E13">
        <w:rPr>
          <w:color w:val="C3004A" w:themeColor="text2"/>
          <w:lang w:val="nl"/>
        </w:rPr>
        <w:t xml:space="preserve">Automatische alarmmelding </w:t>
      </w:r>
      <w:r w:rsidR="00805385">
        <w:rPr>
          <w:color w:val="C3004A" w:themeColor="text2"/>
          <w:lang w:val="nl"/>
        </w:rPr>
        <w:t xml:space="preserve">(met akoestische ondersteuning) </w:t>
      </w:r>
      <w:r w:rsidRPr="008B0E13">
        <w:rPr>
          <w:color w:val="C3004A" w:themeColor="text2"/>
          <w:lang w:val="nl"/>
        </w:rPr>
        <w:t>van:</w:t>
      </w:r>
    </w:p>
    <w:p w:rsidR="008B0E13" w:rsidRPr="008B0E13" w:rsidRDefault="008B0E13" w:rsidP="00DB453C">
      <w:pPr>
        <w:numPr>
          <w:ilvl w:val="0"/>
          <w:numId w:val="136"/>
        </w:numPr>
        <w:spacing w:after="0" w:line="240" w:lineRule="auto"/>
        <w:contextualSpacing/>
        <w:rPr>
          <w:color w:val="C3004A" w:themeColor="text2"/>
        </w:rPr>
      </w:pPr>
      <w:r w:rsidRPr="008B0E13">
        <w:rPr>
          <w:color w:val="C3004A" w:themeColor="text2"/>
        </w:rPr>
        <w:t>Storing</w:t>
      </w:r>
    </w:p>
    <w:p w:rsidR="008B0E13" w:rsidRPr="008B0E13" w:rsidRDefault="008B0E13" w:rsidP="00DB453C">
      <w:pPr>
        <w:numPr>
          <w:ilvl w:val="0"/>
          <w:numId w:val="136"/>
        </w:numPr>
        <w:spacing w:after="0" w:line="240" w:lineRule="auto"/>
        <w:contextualSpacing/>
        <w:rPr>
          <w:color w:val="C3004A" w:themeColor="text2"/>
        </w:rPr>
      </w:pPr>
      <w:r w:rsidRPr="008B0E13">
        <w:rPr>
          <w:color w:val="C3004A" w:themeColor="text2"/>
        </w:rPr>
        <w:t>Overloop</w:t>
      </w:r>
    </w:p>
    <w:p w:rsidR="008B0E13" w:rsidRPr="008B0E13" w:rsidRDefault="008B0E13" w:rsidP="00805CAF">
      <w:pPr>
        <w:numPr>
          <w:ilvl w:val="0"/>
          <w:numId w:val="136"/>
        </w:numPr>
        <w:spacing w:line="240" w:lineRule="auto"/>
        <w:contextualSpacing/>
        <w:rPr>
          <w:color w:val="C3004A" w:themeColor="text2"/>
        </w:rPr>
      </w:pPr>
      <w:r w:rsidRPr="008B0E13">
        <w:rPr>
          <w:color w:val="C3004A" w:themeColor="text2"/>
        </w:rPr>
        <w:t>laag peil regenwaterput</w:t>
      </w:r>
    </w:p>
    <w:p w:rsidR="00805CAF" w:rsidRPr="00805CAF" w:rsidRDefault="00805CAF" w:rsidP="00805CAF">
      <w:pPr>
        <w:ind w:left="360"/>
        <w:rPr>
          <w:color w:val="C3004A" w:themeColor="text2"/>
          <w:lang w:val="nl"/>
        </w:rPr>
      </w:pPr>
      <w:r w:rsidRPr="00805CAF">
        <w:rPr>
          <w:color w:val="C3004A" w:themeColor="text2"/>
          <w:lang w:val="nl"/>
        </w:rPr>
        <w:t>Verdeelcollector.</w:t>
      </w:r>
    </w:p>
    <w:p w:rsidR="009A7986" w:rsidRPr="009A7986" w:rsidRDefault="009A7986" w:rsidP="003A115C">
      <w:pPr>
        <w:spacing w:after="0"/>
        <w:ind w:left="360"/>
        <w:rPr>
          <w:u w:val="single"/>
          <w:lang w:val="nl"/>
        </w:rPr>
      </w:pPr>
      <w:r w:rsidRPr="009A7986">
        <w:rPr>
          <w:u w:val="single"/>
          <w:lang w:val="nl"/>
        </w:rPr>
        <w:t>Specificaties</w:t>
      </w:r>
    </w:p>
    <w:p w:rsidR="009A7986" w:rsidRDefault="009A7986" w:rsidP="003A115C">
      <w:pPr>
        <w:spacing w:after="0"/>
        <w:ind w:left="360"/>
        <w:rPr>
          <w:lang w:val="nl"/>
        </w:rPr>
      </w:pPr>
      <w:r w:rsidRPr="007E64FB">
        <w:rPr>
          <w:color w:val="C3004A" w:themeColor="accent4"/>
          <w:lang w:val="nl"/>
        </w:rPr>
        <w:t>Ty</w:t>
      </w:r>
      <w:r w:rsidR="007E64FB" w:rsidRPr="007E64FB">
        <w:rPr>
          <w:color w:val="C3004A" w:themeColor="accent4"/>
          <w:lang w:val="nl"/>
        </w:rPr>
        <w:t>pe:</w:t>
      </w:r>
      <w:r w:rsidR="007E64FB">
        <w:rPr>
          <w:lang w:val="nl"/>
        </w:rPr>
        <w:t xml:space="preserve"> </w:t>
      </w:r>
      <w:r w:rsidR="007E64FB" w:rsidRPr="007E64FB">
        <w:rPr>
          <w:color w:val="0070C0"/>
          <w:lang w:val="nl"/>
        </w:rPr>
        <w:t xml:space="preserve">zelfaanzuigende </w:t>
      </w:r>
      <w:r w:rsidR="007E64FB">
        <w:rPr>
          <w:color w:val="0070C0"/>
          <w:lang w:val="nl"/>
        </w:rPr>
        <w:t>hydrofoor</w:t>
      </w:r>
      <w:r w:rsidR="007E64FB" w:rsidRPr="007E64FB">
        <w:rPr>
          <w:color w:val="0070C0"/>
          <w:lang w:val="nl"/>
        </w:rPr>
        <w:t>groep</w:t>
      </w:r>
      <w:r w:rsidRPr="007E64FB">
        <w:rPr>
          <w:color w:val="0070C0"/>
          <w:lang w:val="nl"/>
        </w:rPr>
        <w:t xml:space="preserve"> </w:t>
      </w:r>
      <w:r w:rsidR="007E64FB" w:rsidRPr="007E64FB">
        <w:rPr>
          <w:color w:val="0070C0"/>
          <w:lang w:val="nl"/>
        </w:rPr>
        <w:t>/ systeem met laadpomp</w:t>
      </w:r>
      <w:r w:rsidRPr="009A7986">
        <w:rPr>
          <w:lang w:val="nl"/>
        </w:rPr>
        <w:t>.</w:t>
      </w:r>
    </w:p>
    <w:p w:rsidR="006F0DBF" w:rsidRPr="006F0DBF" w:rsidRDefault="006F0DBF" w:rsidP="003A115C">
      <w:pPr>
        <w:spacing w:after="0"/>
        <w:ind w:left="360"/>
        <w:rPr>
          <w:color w:val="C3004A" w:themeColor="accent4"/>
          <w:lang w:val="nl"/>
        </w:rPr>
      </w:pPr>
      <w:r>
        <w:rPr>
          <w:color w:val="C3004A" w:themeColor="accent4"/>
          <w:lang w:val="nl"/>
        </w:rPr>
        <w:t xml:space="preserve">Aantal pompen: </w:t>
      </w:r>
      <w:r w:rsidRPr="006F0DBF">
        <w:rPr>
          <w:color w:val="0070C0"/>
          <w:lang w:val="nl"/>
        </w:rPr>
        <w:t>1 / 2</w:t>
      </w:r>
      <w:r w:rsidR="008E2E3A">
        <w:rPr>
          <w:color w:val="0070C0"/>
          <w:lang w:val="nl"/>
        </w:rPr>
        <w:t xml:space="preserve"> </w:t>
      </w:r>
      <w:r w:rsidR="00C20DD8">
        <w:rPr>
          <w:color w:val="0070C0"/>
          <w:lang w:val="nl"/>
        </w:rPr>
        <w:t>(met cyclische wisseling)</w:t>
      </w:r>
    </w:p>
    <w:p w:rsidR="009A7986" w:rsidRPr="009A7986" w:rsidRDefault="009A7986" w:rsidP="003A115C">
      <w:pPr>
        <w:spacing w:after="0"/>
        <w:ind w:left="360"/>
        <w:rPr>
          <w:lang w:val="nl"/>
        </w:rPr>
      </w:pPr>
      <w:r w:rsidRPr="009A7986">
        <w:rPr>
          <w:lang w:val="nl"/>
        </w:rPr>
        <w:t>Behuizing: behandeld gietijzer / roestvast staal (RVS) / hoogwaardig kunststof</w:t>
      </w:r>
    </w:p>
    <w:p w:rsidR="009A7986" w:rsidRPr="009A7986" w:rsidRDefault="009A7986" w:rsidP="003A115C">
      <w:pPr>
        <w:spacing w:after="0"/>
        <w:ind w:left="360"/>
        <w:rPr>
          <w:lang w:val="nl"/>
        </w:rPr>
      </w:pPr>
      <w:r w:rsidRPr="009A7986">
        <w:rPr>
          <w:lang w:val="nl"/>
        </w:rPr>
        <w:t>Motor: luchtgekoelde asynchroon motor met ingebouwde thermische beveiliging.</w:t>
      </w:r>
    </w:p>
    <w:p w:rsidR="009A7986" w:rsidRPr="009A7986" w:rsidRDefault="009A7986" w:rsidP="003A115C">
      <w:pPr>
        <w:spacing w:after="0"/>
        <w:ind w:left="360"/>
        <w:rPr>
          <w:lang w:val="nl"/>
        </w:rPr>
      </w:pPr>
      <w:r w:rsidRPr="009A7986">
        <w:rPr>
          <w:lang w:val="nl"/>
        </w:rPr>
        <w:t>Beschermingsgraad: minimum IP 44</w:t>
      </w:r>
    </w:p>
    <w:p w:rsidR="009A7986" w:rsidRPr="009A7986" w:rsidRDefault="009A7986" w:rsidP="003A115C">
      <w:pPr>
        <w:spacing w:after="0"/>
        <w:ind w:left="360"/>
        <w:rPr>
          <w:lang w:val="nl"/>
        </w:rPr>
      </w:pPr>
      <w:r w:rsidRPr="009A7986">
        <w:rPr>
          <w:lang w:val="nl"/>
        </w:rPr>
        <w:t>Temperatuur verpompte vloeistof circa: 0 tot + 35C°.</w:t>
      </w:r>
    </w:p>
    <w:p w:rsidR="009A7986" w:rsidRPr="009A7986" w:rsidRDefault="009A7986" w:rsidP="003A115C">
      <w:pPr>
        <w:spacing w:after="0"/>
        <w:ind w:left="360"/>
        <w:rPr>
          <w:lang w:val="nl"/>
        </w:rPr>
      </w:pPr>
      <w:r w:rsidRPr="009A7986">
        <w:rPr>
          <w:lang w:val="nl"/>
        </w:rPr>
        <w:t xml:space="preserve">Capaciteit: minimum </w:t>
      </w:r>
      <w:r w:rsidRPr="006F0DBF">
        <w:rPr>
          <w:color w:val="0070C0"/>
          <w:lang w:val="nl"/>
        </w:rPr>
        <w:t>40 / 50 / 60 / 80 / …</w:t>
      </w:r>
      <w:r w:rsidR="006F0DBF">
        <w:rPr>
          <w:lang w:val="nl"/>
        </w:rPr>
        <w:t xml:space="preserve"> </w:t>
      </w:r>
      <w:r w:rsidRPr="009A7986">
        <w:rPr>
          <w:lang w:val="nl"/>
        </w:rPr>
        <w:t xml:space="preserve">liter/min, bij opvoerhoogte  van </w:t>
      </w:r>
      <w:r w:rsidRPr="006F0DBF">
        <w:rPr>
          <w:color w:val="0070C0"/>
          <w:lang w:val="nl"/>
        </w:rPr>
        <w:t xml:space="preserve">20 / 30 / 40 / 60 / … </w:t>
      </w:r>
      <w:r w:rsidRPr="009A7986">
        <w:rPr>
          <w:lang w:val="nl"/>
        </w:rPr>
        <w:t>m</w:t>
      </w:r>
    </w:p>
    <w:p w:rsidR="009A7986" w:rsidRPr="009A7986" w:rsidRDefault="009A7986" w:rsidP="003A115C">
      <w:pPr>
        <w:spacing w:after="0"/>
        <w:ind w:left="360"/>
        <w:rPr>
          <w:lang w:val="nl"/>
        </w:rPr>
      </w:pPr>
      <w:r w:rsidRPr="009A7986">
        <w:rPr>
          <w:lang w:val="nl"/>
        </w:rPr>
        <w:t xml:space="preserve">Zelfaanzuigend: </w:t>
      </w:r>
      <w:r w:rsidRPr="006F0DBF">
        <w:rPr>
          <w:color w:val="0070C0"/>
          <w:lang w:val="nl"/>
        </w:rPr>
        <w:t xml:space="preserve">8 / … </w:t>
      </w:r>
      <w:r w:rsidRPr="009A7986">
        <w:rPr>
          <w:lang w:val="nl"/>
        </w:rPr>
        <w:t>m</w:t>
      </w:r>
    </w:p>
    <w:p w:rsidR="009A7986" w:rsidRPr="009A7986" w:rsidRDefault="009A7986" w:rsidP="003A115C">
      <w:pPr>
        <w:spacing w:after="0"/>
        <w:ind w:left="360"/>
        <w:rPr>
          <w:lang w:val="nl"/>
        </w:rPr>
      </w:pPr>
      <w:r w:rsidRPr="009A7986">
        <w:rPr>
          <w:lang w:val="nl"/>
        </w:rPr>
        <w:t xml:space="preserve">Maximale bedrijfsdruk: circa </w:t>
      </w:r>
      <w:r w:rsidRPr="006F0DBF">
        <w:rPr>
          <w:color w:val="0070C0"/>
          <w:lang w:val="nl"/>
        </w:rPr>
        <w:t xml:space="preserve">8 / … </w:t>
      </w:r>
      <w:r w:rsidRPr="009A7986">
        <w:rPr>
          <w:lang w:val="nl"/>
        </w:rPr>
        <w:t>bar</w:t>
      </w:r>
    </w:p>
    <w:p w:rsidR="009A7986" w:rsidRDefault="009A7986" w:rsidP="000A72F1">
      <w:pPr>
        <w:spacing w:after="0"/>
        <w:ind w:left="360"/>
        <w:rPr>
          <w:lang w:val="nl"/>
        </w:rPr>
      </w:pPr>
      <w:r w:rsidRPr="009A7986">
        <w:rPr>
          <w:lang w:val="nl"/>
        </w:rPr>
        <w:t xml:space="preserve">Maximale leidingnetdruk: circa </w:t>
      </w:r>
      <w:r w:rsidRPr="006F0DBF">
        <w:rPr>
          <w:color w:val="0070C0"/>
          <w:lang w:val="nl"/>
        </w:rPr>
        <w:t xml:space="preserve">4 / … </w:t>
      </w:r>
      <w:r w:rsidRPr="009A7986">
        <w:rPr>
          <w:lang w:val="nl"/>
        </w:rPr>
        <w:t>bar</w:t>
      </w:r>
    </w:p>
    <w:p w:rsidR="000A72F1" w:rsidRDefault="000A72F1" w:rsidP="009160E3">
      <w:pPr>
        <w:spacing w:after="0"/>
        <w:ind w:left="360"/>
        <w:rPr>
          <w:color w:val="C3004A" w:themeColor="accent4"/>
          <w:lang w:val="nl"/>
        </w:rPr>
      </w:pPr>
      <w:r w:rsidRPr="00086ACF">
        <w:rPr>
          <w:color w:val="C3004A" w:themeColor="accent4"/>
          <w:lang w:val="nl"/>
        </w:rPr>
        <w:t>Scheidingsvat stadswater</w:t>
      </w:r>
      <w:r>
        <w:rPr>
          <w:color w:val="C3004A" w:themeColor="accent4"/>
          <w:lang w:val="nl"/>
        </w:rPr>
        <w:t xml:space="preserve"> </w:t>
      </w:r>
      <w:r w:rsidRPr="00086ACF">
        <w:rPr>
          <w:color w:val="C3004A" w:themeColor="accent4"/>
          <w:lang w:val="nl"/>
        </w:rPr>
        <w:t>(</w:t>
      </w:r>
      <w:r w:rsidRPr="00086ACF">
        <w:rPr>
          <w:b/>
          <w:bCs/>
          <w:color w:val="C3004A" w:themeColor="accent4"/>
          <w:lang w:val="nl-BE"/>
        </w:rPr>
        <w:t>Belgaqua goedgekeurd</w:t>
      </w:r>
      <w:r w:rsidRPr="00086ACF">
        <w:rPr>
          <w:color w:val="C3004A" w:themeColor="accent4"/>
          <w:lang w:val="nl"/>
        </w:rPr>
        <w:t>):</w:t>
      </w:r>
      <w:r>
        <w:rPr>
          <w:lang w:val="nl"/>
        </w:rPr>
        <w:t xml:space="preserve"> </w:t>
      </w:r>
      <w:r w:rsidRPr="00086ACF">
        <w:rPr>
          <w:color w:val="0070C0"/>
          <w:lang w:val="nl"/>
        </w:rPr>
        <w:t>…</w:t>
      </w:r>
      <w:r>
        <w:rPr>
          <w:lang w:val="nl"/>
        </w:rPr>
        <w:t xml:space="preserve"> </w:t>
      </w:r>
      <w:r w:rsidRPr="00086ACF">
        <w:rPr>
          <w:color w:val="C3004A" w:themeColor="accent4"/>
          <w:lang w:val="nl"/>
        </w:rPr>
        <w:t>liter</w:t>
      </w:r>
    </w:p>
    <w:p w:rsidR="009160E3" w:rsidRDefault="009160E3" w:rsidP="009160E3">
      <w:pPr>
        <w:ind w:left="360"/>
        <w:rPr>
          <w:lang w:val="nl"/>
        </w:rPr>
      </w:pPr>
      <w:r w:rsidRPr="009A7986">
        <w:rPr>
          <w:lang w:val="nl"/>
        </w:rPr>
        <w:t xml:space="preserve">Drukmembraanvat: circa </w:t>
      </w:r>
      <w:r w:rsidRPr="009A7986">
        <w:rPr>
          <w:color w:val="0070C0"/>
          <w:lang w:val="nl"/>
        </w:rPr>
        <w:t xml:space="preserve">30 / 60 / 100 / 200 / … </w:t>
      </w:r>
      <w:r w:rsidRPr="009A7986">
        <w:rPr>
          <w:lang w:val="nl"/>
        </w:rPr>
        <w:t xml:space="preserve">liter </w:t>
      </w:r>
      <w:r>
        <w:rPr>
          <w:color w:val="C3004A" w:themeColor="text2"/>
          <w:lang w:val="nl"/>
        </w:rPr>
        <w:t>geschikt voor regenwater</w:t>
      </w:r>
      <w:r w:rsidRPr="009A7986">
        <w:rPr>
          <w:lang w:val="nl"/>
        </w:rPr>
        <w:t>.</w:t>
      </w:r>
    </w:p>
    <w:p w:rsidR="009A7986" w:rsidRPr="009A7986" w:rsidRDefault="009A7986" w:rsidP="003A115C">
      <w:pPr>
        <w:spacing w:after="0"/>
        <w:ind w:left="360"/>
        <w:rPr>
          <w:u w:val="single"/>
          <w:lang w:val="nl"/>
        </w:rPr>
      </w:pPr>
      <w:r w:rsidRPr="009A7986">
        <w:rPr>
          <w:u w:val="single"/>
          <w:lang w:val="nl"/>
        </w:rPr>
        <w:t>Aanvullende specificaties (te schrappen indien niet van toepassing)</w:t>
      </w:r>
    </w:p>
    <w:p w:rsidR="009A7986" w:rsidRPr="009A7986" w:rsidRDefault="009A7986" w:rsidP="003A115C">
      <w:pPr>
        <w:spacing w:after="0"/>
        <w:ind w:left="360"/>
        <w:rPr>
          <w:lang w:val="nl"/>
        </w:rPr>
      </w:pPr>
      <w:r w:rsidRPr="009A7986">
        <w:rPr>
          <w:lang w:val="nl"/>
        </w:rPr>
        <w:t>Het geheel van pomp, buffervat, sturing</w:t>
      </w:r>
      <w:r w:rsidR="00086ACF">
        <w:rPr>
          <w:lang w:val="nl"/>
        </w:rPr>
        <w:t xml:space="preserve"> </w:t>
      </w:r>
      <w:r w:rsidRPr="009A7986">
        <w:rPr>
          <w:lang w:val="nl"/>
        </w:rPr>
        <w:t>en regeling is ondergebracht in een compacte en akoestisch isolerende behuizing.</w:t>
      </w:r>
    </w:p>
    <w:p w:rsidR="009A7986" w:rsidRPr="009A7986" w:rsidRDefault="009A7986" w:rsidP="003A115C">
      <w:pPr>
        <w:spacing w:after="0"/>
        <w:ind w:left="360"/>
        <w:rPr>
          <w:lang w:val="nl"/>
        </w:rPr>
      </w:pPr>
      <w:r w:rsidRPr="009A7986">
        <w:rPr>
          <w:lang w:val="nl"/>
        </w:rPr>
        <w:t>Automatische opstart na stroomuitval</w:t>
      </w:r>
    </w:p>
    <w:p w:rsidR="009A7986" w:rsidRDefault="009A7986" w:rsidP="003A115C">
      <w:pPr>
        <w:ind w:left="360"/>
        <w:rPr>
          <w:lang w:val="nl"/>
        </w:rPr>
      </w:pPr>
      <w:r w:rsidRPr="009A7986">
        <w:rPr>
          <w:lang w:val="nl"/>
        </w:rPr>
        <w:t>Signaal reinigen filter</w:t>
      </w:r>
    </w:p>
    <w:p w:rsidR="00C86D99" w:rsidRPr="00C86D99" w:rsidRDefault="00C86D99" w:rsidP="00C86D99">
      <w:pPr>
        <w:spacing w:after="0"/>
        <w:ind w:left="360"/>
        <w:rPr>
          <w:b/>
          <w:color w:val="C3004A" w:themeColor="text2"/>
          <w:u w:val="single"/>
          <w:lang w:val="nl"/>
        </w:rPr>
      </w:pPr>
      <w:r w:rsidRPr="00C86D99">
        <w:rPr>
          <w:b/>
          <w:color w:val="C3004A" w:themeColor="text2"/>
          <w:u w:val="single"/>
          <w:lang w:val="nl"/>
        </w:rPr>
        <w:t>Waarborg</w:t>
      </w:r>
    </w:p>
    <w:p w:rsidR="00C86D99" w:rsidRPr="00C86D99" w:rsidRDefault="00C86D99" w:rsidP="00C86D99">
      <w:pPr>
        <w:ind w:left="360"/>
        <w:rPr>
          <w:color w:val="C3004A" w:themeColor="text2"/>
          <w:lang w:val="nl"/>
        </w:rPr>
      </w:pPr>
      <w:r w:rsidRPr="00C86D99">
        <w:rPr>
          <w:color w:val="C3004A" w:themeColor="text2"/>
          <w:lang w:val="nl"/>
        </w:rPr>
        <w:t xml:space="preserve">Installatie: vanaf de voorlopige oplevering of de in gebruikname van het gebouw geldt een totale waarborg (materialen, arbeidsprestaties, verplaatsingen, taksen, attesten, …) van </w:t>
      </w:r>
      <w:r w:rsidR="005C5ACA">
        <w:rPr>
          <w:color w:val="C3004A" w:themeColor="text2"/>
          <w:lang w:val="nl"/>
        </w:rPr>
        <w:t>één</w:t>
      </w:r>
      <w:r w:rsidRPr="00C86D99">
        <w:rPr>
          <w:color w:val="C3004A" w:themeColor="text2"/>
          <w:lang w:val="nl"/>
        </w:rPr>
        <w:t xml:space="preserve"> jaar en min. tot de definitieve oplevering, op de volledige installatie. Deze omvat minimaal alle herstellingen (binnen de 24u</w:t>
      </w:r>
      <w:r w:rsidR="005C5ACA">
        <w:rPr>
          <w:color w:val="C3004A" w:themeColor="text2"/>
          <w:lang w:val="nl"/>
        </w:rPr>
        <w:t xml:space="preserve"> en</w:t>
      </w:r>
      <w:r w:rsidR="00937EA5">
        <w:rPr>
          <w:color w:val="C3004A" w:themeColor="text2"/>
          <w:lang w:val="nl"/>
        </w:rPr>
        <w:t xml:space="preserve"> 7/7 voor internaten</w:t>
      </w:r>
      <w:r w:rsidRPr="00C86D99">
        <w:rPr>
          <w:color w:val="C3004A" w:themeColor="text2"/>
          <w:lang w:val="nl"/>
        </w:rPr>
        <w:t>), vervang</w:t>
      </w:r>
      <w:r w:rsidR="00371AFB">
        <w:rPr>
          <w:color w:val="C3004A" w:themeColor="text2"/>
          <w:lang w:val="nl"/>
        </w:rPr>
        <w:t>ingen (binnen de 5 werkdagen),</w:t>
      </w:r>
      <w:r w:rsidRPr="00C86D99">
        <w:rPr>
          <w:color w:val="C3004A" w:themeColor="text2"/>
          <w:lang w:val="nl"/>
        </w:rPr>
        <w:t xml:space="preserve"> </w:t>
      </w:r>
      <w:r w:rsidR="00371AFB">
        <w:rPr>
          <w:color w:val="C3004A" w:themeColor="text2"/>
          <w:lang w:val="nl"/>
        </w:rPr>
        <w:t>de</w:t>
      </w:r>
      <w:r w:rsidRPr="00C86D99">
        <w:rPr>
          <w:color w:val="C3004A" w:themeColor="text2"/>
          <w:lang w:val="nl"/>
        </w:rPr>
        <w:t xml:space="preserve"> onderhoudsbeurt</w:t>
      </w:r>
      <w:r w:rsidR="00CF2188">
        <w:rPr>
          <w:color w:val="C3004A" w:themeColor="text2"/>
          <w:lang w:val="nl"/>
        </w:rPr>
        <w:t>en</w:t>
      </w:r>
      <w:r w:rsidRPr="00C86D99">
        <w:rPr>
          <w:color w:val="C3004A" w:themeColor="text2"/>
          <w:lang w:val="nl"/>
        </w:rPr>
        <w:t xml:space="preserve"> met controle en de nodige bijregelingen van de volledige installatie (</w:t>
      </w:r>
      <w:r w:rsidR="00371AFB">
        <w:rPr>
          <w:color w:val="C3004A" w:themeColor="text2"/>
          <w:lang w:val="nl"/>
        </w:rPr>
        <w:t>laatste</w:t>
      </w:r>
      <w:r w:rsidR="00056DEE">
        <w:rPr>
          <w:color w:val="C3004A" w:themeColor="text2"/>
          <w:lang w:val="nl"/>
        </w:rPr>
        <w:t xml:space="preserve"> uit te voeren</w:t>
      </w:r>
      <w:r w:rsidRPr="00C86D99">
        <w:rPr>
          <w:color w:val="C3004A" w:themeColor="text2"/>
          <w:lang w:val="nl"/>
        </w:rPr>
        <w:t xml:space="preserve"> tegenaan het einde van de waarborgperiode).</w:t>
      </w:r>
    </w:p>
    <w:p w:rsidR="009A7986" w:rsidRPr="009A7986" w:rsidRDefault="009A7986" w:rsidP="003A115C">
      <w:pPr>
        <w:spacing w:after="0"/>
        <w:ind w:left="360"/>
        <w:rPr>
          <w:b/>
          <w:u w:val="single"/>
          <w:lang w:val="nl"/>
        </w:rPr>
      </w:pPr>
      <w:r w:rsidRPr="009A7986">
        <w:rPr>
          <w:b/>
          <w:u w:val="single"/>
          <w:lang w:val="nl"/>
        </w:rPr>
        <w:t>Uitvoering</w:t>
      </w:r>
    </w:p>
    <w:p w:rsidR="009A7986" w:rsidRPr="009A7986" w:rsidRDefault="009A7986" w:rsidP="003A115C">
      <w:pPr>
        <w:spacing w:after="0"/>
        <w:ind w:left="360"/>
        <w:rPr>
          <w:lang w:val="nl"/>
        </w:rPr>
      </w:pPr>
      <w:r w:rsidRPr="009A7986">
        <w:rPr>
          <w:lang w:val="nl"/>
        </w:rPr>
        <w:t xml:space="preserve">De uitvoering moet gebeuren in nauwe coördinatie met de plaatsing van de regenwaterputten en de diverse toebehoren (filters, overloop met terugslagklep, …) overeenkomstig rubriek 17.70 regenwaterputten - algemeen. </w:t>
      </w:r>
    </w:p>
    <w:p w:rsidR="009A7986" w:rsidRPr="009A7986" w:rsidRDefault="009A7986" w:rsidP="003A115C">
      <w:pPr>
        <w:spacing w:after="0"/>
        <w:ind w:left="360"/>
        <w:rPr>
          <w:lang w:val="nl"/>
        </w:rPr>
      </w:pPr>
      <w:r w:rsidRPr="009A7986">
        <w:rPr>
          <w:lang w:val="nl"/>
        </w:rPr>
        <w:t xml:space="preserve">De pompen worden bij voorkeur bevestigd op een sokkel bestaande uit een rubber- of kurkmat en een betonnen blok. </w:t>
      </w:r>
    </w:p>
    <w:p w:rsidR="009A7986" w:rsidRPr="009A7986" w:rsidRDefault="009A7986" w:rsidP="003A115C">
      <w:pPr>
        <w:spacing w:after="0"/>
        <w:ind w:left="360"/>
        <w:rPr>
          <w:lang w:val="nl"/>
        </w:rPr>
      </w:pPr>
      <w:r w:rsidRPr="009A7986">
        <w:rPr>
          <w:lang w:val="nl"/>
        </w:rPr>
        <w:lastRenderedPageBreak/>
        <w:t>De koppelingen gebeuren d.m.v. versterkte soepele slangen.</w:t>
      </w:r>
    </w:p>
    <w:p w:rsidR="009A7986" w:rsidRPr="009A7986" w:rsidRDefault="009A7986" w:rsidP="003A115C">
      <w:pPr>
        <w:ind w:left="360"/>
        <w:rPr>
          <w:lang w:val="nl"/>
        </w:rPr>
      </w:pPr>
      <w:r w:rsidRPr="009A7986">
        <w:rPr>
          <w:lang w:val="nl"/>
        </w:rPr>
        <w:t>Alle verbruikspunten waar hemelwater toegevoerd wordt, moeten voorzien worden van een sticker of de vermelding : “Niet drinkbaar” of gelijkwaardig pictogram. Dienstkranen die buiten worden opgesteld of door kinderen kunnen worden gebruikt, zijn voorzien van een demonteerbare hendel.</w:t>
      </w:r>
    </w:p>
    <w:p w:rsidR="009A7986" w:rsidRPr="009A7986" w:rsidRDefault="009A7986" w:rsidP="003A115C">
      <w:pPr>
        <w:spacing w:after="0"/>
        <w:ind w:left="360"/>
        <w:rPr>
          <w:b/>
          <w:u w:val="single"/>
          <w:lang w:val="nl"/>
        </w:rPr>
      </w:pPr>
      <w:r w:rsidRPr="009A7986">
        <w:rPr>
          <w:b/>
          <w:u w:val="single"/>
          <w:lang w:val="nl"/>
        </w:rPr>
        <w:t>Toepassing</w:t>
      </w:r>
    </w:p>
    <w:p w:rsidR="009A7986" w:rsidRPr="009A7986" w:rsidRDefault="009A7986" w:rsidP="003A115C">
      <w:pPr>
        <w:ind w:left="360"/>
        <w:rPr>
          <w:lang w:val="nl"/>
        </w:rPr>
      </w:pPr>
      <w:r w:rsidRPr="009A7986">
        <w:rPr>
          <w:lang w:val="nl"/>
        </w:rPr>
        <w:t>Voeding voor</w:t>
      </w:r>
      <w:r w:rsidR="00807863">
        <w:rPr>
          <w:lang w:val="nl"/>
        </w:rPr>
        <w:t>:</w:t>
      </w:r>
      <w:r w:rsidRPr="009A7986">
        <w:rPr>
          <w:lang w:val="nl"/>
        </w:rPr>
        <w:t xml:space="preserve"> </w:t>
      </w:r>
      <w:r w:rsidRPr="009A7986">
        <w:rPr>
          <w:color w:val="0070C0"/>
          <w:lang w:val="nl"/>
        </w:rPr>
        <w:t>toilet (dag / nacht) / uitgietbak</w:t>
      </w:r>
      <w:r>
        <w:rPr>
          <w:color w:val="0070C0"/>
          <w:lang w:val="nl"/>
        </w:rPr>
        <w:t xml:space="preserve"> / dienstkraan </w:t>
      </w:r>
      <w:r w:rsidRPr="009A7986">
        <w:rPr>
          <w:color w:val="0070C0"/>
          <w:lang w:val="nl"/>
        </w:rPr>
        <w:t xml:space="preserve"> / … </w:t>
      </w:r>
      <w:r w:rsidRPr="009A7986">
        <w:rPr>
          <w:lang w:val="nl"/>
        </w:rPr>
        <w:t>.</w:t>
      </w:r>
    </w:p>
    <w:p w:rsidR="00F409E8" w:rsidRPr="007C2734" w:rsidRDefault="00F409E8" w:rsidP="003A115C">
      <w:pPr>
        <w:pStyle w:val="Kop2"/>
        <w:numPr>
          <w:ilvl w:val="0"/>
          <w:numId w:val="0"/>
        </w:numPr>
        <w:ind w:left="360"/>
      </w:pPr>
      <w:bookmarkStart w:id="87" w:name="_Toc461710865"/>
      <w:r>
        <w:t>62.72.</w:t>
      </w:r>
      <w:r>
        <w:tab/>
        <w:t>regenwaterpompen –</w:t>
      </w:r>
      <w:r w:rsidRPr="007C2734">
        <w:t xml:space="preserve"> </w:t>
      </w:r>
      <w:r>
        <w:t>dompelpomp</w:t>
      </w:r>
      <w:bookmarkEnd w:id="87"/>
    </w:p>
    <w:p w:rsidR="004129C0" w:rsidRPr="004129C0" w:rsidRDefault="004129C0" w:rsidP="003A115C">
      <w:pPr>
        <w:spacing w:after="0"/>
        <w:ind w:left="360"/>
        <w:rPr>
          <w:b/>
          <w:u w:val="single"/>
          <w:lang w:val="nl"/>
        </w:rPr>
      </w:pPr>
      <w:r w:rsidRPr="004129C0">
        <w:rPr>
          <w:b/>
          <w:u w:val="single"/>
          <w:lang w:val="nl"/>
        </w:rPr>
        <w:t>Omschrijving</w:t>
      </w:r>
    </w:p>
    <w:p w:rsidR="004129C0" w:rsidRPr="004129C0" w:rsidRDefault="004129C0" w:rsidP="003A115C">
      <w:pPr>
        <w:ind w:left="360"/>
      </w:pPr>
      <w:r w:rsidRPr="004129C0">
        <w:t>Leveren en plaatsen van een uitneembare onderwaterpomp met vlotterschakelaar, met inbegrip van alle toebehoren voor een bedrijfsklare werking (voedingskabel, vlotterschakelaar, drukleiding, aanzuigkorf, …).</w:t>
      </w:r>
    </w:p>
    <w:p w:rsidR="004129C0" w:rsidRPr="004129C0" w:rsidRDefault="004129C0" w:rsidP="003A115C">
      <w:pPr>
        <w:spacing w:after="0"/>
        <w:ind w:left="360"/>
        <w:rPr>
          <w:b/>
          <w:u w:val="single"/>
          <w:lang w:val="nl"/>
        </w:rPr>
      </w:pPr>
      <w:r w:rsidRPr="004129C0">
        <w:rPr>
          <w:b/>
          <w:u w:val="single"/>
          <w:lang w:val="nl"/>
        </w:rPr>
        <w:t>Meting</w:t>
      </w:r>
    </w:p>
    <w:p w:rsidR="004129C0" w:rsidRPr="004129C0" w:rsidRDefault="004129C0" w:rsidP="003A115C">
      <w:pPr>
        <w:spacing w:after="0"/>
        <w:ind w:left="360"/>
        <w:rPr>
          <w:lang w:val="nl"/>
        </w:rPr>
      </w:pPr>
      <w:r w:rsidRPr="004129C0">
        <w:rPr>
          <w:lang w:val="nl"/>
        </w:rPr>
        <w:t>meeteenheid: per stuk, opgesplitst volgens type, ….</w:t>
      </w:r>
    </w:p>
    <w:p w:rsidR="004129C0" w:rsidRPr="004129C0" w:rsidRDefault="004129C0" w:rsidP="003A115C">
      <w:pPr>
        <w:ind w:left="360"/>
        <w:rPr>
          <w:lang w:val="nl"/>
        </w:rPr>
      </w:pPr>
      <w:r w:rsidRPr="004129C0">
        <w:rPr>
          <w:lang w:val="nl"/>
        </w:rPr>
        <w:t>aard van de overeenkomst: Forfaitaire Hoeveelheid (FH)</w:t>
      </w:r>
    </w:p>
    <w:p w:rsidR="004129C0" w:rsidRPr="004129C0" w:rsidRDefault="004129C0" w:rsidP="003A115C">
      <w:pPr>
        <w:spacing w:after="0"/>
        <w:ind w:left="360"/>
        <w:rPr>
          <w:b/>
          <w:u w:val="single"/>
          <w:lang w:val="nl"/>
        </w:rPr>
      </w:pPr>
      <w:r w:rsidRPr="004129C0">
        <w:rPr>
          <w:b/>
          <w:u w:val="single"/>
          <w:lang w:val="nl"/>
        </w:rPr>
        <w:t>Materiaal</w:t>
      </w:r>
    </w:p>
    <w:p w:rsidR="004129C0" w:rsidRPr="004129C0" w:rsidRDefault="004129C0" w:rsidP="003A115C">
      <w:pPr>
        <w:spacing w:after="0"/>
        <w:ind w:left="360"/>
        <w:rPr>
          <w:lang w:val="nl"/>
        </w:rPr>
      </w:pPr>
      <w:r w:rsidRPr="004129C0">
        <w:rPr>
          <w:lang w:val="nl"/>
        </w:rPr>
        <w:t xml:space="preserve">De dompelpomp is gegarandeerd waterdicht en voorzien van een ingebouwde motorbeveiliging. </w:t>
      </w:r>
    </w:p>
    <w:p w:rsidR="004129C0" w:rsidRPr="004129C0" w:rsidRDefault="004129C0" w:rsidP="003A115C">
      <w:pPr>
        <w:ind w:left="360"/>
        <w:rPr>
          <w:lang w:val="nl"/>
        </w:rPr>
      </w:pPr>
      <w:r w:rsidRPr="004129C0">
        <w:rPr>
          <w:lang w:val="nl"/>
        </w:rPr>
        <w:t>Alle materialen zijn bestand tegen corrosie.</w:t>
      </w:r>
    </w:p>
    <w:p w:rsidR="004129C0" w:rsidRPr="004129C0" w:rsidRDefault="004129C0" w:rsidP="003A115C">
      <w:pPr>
        <w:spacing w:after="0"/>
        <w:ind w:left="360"/>
        <w:rPr>
          <w:u w:val="single"/>
          <w:lang w:val="nl"/>
        </w:rPr>
      </w:pPr>
      <w:r w:rsidRPr="004129C0">
        <w:rPr>
          <w:u w:val="single"/>
          <w:lang w:val="nl"/>
        </w:rPr>
        <w:t>Specificaties</w:t>
      </w:r>
    </w:p>
    <w:p w:rsidR="004129C0" w:rsidRPr="004129C0" w:rsidRDefault="004129C0" w:rsidP="003A115C">
      <w:pPr>
        <w:spacing w:after="0"/>
        <w:ind w:left="360"/>
        <w:rPr>
          <w:lang w:val="nl"/>
        </w:rPr>
      </w:pPr>
      <w:r w:rsidRPr="004129C0">
        <w:rPr>
          <w:lang w:val="nl"/>
        </w:rPr>
        <w:t xml:space="preserve">Behuizing: </w:t>
      </w:r>
      <w:r w:rsidRPr="004129C0">
        <w:rPr>
          <w:color w:val="0070C0"/>
          <w:lang w:val="nl"/>
        </w:rPr>
        <w:t>behandeld gietijzer / roestvast staal (RVS) / hoogwaardig kunststof</w:t>
      </w:r>
      <w:r w:rsidRPr="004129C0">
        <w:rPr>
          <w:lang w:val="nl"/>
        </w:rPr>
        <w:t>.</w:t>
      </w:r>
    </w:p>
    <w:p w:rsidR="004129C0" w:rsidRPr="004129C0" w:rsidRDefault="004129C0" w:rsidP="003A115C">
      <w:pPr>
        <w:spacing w:after="0"/>
        <w:ind w:left="360"/>
        <w:rPr>
          <w:lang w:val="nl"/>
        </w:rPr>
      </w:pPr>
      <w:r w:rsidRPr="004129C0">
        <w:rPr>
          <w:lang w:val="nl"/>
        </w:rPr>
        <w:t xml:space="preserve">Motorvermogen: minimum </w:t>
      </w:r>
      <w:r w:rsidRPr="004129C0">
        <w:rPr>
          <w:color w:val="0070C0"/>
          <w:lang w:val="nl"/>
        </w:rPr>
        <w:t xml:space="preserve">500 / 600 / 700 / 800 / </w:t>
      </w:r>
      <w:r>
        <w:rPr>
          <w:color w:val="0070C0"/>
          <w:lang w:val="nl"/>
        </w:rPr>
        <w:t xml:space="preserve"> </w:t>
      </w:r>
      <w:r w:rsidRPr="004129C0">
        <w:rPr>
          <w:color w:val="0070C0"/>
          <w:lang w:val="nl"/>
        </w:rPr>
        <w:t>…</w:t>
      </w:r>
      <w:r w:rsidRPr="004129C0">
        <w:rPr>
          <w:lang w:val="nl"/>
        </w:rPr>
        <w:t>W, 230V.</w:t>
      </w:r>
    </w:p>
    <w:p w:rsidR="004129C0" w:rsidRPr="004129C0" w:rsidRDefault="004129C0" w:rsidP="003A115C">
      <w:pPr>
        <w:spacing w:after="0"/>
        <w:ind w:left="360"/>
        <w:rPr>
          <w:lang w:val="nl"/>
        </w:rPr>
      </w:pPr>
      <w:r w:rsidRPr="004129C0">
        <w:rPr>
          <w:lang w:val="nl"/>
        </w:rPr>
        <w:t>Beschermingsklasse: IP 68.</w:t>
      </w:r>
    </w:p>
    <w:p w:rsidR="004129C0" w:rsidRPr="004129C0" w:rsidRDefault="004129C0" w:rsidP="003A115C">
      <w:pPr>
        <w:spacing w:after="0"/>
        <w:ind w:left="360"/>
        <w:rPr>
          <w:lang w:val="nl"/>
        </w:rPr>
      </w:pPr>
      <w:r w:rsidRPr="004129C0">
        <w:rPr>
          <w:lang w:val="nl"/>
        </w:rPr>
        <w:t xml:space="preserve">Capaciteit: minimum </w:t>
      </w:r>
      <w:r w:rsidRPr="004129C0">
        <w:rPr>
          <w:color w:val="0070C0"/>
          <w:lang w:val="nl"/>
        </w:rPr>
        <w:t xml:space="preserve">3 / 4 / … </w:t>
      </w:r>
      <w:r w:rsidRPr="004129C0">
        <w:rPr>
          <w:lang w:val="nl"/>
        </w:rPr>
        <w:t xml:space="preserve">m³/uur (bij een opvoerhoogte tot </w:t>
      </w:r>
      <w:r w:rsidRPr="004129C0">
        <w:rPr>
          <w:color w:val="0070C0"/>
          <w:lang w:val="nl"/>
        </w:rPr>
        <w:t xml:space="preserve">10 / … </w:t>
      </w:r>
      <w:r w:rsidRPr="004129C0">
        <w:rPr>
          <w:lang w:val="nl"/>
        </w:rPr>
        <w:t>m).</w:t>
      </w:r>
    </w:p>
    <w:p w:rsidR="004129C0" w:rsidRPr="004129C0" w:rsidRDefault="004129C0" w:rsidP="003A115C">
      <w:pPr>
        <w:spacing w:after="0"/>
        <w:ind w:left="360"/>
        <w:rPr>
          <w:lang w:val="nl"/>
        </w:rPr>
      </w:pPr>
      <w:r w:rsidRPr="004129C0">
        <w:rPr>
          <w:lang w:val="nl"/>
        </w:rPr>
        <w:t xml:space="preserve">Dompeldiepte: tot </w:t>
      </w:r>
      <w:r w:rsidRPr="004129C0">
        <w:rPr>
          <w:color w:val="0070C0"/>
          <w:lang w:val="nl"/>
        </w:rPr>
        <w:t>7 / 10 / …</w:t>
      </w:r>
      <w:r w:rsidRPr="004129C0">
        <w:rPr>
          <w:lang w:val="nl"/>
        </w:rPr>
        <w:t xml:space="preserve"> m.</w:t>
      </w:r>
    </w:p>
    <w:p w:rsidR="004129C0" w:rsidRPr="004129C0" w:rsidRDefault="004129C0" w:rsidP="003A115C">
      <w:pPr>
        <w:spacing w:after="0"/>
        <w:ind w:left="360"/>
        <w:rPr>
          <w:lang w:val="nl"/>
        </w:rPr>
      </w:pPr>
      <w:r w:rsidRPr="004129C0">
        <w:rPr>
          <w:lang w:val="nl"/>
        </w:rPr>
        <w:t xml:space="preserve">Aansluitdarm: aangepast aan pomptype. </w:t>
      </w:r>
    </w:p>
    <w:p w:rsidR="004129C0" w:rsidRPr="004129C0" w:rsidRDefault="004129C0" w:rsidP="003A115C">
      <w:pPr>
        <w:ind w:left="360"/>
        <w:rPr>
          <w:lang w:val="nl"/>
        </w:rPr>
      </w:pPr>
      <w:r w:rsidRPr="004129C0">
        <w:rPr>
          <w:lang w:val="nl"/>
        </w:rPr>
        <w:t>Aansluitstuk: zijdelings of verticaal.</w:t>
      </w:r>
    </w:p>
    <w:p w:rsidR="004129C0" w:rsidRPr="004129C0" w:rsidRDefault="004129C0" w:rsidP="003A115C">
      <w:pPr>
        <w:spacing w:after="0"/>
        <w:ind w:left="360"/>
        <w:rPr>
          <w:u w:val="single"/>
          <w:lang w:val="nl"/>
        </w:rPr>
      </w:pPr>
      <w:r w:rsidRPr="004129C0">
        <w:rPr>
          <w:u w:val="single"/>
          <w:lang w:val="nl"/>
        </w:rPr>
        <w:t>Aanvullende specificaties</w:t>
      </w:r>
    </w:p>
    <w:p w:rsidR="004129C0" w:rsidRPr="004129C0" w:rsidRDefault="004129C0" w:rsidP="003A115C">
      <w:pPr>
        <w:ind w:left="360"/>
        <w:rPr>
          <w:lang w:val="nl"/>
        </w:rPr>
      </w:pPr>
      <w:r w:rsidRPr="004129C0">
        <w:rPr>
          <w:lang w:val="nl"/>
        </w:rPr>
        <w:t>Voorzien van een vlotter, die het toestel laat aanslaan zodra het water een bepaald niveau bereikt.</w:t>
      </w:r>
    </w:p>
    <w:p w:rsidR="004129C0" w:rsidRDefault="004129C0" w:rsidP="003A115C">
      <w:pPr>
        <w:spacing w:after="0" w:line="240" w:lineRule="auto"/>
        <w:ind w:left="360"/>
        <w:rPr>
          <w:lang w:val="nl"/>
        </w:rPr>
      </w:pPr>
      <w:r>
        <w:rPr>
          <w:lang w:val="nl"/>
        </w:rPr>
        <w:br w:type="page"/>
      </w:r>
    </w:p>
    <w:p w:rsidR="004129C0" w:rsidRPr="007C2734" w:rsidRDefault="004129C0" w:rsidP="003A115C">
      <w:pPr>
        <w:pStyle w:val="Kop1"/>
        <w:numPr>
          <w:ilvl w:val="0"/>
          <w:numId w:val="0"/>
        </w:numPr>
        <w:ind w:left="360"/>
      </w:pPr>
      <w:bookmarkStart w:id="88" w:name="_Toc461710866"/>
      <w:r>
        <w:lastRenderedPageBreak/>
        <w:t>63.</w:t>
      </w:r>
      <w:r>
        <w:tab/>
        <w:t>SANITAIR WARM WATER</w:t>
      </w:r>
      <w:bookmarkEnd w:id="88"/>
    </w:p>
    <w:p w:rsidR="00D87922" w:rsidRPr="007C2734" w:rsidRDefault="00D87922" w:rsidP="003A115C">
      <w:pPr>
        <w:pStyle w:val="Kop2"/>
        <w:numPr>
          <w:ilvl w:val="0"/>
          <w:numId w:val="0"/>
        </w:numPr>
        <w:ind w:left="360"/>
      </w:pPr>
      <w:bookmarkStart w:id="89" w:name="_Toc461710867"/>
      <w:r>
        <w:t>63.00.</w:t>
      </w:r>
      <w:r>
        <w:tab/>
        <w:t>sanitair warm water –</w:t>
      </w:r>
      <w:r w:rsidRPr="007C2734">
        <w:t xml:space="preserve"> </w:t>
      </w:r>
      <w:r>
        <w:t>algemeen</w:t>
      </w:r>
      <w:bookmarkEnd w:id="89"/>
    </w:p>
    <w:p w:rsidR="008D0CDA" w:rsidRPr="008D0CDA" w:rsidRDefault="008D0CDA" w:rsidP="003A115C">
      <w:pPr>
        <w:spacing w:after="0"/>
        <w:ind w:left="360"/>
        <w:rPr>
          <w:b/>
          <w:u w:val="single"/>
          <w:lang w:val="nl"/>
        </w:rPr>
      </w:pPr>
      <w:r w:rsidRPr="008D0CDA">
        <w:rPr>
          <w:b/>
          <w:u w:val="single"/>
          <w:lang w:val="nl"/>
        </w:rPr>
        <w:t>Omschrijving</w:t>
      </w:r>
    </w:p>
    <w:p w:rsidR="008D0CDA" w:rsidRPr="008D0CDA" w:rsidRDefault="008D0CDA" w:rsidP="003A115C">
      <w:pPr>
        <w:ind w:left="360"/>
      </w:pPr>
      <w:r w:rsidRPr="008D0CDA">
        <w:t>Leveren, plaatsen, aansluiten en in bedrijfstellen van toestellen voor de productie van sanitair warm tapwater. Bij  gecombineerde systemen voor verwarming en sanitair warm water moeten de bepalingen van dit hoofdstuk gecoördineerd worden met de hoofdstukken 65 en 66.</w:t>
      </w:r>
    </w:p>
    <w:p w:rsidR="008D0CDA" w:rsidRPr="008D0CDA" w:rsidRDefault="008D0CDA" w:rsidP="003A115C">
      <w:pPr>
        <w:spacing w:after="0"/>
        <w:ind w:left="360"/>
        <w:rPr>
          <w:b/>
          <w:u w:val="single"/>
          <w:lang w:val="nl"/>
        </w:rPr>
      </w:pPr>
      <w:r w:rsidRPr="008D0CDA">
        <w:rPr>
          <w:b/>
          <w:u w:val="single"/>
          <w:lang w:val="nl"/>
        </w:rPr>
        <w:t>Materialen</w:t>
      </w:r>
    </w:p>
    <w:p w:rsidR="008D0CDA" w:rsidRPr="008D0CDA" w:rsidRDefault="008D0CDA" w:rsidP="003A115C">
      <w:pPr>
        <w:spacing w:after="0"/>
        <w:ind w:left="360"/>
        <w:rPr>
          <w:lang w:val="nl"/>
        </w:rPr>
      </w:pPr>
      <w:r w:rsidRPr="008D0CDA">
        <w:rPr>
          <w:lang w:val="nl"/>
        </w:rPr>
        <w:t>Alle gebruikte materialen zijn onderling verenigbaar. Elektrochemische koppels worden vermeden. Bij stalen sanitair warm waterleidingen mag de warmtewisselaar/boilervat van het sanitair warm watertoestel niet in naakt koper zijn.</w:t>
      </w:r>
    </w:p>
    <w:p w:rsidR="008D0CDA" w:rsidRPr="008D0CDA" w:rsidRDefault="008D0CDA" w:rsidP="003A115C">
      <w:pPr>
        <w:spacing w:after="0"/>
        <w:ind w:left="360"/>
        <w:rPr>
          <w:lang w:val="nl"/>
        </w:rPr>
      </w:pPr>
      <w:r w:rsidRPr="008D0CDA">
        <w:rPr>
          <w:lang w:val="nl"/>
        </w:rPr>
        <w:t>De aannemer mag pas overgaan tot de bestelling van de materialen na goedkeuring door het Bestuur van de materiaallijst aangevuld met de technische documentatie, attesten, monsters,… en vermelding van oorsprong.</w:t>
      </w:r>
    </w:p>
    <w:p w:rsidR="008D0CDA" w:rsidRPr="008D0CDA" w:rsidRDefault="008D0CDA" w:rsidP="003A115C">
      <w:pPr>
        <w:spacing w:after="0"/>
        <w:ind w:left="360"/>
        <w:rPr>
          <w:lang w:val="nl"/>
        </w:rPr>
      </w:pPr>
      <w:r w:rsidRPr="008D0CDA">
        <w:rPr>
          <w:lang w:val="nl"/>
        </w:rPr>
        <w:t>Alle materialen zijn nieuw en voorzien van een aangepaste verpakking die een gemakkelijke identificatie toelaat. Alle materialen zijn afkomstig uit landen van de Europese gemeenschap, zoniet wordt dit uitdrukkelijk vermeld in de voor te leggen materialenlijst.</w:t>
      </w:r>
    </w:p>
    <w:p w:rsidR="008D0CDA" w:rsidRPr="008D0CDA" w:rsidRDefault="008D0CDA" w:rsidP="003A115C">
      <w:pPr>
        <w:spacing w:after="0"/>
        <w:ind w:left="360"/>
        <w:rPr>
          <w:lang w:val="nl"/>
        </w:rPr>
      </w:pPr>
      <w:r w:rsidRPr="008D0CDA">
        <w:rPr>
          <w:lang w:val="nl"/>
        </w:rPr>
        <w:t>Bij levering op de werf wordt door de ontwerper de overeenstemming met de goedgekeurde materialenlijst nagegaan. Alle afgekeurde leveringen moeten onmiddellijk van de werf verwijderd worden. De goedkeuring van de leveringen houdt geen goedkeuring van de werken in.</w:t>
      </w:r>
    </w:p>
    <w:p w:rsidR="008D0CDA" w:rsidRPr="008D0CDA" w:rsidRDefault="008D0CDA" w:rsidP="003A115C">
      <w:pPr>
        <w:spacing w:after="0"/>
        <w:ind w:left="360"/>
        <w:rPr>
          <w:lang w:val="nl"/>
        </w:rPr>
      </w:pPr>
      <w:r w:rsidRPr="008D0CDA">
        <w:rPr>
          <w:lang w:val="nl"/>
        </w:rPr>
        <w:t>De aannemer is volledig verantwoordelijk en neemt alle nodige maatregelen voor het transport, de opslag en de verwerking van de materialen volgens de bepalingen van het bestek, de regels van goed vakmanschap en de voorschriften van fabrikant en leverancier.</w:t>
      </w:r>
    </w:p>
    <w:p w:rsidR="008D0CDA" w:rsidRDefault="008D0CDA" w:rsidP="003A115C">
      <w:pPr>
        <w:ind w:left="360"/>
        <w:rPr>
          <w:lang w:val="nl"/>
        </w:rPr>
      </w:pPr>
      <w:r w:rsidRPr="008D0CDA">
        <w:rPr>
          <w:lang w:val="nl"/>
        </w:rPr>
        <w:t xml:space="preserve">Het vermogen en/of de inhoud van warm waterproductie toestellen met accumulator moeten zodanig zijn dat er, met een tijdsinterval van 30 minuten, twee warme </w:t>
      </w:r>
      <w:r>
        <w:rPr>
          <w:color w:val="C3004A" w:themeColor="accent4"/>
          <w:lang w:val="nl"/>
        </w:rPr>
        <w:t>douches</w:t>
      </w:r>
      <w:r w:rsidRPr="008D0CDA">
        <w:rPr>
          <w:lang w:val="nl"/>
        </w:rPr>
        <w:t xml:space="preserve"> </w:t>
      </w:r>
      <w:r w:rsidRPr="00275613">
        <w:rPr>
          <w:color w:val="C3004A" w:themeColor="accent4"/>
          <w:lang w:val="nl"/>
        </w:rPr>
        <w:t>kunnen genomen</w:t>
      </w:r>
      <w:r w:rsidR="00275613">
        <w:rPr>
          <w:color w:val="C3004A" w:themeColor="accent4"/>
          <w:lang w:val="nl"/>
        </w:rPr>
        <w:t xml:space="preserve"> worden van 3</w:t>
      </w:r>
      <w:r w:rsidRPr="00275613">
        <w:rPr>
          <w:color w:val="C3004A" w:themeColor="accent4"/>
          <w:lang w:val="nl"/>
        </w:rPr>
        <w:t xml:space="preserve">0 liter </w:t>
      </w:r>
      <w:r w:rsidRPr="008D0CDA">
        <w:rPr>
          <w:lang w:val="nl"/>
        </w:rPr>
        <w:t>elk vertrekkend van een watervoorraad op temperatuur.</w:t>
      </w:r>
    </w:p>
    <w:p w:rsidR="002B2B28" w:rsidRPr="002B2B28" w:rsidRDefault="002B2B28" w:rsidP="003A115C">
      <w:pPr>
        <w:ind w:left="360"/>
        <w:rPr>
          <w:color w:val="C3004A" w:themeColor="accent4"/>
        </w:rPr>
      </w:pPr>
      <w:r w:rsidRPr="00C606CE">
        <w:rPr>
          <w:color w:val="C3004A" w:themeColor="accent4"/>
        </w:rPr>
        <w:t xml:space="preserve">Het is verboden open toestellen (types A of B) </w:t>
      </w:r>
      <w:r>
        <w:rPr>
          <w:color w:val="C3004A" w:themeColor="accent4"/>
        </w:rPr>
        <w:t xml:space="preserve">op gas </w:t>
      </w:r>
      <w:r w:rsidRPr="00C606CE">
        <w:rPr>
          <w:color w:val="C3004A" w:themeColor="accent4"/>
        </w:rPr>
        <w:t>te plaatsen.</w:t>
      </w:r>
    </w:p>
    <w:p w:rsidR="008D0CDA" w:rsidRPr="008D0CDA" w:rsidRDefault="008D0CDA" w:rsidP="003A115C">
      <w:pPr>
        <w:spacing w:after="0"/>
        <w:ind w:left="360"/>
        <w:rPr>
          <w:b/>
          <w:u w:val="single"/>
          <w:lang w:val="nl"/>
        </w:rPr>
      </w:pPr>
      <w:r w:rsidRPr="008D0CDA">
        <w:rPr>
          <w:b/>
          <w:u w:val="single"/>
          <w:lang w:val="nl"/>
        </w:rPr>
        <w:t>Uitvoering</w:t>
      </w:r>
    </w:p>
    <w:p w:rsidR="008D0CDA" w:rsidRPr="008D0CDA" w:rsidRDefault="008D0CDA" w:rsidP="003A115C">
      <w:pPr>
        <w:spacing w:after="0"/>
        <w:ind w:left="360"/>
        <w:rPr>
          <w:lang w:val="nl"/>
        </w:rPr>
      </w:pPr>
      <w:r w:rsidRPr="008D0CDA">
        <w:rPr>
          <w:lang w:val="nl"/>
        </w:rPr>
        <w:t>Alle werken gebeuren conform de voorschriften van Aquaflanders (technisch reglement voor water), Belgaqua (repertorium conforme apparaten en goedgekeurde beveiligingen + technische voorschriften binneninstallaties), NBN D51-003 (gas) en het AREI (elektriciteit).</w:t>
      </w:r>
    </w:p>
    <w:p w:rsidR="008D0CDA" w:rsidRPr="008D0CDA" w:rsidRDefault="008D0CDA" w:rsidP="003A115C">
      <w:pPr>
        <w:spacing w:after="0"/>
        <w:ind w:left="360"/>
        <w:rPr>
          <w:lang w:val="nl"/>
        </w:rPr>
      </w:pPr>
      <w:r w:rsidRPr="008D0CDA">
        <w:rPr>
          <w:lang w:val="nl"/>
        </w:rPr>
        <w:t>De uitstroomtemperatuur aan de kraan wordt stee</w:t>
      </w:r>
      <w:r w:rsidR="00EA3F53">
        <w:rPr>
          <w:lang w:val="nl"/>
        </w:rPr>
        <w:t>ds beperkt tot 55°C; bij stort</w:t>
      </w:r>
      <w:r w:rsidRPr="008D0CDA">
        <w:rPr>
          <w:lang w:val="nl"/>
        </w:rPr>
        <w:t>baden moeten bovendien de nodige veiligheidsmaatregelen genomen worden om de uitlooptemperatuur te beperken tot maximum 45°C.</w:t>
      </w:r>
    </w:p>
    <w:p w:rsidR="008D0CDA" w:rsidRPr="008D0CDA" w:rsidRDefault="008D0CDA" w:rsidP="003A115C">
      <w:pPr>
        <w:ind w:left="360"/>
        <w:rPr>
          <w:lang w:val="nl"/>
        </w:rPr>
      </w:pPr>
      <w:r w:rsidRPr="008D0CDA">
        <w:rPr>
          <w:lang w:val="nl"/>
        </w:rPr>
        <w:t>Alle voedingsleidingen koud water, gas en/of elektrisch en de aansluiting op het warm waternet worden voorzien in de nabijheid van het toestel.</w:t>
      </w:r>
    </w:p>
    <w:p w:rsidR="00333AC0" w:rsidRPr="007C2734" w:rsidRDefault="00333AC0" w:rsidP="003A115C">
      <w:pPr>
        <w:pStyle w:val="Kop2"/>
        <w:numPr>
          <w:ilvl w:val="0"/>
          <w:numId w:val="0"/>
        </w:numPr>
        <w:ind w:left="360"/>
      </w:pPr>
      <w:bookmarkStart w:id="90" w:name="_Toc461710868"/>
      <w:r>
        <w:t>63.10.</w:t>
      </w:r>
      <w:r>
        <w:tab/>
        <w:t xml:space="preserve">doorstroomwaterverwarmers </w:t>
      </w:r>
      <w:r w:rsidR="000A6427">
        <w:t xml:space="preserve">op gas </w:t>
      </w:r>
      <w:r>
        <w:t>–</w:t>
      </w:r>
      <w:r w:rsidRPr="007C2734">
        <w:t xml:space="preserve"> </w:t>
      </w:r>
      <w:r>
        <w:t>algemeen</w:t>
      </w:r>
      <w:bookmarkEnd w:id="90"/>
    </w:p>
    <w:p w:rsidR="00333AC0" w:rsidRPr="00333AC0" w:rsidRDefault="00333AC0" w:rsidP="003A115C">
      <w:pPr>
        <w:spacing w:after="0"/>
        <w:ind w:left="360"/>
        <w:rPr>
          <w:b/>
          <w:u w:val="single"/>
          <w:lang w:val="nl"/>
        </w:rPr>
      </w:pPr>
      <w:r w:rsidRPr="00333AC0">
        <w:rPr>
          <w:b/>
          <w:u w:val="single"/>
          <w:lang w:val="nl"/>
        </w:rPr>
        <w:t>Omschrijving</w:t>
      </w:r>
    </w:p>
    <w:p w:rsidR="00333AC0" w:rsidRPr="00333AC0" w:rsidRDefault="00333AC0" w:rsidP="003A115C">
      <w:pPr>
        <w:ind w:left="360"/>
      </w:pPr>
      <w:r w:rsidRPr="00333AC0">
        <w:t>Leveren, plaatsen en in bedrijfstellen van doorstroomtoestellen op gas met een vermogen tot 30 kW en alle toebehoren met inbegrip van de aansluiting op het rookgaskanaal en het aanwerken van de afvoerpijpen op de  constructie.</w:t>
      </w:r>
    </w:p>
    <w:p w:rsidR="00333AC0" w:rsidRPr="00333AC0" w:rsidRDefault="00333AC0" w:rsidP="003A115C">
      <w:pPr>
        <w:spacing w:after="0"/>
        <w:ind w:left="360"/>
        <w:rPr>
          <w:b/>
          <w:u w:val="single"/>
          <w:lang w:val="nl"/>
        </w:rPr>
      </w:pPr>
      <w:r w:rsidRPr="00333AC0">
        <w:rPr>
          <w:b/>
          <w:u w:val="single"/>
          <w:lang w:val="nl"/>
        </w:rPr>
        <w:t>Materialen</w:t>
      </w:r>
    </w:p>
    <w:p w:rsidR="00333AC0" w:rsidRPr="00333AC0" w:rsidRDefault="00333AC0" w:rsidP="003A115C">
      <w:pPr>
        <w:spacing w:after="0"/>
        <w:ind w:left="360"/>
        <w:rPr>
          <w:lang w:val="nl"/>
        </w:rPr>
      </w:pPr>
      <w:r w:rsidRPr="00333AC0">
        <w:rPr>
          <w:lang w:val="nl"/>
        </w:rPr>
        <w:t xml:space="preserve">Alle toestellen zijn CE-gekeurd voor België. </w:t>
      </w:r>
    </w:p>
    <w:p w:rsidR="00333AC0" w:rsidRPr="00333AC0" w:rsidRDefault="00333AC0" w:rsidP="003A115C">
      <w:pPr>
        <w:spacing w:after="0"/>
        <w:ind w:left="360"/>
        <w:rPr>
          <w:lang w:val="nl"/>
        </w:rPr>
      </w:pPr>
      <w:r w:rsidRPr="00333AC0">
        <w:rPr>
          <w:lang w:val="nl"/>
        </w:rPr>
        <w:t>De toestellen zijn voorzien van:</w:t>
      </w:r>
    </w:p>
    <w:p w:rsidR="00333AC0" w:rsidRPr="00C606CE" w:rsidRDefault="00333AC0" w:rsidP="003A115C">
      <w:pPr>
        <w:pStyle w:val="Lijstalinea"/>
        <w:numPr>
          <w:ilvl w:val="0"/>
          <w:numId w:val="49"/>
        </w:numPr>
        <w:ind w:left="1080"/>
        <w:rPr>
          <w:rFonts w:asciiTheme="minorHAnsi" w:hAnsiTheme="minorHAnsi"/>
          <w:sz w:val="22"/>
          <w:szCs w:val="22"/>
        </w:rPr>
      </w:pPr>
      <w:r w:rsidRPr="00C606CE">
        <w:rPr>
          <w:rFonts w:asciiTheme="minorHAnsi" w:hAnsiTheme="minorHAnsi"/>
          <w:sz w:val="22"/>
          <w:szCs w:val="22"/>
        </w:rPr>
        <w:t>een elektronische ontsteking met ion</w:t>
      </w:r>
      <w:r w:rsidR="002B2B28">
        <w:rPr>
          <w:rFonts w:asciiTheme="minorHAnsi" w:hAnsiTheme="minorHAnsi"/>
          <w:sz w:val="22"/>
          <w:szCs w:val="22"/>
        </w:rPr>
        <w:t>isatiebeveiliging</w:t>
      </w:r>
      <w:r w:rsidRPr="00C606CE">
        <w:rPr>
          <w:rFonts w:asciiTheme="minorHAnsi" w:hAnsiTheme="minorHAnsi"/>
          <w:sz w:val="22"/>
          <w:szCs w:val="22"/>
        </w:rPr>
        <w:t>;</w:t>
      </w:r>
    </w:p>
    <w:p w:rsidR="00333AC0" w:rsidRPr="00C606CE" w:rsidRDefault="00333AC0" w:rsidP="003A115C">
      <w:pPr>
        <w:pStyle w:val="Lijstalinea"/>
        <w:numPr>
          <w:ilvl w:val="0"/>
          <w:numId w:val="49"/>
        </w:numPr>
        <w:ind w:left="1080"/>
        <w:rPr>
          <w:rFonts w:asciiTheme="minorHAnsi" w:hAnsiTheme="minorHAnsi"/>
          <w:sz w:val="22"/>
          <w:szCs w:val="22"/>
        </w:rPr>
      </w:pPr>
      <w:r w:rsidRPr="00C606CE">
        <w:rPr>
          <w:rFonts w:asciiTheme="minorHAnsi" w:hAnsiTheme="minorHAnsi"/>
          <w:sz w:val="22"/>
          <w:szCs w:val="22"/>
        </w:rPr>
        <w:lastRenderedPageBreak/>
        <w:t>een modulerende brander met geleidelijke ontsteking;</w:t>
      </w:r>
    </w:p>
    <w:p w:rsidR="00333AC0" w:rsidRPr="00C606CE" w:rsidRDefault="00333AC0" w:rsidP="003A115C">
      <w:pPr>
        <w:pStyle w:val="Lijstalinea"/>
        <w:numPr>
          <w:ilvl w:val="0"/>
          <w:numId w:val="49"/>
        </w:numPr>
        <w:ind w:left="1080"/>
        <w:rPr>
          <w:rFonts w:asciiTheme="minorHAnsi" w:hAnsiTheme="minorHAnsi"/>
          <w:sz w:val="22"/>
          <w:szCs w:val="22"/>
        </w:rPr>
      </w:pPr>
      <w:r w:rsidRPr="00C606CE">
        <w:rPr>
          <w:rFonts w:asciiTheme="minorHAnsi" w:hAnsiTheme="minorHAnsi"/>
          <w:sz w:val="22"/>
          <w:szCs w:val="22"/>
        </w:rPr>
        <w:t>een zowel inwendig als uitwendig corrosie bestendige warmtewisselaar uit koper of roestvast staal;</w:t>
      </w:r>
    </w:p>
    <w:p w:rsidR="00333AC0" w:rsidRPr="00C606CE" w:rsidRDefault="00333AC0" w:rsidP="003A115C">
      <w:pPr>
        <w:pStyle w:val="Lijstalinea"/>
        <w:numPr>
          <w:ilvl w:val="0"/>
          <w:numId w:val="49"/>
        </w:numPr>
        <w:ind w:left="1080"/>
        <w:rPr>
          <w:rFonts w:asciiTheme="minorHAnsi" w:hAnsiTheme="minorHAnsi"/>
          <w:sz w:val="22"/>
          <w:szCs w:val="22"/>
        </w:rPr>
      </w:pPr>
      <w:r w:rsidRPr="00C606CE">
        <w:rPr>
          <w:rFonts w:asciiTheme="minorHAnsi" w:hAnsiTheme="minorHAnsi"/>
          <w:sz w:val="22"/>
          <w:szCs w:val="22"/>
        </w:rPr>
        <w:t>een knop voor traploze instelling van de temperatuursverhoging;</w:t>
      </w:r>
    </w:p>
    <w:p w:rsidR="00333AC0" w:rsidRPr="00C606CE" w:rsidRDefault="00333AC0" w:rsidP="003A115C">
      <w:pPr>
        <w:pStyle w:val="Lijstalinea"/>
        <w:numPr>
          <w:ilvl w:val="0"/>
          <w:numId w:val="49"/>
        </w:numPr>
        <w:ind w:left="1080"/>
        <w:rPr>
          <w:rFonts w:asciiTheme="minorHAnsi" w:hAnsiTheme="minorHAnsi"/>
          <w:sz w:val="22"/>
          <w:szCs w:val="22"/>
        </w:rPr>
      </w:pPr>
      <w:r w:rsidRPr="00C606CE">
        <w:rPr>
          <w:rFonts w:asciiTheme="minorHAnsi" w:hAnsiTheme="minorHAnsi"/>
          <w:sz w:val="22"/>
          <w:szCs w:val="22"/>
        </w:rPr>
        <w:t>een kenplaat (merk en type, CE-label, land van bestemming, gas-categorie, vermogen, maximale bedrijfsdruk);</w:t>
      </w:r>
    </w:p>
    <w:p w:rsidR="00333AC0" w:rsidRPr="00333AC0" w:rsidRDefault="00333AC0" w:rsidP="003A115C">
      <w:pPr>
        <w:spacing w:after="0"/>
        <w:ind w:left="360"/>
        <w:rPr>
          <w:lang w:val="nl"/>
        </w:rPr>
      </w:pPr>
      <w:r w:rsidRPr="00333AC0">
        <w:rPr>
          <w:lang w:val="nl"/>
        </w:rPr>
        <w:t>Zij worden geleverd met:</w:t>
      </w:r>
    </w:p>
    <w:p w:rsidR="00333AC0" w:rsidRPr="00C606CE" w:rsidRDefault="00333AC0" w:rsidP="003A115C">
      <w:pPr>
        <w:pStyle w:val="Lijstalinea"/>
        <w:numPr>
          <w:ilvl w:val="0"/>
          <w:numId w:val="50"/>
        </w:numPr>
        <w:ind w:left="1080"/>
        <w:rPr>
          <w:rFonts w:asciiTheme="minorHAnsi" w:hAnsiTheme="minorHAnsi"/>
          <w:sz w:val="22"/>
          <w:szCs w:val="22"/>
        </w:rPr>
      </w:pPr>
      <w:r w:rsidRPr="00C606CE">
        <w:rPr>
          <w:rFonts w:asciiTheme="minorHAnsi" w:hAnsiTheme="minorHAnsi"/>
          <w:sz w:val="22"/>
          <w:szCs w:val="22"/>
        </w:rPr>
        <w:t>een BGV gekeurde gaskraan;</w:t>
      </w:r>
    </w:p>
    <w:p w:rsidR="00333AC0" w:rsidRPr="00C606CE" w:rsidRDefault="00333AC0" w:rsidP="003A115C">
      <w:pPr>
        <w:pStyle w:val="Lijstalinea"/>
        <w:numPr>
          <w:ilvl w:val="0"/>
          <w:numId w:val="50"/>
        </w:numPr>
        <w:ind w:left="1080"/>
        <w:rPr>
          <w:rFonts w:asciiTheme="minorHAnsi" w:hAnsiTheme="minorHAnsi"/>
          <w:sz w:val="22"/>
          <w:szCs w:val="22"/>
        </w:rPr>
      </w:pPr>
      <w:r w:rsidRPr="00C606CE">
        <w:rPr>
          <w:rFonts w:asciiTheme="minorHAnsi" w:hAnsiTheme="minorHAnsi"/>
          <w:sz w:val="22"/>
          <w:szCs w:val="22"/>
        </w:rPr>
        <w:t>een waterafsluitkraan;</w:t>
      </w:r>
    </w:p>
    <w:p w:rsidR="00333AC0" w:rsidRPr="00C606CE" w:rsidRDefault="00333AC0" w:rsidP="003A115C">
      <w:pPr>
        <w:pStyle w:val="Lijstalinea"/>
        <w:numPr>
          <w:ilvl w:val="0"/>
          <w:numId w:val="50"/>
        </w:numPr>
        <w:ind w:left="1080"/>
        <w:rPr>
          <w:rFonts w:asciiTheme="minorHAnsi" w:hAnsiTheme="minorHAnsi"/>
          <w:sz w:val="22"/>
          <w:szCs w:val="22"/>
        </w:rPr>
      </w:pPr>
      <w:r w:rsidRPr="00C606CE">
        <w:rPr>
          <w:rFonts w:asciiTheme="minorHAnsi" w:hAnsiTheme="minorHAnsi"/>
          <w:sz w:val="22"/>
          <w:szCs w:val="22"/>
        </w:rPr>
        <w:t>de nodige wandbevestigingen;</w:t>
      </w:r>
    </w:p>
    <w:p w:rsidR="00333AC0" w:rsidRPr="00C606CE" w:rsidRDefault="00333AC0" w:rsidP="003A115C">
      <w:pPr>
        <w:pStyle w:val="Lijstalinea"/>
        <w:numPr>
          <w:ilvl w:val="0"/>
          <w:numId w:val="50"/>
        </w:numPr>
        <w:ind w:left="1080"/>
        <w:rPr>
          <w:rFonts w:asciiTheme="minorHAnsi" w:hAnsiTheme="minorHAnsi"/>
          <w:sz w:val="22"/>
          <w:szCs w:val="22"/>
        </w:rPr>
      </w:pPr>
      <w:r w:rsidRPr="00C606CE">
        <w:rPr>
          <w:rFonts w:asciiTheme="minorHAnsi" w:hAnsiTheme="minorHAnsi"/>
          <w:sz w:val="22"/>
          <w:szCs w:val="22"/>
        </w:rPr>
        <w:t xml:space="preserve">kanalensysteem voor de aanvoer van de verbrandingslucht en de afvoer van de verbrande gassen (Types C) conform de bepalingen van de leverancier van de waterverwarmer; </w:t>
      </w:r>
    </w:p>
    <w:p w:rsidR="00333AC0" w:rsidRPr="00C606CE" w:rsidRDefault="00333AC0" w:rsidP="003A115C">
      <w:pPr>
        <w:pStyle w:val="Lijstalinea"/>
        <w:numPr>
          <w:ilvl w:val="0"/>
          <w:numId w:val="50"/>
        </w:numPr>
        <w:spacing w:after="240"/>
        <w:ind w:left="1080"/>
        <w:rPr>
          <w:rFonts w:asciiTheme="minorHAnsi" w:hAnsiTheme="minorHAnsi"/>
          <w:sz w:val="22"/>
          <w:szCs w:val="22"/>
        </w:rPr>
      </w:pPr>
      <w:r w:rsidRPr="00C606CE">
        <w:rPr>
          <w:rFonts w:asciiTheme="minorHAnsi" w:hAnsiTheme="minorHAnsi"/>
          <w:sz w:val="22"/>
          <w:szCs w:val="22"/>
        </w:rPr>
        <w:t>een Nederlandstalige handleiding.</w:t>
      </w:r>
    </w:p>
    <w:p w:rsidR="00333AC0" w:rsidRPr="00333AC0" w:rsidRDefault="00333AC0" w:rsidP="003A115C">
      <w:pPr>
        <w:spacing w:after="0"/>
        <w:ind w:left="360"/>
        <w:rPr>
          <w:b/>
          <w:u w:val="single"/>
          <w:lang w:val="nl"/>
        </w:rPr>
      </w:pPr>
      <w:r w:rsidRPr="00333AC0">
        <w:rPr>
          <w:b/>
          <w:u w:val="single"/>
          <w:lang w:val="nl"/>
        </w:rPr>
        <w:t>Uitvoering</w:t>
      </w:r>
    </w:p>
    <w:p w:rsidR="00333AC0" w:rsidRPr="00333AC0" w:rsidRDefault="00333AC0" w:rsidP="003A115C">
      <w:pPr>
        <w:ind w:left="360"/>
        <w:rPr>
          <w:lang w:val="nl"/>
        </w:rPr>
      </w:pPr>
      <w:r w:rsidRPr="00333AC0">
        <w:rPr>
          <w:lang w:val="nl"/>
        </w:rPr>
        <w:t>De installatie gebeurt conform de norm NBN D 51-003.</w:t>
      </w:r>
    </w:p>
    <w:p w:rsidR="00333AC0" w:rsidRPr="00333AC0" w:rsidRDefault="00C73F09" w:rsidP="003A115C">
      <w:pPr>
        <w:spacing w:after="0"/>
        <w:ind w:left="360"/>
        <w:rPr>
          <w:b/>
          <w:u w:val="single"/>
          <w:lang w:val="nl"/>
        </w:rPr>
      </w:pPr>
      <w:r>
        <w:rPr>
          <w:b/>
          <w:u w:val="single"/>
          <w:lang w:val="nl"/>
        </w:rPr>
        <w:t>Waarborg</w:t>
      </w:r>
    </w:p>
    <w:p w:rsidR="00333AC0" w:rsidRPr="00333AC0" w:rsidRDefault="00333AC0" w:rsidP="003A115C">
      <w:pPr>
        <w:ind w:left="360"/>
        <w:rPr>
          <w:lang w:val="nl"/>
        </w:rPr>
      </w:pPr>
      <w:r w:rsidRPr="00333AC0">
        <w:rPr>
          <w:lang w:val="nl"/>
        </w:rPr>
        <w:t xml:space="preserve">De installateur garandeert samen met de leverancier van de toestellen een waarborg van </w:t>
      </w:r>
      <w:r w:rsidR="00C73F09" w:rsidRPr="009807BB">
        <w:rPr>
          <w:color w:val="C3004A" w:themeColor="text2"/>
          <w:lang w:val="nl"/>
        </w:rPr>
        <w:t xml:space="preserve">min. </w:t>
      </w:r>
      <w:r w:rsidRPr="00333AC0">
        <w:rPr>
          <w:lang w:val="nl"/>
        </w:rPr>
        <w:t>1 jaar op het geheel, te rekenen vanaf de voorlopige oplevering</w:t>
      </w:r>
      <w:r w:rsidR="009807BB">
        <w:rPr>
          <w:lang w:val="nl"/>
        </w:rPr>
        <w:t xml:space="preserve"> </w:t>
      </w:r>
      <w:r w:rsidR="009807BB" w:rsidRPr="009807BB">
        <w:rPr>
          <w:color w:val="C3004A" w:themeColor="text2"/>
          <w:lang w:val="nl"/>
        </w:rPr>
        <w:t xml:space="preserve">en min. </w:t>
      </w:r>
      <w:r w:rsidR="009807BB">
        <w:rPr>
          <w:color w:val="C3004A" w:themeColor="text2"/>
          <w:lang w:val="nl"/>
        </w:rPr>
        <w:t>t</w:t>
      </w:r>
      <w:r w:rsidR="009807BB" w:rsidRPr="009807BB">
        <w:rPr>
          <w:color w:val="C3004A" w:themeColor="text2"/>
          <w:lang w:val="nl"/>
        </w:rPr>
        <w:t>ot defini</w:t>
      </w:r>
      <w:r w:rsidR="009807BB">
        <w:rPr>
          <w:color w:val="C3004A" w:themeColor="text2"/>
          <w:lang w:val="nl"/>
        </w:rPr>
        <w:t>tie</w:t>
      </w:r>
      <w:r w:rsidR="009807BB" w:rsidRPr="009807BB">
        <w:rPr>
          <w:color w:val="C3004A" w:themeColor="text2"/>
          <w:lang w:val="nl"/>
        </w:rPr>
        <w:t>ve oplevering</w:t>
      </w:r>
      <w:r w:rsidRPr="00333AC0">
        <w:rPr>
          <w:lang w:val="nl"/>
        </w:rPr>
        <w:t xml:space="preserve">. </w:t>
      </w:r>
    </w:p>
    <w:p w:rsidR="00CE0E7D" w:rsidRPr="007C2734" w:rsidRDefault="00CE0E7D" w:rsidP="003A115C">
      <w:pPr>
        <w:pStyle w:val="Kop2"/>
        <w:numPr>
          <w:ilvl w:val="0"/>
          <w:numId w:val="0"/>
        </w:numPr>
        <w:ind w:left="360"/>
      </w:pPr>
      <w:bookmarkStart w:id="91" w:name="_Toc461710869"/>
      <w:r>
        <w:t>63.11.20.</w:t>
      </w:r>
      <w:r>
        <w:tab/>
        <w:t>doorstroomwaterverwarmers  op gas –</w:t>
      </w:r>
      <w:r w:rsidRPr="007C2734">
        <w:t xml:space="preserve"> </w:t>
      </w:r>
      <w:r>
        <w:t>type C13-C33</w:t>
      </w:r>
      <w:bookmarkEnd w:id="91"/>
    </w:p>
    <w:p w:rsidR="00125B39" w:rsidRPr="00125B39" w:rsidRDefault="00125B39" w:rsidP="003A115C">
      <w:pPr>
        <w:spacing w:after="0"/>
        <w:ind w:left="360"/>
        <w:rPr>
          <w:b/>
          <w:u w:val="single"/>
          <w:lang w:val="nl"/>
        </w:rPr>
      </w:pPr>
      <w:r w:rsidRPr="00125B39">
        <w:rPr>
          <w:b/>
          <w:u w:val="single"/>
          <w:lang w:val="nl"/>
        </w:rPr>
        <w:t>Meting</w:t>
      </w:r>
    </w:p>
    <w:p w:rsidR="00125B39" w:rsidRPr="00125B39" w:rsidRDefault="00125B39" w:rsidP="003A115C">
      <w:pPr>
        <w:spacing w:after="0"/>
        <w:ind w:left="360"/>
        <w:rPr>
          <w:lang w:val="nl"/>
        </w:rPr>
      </w:pPr>
      <w:r w:rsidRPr="00125B39">
        <w:rPr>
          <w:lang w:val="nl"/>
        </w:rPr>
        <w:t>meeteenheid: per stuk</w:t>
      </w:r>
    </w:p>
    <w:p w:rsidR="00125B39" w:rsidRPr="00125B39" w:rsidRDefault="00125B39" w:rsidP="003A115C">
      <w:pPr>
        <w:ind w:left="360"/>
        <w:rPr>
          <w:lang w:val="nl"/>
        </w:rPr>
      </w:pPr>
      <w:r w:rsidRPr="00125B39">
        <w:rPr>
          <w:lang w:val="nl"/>
        </w:rPr>
        <w:t>aard van de overeenkomst: Forfaitaire Hoeveelheid (FH)</w:t>
      </w:r>
    </w:p>
    <w:p w:rsidR="00125B39" w:rsidRPr="00125B39" w:rsidRDefault="00125B39" w:rsidP="003A115C">
      <w:pPr>
        <w:spacing w:after="0"/>
        <w:ind w:left="360"/>
        <w:rPr>
          <w:b/>
          <w:u w:val="single"/>
          <w:lang w:val="nl"/>
        </w:rPr>
      </w:pPr>
      <w:r w:rsidRPr="00125B39">
        <w:rPr>
          <w:b/>
          <w:u w:val="single"/>
          <w:lang w:val="nl"/>
        </w:rPr>
        <w:t>Materiaal</w:t>
      </w:r>
    </w:p>
    <w:p w:rsidR="00125B39" w:rsidRPr="00125B39" w:rsidRDefault="00125B39" w:rsidP="003A115C">
      <w:pPr>
        <w:spacing w:after="0"/>
        <w:ind w:left="360"/>
        <w:rPr>
          <w:lang w:val="nl"/>
        </w:rPr>
      </w:pPr>
      <w:r w:rsidRPr="00125B39">
        <w:rPr>
          <w:lang w:val="nl"/>
        </w:rPr>
        <w:t>Toestel met gesloten verbrandingskamer en ingebouwde ventilator voor muur- of dakdoorvoer.</w:t>
      </w:r>
    </w:p>
    <w:p w:rsidR="00125B39" w:rsidRPr="00125B39" w:rsidRDefault="00125B39" w:rsidP="003A115C">
      <w:pPr>
        <w:spacing w:after="0"/>
        <w:ind w:left="360"/>
        <w:rPr>
          <w:lang w:val="nl"/>
        </w:rPr>
      </w:pPr>
      <w:r w:rsidRPr="00125B39">
        <w:rPr>
          <w:lang w:val="nl"/>
        </w:rPr>
        <w:t>Ze worden geleverd met:</w:t>
      </w:r>
    </w:p>
    <w:p w:rsidR="00125B39" w:rsidRPr="00125B39" w:rsidRDefault="00125B39" w:rsidP="003A115C">
      <w:pPr>
        <w:pStyle w:val="Lijstalinea"/>
        <w:numPr>
          <w:ilvl w:val="0"/>
          <w:numId w:val="51"/>
        </w:numPr>
        <w:ind w:left="1080"/>
        <w:rPr>
          <w:rFonts w:asciiTheme="minorHAnsi" w:hAnsiTheme="minorHAnsi"/>
          <w:sz w:val="22"/>
          <w:szCs w:val="22"/>
        </w:rPr>
      </w:pPr>
      <w:r w:rsidRPr="00125B39">
        <w:rPr>
          <w:rFonts w:asciiTheme="minorHAnsi" w:hAnsiTheme="minorHAnsi"/>
          <w:sz w:val="22"/>
          <w:szCs w:val="22"/>
        </w:rPr>
        <w:t>gecombineerd kanaal voor luchtaanvoer/rookgasafvoer;</w:t>
      </w:r>
    </w:p>
    <w:p w:rsidR="00125B39" w:rsidRPr="00125B39" w:rsidRDefault="00125B39" w:rsidP="003A115C">
      <w:pPr>
        <w:pStyle w:val="Lijstalinea"/>
        <w:numPr>
          <w:ilvl w:val="0"/>
          <w:numId w:val="51"/>
        </w:numPr>
        <w:ind w:left="1080"/>
        <w:rPr>
          <w:rFonts w:asciiTheme="minorHAnsi" w:hAnsiTheme="minorHAnsi"/>
          <w:sz w:val="22"/>
          <w:szCs w:val="22"/>
        </w:rPr>
      </w:pPr>
      <w:r w:rsidRPr="00125B39">
        <w:rPr>
          <w:rFonts w:asciiTheme="minorHAnsi" w:hAnsiTheme="minorHAnsi"/>
          <w:sz w:val="22"/>
          <w:szCs w:val="22"/>
        </w:rPr>
        <w:t>aansluitstuk;</w:t>
      </w:r>
    </w:p>
    <w:p w:rsidR="00125B39" w:rsidRPr="00125B39" w:rsidRDefault="00125B39" w:rsidP="003A115C">
      <w:pPr>
        <w:pStyle w:val="Lijstalinea"/>
        <w:numPr>
          <w:ilvl w:val="0"/>
          <w:numId w:val="51"/>
        </w:numPr>
        <w:ind w:left="1080"/>
        <w:rPr>
          <w:rFonts w:asciiTheme="minorHAnsi" w:hAnsiTheme="minorHAnsi"/>
          <w:sz w:val="22"/>
          <w:szCs w:val="22"/>
        </w:rPr>
      </w:pPr>
      <w:r w:rsidRPr="00125B39">
        <w:rPr>
          <w:rFonts w:asciiTheme="minorHAnsi" w:hAnsiTheme="minorHAnsi"/>
          <w:sz w:val="22"/>
          <w:szCs w:val="22"/>
        </w:rPr>
        <w:t>volledige gevel- of dakdoorvoer;</w:t>
      </w:r>
    </w:p>
    <w:p w:rsidR="00125B39" w:rsidRPr="00125B39" w:rsidRDefault="00125B39" w:rsidP="003A115C">
      <w:pPr>
        <w:pStyle w:val="Lijstalinea"/>
        <w:numPr>
          <w:ilvl w:val="0"/>
          <w:numId w:val="51"/>
        </w:numPr>
        <w:ind w:left="1080"/>
        <w:rPr>
          <w:rFonts w:asciiTheme="minorHAnsi" w:hAnsiTheme="minorHAnsi"/>
          <w:sz w:val="22"/>
          <w:szCs w:val="22"/>
        </w:rPr>
      </w:pPr>
      <w:r w:rsidRPr="00125B39">
        <w:rPr>
          <w:rFonts w:asciiTheme="minorHAnsi" w:hAnsiTheme="minorHAnsi"/>
          <w:sz w:val="22"/>
          <w:szCs w:val="22"/>
        </w:rPr>
        <w:t>bochtstukken;</w:t>
      </w:r>
    </w:p>
    <w:p w:rsidR="00125B39" w:rsidRPr="00125B39" w:rsidRDefault="00125B39" w:rsidP="003A115C">
      <w:pPr>
        <w:pStyle w:val="Lijstalinea"/>
        <w:numPr>
          <w:ilvl w:val="0"/>
          <w:numId w:val="51"/>
        </w:numPr>
        <w:ind w:left="1080"/>
        <w:rPr>
          <w:rFonts w:asciiTheme="minorHAnsi" w:hAnsiTheme="minorHAnsi"/>
          <w:sz w:val="22"/>
          <w:szCs w:val="22"/>
        </w:rPr>
      </w:pPr>
      <w:r w:rsidRPr="00125B39">
        <w:rPr>
          <w:rFonts w:asciiTheme="minorHAnsi" w:hAnsiTheme="minorHAnsi"/>
          <w:sz w:val="22"/>
          <w:szCs w:val="22"/>
        </w:rPr>
        <w:t>verlengstukken.</w:t>
      </w:r>
    </w:p>
    <w:p w:rsidR="00125B39" w:rsidRPr="00125B39" w:rsidRDefault="00125B39" w:rsidP="003A115C">
      <w:pPr>
        <w:spacing w:after="0"/>
        <w:ind w:left="360"/>
        <w:rPr>
          <w:u w:val="single"/>
          <w:lang w:val="nl"/>
        </w:rPr>
      </w:pPr>
      <w:r w:rsidRPr="00125B39">
        <w:rPr>
          <w:u w:val="single"/>
          <w:lang w:val="nl"/>
        </w:rPr>
        <w:t>Specificaties</w:t>
      </w:r>
    </w:p>
    <w:p w:rsidR="00125B39" w:rsidRPr="00125B39" w:rsidRDefault="00125B39" w:rsidP="003A115C">
      <w:pPr>
        <w:spacing w:after="0"/>
        <w:ind w:left="360"/>
        <w:rPr>
          <w:lang w:val="nl"/>
        </w:rPr>
      </w:pPr>
      <w:r w:rsidRPr="00125B39">
        <w:rPr>
          <w:lang w:val="nl"/>
        </w:rPr>
        <w:t xml:space="preserve">Vermogen: min. </w:t>
      </w:r>
      <w:r w:rsidRPr="00125B39">
        <w:rPr>
          <w:color w:val="0070C0"/>
          <w:lang w:val="nl"/>
        </w:rPr>
        <w:t xml:space="preserve">23 kW - 13 l/min / 28 kW - 16 l/min </w:t>
      </w:r>
      <w:r w:rsidRPr="00125B39">
        <w:rPr>
          <w:lang w:val="nl"/>
        </w:rPr>
        <w:t>(bij een temperatuursverhoging van 25°C)</w:t>
      </w:r>
    </w:p>
    <w:p w:rsidR="00125B39" w:rsidRPr="00125B39" w:rsidRDefault="00125B39" w:rsidP="003A115C">
      <w:pPr>
        <w:ind w:left="360"/>
        <w:rPr>
          <w:lang w:val="nl"/>
        </w:rPr>
      </w:pPr>
      <w:r w:rsidRPr="00125B39">
        <w:rPr>
          <w:lang w:val="nl"/>
        </w:rPr>
        <w:t xml:space="preserve">Behuizing: geëmailleerd plaatstaal; kleur: </w:t>
      </w:r>
      <w:r w:rsidRPr="00125B39">
        <w:rPr>
          <w:color w:val="0070C0"/>
          <w:lang w:val="nl"/>
        </w:rPr>
        <w:t>wit / …</w:t>
      </w:r>
    </w:p>
    <w:p w:rsidR="00125B39" w:rsidRPr="007C2734" w:rsidRDefault="00125B39" w:rsidP="003A115C">
      <w:pPr>
        <w:pStyle w:val="Kop2"/>
        <w:numPr>
          <w:ilvl w:val="0"/>
          <w:numId w:val="0"/>
        </w:numPr>
        <w:ind w:left="360"/>
      </w:pPr>
      <w:bookmarkStart w:id="92" w:name="_Toc461710870"/>
      <w:r>
        <w:t>63.20.</w:t>
      </w:r>
      <w:r>
        <w:tab/>
        <w:t>voorraadtoest</w:t>
      </w:r>
      <w:r w:rsidR="007000A3">
        <w:t>e</w:t>
      </w:r>
      <w:r>
        <w:t>llen  op gas</w:t>
      </w:r>
      <w:bookmarkEnd w:id="92"/>
    </w:p>
    <w:p w:rsidR="007B1EF4" w:rsidRPr="007B1EF4" w:rsidRDefault="007B1EF4" w:rsidP="003A115C">
      <w:pPr>
        <w:spacing w:after="0"/>
        <w:ind w:left="360"/>
        <w:rPr>
          <w:b/>
          <w:u w:val="single"/>
          <w:lang w:val="nl"/>
        </w:rPr>
      </w:pPr>
      <w:r w:rsidRPr="007B1EF4">
        <w:rPr>
          <w:b/>
          <w:u w:val="single"/>
          <w:lang w:val="nl"/>
        </w:rPr>
        <w:t>Omschrijving</w:t>
      </w:r>
    </w:p>
    <w:p w:rsidR="007B1EF4" w:rsidRDefault="007B1EF4" w:rsidP="003A115C">
      <w:pPr>
        <w:ind w:left="360"/>
        <w:rPr>
          <w:lang w:val="nl"/>
        </w:rPr>
      </w:pPr>
      <w:r w:rsidRPr="007B1EF4">
        <w:rPr>
          <w:lang w:val="nl"/>
        </w:rPr>
        <w:t>Leveren, plaatsen en in bedrijfstellen van warmwater voorraadtoestellen op gas en alle toebehoren, met inbegrip van de aansluiting op het rookgaskanaal en het nadien aanwerken van de afvoerpijpen op de constructie.</w:t>
      </w:r>
    </w:p>
    <w:p w:rsidR="00896D54" w:rsidRPr="00896D54" w:rsidRDefault="00896D54" w:rsidP="003A115C">
      <w:pPr>
        <w:ind w:left="360"/>
        <w:rPr>
          <w:color w:val="C3004A" w:themeColor="accent4"/>
          <w:lang w:val="nl-BE"/>
        </w:rPr>
      </w:pPr>
      <w:r w:rsidRPr="00896D54">
        <w:rPr>
          <w:color w:val="C3004A" w:themeColor="accent4"/>
          <w:lang w:val="nl-BE"/>
        </w:rPr>
        <w:t xml:space="preserve">Er dient rekening te worden gehouden met de richtlijnen en wetgeving i.v.m.  risico op legionella besmetting. </w:t>
      </w:r>
    </w:p>
    <w:p w:rsidR="007B1EF4" w:rsidRPr="007B1EF4" w:rsidRDefault="007B1EF4" w:rsidP="003A115C">
      <w:pPr>
        <w:spacing w:after="0"/>
        <w:ind w:left="360"/>
        <w:rPr>
          <w:b/>
          <w:u w:val="single"/>
          <w:lang w:val="nl"/>
        </w:rPr>
      </w:pPr>
      <w:r w:rsidRPr="007B1EF4">
        <w:rPr>
          <w:b/>
          <w:u w:val="single"/>
          <w:lang w:val="nl"/>
        </w:rPr>
        <w:t>Meting</w:t>
      </w:r>
    </w:p>
    <w:p w:rsidR="007B1EF4" w:rsidRPr="007B1EF4" w:rsidRDefault="007B1EF4" w:rsidP="003A115C">
      <w:pPr>
        <w:spacing w:after="0"/>
        <w:ind w:left="360"/>
        <w:rPr>
          <w:lang w:val="nl"/>
        </w:rPr>
      </w:pPr>
      <w:r w:rsidRPr="007B1EF4">
        <w:rPr>
          <w:lang w:val="nl"/>
        </w:rPr>
        <w:t>meeteenheid: per stuk</w:t>
      </w:r>
    </w:p>
    <w:p w:rsidR="007B1EF4" w:rsidRPr="007B1EF4" w:rsidRDefault="007B1EF4" w:rsidP="003A115C">
      <w:pPr>
        <w:ind w:left="360"/>
        <w:rPr>
          <w:lang w:val="nl"/>
        </w:rPr>
      </w:pPr>
      <w:r w:rsidRPr="007B1EF4">
        <w:rPr>
          <w:lang w:val="nl"/>
        </w:rPr>
        <w:t>aard van de overeenkomst: Forfaitaire Hoeveelheid (FH)</w:t>
      </w:r>
    </w:p>
    <w:p w:rsidR="007B1EF4" w:rsidRPr="007B1EF4" w:rsidRDefault="007B1EF4" w:rsidP="003A115C">
      <w:pPr>
        <w:spacing w:after="0"/>
        <w:ind w:left="360"/>
        <w:rPr>
          <w:b/>
          <w:u w:val="single"/>
          <w:lang w:val="nl"/>
        </w:rPr>
      </w:pPr>
      <w:r w:rsidRPr="007B1EF4">
        <w:rPr>
          <w:b/>
          <w:u w:val="single"/>
          <w:lang w:val="nl"/>
        </w:rPr>
        <w:lastRenderedPageBreak/>
        <w:t>Materialen</w:t>
      </w:r>
    </w:p>
    <w:p w:rsidR="007B1EF4" w:rsidRDefault="007B1EF4" w:rsidP="003A115C">
      <w:pPr>
        <w:spacing w:after="0"/>
        <w:ind w:left="360"/>
        <w:rPr>
          <w:lang w:val="nl"/>
        </w:rPr>
      </w:pPr>
      <w:r w:rsidRPr="007B1EF4">
        <w:rPr>
          <w:lang w:val="nl"/>
        </w:rPr>
        <w:t>Alle toestellen zijn CE-gekeurd voor België en conform de voorschriften van Belgaqua en Aquaflanders.</w:t>
      </w:r>
    </w:p>
    <w:p w:rsidR="007B1EF4" w:rsidRPr="007B1EF4" w:rsidRDefault="007B1EF4" w:rsidP="003A115C">
      <w:pPr>
        <w:spacing w:after="0"/>
        <w:ind w:left="360"/>
        <w:rPr>
          <w:color w:val="C3004A" w:themeColor="accent4"/>
          <w:lang w:val="nl"/>
        </w:rPr>
      </w:pPr>
      <w:r w:rsidRPr="007B1EF4">
        <w:rPr>
          <w:color w:val="C3004A" w:themeColor="accent4"/>
          <w:lang w:val="nl"/>
        </w:rPr>
        <w:t>De toestellen zijn van het gesloten type.</w:t>
      </w:r>
    </w:p>
    <w:p w:rsidR="007B1EF4" w:rsidRPr="007B1EF4" w:rsidRDefault="007B1EF4" w:rsidP="003A115C">
      <w:pPr>
        <w:spacing w:after="0"/>
        <w:ind w:left="360"/>
        <w:rPr>
          <w:lang w:val="nl"/>
        </w:rPr>
      </w:pPr>
      <w:r w:rsidRPr="007B1EF4">
        <w:rPr>
          <w:lang w:val="nl"/>
        </w:rPr>
        <w:t>De toestellen zijn standaard voorzien van:</w:t>
      </w:r>
    </w:p>
    <w:p w:rsidR="007B1EF4" w:rsidRPr="007B1EF4" w:rsidRDefault="007B1EF4" w:rsidP="003A115C">
      <w:pPr>
        <w:pStyle w:val="Lijstalinea"/>
        <w:numPr>
          <w:ilvl w:val="0"/>
          <w:numId w:val="53"/>
        </w:numPr>
        <w:ind w:left="1080"/>
        <w:rPr>
          <w:rFonts w:asciiTheme="minorHAnsi" w:hAnsiTheme="minorHAnsi"/>
          <w:sz w:val="22"/>
          <w:szCs w:val="22"/>
        </w:rPr>
      </w:pPr>
      <w:r w:rsidRPr="007B1EF4">
        <w:rPr>
          <w:rFonts w:asciiTheme="minorHAnsi" w:hAnsiTheme="minorHAnsi"/>
          <w:sz w:val="22"/>
          <w:szCs w:val="22"/>
        </w:rPr>
        <w:t>een zowel inwendig als uitwendig corrosiebestendige warmtewisselaar uit koper of roestvast staal</w:t>
      </w:r>
    </w:p>
    <w:p w:rsidR="007B1EF4" w:rsidRPr="007B1EF4" w:rsidRDefault="007B1EF4" w:rsidP="003A115C">
      <w:pPr>
        <w:pStyle w:val="Lijstalinea"/>
        <w:numPr>
          <w:ilvl w:val="0"/>
          <w:numId w:val="53"/>
        </w:numPr>
        <w:ind w:left="1080"/>
        <w:rPr>
          <w:rFonts w:asciiTheme="minorHAnsi" w:hAnsiTheme="minorHAnsi"/>
          <w:sz w:val="22"/>
          <w:szCs w:val="22"/>
        </w:rPr>
      </w:pPr>
      <w:r w:rsidRPr="007B1EF4">
        <w:rPr>
          <w:rFonts w:asciiTheme="minorHAnsi" w:hAnsiTheme="minorHAnsi"/>
          <w:sz w:val="22"/>
          <w:szCs w:val="22"/>
        </w:rPr>
        <w:t>een kenplaat (merk en type, CE-label, land van bestemming, gas-categorie, vermogen, maximale bedrijfsdruk);</w:t>
      </w:r>
    </w:p>
    <w:p w:rsidR="007B1EF4" w:rsidRPr="007B1EF4" w:rsidRDefault="007B1EF4" w:rsidP="003A115C">
      <w:pPr>
        <w:pStyle w:val="Lijstalinea"/>
        <w:numPr>
          <w:ilvl w:val="0"/>
          <w:numId w:val="53"/>
        </w:numPr>
        <w:ind w:left="1080"/>
        <w:rPr>
          <w:rFonts w:asciiTheme="minorHAnsi" w:hAnsiTheme="minorHAnsi"/>
          <w:sz w:val="22"/>
          <w:szCs w:val="22"/>
        </w:rPr>
      </w:pPr>
      <w:r w:rsidRPr="007B1EF4">
        <w:rPr>
          <w:rFonts w:asciiTheme="minorHAnsi" w:hAnsiTheme="minorHAnsi"/>
          <w:sz w:val="22"/>
          <w:szCs w:val="22"/>
        </w:rPr>
        <w:t>een hoogwaardig isolerende mantel onder een stevig omkasting uit stootvaste kunststof of geëmailleerde staalplaat,…</w:t>
      </w:r>
    </w:p>
    <w:p w:rsidR="007B1EF4" w:rsidRPr="007B1EF4" w:rsidRDefault="007B1EF4" w:rsidP="003A115C">
      <w:pPr>
        <w:spacing w:after="0"/>
        <w:ind w:left="360"/>
        <w:rPr>
          <w:lang w:val="nl"/>
        </w:rPr>
      </w:pPr>
      <w:r w:rsidRPr="007B1EF4">
        <w:rPr>
          <w:lang w:val="nl"/>
        </w:rPr>
        <w:t>Zij worden geleverd met:</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een BGV gekeurde gaskraan</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gecombineerd kanaal voor luchtaanvoer/rookgasafvoer</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gevel- of dakdoorvoer met rooster</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bochtstukken</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verlengstukken</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een koudwaterafsluitkraan</w:t>
      </w:r>
    </w:p>
    <w:p w:rsidR="007B1EF4" w:rsidRPr="007B1EF4" w:rsidRDefault="007B1EF4" w:rsidP="003A115C">
      <w:pPr>
        <w:pStyle w:val="Lijstalinea"/>
        <w:numPr>
          <w:ilvl w:val="0"/>
          <w:numId w:val="52"/>
        </w:numPr>
        <w:ind w:left="1080"/>
        <w:rPr>
          <w:rFonts w:asciiTheme="minorHAnsi" w:hAnsiTheme="minorHAnsi"/>
          <w:sz w:val="22"/>
          <w:szCs w:val="22"/>
        </w:rPr>
      </w:pPr>
      <w:r w:rsidRPr="007B1EF4">
        <w:rPr>
          <w:rFonts w:asciiTheme="minorHAnsi" w:hAnsiTheme="minorHAnsi"/>
          <w:sz w:val="22"/>
          <w:szCs w:val="22"/>
        </w:rPr>
        <w:t>de nodige wandbevestigingen</w:t>
      </w:r>
    </w:p>
    <w:p w:rsidR="007B1EF4" w:rsidRPr="007B1EF4" w:rsidRDefault="007B1EF4" w:rsidP="003A115C">
      <w:pPr>
        <w:pStyle w:val="Lijstalinea"/>
        <w:numPr>
          <w:ilvl w:val="0"/>
          <w:numId w:val="52"/>
        </w:numPr>
        <w:spacing w:after="240"/>
        <w:ind w:left="1080"/>
        <w:rPr>
          <w:rFonts w:asciiTheme="minorHAnsi" w:hAnsiTheme="minorHAnsi"/>
          <w:sz w:val="22"/>
          <w:szCs w:val="22"/>
        </w:rPr>
      </w:pPr>
      <w:r w:rsidRPr="007B1EF4">
        <w:rPr>
          <w:rFonts w:asciiTheme="minorHAnsi" w:hAnsiTheme="minorHAnsi"/>
          <w:sz w:val="22"/>
          <w:szCs w:val="22"/>
        </w:rPr>
        <w:t>een Nederlandstalige handleiding</w:t>
      </w:r>
    </w:p>
    <w:p w:rsidR="007B1EF4" w:rsidRPr="007B1EF4" w:rsidRDefault="007B1EF4" w:rsidP="003A115C">
      <w:pPr>
        <w:spacing w:after="0"/>
        <w:ind w:left="360"/>
        <w:rPr>
          <w:u w:val="single"/>
          <w:lang w:val="nl"/>
        </w:rPr>
      </w:pPr>
      <w:r w:rsidRPr="007B1EF4">
        <w:rPr>
          <w:u w:val="single"/>
          <w:lang w:val="nl"/>
        </w:rPr>
        <w:t>Specificaties</w:t>
      </w:r>
    </w:p>
    <w:p w:rsidR="007B1EF4" w:rsidRPr="007B1EF4" w:rsidRDefault="007B1EF4" w:rsidP="003A115C">
      <w:pPr>
        <w:spacing w:after="0"/>
        <w:ind w:left="360"/>
        <w:rPr>
          <w:lang w:val="nl"/>
        </w:rPr>
      </w:pPr>
      <w:r w:rsidRPr="007B1EF4">
        <w:rPr>
          <w:lang w:val="nl"/>
        </w:rPr>
        <w:t xml:space="preserve">Type: </w:t>
      </w:r>
      <w:r w:rsidRPr="007B1EF4">
        <w:rPr>
          <w:color w:val="0070C0"/>
          <w:lang w:val="nl"/>
        </w:rPr>
        <w:t>verticaal model / …</w:t>
      </w:r>
    </w:p>
    <w:p w:rsidR="007B1EF4" w:rsidRPr="007B1EF4" w:rsidRDefault="007B1EF4" w:rsidP="003A115C">
      <w:pPr>
        <w:spacing w:after="0"/>
        <w:ind w:left="360"/>
        <w:rPr>
          <w:lang w:val="nl"/>
        </w:rPr>
      </w:pPr>
      <w:r w:rsidRPr="007B1EF4">
        <w:rPr>
          <w:lang w:val="nl"/>
        </w:rPr>
        <w:t xml:space="preserve">Inhoud circa: </w:t>
      </w:r>
      <w:r w:rsidRPr="007B1EF4">
        <w:rPr>
          <w:color w:val="0070C0"/>
          <w:lang w:val="nl"/>
        </w:rPr>
        <w:t xml:space="preserve">75 / 100 / 150 / 200 / … </w:t>
      </w:r>
      <w:r w:rsidRPr="007B1EF4">
        <w:rPr>
          <w:lang w:val="nl"/>
        </w:rPr>
        <w:t>liter</w:t>
      </w:r>
    </w:p>
    <w:p w:rsidR="007B1EF4" w:rsidRPr="007B1EF4" w:rsidRDefault="007B1EF4" w:rsidP="003A115C">
      <w:pPr>
        <w:spacing w:after="0"/>
        <w:ind w:left="360"/>
        <w:rPr>
          <w:lang w:val="nl"/>
        </w:rPr>
      </w:pPr>
      <w:r w:rsidRPr="007B1EF4">
        <w:rPr>
          <w:lang w:val="nl"/>
        </w:rPr>
        <w:t xml:space="preserve">Vermogen: </w:t>
      </w:r>
      <w:r w:rsidRPr="007B1EF4">
        <w:rPr>
          <w:color w:val="0070C0"/>
          <w:lang w:val="nl"/>
        </w:rPr>
        <w:t>…</w:t>
      </w:r>
      <w:r w:rsidRPr="007B1EF4">
        <w:rPr>
          <w:lang w:val="nl"/>
        </w:rPr>
        <w:t xml:space="preserve"> kW</w:t>
      </w:r>
    </w:p>
    <w:p w:rsidR="007B1EF4" w:rsidRPr="007B1EF4" w:rsidRDefault="007B1EF4" w:rsidP="003A115C">
      <w:pPr>
        <w:spacing w:after="0"/>
        <w:ind w:left="360"/>
        <w:rPr>
          <w:lang w:val="nl"/>
        </w:rPr>
      </w:pPr>
      <w:r w:rsidRPr="007B1EF4">
        <w:rPr>
          <w:lang w:val="nl"/>
        </w:rPr>
        <w:t xml:space="preserve">Binnenkuip: </w:t>
      </w:r>
      <w:r w:rsidRPr="007B1EF4">
        <w:rPr>
          <w:color w:val="0070C0"/>
          <w:lang w:val="nl"/>
        </w:rPr>
        <w:t>roodkoper / geëmailleerde staalplaat met magnesium anode (of elektrische anode) / …</w:t>
      </w:r>
    </w:p>
    <w:p w:rsidR="007B1EF4" w:rsidRPr="007B1EF4" w:rsidRDefault="007B1EF4" w:rsidP="003A115C">
      <w:pPr>
        <w:spacing w:after="0"/>
        <w:ind w:left="360"/>
        <w:rPr>
          <w:lang w:val="nl"/>
        </w:rPr>
      </w:pPr>
      <w:r w:rsidRPr="007B1EF4">
        <w:rPr>
          <w:lang w:val="nl"/>
        </w:rPr>
        <w:t xml:space="preserve">Isolatiemantel: </w:t>
      </w:r>
      <w:r w:rsidRPr="007B1EF4">
        <w:rPr>
          <w:color w:val="0070C0"/>
          <w:lang w:val="nl"/>
        </w:rPr>
        <w:t>polyurethaanschuim / …</w:t>
      </w:r>
    </w:p>
    <w:p w:rsidR="007B1EF4" w:rsidRPr="007B1EF4" w:rsidRDefault="007B1EF4" w:rsidP="003A115C">
      <w:pPr>
        <w:spacing w:after="0"/>
        <w:ind w:left="360"/>
        <w:rPr>
          <w:lang w:val="nl"/>
        </w:rPr>
      </w:pPr>
      <w:r w:rsidRPr="007B1EF4">
        <w:rPr>
          <w:lang w:val="nl"/>
        </w:rPr>
        <w:t xml:space="preserve">Buitenmantel: </w:t>
      </w:r>
      <w:r w:rsidRPr="007B1EF4">
        <w:rPr>
          <w:color w:val="0070C0"/>
          <w:lang w:val="nl"/>
        </w:rPr>
        <w:t>vuurgelakte staalplaat / hoogwaardig kunststof</w:t>
      </w:r>
    </w:p>
    <w:p w:rsidR="007B1EF4" w:rsidRPr="007B1EF4" w:rsidRDefault="007B1EF4" w:rsidP="003A115C">
      <w:pPr>
        <w:spacing w:after="0"/>
        <w:ind w:left="360"/>
        <w:rPr>
          <w:lang w:val="nl"/>
        </w:rPr>
      </w:pPr>
      <w:r w:rsidRPr="007B1EF4">
        <w:rPr>
          <w:lang w:val="nl"/>
        </w:rPr>
        <w:t xml:space="preserve">Bevestiging: </w:t>
      </w:r>
      <w:r w:rsidRPr="007B1EF4">
        <w:rPr>
          <w:color w:val="0070C0"/>
          <w:lang w:val="nl"/>
        </w:rPr>
        <w:t>wandbevestiging / bevestiging op een stoel</w:t>
      </w:r>
    </w:p>
    <w:p w:rsidR="007B1EF4" w:rsidRPr="00896D54" w:rsidRDefault="007B1EF4" w:rsidP="003A115C">
      <w:pPr>
        <w:ind w:left="360"/>
        <w:rPr>
          <w:color w:val="C3004A" w:themeColor="accent4"/>
          <w:lang w:val="nl"/>
        </w:rPr>
      </w:pPr>
      <w:r w:rsidRPr="00896D54">
        <w:rPr>
          <w:color w:val="C3004A" w:themeColor="accent4"/>
          <w:lang w:val="nl"/>
        </w:rPr>
        <w:t>Om de ontwikkeling en verspreiding van de legionella-bacterie tegen te gaan moeten voorraadtoestel</w:t>
      </w:r>
      <w:r w:rsidR="00896D54" w:rsidRPr="00896D54">
        <w:rPr>
          <w:color w:val="C3004A" w:themeColor="accent4"/>
          <w:lang w:val="nl"/>
        </w:rPr>
        <w:t>len (boilers) op minstens 60°C kune</w:t>
      </w:r>
      <w:r w:rsidRPr="00896D54">
        <w:rPr>
          <w:color w:val="C3004A" w:themeColor="accent4"/>
          <w:lang w:val="nl"/>
        </w:rPr>
        <w:t>n ingesteld</w:t>
      </w:r>
      <w:r w:rsidR="00896D54" w:rsidRPr="00896D54">
        <w:rPr>
          <w:color w:val="C3004A" w:themeColor="accent4"/>
          <w:lang w:val="nl"/>
        </w:rPr>
        <w:t xml:space="preserve"> worden</w:t>
      </w:r>
      <w:r w:rsidRPr="00896D54">
        <w:rPr>
          <w:color w:val="C3004A" w:themeColor="accent4"/>
          <w:lang w:val="nl"/>
        </w:rPr>
        <w:t>.</w:t>
      </w:r>
    </w:p>
    <w:p w:rsidR="007B1EF4" w:rsidRPr="007B1EF4" w:rsidRDefault="00646AF8" w:rsidP="003A115C">
      <w:pPr>
        <w:spacing w:after="0"/>
        <w:ind w:left="360"/>
        <w:rPr>
          <w:b/>
          <w:u w:val="single"/>
          <w:lang w:val="nl"/>
        </w:rPr>
      </w:pPr>
      <w:r>
        <w:rPr>
          <w:b/>
          <w:u w:val="single"/>
          <w:lang w:val="nl"/>
        </w:rPr>
        <w:t>Waarborg</w:t>
      </w:r>
    </w:p>
    <w:p w:rsidR="007B1EF4" w:rsidRPr="007B1EF4" w:rsidRDefault="007B1EF4" w:rsidP="003A115C">
      <w:pPr>
        <w:ind w:left="360"/>
        <w:rPr>
          <w:lang w:val="nl"/>
        </w:rPr>
      </w:pPr>
      <w:r w:rsidRPr="007B1EF4">
        <w:rPr>
          <w:lang w:val="nl"/>
        </w:rPr>
        <w:t xml:space="preserve">De installateur garandeert samen met de leverancier van de toestellen een waarborg van </w:t>
      </w:r>
      <w:r w:rsidR="00646AF8">
        <w:rPr>
          <w:color w:val="C3004A" w:themeColor="text2"/>
          <w:lang w:val="nl"/>
        </w:rPr>
        <w:t xml:space="preserve">min. </w:t>
      </w:r>
      <w:r w:rsidRPr="007B1EF4">
        <w:rPr>
          <w:lang w:val="nl"/>
        </w:rPr>
        <w:t xml:space="preserve">1 jaar </w:t>
      </w:r>
      <w:r w:rsidR="00646AF8" w:rsidRPr="00646AF8">
        <w:rPr>
          <w:color w:val="C3004A" w:themeColor="text2"/>
          <w:lang w:val="nl"/>
        </w:rPr>
        <w:t>en min. tot de definitieve oplevering</w:t>
      </w:r>
      <w:r w:rsidR="00646AF8">
        <w:rPr>
          <w:lang w:val="nl"/>
        </w:rPr>
        <w:t xml:space="preserve"> </w:t>
      </w:r>
      <w:r w:rsidRPr="007B1EF4">
        <w:rPr>
          <w:lang w:val="nl"/>
        </w:rPr>
        <w:t>op het geheel en 5 jaar op de kuip, te rekenen vanaf de voorlopige oplevering.</w:t>
      </w:r>
    </w:p>
    <w:p w:rsidR="007B1EF4" w:rsidRPr="007C2734" w:rsidRDefault="007B1EF4" w:rsidP="003A115C">
      <w:pPr>
        <w:pStyle w:val="Kop2"/>
        <w:numPr>
          <w:ilvl w:val="0"/>
          <w:numId w:val="0"/>
        </w:numPr>
        <w:ind w:left="360"/>
      </w:pPr>
      <w:bookmarkStart w:id="93" w:name="_Toc461710871"/>
      <w:r>
        <w:t>63.30.</w:t>
      </w:r>
      <w:r>
        <w:tab/>
        <w:t>elektroboilers – algemeen</w:t>
      </w:r>
      <w:bookmarkEnd w:id="93"/>
      <w:r>
        <w:t xml:space="preserve"> </w:t>
      </w:r>
    </w:p>
    <w:p w:rsidR="007B1EF4" w:rsidRPr="007B1EF4" w:rsidRDefault="007B1EF4" w:rsidP="003A115C">
      <w:pPr>
        <w:spacing w:after="0"/>
        <w:ind w:left="360"/>
        <w:rPr>
          <w:b/>
          <w:u w:val="single"/>
          <w:lang w:val="nl"/>
        </w:rPr>
      </w:pPr>
      <w:r w:rsidRPr="007B1EF4">
        <w:rPr>
          <w:b/>
          <w:u w:val="single"/>
          <w:lang w:val="nl"/>
        </w:rPr>
        <w:t>Omschrijving</w:t>
      </w:r>
    </w:p>
    <w:p w:rsidR="007B1EF4" w:rsidRDefault="007B1EF4" w:rsidP="003A115C">
      <w:pPr>
        <w:ind w:left="360"/>
      </w:pPr>
      <w:r w:rsidRPr="007B1EF4">
        <w:t>Leveren, plaatsen en in bedrijfstellen van elektrische voorraad warm water toestellen met alle nodige aansluitingen op het sanitair leidingnet, veiligheidsgroepen en elektrische voeding.</w:t>
      </w:r>
    </w:p>
    <w:p w:rsidR="00896D54" w:rsidRPr="00896D54" w:rsidRDefault="00896D54" w:rsidP="003A115C">
      <w:pPr>
        <w:spacing w:after="0"/>
        <w:ind w:left="360"/>
        <w:rPr>
          <w:color w:val="C3004A" w:themeColor="accent4"/>
          <w:lang w:val="nl-BE"/>
        </w:rPr>
      </w:pPr>
      <w:r w:rsidRPr="00896D54">
        <w:rPr>
          <w:color w:val="C3004A" w:themeColor="accent4"/>
          <w:lang w:val="nl-BE"/>
        </w:rPr>
        <w:t>Stilstandsverliezen:</w:t>
      </w:r>
    </w:p>
    <w:p w:rsidR="00896D54" w:rsidRPr="00896D54" w:rsidRDefault="00896D54" w:rsidP="003A115C">
      <w:pPr>
        <w:numPr>
          <w:ilvl w:val="0"/>
          <w:numId w:val="56"/>
        </w:numPr>
        <w:spacing w:after="0"/>
        <w:ind w:left="1080"/>
        <w:rPr>
          <w:color w:val="C3004A" w:themeColor="accent4"/>
          <w:lang w:val="nl"/>
        </w:rPr>
      </w:pPr>
      <w:r w:rsidRPr="00896D54">
        <w:rPr>
          <w:color w:val="C3004A" w:themeColor="accent4"/>
          <w:lang w:val="nl-BE"/>
        </w:rPr>
        <w:t xml:space="preserve">Boilers &lt; 25 liter: </w:t>
      </w:r>
      <w:r w:rsidRPr="00896D54">
        <w:rPr>
          <w:color w:val="C3004A" w:themeColor="accent4"/>
          <w:lang w:val="nl-BE"/>
        </w:rPr>
        <w:tab/>
      </w:r>
      <w:r w:rsidRPr="00896D54">
        <w:rPr>
          <w:color w:val="C3004A" w:themeColor="accent4"/>
          <w:lang w:val="nl"/>
        </w:rPr>
        <w:t>&lt; 0.5 kWh per 24h bij 65 °C</w:t>
      </w:r>
    </w:p>
    <w:p w:rsidR="00896D54" w:rsidRPr="00896D54" w:rsidRDefault="00896D54" w:rsidP="003A115C">
      <w:pPr>
        <w:numPr>
          <w:ilvl w:val="0"/>
          <w:numId w:val="56"/>
        </w:numPr>
        <w:spacing w:after="0"/>
        <w:ind w:left="1080"/>
        <w:rPr>
          <w:color w:val="C3004A" w:themeColor="accent4"/>
          <w:lang w:val="nl"/>
        </w:rPr>
      </w:pPr>
      <w:r w:rsidRPr="00896D54">
        <w:rPr>
          <w:color w:val="C3004A" w:themeColor="accent4"/>
          <w:lang w:val="nl-BE"/>
        </w:rPr>
        <w:t>Boilers 25 tot 75 liter:</w:t>
      </w:r>
      <w:r w:rsidRPr="00896D54">
        <w:rPr>
          <w:color w:val="C3004A" w:themeColor="accent4"/>
          <w:lang w:val="nl-BE"/>
        </w:rPr>
        <w:tab/>
      </w:r>
      <w:r w:rsidRPr="00896D54">
        <w:rPr>
          <w:color w:val="C3004A" w:themeColor="accent4"/>
          <w:lang w:val="nl"/>
        </w:rPr>
        <w:t>&lt; 1    kWh per 24h bij 65 °C</w:t>
      </w:r>
    </w:p>
    <w:p w:rsidR="00896D54" w:rsidRPr="00896D54" w:rsidRDefault="00896D54" w:rsidP="003A115C">
      <w:pPr>
        <w:ind w:left="360"/>
        <w:rPr>
          <w:color w:val="C3004A" w:themeColor="accent4"/>
          <w:lang w:val="nl-BE"/>
        </w:rPr>
      </w:pPr>
      <w:r w:rsidRPr="00896D54">
        <w:rPr>
          <w:color w:val="C3004A" w:themeColor="accent4"/>
          <w:lang w:val="nl-BE"/>
        </w:rPr>
        <w:t>De elektrische boilers worden elk gevoed via een afzonderlijke kring, die d.m.v. een klok (bij voorkeur via de besturingscentrale)  worden uitgeschakeld tijdens weekends en de vakantieperiodes.</w:t>
      </w:r>
    </w:p>
    <w:p w:rsidR="00896D54" w:rsidRPr="00896D54" w:rsidRDefault="00896D54" w:rsidP="003A115C">
      <w:pPr>
        <w:ind w:left="360"/>
        <w:rPr>
          <w:color w:val="C3004A" w:themeColor="accent4"/>
          <w:lang w:val="nl-BE"/>
        </w:rPr>
      </w:pPr>
      <w:r w:rsidRPr="00896D54">
        <w:rPr>
          <w:color w:val="C3004A" w:themeColor="accent4"/>
          <w:lang w:val="nl-BE"/>
        </w:rPr>
        <w:t xml:space="preserve">Er dient rekening te worden gehouden met de richtlijnen en wetgeving i.v.m.  risico op legionella besmetting. </w:t>
      </w:r>
    </w:p>
    <w:p w:rsidR="007B1EF4" w:rsidRPr="007B1EF4" w:rsidRDefault="007B1EF4" w:rsidP="003A115C">
      <w:pPr>
        <w:spacing w:after="0"/>
        <w:ind w:left="360"/>
        <w:rPr>
          <w:b/>
          <w:u w:val="single"/>
          <w:lang w:val="nl"/>
        </w:rPr>
      </w:pPr>
      <w:r w:rsidRPr="007B1EF4">
        <w:rPr>
          <w:b/>
          <w:u w:val="single"/>
          <w:lang w:val="nl"/>
        </w:rPr>
        <w:lastRenderedPageBreak/>
        <w:t>Materialen</w:t>
      </w:r>
    </w:p>
    <w:p w:rsidR="007B1EF4" w:rsidRPr="007B1EF4" w:rsidRDefault="007B1EF4" w:rsidP="003A115C">
      <w:pPr>
        <w:spacing w:after="0"/>
        <w:ind w:left="360"/>
        <w:rPr>
          <w:lang w:val="nl"/>
        </w:rPr>
      </w:pPr>
      <w:r w:rsidRPr="007B1EF4">
        <w:rPr>
          <w:lang w:val="nl"/>
        </w:rPr>
        <w:t>Alle toestellen zijn CE- en CEBEC-gekeurd en zijn geplaatst conform de eisen van Belgaqua en Aquaflanders (terugslagklep en overdrukbeveiliging op koudwatertoevoer).</w:t>
      </w:r>
    </w:p>
    <w:p w:rsidR="007B1EF4" w:rsidRPr="007B1EF4" w:rsidRDefault="007B1EF4" w:rsidP="003A115C">
      <w:pPr>
        <w:spacing w:after="0"/>
        <w:ind w:left="360"/>
        <w:rPr>
          <w:lang w:val="nl"/>
        </w:rPr>
      </w:pPr>
      <w:r w:rsidRPr="007B1EF4">
        <w:rPr>
          <w:lang w:val="nl"/>
        </w:rPr>
        <w:t>De toestellen zijn voorzien van een kenplaat (met vermelding van naam fabrikant, inhoud, vermogen, …).</w:t>
      </w:r>
    </w:p>
    <w:p w:rsidR="007B1EF4" w:rsidRPr="007B1EF4" w:rsidRDefault="007B1EF4" w:rsidP="003A115C">
      <w:pPr>
        <w:spacing w:after="0"/>
        <w:ind w:left="360"/>
        <w:rPr>
          <w:lang w:val="nl"/>
        </w:rPr>
      </w:pPr>
      <w:r w:rsidRPr="007B1EF4">
        <w:rPr>
          <w:lang w:val="nl"/>
        </w:rPr>
        <w:t>Ieder toestel wordt geleverd met een duidelijke gebruikshandleiding in het Nederlands.</w:t>
      </w:r>
    </w:p>
    <w:p w:rsidR="007B1EF4" w:rsidRPr="007B1EF4" w:rsidRDefault="007B1EF4" w:rsidP="003A115C">
      <w:pPr>
        <w:ind w:left="360"/>
        <w:rPr>
          <w:lang w:val="nl"/>
        </w:rPr>
      </w:pPr>
      <w:r w:rsidRPr="007B1EF4">
        <w:rPr>
          <w:lang w:val="nl"/>
        </w:rPr>
        <w:t>Zij zijn conform NBN EN 60335-2-21/A1 - Huishoudelijke en soortgelijke elektrische toestellen – Veiligheid – Deel 2-21: Bijzondere eisen voor boilers.</w:t>
      </w:r>
    </w:p>
    <w:p w:rsidR="007B1EF4" w:rsidRPr="007B1EF4" w:rsidRDefault="007B1EF4" w:rsidP="003A115C">
      <w:pPr>
        <w:spacing w:after="0"/>
        <w:ind w:left="360"/>
        <w:rPr>
          <w:b/>
          <w:u w:val="single"/>
          <w:lang w:val="nl"/>
        </w:rPr>
      </w:pPr>
      <w:r w:rsidRPr="007B1EF4">
        <w:rPr>
          <w:b/>
          <w:u w:val="single"/>
          <w:lang w:val="nl"/>
        </w:rPr>
        <w:t>Uitvoering</w:t>
      </w:r>
    </w:p>
    <w:p w:rsidR="007B1EF4" w:rsidRPr="007B1EF4" w:rsidRDefault="007B1EF4" w:rsidP="003A115C">
      <w:pPr>
        <w:spacing w:after="0"/>
        <w:ind w:left="360"/>
        <w:rPr>
          <w:lang w:val="nl"/>
        </w:rPr>
      </w:pPr>
      <w:r w:rsidRPr="007B1EF4">
        <w:rPr>
          <w:lang w:val="nl"/>
        </w:rPr>
        <w:t>Volgens de voorschriften van de fabrikant.</w:t>
      </w:r>
    </w:p>
    <w:p w:rsidR="007B1EF4" w:rsidRPr="00896D54" w:rsidRDefault="007B1EF4" w:rsidP="003A115C">
      <w:pPr>
        <w:ind w:left="360"/>
        <w:rPr>
          <w:color w:val="C3004A" w:themeColor="accent4"/>
          <w:lang w:val="nl"/>
        </w:rPr>
      </w:pPr>
      <w:r w:rsidRPr="00896D54">
        <w:rPr>
          <w:color w:val="C3004A" w:themeColor="accent4"/>
          <w:lang w:val="nl"/>
        </w:rPr>
        <w:t xml:space="preserve">Om de ontwikkeling en verspreiding van de legionella-bacterie tegen te gaan moeten voorraadtoestellen (boilers) op minstens 60°C </w:t>
      </w:r>
      <w:r w:rsidR="00896D54" w:rsidRPr="00896D54">
        <w:rPr>
          <w:color w:val="C3004A" w:themeColor="accent4"/>
          <w:lang w:val="nl"/>
        </w:rPr>
        <w:t>kunnen</w:t>
      </w:r>
      <w:r w:rsidRPr="00896D54">
        <w:rPr>
          <w:color w:val="C3004A" w:themeColor="accent4"/>
          <w:lang w:val="nl"/>
        </w:rPr>
        <w:t xml:space="preserve"> ingesteld</w:t>
      </w:r>
      <w:r w:rsidR="00896D54" w:rsidRPr="00896D54">
        <w:rPr>
          <w:color w:val="C3004A" w:themeColor="accent4"/>
          <w:lang w:val="nl"/>
        </w:rPr>
        <w:t xml:space="preserve"> worden</w:t>
      </w:r>
      <w:r w:rsidRPr="00896D54">
        <w:rPr>
          <w:color w:val="C3004A" w:themeColor="accent4"/>
          <w:lang w:val="nl"/>
        </w:rPr>
        <w:t>.</w:t>
      </w:r>
    </w:p>
    <w:p w:rsidR="007B1EF4" w:rsidRPr="007B1EF4" w:rsidRDefault="00DA3CA4" w:rsidP="003A115C">
      <w:pPr>
        <w:spacing w:after="0"/>
        <w:ind w:left="360"/>
        <w:rPr>
          <w:b/>
          <w:u w:val="single"/>
          <w:lang w:val="nl"/>
        </w:rPr>
      </w:pPr>
      <w:r>
        <w:rPr>
          <w:b/>
          <w:u w:val="single"/>
          <w:lang w:val="nl"/>
        </w:rPr>
        <w:t>Waarborg</w:t>
      </w:r>
    </w:p>
    <w:p w:rsidR="007B1EF4" w:rsidRPr="007B1EF4" w:rsidRDefault="007B1EF4" w:rsidP="003A115C">
      <w:pPr>
        <w:ind w:left="360"/>
        <w:rPr>
          <w:lang w:val="nl"/>
        </w:rPr>
      </w:pPr>
      <w:r w:rsidRPr="007B1EF4">
        <w:rPr>
          <w:lang w:val="nl"/>
        </w:rPr>
        <w:t xml:space="preserve">De installateur garandeert samen met de leverancier van de toestellen een waarborg van </w:t>
      </w:r>
      <w:r w:rsidR="00D76857">
        <w:rPr>
          <w:color w:val="C3004A" w:themeColor="text2"/>
          <w:lang w:val="nl"/>
        </w:rPr>
        <w:t xml:space="preserve">min. </w:t>
      </w:r>
      <w:r w:rsidRPr="007B1EF4">
        <w:rPr>
          <w:lang w:val="nl"/>
        </w:rPr>
        <w:t xml:space="preserve">1 jaar </w:t>
      </w:r>
      <w:r w:rsidR="00D76857">
        <w:rPr>
          <w:color w:val="C3004A" w:themeColor="text2"/>
          <w:lang w:val="nl"/>
        </w:rPr>
        <w:t xml:space="preserve">en min. tot definitieve oplevering </w:t>
      </w:r>
      <w:r w:rsidRPr="007B1EF4">
        <w:rPr>
          <w:lang w:val="nl"/>
        </w:rPr>
        <w:t>op het geheel en 5 jaar op de kuip, te rekenen vanaf de voorlopige oplevering.</w:t>
      </w:r>
    </w:p>
    <w:p w:rsidR="007B1EF4" w:rsidRPr="007C2734" w:rsidRDefault="007B1EF4" w:rsidP="003A115C">
      <w:pPr>
        <w:pStyle w:val="Kop2"/>
        <w:numPr>
          <w:ilvl w:val="0"/>
          <w:numId w:val="0"/>
        </w:numPr>
        <w:ind w:left="360"/>
      </w:pPr>
      <w:bookmarkStart w:id="94" w:name="_Toc461710872"/>
      <w:r>
        <w:t>63.3</w:t>
      </w:r>
      <w:r w:rsidR="007C3A89">
        <w:t>2</w:t>
      </w:r>
      <w:r>
        <w:t>.</w:t>
      </w:r>
      <w:r>
        <w:tab/>
        <w:t xml:space="preserve">elektroboilers – </w:t>
      </w:r>
      <w:r w:rsidR="007C3A89">
        <w:t>inbouwmodel</w:t>
      </w:r>
      <w:bookmarkEnd w:id="94"/>
      <w:r>
        <w:t xml:space="preserve"> </w:t>
      </w:r>
    </w:p>
    <w:p w:rsidR="007C3A89" w:rsidRPr="007C3A89" w:rsidRDefault="007C3A89" w:rsidP="003A115C">
      <w:pPr>
        <w:spacing w:after="0"/>
        <w:ind w:left="360"/>
        <w:rPr>
          <w:b/>
          <w:u w:val="single"/>
          <w:lang w:val="nl"/>
        </w:rPr>
      </w:pPr>
      <w:r w:rsidRPr="007C3A89">
        <w:rPr>
          <w:b/>
          <w:u w:val="single"/>
          <w:lang w:val="nl"/>
        </w:rPr>
        <w:t>Omschrijving</w:t>
      </w:r>
    </w:p>
    <w:p w:rsidR="007C3A89" w:rsidRPr="007C3A89" w:rsidRDefault="007C3A89" w:rsidP="003A115C">
      <w:pPr>
        <w:ind w:left="360"/>
      </w:pPr>
      <w:r w:rsidRPr="007C3A89">
        <w:t>Elektrische keukenboilers bestemd voor inbouw onder de gootsteen met inbegrip van de nodige uitsparingen in de keukenkast voor aansluiting op koudwaterkraan en stopcontact.</w:t>
      </w:r>
    </w:p>
    <w:p w:rsidR="007C3A89" w:rsidRPr="007C3A89" w:rsidRDefault="007C3A89" w:rsidP="003A115C">
      <w:pPr>
        <w:spacing w:after="0"/>
        <w:ind w:left="360"/>
        <w:rPr>
          <w:b/>
          <w:u w:val="single"/>
          <w:lang w:val="nl"/>
        </w:rPr>
      </w:pPr>
      <w:r w:rsidRPr="007C3A89">
        <w:rPr>
          <w:b/>
          <w:u w:val="single"/>
          <w:lang w:val="nl"/>
        </w:rPr>
        <w:t>Meting</w:t>
      </w:r>
    </w:p>
    <w:p w:rsidR="007C3A89" w:rsidRPr="007C3A89" w:rsidRDefault="007C3A89" w:rsidP="003A115C">
      <w:pPr>
        <w:spacing w:after="0"/>
        <w:ind w:left="360"/>
        <w:rPr>
          <w:lang w:val="nl"/>
        </w:rPr>
      </w:pPr>
      <w:r w:rsidRPr="007C3A89">
        <w:rPr>
          <w:lang w:val="nl"/>
        </w:rPr>
        <w:t>meeteenheid: per stuk</w:t>
      </w:r>
    </w:p>
    <w:p w:rsidR="007C3A89" w:rsidRPr="007C3A89" w:rsidRDefault="007C3A89" w:rsidP="003A115C">
      <w:pPr>
        <w:ind w:left="360"/>
        <w:rPr>
          <w:lang w:val="nl"/>
        </w:rPr>
      </w:pPr>
      <w:r w:rsidRPr="007C3A89">
        <w:rPr>
          <w:lang w:val="nl"/>
        </w:rPr>
        <w:t>aard van de overeenkomst: Forfaitaire Hoeveelheid (FH)</w:t>
      </w:r>
    </w:p>
    <w:p w:rsidR="007C3A89" w:rsidRPr="007C3A89" w:rsidRDefault="007C3A89" w:rsidP="003A115C">
      <w:pPr>
        <w:spacing w:after="0"/>
        <w:ind w:left="360"/>
        <w:rPr>
          <w:b/>
          <w:u w:val="single"/>
          <w:lang w:val="nl"/>
        </w:rPr>
      </w:pPr>
      <w:r w:rsidRPr="007C3A89">
        <w:rPr>
          <w:b/>
          <w:u w:val="single"/>
          <w:lang w:val="nl"/>
        </w:rPr>
        <w:t>Materiaal</w:t>
      </w:r>
    </w:p>
    <w:p w:rsidR="007C3A89" w:rsidRPr="007C3A89" w:rsidRDefault="007C3A89" w:rsidP="003A115C">
      <w:pPr>
        <w:spacing w:after="0"/>
        <w:ind w:left="360"/>
        <w:rPr>
          <w:lang w:val="nl"/>
        </w:rPr>
      </w:pPr>
      <w:r w:rsidRPr="007C3A89">
        <w:rPr>
          <w:lang w:val="nl"/>
        </w:rPr>
        <w:t>De toestellen zijn standaard voorzien van:</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binnenkuip uit roodkoper of geëmailleerd staal extra beschermd door een magnesiumanode;</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homogene isolatie van polyurethaanschuim of gelijkwaardig;</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esthetische mantel in hoogwaardig kunststof of gemoffeld plaatstaal;</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vervangbaar verwarmingselement;</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 xml:space="preserve">een knop voor temperatuurinstelling van 20° tot 80° C, </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thermostaat voor de handhaving van de ingestelde temperatuur;</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visueel controlelampje dat de opwarmingsfase aangeeft (LED,…);</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soepel aansluitsnoer voorzien van stekker met aarding;</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droogkookbeveiliging;</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een veiligheidsgroep, klep en membraan, van het water afgeschermd tegen aankalken en roesten; het expansiewater vloeit weg in een daartoe voorziene sifon met een afgesloten aansluiting, om uitdroging van het waterslot te voorkomen, of er wordt gebruik gemaakt van een aangepaste mengkraan; geenszins mag het expansiewater via de hals van de kraan geloosd worden;</w:t>
      </w:r>
    </w:p>
    <w:p w:rsidR="007C3A89" w:rsidRPr="00896D54" w:rsidRDefault="007C3A89" w:rsidP="003A115C">
      <w:pPr>
        <w:pStyle w:val="Lijstalinea"/>
        <w:numPr>
          <w:ilvl w:val="0"/>
          <w:numId w:val="55"/>
        </w:numPr>
        <w:ind w:left="1080"/>
        <w:rPr>
          <w:rFonts w:asciiTheme="minorHAnsi" w:hAnsiTheme="minorHAnsi"/>
          <w:sz w:val="22"/>
          <w:szCs w:val="22"/>
        </w:rPr>
      </w:pPr>
      <w:r w:rsidRPr="00896D54">
        <w:rPr>
          <w:rFonts w:asciiTheme="minorHAnsi" w:hAnsiTheme="minorHAnsi"/>
          <w:sz w:val="22"/>
          <w:szCs w:val="22"/>
        </w:rPr>
        <w:t>elementen voor wand- of vloerbevestiging.</w:t>
      </w:r>
    </w:p>
    <w:p w:rsidR="007C3A89" w:rsidRPr="007C3A89" w:rsidRDefault="007C3A89" w:rsidP="003A115C">
      <w:pPr>
        <w:spacing w:after="0"/>
        <w:ind w:left="360"/>
        <w:rPr>
          <w:u w:val="single"/>
          <w:lang w:val="nl"/>
        </w:rPr>
      </w:pPr>
      <w:r w:rsidRPr="007C3A89">
        <w:rPr>
          <w:u w:val="single"/>
          <w:lang w:val="nl"/>
        </w:rPr>
        <w:t>Specificaties</w:t>
      </w:r>
    </w:p>
    <w:p w:rsidR="007C3A89" w:rsidRPr="007C3A89" w:rsidRDefault="007C3A89" w:rsidP="003A115C">
      <w:pPr>
        <w:spacing w:after="0"/>
        <w:ind w:left="360"/>
        <w:rPr>
          <w:lang w:val="nl"/>
        </w:rPr>
      </w:pPr>
      <w:r w:rsidRPr="007C3A89">
        <w:rPr>
          <w:lang w:val="nl"/>
        </w:rPr>
        <w:t xml:space="preserve">Inhoud: </w:t>
      </w:r>
      <w:r w:rsidRPr="007C3A89">
        <w:rPr>
          <w:color w:val="0070C0"/>
          <w:lang w:val="nl"/>
        </w:rPr>
        <w:t xml:space="preserve">minimum 10 (één spoelbak) / 15 (twee spoelbakken) </w:t>
      </w:r>
      <w:r w:rsidRPr="007C3A89">
        <w:rPr>
          <w:lang w:val="nl"/>
        </w:rPr>
        <w:t xml:space="preserve">liter </w:t>
      </w:r>
    </w:p>
    <w:p w:rsidR="007C3A89" w:rsidRPr="007C3A89" w:rsidRDefault="007C3A89" w:rsidP="003A115C">
      <w:pPr>
        <w:spacing w:after="0"/>
        <w:ind w:left="360"/>
        <w:rPr>
          <w:lang w:val="nl"/>
        </w:rPr>
      </w:pPr>
      <w:r w:rsidRPr="007C3A89">
        <w:rPr>
          <w:lang w:val="nl"/>
        </w:rPr>
        <w:t>Opwarmtijd: maximum 20 minuten tot 65°C</w:t>
      </w:r>
    </w:p>
    <w:p w:rsidR="007C3A89" w:rsidRPr="007C3A89" w:rsidRDefault="007C3A89" w:rsidP="003A115C">
      <w:pPr>
        <w:spacing w:after="0"/>
        <w:ind w:left="360"/>
        <w:rPr>
          <w:lang w:val="nl"/>
        </w:rPr>
      </w:pPr>
      <w:r w:rsidRPr="007C3A89">
        <w:rPr>
          <w:lang w:val="nl"/>
        </w:rPr>
        <w:t xml:space="preserve">Vermogen: minstens </w:t>
      </w:r>
      <w:r w:rsidRPr="007C3A89">
        <w:rPr>
          <w:color w:val="0070C0"/>
          <w:lang w:val="nl"/>
        </w:rPr>
        <w:t xml:space="preserve">2 / … </w:t>
      </w:r>
      <w:r w:rsidRPr="007C3A89">
        <w:rPr>
          <w:lang w:val="nl"/>
        </w:rPr>
        <w:t>kW</w:t>
      </w:r>
    </w:p>
    <w:p w:rsidR="007C3A89" w:rsidRPr="007C3A89" w:rsidRDefault="007C3A89" w:rsidP="003A115C">
      <w:pPr>
        <w:spacing w:after="0"/>
        <w:ind w:left="360"/>
        <w:rPr>
          <w:lang w:val="nl"/>
        </w:rPr>
      </w:pPr>
      <w:r w:rsidRPr="007C3A89">
        <w:rPr>
          <w:lang w:val="nl"/>
        </w:rPr>
        <w:lastRenderedPageBreak/>
        <w:t>Aansluitspanning: 230 V</w:t>
      </w:r>
    </w:p>
    <w:p w:rsidR="007C3A89" w:rsidRPr="007C3A89" w:rsidRDefault="007C3A89" w:rsidP="003A115C">
      <w:pPr>
        <w:spacing w:after="0"/>
        <w:ind w:left="360"/>
        <w:rPr>
          <w:lang w:val="nl"/>
        </w:rPr>
      </w:pPr>
      <w:r w:rsidRPr="007C3A89">
        <w:rPr>
          <w:lang w:val="nl"/>
        </w:rPr>
        <w:t xml:space="preserve">Inbouwafmetingen (h x b x d): maximaal </w:t>
      </w:r>
      <w:r w:rsidRPr="007C3A89">
        <w:rPr>
          <w:color w:val="0070C0"/>
          <w:lang w:val="nl"/>
        </w:rPr>
        <w:t xml:space="preserve">… x … x … </w:t>
      </w:r>
      <w:r w:rsidRPr="007C3A89">
        <w:rPr>
          <w:lang w:val="nl"/>
        </w:rPr>
        <w:t>mm</w:t>
      </w:r>
    </w:p>
    <w:p w:rsidR="007C3A89" w:rsidRPr="007C3A89" w:rsidRDefault="007C3A89" w:rsidP="003A115C">
      <w:pPr>
        <w:ind w:left="360"/>
        <w:rPr>
          <w:lang w:val="nl"/>
        </w:rPr>
      </w:pPr>
      <w:r w:rsidRPr="007C3A89">
        <w:rPr>
          <w:lang w:val="nl"/>
        </w:rPr>
        <w:t>Wateraansluiting: 1/2"</w:t>
      </w:r>
    </w:p>
    <w:p w:rsidR="007C3A89" w:rsidRPr="007C2734" w:rsidRDefault="007C3A89" w:rsidP="003A115C">
      <w:pPr>
        <w:pStyle w:val="Kop2"/>
        <w:numPr>
          <w:ilvl w:val="0"/>
          <w:numId w:val="0"/>
        </w:numPr>
        <w:ind w:left="360"/>
      </w:pPr>
      <w:bookmarkStart w:id="95" w:name="_Toc461710873"/>
      <w:r>
        <w:t>63.33.</w:t>
      </w:r>
      <w:r>
        <w:tab/>
        <w:t>elektroboilers – spaarboilers</w:t>
      </w:r>
      <w:bookmarkEnd w:id="95"/>
      <w:r>
        <w:t xml:space="preserve"> </w:t>
      </w:r>
    </w:p>
    <w:p w:rsidR="007C3A89" w:rsidRPr="007C3A89" w:rsidRDefault="007C3A89" w:rsidP="003A115C">
      <w:pPr>
        <w:spacing w:after="0"/>
        <w:ind w:left="360"/>
        <w:rPr>
          <w:b/>
          <w:u w:val="single"/>
          <w:lang w:val="nl"/>
        </w:rPr>
      </w:pPr>
      <w:r w:rsidRPr="007C3A89">
        <w:rPr>
          <w:b/>
          <w:u w:val="single"/>
          <w:lang w:val="nl"/>
        </w:rPr>
        <w:t>Omschrijving</w:t>
      </w:r>
    </w:p>
    <w:p w:rsidR="007C3A89" w:rsidRPr="007C3A89" w:rsidRDefault="007C3A89" w:rsidP="003A115C">
      <w:pPr>
        <w:ind w:left="360"/>
      </w:pPr>
      <w:r w:rsidRPr="007C3A89">
        <w:t xml:space="preserve">Elektrische warmwaterboilers met grote inhoud voor verticale </w:t>
      </w:r>
      <w:r w:rsidR="00685EAF">
        <w:t>wandmontage</w:t>
      </w:r>
      <w:r w:rsidRPr="007C3A89">
        <w:t>.</w:t>
      </w:r>
    </w:p>
    <w:p w:rsidR="007C3A89" w:rsidRPr="007C3A89" w:rsidRDefault="007C3A89" w:rsidP="003A115C">
      <w:pPr>
        <w:spacing w:after="0"/>
        <w:ind w:left="360"/>
        <w:rPr>
          <w:b/>
          <w:u w:val="single"/>
          <w:lang w:val="nl"/>
        </w:rPr>
      </w:pPr>
      <w:r w:rsidRPr="007C3A89">
        <w:rPr>
          <w:b/>
          <w:u w:val="single"/>
          <w:lang w:val="nl"/>
        </w:rPr>
        <w:t>Meting</w:t>
      </w:r>
    </w:p>
    <w:p w:rsidR="007C3A89" w:rsidRPr="007C3A89" w:rsidRDefault="007C3A89" w:rsidP="003A115C">
      <w:pPr>
        <w:spacing w:after="0"/>
        <w:ind w:left="360"/>
        <w:rPr>
          <w:lang w:val="nl"/>
        </w:rPr>
      </w:pPr>
      <w:r w:rsidRPr="007C3A89">
        <w:rPr>
          <w:lang w:val="nl"/>
        </w:rPr>
        <w:t>meeteenheid: per stuk</w:t>
      </w:r>
    </w:p>
    <w:p w:rsidR="007C3A89" w:rsidRPr="007C3A89" w:rsidRDefault="007C3A89" w:rsidP="003A115C">
      <w:pPr>
        <w:ind w:left="360"/>
        <w:rPr>
          <w:lang w:val="nl"/>
        </w:rPr>
      </w:pPr>
      <w:r w:rsidRPr="007C3A89">
        <w:rPr>
          <w:lang w:val="nl"/>
        </w:rPr>
        <w:t>aard van de overeenkomst: Forfaitaire Hoeveelheid (FH)</w:t>
      </w:r>
    </w:p>
    <w:p w:rsidR="007C3A89" w:rsidRPr="007C3A89" w:rsidRDefault="007C3A89" w:rsidP="003A115C">
      <w:pPr>
        <w:spacing w:after="0"/>
        <w:ind w:left="360"/>
        <w:rPr>
          <w:b/>
          <w:u w:val="single"/>
          <w:lang w:val="nl"/>
        </w:rPr>
      </w:pPr>
      <w:r w:rsidRPr="007C3A89">
        <w:rPr>
          <w:b/>
          <w:u w:val="single"/>
          <w:lang w:val="nl"/>
        </w:rPr>
        <w:t>Materiaal</w:t>
      </w:r>
    </w:p>
    <w:p w:rsidR="007C3A89" w:rsidRPr="007C3A89" w:rsidRDefault="007C3A89" w:rsidP="003A115C">
      <w:pPr>
        <w:spacing w:after="0"/>
        <w:ind w:left="360"/>
        <w:rPr>
          <w:lang w:val="nl"/>
        </w:rPr>
      </w:pPr>
      <w:r w:rsidRPr="007C3A89">
        <w:rPr>
          <w:lang w:val="nl"/>
        </w:rPr>
        <w:t>Standaard voorzien van:</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geïsoleerde buitenmantel uit kunststof of gelakte staalplaat;</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binnenkuipbekleding;</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vervangbare steatiet weerstand in huls (vervangbaar zonder water af te laten);</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isolatiemantel: polyurethaanschuim of gelijkwaardig;</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buitenmantel: gelakte witte staalplaat of hoogwaardig kunststof;</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thermostaat voor de handhaving van de ingestelde temperatuur;</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 xml:space="preserve">een traploos </w:t>
      </w:r>
      <w:r w:rsidR="00896D54">
        <w:rPr>
          <w:rFonts w:asciiTheme="minorHAnsi" w:hAnsiTheme="minorHAnsi"/>
          <w:sz w:val="22"/>
          <w:szCs w:val="22"/>
        </w:rPr>
        <w:t>instelbare temperatuur (</w:t>
      </w:r>
      <w:r w:rsidR="00896D54" w:rsidRPr="00896D54">
        <w:rPr>
          <w:rFonts w:asciiTheme="minorHAnsi" w:hAnsiTheme="minorHAnsi"/>
          <w:color w:val="C3004A" w:themeColor="accent4"/>
          <w:sz w:val="22"/>
          <w:szCs w:val="22"/>
        </w:rPr>
        <w:t>3</w:t>
      </w:r>
      <w:r w:rsidRPr="00896D54">
        <w:rPr>
          <w:rFonts w:asciiTheme="minorHAnsi" w:hAnsiTheme="minorHAnsi"/>
          <w:color w:val="C3004A" w:themeColor="accent4"/>
          <w:sz w:val="22"/>
          <w:szCs w:val="22"/>
        </w:rPr>
        <w:t>5°C- 85°C</w:t>
      </w:r>
      <w:r w:rsidRPr="007C3A89">
        <w:rPr>
          <w:rFonts w:asciiTheme="minorHAnsi" w:hAnsiTheme="minorHAnsi"/>
          <w:sz w:val="22"/>
          <w:szCs w:val="22"/>
        </w:rPr>
        <w:t>);</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veiligheidsgroep (conform de voorschriften van Belgaqua) die werkt bij te hoge druk;</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een thermische veiligheid;</w:t>
      </w:r>
    </w:p>
    <w:p w:rsidR="007C3A89" w:rsidRPr="007C3A89" w:rsidRDefault="007C3A89" w:rsidP="003A115C">
      <w:pPr>
        <w:pStyle w:val="Lijstalinea"/>
        <w:numPr>
          <w:ilvl w:val="0"/>
          <w:numId w:val="54"/>
        </w:numPr>
        <w:ind w:left="1080"/>
        <w:rPr>
          <w:rFonts w:asciiTheme="minorHAnsi" w:hAnsiTheme="minorHAnsi"/>
          <w:sz w:val="22"/>
          <w:szCs w:val="22"/>
        </w:rPr>
      </w:pPr>
      <w:r w:rsidRPr="007C3A89">
        <w:rPr>
          <w:rFonts w:asciiTheme="minorHAnsi" w:hAnsiTheme="minorHAnsi"/>
          <w:sz w:val="22"/>
          <w:szCs w:val="22"/>
        </w:rPr>
        <w:t>de nodige ophangbeugels of stoel;</w:t>
      </w:r>
    </w:p>
    <w:p w:rsidR="007C3A89" w:rsidRPr="007C3A89" w:rsidRDefault="007C3A89" w:rsidP="003A115C">
      <w:pPr>
        <w:ind w:left="360"/>
      </w:pPr>
      <w:r w:rsidRPr="007C3A89">
        <w:t xml:space="preserve">een waarborg: </w:t>
      </w:r>
      <w:r w:rsidR="00D76857">
        <w:rPr>
          <w:color w:val="C3004A" w:themeColor="text2"/>
        </w:rPr>
        <w:t xml:space="preserve">min. </w:t>
      </w:r>
      <w:r w:rsidRPr="007C3A89">
        <w:t xml:space="preserve">1 jaar </w:t>
      </w:r>
      <w:r w:rsidR="00D76857">
        <w:rPr>
          <w:color w:val="C3004A" w:themeColor="text2"/>
        </w:rPr>
        <w:t xml:space="preserve">en min. tot definitieve oplevering </w:t>
      </w:r>
      <w:r w:rsidRPr="007C3A89">
        <w:t>geheel en 5 jaar op kuip.</w:t>
      </w:r>
    </w:p>
    <w:p w:rsidR="007C3A89" w:rsidRPr="007C3A89" w:rsidRDefault="007C3A89" w:rsidP="003A115C">
      <w:pPr>
        <w:spacing w:after="0"/>
        <w:ind w:left="360"/>
        <w:rPr>
          <w:u w:val="single"/>
          <w:lang w:val="nl"/>
        </w:rPr>
      </w:pPr>
      <w:r w:rsidRPr="007C3A89">
        <w:rPr>
          <w:u w:val="single"/>
          <w:lang w:val="nl"/>
        </w:rPr>
        <w:t>Specificaties</w:t>
      </w:r>
    </w:p>
    <w:p w:rsidR="007C3A89" w:rsidRPr="007C3A89" w:rsidRDefault="007C3A89" w:rsidP="003A115C">
      <w:pPr>
        <w:spacing w:after="0"/>
        <w:ind w:left="360"/>
        <w:rPr>
          <w:lang w:val="nl"/>
        </w:rPr>
      </w:pPr>
      <w:r w:rsidRPr="007C3A89">
        <w:rPr>
          <w:lang w:val="nl"/>
        </w:rPr>
        <w:t>Type: verticaal model / horizontaal model.</w:t>
      </w:r>
    </w:p>
    <w:p w:rsidR="007C3A89" w:rsidRPr="007C3A89" w:rsidRDefault="007C3A89" w:rsidP="003A115C">
      <w:pPr>
        <w:spacing w:after="0"/>
        <w:ind w:left="360"/>
        <w:rPr>
          <w:lang w:val="nl"/>
        </w:rPr>
      </w:pPr>
      <w:r w:rsidRPr="007C3A89">
        <w:rPr>
          <w:lang w:val="nl"/>
        </w:rPr>
        <w:t xml:space="preserve">Inhoud: </w:t>
      </w:r>
      <w:r w:rsidRPr="007C3A89">
        <w:rPr>
          <w:color w:val="0070C0"/>
          <w:lang w:val="nl"/>
        </w:rPr>
        <w:t xml:space="preserve">30 / 50 / </w:t>
      </w:r>
      <w:r>
        <w:rPr>
          <w:color w:val="0070C0"/>
          <w:lang w:val="nl"/>
        </w:rPr>
        <w:t xml:space="preserve">75 </w:t>
      </w:r>
      <w:r w:rsidRPr="007C3A89">
        <w:rPr>
          <w:color w:val="0070C0"/>
          <w:lang w:val="nl"/>
        </w:rPr>
        <w:t xml:space="preserve">/ ... </w:t>
      </w:r>
      <w:r w:rsidRPr="007C3A89">
        <w:rPr>
          <w:lang w:val="nl"/>
        </w:rPr>
        <w:t>liter.</w:t>
      </w:r>
    </w:p>
    <w:p w:rsidR="007C3A89" w:rsidRPr="007C3A89" w:rsidRDefault="007C3A89" w:rsidP="003A115C">
      <w:pPr>
        <w:spacing w:after="0"/>
        <w:ind w:left="360"/>
        <w:rPr>
          <w:lang w:val="nl"/>
        </w:rPr>
      </w:pPr>
      <w:r w:rsidRPr="007C3A89">
        <w:rPr>
          <w:lang w:val="nl"/>
        </w:rPr>
        <w:t xml:space="preserve">Vermogen: min </w:t>
      </w:r>
      <w:r w:rsidRPr="007C3A89">
        <w:rPr>
          <w:color w:val="0070C0"/>
          <w:lang w:val="nl"/>
        </w:rPr>
        <w:t xml:space="preserve">2 / … </w:t>
      </w:r>
      <w:r w:rsidRPr="007C3A89">
        <w:rPr>
          <w:lang w:val="nl"/>
        </w:rPr>
        <w:t>kW.</w:t>
      </w:r>
    </w:p>
    <w:p w:rsidR="007C3A89" w:rsidRPr="007C3A89" w:rsidRDefault="007C3A89" w:rsidP="003A115C">
      <w:pPr>
        <w:spacing w:after="0"/>
        <w:ind w:left="360"/>
        <w:rPr>
          <w:lang w:val="nl"/>
        </w:rPr>
      </w:pPr>
      <w:r w:rsidRPr="007C3A89">
        <w:rPr>
          <w:lang w:val="nl"/>
        </w:rPr>
        <w:t>Voeding: 230 V</w:t>
      </w:r>
    </w:p>
    <w:p w:rsidR="007C3A89" w:rsidRPr="007C3A89" w:rsidRDefault="007C3A89" w:rsidP="003A115C">
      <w:pPr>
        <w:spacing w:after="0"/>
        <w:ind w:left="360"/>
        <w:rPr>
          <w:lang w:val="nl"/>
        </w:rPr>
      </w:pPr>
      <w:r w:rsidRPr="007C3A89">
        <w:rPr>
          <w:lang w:val="nl"/>
        </w:rPr>
        <w:t>Binnenkuipbekleding: roodkoper / geëmailleerde staalplaat met magnesium (of elektrische) anode.</w:t>
      </w:r>
    </w:p>
    <w:p w:rsidR="007C3A89" w:rsidRPr="007C3A89" w:rsidRDefault="007C3A89" w:rsidP="003A115C">
      <w:pPr>
        <w:ind w:left="360"/>
        <w:rPr>
          <w:lang w:val="nl"/>
        </w:rPr>
      </w:pPr>
      <w:r w:rsidRPr="007C3A89">
        <w:rPr>
          <w:lang w:val="nl"/>
        </w:rPr>
        <w:t>Bevestiging: wandbevestiging / bevestiging op een stoel.</w:t>
      </w:r>
    </w:p>
    <w:p w:rsidR="007C3A89" w:rsidRPr="007C3A89" w:rsidRDefault="007C3A89" w:rsidP="003A115C">
      <w:pPr>
        <w:spacing w:after="0"/>
        <w:ind w:left="360"/>
        <w:rPr>
          <w:u w:val="single"/>
          <w:lang w:val="nl"/>
        </w:rPr>
      </w:pPr>
      <w:r w:rsidRPr="007C3A89">
        <w:rPr>
          <w:u w:val="single"/>
          <w:lang w:val="nl"/>
        </w:rPr>
        <w:t>Aanvullende specificaties (te schrappen door ontwerper indien niet van toepassing)</w:t>
      </w:r>
    </w:p>
    <w:p w:rsidR="007C3A89" w:rsidRPr="007C3A89" w:rsidRDefault="007C3A89" w:rsidP="003A115C">
      <w:pPr>
        <w:ind w:left="360"/>
        <w:rPr>
          <w:lang w:val="nl"/>
        </w:rPr>
      </w:pPr>
      <w:r w:rsidRPr="007C3A89">
        <w:rPr>
          <w:lang w:val="nl"/>
        </w:rPr>
        <w:t>De voeding is omschakelbaar van 230 V naar 3 x 400 V.</w:t>
      </w:r>
    </w:p>
    <w:p w:rsidR="007C3A89" w:rsidRPr="007C3A89" w:rsidRDefault="007C3A89" w:rsidP="003A115C">
      <w:pPr>
        <w:spacing w:after="0"/>
        <w:ind w:left="360"/>
        <w:rPr>
          <w:b/>
          <w:u w:val="single"/>
          <w:lang w:val="nl"/>
        </w:rPr>
      </w:pPr>
      <w:r w:rsidRPr="007C3A89">
        <w:rPr>
          <w:b/>
          <w:u w:val="single"/>
          <w:lang w:val="nl"/>
        </w:rPr>
        <w:t>Uitvoering</w:t>
      </w:r>
    </w:p>
    <w:p w:rsidR="007C3A89" w:rsidRPr="007C3A89" w:rsidRDefault="007C3A89" w:rsidP="003A115C">
      <w:pPr>
        <w:ind w:left="360"/>
        <w:rPr>
          <w:lang w:val="nl"/>
        </w:rPr>
      </w:pPr>
      <w:r w:rsidRPr="007C3A89">
        <w:rPr>
          <w:lang w:val="nl"/>
        </w:rPr>
        <w:t>Het expansiewater vloeit weg in een daarvoor voorziene sifon met een goed afgesloten aansluiting, om uitdroging van het waterslot te voorkomen.</w:t>
      </w:r>
    </w:p>
    <w:p w:rsidR="007C3A89" w:rsidRPr="007C3A89" w:rsidRDefault="007C3A89" w:rsidP="003A115C">
      <w:pPr>
        <w:spacing w:after="0"/>
        <w:ind w:left="360"/>
        <w:rPr>
          <w:u w:val="single"/>
          <w:lang w:val="nl"/>
        </w:rPr>
      </w:pPr>
      <w:r w:rsidRPr="007C3A89">
        <w:rPr>
          <w:u w:val="single"/>
          <w:lang w:val="nl"/>
        </w:rPr>
        <w:t>Aanvullende uitvoeringsvoorschriften (te schrappen door ontwerper indien niet van toepassing)</w:t>
      </w:r>
    </w:p>
    <w:p w:rsidR="007C3A89" w:rsidRPr="007C3A89" w:rsidRDefault="007C3A89" w:rsidP="003A115C">
      <w:pPr>
        <w:spacing w:after="0"/>
        <w:ind w:left="360"/>
        <w:rPr>
          <w:lang w:val="nl"/>
        </w:rPr>
      </w:pPr>
      <w:r w:rsidRPr="007C3A89">
        <w:rPr>
          <w:lang w:val="nl"/>
        </w:rPr>
        <w:t>Elektrische voeding op dubbeluurtarief over voorschakelaar ingebouwd in meterkast.</w:t>
      </w:r>
    </w:p>
    <w:p w:rsidR="007C3A89" w:rsidRPr="007C3A89" w:rsidRDefault="007C3A89" w:rsidP="003A115C">
      <w:pPr>
        <w:ind w:left="360"/>
        <w:rPr>
          <w:lang w:val="nl"/>
        </w:rPr>
      </w:pPr>
      <w:r w:rsidRPr="007C3A89">
        <w:rPr>
          <w:lang w:val="nl"/>
        </w:rPr>
        <w:t>Spaarboilers op exclusief nachttarief, volgens het AREI en de eisen van de nutsmaatschappij, rechtstreeks en vast aangesloten op de stroombaan. Een contactdoos wordt niet toegelaten.</w:t>
      </w:r>
    </w:p>
    <w:p w:rsidR="006B33AA" w:rsidRPr="007C2734" w:rsidRDefault="006B33AA" w:rsidP="003A115C">
      <w:pPr>
        <w:pStyle w:val="Kop2"/>
        <w:numPr>
          <w:ilvl w:val="0"/>
          <w:numId w:val="0"/>
        </w:numPr>
        <w:ind w:left="360"/>
      </w:pPr>
      <w:bookmarkStart w:id="96" w:name="_Toc461710874"/>
      <w:r>
        <w:t>63.40.</w:t>
      </w:r>
      <w:r>
        <w:tab/>
        <w:t>voorraadboilers indirecte opwarming – algemeen</w:t>
      </w:r>
      <w:bookmarkEnd w:id="96"/>
      <w:r>
        <w:t xml:space="preserve"> </w:t>
      </w:r>
    </w:p>
    <w:p w:rsidR="00A04D7E" w:rsidRPr="00A04D7E" w:rsidRDefault="00A04D7E" w:rsidP="003A115C">
      <w:pPr>
        <w:spacing w:after="0"/>
        <w:ind w:left="360"/>
        <w:rPr>
          <w:b/>
          <w:u w:val="single"/>
          <w:lang w:val="nl"/>
        </w:rPr>
      </w:pPr>
      <w:r w:rsidRPr="00A04D7E">
        <w:rPr>
          <w:b/>
          <w:u w:val="single"/>
          <w:lang w:val="nl"/>
        </w:rPr>
        <w:t>Omschrijving</w:t>
      </w:r>
    </w:p>
    <w:p w:rsidR="00A04D7E" w:rsidRPr="00A04D7E" w:rsidRDefault="00A04D7E" w:rsidP="003A115C">
      <w:pPr>
        <w:ind w:left="360"/>
      </w:pPr>
      <w:r w:rsidRPr="00A04D7E">
        <w:t xml:space="preserve">Leveren, plaatsen en in bedrijfstellen van voorraadboilers waarin het sanitair warmwater wordt opgewarmd door een externe warmtegenerator (verwarmingsketel, zonnecollector, combinatie van </w:t>
      </w:r>
      <w:r w:rsidRPr="00A04D7E">
        <w:lastRenderedPageBreak/>
        <w:t>beiden, …). Inbegrepen zijn alle nodige aansluitingen op het sanitair leidingnet, veiligheidsgroepen en elektrische voeding.</w:t>
      </w:r>
    </w:p>
    <w:p w:rsidR="00A04D7E" w:rsidRPr="00A04D7E" w:rsidRDefault="00A04D7E" w:rsidP="003A115C">
      <w:pPr>
        <w:spacing w:after="0"/>
        <w:ind w:left="360"/>
        <w:rPr>
          <w:b/>
          <w:u w:val="single"/>
          <w:lang w:val="nl"/>
        </w:rPr>
      </w:pPr>
      <w:r w:rsidRPr="00A04D7E">
        <w:rPr>
          <w:b/>
          <w:u w:val="single"/>
          <w:lang w:val="nl"/>
        </w:rPr>
        <w:t>Materialen</w:t>
      </w:r>
    </w:p>
    <w:p w:rsidR="00A04D7E" w:rsidRPr="00A04D7E" w:rsidRDefault="00A04D7E" w:rsidP="003A115C">
      <w:pPr>
        <w:ind w:left="360"/>
        <w:rPr>
          <w:lang w:val="nl"/>
        </w:rPr>
      </w:pPr>
      <w:r w:rsidRPr="00A04D7E">
        <w:rPr>
          <w:lang w:val="nl"/>
        </w:rPr>
        <w:t xml:space="preserve">De warmtewisselaar bestaat uit een verwarmingsspiraal onderaan het vat of een dubbele wand. Zij zijn conform NBN EN 60335-2-21/A1 - Huishoudelijke en soortgelijke elektrische toestellen – Veiligheid – Deel 2-21: Bijzondere eisen voor boilers. </w:t>
      </w:r>
    </w:p>
    <w:p w:rsidR="00A04D7E" w:rsidRPr="00A04D7E" w:rsidRDefault="00A04D7E" w:rsidP="003A115C">
      <w:pPr>
        <w:ind w:left="360"/>
        <w:rPr>
          <w:lang w:val="nl"/>
        </w:rPr>
      </w:pPr>
      <w:r w:rsidRPr="00A04D7E">
        <w:rPr>
          <w:lang w:val="nl"/>
        </w:rPr>
        <w:t>Geschikt voor drinkwater.</w:t>
      </w:r>
    </w:p>
    <w:p w:rsidR="00A04D7E" w:rsidRPr="00A04D7E" w:rsidRDefault="00A04D7E" w:rsidP="003A115C">
      <w:pPr>
        <w:spacing w:after="0"/>
        <w:ind w:left="360"/>
        <w:rPr>
          <w:lang w:val="nl"/>
        </w:rPr>
      </w:pPr>
      <w:r w:rsidRPr="00A04D7E">
        <w:rPr>
          <w:lang w:val="nl"/>
        </w:rPr>
        <w:t xml:space="preserve">Basisprestaties bij opwarming d.m.v. CV-ketel: de inhoud van het vat en het vermogen van de warmtewisselaar (rekening houdend met het ketelvermogen gedimensioneerd op de warmteverliezen van </w:t>
      </w:r>
      <w:r>
        <w:rPr>
          <w:lang w:val="nl"/>
        </w:rPr>
        <w:t>het gebouw</w:t>
      </w:r>
      <w:r w:rsidRPr="00A04D7E">
        <w:rPr>
          <w:lang w:val="nl"/>
        </w:rPr>
        <w:t xml:space="preserve">) moeten het water voldoende opwarmen om minstens 2 </w:t>
      </w:r>
      <w:r>
        <w:rPr>
          <w:lang w:val="nl"/>
        </w:rPr>
        <w:t>douches</w:t>
      </w:r>
      <w:r w:rsidRPr="00A04D7E">
        <w:rPr>
          <w:lang w:val="nl"/>
        </w:rPr>
        <w:t xml:space="preserve">  (40°C) met een tussenpauze van 20 minuten te kunnen aftappen (bij een gemiddelde CV-temperatuur van 75°C).</w:t>
      </w:r>
    </w:p>
    <w:p w:rsidR="00A04D7E" w:rsidRPr="00A04D7E" w:rsidRDefault="00A04D7E" w:rsidP="003A115C">
      <w:pPr>
        <w:spacing w:after="0"/>
        <w:ind w:left="360"/>
        <w:rPr>
          <w:lang w:val="nl"/>
        </w:rPr>
      </w:pPr>
      <w:r w:rsidRPr="00A04D7E">
        <w:rPr>
          <w:lang w:val="nl"/>
        </w:rPr>
        <w:t>De boilers zijn voorzien van:</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regelbare aquastaat (35-80°C) ingesteld op 65°C;</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koud- en warmwater aansluiting;</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in- en uitlaat aansluiting voor de warmtegenerator, bij aansluiting op een zonnecollector is een tweede in- en uitlaatset voorzien;</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aflaatkraan;</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mantel uit geëmailleerd, gemoffeld of geplastificeerd staal / kunststof – kleur wit;</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warmte-isolatie uit polyurethaanschuim of gelijkwaardig;</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inspectieopening;</w:t>
      </w:r>
    </w:p>
    <w:p w:rsidR="00A04D7E" w:rsidRPr="00A04D7E" w:rsidRDefault="00A04D7E" w:rsidP="003A115C">
      <w:pPr>
        <w:pStyle w:val="Lijstalinea"/>
        <w:numPr>
          <w:ilvl w:val="0"/>
          <w:numId w:val="57"/>
        </w:numPr>
        <w:ind w:left="1080"/>
        <w:rPr>
          <w:rFonts w:asciiTheme="minorHAnsi" w:hAnsiTheme="minorHAnsi"/>
          <w:sz w:val="22"/>
          <w:szCs w:val="22"/>
        </w:rPr>
      </w:pPr>
      <w:r w:rsidRPr="00A04D7E">
        <w:rPr>
          <w:rFonts w:asciiTheme="minorHAnsi" w:hAnsiTheme="minorHAnsi"/>
          <w:sz w:val="22"/>
          <w:szCs w:val="22"/>
        </w:rPr>
        <w:t>een kenplaat.</w:t>
      </w:r>
    </w:p>
    <w:p w:rsidR="00A04D7E" w:rsidRDefault="00A04D7E" w:rsidP="003A115C">
      <w:pPr>
        <w:ind w:left="360"/>
        <w:rPr>
          <w:lang w:val="nl"/>
        </w:rPr>
      </w:pPr>
      <w:r w:rsidRPr="00A04D7E">
        <w:rPr>
          <w:lang w:val="nl"/>
        </w:rPr>
        <w:t>De boilers worden geleverd met ophangbeugels of voetsteun en de nodige verbindingsstukken.</w:t>
      </w:r>
    </w:p>
    <w:p w:rsidR="00DF6ECA" w:rsidRPr="002E0CBC" w:rsidRDefault="00DF6ECA" w:rsidP="00DF6ECA">
      <w:pPr>
        <w:spacing w:after="0"/>
        <w:ind w:left="360"/>
        <w:rPr>
          <w:color w:val="C3004A" w:themeColor="accent4"/>
          <w:lang w:val="nl"/>
        </w:rPr>
      </w:pPr>
      <w:r w:rsidRPr="002E0CBC">
        <w:rPr>
          <w:color w:val="C3004A" w:themeColor="accent4"/>
          <w:lang w:val="nl"/>
        </w:rPr>
        <w:t>Om de nadelige invloeden van het instromend water op de stratificatie te beperken moet:</w:t>
      </w:r>
    </w:p>
    <w:p w:rsidR="00DF6ECA" w:rsidRPr="002E0CBC" w:rsidRDefault="00DF6ECA" w:rsidP="00DF6ECA">
      <w:pPr>
        <w:pStyle w:val="Lijstalinea"/>
        <w:numPr>
          <w:ilvl w:val="0"/>
          <w:numId w:val="133"/>
        </w:numPr>
        <w:rPr>
          <w:rFonts w:asciiTheme="minorHAnsi" w:hAnsiTheme="minorHAnsi"/>
          <w:color w:val="C3004A" w:themeColor="accent4"/>
          <w:sz w:val="22"/>
          <w:szCs w:val="22"/>
          <w:lang w:val="nl"/>
        </w:rPr>
      </w:pPr>
      <w:r w:rsidRPr="002E0CBC">
        <w:rPr>
          <w:rFonts w:asciiTheme="minorHAnsi" w:hAnsiTheme="minorHAnsi"/>
          <w:color w:val="C3004A" w:themeColor="accent4"/>
          <w:sz w:val="22"/>
          <w:szCs w:val="22"/>
          <w:lang w:val="nl"/>
        </w:rPr>
        <w:t>De instroomsnelheid beperkt worden tot 0,1 m/s</w:t>
      </w:r>
    </w:p>
    <w:p w:rsidR="00DF6ECA" w:rsidRPr="002E0CBC" w:rsidRDefault="00DF6ECA" w:rsidP="00DF6ECA">
      <w:pPr>
        <w:pStyle w:val="Lijstalinea"/>
        <w:numPr>
          <w:ilvl w:val="0"/>
          <w:numId w:val="133"/>
        </w:numPr>
        <w:spacing w:after="240"/>
        <w:rPr>
          <w:rFonts w:asciiTheme="minorHAnsi" w:hAnsiTheme="minorHAnsi"/>
          <w:color w:val="C3004A" w:themeColor="accent4"/>
          <w:sz w:val="22"/>
          <w:szCs w:val="22"/>
          <w:lang w:val="nl"/>
        </w:rPr>
      </w:pPr>
      <w:r w:rsidRPr="002E0CBC">
        <w:rPr>
          <w:rFonts w:asciiTheme="minorHAnsi" w:hAnsiTheme="minorHAnsi"/>
          <w:color w:val="C3004A" w:themeColor="accent4"/>
          <w:sz w:val="22"/>
          <w:szCs w:val="22"/>
          <w:lang w:val="nl"/>
        </w:rPr>
        <w:t>Er een rechtgedeelte zijn van 3 tot 6 keer de hydraulische dimater na de laatste bocht of diameterwijziging</w:t>
      </w:r>
    </w:p>
    <w:p w:rsidR="00A04D7E" w:rsidRPr="00A04D7E" w:rsidRDefault="00CD1586" w:rsidP="003A115C">
      <w:pPr>
        <w:spacing w:after="0"/>
        <w:ind w:left="360"/>
        <w:rPr>
          <w:b/>
          <w:u w:val="single"/>
          <w:lang w:val="nl"/>
        </w:rPr>
      </w:pPr>
      <w:r>
        <w:rPr>
          <w:b/>
          <w:u w:val="single"/>
          <w:lang w:val="nl"/>
        </w:rPr>
        <w:t>Waarborg</w:t>
      </w:r>
    </w:p>
    <w:p w:rsidR="00DF6ECA" w:rsidRPr="00A04D7E" w:rsidRDefault="00A04D7E" w:rsidP="00DF6ECA">
      <w:pPr>
        <w:ind w:left="360"/>
        <w:rPr>
          <w:lang w:val="nl"/>
        </w:rPr>
      </w:pPr>
      <w:r w:rsidRPr="00A04D7E">
        <w:rPr>
          <w:lang w:val="nl"/>
        </w:rPr>
        <w:t xml:space="preserve">De installateur garandeert samen met de leverancier van de toestellen een waarborg van </w:t>
      </w:r>
      <w:r w:rsidR="00CD1586">
        <w:rPr>
          <w:color w:val="C3004A" w:themeColor="text2"/>
          <w:lang w:val="nl"/>
        </w:rPr>
        <w:t xml:space="preserve">min. </w:t>
      </w:r>
      <w:r w:rsidRPr="00A04D7E">
        <w:rPr>
          <w:lang w:val="nl"/>
        </w:rPr>
        <w:t xml:space="preserve">1 jaar </w:t>
      </w:r>
      <w:r w:rsidR="00CD1586">
        <w:rPr>
          <w:color w:val="C3004A" w:themeColor="text2"/>
          <w:lang w:val="nl"/>
        </w:rPr>
        <w:t xml:space="preserve">en min. tot definitieve oplevering </w:t>
      </w:r>
      <w:r w:rsidRPr="00A04D7E">
        <w:rPr>
          <w:lang w:val="nl"/>
        </w:rPr>
        <w:t>op het geheel en 5 jaar op de kuip, te rekenen vanaf de voorlopige oplevering.</w:t>
      </w:r>
    </w:p>
    <w:p w:rsidR="007D3B45" w:rsidRPr="007C2734" w:rsidRDefault="007D3B45" w:rsidP="003A115C">
      <w:pPr>
        <w:pStyle w:val="Kop2"/>
        <w:numPr>
          <w:ilvl w:val="0"/>
          <w:numId w:val="0"/>
        </w:numPr>
        <w:ind w:left="360"/>
      </w:pPr>
      <w:bookmarkStart w:id="97" w:name="_Toc461710875"/>
      <w:r>
        <w:t>63.</w:t>
      </w:r>
      <w:r w:rsidR="00AE66BB">
        <w:t>41</w:t>
      </w:r>
      <w:r>
        <w:t>.</w:t>
      </w:r>
      <w:r>
        <w:tab/>
        <w:t>voorraadboilers indirecte opwarming – enkelvoudige warmtewisselaar</w:t>
      </w:r>
      <w:bookmarkEnd w:id="97"/>
      <w:r>
        <w:t xml:space="preserve"> </w:t>
      </w:r>
    </w:p>
    <w:p w:rsidR="00AE66BB" w:rsidRPr="00AE66BB" w:rsidRDefault="00AE66BB" w:rsidP="003A115C">
      <w:pPr>
        <w:spacing w:after="0"/>
        <w:ind w:left="360"/>
        <w:rPr>
          <w:b/>
          <w:u w:val="single"/>
          <w:lang w:val="nl"/>
        </w:rPr>
      </w:pPr>
      <w:r w:rsidRPr="00AE66BB">
        <w:rPr>
          <w:b/>
          <w:u w:val="single"/>
          <w:lang w:val="nl"/>
        </w:rPr>
        <w:t>Meting</w:t>
      </w:r>
    </w:p>
    <w:p w:rsidR="00AE66BB" w:rsidRPr="00AE66BB" w:rsidRDefault="00AE66BB" w:rsidP="003A115C">
      <w:pPr>
        <w:spacing w:after="0"/>
        <w:ind w:left="360"/>
        <w:rPr>
          <w:lang w:val="nl"/>
        </w:rPr>
      </w:pPr>
      <w:r w:rsidRPr="00AE66BB">
        <w:rPr>
          <w:lang w:val="nl"/>
        </w:rPr>
        <w:t>meeteenheid: per stuk</w:t>
      </w:r>
    </w:p>
    <w:p w:rsidR="00AE66BB" w:rsidRPr="00AE66BB" w:rsidRDefault="00AE66BB" w:rsidP="003A115C">
      <w:pPr>
        <w:ind w:left="360"/>
        <w:rPr>
          <w:lang w:val="nl"/>
        </w:rPr>
      </w:pPr>
      <w:r w:rsidRPr="00AE66BB">
        <w:rPr>
          <w:lang w:val="nl"/>
        </w:rPr>
        <w:t>aard van de overeenkomst: Forfaitaire Hoeveelheid (FH)</w:t>
      </w:r>
    </w:p>
    <w:p w:rsidR="00AE66BB" w:rsidRPr="00AE66BB" w:rsidRDefault="00AE66BB" w:rsidP="003A115C">
      <w:pPr>
        <w:spacing w:after="0"/>
        <w:ind w:left="360"/>
        <w:rPr>
          <w:b/>
          <w:u w:val="single"/>
          <w:lang w:val="nl"/>
        </w:rPr>
      </w:pPr>
      <w:r w:rsidRPr="00AE66BB">
        <w:rPr>
          <w:b/>
          <w:u w:val="single"/>
          <w:lang w:val="nl"/>
        </w:rPr>
        <w:t>Materialen</w:t>
      </w:r>
    </w:p>
    <w:p w:rsidR="00AE66BB" w:rsidRPr="00AE66BB" w:rsidRDefault="00AE66BB" w:rsidP="003A115C">
      <w:pPr>
        <w:spacing w:after="0"/>
        <w:ind w:left="360"/>
        <w:rPr>
          <w:u w:val="single"/>
          <w:lang w:val="nl"/>
        </w:rPr>
      </w:pPr>
      <w:r w:rsidRPr="00AE66BB">
        <w:rPr>
          <w:u w:val="single"/>
          <w:lang w:val="nl"/>
        </w:rPr>
        <w:t>Specificaties</w:t>
      </w:r>
    </w:p>
    <w:p w:rsidR="00AE66BB" w:rsidRPr="00AE66BB" w:rsidRDefault="00AE66BB" w:rsidP="003A115C">
      <w:pPr>
        <w:spacing w:after="0"/>
        <w:ind w:left="360"/>
        <w:rPr>
          <w:lang w:val="nl"/>
        </w:rPr>
      </w:pPr>
      <w:r w:rsidRPr="00AE66BB">
        <w:rPr>
          <w:lang w:val="nl"/>
        </w:rPr>
        <w:t xml:space="preserve">Inhoud vat: </w:t>
      </w:r>
      <w:r w:rsidRPr="00AE66BB">
        <w:rPr>
          <w:color w:val="0070C0"/>
          <w:lang w:val="nl"/>
        </w:rPr>
        <w:t>…</w:t>
      </w:r>
      <w:r w:rsidRPr="00AE66BB">
        <w:rPr>
          <w:lang w:val="nl"/>
        </w:rPr>
        <w:t xml:space="preserve"> </w:t>
      </w:r>
      <w:r w:rsidRPr="00AE66BB">
        <w:rPr>
          <w:color w:val="0070C0"/>
          <w:lang w:val="nl"/>
        </w:rPr>
        <w:t>liter / volgens meetstaat</w:t>
      </w:r>
    </w:p>
    <w:p w:rsidR="00AE66BB" w:rsidRPr="00AE66BB" w:rsidRDefault="00AE66BB" w:rsidP="003A115C">
      <w:pPr>
        <w:spacing w:after="0"/>
        <w:ind w:left="360"/>
        <w:rPr>
          <w:lang w:val="nl"/>
        </w:rPr>
      </w:pPr>
      <w:r w:rsidRPr="00AE66BB">
        <w:rPr>
          <w:lang w:val="nl"/>
        </w:rPr>
        <w:t xml:space="preserve">Vermogen: </w:t>
      </w:r>
      <w:r w:rsidRPr="00AE66BB">
        <w:rPr>
          <w:color w:val="0070C0"/>
          <w:lang w:val="nl"/>
        </w:rPr>
        <w:t>…</w:t>
      </w:r>
      <w:r w:rsidRPr="00AE66BB">
        <w:rPr>
          <w:lang w:val="nl"/>
        </w:rPr>
        <w:t xml:space="preserve"> </w:t>
      </w:r>
      <w:r w:rsidRPr="00AE66BB">
        <w:rPr>
          <w:color w:val="0070C0"/>
          <w:lang w:val="nl"/>
        </w:rPr>
        <w:t>kW / volgens meetstaat</w:t>
      </w:r>
    </w:p>
    <w:p w:rsidR="00AE66BB" w:rsidRPr="00AE66BB" w:rsidRDefault="00AE66BB" w:rsidP="003A115C">
      <w:pPr>
        <w:spacing w:after="0"/>
        <w:ind w:left="360"/>
        <w:rPr>
          <w:lang w:val="nl"/>
        </w:rPr>
      </w:pPr>
      <w:r w:rsidRPr="00AE66BB">
        <w:rPr>
          <w:lang w:val="nl"/>
        </w:rPr>
        <w:t xml:space="preserve">Afmetingen (hxbxd): </w:t>
      </w:r>
      <w:r w:rsidRPr="00AE66BB">
        <w:rPr>
          <w:color w:val="0070C0"/>
          <w:lang w:val="nl"/>
        </w:rPr>
        <w:t>max. … x … x … mm / volgens meetstaat</w:t>
      </w:r>
    </w:p>
    <w:p w:rsidR="00AE66BB" w:rsidRPr="00AE66BB" w:rsidRDefault="00AE66BB" w:rsidP="003A115C">
      <w:pPr>
        <w:spacing w:after="0"/>
        <w:ind w:left="360"/>
        <w:rPr>
          <w:lang w:val="nl"/>
        </w:rPr>
      </w:pPr>
      <w:r w:rsidRPr="00AE66BB">
        <w:rPr>
          <w:lang w:val="nl"/>
        </w:rPr>
        <w:t>Aansluitdiameters:</w:t>
      </w:r>
    </w:p>
    <w:p w:rsidR="00AE66BB" w:rsidRPr="00AE66BB" w:rsidRDefault="00AE66BB" w:rsidP="003A115C">
      <w:pPr>
        <w:spacing w:after="0"/>
        <w:ind w:left="360"/>
        <w:rPr>
          <w:color w:val="0070C0"/>
        </w:rPr>
      </w:pPr>
      <w:r w:rsidRPr="00AE66BB">
        <w:rPr>
          <w:color w:val="0070C0"/>
        </w:rPr>
        <w:t xml:space="preserve">koud / warm-water: </w:t>
      </w:r>
      <w:r w:rsidRPr="00AE66BB">
        <w:rPr>
          <w:color w:val="0070C0"/>
          <w:lang w:val="nl"/>
        </w:rPr>
        <w:t xml:space="preserve">3/4” / koper </w:t>
      </w:r>
      <w:r w:rsidRPr="00AE66BB">
        <w:rPr>
          <w:color w:val="0070C0"/>
          <w:lang w:val="nl"/>
        </w:rPr>
        <w:sym w:font="MT Symbol" w:char="F0C6"/>
      </w:r>
      <w:r w:rsidRPr="00AE66BB">
        <w:rPr>
          <w:color w:val="0070C0"/>
          <w:lang w:val="nl"/>
        </w:rPr>
        <w:t xml:space="preserve"> 22 / flexibele slangen 3/4” / … / volgens meetstaat</w:t>
      </w:r>
    </w:p>
    <w:p w:rsidR="00AE66BB" w:rsidRPr="00AE66BB" w:rsidRDefault="00AE66BB" w:rsidP="003A115C">
      <w:pPr>
        <w:spacing w:after="0"/>
        <w:ind w:left="360"/>
      </w:pPr>
      <w:r w:rsidRPr="00AE66BB">
        <w:t xml:space="preserve">warmtewisselaar: </w:t>
      </w:r>
      <w:r w:rsidRPr="00AE66BB">
        <w:rPr>
          <w:color w:val="0070C0"/>
          <w:lang w:val="nl"/>
        </w:rPr>
        <w:sym w:font="MT Symbol" w:char="F0C6"/>
      </w:r>
      <w:r w:rsidRPr="00AE66BB">
        <w:rPr>
          <w:color w:val="0070C0"/>
          <w:lang w:val="nl"/>
        </w:rPr>
        <w:t xml:space="preserve"> … / volgens meetstaat</w:t>
      </w:r>
    </w:p>
    <w:p w:rsidR="00AE66BB" w:rsidRPr="00AE66BB" w:rsidRDefault="00AE66BB" w:rsidP="003A115C">
      <w:pPr>
        <w:spacing w:after="0"/>
        <w:ind w:left="360"/>
        <w:rPr>
          <w:lang w:val="nl"/>
        </w:rPr>
      </w:pPr>
      <w:r w:rsidRPr="00AE66BB">
        <w:rPr>
          <w:lang w:val="nl"/>
        </w:rPr>
        <w:t>Vat en warmtewisselaar uit verenigbare materialen:</w:t>
      </w:r>
    </w:p>
    <w:p w:rsidR="00AE66BB" w:rsidRPr="003733D5" w:rsidRDefault="00AE66BB" w:rsidP="003A115C">
      <w:pPr>
        <w:pStyle w:val="Lijstalinea"/>
        <w:numPr>
          <w:ilvl w:val="0"/>
          <w:numId w:val="58"/>
        </w:numPr>
        <w:ind w:left="1080"/>
        <w:rPr>
          <w:rFonts w:asciiTheme="minorHAnsi" w:hAnsiTheme="minorHAnsi"/>
          <w:sz w:val="22"/>
          <w:szCs w:val="22"/>
        </w:rPr>
      </w:pPr>
      <w:r w:rsidRPr="003733D5">
        <w:rPr>
          <w:rFonts w:asciiTheme="minorHAnsi" w:hAnsiTheme="minorHAnsi"/>
          <w:sz w:val="22"/>
          <w:szCs w:val="22"/>
        </w:rPr>
        <w:lastRenderedPageBreak/>
        <w:t>roestvast staal of</w:t>
      </w:r>
    </w:p>
    <w:p w:rsidR="00AE66BB" w:rsidRPr="003733D5" w:rsidRDefault="00AE66BB" w:rsidP="003A115C">
      <w:pPr>
        <w:pStyle w:val="Lijstalinea"/>
        <w:numPr>
          <w:ilvl w:val="0"/>
          <w:numId w:val="58"/>
        </w:numPr>
        <w:ind w:left="1080"/>
        <w:rPr>
          <w:rFonts w:asciiTheme="minorHAnsi" w:hAnsiTheme="minorHAnsi"/>
          <w:sz w:val="22"/>
          <w:szCs w:val="22"/>
        </w:rPr>
      </w:pPr>
      <w:r w:rsidRPr="003733D5">
        <w:rPr>
          <w:rFonts w:asciiTheme="minorHAnsi" w:hAnsiTheme="minorHAnsi"/>
          <w:sz w:val="22"/>
          <w:szCs w:val="22"/>
        </w:rPr>
        <w:t>volkoper of</w:t>
      </w:r>
    </w:p>
    <w:p w:rsidR="00AE66BB" w:rsidRPr="003733D5" w:rsidRDefault="00AE66BB" w:rsidP="003A115C">
      <w:pPr>
        <w:pStyle w:val="Lijstalinea"/>
        <w:numPr>
          <w:ilvl w:val="0"/>
          <w:numId w:val="58"/>
        </w:numPr>
        <w:ind w:left="1080"/>
        <w:rPr>
          <w:rFonts w:asciiTheme="minorHAnsi" w:hAnsiTheme="minorHAnsi"/>
          <w:sz w:val="22"/>
          <w:szCs w:val="22"/>
        </w:rPr>
      </w:pPr>
      <w:r w:rsidRPr="003733D5">
        <w:rPr>
          <w:rFonts w:asciiTheme="minorHAnsi" w:hAnsiTheme="minorHAnsi"/>
          <w:sz w:val="22"/>
          <w:szCs w:val="22"/>
        </w:rPr>
        <w:t>geëmailleerd staal + vervangbare magnesium opofferingsanode of elektronische anode of</w:t>
      </w:r>
    </w:p>
    <w:p w:rsidR="00AE66BB" w:rsidRPr="003733D5" w:rsidRDefault="00AE66BB" w:rsidP="003A115C">
      <w:pPr>
        <w:pStyle w:val="Lijstalinea"/>
        <w:numPr>
          <w:ilvl w:val="0"/>
          <w:numId w:val="58"/>
        </w:numPr>
        <w:spacing w:after="240"/>
        <w:ind w:left="1080"/>
        <w:rPr>
          <w:rFonts w:asciiTheme="minorHAnsi" w:hAnsiTheme="minorHAnsi"/>
          <w:sz w:val="22"/>
          <w:szCs w:val="22"/>
        </w:rPr>
      </w:pPr>
      <w:r w:rsidRPr="003733D5">
        <w:rPr>
          <w:rFonts w:asciiTheme="minorHAnsi" w:hAnsiTheme="minorHAnsi"/>
          <w:sz w:val="22"/>
          <w:szCs w:val="22"/>
        </w:rPr>
        <w:t>kunststof vat met koperen warmtewisselaar.</w:t>
      </w:r>
    </w:p>
    <w:p w:rsidR="00AE66BB" w:rsidRPr="00AE66BB" w:rsidRDefault="00AE66BB" w:rsidP="003A115C">
      <w:pPr>
        <w:spacing w:after="0"/>
        <w:ind w:left="360"/>
        <w:rPr>
          <w:u w:val="single"/>
          <w:lang w:val="nl"/>
        </w:rPr>
      </w:pPr>
      <w:r w:rsidRPr="00AE66BB">
        <w:rPr>
          <w:u w:val="single"/>
          <w:lang w:val="nl"/>
        </w:rPr>
        <w:t>Aanvullende specificaties (te schrappen door ontwerper indien niet van toepassing)</w:t>
      </w:r>
    </w:p>
    <w:p w:rsidR="00AE66BB" w:rsidRPr="00AE66BB" w:rsidRDefault="00AE66BB" w:rsidP="003A115C">
      <w:pPr>
        <w:spacing w:after="0"/>
        <w:ind w:left="360"/>
        <w:rPr>
          <w:lang w:val="nl"/>
        </w:rPr>
      </w:pPr>
      <w:r w:rsidRPr="00AE66BB">
        <w:rPr>
          <w:lang w:val="nl"/>
        </w:rPr>
        <w:t>een (dompel)thermometer;</w:t>
      </w:r>
    </w:p>
    <w:p w:rsidR="00AE66BB" w:rsidRPr="00AE66BB" w:rsidRDefault="00AE66BB" w:rsidP="003A115C">
      <w:pPr>
        <w:spacing w:after="0"/>
        <w:ind w:left="360"/>
        <w:rPr>
          <w:lang w:val="nl"/>
        </w:rPr>
      </w:pPr>
      <w:r w:rsidRPr="00AE66BB">
        <w:rPr>
          <w:lang w:val="nl"/>
        </w:rPr>
        <w:t>een boilerset bestaande uit een gemotoriseerde driewegklep;</w:t>
      </w:r>
    </w:p>
    <w:p w:rsidR="00AE66BB" w:rsidRPr="00AE66BB" w:rsidRDefault="00AE66BB" w:rsidP="003A115C">
      <w:pPr>
        <w:spacing w:after="0"/>
        <w:ind w:left="360"/>
        <w:rPr>
          <w:lang w:val="nl"/>
        </w:rPr>
      </w:pPr>
      <w:r w:rsidRPr="00AE66BB">
        <w:rPr>
          <w:lang w:val="nl"/>
        </w:rPr>
        <w:t>een boilerregeling aangepast aan het keteltype;</w:t>
      </w:r>
    </w:p>
    <w:p w:rsidR="00AE66BB" w:rsidRPr="00AE66BB" w:rsidRDefault="00AE66BB" w:rsidP="003A115C">
      <w:pPr>
        <w:spacing w:after="0"/>
        <w:ind w:left="360"/>
        <w:rPr>
          <w:lang w:val="nl"/>
        </w:rPr>
      </w:pPr>
      <w:r w:rsidRPr="00AE66BB">
        <w:rPr>
          <w:lang w:val="nl"/>
        </w:rPr>
        <w:t>een sokkel;</w:t>
      </w:r>
    </w:p>
    <w:p w:rsidR="00AE66BB" w:rsidRPr="00AE66BB" w:rsidRDefault="00AE66BB" w:rsidP="003A115C">
      <w:pPr>
        <w:ind w:left="360"/>
        <w:rPr>
          <w:lang w:val="nl"/>
        </w:rPr>
      </w:pPr>
      <w:r w:rsidRPr="00AE66BB">
        <w:rPr>
          <w:lang w:val="nl"/>
        </w:rPr>
        <w:t>een voetstuk.</w:t>
      </w:r>
    </w:p>
    <w:p w:rsidR="00AE66BB" w:rsidRPr="00AE66BB" w:rsidRDefault="00AE66BB" w:rsidP="003A115C">
      <w:pPr>
        <w:spacing w:after="0"/>
        <w:ind w:left="360"/>
        <w:rPr>
          <w:b/>
          <w:u w:val="single"/>
          <w:lang w:val="nl"/>
        </w:rPr>
      </w:pPr>
      <w:r w:rsidRPr="00AE66BB">
        <w:rPr>
          <w:b/>
          <w:u w:val="single"/>
          <w:lang w:val="nl"/>
        </w:rPr>
        <w:t>Uitvoering</w:t>
      </w:r>
    </w:p>
    <w:p w:rsidR="00AE66BB" w:rsidRPr="00AE66BB" w:rsidRDefault="00AE66BB" w:rsidP="003A115C">
      <w:pPr>
        <w:ind w:left="360"/>
        <w:rPr>
          <w:lang w:val="nl"/>
        </w:rPr>
      </w:pPr>
      <w:r w:rsidRPr="00AE66BB">
        <w:rPr>
          <w:lang w:val="nl"/>
        </w:rPr>
        <w:t>De boilers worden verticaal opgesteld.</w:t>
      </w:r>
    </w:p>
    <w:p w:rsidR="00AE66BB" w:rsidRPr="007C2734" w:rsidRDefault="00AE66BB" w:rsidP="003A115C">
      <w:pPr>
        <w:pStyle w:val="Kop2"/>
        <w:numPr>
          <w:ilvl w:val="0"/>
          <w:numId w:val="0"/>
        </w:numPr>
        <w:ind w:left="360"/>
      </w:pPr>
      <w:bookmarkStart w:id="98" w:name="_Toc461710876"/>
      <w:r>
        <w:t>63.42.</w:t>
      </w:r>
      <w:r>
        <w:tab/>
        <w:t>voorraadboilers indirecte opwarming – dubbelvoudige warmtewisselaar</w:t>
      </w:r>
      <w:bookmarkEnd w:id="98"/>
      <w:r>
        <w:t xml:space="preserve"> </w:t>
      </w:r>
    </w:p>
    <w:p w:rsidR="00AE66BB" w:rsidRPr="00AE66BB" w:rsidRDefault="00AE66BB" w:rsidP="003A115C">
      <w:pPr>
        <w:spacing w:after="0"/>
        <w:ind w:left="360"/>
        <w:rPr>
          <w:b/>
          <w:u w:val="single"/>
          <w:lang w:val="nl"/>
        </w:rPr>
      </w:pPr>
      <w:r w:rsidRPr="00AE66BB">
        <w:rPr>
          <w:b/>
          <w:u w:val="single"/>
          <w:lang w:val="nl"/>
        </w:rPr>
        <w:t>Meting</w:t>
      </w:r>
    </w:p>
    <w:p w:rsidR="00AE66BB" w:rsidRPr="00AE66BB" w:rsidRDefault="00AE66BB" w:rsidP="003A115C">
      <w:pPr>
        <w:spacing w:after="0"/>
        <w:ind w:left="360"/>
        <w:rPr>
          <w:lang w:val="nl"/>
        </w:rPr>
      </w:pPr>
      <w:r w:rsidRPr="00AE66BB">
        <w:rPr>
          <w:lang w:val="nl"/>
        </w:rPr>
        <w:t>meeteenheid: per stuk</w:t>
      </w:r>
    </w:p>
    <w:p w:rsidR="00AE66BB" w:rsidRPr="00AE66BB" w:rsidRDefault="00AE66BB" w:rsidP="003A115C">
      <w:pPr>
        <w:ind w:left="360"/>
        <w:rPr>
          <w:lang w:val="nl"/>
        </w:rPr>
      </w:pPr>
      <w:r w:rsidRPr="00AE66BB">
        <w:rPr>
          <w:lang w:val="nl"/>
        </w:rPr>
        <w:t>aard van de overeenkomst: Forfaitaire Hoeveelheid (FH)</w:t>
      </w:r>
    </w:p>
    <w:p w:rsidR="00AE66BB" w:rsidRPr="00AE66BB" w:rsidRDefault="00AE66BB" w:rsidP="003A115C">
      <w:pPr>
        <w:spacing w:after="0"/>
        <w:ind w:left="360"/>
        <w:rPr>
          <w:b/>
          <w:u w:val="single"/>
          <w:lang w:val="nl"/>
        </w:rPr>
      </w:pPr>
      <w:r w:rsidRPr="00AE66BB">
        <w:rPr>
          <w:b/>
          <w:u w:val="single"/>
          <w:lang w:val="nl"/>
        </w:rPr>
        <w:t>Materialen</w:t>
      </w:r>
    </w:p>
    <w:p w:rsidR="00AE66BB" w:rsidRPr="00AE66BB" w:rsidRDefault="00AE66BB" w:rsidP="003A115C">
      <w:pPr>
        <w:spacing w:after="0"/>
        <w:ind w:left="360"/>
        <w:rPr>
          <w:u w:val="single"/>
          <w:lang w:val="nl"/>
        </w:rPr>
      </w:pPr>
      <w:r w:rsidRPr="00AE66BB">
        <w:rPr>
          <w:u w:val="single"/>
          <w:lang w:val="nl"/>
        </w:rPr>
        <w:t>Specificaties</w:t>
      </w:r>
    </w:p>
    <w:p w:rsidR="00AE66BB" w:rsidRPr="00AE66BB" w:rsidRDefault="00AE66BB" w:rsidP="003A115C">
      <w:pPr>
        <w:spacing w:after="0"/>
        <w:ind w:left="360"/>
        <w:rPr>
          <w:lang w:val="nl"/>
        </w:rPr>
      </w:pPr>
      <w:r w:rsidRPr="00AE66BB">
        <w:rPr>
          <w:lang w:val="nl"/>
        </w:rPr>
        <w:t xml:space="preserve">Inhoud vat: </w:t>
      </w:r>
      <w:r w:rsidRPr="003733D5">
        <w:rPr>
          <w:color w:val="0070C0"/>
          <w:lang w:val="nl"/>
        </w:rPr>
        <w:t>… liter / volgens meetstaat</w:t>
      </w:r>
    </w:p>
    <w:p w:rsidR="00AE66BB" w:rsidRPr="00AE66BB" w:rsidRDefault="00AE66BB" w:rsidP="003A115C">
      <w:pPr>
        <w:spacing w:after="0"/>
        <w:ind w:left="360"/>
        <w:rPr>
          <w:lang w:val="nl"/>
        </w:rPr>
      </w:pPr>
      <w:r w:rsidRPr="00AE66BB">
        <w:rPr>
          <w:lang w:val="nl"/>
        </w:rPr>
        <w:t xml:space="preserve">Vermogen onderste warmtewisselaar: </w:t>
      </w:r>
      <w:r w:rsidRPr="003733D5">
        <w:rPr>
          <w:color w:val="0070C0"/>
          <w:lang w:val="nl"/>
        </w:rPr>
        <w:t>… kW / volgens meetstaat</w:t>
      </w:r>
    </w:p>
    <w:p w:rsidR="00AE66BB" w:rsidRPr="00AE66BB" w:rsidRDefault="00AE66BB" w:rsidP="003A115C">
      <w:pPr>
        <w:spacing w:after="0"/>
        <w:ind w:left="360"/>
        <w:rPr>
          <w:lang w:val="nl"/>
        </w:rPr>
      </w:pPr>
      <w:r w:rsidRPr="00AE66BB">
        <w:rPr>
          <w:lang w:val="nl"/>
        </w:rPr>
        <w:t xml:space="preserve">Vermogen bijverwarming: </w:t>
      </w:r>
      <w:r w:rsidRPr="003733D5">
        <w:rPr>
          <w:color w:val="0070C0"/>
          <w:lang w:val="nl"/>
        </w:rPr>
        <w:t>… kW / volgens meetstaat</w:t>
      </w:r>
    </w:p>
    <w:p w:rsidR="00AE66BB" w:rsidRPr="00AE66BB" w:rsidRDefault="00AE66BB" w:rsidP="003A115C">
      <w:pPr>
        <w:spacing w:after="0"/>
        <w:ind w:left="360"/>
        <w:rPr>
          <w:lang w:val="nl"/>
        </w:rPr>
      </w:pPr>
      <w:r w:rsidRPr="00AE66BB">
        <w:rPr>
          <w:lang w:val="nl"/>
        </w:rPr>
        <w:t xml:space="preserve">Afmetingen (hxbxd): </w:t>
      </w:r>
      <w:r w:rsidRPr="003733D5">
        <w:rPr>
          <w:color w:val="0070C0"/>
          <w:lang w:val="nl"/>
        </w:rPr>
        <w:t>max. … x … x… mm / volgens meetstaat</w:t>
      </w:r>
    </w:p>
    <w:p w:rsidR="00AE66BB" w:rsidRPr="00AE66BB" w:rsidRDefault="00AE66BB" w:rsidP="003A115C">
      <w:pPr>
        <w:spacing w:after="0"/>
        <w:ind w:left="360"/>
        <w:rPr>
          <w:lang w:val="nl"/>
        </w:rPr>
      </w:pPr>
      <w:r w:rsidRPr="00AE66BB">
        <w:rPr>
          <w:lang w:val="nl"/>
        </w:rPr>
        <w:t>Aansluitdiameters:</w:t>
      </w:r>
    </w:p>
    <w:p w:rsidR="00AE66BB" w:rsidRPr="003733D5" w:rsidRDefault="00AE66BB" w:rsidP="003A115C">
      <w:pPr>
        <w:spacing w:after="0"/>
        <w:ind w:left="360"/>
        <w:rPr>
          <w:color w:val="0070C0"/>
        </w:rPr>
      </w:pPr>
      <w:r w:rsidRPr="003733D5">
        <w:rPr>
          <w:color w:val="0070C0"/>
        </w:rPr>
        <w:t xml:space="preserve">koud / warm-water: </w:t>
      </w:r>
      <w:r w:rsidRPr="003733D5">
        <w:rPr>
          <w:color w:val="0070C0"/>
          <w:lang w:val="nl"/>
        </w:rPr>
        <w:t xml:space="preserve">3/4” (in koper </w:t>
      </w:r>
      <w:r w:rsidRPr="003733D5">
        <w:rPr>
          <w:color w:val="0070C0"/>
          <w:lang w:val="nl"/>
        </w:rPr>
        <w:sym w:font="MT Symbol" w:char="F0C6"/>
      </w:r>
      <w:r w:rsidRPr="003733D5">
        <w:rPr>
          <w:color w:val="0070C0"/>
          <w:lang w:val="nl"/>
        </w:rPr>
        <w:t xml:space="preserve"> 22) of flexibele slangen 3/4” / … / volgens meetstaat</w:t>
      </w:r>
    </w:p>
    <w:p w:rsidR="00AE66BB" w:rsidRPr="003733D5" w:rsidRDefault="00AE66BB" w:rsidP="003A115C">
      <w:pPr>
        <w:spacing w:after="0"/>
        <w:ind w:left="360"/>
        <w:rPr>
          <w:color w:val="0070C0"/>
        </w:rPr>
      </w:pPr>
      <w:r w:rsidRPr="003733D5">
        <w:rPr>
          <w:color w:val="0070C0"/>
        </w:rPr>
        <w:t xml:space="preserve">warmtewisselaars: </w:t>
      </w:r>
      <w:r w:rsidRPr="003733D5">
        <w:rPr>
          <w:color w:val="0070C0"/>
          <w:lang w:val="nl"/>
        </w:rPr>
        <w:sym w:font="MT Symbol" w:char="F0C6"/>
      </w:r>
      <w:r w:rsidRPr="003733D5">
        <w:rPr>
          <w:color w:val="0070C0"/>
          <w:lang w:val="nl"/>
        </w:rPr>
        <w:t xml:space="preserve"> … / volgens meetstaat</w:t>
      </w:r>
    </w:p>
    <w:p w:rsidR="00AE66BB" w:rsidRPr="00AE66BB" w:rsidRDefault="00AE66BB" w:rsidP="003A115C">
      <w:pPr>
        <w:spacing w:after="0"/>
        <w:ind w:left="360"/>
        <w:rPr>
          <w:lang w:val="nl"/>
        </w:rPr>
      </w:pPr>
      <w:r w:rsidRPr="00AE66BB">
        <w:rPr>
          <w:lang w:val="nl"/>
        </w:rPr>
        <w:t>Vat en warmtewisselaar (uit verenigbare materialen):</w:t>
      </w:r>
    </w:p>
    <w:p w:rsidR="00AE66BB" w:rsidRPr="003733D5" w:rsidRDefault="00AE66BB" w:rsidP="003A115C">
      <w:pPr>
        <w:pStyle w:val="Lijstalinea"/>
        <w:numPr>
          <w:ilvl w:val="0"/>
          <w:numId w:val="59"/>
        </w:numPr>
        <w:ind w:left="1080"/>
        <w:rPr>
          <w:rFonts w:asciiTheme="minorHAnsi" w:hAnsiTheme="minorHAnsi"/>
          <w:sz w:val="22"/>
          <w:szCs w:val="22"/>
        </w:rPr>
      </w:pPr>
      <w:r w:rsidRPr="003733D5">
        <w:rPr>
          <w:rFonts w:asciiTheme="minorHAnsi" w:hAnsiTheme="minorHAnsi"/>
          <w:sz w:val="22"/>
          <w:szCs w:val="22"/>
        </w:rPr>
        <w:t>roestvast staal of</w:t>
      </w:r>
    </w:p>
    <w:p w:rsidR="00AE66BB" w:rsidRPr="003733D5" w:rsidRDefault="00AE66BB" w:rsidP="003A115C">
      <w:pPr>
        <w:pStyle w:val="Lijstalinea"/>
        <w:numPr>
          <w:ilvl w:val="0"/>
          <w:numId w:val="59"/>
        </w:numPr>
        <w:ind w:left="1080"/>
        <w:rPr>
          <w:rFonts w:asciiTheme="minorHAnsi" w:hAnsiTheme="minorHAnsi"/>
          <w:sz w:val="22"/>
          <w:szCs w:val="22"/>
        </w:rPr>
      </w:pPr>
      <w:r w:rsidRPr="003733D5">
        <w:rPr>
          <w:rFonts w:asciiTheme="minorHAnsi" w:hAnsiTheme="minorHAnsi"/>
          <w:sz w:val="22"/>
          <w:szCs w:val="22"/>
        </w:rPr>
        <w:t>volkoper of</w:t>
      </w:r>
    </w:p>
    <w:p w:rsidR="00AE66BB" w:rsidRPr="003733D5" w:rsidRDefault="00AE66BB" w:rsidP="003A115C">
      <w:pPr>
        <w:pStyle w:val="Lijstalinea"/>
        <w:numPr>
          <w:ilvl w:val="0"/>
          <w:numId w:val="59"/>
        </w:numPr>
        <w:ind w:left="1080"/>
        <w:rPr>
          <w:rFonts w:asciiTheme="minorHAnsi" w:hAnsiTheme="minorHAnsi"/>
          <w:sz w:val="22"/>
          <w:szCs w:val="22"/>
        </w:rPr>
      </w:pPr>
      <w:r w:rsidRPr="003733D5">
        <w:rPr>
          <w:rFonts w:asciiTheme="minorHAnsi" w:hAnsiTheme="minorHAnsi"/>
          <w:sz w:val="22"/>
          <w:szCs w:val="22"/>
        </w:rPr>
        <w:t>geëmailleerd staal + vervangbare magnesium opofferingsanode of elektronische anode of</w:t>
      </w:r>
    </w:p>
    <w:p w:rsidR="00AE66BB" w:rsidRPr="003733D5" w:rsidRDefault="00AE66BB" w:rsidP="003A115C">
      <w:pPr>
        <w:pStyle w:val="Lijstalinea"/>
        <w:numPr>
          <w:ilvl w:val="0"/>
          <w:numId w:val="59"/>
        </w:numPr>
        <w:ind w:left="1080"/>
        <w:rPr>
          <w:rFonts w:asciiTheme="minorHAnsi" w:hAnsiTheme="minorHAnsi"/>
          <w:sz w:val="22"/>
          <w:szCs w:val="22"/>
        </w:rPr>
      </w:pPr>
      <w:r w:rsidRPr="003733D5">
        <w:rPr>
          <w:rFonts w:asciiTheme="minorHAnsi" w:hAnsiTheme="minorHAnsi"/>
          <w:sz w:val="22"/>
          <w:szCs w:val="22"/>
        </w:rPr>
        <w:t>kunststofvat en koperen warmtewisselaar.</w:t>
      </w:r>
    </w:p>
    <w:p w:rsidR="00AE66BB" w:rsidRPr="00AE66BB" w:rsidRDefault="00AE66BB" w:rsidP="003A115C">
      <w:pPr>
        <w:spacing w:after="0"/>
        <w:ind w:left="360"/>
        <w:rPr>
          <w:u w:val="single"/>
          <w:lang w:val="nl"/>
        </w:rPr>
      </w:pPr>
      <w:r w:rsidRPr="00AE66BB">
        <w:rPr>
          <w:u w:val="single"/>
          <w:lang w:val="nl"/>
        </w:rPr>
        <w:t>Aanvullende specificaties (te schrappen door ontwerper indien niet van toepassing)</w:t>
      </w:r>
    </w:p>
    <w:p w:rsidR="00AE66BB" w:rsidRPr="00AE66BB" w:rsidRDefault="00AE66BB" w:rsidP="003A115C">
      <w:pPr>
        <w:spacing w:after="0"/>
        <w:ind w:left="360"/>
        <w:rPr>
          <w:lang w:val="nl"/>
        </w:rPr>
      </w:pPr>
      <w:r w:rsidRPr="00AE66BB">
        <w:rPr>
          <w:lang w:val="nl"/>
        </w:rPr>
        <w:t>een (dompel)thermometer;</w:t>
      </w:r>
    </w:p>
    <w:p w:rsidR="00AE66BB" w:rsidRPr="00AE66BB" w:rsidRDefault="00AE66BB" w:rsidP="003A115C">
      <w:pPr>
        <w:spacing w:after="0"/>
        <w:ind w:left="360"/>
        <w:rPr>
          <w:lang w:val="nl"/>
        </w:rPr>
      </w:pPr>
      <w:r w:rsidRPr="00AE66BB">
        <w:rPr>
          <w:lang w:val="nl"/>
        </w:rPr>
        <w:t>een boilerset bestaande uit een gemotoriseerde driewegklep;</w:t>
      </w:r>
    </w:p>
    <w:p w:rsidR="00AE66BB" w:rsidRPr="00AE66BB" w:rsidRDefault="00AE66BB" w:rsidP="003A115C">
      <w:pPr>
        <w:spacing w:after="0"/>
        <w:ind w:left="360"/>
        <w:rPr>
          <w:lang w:val="nl"/>
        </w:rPr>
      </w:pPr>
      <w:r w:rsidRPr="00AE66BB">
        <w:rPr>
          <w:lang w:val="nl"/>
        </w:rPr>
        <w:t>een boilerregeling aangepast aan het keteltype;</w:t>
      </w:r>
    </w:p>
    <w:p w:rsidR="00AE66BB" w:rsidRPr="00AE66BB" w:rsidRDefault="00AE66BB" w:rsidP="003A115C">
      <w:pPr>
        <w:spacing w:after="0"/>
        <w:ind w:left="360"/>
        <w:rPr>
          <w:lang w:val="nl"/>
        </w:rPr>
      </w:pPr>
      <w:r w:rsidRPr="00AE66BB">
        <w:rPr>
          <w:lang w:val="nl"/>
        </w:rPr>
        <w:t>een sokkel;</w:t>
      </w:r>
    </w:p>
    <w:p w:rsidR="00AE66BB" w:rsidRPr="00AE66BB" w:rsidRDefault="00AE66BB" w:rsidP="003A115C">
      <w:pPr>
        <w:ind w:left="360"/>
        <w:rPr>
          <w:lang w:val="nl"/>
        </w:rPr>
      </w:pPr>
      <w:r w:rsidRPr="00AE66BB">
        <w:rPr>
          <w:lang w:val="nl"/>
        </w:rPr>
        <w:t>een voetstuk.</w:t>
      </w:r>
    </w:p>
    <w:p w:rsidR="00AE66BB" w:rsidRPr="00AE66BB" w:rsidRDefault="00AE66BB" w:rsidP="003A115C">
      <w:pPr>
        <w:spacing w:after="0"/>
        <w:ind w:left="360"/>
        <w:rPr>
          <w:b/>
          <w:u w:val="single"/>
          <w:lang w:val="nl"/>
        </w:rPr>
      </w:pPr>
      <w:r w:rsidRPr="00AE66BB">
        <w:rPr>
          <w:b/>
          <w:u w:val="single"/>
          <w:lang w:val="nl"/>
        </w:rPr>
        <w:t>Uitvoering</w:t>
      </w:r>
    </w:p>
    <w:p w:rsidR="00AE66BB" w:rsidRPr="00AE66BB" w:rsidRDefault="00AE66BB" w:rsidP="003A115C">
      <w:pPr>
        <w:spacing w:after="0"/>
        <w:ind w:left="360"/>
        <w:rPr>
          <w:lang w:val="nl"/>
        </w:rPr>
      </w:pPr>
      <w:r w:rsidRPr="00AE66BB">
        <w:rPr>
          <w:lang w:val="nl"/>
        </w:rPr>
        <w:t>De boilers worden verticaal opgesteld.</w:t>
      </w:r>
    </w:p>
    <w:p w:rsidR="00AE66BB" w:rsidRPr="00AE66BB" w:rsidRDefault="00AE66BB" w:rsidP="003A115C">
      <w:pPr>
        <w:ind w:left="360"/>
        <w:rPr>
          <w:lang w:val="nl"/>
        </w:rPr>
      </w:pPr>
      <w:r w:rsidRPr="00AE66BB">
        <w:rPr>
          <w:lang w:val="nl"/>
        </w:rPr>
        <w:t>Zonnecollectoren worden aangesloten op de onderste verwarmingsspiraal; een tweede spiraal in het midden van het vat is voorzien voor de bijverwarming.</w:t>
      </w:r>
    </w:p>
    <w:p w:rsidR="00F01859" w:rsidRPr="007C2734" w:rsidRDefault="00F01859" w:rsidP="003A115C">
      <w:pPr>
        <w:pStyle w:val="Kop2"/>
        <w:numPr>
          <w:ilvl w:val="0"/>
          <w:numId w:val="0"/>
        </w:numPr>
        <w:ind w:left="360"/>
      </w:pPr>
      <w:bookmarkStart w:id="99" w:name="_Toc461710877"/>
      <w:r>
        <w:t>63.50.</w:t>
      </w:r>
      <w:r>
        <w:tab/>
        <w:t>zonneboiler – algemeen</w:t>
      </w:r>
      <w:bookmarkEnd w:id="99"/>
      <w:r>
        <w:t xml:space="preserve"> </w:t>
      </w:r>
    </w:p>
    <w:p w:rsidR="00AE2AC9" w:rsidRPr="00AE2AC9" w:rsidRDefault="00AE2AC9" w:rsidP="003A115C">
      <w:pPr>
        <w:spacing w:after="0"/>
        <w:ind w:left="360"/>
        <w:rPr>
          <w:b/>
          <w:u w:val="single"/>
          <w:lang w:val="nl"/>
        </w:rPr>
      </w:pPr>
      <w:r w:rsidRPr="00AE2AC9">
        <w:rPr>
          <w:b/>
          <w:u w:val="single"/>
          <w:lang w:val="nl"/>
        </w:rPr>
        <w:t>Omschrijving</w:t>
      </w:r>
    </w:p>
    <w:p w:rsidR="00AE2AC9" w:rsidRPr="00AE2AC9" w:rsidRDefault="00AE2AC9" w:rsidP="003A115C">
      <w:pPr>
        <w:spacing w:after="0"/>
        <w:ind w:left="360"/>
      </w:pPr>
      <w:r w:rsidRPr="00AE2AC9">
        <w:t>Leveren, plaatsen en in bedrijfstellen van een compleet systeem voor sanitair warm water bereiding op basis van zonlicht.</w:t>
      </w:r>
    </w:p>
    <w:p w:rsidR="002B4FEA" w:rsidRPr="002B4FEA" w:rsidRDefault="002B4FEA" w:rsidP="003A115C">
      <w:pPr>
        <w:spacing w:after="0"/>
        <w:ind w:left="360"/>
      </w:pPr>
      <w:r w:rsidRPr="002B4FEA">
        <w:lastRenderedPageBreak/>
        <w:t>Het systeem omvat de zonnecollector, het opslagvat, de leidingen, de thermische isolatie, de installatiekranen, de circulatoren en het regelsysteem, de aansluiting op de bij- of naverwarmer en de eventuele beveiligingsvoorzieningen.</w:t>
      </w:r>
    </w:p>
    <w:p w:rsidR="002B4FEA" w:rsidRPr="002B4FEA" w:rsidRDefault="002B4FEA" w:rsidP="003A115C">
      <w:pPr>
        <w:ind w:left="360"/>
      </w:pPr>
      <w:r w:rsidRPr="002B4FEA">
        <w:t>Inbegrepen zijn de nodige voorstudies en de vereiste coördinatie met de overige aannemers, de kosten voor proefopstelling en tussentijdse keuring.</w:t>
      </w:r>
    </w:p>
    <w:p w:rsidR="002B4FEA" w:rsidRPr="002B4FEA" w:rsidRDefault="002B4FEA" w:rsidP="003A115C">
      <w:pPr>
        <w:spacing w:after="0"/>
        <w:ind w:left="360"/>
        <w:rPr>
          <w:b/>
          <w:u w:val="single"/>
          <w:lang w:val="nl"/>
        </w:rPr>
      </w:pPr>
      <w:r w:rsidRPr="002B4FEA">
        <w:rPr>
          <w:b/>
          <w:u w:val="single"/>
          <w:lang w:val="nl"/>
        </w:rPr>
        <w:t>Materialen</w:t>
      </w:r>
    </w:p>
    <w:p w:rsidR="002B4FEA" w:rsidRPr="002B4FEA" w:rsidRDefault="002B4FEA" w:rsidP="003A115C">
      <w:pPr>
        <w:spacing w:after="0"/>
        <w:ind w:left="360"/>
      </w:pPr>
      <w:r w:rsidRPr="002B4FEA">
        <w:t>ALGEMEEN</w:t>
      </w:r>
    </w:p>
    <w:p w:rsidR="002B4FEA" w:rsidRPr="002B4FEA" w:rsidRDefault="002B4FEA" w:rsidP="003A115C">
      <w:pPr>
        <w:spacing w:after="0"/>
        <w:ind w:left="360"/>
        <w:rPr>
          <w:lang w:val="nl"/>
        </w:rPr>
      </w:pPr>
      <w:r w:rsidRPr="002B4FEA">
        <w:rPr>
          <w:lang w:val="nl"/>
        </w:rPr>
        <w:t xml:space="preserve">De installatie vormt één systeem waarbij alle onderdelen door dezelfde leverancier voorzien worden. </w:t>
      </w:r>
    </w:p>
    <w:p w:rsidR="002B4FEA" w:rsidRPr="002B4FEA" w:rsidRDefault="002B4FEA" w:rsidP="003A115C">
      <w:pPr>
        <w:spacing w:after="0"/>
        <w:ind w:left="360"/>
        <w:rPr>
          <w:lang w:val="nl"/>
        </w:rPr>
      </w:pPr>
      <w:r w:rsidRPr="002B4FEA">
        <w:rPr>
          <w:lang w:val="nl"/>
        </w:rPr>
        <w:t>TV 212 geldt als leidraad voor de installatie van zonneboilers.</w:t>
      </w:r>
    </w:p>
    <w:p w:rsidR="002B4FEA" w:rsidRPr="002B4FEA" w:rsidRDefault="002B4FEA" w:rsidP="003A115C">
      <w:pPr>
        <w:spacing w:after="0"/>
        <w:ind w:left="360"/>
        <w:rPr>
          <w:lang w:val="nl"/>
        </w:rPr>
      </w:pPr>
      <w:r w:rsidRPr="002B4FEA">
        <w:rPr>
          <w:lang w:val="nl"/>
        </w:rPr>
        <w:t>De zonneboilerinstallatie voldoet aan de voorschriften van de nutsbedrijven.</w:t>
      </w:r>
    </w:p>
    <w:p w:rsidR="002B4FEA" w:rsidRPr="002B4FEA" w:rsidRDefault="002B4FEA" w:rsidP="003A115C">
      <w:pPr>
        <w:spacing w:after="0"/>
        <w:ind w:left="360"/>
        <w:rPr>
          <w:lang w:val="nl"/>
        </w:rPr>
      </w:pPr>
      <w:r w:rsidRPr="002B4FEA">
        <w:rPr>
          <w:lang w:val="nl"/>
        </w:rPr>
        <w:t xml:space="preserve">De zonnecollector is getest door een geaccrediteerd instituut volgens NBN EN 12975, heeft een systeemtest (volgens NBN EN 12976 of volgens EN/TS 12977) ondergaan en bezit een Solar KeyMark. Het systeem is gemarkeerd conform NBN EN 12976-1. </w:t>
      </w:r>
    </w:p>
    <w:p w:rsidR="002B4FEA" w:rsidRPr="002B4FEA" w:rsidRDefault="002B4FEA" w:rsidP="003A115C">
      <w:pPr>
        <w:spacing w:after="0"/>
        <w:ind w:left="360"/>
        <w:rPr>
          <w:lang w:val="nl"/>
        </w:rPr>
      </w:pPr>
      <w:r w:rsidRPr="002B4FEA">
        <w:rPr>
          <w:lang w:val="nl"/>
        </w:rPr>
        <w:t>De installaties zijn afkomstig van Belsolar-leden die  aan de eisen en waarborgen van het kwaliteitssysteem voldoen.</w:t>
      </w:r>
    </w:p>
    <w:p w:rsidR="002B4FEA" w:rsidRPr="002B4FEA" w:rsidRDefault="002B4FEA" w:rsidP="003A115C">
      <w:pPr>
        <w:ind w:left="360"/>
        <w:rPr>
          <w:lang w:val="nl"/>
        </w:rPr>
      </w:pPr>
      <w:r w:rsidRPr="002B4FEA">
        <w:rPr>
          <w:lang w:val="nl"/>
        </w:rPr>
        <w:t>De opgegeven prestaties van de installatie zijn richtinggevend voor de dimensionering. De correcte dimensionering zal gebeuren op basis van de gegevens van de leverancier of het keuringsattest. De installateur legt de berekeningsnota voor aan de ontwerper.</w:t>
      </w:r>
    </w:p>
    <w:p w:rsidR="002B4FEA" w:rsidRPr="002B4FEA" w:rsidRDefault="002B4FEA" w:rsidP="003A115C">
      <w:pPr>
        <w:spacing w:after="0"/>
        <w:ind w:left="360"/>
      </w:pPr>
      <w:r w:rsidRPr="002B4FEA">
        <w:t>DIMENSIONERING – INDIVIDUELE SYSTEMEN</w:t>
      </w:r>
    </w:p>
    <w:p w:rsidR="002B4FEA" w:rsidRPr="002B4FEA" w:rsidRDefault="002B4FEA" w:rsidP="003A115C">
      <w:pPr>
        <w:spacing w:after="0"/>
        <w:ind w:left="360"/>
        <w:rPr>
          <w:lang w:val="nl"/>
        </w:rPr>
      </w:pPr>
      <w:r w:rsidRPr="002B4FEA">
        <w:rPr>
          <w:lang w:val="nl"/>
        </w:rPr>
        <w:t xml:space="preserve">Een dekkingsgraad van 50% moet nagestreefd worden. </w:t>
      </w:r>
    </w:p>
    <w:p w:rsidR="002B4FEA" w:rsidRPr="002B4FEA" w:rsidRDefault="002B4FEA" w:rsidP="003A115C">
      <w:pPr>
        <w:ind w:left="360"/>
        <w:rPr>
          <w:lang w:val="nl"/>
        </w:rPr>
      </w:pPr>
      <w:r w:rsidRPr="002B4FEA">
        <w:rPr>
          <w:lang w:val="nl"/>
        </w:rPr>
        <w:t xml:space="preserve">De inhoud van het boilervat moet minstens 40 liter per vierkante meter apertuuroppervlakte bedragen bij vlakkeplaatcollectoren en minstens 55 liter per vierkante meter apertuuroppervlakte bedragen bij buiscollectoren. </w:t>
      </w:r>
    </w:p>
    <w:p w:rsidR="002B4FEA" w:rsidRPr="002B4FEA" w:rsidRDefault="002B4FEA" w:rsidP="003A115C">
      <w:pPr>
        <w:spacing w:after="0"/>
        <w:ind w:left="360"/>
      </w:pPr>
      <w:r w:rsidRPr="002B4FEA">
        <w:t>DIMENSIONERING – COLLECTIEVE SYSTEMEN</w:t>
      </w:r>
    </w:p>
    <w:p w:rsidR="002B4FEA" w:rsidRPr="002B4FEA" w:rsidRDefault="002B4FEA" w:rsidP="003A115C">
      <w:pPr>
        <w:spacing w:after="0"/>
        <w:ind w:left="360"/>
        <w:rPr>
          <w:lang w:val="nl"/>
        </w:rPr>
      </w:pPr>
      <w:r w:rsidRPr="002B4FEA">
        <w:rPr>
          <w:lang w:val="nl"/>
        </w:rPr>
        <w:t xml:space="preserve">Een dekkingsgraad van minstens 30%. </w:t>
      </w:r>
    </w:p>
    <w:p w:rsidR="002B4FEA" w:rsidRPr="002B4FEA" w:rsidRDefault="002B4FEA" w:rsidP="003A115C">
      <w:pPr>
        <w:spacing w:after="0"/>
        <w:ind w:left="360"/>
        <w:rPr>
          <w:lang w:val="nl"/>
        </w:rPr>
      </w:pPr>
      <w:r w:rsidRPr="002B4FEA">
        <w:rPr>
          <w:lang w:val="nl"/>
        </w:rPr>
        <w:t xml:space="preserve">De inhoud van het boilervat moet minstens 40 liter per vierkante meter apertuuroppervlakte bedragen bij vlakkeplaatcollectoren en minstens 55 liter per vierkante meter apertuuroppervlakte bedragen bij buiscollectoren. </w:t>
      </w:r>
    </w:p>
    <w:p w:rsidR="002B4FEA" w:rsidRPr="002B4FEA" w:rsidRDefault="002B4FEA" w:rsidP="003A115C">
      <w:pPr>
        <w:ind w:left="360"/>
        <w:rPr>
          <w:lang w:val="nl"/>
        </w:rPr>
      </w:pPr>
      <w:r w:rsidRPr="002B4FEA">
        <w:rPr>
          <w:lang w:val="nl"/>
        </w:rPr>
        <w:t>Voor het sanitair warmwater moet er met een verbruik van 20 à 25 liter per persoon per dag aan 60°C gerekend worden, dit volgens de richtlijn VDI 6002. De berekening van de piekboiler(s) valt niet onder deze richtlijn.</w:t>
      </w:r>
    </w:p>
    <w:p w:rsidR="002B4FEA" w:rsidRPr="002B4FEA" w:rsidRDefault="002B4FEA" w:rsidP="003A115C">
      <w:pPr>
        <w:spacing w:after="0"/>
        <w:ind w:left="360"/>
        <w:rPr>
          <w:b/>
          <w:u w:val="single"/>
          <w:lang w:val="nl"/>
        </w:rPr>
      </w:pPr>
      <w:r w:rsidRPr="002B4FEA">
        <w:rPr>
          <w:b/>
          <w:u w:val="single"/>
          <w:lang w:val="nl"/>
        </w:rPr>
        <w:t>Uitvoering</w:t>
      </w:r>
    </w:p>
    <w:p w:rsidR="002B4FEA" w:rsidRPr="002B4FEA" w:rsidRDefault="002B4FEA" w:rsidP="003A115C">
      <w:pPr>
        <w:spacing w:after="0"/>
        <w:ind w:left="360"/>
      </w:pPr>
      <w:r w:rsidRPr="002B4FEA">
        <w:t>VOORSTUDIES - IN TE DIENEN DOCUMENTEN</w:t>
      </w:r>
    </w:p>
    <w:p w:rsidR="002B4FEA" w:rsidRPr="002B4FEA" w:rsidRDefault="002B4FEA" w:rsidP="003A115C">
      <w:pPr>
        <w:spacing w:after="0"/>
        <w:ind w:left="360"/>
        <w:rPr>
          <w:lang w:val="nl"/>
        </w:rPr>
      </w:pPr>
      <w:r w:rsidRPr="002B4FEA">
        <w:rPr>
          <w:lang w:val="nl"/>
        </w:rPr>
        <w:t>Binnen een termijn van 30 dagen na datum van de bestelbrief en vóór de bestelling van de installatie moet de aannemer een technische omschrijving met een volledige materiaalspecificatie met vermelding van de oorsprong, alle keuringen en certificaten waaraan de zonneboiler (of componenten daarvan) voldoet en de onderhoudsvoorschriften en eventuele stalen ter goedkeuring voorleggen aan het Bestuur.</w:t>
      </w:r>
    </w:p>
    <w:p w:rsidR="002B4FEA" w:rsidRPr="002B4FEA" w:rsidRDefault="002B4FEA" w:rsidP="003A115C">
      <w:pPr>
        <w:spacing w:after="0"/>
        <w:ind w:left="360"/>
        <w:rPr>
          <w:lang w:val="nl"/>
        </w:rPr>
      </w:pPr>
      <w:r w:rsidRPr="002B4FEA">
        <w:rPr>
          <w:lang w:val="nl"/>
        </w:rPr>
        <w:t>Hierbij moeten ook tekeningen voorgelegd worden van de installatie met vermelding van het leidingverloop, de bevestiging van de collector en de afdichting van het dakvlak, het type en de plaats van de collector en het opslagvat. De beoogde plaats van de collector moet overeenkomen met de indicaties van plaats en afmetingen in het ontwerp. Dit wordt door de ontwerper binnen de 14 dagen geëvalueerd.</w:t>
      </w:r>
    </w:p>
    <w:p w:rsidR="002B4FEA" w:rsidRPr="002B4FEA" w:rsidRDefault="002B4FEA" w:rsidP="003A115C">
      <w:pPr>
        <w:ind w:left="360"/>
        <w:rPr>
          <w:lang w:val="nl"/>
        </w:rPr>
      </w:pPr>
      <w:r w:rsidRPr="002B4FEA">
        <w:rPr>
          <w:lang w:val="nl"/>
        </w:rPr>
        <w:t>Wanneer het voorstel niet-conform wordt bevonden, zal een 2e voorstel worden opgevraagd dat binnen de 14 dagen terug bij de ontwerper moet zijn. Indien opnieuw niet conform zal het Bestuur  voorschrijven welke materialen en producten moeten worden gebruikt zonder dat de prijs van de installatie door de aannemer kan worden gewijzigd.</w:t>
      </w:r>
    </w:p>
    <w:p w:rsidR="002B4FEA" w:rsidRPr="002B4FEA" w:rsidRDefault="002B4FEA" w:rsidP="003A115C">
      <w:pPr>
        <w:spacing w:after="0"/>
        <w:ind w:left="360"/>
      </w:pPr>
      <w:r w:rsidRPr="002B4FEA">
        <w:lastRenderedPageBreak/>
        <w:t>PLAATSING</w:t>
      </w:r>
    </w:p>
    <w:p w:rsidR="002B4FEA" w:rsidRPr="002B4FEA" w:rsidRDefault="002B4FEA" w:rsidP="003A115C">
      <w:pPr>
        <w:spacing w:after="0"/>
        <w:ind w:left="360"/>
        <w:rPr>
          <w:lang w:val="nl"/>
        </w:rPr>
      </w:pPr>
      <w:r w:rsidRPr="002B4FEA">
        <w:rPr>
          <w:lang w:val="nl"/>
        </w:rPr>
        <w:t>Het transporteren, opslaan en verwerken van de materialen gebeurt volgens de desbetreffende normen, voornormen, richtlijnen, voorschriften en eisen.</w:t>
      </w:r>
    </w:p>
    <w:p w:rsidR="002B4FEA" w:rsidRPr="002B4FEA" w:rsidRDefault="002B4FEA" w:rsidP="003A115C">
      <w:pPr>
        <w:spacing w:after="0"/>
        <w:ind w:left="360"/>
        <w:rPr>
          <w:lang w:val="nl"/>
        </w:rPr>
      </w:pPr>
      <w:r w:rsidRPr="002B4FEA">
        <w:rPr>
          <w:lang w:val="nl"/>
        </w:rPr>
        <w:t>Voor wat betreft de inbouw en randafwerking van de zonneboiler en aanverwante onderdelen worden de installatievoorwaarden van de leverancier toegepast, mits ze voldoen aan de voorwaarden van TV 212 - Leidraad voor de installatie van zonneboilers.</w:t>
      </w:r>
    </w:p>
    <w:p w:rsidR="002B4FEA" w:rsidRPr="002B4FEA" w:rsidRDefault="002B4FEA" w:rsidP="003A115C">
      <w:pPr>
        <w:spacing w:after="0"/>
        <w:ind w:left="360"/>
        <w:rPr>
          <w:lang w:val="nl"/>
        </w:rPr>
      </w:pPr>
      <w:r w:rsidRPr="002B4FEA">
        <w:rPr>
          <w:lang w:val="nl"/>
        </w:rPr>
        <w:t>Als vulwater voor de collector van het primair circuit maakt de installateur uitsluitend gebruik van fabrieksmatig vervaardigde kant-en-klare mengsels geschikt voor de minimale en maximale werkingstemperaturen van de collectoren en volgens de voorschriften van de leverancier van de</w:t>
      </w:r>
      <w:r w:rsidRPr="002B4FEA">
        <w:rPr>
          <w:rFonts w:ascii="Trebuchet MS" w:hAnsi="Trebuchet MS"/>
          <w:color w:val="000000"/>
          <w:sz w:val="20"/>
          <w:lang w:val="nl" w:eastAsia="en-US"/>
        </w:rPr>
        <w:t xml:space="preserve"> </w:t>
      </w:r>
      <w:r w:rsidRPr="002B4FEA">
        <w:rPr>
          <w:lang w:val="nl"/>
        </w:rPr>
        <w:t>installatie. Bijmenging van water is verboden. Er wordt een waarborg van 10 jaar gegeven op de constante kwaliteit van het mengel.</w:t>
      </w:r>
    </w:p>
    <w:p w:rsidR="002B4FEA" w:rsidRPr="002B4FEA" w:rsidRDefault="002B4FEA" w:rsidP="003A115C">
      <w:pPr>
        <w:ind w:left="360"/>
        <w:rPr>
          <w:lang w:val="nl"/>
        </w:rPr>
      </w:pPr>
      <w:r w:rsidRPr="002B4FEA">
        <w:rPr>
          <w:lang w:val="nl"/>
        </w:rPr>
        <w:t>In de sanitaire installatie moet een onderbreker voorzien worden. Deze moet voldoen aan de bepalingen van de drinkwaterleverancier.</w:t>
      </w:r>
    </w:p>
    <w:p w:rsidR="002B4FEA" w:rsidRPr="002B4FEA" w:rsidRDefault="002B4FEA" w:rsidP="003A115C">
      <w:pPr>
        <w:spacing w:after="0"/>
        <w:ind w:left="360"/>
      </w:pPr>
      <w:r w:rsidRPr="002B4FEA">
        <w:t>AS-BUILT PLANNEN - DOCUMENTEN</w:t>
      </w:r>
    </w:p>
    <w:p w:rsidR="002B4FEA" w:rsidRPr="002B4FEA" w:rsidRDefault="002B4FEA" w:rsidP="003A115C">
      <w:pPr>
        <w:spacing w:after="0"/>
        <w:ind w:left="360"/>
        <w:rPr>
          <w:lang w:val="nl"/>
        </w:rPr>
      </w:pPr>
      <w:r w:rsidRPr="002B4FEA">
        <w:rPr>
          <w:lang w:val="nl"/>
        </w:rPr>
        <w:t>Bij oplevering worden revisietekeningen van de zonneboilerinstallatie in tweevoud bezorgd aan het Bestuur.</w:t>
      </w:r>
    </w:p>
    <w:p w:rsidR="002B4FEA" w:rsidRPr="002B4FEA" w:rsidRDefault="002B4FEA" w:rsidP="003A115C">
      <w:pPr>
        <w:spacing w:after="0"/>
        <w:ind w:left="360"/>
        <w:rPr>
          <w:lang w:val="nl"/>
        </w:rPr>
      </w:pPr>
      <w:r w:rsidRPr="002B4FEA">
        <w:rPr>
          <w:lang w:val="nl"/>
        </w:rPr>
        <w:t>De installateur zal de door het Bestuur aangewezen personen inlichten over de bediening van de installatie.</w:t>
      </w:r>
    </w:p>
    <w:p w:rsidR="002B4FEA" w:rsidRPr="002B4FEA" w:rsidRDefault="002B4FEA" w:rsidP="003A115C">
      <w:pPr>
        <w:ind w:left="360"/>
        <w:rPr>
          <w:lang w:val="nl"/>
        </w:rPr>
      </w:pPr>
      <w:r w:rsidRPr="002B4FEA">
        <w:rPr>
          <w:lang w:val="nl"/>
        </w:rPr>
        <w:t>Per installatie wordt een Nederlandstalige handleiding conform NBN EN 12976-1 ter beschikking gesteld.</w:t>
      </w:r>
    </w:p>
    <w:p w:rsidR="002B4FEA" w:rsidRPr="002B4FEA" w:rsidRDefault="002B4FEA" w:rsidP="003A115C">
      <w:pPr>
        <w:spacing w:after="0"/>
        <w:ind w:left="360"/>
        <w:rPr>
          <w:b/>
          <w:u w:val="single"/>
          <w:lang w:val="nl"/>
        </w:rPr>
      </w:pPr>
      <w:r w:rsidRPr="002B4FEA">
        <w:rPr>
          <w:b/>
          <w:u w:val="single"/>
          <w:lang w:val="nl"/>
        </w:rPr>
        <w:t>Keuring</w:t>
      </w:r>
    </w:p>
    <w:p w:rsidR="002E27CA" w:rsidRPr="002E27CA" w:rsidRDefault="002E27CA" w:rsidP="003A115C">
      <w:pPr>
        <w:spacing w:after="0"/>
        <w:ind w:left="360"/>
      </w:pPr>
      <w:r w:rsidRPr="002E27CA">
        <w:t>KEURING - CONTROLES</w:t>
      </w:r>
    </w:p>
    <w:p w:rsidR="002E27CA" w:rsidRPr="002E27CA" w:rsidRDefault="002E27CA" w:rsidP="003A115C">
      <w:pPr>
        <w:spacing w:after="0"/>
        <w:ind w:left="360"/>
        <w:rPr>
          <w:lang w:val="nl"/>
        </w:rPr>
      </w:pPr>
      <w:r w:rsidRPr="002E27CA">
        <w:rPr>
          <w:lang w:val="nl"/>
        </w:rPr>
        <w:t>Iedere installatie wordt compleet werkend gekeurd. De aannemer verwittigt hiervoor tijdig het Bestuur.</w:t>
      </w:r>
    </w:p>
    <w:p w:rsidR="002E27CA" w:rsidRPr="002E27CA" w:rsidRDefault="002E27CA" w:rsidP="003A115C">
      <w:pPr>
        <w:spacing w:after="0"/>
        <w:ind w:left="360"/>
        <w:rPr>
          <w:lang w:val="nl"/>
        </w:rPr>
      </w:pPr>
      <w:r w:rsidRPr="002E27CA">
        <w:rPr>
          <w:lang w:val="nl"/>
        </w:rPr>
        <w:t>Elke installatie wordt in bedrijf gesteld en ingeregeld volgens de voorschriften van de leverancier en gecontroleerd. Het controleverslag wordt vóór de oplevering bezorgd aan het Bestuur.</w:t>
      </w:r>
    </w:p>
    <w:p w:rsidR="002E27CA" w:rsidRPr="002E27CA" w:rsidRDefault="002E27CA" w:rsidP="003A115C">
      <w:pPr>
        <w:spacing w:after="0"/>
        <w:ind w:left="360"/>
        <w:rPr>
          <w:lang w:val="nl"/>
        </w:rPr>
      </w:pPr>
      <w:r w:rsidRPr="002E27CA">
        <w:rPr>
          <w:lang w:val="nl"/>
        </w:rPr>
        <w:t>Van elke installatie zal men het collectorcircuit op lekkage controleren volgens voorschriften van de leverancier. In afwezigheid van deze voorschriften, volgens een erkende methode zoals de NBN EN 12976 of NBN EN 12977.</w:t>
      </w:r>
    </w:p>
    <w:p w:rsidR="002E27CA" w:rsidRPr="002E27CA" w:rsidRDefault="002E27CA" w:rsidP="003A115C">
      <w:pPr>
        <w:spacing w:after="0"/>
        <w:ind w:left="360"/>
        <w:rPr>
          <w:lang w:val="nl"/>
        </w:rPr>
      </w:pPr>
      <w:r w:rsidRPr="002E27CA">
        <w:rPr>
          <w:lang w:val="nl"/>
        </w:rPr>
        <w:t>Na het beproeven zal men het vulpunt van elke installatie verzegelen, volgens de voorschriften van de leverancier, en opleveren.</w:t>
      </w:r>
    </w:p>
    <w:p w:rsidR="002E27CA" w:rsidRPr="002E27CA" w:rsidRDefault="002E27CA" w:rsidP="003A115C">
      <w:pPr>
        <w:ind w:left="360"/>
        <w:rPr>
          <w:lang w:val="nl"/>
        </w:rPr>
      </w:pPr>
      <w:r w:rsidRPr="002E27CA">
        <w:rPr>
          <w:lang w:val="nl"/>
        </w:rPr>
        <w:t xml:space="preserve">De keuringen en proeven gebeuren in aanwezigheid van de installateur, de leverancier (voor de proefopstelling) en de ontwerper. De installateur verwittigt hiervoor tijdig het Bestuur en de leverancier. </w:t>
      </w:r>
    </w:p>
    <w:p w:rsidR="002E27CA" w:rsidRPr="002E27CA" w:rsidRDefault="002E27CA" w:rsidP="003A115C">
      <w:pPr>
        <w:spacing w:after="0"/>
        <w:ind w:left="360"/>
      </w:pPr>
      <w:r w:rsidRPr="002E27CA">
        <w:t>WAARBORGEN</w:t>
      </w:r>
    </w:p>
    <w:p w:rsidR="002E27CA" w:rsidRPr="002E27CA" w:rsidRDefault="002E27CA" w:rsidP="003A115C">
      <w:pPr>
        <w:spacing w:after="0"/>
        <w:ind w:left="360"/>
        <w:rPr>
          <w:lang w:val="nl"/>
        </w:rPr>
      </w:pPr>
      <w:r w:rsidRPr="002E27CA">
        <w:rPr>
          <w:lang w:val="nl"/>
        </w:rPr>
        <w:t>De aannemer verbindt zich onvoorwaardelijk om gedurende 1 jaar na oplevering of eerste ingebruikname voor zijn rekening alle gebreken te herstellen die door het Bestuur gemeld worden en zijn veroorzaakt door een materiaalfout of een gebrekkige uitvoering van het werk.</w:t>
      </w:r>
    </w:p>
    <w:p w:rsidR="002E27CA" w:rsidRPr="002E27CA" w:rsidRDefault="002E27CA" w:rsidP="003A115C">
      <w:pPr>
        <w:spacing w:after="0"/>
        <w:ind w:left="360"/>
        <w:rPr>
          <w:lang w:val="nl"/>
        </w:rPr>
      </w:pPr>
      <w:r w:rsidRPr="002E27CA">
        <w:rPr>
          <w:lang w:val="nl"/>
        </w:rPr>
        <w:t xml:space="preserve">De installaties moeten afkomstig zijn van Belsolar-leden die aan de eisen van het kwaliteitssysteem voldoen en waarbij volgende waarborgen worden gegeven: </w:t>
      </w:r>
    </w:p>
    <w:p w:rsidR="002E27CA" w:rsidRPr="00A13EDE" w:rsidRDefault="002E27CA" w:rsidP="003A115C">
      <w:pPr>
        <w:pStyle w:val="Lijstalinea"/>
        <w:numPr>
          <w:ilvl w:val="0"/>
          <w:numId w:val="60"/>
        </w:numPr>
        <w:ind w:left="1080"/>
        <w:rPr>
          <w:rFonts w:asciiTheme="minorHAnsi" w:hAnsiTheme="minorHAnsi"/>
          <w:sz w:val="22"/>
          <w:szCs w:val="22"/>
        </w:rPr>
      </w:pPr>
      <w:r w:rsidRPr="00A13EDE">
        <w:rPr>
          <w:rFonts w:asciiTheme="minorHAnsi" w:hAnsiTheme="minorHAnsi"/>
          <w:sz w:val="22"/>
          <w:szCs w:val="22"/>
        </w:rPr>
        <w:t>10 jaar op de goede werking van de collector;</w:t>
      </w:r>
    </w:p>
    <w:p w:rsidR="002E27CA" w:rsidRPr="00A13EDE" w:rsidRDefault="002E27CA" w:rsidP="003A115C">
      <w:pPr>
        <w:pStyle w:val="Lijstalinea"/>
        <w:numPr>
          <w:ilvl w:val="0"/>
          <w:numId w:val="60"/>
        </w:numPr>
        <w:ind w:left="1080"/>
        <w:rPr>
          <w:rFonts w:asciiTheme="minorHAnsi" w:hAnsiTheme="minorHAnsi"/>
          <w:sz w:val="22"/>
          <w:szCs w:val="22"/>
        </w:rPr>
      </w:pPr>
      <w:r w:rsidRPr="00A13EDE">
        <w:rPr>
          <w:rFonts w:asciiTheme="minorHAnsi" w:hAnsiTheme="minorHAnsi"/>
          <w:sz w:val="22"/>
          <w:szCs w:val="22"/>
        </w:rPr>
        <w:t>5 jaar op het opslagvat;</w:t>
      </w:r>
    </w:p>
    <w:p w:rsidR="002E27CA" w:rsidRPr="00A13EDE" w:rsidRDefault="002E27CA" w:rsidP="003A115C">
      <w:pPr>
        <w:pStyle w:val="Lijstalinea"/>
        <w:numPr>
          <w:ilvl w:val="0"/>
          <w:numId w:val="60"/>
        </w:numPr>
        <w:ind w:left="1080"/>
        <w:rPr>
          <w:rFonts w:asciiTheme="minorHAnsi" w:hAnsiTheme="minorHAnsi"/>
          <w:sz w:val="22"/>
          <w:szCs w:val="22"/>
        </w:rPr>
      </w:pPr>
      <w:r w:rsidRPr="00A13EDE">
        <w:rPr>
          <w:rFonts w:asciiTheme="minorHAnsi" w:hAnsiTheme="minorHAnsi"/>
          <w:sz w:val="22"/>
          <w:szCs w:val="22"/>
        </w:rPr>
        <w:t>2 jaar op alle overige componenten.</w:t>
      </w:r>
    </w:p>
    <w:p w:rsidR="0031105B" w:rsidRPr="007C2734" w:rsidRDefault="0031105B" w:rsidP="003A115C">
      <w:pPr>
        <w:pStyle w:val="Kop2"/>
        <w:numPr>
          <w:ilvl w:val="0"/>
          <w:numId w:val="0"/>
        </w:numPr>
        <w:ind w:left="360"/>
      </w:pPr>
      <w:bookmarkStart w:id="100" w:name="_Toc461710878"/>
      <w:r>
        <w:t>63.51.</w:t>
      </w:r>
      <w:r>
        <w:tab/>
        <w:t>zonneboiler – collectoren</w:t>
      </w:r>
      <w:bookmarkEnd w:id="100"/>
      <w:r>
        <w:t xml:space="preserve"> </w:t>
      </w:r>
    </w:p>
    <w:p w:rsidR="00965DC6" w:rsidRPr="00965DC6" w:rsidRDefault="00965DC6" w:rsidP="003A115C">
      <w:pPr>
        <w:spacing w:after="0"/>
        <w:ind w:left="360"/>
        <w:rPr>
          <w:b/>
          <w:u w:val="single"/>
          <w:lang w:val="nl"/>
        </w:rPr>
      </w:pPr>
      <w:r w:rsidRPr="00965DC6">
        <w:rPr>
          <w:b/>
          <w:u w:val="single"/>
          <w:lang w:val="nl"/>
        </w:rPr>
        <w:t>Omschrijving</w:t>
      </w:r>
    </w:p>
    <w:p w:rsidR="00965DC6" w:rsidRPr="00965DC6" w:rsidRDefault="00965DC6" w:rsidP="003A115C">
      <w:pPr>
        <w:ind w:left="360"/>
      </w:pPr>
      <w:r w:rsidRPr="00965DC6">
        <w:t>Leveren, montage en aansluiten van de zonnecollectoren. De montage op het dak of op de gevel gebeurt in coördinatie met de plaatsing van de dakbedekking of de gevelbekleding.</w:t>
      </w:r>
    </w:p>
    <w:p w:rsidR="00965DC6" w:rsidRPr="00965DC6" w:rsidRDefault="00965DC6" w:rsidP="003A115C">
      <w:pPr>
        <w:spacing w:after="0"/>
        <w:ind w:left="360"/>
        <w:rPr>
          <w:b/>
          <w:u w:val="single"/>
          <w:lang w:val="nl"/>
        </w:rPr>
      </w:pPr>
      <w:r w:rsidRPr="00965DC6">
        <w:rPr>
          <w:b/>
          <w:u w:val="single"/>
          <w:lang w:val="nl"/>
        </w:rPr>
        <w:lastRenderedPageBreak/>
        <w:t>Meting</w:t>
      </w:r>
    </w:p>
    <w:p w:rsidR="00965DC6" w:rsidRPr="00965DC6" w:rsidRDefault="00965DC6" w:rsidP="003A115C">
      <w:pPr>
        <w:spacing w:after="0"/>
        <w:ind w:left="360"/>
        <w:rPr>
          <w:lang w:val="nl"/>
        </w:rPr>
      </w:pPr>
      <w:r w:rsidRPr="00965DC6">
        <w:rPr>
          <w:lang w:val="nl"/>
        </w:rPr>
        <w:t>meeteenheid: per stuk</w:t>
      </w:r>
    </w:p>
    <w:p w:rsidR="00965DC6" w:rsidRPr="00965DC6" w:rsidRDefault="00965DC6" w:rsidP="003A115C">
      <w:pPr>
        <w:ind w:left="360"/>
        <w:rPr>
          <w:lang w:val="nl"/>
        </w:rPr>
      </w:pPr>
      <w:r w:rsidRPr="00965DC6">
        <w:rPr>
          <w:lang w:val="nl"/>
        </w:rPr>
        <w:t>aard van de overeenkomst: Forfaitaire Hoeveelheid (FH)</w:t>
      </w:r>
    </w:p>
    <w:p w:rsidR="00965DC6" w:rsidRPr="00965DC6" w:rsidRDefault="00965DC6" w:rsidP="003A115C">
      <w:pPr>
        <w:spacing w:after="0"/>
        <w:ind w:left="360"/>
        <w:rPr>
          <w:b/>
          <w:u w:val="single"/>
          <w:lang w:val="nl"/>
        </w:rPr>
      </w:pPr>
      <w:r w:rsidRPr="00965DC6">
        <w:rPr>
          <w:b/>
          <w:u w:val="single"/>
          <w:lang w:val="nl"/>
        </w:rPr>
        <w:t>Materiaal</w:t>
      </w:r>
    </w:p>
    <w:p w:rsidR="009F5127" w:rsidRPr="009F5127" w:rsidRDefault="009F5127" w:rsidP="003A115C">
      <w:pPr>
        <w:ind w:left="360"/>
        <w:rPr>
          <w:lang w:val="nl"/>
        </w:rPr>
      </w:pPr>
      <w:r w:rsidRPr="009F5127">
        <w:rPr>
          <w:lang w:val="nl"/>
        </w:rPr>
        <w:t>Bij parallelschakeling van collectoren wordt het Tichelmann-principe toegepast. In de verbindingen mogen geen spanningen optreden als gevolg van het normale opwarmen en afkoelen.</w:t>
      </w:r>
    </w:p>
    <w:p w:rsidR="009F5127" w:rsidRPr="009F5127" w:rsidRDefault="009F5127" w:rsidP="003A115C">
      <w:pPr>
        <w:spacing w:after="0"/>
        <w:ind w:left="360"/>
        <w:rPr>
          <w:u w:val="single"/>
          <w:lang w:val="nl"/>
        </w:rPr>
      </w:pPr>
      <w:r w:rsidRPr="009F5127">
        <w:rPr>
          <w:u w:val="single"/>
          <w:lang w:val="nl"/>
        </w:rPr>
        <w:t>Specificaties</w:t>
      </w:r>
    </w:p>
    <w:p w:rsidR="009F5127" w:rsidRPr="009F5127" w:rsidRDefault="009F5127" w:rsidP="003A115C">
      <w:pPr>
        <w:spacing w:after="0"/>
        <w:ind w:left="360"/>
        <w:rPr>
          <w:lang w:val="nl"/>
        </w:rPr>
      </w:pPr>
      <w:r w:rsidRPr="009F5127">
        <w:rPr>
          <w:lang w:val="nl"/>
        </w:rPr>
        <w:t>Type collector:</w:t>
      </w:r>
    </w:p>
    <w:p w:rsidR="009F5127" w:rsidRPr="009F5127" w:rsidRDefault="009F5127" w:rsidP="003A115C">
      <w:pPr>
        <w:spacing w:after="0"/>
        <w:ind w:left="360"/>
      </w:pPr>
      <w:r w:rsidRPr="009F5127">
        <w:rPr>
          <w:b/>
          <w:color w:val="0070C0"/>
        </w:rPr>
        <w:t>(ofwel)</w:t>
      </w:r>
      <w:r w:rsidRPr="009F5127">
        <w:tab/>
        <w:t>vlakke plaat met leegloop</w:t>
      </w:r>
    </w:p>
    <w:p w:rsidR="009F5127" w:rsidRPr="009F5127" w:rsidRDefault="009F5127" w:rsidP="003A115C">
      <w:pPr>
        <w:spacing w:after="0"/>
        <w:ind w:left="360"/>
      </w:pPr>
      <w:r w:rsidRPr="009F5127">
        <w:rPr>
          <w:b/>
          <w:color w:val="0070C0"/>
        </w:rPr>
        <w:t>(ofwel)</w:t>
      </w:r>
      <w:r w:rsidRPr="009F5127">
        <w:tab/>
        <w:t>vlakke plaat met antivriesmiddel</w:t>
      </w:r>
    </w:p>
    <w:p w:rsidR="009F5127" w:rsidRPr="009F5127" w:rsidRDefault="009F5127" w:rsidP="003A115C">
      <w:pPr>
        <w:spacing w:after="0"/>
        <w:ind w:left="360"/>
      </w:pPr>
      <w:r w:rsidRPr="009F5127">
        <w:rPr>
          <w:b/>
          <w:color w:val="0070C0"/>
        </w:rPr>
        <w:t>(ofwel)</w:t>
      </w:r>
      <w:r w:rsidRPr="009F5127">
        <w:tab/>
        <w:t>heat-pipe vacuümbuis</w:t>
      </w:r>
    </w:p>
    <w:p w:rsidR="009F5127" w:rsidRPr="009F5127" w:rsidRDefault="009F5127" w:rsidP="003A115C">
      <w:pPr>
        <w:spacing w:after="0"/>
        <w:ind w:left="360"/>
        <w:rPr>
          <w:lang w:val="nl"/>
        </w:rPr>
      </w:pPr>
      <w:r w:rsidRPr="009F5127">
        <w:rPr>
          <w:lang w:val="nl"/>
        </w:rPr>
        <w:t xml:space="preserve">Minimaal bruikbaar collectoroppervlakte: </w:t>
      </w:r>
      <w:r w:rsidRPr="009F5127">
        <w:rPr>
          <w:color w:val="0070C0"/>
          <w:lang w:val="nl"/>
        </w:rPr>
        <w:t>…</w:t>
      </w:r>
      <w:r w:rsidRPr="009F5127">
        <w:rPr>
          <w:lang w:val="nl"/>
        </w:rPr>
        <w:t xml:space="preserve"> m²</w:t>
      </w:r>
    </w:p>
    <w:p w:rsidR="009F5127" w:rsidRPr="009F5127" w:rsidRDefault="009F5127" w:rsidP="003A115C">
      <w:pPr>
        <w:spacing w:after="0"/>
        <w:ind w:left="360"/>
        <w:rPr>
          <w:lang w:val="nl"/>
        </w:rPr>
      </w:pPr>
      <w:r w:rsidRPr="009F5127">
        <w:rPr>
          <w:lang w:val="nl"/>
        </w:rPr>
        <w:t>Afmetingen (exclusief eventuele goot): zie ook aanduidingen op plan en meetstaat</w:t>
      </w:r>
    </w:p>
    <w:p w:rsidR="009F5127" w:rsidRPr="009F5127" w:rsidRDefault="009F5127" w:rsidP="003A115C">
      <w:pPr>
        <w:spacing w:after="0"/>
        <w:ind w:left="927"/>
      </w:pPr>
      <w:r w:rsidRPr="009F5127">
        <w:t xml:space="preserve">breedte: min. </w:t>
      </w:r>
      <w:r w:rsidRPr="009F5127">
        <w:rPr>
          <w:color w:val="0070C0"/>
          <w:lang w:val="nl"/>
        </w:rPr>
        <w:t>…</w:t>
      </w:r>
      <w:r w:rsidRPr="009F5127">
        <w:t xml:space="preserve"> m, max. </w:t>
      </w:r>
      <w:r w:rsidRPr="009F5127">
        <w:rPr>
          <w:color w:val="0070C0"/>
          <w:lang w:val="nl"/>
        </w:rPr>
        <w:t>…</w:t>
      </w:r>
      <w:r w:rsidRPr="009F5127">
        <w:t xml:space="preserve"> m</w:t>
      </w:r>
    </w:p>
    <w:p w:rsidR="009F5127" w:rsidRPr="009F5127" w:rsidRDefault="009F5127" w:rsidP="003A115C">
      <w:pPr>
        <w:spacing w:after="0"/>
        <w:ind w:left="927"/>
      </w:pPr>
      <w:r w:rsidRPr="009F5127">
        <w:t xml:space="preserve">hoogte: min. </w:t>
      </w:r>
      <w:r w:rsidRPr="009F5127">
        <w:rPr>
          <w:color w:val="0070C0"/>
          <w:lang w:val="nl"/>
        </w:rPr>
        <w:t>…</w:t>
      </w:r>
      <w:r w:rsidRPr="009F5127">
        <w:t xml:space="preserve"> m, max. </w:t>
      </w:r>
      <w:r w:rsidRPr="009F5127">
        <w:rPr>
          <w:color w:val="0070C0"/>
          <w:lang w:val="nl"/>
        </w:rPr>
        <w:t>…</w:t>
      </w:r>
      <w:r w:rsidRPr="009F5127">
        <w:t xml:space="preserve"> m</w:t>
      </w:r>
    </w:p>
    <w:p w:rsidR="009F5127" w:rsidRPr="009F5127" w:rsidRDefault="009F5127" w:rsidP="003A115C">
      <w:pPr>
        <w:spacing w:after="0"/>
        <w:ind w:left="927"/>
      </w:pPr>
      <w:r w:rsidRPr="009F5127">
        <w:t>diepte: min.</w:t>
      </w:r>
      <w:r w:rsidRPr="009F5127">
        <w:rPr>
          <w:color w:val="0070C0"/>
        </w:rPr>
        <w:t xml:space="preserve"> </w:t>
      </w:r>
      <w:r w:rsidRPr="009F5127">
        <w:rPr>
          <w:color w:val="0070C0"/>
          <w:lang w:val="nl"/>
        </w:rPr>
        <w:t>…</w:t>
      </w:r>
      <w:r w:rsidRPr="009F5127">
        <w:rPr>
          <w:color w:val="0070C0"/>
        </w:rPr>
        <w:t xml:space="preserve"> </w:t>
      </w:r>
      <w:r w:rsidRPr="009F5127">
        <w:t xml:space="preserve">m, max. </w:t>
      </w:r>
      <w:r w:rsidRPr="009F5127">
        <w:rPr>
          <w:color w:val="0070C0"/>
          <w:lang w:val="nl"/>
        </w:rPr>
        <w:t>…</w:t>
      </w:r>
      <w:r w:rsidRPr="009F5127">
        <w:t xml:space="preserve"> m</w:t>
      </w:r>
    </w:p>
    <w:p w:rsidR="009F5127" w:rsidRPr="009F5127" w:rsidRDefault="009F5127" w:rsidP="003A115C">
      <w:pPr>
        <w:spacing w:after="0"/>
        <w:ind w:left="360"/>
        <w:rPr>
          <w:lang w:val="nl"/>
        </w:rPr>
      </w:pPr>
      <w:r w:rsidRPr="009F5127">
        <w:rPr>
          <w:lang w:val="nl"/>
        </w:rPr>
        <w:t>Bevestigingssysteem (volgens de voorschriften van de leverancier en de aanduidingen op plan; een voorstel wordt ter goedkeuring voorgelegd aan het bestuur)</w:t>
      </w:r>
    </w:p>
    <w:p w:rsidR="009F5127" w:rsidRPr="009F5127" w:rsidRDefault="009F5127" w:rsidP="003A115C">
      <w:pPr>
        <w:spacing w:after="0"/>
        <w:ind w:left="360"/>
      </w:pPr>
      <w:r w:rsidRPr="009F5127">
        <w:rPr>
          <w:b/>
          <w:color w:val="0070C0"/>
        </w:rPr>
        <w:t>(ofwel)</w:t>
      </w:r>
      <w:r w:rsidRPr="009F5127">
        <w:rPr>
          <w:color w:val="0070C0"/>
        </w:rPr>
        <w:t xml:space="preserve"> </w:t>
      </w:r>
      <w:r w:rsidRPr="009F5127">
        <w:t>op plat dak</w:t>
      </w:r>
    </w:p>
    <w:p w:rsidR="009F5127" w:rsidRPr="009F5127" w:rsidRDefault="009F5127" w:rsidP="003A115C">
      <w:pPr>
        <w:spacing w:after="0"/>
        <w:ind w:left="360"/>
      </w:pPr>
      <w:r w:rsidRPr="009F5127">
        <w:rPr>
          <w:b/>
          <w:color w:val="0070C0"/>
        </w:rPr>
        <w:t>(ofwel)</w:t>
      </w:r>
      <w:r w:rsidRPr="009F5127">
        <w:rPr>
          <w:color w:val="0070C0"/>
        </w:rPr>
        <w:t xml:space="preserve"> </w:t>
      </w:r>
      <w:r w:rsidRPr="009F5127">
        <w:t xml:space="preserve">op hellend dak </w:t>
      </w:r>
    </w:p>
    <w:p w:rsidR="009F5127" w:rsidRPr="009F5127" w:rsidRDefault="009F5127" w:rsidP="003A115C">
      <w:pPr>
        <w:spacing w:after="0"/>
        <w:ind w:left="360"/>
        <w:rPr>
          <w:lang w:val="nl"/>
        </w:rPr>
      </w:pPr>
      <w:r w:rsidRPr="009F5127">
        <w:rPr>
          <w:lang w:val="nl"/>
        </w:rPr>
        <w:t>Volgende gegevens worden door de aannemer ter goedkeuring voorgelegd aan het Bestuur voor de materialen besteld worden:</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Merk, type</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Absorber oppervlakte (m2)</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Maximaal gewicht leeg / gevuld (kg)</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Afmetingen (m)</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Werkdruk (bar)</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Proefdruk (bar)</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Minimale / maximale opstelhoek (°)</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Prestaties: absorptie absorber , emissie absorber, loodrecht zonlicht transmissie afdekking</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Testomstandigheden</w:t>
      </w:r>
    </w:p>
    <w:p w:rsidR="009F5127" w:rsidRPr="009F5127" w:rsidRDefault="009F5127" w:rsidP="003A115C">
      <w:pPr>
        <w:pStyle w:val="Lijstalinea"/>
        <w:numPr>
          <w:ilvl w:val="0"/>
          <w:numId w:val="61"/>
        </w:numPr>
        <w:ind w:left="1080"/>
        <w:rPr>
          <w:rFonts w:asciiTheme="minorHAnsi" w:hAnsiTheme="minorHAnsi"/>
          <w:sz w:val="22"/>
          <w:szCs w:val="22"/>
        </w:rPr>
      </w:pPr>
      <w:r w:rsidRPr="009F5127">
        <w:rPr>
          <w:rFonts w:asciiTheme="minorHAnsi" w:hAnsiTheme="minorHAnsi"/>
          <w:sz w:val="22"/>
          <w:szCs w:val="22"/>
        </w:rPr>
        <w:t>Testinstituut</w:t>
      </w:r>
    </w:p>
    <w:p w:rsidR="009F5127" w:rsidRPr="009F5127" w:rsidRDefault="009F5127" w:rsidP="003A115C">
      <w:pPr>
        <w:pStyle w:val="Lijstalinea"/>
        <w:numPr>
          <w:ilvl w:val="0"/>
          <w:numId w:val="61"/>
        </w:numPr>
        <w:spacing w:after="240"/>
        <w:ind w:left="1080"/>
        <w:rPr>
          <w:rFonts w:asciiTheme="minorHAnsi" w:hAnsiTheme="minorHAnsi"/>
          <w:sz w:val="22"/>
          <w:szCs w:val="22"/>
        </w:rPr>
      </w:pPr>
      <w:r w:rsidRPr="009F5127">
        <w:rPr>
          <w:rFonts w:asciiTheme="minorHAnsi" w:hAnsiTheme="minorHAnsi"/>
          <w:sz w:val="22"/>
          <w:szCs w:val="22"/>
        </w:rPr>
        <w:t>Nr. testrapport</w:t>
      </w:r>
    </w:p>
    <w:p w:rsidR="009F5127" w:rsidRPr="009F5127" w:rsidRDefault="009F5127" w:rsidP="003A115C">
      <w:pPr>
        <w:spacing w:after="0"/>
        <w:ind w:left="360"/>
        <w:rPr>
          <w:b/>
          <w:u w:val="single"/>
          <w:lang w:val="nl"/>
        </w:rPr>
      </w:pPr>
      <w:r w:rsidRPr="009F5127">
        <w:rPr>
          <w:b/>
          <w:u w:val="single"/>
          <w:lang w:val="nl"/>
        </w:rPr>
        <w:t>Uitvoering</w:t>
      </w:r>
    </w:p>
    <w:p w:rsidR="009F5127" w:rsidRPr="009F5127" w:rsidRDefault="009F5127" w:rsidP="003A115C">
      <w:pPr>
        <w:ind w:left="360"/>
        <w:rPr>
          <w:lang w:val="nl"/>
        </w:rPr>
      </w:pPr>
      <w:r w:rsidRPr="009F5127">
        <w:rPr>
          <w:lang w:val="nl"/>
        </w:rPr>
        <w:t>Volgens de voorschriften van de leverancier van de collectoren.</w:t>
      </w:r>
    </w:p>
    <w:p w:rsidR="0084026D" w:rsidRPr="007C2734" w:rsidRDefault="0084026D" w:rsidP="003A115C">
      <w:pPr>
        <w:pStyle w:val="Kop2"/>
        <w:numPr>
          <w:ilvl w:val="0"/>
          <w:numId w:val="0"/>
        </w:numPr>
        <w:ind w:left="360"/>
      </w:pPr>
      <w:bookmarkStart w:id="101" w:name="_Toc461710879"/>
      <w:r>
        <w:t>63.5</w:t>
      </w:r>
      <w:r w:rsidR="000B67AC">
        <w:t>2</w:t>
      </w:r>
      <w:r>
        <w:t>.</w:t>
      </w:r>
      <w:r>
        <w:tab/>
        <w:t>zonneboiler – opslagvat</w:t>
      </w:r>
      <w:bookmarkEnd w:id="101"/>
      <w:r>
        <w:t xml:space="preserve"> </w:t>
      </w:r>
    </w:p>
    <w:p w:rsidR="0084026D" w:rsidRPr="0084026D" w:rsidRDefault="0084026D" w:rsidP="003A115C">
      <w:pPr>
        <w:spacing w:after="0"/>
        <w:ind w:left="360"/>
        <w:rPr>
          <w:b/>
          <w:u w:val="single"/>
          <w:lang w:val="nl"/>
        </w:rPr>
      </w:pPr>
      <w:r w:rsidRPr="0084026D">
        <w:rPr>
          <w:b/>
          <w:u w:val="single"/>
          <w:lang w:val="nl"/>
        </w:rPr>
        <w:t>Omschrijving</w:t>
      </w:r>
    </w:p>
    <w:p w:rsidR="0084026D" w:rsidRPr="0084026D" w:rsidRDefault="0084026D" w:rsidP="003A115C">
      <w:pPr>
        <w:ind w:left="360"/>
      </w:pPr>
      <w:r w:rsidRPr="0084026D">
        <w:t>Opslagvat voor het sanitair warm water opgewarmd via de collector.</w:t>
      </w:r>
    </w:p>
    <w:p w:rsidR="0084026D" w:rsidRPr="0084026D" w:rsidRDefault="0084026D" w:rsidP="003A115C">
      <w:pPr>
        <w:spacing w:after="0"/>
        <w:ind w:left="360"/>
        <w:rPr>
          <w:b/>
          <w:u w:val="single"/>
          <w:lang w:val="nl"/>
        </w:rPr>
      </w:pPr>
      <w:r w:rsidRPr="0084026D">
        <w:rPr>
          <w:b/>
          <w:u w:val="single"/>
          <w:lang w:val="nl"/>
        </w:rPr>
        <w:t>Meting</w:t>
      </w:r>
    </w:p>
    <w:p w:rsidR="0084026D" w:rsidRPr="0084026D" w:rsidRDefault="0084026D" w:rsidP="003A115C">
      <w:pPr>
        <w:spacing w:after="0"/>
        <w:ind w:left="360"/>
        <w:rPr>
          <w:lang w:val="nl"/>
        </w:rPr>
      </w:pPr>
      <w:r w:rsidRPr="0084026D">
        <w:rPr>
          <w:lang w:val="nl"/>
        </w:rPr>
        <w:t>meeteenheid: per stuk</w:t>
      </w:r>
    </w:p>
    <w:p w:rsidR="0084026D" w:rsidRPr="0084026D" w:rsidRDefault="0084026D" w:rsidP="003A115C">
      <w:pPr>
        <w:ind w:left="360"/>
        <w:rPr>
          <w:lang w:val="nl"/>
        </w:rPr>
      </w:pPr>
      <w:r w:rsidRPr="0084026D">
        <w:rPr>
          <w:lang w:val="nl"/>
        </w:rPr>
        <w:t>aard van de overeenkomst: Forfaitaire Hoeveelheid (FH)</w:t>
      </w:r>
    </w:p>
    <w:p w:rsidR="0084026D" w:rsidRPr="0084026D" w:rsidRDefault="0084026D" w:rsidP="003A115C">
      <w:pPr>
        <w:spacing w:after="0"/>
        <w:ind w:left="360"/>
        <w:rPr>
          <w:b/>
          <w:u w:val="single"/>
          <w:lang w:val="nl"/>
        </w:rPr>
      </w:pPr>
      <w:r w:rsidRPr="0084026D">
        <w:rPr>
          <w:b/>
          <w:u w:val="single"/>
          <w:lang w:val="nl"/>
        </w:rPr>
        <w:t>Materiaal</w:t>
      </w:r>
    </w:p>
    <w:p w:rsidR="0084026D" w:rsidRPr="0084026D" w:rsidRDefault="0084026D" w:rsidP="003A115C">
      <w:pPr>
        <w:spacing w:after="0"/>
        <w:ind w:left="360"/>
        <w:rPr>
          <w:lang w:val="nl"/>
        </w:rPr>
      </w:pPr>
      <w:r w:rsidRPr="0084026D">
        <w:rPr>
          <w:lang w:val="nl"/>
        </w:rPr>
        <w:t>Vat en warmtewisselaar (uit verenigbare materialen):</w:t>
      </w:r>
    </w:p>
    <w:p w:rsidR="0084026D" w:rsidRPr="000B67AC" w:rsidRDefault="0084026D" w:rsidP="003A115C">
      <w:pPr>
        <w:pStyle w:val="Lijstalinea"/>
        <w:numPr>
          <w:ilvl w:val="0"/>
          <w:numId w:val="65"/>
        </w:numPr>
        <w:ind w:left="1080"/>
        <w:rPr>
          <w:rFonts w:asciiTheme="minorHAnsi" w:hAnsiTheme="minorHAnsi"/>
          <w:sz w:val="22"/>
        </w:rPr>
      </w:pPr>
      <w:r w:rsidRPr="000B67AC">
        <w:rPr>
          <w:rFonts w:asciiTheme="minorHAnsi" w:hAnsiTheme="minorHAnsi"/>
          <w:sz w:val="22"/>
        </w:rPr>
        <w:t>roestvast staal of</w:t>
      </w:r>
    </w:p>
    <w:p w:rsidR="0084026D" w:rsidRPr="000B67AC" w:rsidRDefault="0084026D" w:rsidP="003A115C">
      <w:pPr>
        <w:pStyle w:val="Lijstalinea"/>
        <w:numPr>
          <w:ilvl w:val="0"/>
          <w:numId w:val="65"/>
        </w:numPr>
        <w:ind w:left="1080"/>
        <w:rPr>
          <w:rFonts w:asciiTheme="minorHAnsi" w:hAnsiTheme="minorHAnsi"/>
          <w:sz w:val="22"/>
        </w:rPr>
      </w:pPr>
      <w:r w:rsidRPr="000B67AC">
        <w:rPr>
          <w:rFonts w:asciiTheme="minorHAnsi" w:hAnsiTheme="minorHAnsi"/>
          <w:sz w:val="22"/>
        </w:rPr>
        <w:lastRenderedPageBreak/>
        <w:t>volkoper of</w:t>
      </w:r>
    </w:p>
    <w:p w:rsidR="0084026D" w:rsidRPr="000B67AC" w:rsidRDefault="0084026D" w:rsidP="003A115C">
      <w:pPr>
        <w:pStyle w:val="Lijstalinea"/>
        <w:numPr>
          <w:ilvl w:val="0"/>
          <w:numId w:val="65"/>
        </w:numPr>
        <w:ind w:left="1080"/>
        <w:rPr>
          <w:rFonts w:asciiTheme="minorHAnsi" w:hAnsiTheme="minorHAnsi"/>
          <w:sz w:val="22"/>
        </w:rPr>
      </w:pPr>
      <w:r w:rsidRPr="000B67AC">
        <w:rPr>
          <w:rFonts w:asciiTheme="minorHAnsi" w:hAnsiTheme="minorHAnsi"/>
          <w:sz w:val="22"/>
        </w:rPr>
        <w:t>geëmailleerd staal met vervangbare magnesium opofferingsanode of elektronische anode of</w:t>
      </w:r>
    </w:p>
    <w:p w:rsidR="0084026D" w:rsidRPr="000B67AC" w:rsidRDefault="0084026D" w:rsidP="003A115C">
      <w:pPr>
        <w:pStyle w:val="Lijstalinea"/>
        <w:numPr>
          <w:ilvl w:val="0"/>
          <w:numId w:val="65"/>
        </w:numPr>
        <w:ind w:left="1080"/>
        <w:rPr>
          <w:rFonts w:asciiTheme="minorHAnsi" w:hAnsiTheme="minorHAnsi"/>
          <w:sz w:val="22"/>
        </w:rPr>
      </w:pPr>
      <w:r w:rsidRPr="000B67AC">
        <w:rPr>
          <w:rFonts w:asciiTheme="minorHAnsi" w:hAnsiTheme="minorHAnsi"/>
          <w:sz w:val="22"/>
        </w:rPr>
        <w:t>kunststofvat en koperen warmtewisselaar.</w:t>
      </w:r>
    </w:p>
    <w:p w:rsidR="0084026D" w:rsidRPr="0084026D" w:rsidRDefault="0084026D" w:rsidP="003A115C">
      <w:pPr>
        <w:spacing w:after="0"/>
        <w:ind w:left="360"/>
        <w:rPr>
          <w:szCs w:val="22"/>
          <w:lang w:val="nl"/>
        </w:rPr>
      </w:pPr>
      <w:r w:rsidRPr="0084026D">
        <w:rPr>
          <w:szCs w:val="22"/>
          <w:lang w:val="nl"/>
        </w:rPr>
        <w:t>De vaten zijn voorzien van:</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koud- en warmwater aansluiting;</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in- en uitlaat aansluiting voor de warmtegenerator;</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aflaatkraan;</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mantel uit geëmailleerd, gemoffeld of geplastificeerd staal / kunststof – kleur wit;</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warmte-isolatie uit polyurethaanschuim of gelijkwaardig;</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inspectieopening;</w:t>
      </w:r>
    </w:p>
    <w:p w:rsidR="0084026D" w:rsidRPr="0084026D" w:rsidRDefault="0084026D" w:rsidP="003A115C">
      <w:pPr>
        <w:pStyle w:val="Lijstalinea"/>
        <w:numPr>
          <w:ilvl w:val="0"/>
          <w:numId w:val="62"/>
        </w:numPr>
        <w:ind w:left="1080"/>
        <w:rPr>
          <w:rFonts w:asciiTheme="minorHAnsi" w:hAnsiTheme="minorHAnsi"/>
          <w:sz w:val="22"/>
          <w:szCs w:val="22"/>
        </w:rPr>
      </w:pPr>
      <w:r w:rsidRPr="0084026D">
        <w:rPr>
          <w:rFonts w:asciiTheme="minorHAnsi" w:hAnsiTheme="minorHAnsi"/>
          <w:sz w:val="22"/>
          <w:szCs w:val="22"/>
        </w:rPr>
        <w:t>een kenplaat;</w:t>
      </w:r>
    </w:p>
    <w:p w:rsidR="0084026D" w:rsidRPr="0084026D" w:rsidRDefault="0084026D" w:rsidP="003A115C">
      <w:pPr>
        <w:pStyle w:val="Lijstalinea"/>
        <w:numPr>
          <w:ilvl w:val="0"/>
          <w:numId w:val="63"/>
        </w:numPr>
        <w:spacing w:after="240"/>
        <w:ind w:left="1080"/>
        <w:rPr>
          <w:rFonts w:asciiTheme="minorHAnsi" w:hAnsiTheme="minorHAnsi"/>
          <w:sz w:val="22"/>
          <w:szCs w:val="22"/>
        </w:rPr>
      </w:pPr>
      <w:r w:rsidRPr="0084026D">
        <w:rPr>
          <w:rFonts w:asciiTheme="minorHAnsi" w:hAnsiTheme="minorHAnsi"/>
          <w:sz w:val="22"/>
          <w:szCs w:val="22"/>
        </w:rPr>
        <w:t>een thermometer (°C) op het boilervat.</w:t>
      </w:r>
    </w:p>
    <w:p w:rsidR="0084026D" w:rsidRPr="0084026D" w:rsidRDefault="0084026D" w:rsidP="003A115C">
      <w:pPr>
        <w:spacing w:after="0"/>
        <w:ind w:left="360"/>
        <w:rPr>
          <w:lang w:val="nl"/>
        </w:rPr>
      </w:pPr>
      <w:r w:rsidRPr="0084026D">
        <w:rPr>
          <w:lang w:val="nl"/>
        </w:rPr>
        <w:t>Eigenschappen:</w:t>
      </w:r>
    </w:p>
    <w:p w:rsidR="0084026D" w:rsidRPr="0084026D" w:rsidRDefault="0084026D" w:rsidP="003A115C">
      <w:pPr>
        <w:pStyle w:val="Lijstalinea"/>
        <w:numPr>
          <w:ilvl w:val="0"/>
          <w:numId w:val="64"/>
        </w:numPr>
        <w:ind w:left="1080"/>
        <w:rPr>
          <w:rFonts w:asciiTheme="minorHAnsi" w:hAnsiTheme="minorHAnsi"/>
          <w:sz w:val="22"/>
          <w:szCs w:val="22"/>
        </w:rPr>
      </w:pPr>
      <w:r w:rsidRPr="0084026D">
        <w:rPr>
          <w:rFonts w:asciiTheme="minorHAnsi" w:hAnsiTheme="minorHAnsi"/>
          <w:sz w:val="22"/>
          <w:szCs w:val="22"/>
        </w:rPr>
        <w:t>geschikt voor hoge temperaturen (tot 95°C)</w:t>
      </w:r>
    </w:p>
    <w:p w:rsidR="0084026D" w:rsidRPr="0084026D" w:rsidRDefault="0084026D" w:rsidP="003A115C">
      <w:pPr>
        <w:pStyle w:val="Lijstalinea"/>
        <w:numPr>
          <w:ilvl w:val="0"/>
          <w:numId w:val="64"/>
        </w:numPr>
        <w:ind w:left="1080"/>
        <w:rPr>
          <w:rFonts w:asciiTheme="minorHAnsi" w:hAnsiTheme="minorHAnsi"/>
          <w:sz w:val="22"/>
          <w:szCs w:val="22"/>
        </w:rPr>
      </w:pPr>
      <w:r w:rsidRPr="0084026D">
        <w:rPr>
          <w:rFonts w:asciiTheme="minorHAnsi" w:hAnsiTheme="minorHAnsi"/>
          <w:sz w:val="22"/>
          <w:szCs w:val="22"/>
        </w:rPr>
        <w:t xml:space="preserve">geschikt voor drinkwater </w:t>
      </w:r>
    </w:p>
    <w:p w:rsidR="0084026D" w:rsidRPr="0084026D" w:rsidRDefault="0084026D" w:rsidP="003A115C">
      <w:pPr>
        <w:pStyle w:val="Lijstalinea"/>
        <w:numPr>
          <w:ilvl w:val="0"/>
          <w:numId w:val="64"/>
        </w:numPr>
        <w:ind w:left="1080"/>
        <w:rPr>
          <w:rFonts w:asciiTheme="minorHAnsi" w:hAnsiTheme="minorHAnsi"/>
          <w:sz w:val="22"/>
          <w:szCs w:val="22"/>
        </w:rPr>
      </w:pPr>
      <w:r w:rsidRPr="0084026D">
        <w:rPr>
          <w:rFonts w:asciiTheme="minorHAnsi" w:hAnsiTheme="minorHAnsi"/>
          <w:sz w:val="22"/>
          <w:szCs w:val="22"/>
        </w:rPr>
        <w:t>het vermogen van de warmtewisselaar is aangepast aan het piekvermogen van de zonne-installatie</w:t>
      </w:r>
    </w:p>
    <w:p w:rsidR="0084026D" w:rsidRPr="0084026D" w:rsidRDefault="0084026D" w:rsidP="003A115C">
      <w:pPr>
        <w:pStyle w:val="Lijstalinea"/>
        <w:numPr>
          <w:ilvl w:val="0"/>
          <w:numId w:val="64"/>
        </w:numPr>
        <w:ind w:left="1080"/>
        <w:rPr>
          <w:rFonts w:asciiTheme="minorHAnsi" w:hAnsiTheme="minorHAnsi"/>
          <w:sz w:val="22"/>
          <w:szCs w:val="22"/>
        </w:rPr>
      </w:pPr>
      <w:r w:rsidRPr="0084026D">
        <w:rPr>
          <w:rFonts w:asciiTheme="minorHAnsi" w:hAnsiTheme="minorHAnsi"/>
          <w:sz w:val="22"/>
          <w:szCs w:val="22"/>
        </w:rPr>
        <w:t>de hoogte van de vat bedraagt 2 à 2.5 maal de diameter</w:t>
      </w:r>
    </w:p>
    <w:p w:rsidR="0084026D" w:rsidRPr="0084026D" w:rsidRDefault="0084026D" w:rsidP="003A115C">
      <w:pPr>
        <w:pStyle w:val="Lijstalinea"/>
        <w:numPr>
          <w:ilvl w:val="0"/>
          <w:numId w:val="64"/>
        </w:numPr>
        <w:ind w:left="1080"/>
        <w:rPr>
          <w:rFonts w:asciiTheme="minorHAnsi" w:hAnsiTheme="minorHAnsi"/>
          <w:sz w:val="22"/>
          <w:szCs w:val="22"/>
        </w:rPr>
      </w:pPr>
      <w:r w:rsidRPr="0084026D">
        <w:rPr>
          <w:rFonts w:asciiTheme="minorHAnsi" w:hAnsiTheme="minorHAnsi"/>
          <w:sz w:val="22"/>
          <w:szCs w:val="22"/>
        </w:rPr>
        <w:t xml:space="preserve">maximale warmteverliesfactor (W/K) = 0,16 </w:t>
      </w:r>
      <w:r w:rsidRPr="0084026D">
        <w:rPr>
          <w:rFonts w:asciiTheme="minorHAnsi" w:hAnsiTheme="minorHAnsi"/>
          <w:sz w:val="22"/>
          <w:szCs w:val="22"/>
        </w:rPr>
        <w:sym w:font="Symbol" w:char="F0D6"/>
      </w:r>
      <w:r w:rsidRPr="0084026D">
        <w:rPr>
          <w:rFonts w:asciiTheme="minorHAnsi" w:hAnsiTheme="minorHAnsi"/>
          <w:sz w:val="22"/>
          <w:szCs w:val="22"/>
        </w:rPr>
        <w:t>V (V: volume opslagvat in liter)</w:t>
      </w:r>
    </w:p>
    <w:p w:rsidR="0084026D" w:rsidRPr="0084026D" w:rsidRDefault="0084026D" w:rsidP="003A115C">
      <w:pPr>
        <w:spacing w:after="0"/>
        <w:ind w:left="360"/>
        <w:rPr>
          <w:lang w:val="nl"/>
        </w:rPr>
      </w:pPr>
      <w:r w:rsidRPr="0084026D">
        <w:rPr>
          <w:lang w:val="nl"/>
        </w:rPr>
        <w:t>De vaten worden geleverd met ophangbeugels of voetsteun en de nodige verbindingsstukken.</w:t>
      </w:r>
    </w:p>
    <w:p w:rsidR="0084026D" w:rsidRPr="0084026D" w:rsidRDefault="0084026D" w:rsidP="003A115C">
      <w:pPr>
        <w:spacing w:after="0"/>
        <w:ind w:left="360"/>
        <w:rPr>
          <w:lang w:val="nl"/>
        </w:rPr>
      </w:pPr>
      <w:r w:rsidRPr="0084026D">
        <w:rPr>
          <w:lang w:val="nl"/>
        </w:rPr>
        <w:t>De vaten wordt verticaal geplaatst.</w:t>
      </w:r>
    </w:p>
    <w:p w:rsidR="0084026D" w:rsidRPr="0084026D" w:rsidRDefault="0084026D" w:rsidP="003A115C">
      <w:pPr>
        <w:spacing w:after="0"/>
        <w:ind w:left="360"/>
        <w:rPr>
          <w:lang w:val="nl"/>
        </w:rPr>
      </w:pPr>
      <w:r w:rsidRPr="0084026D">
        <w:rPr>
          <w:lang w:val="nl"/>
        </w:rPr>
        <w:t xml:space="preserve">De inhoud van het vat en het vermogen van de warmtewisselaar (rekening houdend met het ketelvermogen gedimensioneerd op de warmteverliezen van </w:t>
      </w:r>
      <w:r w:rsidR="002B28CF">
        <w:rPr>
          <w:lang w:val="nl"/>
        </w:rPr>
        <w:t>het gebouw</w:t>
      </w:r>
      <w:r w:rsidRPr="0084026D">
        <w:rPr>
          <w:lang w:val="nl"/>
        </w:rPr>
        <w:t>) moeten het water voldoe</w:t>
      </w:r>
      <w:r w:rsidR="00EA3F53">
        <w:rPr>
          <w:lang w:val="nl"/>
        </w:rPr>
        <w:t>nde opwarmen om minstens 2 douches</w:t>
      </w:r>
      <w:r w:rsidRPr="0084026D">
        <w:rPr>
          <w:lang w:val="nl"/>
        </w:rPr>
        <w:t xml:space="preserve"> (40°C) met een tussenpauze van 20 minuten te kunnen aftappen (bij een gemiddelde CV-temperatuur van 75°C).</w:t>
      </w:r>
    </w:p>
    <w:p w:rsidR="0084026D" w:rsidRDefault="0084026D" w:rsidP="003A115C">
      <w:pPr>
        <w:ind w:left="360"/>
        <w:rPr>
          <w:lang w:val="nl"/>
        </w:rPr>
      </w:pPr>
      <w:r w:rsidRPr="0084026D">
        <w:rPr>
          <w:lang w:val="nl"/>
        </w:rPr>
        <w:t>In geval de naverwarming gebeurt in het boilervat zelf door middel van een CV-ketel wordt een tweede warmtewisselaar voorzien in het bovenste gedeelte van het vat.</w:t>
      </w:r>
    </w:p>
    <w:p w:rsidR="00DF6ECA" w:rsidRPr="002E0CBC" w:rsidRDefault="00DF6ECA" w:rsidP="00DF6ECA">
      <w:pPr>
        <w:spacing w:after="0"/>
        <w:ind w:left="360"/>
        <w:rPr>
          <w:color w:val="C3004A" w:themeColor="accent4"/>
          <w:lang w:val="nl"/>
        </w:rPr>
      </w:pPr>
      <w:r w:rsidRPr="002E0CBC">
        <w:rPr>
          <w:color w:val="C3004A" w:themeColor="accent4"/>
          <w:lang w:val="nl"/>
        </w:rPr>
        <w:t>Om de nadelige invloeden van het instromend water op de stratificatie te beperken moet:</w:t>
      </w:r>
    </w:p>
    <w:p w:rsidR="00DF6ECA" w:rsidRPr="002E0CBC" w:rsidRDefault="00DF6ECA" w:rsidP="00DF6ECA">
      <w:pPr>
        <w:pStyle w:val="Lijstalinea"/>
        <w:numPr>
          <w:ilvl w:val="0"/>
          <w:numId w:val="133"/>
        </w:numPr>
        <w:rPr>
          <w:rFonts w:asciiTheme="minorHAnsi" w:hAnsiTheme="minorHAnsi"/>
          <w:color w:val="C3004A" w:themeColor="accent4"/>
          <w:sz w:val="22"/>
          <w:szCs w:val="22"/>
          <w:lang w:val="nl"/>
        </w:rPr>
      </w:pPr>
      <w:r w:rsidRPr="002E0CBC">
        <w:rPr>
          <w:rFonts w:asciiTheme="minorHAnsi" w:hAnsiTheme="minorHAnsi"/>
          <w:color w:val="C3004A" w:themeColor="accent4"/>
          <w:sz w:val="22"/>
          <w:szCs w:val="22"/>
          <w:lang w:val="nl"/>
        </w:rPr>
        <w:t>De instroomsnelheid beperkt worden tot 0,1 m/s</w:t>
      </w:r>
    </w:p>
    <w:p w:rsidR="00DF6ECA" w:rsidRPr="002E0CBC" w:rsidRDefault="00DF6ECA" w:rsidP="00DF6ECA">
      <w:pPr>
        <w:pStyle w:val="Lijstalinea"/>
        <w:numPr>
          <w:ilvl w:val="0"/>
          <w:numId w:val="133"/>
        </w:numPr>
        <w:spacing w:after="240"/>
        <w:rPr>
          <w:rFonts w:asciiTheme="minorHAnsi" w:hAnsiTheme="minorHAnsi"/>
          <w:color w:val="C3004A" w:themeColor="accent4"/>
          <w:sz w:val="22"/>
          <w:szCs w:val="22"/>
          <w:lang w:val="nl"/>
        </w:rPr>
      </w:pPr>
      <w:r w:rsidRPr="002E0CBC">
        <w:rPr>
          <w:rFonts w:asciiTheme="minorHAnsi" w:hAnsiTheme="minorHAnsi"/>
          <w:color w:val="C3004A" w:themeColor="accent4"/>
          <w:sz w:val="22"/>
          <w:szCs w:val="22"/>
          <w:lang w:val="nl"/>
        </w:rPr>
        <w:t>Er een rechtgedeelte zijn van 3 tot 6 keer de hydraulische dimater na de laatste bocht of diameterwijziging</w:t>
      </w:r>
    </w:p>
    <w:p w:rsidR="0084026D" w:rsidRPr="0084026D" w:rsidRDefault="0084026D" w:rsidP="003A115C">
      <w:pPr>
        <w:spacing w:after="0"/>
        <w:ind w:left="360"/>
        <w:rPr>
          <w:u w:val="single"/>
          <w:lang w:val="nl"/>
        </w:rPr>
      </w:pPr>
      <w:r w:rsidRPr="0084026D">
        <w:rPr>
          <w:u w:val="single"/>
          <w:lang w:val="nl"/>
        </w:rPr>
        <w:t>Specificaties</w:t>
      </w:r>
    </w:p>
    <w:p w:rsidR="0084026D" w:rsidRPr="0084026D" w:rsidRDefault="0084026D" w:rsidP="003A115C">
      <w:pPr>
        <w:spacing w:after="0"/>
        <w:ind w:left="360"/>
        <w:rPr>
          <w:lang w:val="nl"/>
        </w:rPr>
      </w:pPr>
      <w:r w:rsidRPr="0084026D">
        <w:rPr>
          <w:lang w:val="nl"/>
        </w:rPr>
        <w:t xml:space="preserve">Vermogen wisselaar: </w:t>
      </w:r>
      <w:r w:rsidRPr="0084026D">
        <w:rPr>
          <w:color w:val="0070C0"/>
          <w:lang w:val="nl"/>
        </w:rPr>
        <w:t>aangepast aan het piekvermogen van de zonne-installatie / … kW / volgens meetstaat</w:t>
      </w:r>
    </w:p>
    <w:p w:rsidR="0084026D" w:rsidRPr="0084026D" w:rsidRDefault="0084026D" w:rsidP="003A115C">
      <w:pPr>
        <w:spacing w:after="0"/>
        <w:ind w:left="360"/>
        <w:rPr>
          <w:lang w:val="nl"/>
        </w:rPr>
      </w:pPr>
      <w:r w:rsidRPr="0084026D">
        <w:rPr>
          <w:lang w:val="nl"/>
        </w:rPr>
        <w:t xml:space="preserve">Inhoud: </w:t>
      </w:r>
      <w:r w:rsidRPr="0084026D">
        <w:rPr>
          <w:color w:val="0070C0"/>
          <w:lang w:val="nl"/>
        </w:rPr>
        <w:t xml:space="preserve">200 / 300 / 500 /750 / … </w:t>
      </w:r>
      <w:r w:rsidRPr="0084026D">
        <w:rPr>
          <w:lang w:val="nl"/>
        </w:rPr>
        <w:t>liter</w:t>
      </w:r>
    </w:p>
    <w:p w:rsidR="0084026D" w:rsidRPr="0084026D" w:rsidRDefault="0084026D" w:rsidP="003A115C">
      <w:pPr>
        <w:spacing w:after="0"/>
        <w:ind w:left="360"/>
        <w:rPr>
          <w:lang w:val="nl"/>
        </w:rPr>
      </w:pPr>
      <w:r w:rsidRPr="0084026D">
        <w:rPr>
          <w:lang w:val="nl"/>
        </w:rPr>
        <w:t xml:space="preserve">Afmetingen (hxbxd): </w:t>
      </w:r>
      <w:r w:rsidRPr="0084026D">
        <w:rPr>
          <w:color w:val="0070C0"/>
          <w:lang w:val="nl"/>
        </w:rPr>
        <w:t>max. … x … x… mm / volgens meetstaat</w:t>
      </w:r>
    </w:p>
    <w:p w:rsidR="0084026D" w:rsidRPr="0084026D" w:rsidRDefault="0084026D" w:rsidP="003A115C">
      <w:pPr>
        <w:spacing w:after="0"/>
        <w:ind w:left="360"/>
        <w:rPr>
          <w:lang w:val="nl"/>
        </w:rPr>
      </w:pPr>
      <w:r w:rsidRPr="0084026D">
        <w:rPr>
          <w:lang w:val="nl"/>
        </w:rPr>
        <w:t>Aansluitdiameters:</w:t>
      </w:r>
    </w:p>
    <w:p w:rsidR="0084026D" w:rsidRPr="0084026D" w:rsidRDefault="0084026D" w:rsidP="003A115C">
      <w:pPr>
        <w:spacing w:after="0"/>
        <w:ind w:left="360"/>
      </w:pPr>
      <w:r w:rsidRPr="0084026D">
        <w:t xml:space="preserve">koud / warm-water: </w:t>
      </w:r>
      <w:r w:rsidRPr="0084026D">
        <w:rPr>
          <w:color w:val="0070C0"/>
          <w:lang w:val="nl"/>
        </w:rPr>
        <w:t>3/4” (in koper diameter 22) of flexibele slangen 3/4” / … / volgens meetstaat</w:t>
      </w:r>
    </w:p>
    <w:p w:rsidR="0084026D" w:rsidRPr="0084026D" w:rsidRDefault="0084026D" w:rsidP="003A115C">
      <w:pPr>
        <w:ind w:left="360"/>
      </w:pPr>
      <w:r w:rsidRPr="0084026D">
        <w:t xml:space="preserve">warmtewisselaars: </w:t>
      </w:r>
      <w:r w:rsidRPr="0084026D">
        <w:rPr>
          <w:color w:val="0070C0"/>
          <w:lang w:val="nl"/>
        </w:rPr>
        <w:t>diameter … / volgens meetstaat</w:t>
      </w:r>
    </w:p>
    <w:p w:rsidR="0084026D" w:rsidRPr="0084026D" w:rsidRDefault="0084026D" w:rsidP="003A115C">
      <w:pPr>
        <w:spacing w:after="0"/>
        <w:ind w:left="360"/>
        <w:rPr>
          <w:u w:val="single"/>
          <w:lang w:val="nl"/>
        </w:rPr>
      </w:pPr>
      <w:r w:rsidRPr="0084026D">
        <w:rPr>
          <w:u w:val="single"/>
          <w:lang w:val="nl"/>
        </w:rPr>
        <w:t>Aanvullende specificaties  (te schrappen door ontwerper indien niet van toepassing)</w:t>
      </w:r>
    </w:p>
    <w:p w:rsidR="0084026D" w:rsidRPr="0084026D" w:rsidRDefault="0084026D" w:rsidP="003A115C">
      <w:pPr>
        <w:spacing w:after="0"/>
        <w:ind w:left="360"/>
        <w:rPr>
          <w:lang w:val="nl"/>
        </w:rPr>
      </w:pPr>
      <w:r w:rsidRPr="0084026D">
        <w:rPr>
          <w:lang w:val="nl"/>
        </w:rPr>
        <w:t xml:space="preserve">Vermogen onderste wisselaar voor bijverwarming, afgestemd op het ketelvermogen: </w:t>
      </w:r>
      <w:r w:rsidRPr="0084026D">
        <w:rPr>
          <w:color w:val="0070C0"/>
          <w:lang w:val="nl"/>
        </w:rPr>
        <w:t xml:space="preserve">… </w:t>
      </w:r>
      <w:r w:rsidRPr="0084026D">
        <w:rPr>
          <w:lang w:val="nl"/>
        </w:rPr>
        <w:t>kW / volgens meetstaat</w:t>
      </w:r>
    </w:p>
    <w:p w:rsidR="0084026D" w:rsidRPr="0084026D" w:rsidRDefault="0084026D" w:rsidP="003A115C">
      <w:pPr>
        <w:spacing w:after="0"/>
        <w:ind w:left="360"/>
        <w:rPr>
          <w:lang w:val="nl"/>
        </w:rPr>
      </w:pPr>
      <w:r w:rsidRPr="0084026D">
        <w:rPr>
          <w:lang w:val="nl"/>
        </w:rPr>
        <w:t>Hygiënisch buffervat met doorloopprincipe om legionalla-ontwikkeling te vermijden.</w:t>
      </w:r>
    </w:p>
    <w:p w:rsidR="0084026D" w:rsidRPr="0084026D" w:rsidRDefault="0084026D" w:rsidP="003A115C">
      <w:pPr>
        <w:spacing w:after="0"/>
        <w:ind w:left="360"/>
        <w:rPr>
          <w:lang w:val="nl"/>
        </w:rPr>
      </w:pPr>
      <w:r w:rsidRPr="0084026D">
        <w:rPr>
          <w:lang w:val="nl"/>
        </w:rPr>
        <w:t>Terugloopvat, al dan niet ingebouwd in het opslagvat. Het terugloopvat voldoet aan de eisen van de leverancier van de zonneboiler-installatie..</w:t>
      </w:r>
    </w:p>
    <w:p w:rsidR="0084026D" w:rsidRPr="0084026D" w:rsidRDefault="0084026D" w:rsidP="003A115C">
      <w:pPr>
        <w:spacing w:after="0"/>
        <w:ind w:left="360"/>
        <w:rPr>
          <w:lang w:val="nl"/>
        </w:rPr>
      </w:pPr>
      <w:r w:rsidRPr="0084026D">
        <w:rPr>
          <w:lang w:val="nl"/>
        </w:rPr>
        <w:t>Boilerset bestaande uit een gemotoriseerde driewegklep.</w:t>
      </w:r>
    </w:p>
    <w:p w:rsidR="0084026D" w:rsidRPr="0084026D" w:rsidRDefault="0084026D" w:rsidP="003A115C">
      <w:pPr>
        <w:ind w:left="360"/>
        <w:rPr>
          <w:lang w:val="nl"/>
        </w:rPr>
      </w:pPr>
      <w:r w:rsidRPr="0084026D">
        <w:rPr>
          <w:lang w:val="nl"/>
        </w:rPr>
        <w:lastRenderedPageBreak/>
        <w:t>Boilerregeling aangepast aan het keteltype.</w:t>
      </w:r>
    </w:p>
    <w:p w:rsidR="000B67AC" w:rsidRPr="007C2734" w:rsidRDefault="000B67AC" w:rsidP="003A115C">
      <w:pPr>
        <w:pStyle w:val="Kop2"/>
        <w:numPr>
          <w:ilvl w:val="0"/>
          <w:numId w:val="0"/>
        </w:numPr>
        <w:ind w:left="360"/>
      </w:pPr>
      <w:bookmarkStart w:id="102" w:name="_Toc461710880"/>
      <w:r>
        <w:t>63.53.</w:t>
      </w:r>
      <w:r>
        <w:tab/>
        <w:t>zonneboiler – leidingsystemen en toebehoren</w:t>
      </w:r>
      <w:bookmarkEnd w:id="102"/>
      <w:r>
        <w:t xml:space="preserve"> </w:t>
      </w:r>
    </w:p>
    <w:p w:rsidR="00F444B5" w:rsidRPr="00F444B5" w:rsidRDefault="00F444B5" w:rsidP="003A115C">
      <w:pPr>
        <w:spacing w:after="0"/>
        <w:ind w:left="360"/>
        <w:rPr>
          <w:b/>
          <w:u w:val="single"/>
          <w:lang w:val="nl"/>
        </w:rPr>
      </w:pPr>
      <w:r w:rsidRPr="00F444B5">
        <w:rPr>
          <w:b/>
          <w:u w:val="single"/>
          <w:lang w:val="nl"/>
        </w:rPr>
        <w:t>Omschrijving</w:t>
      </w:r>
    </w:p>
    <w:p w:rsidR="00F444B5" w:rsidRPr="00F444B5" w:rsidRDefault="00F444B5" w:rsidP="003A115C">
      <w:pPr>
        <w:ind w:left="360"/>
      </w:pPr>
      <w:r w:rsidRPr="00F444B5">
        <w:t>Leveren, plaatsen en aansluiten van het leidingsysteem (primair circuit) en toebehoren (bevestigingsbeugels, leidingisolatie, doorvoeren, …).</w:t>
      </w:r>
    </w:p>
    <w:p w:rsidR="00F444B5" w:rsidRPr="00F444B5" w:rsidRDefault="00F444B5" w:rsidP="003A115C">
      <w:pPr>
        <w:spacing w:after="0"/>
        <w:ind w:left="360"/>
        <w:rPr>
          <w:b/>
          <w:u w:val="single"/>
          <w:lang w:val="nl"/>
        </w:rPr>
      </w:pPr>
      <w:r w:rsidRPr="00F444B5">
        <w:rPr>
          <w:b/>
          <w:u w:val="single"/>
          <w:lang w:val="nl"/>
        </w:rPr>
        <w:t>Meting</w:t>
      </w:r>
    </w:p>
    <w:p w:rsidR="00F444B5" w:rsidRPr="00F444B5" w:rsidRDefault="00F444B5" w:rsidP="003A115C">
      <w:pPr>
        <w:spacing w:after="0"/>
        <w:ind w:left="360"/>
        <w:rPr>
          <w:lang w:val="nl"/>
        </w:rPr>
      </w:pPr>
      <w:r w:rsidRPr="00F444B5">
        <w:rPr>
          <w:lang w:val="nl"/>
        </w:rPr>
        <w:t>meeteenheid: per stuk (installatie)</w:t>
      </w:r>
    </w:p>
    <w:p w:rsidR="00F444B5" w:rsidRPr="00F444B5" w:rsidRDefault="00F444B5" w:rsidP="003A115C">
      <w:pPr>
        <w:ind w:left="360"/>
        <w:rPr>
          <w:lang w:val="nl"/>
        </w:rPr>
      </w:pPr>
      <w:r w:rsidRPr="00F444B5">
        <w:rPr>
          <w:lang w:val="nl"/>
        </w:rPr>
        <w:t>aard van de overeenkomst: Forfaitaire Hoeveelheid (FH)</w:t>
      </w:r>
    </w:p>
    <w:p w:rsidR="00F444B5" w:rsidRPr="00F444B5" w:rsidRDefault="00F444B5" w:rsidP="003A115C">
      <w:pPr>
        <w:spacing w:after="0"/>
        <w:ind w:left="360"/>
        <w:rPr>
          <w:b/>
          <w:u w:val="single"/>
          <w:lang w:val="nl"/>
        </w:rPr>
      </w:pPr>
      <w:r w:rsidRPr="00F444B5">
        <w:rPr>
          <w:b/>
          <w:u w:val="single"/>
          <w:lang w:val="nl"/>
        </w:rPr>
        <w:t>Materiaal</w:t>
      </w:r>
    </w:p>
    <w:p w:rsidR="00F444B5" w:rsidRPr="00F444B5" w:rsidRDefault="00F444B5" w:rsidP="003A115C">
      <w:pPr>
        <w:spacing w:after="0"/>
        <w:ind w:left="360"/>
      </w:pPr>
      <w:r w:rsidRPr="00F444B5">
        <w:t>BUIZEN</w:t>
      </w:r>
    </w:p>
    <w:p w:rsidR="00F444B5" w:rsidRPr="00F444B5" w:rsidRDefault="00F444B5" w:rsidP="003A115C">
      <w:pPr>
        <w:spacing w:after="0"/>
        <w:ind w:left="360"/>
        <w:rPr>
          <w:lang w:val="nl"/>
        </w:rPr>
      </w:pPr>
      <w:r w:rsidRPr="00F444B5">
        <w:rPr>
          <w:lang w:val="nl"/>
        </w:rPr>
        <w:t>De leidingbuizen zijn conform art 65.50, TV 212 en onderstaande bepalingen:</w:t>
      </w:r>
    </w:p>
    <w:p w:rsidR="00F444B5" w:rsidRPr="00F444B5" w:rsidRDefault="00F444B5" w:rsidP="003A115C">
      <w:pPr>
        <w:pStyle w:val="Lijstalinea"/>
        <w:numPr>
          <w:ilvl w:val="0"/>
          <w:numId w:val="68"/>
        </w:numPr>
        <w:ind w:left="1080"/>
        <w:rPr>
          <w:rFonts w:asciiTheme="minorHAnsi" w:hAnsiTheme="minorHAnsi"/>
          <w:sz w:val="22"/>
          <w:szCs w:val="22"/>
        </w:rPr>
      </w:pPr>
      <w:r w:rsidRPr="00F444B5">
        <w:rPr>
          <w:rFonts w:asciiTheme="minorHAnsi" w:hAnsiTheme="minorHAnsi"/>
          <w:sz w:val="22"/>
          <w:szCs w:val="22"/>
        </w:rPr>
        <w:t>de leidingen zijn verenigbaar met het gebruikte warmtetransportmiddel en met de materialen van de verschillende componenten van de installatie; ze mogen geen zuurstof doorlaten;</w:t>
      </w:r>
    </w:p>
    <w:p w:rsidR="00F444B5" w:rsidRPr="00F444B5" w:rsidRDefault="00F444B5" w:rsidP="003A115C">
      <w:pPr>
        <w:pStyle w:val="Lijstalinea"/>
        <w:numPr>
          <w:ilvl w:val="0"/>
          <w:numId w:val="68"/>
        </w:numPr>
        <w:ind w:left="1080"/>
        <w:rPr>
          <w:rFonts w:asciiTheme="minorHAnsi" w:hAnsiTheme="minorHAnsi"/>
          <w:sz w:val="22"/>
          <w:szCs w:val="22"/>
        </w:rPr>
      </w:pPr>
      <w:r w:rsidRPr="00F444B5">
        <w:rPr>
          <w:rFonts w:asciiTheme="minorHAnsi" w:hAnsiTheme="minorHAnsi"/>
          <w:sz w:val="22"/>
          <w:szCs w:val="22"/>
        </w:rPr>
        <w:t>ze zijn bestand tegen temperaturen van -20°C (voor alle leidingen buiten het gebouw of op onverwarmde plaatsen) en de maximale temperatuur die de collector kan bereiken bij stagnatie in de zomer in het bijzonder de leidinggedeelten in de onmiddellijke nabijheid van de collector (kortstondige temperaturen van 120°C of hoger);</w:t>
      </w:r>
    </w:p>
    <w:p w:rsidR="00F444B5" w:rsidRPr="00F444B5" w:rsidRDefault="00F444B5" w:rsidP="003A115C">
      <w:pPr>
        <w:pStyle w:val="Lijstalinea"/>
        <w:numPr>
          <w:ilvl w:val="0"/>
          <w:numId w:val="68"/>
        </w:numPr>
        <w:ind w:left="1080"/>
        <w:rPr>
          <w:rFonts w:asciiTheme="minorHAnsi" w:hAnsiTheme="minorHAnsi"/>
          <w:sz w:val="22"/>
          <w:szCs w:val="22"/>
        </w:rPr>
      </w:pPr>
      <w:r w:rsidRPr="00F444B5">
        <w:rPr>
          <w:rFonts w:asciiTheme="minorHAnsi" w:hAnsiTheme="minorHAnsi"/>
          <w:sz w:val="22"/>
          <w:szCs w:val="22"/>
        </w:rPr>
        <w:t>het gebruik van verzinkte stalen buizen en kunststofbuizen voor verwarming (PEX, PP,…) is verboden;</w:t>
      </w:r>
    </w:p>
    <w:p w:rsidR="00F444B5" w:rsidRPr="00F444B5" w:rsidRDefault="00F444B5" w:rsidP="003A115C">
      <w:pPr>
        <w:pStyle w:val="Lijstalinea"/>
        <w:numPr>
          <w:ilvl w:val="0"/>
          <w:numId w:val="68"/>
        </w:numPr>
        <w:ind w:left="1080"/>
        <w:rPr>
          <w:rFonts w:asciiTheme="minorHAnsi" w:hAnsiTheme="minorHAnsi"/>
          <w:sz w:val="22"/>
          <w:szCs w:val="22"/>
        </w:rPr>
      </w:pPr>
      <w:r w:rsidRPr="00F444B5">
        <w:rPr>
          <w:rFonts w:asciiTheme="minorHAnsi" w:hAnsiTheme="minorHAnsi"/>
          <w:sz w:val="22"/>
          <w:szCs w:val="22"/>
        </w:rPr>
        <w:t>de verbindingstechnieken zijn aangepast aan het systeem, met bijzondere aandacht voor de opstelling in buitenvoorwaarden (o.a. extreme temperaturen, vocht, windbelasting,…).</w:t>
      </w:r>
    </w:p>
    <w:p w:rsidR="00F444B5" w:rsidRPr="00F444B5" w:rsidRDefault="00F444B5" w:rsidP="003A115C">
      <w:pPr>
        <w:spacing w:after="0"/>
        <w:ind w:left="360"/>
        <w:rPr>
          <w:lang w:val="nl"/>
        </w:rPr>
      </w:pPr>
      <w:r w:rsidRPr="00F444B5">
        <w:rPr>
          <w:lang w:val="nl"/>
        </w:rPr>
        <w:t>De leidingen buiten het gebouw moeten zo kort mogelijk zijn. Dit geldt ook voor het geheel van de leidingen tussen collector en het opslagvat.</w:t>
      </w:r>
    </w:p>
    <w:p w:rsidR="00F444B5" w:rsidRPr="00F444B5" w:rsidRDefault="00F444B5" w:rsidP="003A115C">
      <w:pPr>
        <w:spacing w:after="0"/>
        <w:ind w:left="360"/>
        <w:rPr>
          <w:lang w:val="nl"/>
        </w:rPr>
      </w:pPr>
      <w:r w:rsidRPr="00F444B5">
        <w:rPr>
          <w:lang w:val="nl"/>
        </w:rPr>
        <w:t>Alle leidingen worden geplaatst met voldoende helling, afhankelijk van het type zonneboiler.</w:t>
      </w:r>
    </w:p>
    <w:p w:rsidR="00F444B5" w:rsidRPr="00F444B5" w:rsidRDefault="00F444B5" w:rsidP="003A115C">
      <w:pPr>
        <w:spacing w:after="0"/>
        <w:ind w:left="360"/>
        <w:rPr>
          <w:lang w:val="nl"/>
        </w:rPr>
      </w:pPr>
      <w:r w:rsidRPr="00F444B5">
        <w:rPr>
          <w:lang w:val="nl"/>
        </w:rPr>
        <w:t>Er wordt rekening gehouden met de thermische uitzettingen van de leidingen.</w:t>
      </w:r>
    </w:p>
    <w:p w:rsidR="00F444B5" w:rsidRPr="00F444B5" w:rsidRDefault="00F444B5" w:rsidP="003A115C">
      <w:pPr>
        <w:spacing w:after="0"/>
        <w:ind w:left="360"/>
        <w:rPr>
          <w:lang w:val="nl"/>
        </w:rPr>
      </w:pPr>
      <w:r w:rsidRPr="00F444B5">
        <w:rPr>
          <w:lang w:val="nl"/>
        </w:rPr>
        <w:t>thermische isolatie van de leidingen mag ter hoogte van doorvoeren niet onderbroken worden.</w:t>
      </w:r>
    </w:p>
    <w:p w:rsidR="00F444B5" w:rsidRPr="00F444B5" w:rsidRDefault="00F444B5" w:rsidP="003A115C">
      <w:pPr>
        <w:spacing w:after="0"/>
        <w:ind w:left="360"/>
        <w:rPr>
          <w:lang w:val="nl"/>
        </w:rPr>
      </w:pPr>
      <w:r w:rsidRPr="00F444B5">
        <w:rPr>
          <w:lang w:val="nl"/>
        </w:rPr>
        <w:t>Bij de dimensionering van de diameter van de leidingen wordt rekening gehouden met het debiet door de collector (voorschriften leverancier of proefrapport), het totale collectoroppervlakte en een maximale stromingssnelheid van 1 m/s.</w:t>
      </w:r>
    </w:p>
    <w:p w:rsidR="00F444B5" w:rsidRPr="00F444B5" w:rsidRDefault="00F444B5" w:rsidP="003A115C">
      <w:pPr>
        <w:ind w:left="360"/>
        <w:rPr>
          <w:lang w:val="nl"/>
        </w:rPr>
      </w:pPr>
      <w:r w:rsidRPr="00F444B5">
        <w:rPr>
          <w:lang w:val="nl"/>
        </w:rPr>
        <w:t>Warmteslot: alle leidingen die bovenaan het boilervat aangesloten worden, moeten zo dicht mogelijk bij het vat een bocht naar beneden maken van minstens 30 cm diep, om warmteverliezen door interne stromingen te voorkomen, in het bijzonder bij vaten met secundaire warmtewisselaar.</w:t>
      </w:r>
    </w:p>
    <w:p w:rsidR="00F444B5" w:rsidRPr="00F444B5" w:rsidRDefault="00F444B5" w:rsidP="003A115C">
      <w:pPr>
        <w:spacing w:after="0"/>
        <w:ind w:left="360"/>
      </w:pPr>
      <w:r w:rsidRPr="00F444B5">
        <w:t>LEIDINGISOLATIE</w:t>
      </w:r>
    </w:p>
    <w:p w:rsidR="00F444B5" w:rsidRPr="00F444B5" w:rsidRDefault="00F444B5" w:rsidP="003A115C">
      <w:pPr>
        <w:spacing w:after="0"/>
        <w:ind w:left="360"/>
        <w:rPr>
          <w:lang w:val="nl"/>
        </w:rPr>
      </w:pPr>
      <w:r w:rsidRPr="00F444B5">
        <w:rPr>
          <w:lang w:val="nl"/>
        </w:rPr>
        <w:t xml:space="preserve">Alle collectorleidingen, leidingen voor koud water over minstens 1 m vanaf aansluiting op installatie, alle warm waterleidingen (primair en secundair circuit) worden voorzien van een aangepaste leidingisolatie. </w:t>
      </w:r>
    </w:p>
    <w:p w:rsidR="00F444B5" w:rsidRPr="00F444B5" w:rsidRDefault="00F444B5" w:rsidP="003A115C">
      <w:pPr>
        <w:spacing w:after="0"/>
        <w:ind w:left="360"/>
        <w:rPr>
          <w:lang w:val="nl"/>
        </w:rPr>
      </w:pPr>
      <w:r w:rsidRPr="00F444B5">
        <w:rPr>
          <w:lang w:val="nl"/>
        </w:rPr>
        <w:t>Het isolatiemateriaal moet</w:t>
      </w:r>
    </w:p>
    <w:p w:rsidR="00F444B5" w:rsidRPr="00F444B5" w:rsidRDefault="00F444B5" w:rsidP="003A115C">
      <w:pPr>
        <w:spacing w:after="0"/>
        <w:ind w:left="360"/>
      </w:pPr>
      <w:r w:rsidRPr="00F444B5">
        <w:t>bestand zijn tegen hoge temperaturen (kortstondig 160°C of hoger bij collectorleidingen),</w:t>
      </w:r>
    </w:p>
    <w:p w:rsidR="00F444B5" w:rsidRPr="00F444B5" w:rsidRDefault="00F444B5" w:rsidP="003A115C">
      <w:pPr>
        <w:spacing w:after="0"/>
        <w:ind w:left="360"/>
      </w:pPr>
      <w:r w:rsidRPr="00F444B5">
        <w:t>verenigbaar zijn met het buismateriaal en koppelstukken.</w:t>
      </w:r>
    </w:p>
    <w:p w:rsidR="00F444B5" w:rsidRPr="00F444B5" w:rsidRDefault="00F444B5" w:rsidP="003A115C">
      <w:pPr>
        <w:spacing w:after="0"/>
        <w:ind w:left="360"/>
        <w:rPr>
          <w:lang w:val="nl"/>
        </w:rPr>
      </w:pPr>
      <w:r w:rsidRPr="00F444B5">
        <w:rPr>
          <w:lang w:val="nl"/>
        </w:rPr>
        <w:t>Bijzondere eisen voor isolatie geplaatst in de buitenlucht:</w:t>
      </w:r>
    </w:p>
    <w:p w:rsidR="00F444B5" w:rsidRPr="00F444B5" w:rsidRDefault="00F444B5" w:rsidP="003A115C">
      <w:pPr>
        <w:pStyle w:val="Lijstalinea"/>
        <w:numPr>
          <w:ilvl w:val="0"/>
          <w:numId w:val="67"/>
        </w:numPr>
        <w:ind w:left="1080"/>
        <w:rPr>
          <w:rFonts w:asciiTheme="minorHAnsi" w:hAnsiTheme="minorHAnsi"/>
          <w:sz w:val="22"/>
        </w:rPr>
      </w:pPr>
      <w:r w:rsidRPr="00F444B5">
        <w:rPr>
          <w:rFonts w:asciiTheme="minorHAnsi" w:hAnsiTheme="minorHAnsi"/>
          <w:sz w:val="22"/>
        </w:rPr>
        <w:t>bestand tegen UV-straling of met een afdoende afscherming,</w:t>
      </w:r>
    </w:p>
    <w:p w:rsidR="00F444B5" w:rsidRPr="00F444B5" w:rsidRDefault="00F444B5" w:rsidP="003A115C">
      <w:pPr>
        <w:pStyle w:val="Lijstalinea"/>
        <w:numPr>
          <w:ilvl w:val="0"/>
          <w:numId w:val="67"/>
        </w:numPr>
        <w:ind w:left="1080"/>
        <w:rPr>
          <w:rFonts w:asciiTheme="minorHAnsi" w:hAnsiTheme="minorHAnsi"/>
          <w:sz w:val="22"/>
        </w:rPr>
      </w:pPr>
      <w:r w:rsidRPr="00F444B5">
        <w:rPr>
          <w:rFonts w:asciiTheme="minorHAnsi" w:hAnsiTheme="minorHAnsi"/>
          <w:sz w:val="22"/>
        </w:rPr>
        <w:t>vorstbestendig, niet rotbaar en niet aantastbaar door knaagdieren en vogels,</w:t>
      </w:r>
    </w:p>
    <w:p w:rsidR="00F444B5" w:rsidRPr="00F444B5" w:rsidRDefault="00F444B5" w:rsidP="003A115C">
      <w:pPr>
        <w:pStyle w:val="Lijstalinea"/>
        <w:numPr>
          <w:ilvl w:val="0"/>
          <w:numId w:val="67"/>
        </w:numPr>
        <w:spacing w:after="240"/>
        <w:ind w:left="1080"/>
        <w:rPr>
          <w:rFonts w:asciiTheme="minorHAnsi" w:hAnsiTheme="minorHAnsi"/>
          <w:sz w:val="22"/>
        </w:rPr>
      </w:pPr>
      <w:r w:rsidRPr="00F444B5">
        <w:rPr>
          <w:rFonts w:asciiTheme="minorHAnsi" w:hAnsiTheme="minorHAnsi"/>
          <w:sz w:val="22"/>
        </w:rPr>
        <w:t>regen- en winddicht of beschermd tegen regen en/of wind.</w:t>
      </w:r>
    </w:p>
    <w:p w:rsidR="00F444B5" w:rsidRPr="00F444B5" w:rsidRDefault="00F444B5" w:rsidP="003A115C">
      <w:pPr>
        <w:spacing w:after="0"/>
        <w:ind w:left="360"/>
        <w:rPr>
          <w:u w:val="single"/>
          <w:lang w:val="nl"/>
        </w:rPr>
      </w:pPr>
      <w:r w:rsidRPr="00F444B5">
        <w:rPr>
          <w:u w:val="single"/>
          <w:lang w:val="nl"/>
        </w:rPr>
        <w:t>Specificaties</w:t>
      </w:r>
    </w:p>
    <w:p w:rsidR="00F444B5" w:rsidRPr="00F444B5" w:rsidRDefault="00F444B5" w:rsidP="003A115C">
      <w:pPr>
        <w:spacing w:after="0"/>
        <w:ind w:left="360"/>
        <w:rPr>
          <w:lang w:val="nl"/>
        </w:rPr>
      </w:pPr>
      <w:r w:rsidRPr="00F444B5">
        <w:rPr>
          <w:lang w:val="nl"/>
        </w:rPr>
        <w:t>Warmtegeleidingscoëfficiënt λ (volgens NBN EN ISO 8497): max. 0,04 W/mK</w:t>
      </w:r>
    </w:p>
    <w:p w:rsidR="00F444B5" w:rsidRPr="00F444B5" w:rsidRDefault="00F444B5" w:rsidP="003A115C">
      <w:pPr>
        <w:spacing w:after="0"/>
        <w:ind w:left="360"/>
        <w:rPr>
          <w:lang w:val="nl"/>
        </w:rPr>
      </w:pPr>
      <w:r w:rsidRPr="00F444B5">
        <w:rPr>
          <w:lang w:val="nl"/>
        </w:rPr>
        <w:lastRenderedPageBreak/>
        <w:t>Minimale isolatiediktes (</w:t>
      </w:r>
      <w:r w:rsidRPr="00F444B5">
        <w:rPr>
          <w:lang w:val="nl"/>
        </w:rPr>
        <w:sym w:font="Symbol" w:char="F0B1"/>
      </w:r>
      <w:r w:rsidRPr="00F444B5">
        <w:rPr>
          <w:lang w:val="nl"/>
        </w:rPr>
        <w:t xml:space="preserve"> 2 mm):</w:t>
      </w:r>
    </w:p>
    <w:p w:rsidR="00F444B5" w:rsidRPr="00F444B5" w:rsidRDefault="00F444B5" w:rsidP="003A115C">
      <w:pPr>
        <w:pStyle w:val="Lijstalinea"/>
        <w:numPr>
          <w:ilvl w:val="0"/>
          <w:numId w:val="66"/>
        </w:numPr>
        <w:ind w:left="1080"/>
        <w:rPr>
          <w:rFonts w:asciiTheme="minorHAnsi" w:hAnsiTheme="minorHAnsi"/>
          <w:sz w:val="22"/>
        </w:rPr>
      </w:pPr>
      <w:r w:rsidRPr="00F444B5">
        <w:rPr>
          <w:rFonts w:asciiTheme="minorHAnsi" w:hAnsiTheme="minorHAnsi"/>
          <w:sz w:val="22"/>
        </w:rPr>
        <w:t xml:space="preserve">diameters 10, 12, 15, 18 en 22x1: </w:t>
      </w:r>
      <w:r w:rsidRPr="00F444B5">
        <w:rPr>
          <w:rFonts w:asciiTheme="minorHAnsi" w:hAnsiTheme="minorHAnsi"/>
          <w:color w:val="0070C0"/>
          <w:sz w:val="22"/>
          <w:lang w:val="nl"/>
        </w:rPr>
        <w:t>20 / …</w:t>
      </w:r>
      <w:r w:rsidRPr="00F444B5">
        <w:rPr>
          <w:rFonts w:asciiTheme="minorHAnsi" w:hAnsiTheme="minorHAnsi"/>
          <w:color w:val="0070C0"/>
          <w:sz w:val="22"/>
        </w:rPr>
        <w:t xml:space="preserve"> </w:t>
      </w:r>
      <w:r w:rsidRPr="00F444B5">
        <w:rPr>
          <w:rFonts w:asciiTheme="minorHAnsi" w:hAnsiTheme="minorHAnsi"/>
          <w:sz w:val="22"/>
        </w:rPr>
        <w:t>mm,</w:t>
      </w:r>
    </w:p>
    <w:p w:rsidR="00F444B5" w:rsidRPr="00F444B5" w:rsidRDefault="00F444B5" w:rsidP="003A115C">
      <w:pPr>
        <w:pStyle w:val="Lijstalinea"/>
        <w:numPr>
          <w:ilvl w:val="0"/>
          <w:numId w:val="66"/>
        </w:numPr>
        <w:ind w:left="1080"/>
        <w:rPr>
          <w:rFonts w:asciiTheme="minorHAnsi" w:hAnsiTheme="minorHAnsi"/>
          <w:sz w:val="22"/>
        </w:rPr>
      </w:pPr>
      <w:r w:rsidRPr="00F444B5">
        <w:rPr>
          <w:rFonts w:asciiTheme="minorHAnsi" w:hAnsiTheme="minorHAnsi"/>
          <w:sz w:val="22"/>
        </w:rPr>
        <w:t xml:space="preserve">diameters 28 en 35x1,5: </w:t>
      </w:r>
      <w:r w:rsidRPr="00F444B5">
        <w:rPr>
          <w:rFonts w:asciiTheme="minorHAnsi" w:hAnsiTheme="minorHAnsi"/>
          <w:color w:val="0070C0"/>
          <w:sz w:val="22"/>
          <w:lang w:val="nl"/>
        </w:rPr>
        <w:t>30 / …</w:t>
      </w:r>
      <w:r w:rsidRPr="00F444B5">
        <w:rPr>
          <w:rFonts w:asciiTheme="minorHAnsi" w:hAnsiTheme="minorHAnsi"/>
          <w:color w:val="0070C0"/>
          <w:sz w:val="22"/>
        </w:rPr>
        <w:t xml:space="preserve"> </w:t>
      </w:r>
      <w:r w:rsidRPr="00F444B5">
        <w:rPr>
          <w:rFonts w:asciiTheme="minorHAnsi" w:hAnsiTheme="minorHAnsi"/>
          <w:sz w:val="22"/>
        </w:rPr>
        <w:t>mm,</w:t>
      </w:r>
    </w:p>
    <w:p w:rsidR="00F444B5" w:rsidRPr="00F444B5" w:rsidRDefault="00F444B5" w:rsidP="003A115C">
      <w:pPr>
        <w:pStyle w:val="Lijstalinea"/>
        <w:numPr>
          <w:ilvl w:val="0"/>
          <w:numId w:val="66"/>
        </w:numPr>
        <w:ind w:left="1080"/>
        <w:rPr>
          <w:rFonts w:asciiTheme="minorHAnsi" w:hAnsiTheme="minorHAnsi"/>
          <w:sz w:val="22"/>
        </w:rPr>
      </w:pPr>
      <w:r w:rsidRPr="00F444B5">
        <w:rPr>
          <w:rFonts w:asciiTheme="minorHAnsi" w:hAnsiTheme="minorHAnsi"/>
          <w:sz w:val="22"/>
        </w:rPr>
        <w:t xml:space="preserve">diameter 42x1,5: </w:t>
      </w:r>
      <w:r w:rsidRPr="00F444B5">
        <w:rPr>
          <w:rFonts w:asciiTheme="minorHAnsi" w:hAnsiTheme="minorHAnsi"/>
          <w:color w:val="0070C0"/>
          <w:sz w:val="22"/>
          <w:lang w:val="nl"/>
        </w:rPr>
        <w:t>39 / …</w:t>
      </w:r>
      <w:r w:rsidRPr="00F444B5">
        <w:rPr>
          <w:rFonts w:asciiTheme="minorHAnsi" w:hAnsiTheme="minorHAnsi"/>
          <w:color w:val="0070C0"/>
          <w:sz w:val="22"/>
        </w:rPr>
        <w:t xml:space="preserve"> </w:t>
      </w:r>
      <w:r w:rsidRPr="00F444B5">
        <w:rPr>
          <w:rFonts w:asciiTheme="minorHAnsi" w:hAnsiTheme="minorHAnsi"/>
          <w:sz w:val="22"/>
        </w:rPr>
        <w:t>mm.</w:t>
      </w:r>
    </w:p>
    <w:p w:rsidR="00D01902" w:rsidRDefault="00D01902" w:rsidP="003A115C">
      <w:pPr>
        <w:ind w:left="360"/>
      </w:pPr>
    </w:p>
    <w:p w:rsidR="00F444B5" w:rsidRPr="007C2734" w:rsidRDefault="00F444B5" w:rsidP="003A115C">
      <w:pPr>
        <w:pStyle w:val="Kop2"/>
        <w:numPr>
          <w:ilvl w:val="0"/>
          <w:numId w:val="0"/>
        </w:numPr>
        <w:ind w:left="360"/>
      </w:pPr>
      <w:bookmarkStart w:id="103" w:name="_Toc461710881"/>
      <w:r>
        <w:t>63.54.</w:t>
      </w:r>
      <w:r>
        <w:tab/>
        <w:t>zonneboiler – circulatoren</w:t>
      </w:r>
      <w:bookmarkEnd w:id="103"/>
      <w:r>
        <w:t xml:space="preserve"> </w:t>
      </w:r>
    </w:p>
    <w:p w:rsidR="00F444B5" w:rsidRPr="00F444B5" w:rsidRDefault="00F444B5" w:rsidP="003A115C">
      <w:pPr>
        <w:spacing w:after="0"/>
        <w:ind w:left="360"/>
        <w:rPr>
          <w:b/>
          <w:u w:val="single"/>
          <w:lang w:val="nl"/>
        </w:rPr>
      </w:pPr>
      <w:r w:rsidRPr="00F444B5">
        <w:rPr>
          <w:b/>
          <w:u w:val="single"/>
          <w:lang w:val="nl"/>
        </w:rPr>
        <w:t>Omschrijving</w:t>
      </w:r>
    </w:p>
    <w:p w:rsidR="00F444B5" w:rsidRPr="00F444B5" w:rsidRDefault="00F444B5" w:rsidP="003A115C">
      <w:pPr>
        <w:ind w:left="360"/>
      </w:pPr>
      <w:r w:rsidRPr="00F444B5">
        <w:t>Leveren, plaatsen en aansluiten van de in het systeem vereiste circulatoren.</w:t>
      </w:r>
    </w:p>
    <w:p w:rsidR="00F444B5" w:rsidRPr="00F444B5" w:rsidRDefault="00F444B5" w:rsidP="003A115C">
      <w:pPr>
        <w:spacing w:after="0"/>
        <w:ind w:left="360"/>
        <w:rPr>
          <w:b/>
          <w:u w:val="single"/>
          <w:lang w:val="nl"/>
        </w:rPr>
      </w:pPr>
      <w:r w:rsidRPr="00F444B5">
        <w:rPr>
          <w:b/>
          <w:u w:val="single"/>
          <w:lang w:val="nl"/>
        </w:rPr>
        <w:t>Meting</w:t>
      </w:r>
    </w:p>
    <w:p w:rsidR="00F444B5" w:rsidRPr="00F444B5" w:rsidRDefault="00F444B5" w:rsidP="003A115C">
      <w:pPr>
        <w:spacing w:after="0"/>
        <w:ind w:left="360"/>
        <w:rPr>
          <w:lang w:val="nl"/>
        </w:rPr>
      </w:pPr>
      <w:r w:rsidRPr="00F444B5">
        <w:rPr>
          <w:lang w:val="nl"/>
        </w:rPr>
        <w:t>meeteenheid: globaal per installatie (stuk)</w:t>
      </w:r>
    </w:p>
    <w:p w:rsidR="00F444B5" w:rsidRPr="00F444B5" w:rsidRDefault="00F444B5" w:rsidP="003A115C">
      <w:pPr>
        <w:ind w:left="360"/>
        <w:rPr>
          <w:lang w:val="nl"/>
        </w:rPr>
      </w:pPr>
      <w:r w:rsidRPr="00F444B5">
        <w:rPr>
          <w:lang w:val="nl"/>
        </w:rPr>
        <w:t>aard van de overeenkomst: Forfaitaire Hoeveelheid (FH)</w:t>
      </w:r>
    </w:p>
    <w:p w:rsidR="00F444B5" w:rsidRPr="00F444B5" w:rsidRDefault="00F444B5" w:rsidP="003A115C">
      <w:pPr>
        <w:spacing w:after="0"/>
        <w:ind w:left="360"/>
        <w:rPr>
          <w:b/>
          <w:u w:val="single"/>
          <w:lang w:val="nl"/>
        </w:rPr>
      </w:pPr>
      <w:r w:rsidRPr="00F444B5">
        <w:rPr>
          <w:b/>
          <w:u w:val="single"/>
          <w:lang w:val="nl"/>
        </w:rPr>
        <w:t>Materiaal</w:t>
      </w:r>
    </w:p>
    <w:p w:rsidR="00F444B5" w:rsidRPr="00F444B5" w:rsidRDefault="00F444B5" w:rsidP="003A115C">
      <w:pPr>
        <w:spacing w:after="0"/>
        <w:ind w:left="360"/>
        <w:rPr>
          <w:lang w:val="nl"/>
        </w:rPr>
      </w:pPr>
      <w:r w:rsidRPr="00F444B5">
        <w:rPr>
          <w:lang w:val="nl"/>
        </w:rPr>
        <w:t xml:space="preserve">Conform de voorschriften van de leverancier zonneboiler. </w:t>
      </w:r>
    </w:p>
    <w:p w:rsidR="00F444B5" w:rsidRPr="00F444B5" w:rsidRDefault="00F444B5" w:rsidP="003A115C">
      <w:pPr>
        <w:spacing w:after="0"/>
        <w:ind w:left="360"/>
        <w:rPr>
          <w:lang w:val="nl"/>
        </w:rPr>
      </w:pPr>
      <w:r w:rsidRPr="00F444B5">
        <w:rPr>
          <w:lang w:val="nl"/>
        </w:rPr>
        <w:t xml:space="preserve">Bij de bepaling van ladingsverliezen wordt rekening gehouden met de viscositeit van het warmtetransportmiddel. </w:t>
      </w:r>
    </w:p>
    <w:p w:rsidR="00F444B5" w:rsidRPr="00F444B5" w:rsidRDefault="00F444B5" w:rsidP="003A115C">
      <w:pPr>
        <w:ind w:left="360"/>
        <w:rPr>
          <w:lang w:val="nl"/>
        </w:rPr>
      </w:pPr>
      <w:r w:rsidRPr="00F444B5">
        <w:rPr>
          <w:lang w:val="nl"/>
        </w:rPr>
        <w:t>Bij systemen met terugloop moet naast de ladingsverliezen ook de hoogte tussen terugloopvat en hoogste punt van de collector overwonnen worden. Hierbij wordt een pomp voorzien van twee vermogens waarbij eenmaal de hevelwerking tot stand is gebracht, automatisch op het lager vermogen wordt overgeschakeld.</w:t>
      </w:r>
    </w:p>
    <w:p w:rsidR="00F444B5" w:rsidRPr="00F444B5" w:rsidRDefault="00F444B5" w:rsidP="003A115C">
      <w:pPr>
        <w:spacing w:after="0"/>
        <w:ind w:left="360"/>
        <w:rPr>
          <w:u w:val="single"/>
          <w:lang w:val="nl"/>
        </w:rPr>
      </w:pPr>
      <w:r w:rsidRPr="00F444B5">
        <w:rPr>
          <w:u w:val="single"/>
          <w:lang w:val="nl"/>
        </w:rPr>
        <w:t>Specificaties</w:t>
      </w:r>
    </w:p>
    <w:p w:rsidR="00F444B5" w:rsidRPr="00F444B5" w:rsidRDefault="00F444B5" w:rsidP="003A115C">
      <w:pPr>
        <w:spacing w:after="0"/>
        <w:ind w:left="360"/>
        <w:rPr>
          <w:lang w:val="nl"/>
        </w:rPr>
      </w:pPr>
      <w:r w:rsidRPr="00F444B5">
        <w:rPr>
          <w:lang w:val="nl"/>
        </w:rPr>
        <w:t>Vermogen: max. 50 W of 15 W/m2 collectoroppervlak.</w:t>
      </w:r>
    </w:p>
    <w:p w:rsidR="00F444B5" w:rsidRPr="00F444B5" w:rsidRDefault="00F444B5" w:rsidP="003A115C">
      <w:pPr>
        <w:spacing w:after="0"/>
        <w:ind w:left="360"/>
        <w:rPr>
          <w:lang w:val="nl"/>
        </w:rPr>
      </w:pPr>
      <w:r w:rsidRPr="00F444B5">
        <w:rPr>
          <w:lang w:val="nl"/>
        </w:rPr>
        <w:t>Pompkarakteristieken: volgens voorschriften van leverancier zonneboilerinstallatie en lokale geometrie.</w:t>
      </w:r>
    </w:p>
    <w:p w:rsidR="00F444B5" w:rsidRPr="00F444B5" w:rsidRDefault="00F444B5" w:rsidP="003A115C">
      <w:pPr>
        <w:ind w:left="360"/>
        <w:rPr>
          <w:lang w:val="nl"/>
        </w:rPr>
      </w:pPr>
      <w:r w:rsidRPr="00F444B5">
        <w:rPr>
          <w:lang w:val="nl"/>
        </w:rPr>
        <w:t xml:space="preserve">Temperatuursbestendig tot minimaal </w:t>
      </w:r>
      <w:r w:rsidRPr="00F444B5">
        <w:rPr>
          <w:color w:val="0070C0"/>
          <w:lang w:val="nl"/>
        </w:rPr>
        <w:t xml:space="preserve">120°/ … </w:t>
      </w:r>
      <w:r w:rsidRPr="00F444B5">
        <w:rPr>
          <w:lang w:val="nl"/>
        </w:rPr>
        <w:t>C.</w:t>
      </w:r>
    </w:p>
    <w:p w:rsidR="00F444B5" w:rsidRPr="007C2734" w:rsidRDefault="00F444B5" w:rsidP="003A115C">
      <w:pPr>
        <w:pStyle w:val="Kop2"/>
        <w:numPr>
          <w:ilvl w:val="0"/>
          <w:numId w:val="0"/>
        </w:numPr>
        <w:ind w:left="360"/>
      </w:pPr>
      <w:bookmarkStart w:id="104" w:name="_Toc461710882"/>
      <w:r>
        <w:t>63.55.</w:t>
      </w:r>
      <w:r>
        <w:tab/>
        <w:t>zonneboiler – expansiesysteem</w:t>
      </w:r>
      <w:bookmarkEnd w:id="104"/>
      <w:r>
        <w:t xml:space="preserve"> </w:t>
      </w:r>
    </w:p>
    <w:p w:rsidR="00F444B5" w:rsidRPr="00F444B5" w:rsidRDefault="00F444B5" w:rsidP="003A115C">
      <w:pPr>
        <w:spacing w:after="0"/>
        <w:ind w:left="360"/>
        <w:rPr>
          <w:b/>
          <w:u w:val="single"/>
          <w:lang w:val="nl"/>
        </w:rPr>
      </w:pPr>
      <w:r w:rsidRPr="00F444B5">
        <w:rPr>
          <w:b/>
          <w:u w:val="single"/>
          <w:lang w:val="nl"/>
        </w:rPr>
        <w:t>Omschrijving</w:t>
      </w:r>
    </w:p>
    <w:p w:rsidR="00F444B5" w:rsidRPr="00F444B5" w:rsidRDefault="00F444B5" w:rsidP="003A115C">
      <w:pPr>
        <w:ind w:left="360"/>
      </w:pPr>
      <w:r w:rsidRPr="00F444B5">
        <w:t>Expansiesysteem voor het opvangen van veranderlijke druk. De werken omvatten alle leveringen, werken en regelingen voor het gebruiksklaar installeren van de expansievaten en bijhorende veiligheidsventielen.</w:t>
      </w:r>
    </w:p>
    <w:p w:rsidR="00BD435B" w:rsidRPr="00BD435B" w:rsidRDefault="00BD435B" w:rsidP="003A115C">
      <w:pPr>
        <w:spacing w:after="0"/>
        <w:ind w:left="360"/>
        <w:rPr>
          <w:b/>
          <w:u w:val="single"/>
          <w:lang w:val="nl"/>
        </w:rPr>
      </w:pPr>
      <w:r w:rsidRPr="00BD435B">
        <w:rPr>
          <w:b/>
          <w:u w:val="single"/>
          <w:lang w:val="nl"/>
        </w:rPr>
        <w:t>Meting</w:t>
      </w:r>
    </w:p>
    <w:p w:rsidR="00BD435B" w:rsidRPr="00BD435B" w:rsidRDefault="00BD435B" w:rsidP="003A115C">
      <w:pPr>
        <w:spacing w:after="0"/>
        <w:ind w:left="360"/>
        <w:rPr>
          <w:lang w:val="nl"/>
        </w:rPr>
      </w:pPr>
      <w:r w:rsidRPr="00BD435B">
        <w:rPr>
          <w:lang w:val="nl"/>
        </w:rPr>
        <w:t>meeteenheid: per stuk</w:t>
      </w:r>
    </w:p>
    <w:p w:rsidR="00BD435B" w:rsidRPr="00BD435B" w:rsidRDefault="00BD435B" w:rsidP="003A115C">
      <w:pPr>
        <w:ind w:left="360"/>
        <w:rPr>
          <w:lang w:val="nl"/>
        </w:rPr>
      </w:pPr>
      <w:r w:rsidRPr="00BD435B">
        <w:rPr>
          <w:lang w:val="nl"/>
        </w:rPr>
        <w:t>aard van de overeenkomst: Forfaitaire Hoeveelheid (FH)</w:t>
      </w:r>
    </w:p>
    <w:p w:rsidR="00BD435B" w:rsidRPr="00BD435B" w:rsidRDefault="00BD435B" w:rsidP="003A115C">
      <w:pPr>
        <w:spacing w:after="0"/>
        <w:ind w:left="360"/>
        <w:rPr>
          <w:b/>
          <w:u w:val="single"/>
          <w:lang w:val="nl"/>
        </w:rPr>
      </w:pPr>
      <w:r w:rsidRPr="00BD435B">
        <w:rPr>
          <w:b/>
          <w:u w:val="single"/>
          <w:lang w:val="nl"/>
        </w:rPr>
        <w:t>Materiaal</w:t>
      </w:r>
    </w:p>
    <w:p w:rsidR="00BD435B" w:rsidRPr="00BD435B" w:rsidRDefault="00BD435B" w:rsidP="003A115C">
      <w:pPr>
        <w:spacing w:after="0"/>
        <w:ind w:left="360"/>
        <w:rPr>
          <w:lang w:val="nl"/>
        </w:rPr>
      </w:pPr>
      <w:r w:rsidRPr="00BD435B">
        <w:rPr>
          <w:lang w:val="nl"/>
        </w:rPr>
        <w:t xml:space="preserve">Stalen vat dat aan de binnenzijde tegen corrosie is behandeld. </w:t>
      </w:r>
    </w:p>
    <w:p w:rsidR="00BD435B" w:rsidRPr="00BD435B" w:rsidRDefault="00BD435B" w:rsidP="003A115C">
      <w:pPr>
        <w:spacing w:after="0"/>
        <w:ind w:left="360"/>
        <w:rPr>
          <w:lang w:val="nl"/>
        </w:rPr>
      </w:pPr>
      <w:r w:rsidRPr="00BD435B">
        <w:rPr>
          <w:lang w:val="nl"/>
        </w:rPr>
        <w:t xml:space="preserve">De scheiding tussen water en stikstofkussen wordt gerealiseerd d.m.v. een membraan of balg. Het membraan of de balg kan de vorm van het vat aannemen in extreme toestand (volledig gevuld) zonder overdreven rek. </w:t>
      </w:r>
    </w:p>
    <w:p w:rsidR="00BD435B" w:rsidRPr="00BD435B" w:rsidRDefault="00BD435B" w:rsidP="003A115C">
      <w:pPr>
        <w:spacing w:after="0"/>
        <w:ind w:left="360"/>
        <w:rPr>
          <w:lang w:val="nl"/>
        </w:rPr>
      </w:pPr>
      <w:r w:rsidRPr="00BD435B">
        <w:rPr>
          <w:lang w:val="nl"/>
        </w:rPr>
        <w:t xml:space="preserve">De uitlaat van het veiligheidsventiel wordt verbonden aan een afvoerbuis met trechter en zichtbare afloop met dezelfde diameter als de afvoerbuis van het veiligheidsventiel. De afvoerbuis en de trechter moeten voorzien zijn van een sifon met een waterslot van min. 15 cm. </w:t>
      </w:r>
    </w:p>
    <w:p w:rsidR="006002D8" w:rsidRDefault="00BD435B" w:rsidP="006002D8">
      <w:pPr>
        <w:ind w:left="360"/>
        <w:rPr>
          <w:lang w:val="nl"/>
        </w:rPr>
      </w:pPr>
      <w:r w:rsidRPr="00BD435B">
        <w:rPr>
          <w:lang w:val="nl"/>
        </w:rPr>
        <w:t>Bij het koken van de collector moet alle vloeistof kunnen opgevangen worden, met een veiligheid van 50%. Om het expansiesysteem te beschermen tegen hoge temperaturen wordt een buffervat voorzien. Het buffervolume bedraagt 20% van de netto-inhoud van de primaire kring.</w:t>
      </w:r>
    </w:p>
    <w:p w:rsidR="00BD435B" w:rsidRPr="00BD435B" w:rsidRDefault="00BD435B" w:rsidP="003A115C">
      <w:pPr>
        <w:spacing w:after="0"/>
        <w:ind w:left="360"/>
        <w:rPr>
          <w:u w:val="single"/>
          <w:lang w:val="nl"/>
        </w:rPr>
      </w:pPr>
      <w:r w:rsidRPr="00BD435B">
        <w:rPr>
          <w:u w:val="single"/>
          <w:lang w:val="nl"/>
        </w:rPr>
        <w:lastRenderedPageBreak/>
        <w:t>Specificaties</w:t>
      </w:r>
    </w:p>
    <w:p w:rsidR="00BD435B" w:rsidRPr="00BD435B" w:rsidRDefault="00BD435B" w:rsidP="003A115C">
      <w:pPr>
        <w:spacing w:after="0"/>
        <w:ind w:left="360"/>
        <w:rPr>
          <w:color w:val="0070C0"/>
          <w:lang w:val="nl"/>
        </w:rPr>
      </w:pPr>
      <w:r w:rsidRPr="00BD435B">
        <w:rPr>
          <w:lang w:val="nl"/>
        </w:rPr>
        <w:t xml:space="preserve">Vorm: </w:t>
      </w:r>
      <w:r w:rsidRPr="00BD435B">
        <w:rPr>
          <w:color w:val="0070C0"/>
          <w:lang w:val="nl"/>
        </w:rPr>
        <w:t>cilindrisch / sferisch</w:t>
      </w:r>
    </w:p>
    <w:p w:rsidR="00BD435B" w:rsidRPr="00BD435B" w:rsidRDefault="00BD435B" w:rsidP="003A115C">
      <w:pPr>
        <w:spacing w:after="0"/>
        <w:ind w:left="360"/>
        <w:rPr>
          <w:lang w:val="nl"/>
        </w:rPr>
      </w:pPr>
      <w:r w:rsidRPr="00BD435B">
        <w:rPr>
          <w:lang w:val="nl"/>
        </w:rPr>
        <w:t>Proefdruk vanuit fabriek: 1,5 x de hoogste dienstdruk met een minimum van 5 bar.</w:t>
      </w:r>
    </w:p>
    <w:p w:rsidR="00BD435B" w:rsidRPr="00BD435B" w:rsidRDefault="00BD435B" w:rsidP="003A115C">
      <w:pPr>
        <w:spacing w:after="0"/>
        <w:ind w:left="360"/>
        <w:rPr>
          <w:lang w:val="nl"/>
        </w:rPr>
      </w:pPr>
      <w:r w:rsidRPr="00BD435B">
        <w:rPr>
          <w:lang w:val="nl"/>
        </w:rPr>
        <w:t>Dimensionering: volgens de methode van de Dienst voor Fysische Toepassingen en Controle (zie berekeningsnota DFTK nr. 17).</w:t>
      </w:r>
    </w:p>
    <w:p w:rsidR="00BD435B" w:rsidRPr="00BD435B" w:rsidRDefault="00BD435B" w:rsidP="003A115C">
      <w:pPr>
        <w:spacing w:after="0"/>
        <w:ind w:left="360"/>
        <w:rPr>
          <w:lang w:val="nl"/>
        </w:rPr>
      </w:pPr>
      <w:r w:rsidRPr="00BD435B">
        <w:rPr>
          <w:lang w:val="nl"/>
        </w:rPr>
        <w:t xml:space="preserve">Materiaal van de afvoerbuis en de trechter: </w:t>
      </w:r>
      <w:r w:rsidRPr="00BD435B">
        <w:rPr>
          <w:color w:val="0070C0"/>
          <w:lang w:val="nl"/>
        </w:rPr>
        <w:t>koper / PE / PVC / PP</w:t>
      </w:r>
    </w:p>
    <w:p w:rsidR="00BD435B" w:rsidRPr="00BD435B" w:rsidRDefault="00BD435B" w:rsidP="003A115C">
      <w:pPr>
        <w:spacing w:after="0"/>
        <w:ind w:left="360"/>
        <w:rPr>
          <w:lang w:val="nl"/>
        </w:rPr>
      </w:pPr>
      <w:r w:rsidRPr="00BD435B">
        <w:rPr>
          <w:lang w:val="nl"/>
        </w:rPr>
        <w:t xml:space="preserve">Minimum doorsnede van </w:t>
      </w:r>
      <w:r w:rsidR="001B2753">
        <w:rPr>
          <w:lang w:val="nl"/>
        </w:rPr>
        <w:t>het veiligheidsventiel: minimum</w:t>
      </w:r>
      <w:r w:rsidRPr="00BD435B">
        <w:rPr>
          <w:color w:val="0070C0"/>
          <w:lang w:val="nl"/>
        </w:rPr>
        <w:t xml:space="preserve"> …</w:t>
      </w:r>
    </w:p>
    <w:p w:rsidR="00BD435B" w:rsidRPr="00BD435B" w:rsidRDefault="00BD435B" w:rsidP="003A115C">
      <w:pPr>
        <w:ind w:left="360"/>
        <w:rPr>
          <w:lang w:val="nl"/>
        </w:rPr>
      </w:pPr>
      <w:r w:rsidRPr="00BD435B">
        <w:rPr>
          <w:lang w:val="nl"/>
        </w:rPr>
        <w:t>Het vat moet vervangbaar zijn zonder de installatie te moeten aflaten.</w:t>
      </w:r>
    </w:p>
    <w:p w:rsidR="00BD435B" w:rsidRPr="00BD435B" w:rsidRDefault="00BD435B" w:rsidP="003A115C">
      <w:pPr>
        <w:spacing w:after="0"/>
        <w:ind w:left="360"/>
        <w:rPr>
          <w:b/>
          <w:u w:val="single"/>
          <w:lang w:val="nl"/>
        </w:rPr>
      </w:pPr>
      <w:r w:rsidRPr="00BD435B">
        <w:rPr>
          <w:b/>
          <w:u w:val="single"/>
          <w:lang w:val="nl"/>
        </w:rPr>
        <w:t>Uitvoering</w:t>
      </w:r>
    </w:p>
    <w:p w:rsidR="00BD435B" w:rsidRPr="00BD435B" w:rsidRDefault="00BD435B" w:rsidP="003A115C">
      <w:pPr>
        <w:ind w:left="360"/>
        <w:rPr>
          <w:lang w:val="nl"/>
        </w:rPr>
      </w:pPr>
      <w:r w:rsidRPr="00BD435B">
        <w:rPr>
          <w:lang w:val="nl"/>
        </w:rPr>
        <w:t>Het expansievat wordt geïnstalleerd op het koudste punt van de installatie en aan de zuigzijde van de pomp. Te gebruiken in combinatie met een veiligheidsventiel zo dicht mogelijk bij het vat en op gelijke hoogte geplaatst.</w:t>
      </w:r>
    </w:p>
    <w:p w:rsidR="00BD435B" w:rsidRPr="00BD435B" w:rsidRDefault="00BD435B" w:rsidP="003A115C">
      <w:pPr>
        <w:spacing w:after="0"/>
        <w:ind w:left="360"/>
        <w:rPr>
          <w:b/>
          <w:u w:val="single"/>
          <w:lang w:val="nl"/>
        </w:rPr>
      </w:pPr>
      <w:r w:rsidRPr="00BD435B">
        <w:rPr>
          <w:b/>
          <w:u w:val="single"/>
          <w:lang w:val="nl"/>
        </w:rPr>
        <w:t>Toepassing</w:t>
      </w:r>
    </w:p>
    <w:p w:rsidR="00BD435B" w:rsidRPr="00BD435B" w:rsidRDefault="00BD435B" w:rsidP="003A115C">
      <w:pPr>
        <w:ind w:left="360"/>
      </w:pPr>
      <w:r w:rsidRPr="00BD435B">
        <w:t>Bij zonneboilers zonder terugloop, volgens hydraulisch schema.</w:t>
      </w:r>
    </w:p>
    <w:p w:rsidR="009431C6" w:rsidRPr="007C2734" w:rsidRDefault="009431C6" w:rsidP="003A115C">
      <w:pPr>
        <w:pStyle w:val="Kop2"/>
        <w:numPr>
          <w:ilvl w:val="0"/>
          <w:numId w:val="0"/>
        </w:numPr>
        <w:ind w:left="360"/>
      </w:pPr>
      <w:bookmarkStart w:id="105" w:name="_Toc461710883"/>
      <w:r>
        <w:t>63.56.</w:t>
      </w:r>
      <w:r>
        <w:tab/>
        <w:t>zonneboiler – regelsystemen en beveiliging</w:t>
      </w:r>
      <w:bookmarkEnd w:id="105"/>
    </w:p>
    <w:p w:rsidR="009431C6" w:rsidRPr="009431C6" w:rsidRDefault="009431C6" w:rsidP="003A115C">
      <w:pPr>
        <w:spacing w:after="0"/>
        <w:ind w:left="360"/>
        <w:rPr>
          <w:b/>
          <w:u w:val="single"/>
          <w:lang w:val="nl"/>
        </w:rPr>
      </w:pPr>
      <w:r w:rsidRPr="009431C6">
        <w:rPr>
          <w:b/>
          <w:u w:val="single"/>
          <w:lang w:val="nl"/>
        </w:rPr>
        <w:t>Omschrijving</w:t>
      </w:r>
    </w:p>
    <w:p w:rsidR="009431C6" w:rsidRPr="009431C6" w:rsidRDefault="009431C6" w:rsidP="003A115C">
      <w:pPr>
        <w:ind w:left="360"/>
      </w:pPr>
      <w:r w:rsidRPr="009431C6">
        <w:t>Het geheel van aflaat- en vulkranen, regelkranen, veiligheidskleppen, keerkleppen, ontluchters, mengventielen, … nodig voor een perfecte werking van de installatie. Zij worden geleverd door de fabrikant van de zonneboiler, aangepast aan het de vereisten van het systeem. Inbegrepen zijn de nodige beveiligingen tegen vorst en oververhitting.</w:t>
      </w:r>
    </w:p>
    <w:p w:rsidR="009431C6" w:rsidRPr="009431C6" w:rsidRDefault="009431C6" w:rsidP="003A115C">
      <w:pPr>
        <w:ind w:left="360"/>
        <w:rPr>
          <w:b/>
          <w:u w:val="single"/>
          <w:lang w:val="nl"/>
        </w:rPr>
      </w:pPr>
      <w:r w:rsidRPr="009431C6">
        <w:rPr>
          <w:b/>
          <w:u w:val="single"/>
          <w:lang w:val="nl"/>
        </w:rPr>
        <w:t>Materiaal</w:t>
      </w:r>
    </w:p>
    <w:p w:rsidR="009431C6" w:rsidRPr="009431C6" w:rsidRDefault="009431C6" w:rsidP="003A115C">
      <w:pPr>
        <w:ind w:left="360"/>
        <w:rPr>
          <w:lang w:val="nl"/>
        </w:rPr>
      </w:pPr>
      <w:r w:rsidRPr="009431C6">
        <w:rPr>
          <w:lang w:val="nl"/>
        </w:rPr>
        <w:t>Alle onderdelen zijn bestand tegen hoge temperaturen en geschikt als warmtetransportmiddel. Temperatuursbestendigheid minimaal 120°C of volgens specifieke eisen van de toepassing. Alle belangrijke onderdelen van de installatie kunnen verwijderd worden voor herstelling of vervanging zonder het water van de installatie af te laten.</w:t>
      </w:r>
    </w:p>
    <w:p w:rsidR="009431C6" w:rsidRPr="007C2734" w:rsidRDefault="009431C6" w:rsidP="003A115C">
      <w:pPr>
        <w:pStyle w:val="Kop2"/>
        <w:numPr>
          <w:ilvl w:val="0"/>
          <w:numId w:val="0"/>
        </w:numPr>
        <w:ind w:left="360"/>
      </w:pPr>
      <w:bookmarkStart w:id="106" w:name="_Toc461710884"/>
      <w:r>
        <w:t>63.56.10.</w:t>
      </w:r>
      <w:r>
        <w:tab/>
        <w:t>zonneboiler – regelsystemen en beveiliging/aflaat- en vulkranen</w:t>
      </w:r>
      <w:bookmarkEnd w:id="106"/>
    </w:p>
    <w:p w:rsidR="001B2753" w:rsidRPr="001B2753" w:rsidRDefault="001B2753" w:rsidP="003A115C">
      <w:pPr>
        <w:spacing w:after="0"/>
        <w:ind w:left="360"/>
        <w:rPr>
          <w:b/>
          <w:u w:val="single"/>
          <w:lang w:val="nl"/>
        </w:rPr>
      </w:pPr>
      <w:r w:rsidRPr="001B2753">
        <w:rPr>
          <w:b/>
          <w:u w:val="single"/>
          <w:lang w:val="nl"/>
        </w:rPr>
        <w:t>Omschrijving</w:t>
      </w:r>
    </w:p>
    <w:p w:rsidR="001B2753" w:rsidRPr="001B2753" w:rsidRDefault="001B2753" w:rsidP="003A115C">
      <w:pPr>
        <w:ind w:left="360"/>
      </w:pPr>
      <w:r w:rsidRPr="001B2753">
        <w:t>Plugkranen uit warm geperste messing, brons of roestvast staal met afneembare sleutel. Afschroefbaar aansluitstuk met buitenschroefdraad voor darmbevestiging met sleutel, dop en ketting.</w:t>
      </w:r>
    </w:p>
    <w:p w:rsidR="001B2753" w:rsidRPr="001B2753" w:rsidRDefault="001B2753" w:rsidP="003A115C">
      <w:pPr>
        <w:spacing w:after="0"/>
        <w:ind w:left="360"/>
        <w:rPr>
          <w:b/>
          <w:u w:val="single"/>
          <w:lang w:val="nl"/>
        </w:rPr>
      </w:pPr>
      <w:r w:rsidRPr="001B2753">
        <w:rPr>
          <w:b/>
          <w:u w:val="single"/>
          <w:lang w:val="nl"/>
        </w:rPr>
        <w:t>Meting</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spacing w:after="0"/>
        <w:ind w:left="360"/>
        <w:rPr>
          <w:lang w:val="nl"/>
        </w:rPr>
      </w:pPr>
      <w:r w:rsidRPr="001B2753">
        <w:rPr>
          <w:lang w:val="nl"/>
        </w:rPr>
        <w:t>meeteenheid: per stuk</w:t>
      </w:r>
    </w:p>
    <w:p w:rsidR="001B2753" w:rsidRPr="001B2753" w:rsidRDefault="001B2753" w:rsidP="003A115C">
      <w:pPr>
        <w:spacing w:after="0"/>
        <w:ind w:left="360"/>
        <w:rPr>
          <w:lang w:val="nl"/>
        </w:rPr>
      </w:pPr>
      <w:r w:rsidRPr="001B2753">
        <w:rPr>
          <w:lang w:val="nl"/>
        </w:rPr>
        <w:t>aard van de overeenkomst: Forfaitaire Hoeveelheid (FH)</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ind w:left="360"/>
        <w:rPr>
          <w:lang w:val="nl"/>
        </w:rPr>
      </w:pPr>
      <w:r w:rsidRPr="001B2753">
        <w:rPr>
          <w:lang w:val="nl"/>
        </w:rPr>
        <w:t>aard van de overeenkomst: Pro Memorie (PM).</w:t>
      </w:r>
    </w:p>
    <w:p w:rsidR="001B2753" w:rsidRPr="001B2753" w:rsidRDefault="001B2753" w:rsidP="003A115C">
      <w:pPr>
        <w:spacing w:after="0"/>
        <w:ind w:left="360"/>
        <w:rPr>
          <w:b/>
          <w:u w:val="single"/>
          <w:lang w:val="nl"/>
        </w:rPr>
      </w:pPr>
      <w:r w:rsidRPr="001B2753">
        <w:rPr>
          <w:b/>
          <w:u w:val="single"/>
          <w:lang w:val="nl"/>
        </w:rPr>
        <w:t>Materiaal</w:t>
      </w:r>
    </w:p>
    <w:p w:rsidR="001B2753" w:rsidRPr="001B2753" w:rsidRDefault="001B2753" w:rsidP="003A115C">
      <w:pPr>
        <w:spacing w:after="0"/>
        <w:ind w:left="360"/>
        <w:rPr>
          <w:u w:val="single"/>
          <w:lang w:val="nl"/>
        </w:rPr>
      </w:pPr>
      <w:r w:rsidRPr="001B2753">
        <w:rPr>
          <w:u w:val="single"/>
          <w:lang w:val="nl"/>
        </w:rPr>
        <w:t>Specificaties</w:t>
      </w:r>
    </w:p>
    <w:p w:rsidR="001B2753" w:rsidRPr="001B2753" w:rsidRDefault="001B2753" w:rsidP="003A115C">
      <w:pPr>
        <w:ind w:left="360"/>
        <w:rPr>
          <w:lang w:val="nl"/>
        </w:rPr>
      </w:pPr>
      <w:r w:rsidRPr="001B2753">
        <w:rPr>
          <w:lang w:val="nl"/>
        </w:rPr>
        <w:t xml:space="preserve">Aansluitdiameter: </w:t>
      </w:r>
      <w:r w:rsidRPr="001B2753">
        <w:rPr>
          <w:color w:val="0070C0"/>
          <w:lang w:val="nl"/>
        </w:rPr>
        <w:t>ND 15 / …</w:t>
      </w:r>
    </w:p>
    <w:p w:rsidR="001B2753" w:rsidRPr="007C2734" w:rsidRDefault="001B2753" w:rsidP="003A115C">
      <w:pPr>
        <w:pStyle w:val="Kop2"/>
        <w:numPr>
          <w:ilvl w:val="0"/>
          <w:numId w:val="0"/>
        </w:numPr>
        <w:ind w:left="360"/>
      </w:pPr>
      <w:bookmarkStart w:id="107" w:name="_Toc461710885"/>
      <w:r>
        <w:t>63.56.20.</w:t>
      </w:r>
      <w:r>
        <w:tab/>
        <w:t>zonneboiler – regelsystemen en beveiliging/regelkranen</w:t>
      </w:r>
      <w:bookmarkEnd w:id="107"/>
    </w:p>
    <w:p w:rsidR="001B2753" w:rsidRPr="001B2753" w:rsidRDefault="001B2753" w:rsidP="003A115C">
      <w:pPr>
        <w:spacing w:after="0"/>
        <w:ind w:left="360"/>
        <w:rPr>
          <w:b/>
          <w:u w:val="single"/>
          <w:lang w:val="nl"/>
        </w:rPr>
      </w:pPr>
      <w:r w:rsidRPr="001B2753">
        <w:rPr>
          <w:b/>
          <w:u w:val="single"/>
          <w:lang w:val="nl"/>
        </w:rPr>
        <w:t>Omschrijving</w:t>
      </w:r>
    </w:p>
    <w:p w:rsidR="001B2753" w:rsidRPr="001B2753" w:rsidRDefault="001B2753" w:rsidP="003A115C">
      <w:pPr>
        <w:ind w:left="360"/>
      </w:pPr>
      <w:r w:rsidRPr="001B2753">
        <w:t>Te voorzien voor een evenwichtige doorstroming van de zonnecollectoren (complexe installaties)</w:t>
      </w:r>
    </w:p>
    <w:p w:rsidR="001B2753" w:rsidRPr="001B2753" w:rsidRDefault="001B2753" w:rsidP="003A115C">
      <w:pPr>
        <w:spacing w:after="0"/>
        <w:ind w:left="360"/>
        <w:rPr>
          <w:b/>
          <w:u w:val="single"/>
          <w:lang w:val="nl"/>
        </w:rPr>
      </w:pPr>
      <w:r w:rsidRPr="001B2753">
        <w:rPr>
          <w:b/>
          <w:u w:val="single"/>
          <w:lang w:val="nl"/>
        </w:rPr>
        <w:lastRenderedPageBreak/>
        <w:t>Meting</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spacing w:after="0"/>
        <w:ind w:left="360"/>
        <w:rPr>
          <w:lang w:val="nl"/>
        </w:rPr>
      </w:pPr>
      <w:r w:rsidRPr="001B2753">
        <w:rPr>
          <w:lang w:val="nl"/>
        </w:rPr>
        <w:t>meeteenheid: per stuk</w:t>
      </w:r>
    </w:p>
    <w:p w:rsidR="001B2753" w:rsidRPr="001B2753" w:rsidRDefault="001B2753" w:rsidP="003A115C">
      <w:pPr>
        <w:spacing w:after="0"/>
        <w:ind w:left="360"/>
        <w:rPr>
          <w:lang w:val="nl"/>
        </w:rPr>
      </w:pPr>
      <w:r w:rsidRPr="001B2753">
        <w:rPr>
          <w:lang w:val="nl"/>
        </w:rPr>
        <w:t>aard van de overeenkomst: Forfaitaire Hoeveelheid (FH)</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ind w:left="360"/>
        <w:rPr>
          <w:lang w:val="nl"/>
        </w:rPr>
      </w:pPr>
      <w:r w:rsidRPr="001B2753">
        <w:rPr>
          <w:lang w:val="nl"/>
        </w:rPr>
        <w:t>aard van de overeenkomst: Pro Memorie (PM).</w:t>
      </w:r>
    </w:p>
    <w:p w:rsidR="001B2753" w:rsidRPr="001B2753" w:rsidRDefault="001B2753" w:rsidP="003A115C">
      <w:pPr>
        <w:spacing w:after="0"/>
        <w:ind w:left="360"/>
        <w:rPr>
          <w:b/>
          <w:u w:val="single"/>
          <w:lang w:val="nl"/>
        </w:rPr>
      </w:pPr>
      <w:r w:rsidRPr="001B2753">
        <w:rPr>
          <w:b/>
          <w:u w:val="single"/>
          <w:lang w:val="nl"/>
        </w:rPr>
        <w:t>Materiaal</w:t>
      </w:r>
    </w:p>
    <w:p w:rsidR="001B2753" w:rsidRPr="001B2753" w:rsidRDefault="001B2753" w:rsidP="003A115C">
      <w:pPr>
        <w:spacing w:after="0"/>
        <w:ind w:left="360"/>
        <w:rPr>
          <w:u w:val="single"/>
          <w:lang w:val="nl"/>
        </w:rPr>
      </w:pPr>
      <w:r w:rsidRPr="001B2753">
        <w:rPr>
          <w:u w:val="single"/>
          <w:lang w:val="nl"/>
        </w:rPr>
        <w:t>Specificaties</w:t>
      </w:r>
    </w:p>
    <w:p w:rsidR="001B2753" w:rsidRPr="001B2753" w:rsidRDefault="001B2753" w:rsidP="003A115C">
      <w:pPr>
        <w:ind w:left="360"/>
        <w:rPr>
          <w:lang w:val="nl"/>
        </w:rPr>
      </w:pPr>
      <w:r w:rsidRPr="001B2753">
        <w:rPr>
          <w:lang w:val="nl"/>
        </w:rPr>
        <w:t xml:space="preserve">Aansluitdiameter: </w:t>
      </w:r>
      <w:r w:rsidRPr="001B2753">
        <w:rPr>
          <w:color w:val="0070C0"/>
          <w:lang w:val="nl"/>
        </w:rPr>
        <w:t>ND …</w:t>
      </w:r>
    </w:p>
    <w:p w:rsidR="001B2753" w:rsidRPr="007C2734" w:rsidRDefault="001B2753" w:rsidP="003A115C">
      <w:pPr>
        <w:pStyle w:val="Kop2"/>
        <w:numPr>
          <w:ilvl w:val="0"/>
          <w:numId w:val="0"/>
        </w:numPr>
        <w:ind w:left="360"/>
      </w:pPr>
      <w:bookmarkStart w:id="108" w:name="_Toc461710886"/>
      <w:r>
        <w:t>63.56.30.</w:t>
      </w:r>
      <w:r>
        <w:tab/>
        <w:t>zonneboiler – regelsystemen en beveiliging/ontluchters</w:t>
      </w:r>
      <w:bookmarkEnd w:id="108"/>
    </w:p>
    <w:p w:rsidR="001B2753" w:rsidRPr="001B2753" w:rsidRDefault="001B2753" w:rsidP="003A115C">
      <w:pPr>
        <w:spacing w:after="0"/>
        <w:ind w:left="360"/>
        <w:rPr>
          <w:b/>
          <w:u w:val="single"/>
          <w:lang w:val="nl"/>
        </w:rPr>
      </w:pPr>
      <w:r w:rsidRPr="001B2753">
        <w:rPr>
          <w:b/>
          <w:u w:val="single"/>
          <w:lang w:val="nl"/>
        </w:rPr>
        <w:t>Meting</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spacing w:after="0"/>
        <w:ind w:left="360"/>
        <w:rPr>
          <w:lang w:val="nl"/>
        </w:rPr>
      </w:pPr>
      <w:r w:rsidRPr="001B2753">
        <w:rPr>
          <w:lang w:val="nl"/>
        </w:rPr>
        <w:t>meeteenheid: per stuk</w:t>
      </w:r>
    </w:p>
    <w:p w:rsidR="001B2753" w:rsidRPr="001B2753" w:rsidRDefault="001B2753" w:rsidP="003A115C">
      <w:pPr>
        <w:spacing w:after="0"/>
        <w:ind w:left="360"/>
        <w:rPr>
          <w:lang w:val="nl"/>
        </w:rPr>
      </w:pPr>
      <w:r w:rsidRPr="001B2753">
        <w:rPr>
          <w:lang w:val="nl"/>
        </w:rPr>
        <w:t>aard van de overeenkomst: Forfaitaire Hoeveelheid (FH)</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ind w:left="360"/>
        <w:rPr>
          <w:lang w:val="nl"/>
        </w:rPr>
      </w:pPr>
      <w:r w:rsidRPr="001B2753">
        <w:rPr>
          <w:lang w:val="nl"/>
        </w:rPr>
        <w:t>aard van de overeenkomst: Pro Memorie (PM).</w:t>
      </w:r>
    </w:p>
    <w:p w:rsidR="001B2753" w:rsidRPr="001B2753" w:rsidRDefault="001B2753" w:rsidP="003A115C">
      <w:pPr>
        <w:spacing w:after="0"/>
        <w:ind w:left="360"/>
        <w:rPr>
          <w:b/>
          <w:u w:val="single"/>
          <w:lang w:val="nl"/>
        </w:rPr>
      </w:pPr>
      <w:r w:rsidRPr="001B2753">
        <w:rPr>
          <w:b/>
          <w:u w:val="single"/>
          <w:lang w:val="nl"/>
        </w:rPr>
        <w:t>Materiaal</w:t>
      </w:r>
    </w:p>
    <w:p w:rsidR="001B2753" w:rsidRPr="001B2753" w:rsidRDefault="001B2753" w:rsidP="003A115C">
      <w:pPr>
        <w:ind w:left="360"/>
        <w:rPr>
          <w:lang w:val="nl"/>
        </w:rPr>
      </w:pPr>
      <w:r w:rsidRPr="001B2753">
        <w:rPr>
          <w:lang w:val="nl"/>
        </w:rPr>
        <w:t>Zij mogen niet aan de stagnatietemperaturen van de collectoren blootgesteld worden.</w:t>
      </w:r>
    </w:p>
    <w:p w:rsidR="001B2753" w:rsidRPr="001B2753" w:rsidRDefault="001B2753" w:rsidP="003A115C">
      <w:pPr>
        <w:spacing w:after="0"/>
        <w:ind w:left="360"/>
        <w:rPr>
          <w:u w:val="single"/>
          <w:lang w:val="nl"/>
        </w:rPr>
      </w:pPr>
      <w:r w:rsidRPr="001B2753">
        <w:rPr>
          <w:u w:val="single"/>
          <w:lang w:val="nl"/>
        </w:rPr>
        <w:t>Specificaties</w:t>
      </w:r>
    </w:p>
    <w:p w:rsidR="001B2753" w:rsidRPr="001B2753" w:rsidRDefault="001B2753" w:rsidP="003A115C">
      <w:pPr>
        <w:ind w:left="360"/>
        <w:rPr>
          <w:lang w:val="nl"/>
        </w:rPr>
      </w:pPr>
      <w:r w:rsidRPr="001B2753">
        <w:rPr>
          <w:lang w:val="nl"/>
        </w:rPr>
        <w:t xml:space="preserve">Aansluitdiameter: ND </w:t>
      </w:r>
      <w:r w:rsidRPr="001B2753">
        <w:rPr>
          <w:color w:val="0070C0"/>
          <w:lang w:val="nl"/>
        </w:rPr>
        <w:t>…</w:t>
      </w:r>
    </w:p>
    <w:p w:rsidR="001B2753" w:rsidRPr="001B2753" w:rsidRDefault="001B2753" w:rsidP="003A115C">
      <w:pPr>
        <w:spacing w:after="0"/>
        <w:ind w:left="360"/>
        <w:rPr>
          <w:b/>
          <w:u w:val="single"/>
          <w:lang w:val="nl"/>
        </w:rPr>
      </w:pPr>
      <w:r w:rsidRPr="001B2753">
        <w:rPr>
          <w:b/>
          <w:u w:val="single"/>
          <w:lang w:val="nl"/>
        </w:rPr>
        <w:t>Toepassing</w:t>
      </w:r>
    </w:p>
    <w:p w:rsidR="001B2753" w:rsidRPr="001B2753" w:rsidRDefault="001B2753" w:rsidP="003A115C">
      <w:pPr>
        <w:ind w:left="360"/>
      </w:pPr>
      <w:r w:rsidRPr="001B2753">
        <w:t>Op alle hoge punten van de installatie, volgens hydraulisch schema (niet bij terugloopboilers)</w:t>
      </w:r>
    </w:p>
    <w:p w:rsidR="001B2753" w:rsidRPr="007C2734" w:rsidRDefault="001B2753" w:rsidP="003A115C">
      <w:pPr>
        <w:pStyle w:val="Kop2"/>
        <w:numPr>
          <w:ilvl w:val="0"/>
          <w:numId w:val="0"/>
        </w:numPr>
        <w:ind w:left="360"/>
      </w:pPr>
      <w:bookmarkStart w:id="109" w:name="_Toc461710887"/>
      <w:r>
        <w:t>63.56.40.</w:t>
      </w:r>
      <w:r>
        <w:tab/>
        <w:t>zonneboiler – regelsystemen en beveiliging/veiligheidskleppen</w:t>
      </w:r>
      <w:bookmarkEnd w:id="109"/>
    </w:p>
    <w:p w:rsidR="001B2753" w:rsidRPr="001B2753" w:rsidRDefault="001B2753" w:rsidP="003A115C">
      <w:pPr>
        <w:spacing w:after="0"/>
        <w:ind w:left="360"/>
        <w:rPr>
          <w:b/>
          <w:u w:val="single"/>
          <w:lang w:val="nl"/>
        </w:rPr>
      </w:pPr>
      <w:r w:rsidRPr="001B2753">
        <w:rPr>
          <w:b/>
          <w:u w:val="single"/>
          <w:lang w:val="nl"/>
        </w:rPr>
        <w:t>Omschrijving</w:t>
      </w:r>
    </w:p>
    <w:p w:rsidR="001B2753" w:rsidRPr="001B2753" w:rsidRDefault="001B2753" w:rsidP="003A115C">
      <w:pPr>
        <w:ind w:left="360"/>
      </w:pPr>
      <w:r w:rsidRPr="001B2753">
        <w:t>Veiligheidskleppen te combineren met een manometer. Af te stellen op maximale werkingsdruk van het zwakste component (3 bar). Bij systemen met antivriesmiddel mag niet in de rioleringen geloosd worden, de aflaat gebeurt in een vat die de volledig vloeistofinhoud van het primair circuit kan bevatten.</w:t>
      </w:r>
    </w:p>
    <w:p w:rsidR="001B2753" w:rsidRPr="001B2753" w:rsidRDefault="001B2753" w:rsidP="003A115C">
      <w:pPr>
        <w:spacing w:after="0"/>
        <w:ind w:left="360"/>
        <w:rPr>
          <w:b/>
          <w:u w:val="single"/>
          <w:lang w:val="nl"/>
        </w:rPr>
      </w:pPr>
      <w:r w:rsidRPr="001B2753">
        <w:rPr>
          <w:b/>
          <w:u w:val="single"/>
          <w:lang w:val="nl"/>
        </w:rPr>
        <w:t>Meting</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spacing w:after="0"/>
        <w:ind w:left="360"/>
        <w:rPr>
          <w:lang w:val="nl"/>
        </w:rPr>
      </w:pPr>
      <w:r w:rsidRPr="001B2753">
        <w:rPr>
          <w:lang w:val="nl"/>
        </w:rPr>
        <w:t>meeteenheid: per stuk</w:t>
      </w:r>
    </w:p>
    <w:p w:rsidR="001B2753" w:rsidRPr="001B2753" w:rsidRDefault="001B2753" w:rsidP="003A115C">
      <w:pPr>
        <w:spacing w:after="0"/>
        <w:ind w:left="360"/>
        <w:rPr>
          <w:lang w:val="nl"/>
        </w:rPr>
      </w:pPr>
      <w:r w:rsidRPr="001B2753">
        <w:rPr>
          <w:lang w:val="nl"/>
        </w:rPr>
        <w:t>aard van de overeenkomst: Forfaitaire Hoeveelheid (FH)</w:t>
      </w:r>
    </w:p>
    <w:p w:rsidR="001B2753" w:rsidRPr="001B2753" w:rsidRDefault="001B2753" w:rsidP="003A115C">
      <w:pPr>
        <w:spacing w:after="0"/>
        <w:ind w:left="360"/>
        <w:rPr>
          <w:b/>
          <w:color w:val="0070C0"/>
        </w:rPr>
      </w:pPr>
      <w:r w:rsidRPr="001B2753">
        <w:rPr>
          <w:b/>
          <w:color w:val="0070C0"/>
        </w:rPr>
        <w:t>(ofwel)</w:t>
      </w:r>
    </w:p>
    <w:p w:rsidR="001B2753" w:rsidRPr="001B2753" w:rsidRDefault="001B2753" w:rsidP="003A115C">
      <w:pPr>
        <w:ind w:left="360"/>
        <w:rPr>
          <w:lang w:val="nl"/>
        </w:rPr>
      </w:pPr>
      <w:r w:rsidRPr="001B2753">
        <w:rPr>
          <w:lang w:val="nl"/>
        </w:rPr>
        <w:t>aard van de overeenkomst: Pro Memorie (PM).</w:t>
      </w:r>
    </w:p>
    <w:p w:rsidR="001B2753" w:rsidRPr="001B2753" w:rsidRDefault="001B2753" w:rsidP="003A115C">
      <w:pPr>
        <w:spacing w:after="0"/>
        <w:ind w:left="360"/>
        <w:rPr>
          <w:b/>
          <w:u w:val="single"/>
          <w:lang w:val="nl"/>
        </w:rPr>
      </w:pPr>
      <w:r w:rsidRPr="001B2753">
        <w:rPr>
          <w:b/>
          <w:u w:val="single"/>
          <w:lang w:val="nl"/>
        </w:rPr>
        <w:t>Materiaal</w:t>
      </w:r>
    </w:p>
    <w:p w:rsidR="001B2753" w:rsidRPr="001B2753" w:rsidRDefault="001B2753" w:rsidP="003A115C">
      <w:pPr>
        <w:spacing w:after="0"/>
        <w:ind w:left="360"/>
        <w:rPr>
          <w:u w:val="single"/>
          <w:lang w:val="nl"/>
        </w:rPr>
      </w:pPr>
      <w:r w:rsidRPr="001B2753">
        <w:rPr>
          <w:u w:val="single"/>
          <w:lang w:val="nl"/>
        </w:rPr>
        <w:t>Specificaties</w:t>
      </w:r>
    </w:p>
    <w:p w:rsidR="001B2753" w:rsidRPr="001B2753" w:rsidRDefault="001B2753" w:rsidP="003A115C">
      <w:pPr>
        <w:spacing w:after="0"/>
        <w:ind w:left="360"/>
        <w:rPr>
          <w:lang w:val="nl"/>
        </w:rPr>
      </w:pPr>
      <w:r w:rsidRPr="001B2753">
        <w:rPr>
          <w:lang w:val="nl"/>
        </w:rPr>
        <w:t>Aansluitdiameter: ND 20</w:t>
      </w:r>
    </w:p>
    <w:p w:rsidR="001B2753" w:rsidRPr="001B2753" w:rsidRDefault="001B2753" w:rsidP="003A115C">
      <w:pPr>
        <w:ind w:left="360"/>
        <w:rPr>
          <w:lang w:val="nl"/>
        </w:rPr>
      </w:pPr>
      <w:r w:rsidRPr="001B2753">
        <w:rPr>
          <w:lang w:val="nl"/>
        </w:rPr>
        <w:t>Behuizing: messing</w:t>
      </w:r>
    </w:p>
    <w:p w:rsidR="001B2753" w:rsidRPr="001B2753" w:rsidRDefault="001B2753" w:rsidP="003A115C">
      <w:pPr>
        <w:spacing w:after="0"/>
        <w:ind w:left="360"/>
        <w:rPr>
          <w:b/>
          <w:u w:val="single"/>
          <w:lang w:val="nl"/>
        </w:rPr>
      </w:pPr>
      <w:r w:rsidRPr="001B2753">
        <w:rPr>
          <w:b/>
          <w:u w:val="single"/>
          <w:lang w:val="nl"/>
        </w:rPr>
        <w:t>Toepassing</w:t>
      </w:r>
    </w:p>
    <w:p w:rsidR="001B2753" w:rsidRPr="001B2753" w:rsidRDefault="001B2753" w:rsidP="003A115C">
      <w:pPr>
        <w:ind w:left="360"/>
      </w:pPr>
      <w:r w:rsidRPr="001B2753">
        <w:t>In het koudste leidinggedeelte, volgens hydraulisch schema.</w:t>
      </w:r>
    </w:p>
    <w:p w:rsidR="001B2753" w:rsidRPr="007C2734" w:rsidRDefault="001B2753" w:rsidP="003A115C">
      <w:pPr>
        <w:pStyle w:val="Kop2"/>
        <w:numPr>
          <w:ilvl w:val="0"/>
          <w:numId w:val="0"/>
        </w:numPr>
        <w:ind w:left="360"/>
      </w:pPr>
      <w:bookmarkStart w:id="110" w:name="_Toc461710888"/>
      <w:r>
        <w:lastRenderedPageBreak/>
        <w:t>63.56.50.</w:t>
      </w:r>
      <w:r>
        <w:tab/>
        <w:t>zonneboiler – regelsystemen en beveiliging/keerkleppen</w:t>
      </w:r>
      <w:bookmarkEnd w:id="110"/>
    </w:p>
    <w:p w:rsidR="005F533A" w:rsidRPr="005F533A" w:rsidRDefault="005F533A" w:rsidP="003A115C">
      <w:pPr>
        <w:spacing w:after="0"/>
        <w:ind w:left="360"/>
        <w:rPr>
          <w:b/>
          <w:u w:val="single"/>
          <w:lang w:val="nl"/>
        </w:rPr>
      </w:pPr>
      <w:r w:rsidRPr="005F533A">
        <w:rPr>
          <w:b/>
          <w:u w:val="single"/>
          <w:lang w:val="nl"/>
        </w:rPr>
        <w:t>Meting</w:t>
      </w:r>
    </w:p>
    <w:p w:rsidR="005F533A" w:rsidRPr="005F533A" w:rsidRDefault="005F533A" w:rsidP="003A115C">
      <w:pPr>
        <w:spacing w:after="0"/>
        <w:ind w:left="360"/>
        <w:rPr>
          <w:b/>
          <w:color w:val="0070C0"/>
        </w:rPr>
      </w:pPr>
      <w:r w:rsidRPr="005F533A">
        <w:rPr>
          <w:b/>
          <w:color w:val="0070C0"/>
        </w:rPr>
        <w:t>(ofwel)</w:t>
      </w:r>
    </w:p>
    <w:p w:rsidR="005F533A" w:rsidRPr="005F533A" w:rsidRDefault="005F533A" w:rsidP="003A115C">
      <w:pPr>
        <w:spacing w:after="0"/>
        <w:ind w:left="360"/>
        <w:rPr>
          <w:lang w:val="nl"/>
        </w:rPr>
      </w:pPr>
      <w:r w:rsidRPr="005F533A">
        <w:rPr>
          <w:lang w:val="nl"/>
        </w:rPr>
        <w:t>meeteenheid: per stuk</w:t>
      </w:r>
    </w:p>
    <w:p w:rsidR="005F533A" w:rsidRPr="005F533A" w:rsidRDefault="005F533A" w:rsidP="003A115C">
      <w:pPr>
        <w:spacing w:after="0"/>
        <w:ind w:left="360"/>
        <w:rPr>
          <w:lang w:val="nl"/>
        </w:rPr>
      </w:pPr>
      <w:r w:rsidRPr="005F533A">
        <w:rPr>
          <w:lang w:val="nl"/>
        </w:rPr>
        <w:t>aard van de overeenkomst: Forfaitaire Hoeveelheid (FH)</w:t>
      </w:r>
    </w:p>
    <w:p w:rsidR="005F533A" w:rsidRPr="005F533A" w:rsidRDefault="005F533A" w:rsidP="003A115C">
      <w:pPr>
        <w:spacing w:after="0"/>
        <w:ind w:left="360"/>
        <w:rPr>
          <w:b/>
          <w:color w:val="0070C0"/>
        </w:rPr>
      </w:pPr>
      <w:r w:rsidRPr="005F533A">
        <w:rPr>
          <w:b/>
          <w:color w:val="0070C0"/>
        </w:rPr>
        <w:t>(ofwel)</w:t>
      </w:r>
    </w:p>
    <w:p w:rsidR="005F533A" w:rsidRPr="005F533A" w:rsidRDefault="005F533A" w:rsidP="003A115C">
      <w:pPr>
        <w:ind w:left="360"/>
        <w:rPr>
          <w:lang w:val="nl"/>
        </w:rPr>
      </w:pPr>
      <w:r w:rsidRPr="005F533A">
        <w:rPr>
          <w:lang w:val="nl"/>
        </w:rPr>
        <w:t>aard van de overeenkomst: Pro Memorie (PM).</w:t>
      </w:r>
    </w:p>
    <w:p w:rsidR="005F533A" w:rsidRPr="005F533A" w:rsidRDefault="005F533A" w:rsidP="003A115C">
      <w:pPr>
        <w:spacing w:after="0"/>
        <w:ind w:left="360"/>
        <w:rPr>
          <w:b/>
          <w:u w:val="single"/>
          <w:lang w:val="nl"/>
        </w:rPr>
      </w:pPr>
      <w:r w:rsidRPr="005F533A">
        <w:rPr>
          <w:b/>
          <w:u w:val="single"/>
          <w:lang w:val="nl"/>
        </w:rPr>
        <w:t>Materiaal</w:t>
      </w:r>
    </w:p>
    <w:p w:rsidR="005F533A" w:rsidRPr="005F533A" w:rsidRDefault="005F533A" w:rsidP="003A115C">
      <w:pPr>
        <w:spacing w:after="0"/>
        <w:ind w:left="360"/>
        <w:rPr>
          <w:u w:val="single"/>
          <w:lang w:val="nl"/>
        </w:rPr>
      </w:pPr>
      <w:r w:rsidRPr="005F533A">
        <w:rPr>
          <w:u w:val="single"/>
          <w:lang w:val="nl"/>
        </w:rPr>
        <w:t>Specificaties</w:t>
      </w:r>
    </w:p>
    <w:p w:rsidR="005F533A" w:rsidRPr="005F533A" w:rsidRDefault="005F533A" w:rsidP="003A115C">
      <w:pPr>
        <w:spacing w:after="0"/>
        <w:ind w:left="360"/>
        <w:rPr>
          <w:lang w:val="nl"/>
        </w:rPr>
      </w:pPr>
      <w:r w:rsidRPr="005F533A">
        <w:rPr>
          <w:lang w:val="nl"/>
        </w:rPr>
        <w:t>Behuizing: messing</w:t>
      </w:r>
    </w:p>
    <w:p w:rsidR="005F533A" w:rsidRPr="005F533A" w:rsidRDefault="005F533A" w:rsidP="003A115C">
      <w:pPr>
        <w:ind w:left="360"/>
        <w:rPr>
          <w:lang w:val="nl"/>
        </w:rPr>
      </w:pPr>
      <w:r w:rsidRPr="005F533A">
        <w:rPr>
          <w:lang w:val="nl"/>
        </w:rPr>
        <w:t xml:space="preserve">Aansluitdiameter: ND </w:t>
      </w:r>
      <w:r w:rsidRPr="005F533A">
        <w:rPr>
          <w:color w:val="0070C0"/>
          <w:lang w:val="nl"/>
        </w:rPr>
        <w:t>…</w:t>
      </w:r>
    </w:p>
    <w:p w:rsidR="005F533A" w:rsidRPr="005F533A" w:rsidRDefault="005F533A" w:rsidP="003A115C">
      <w:pPr>
        <w:spacing w:after="0"/>
        <w:ind w:left="360"/>
        <w:rPr>
          <w:b/>
          <w:u w:val="single"/>
          <w:lang w:val="nl"/>
        </w:rPr>
      </w:pPr>
      <w:r w:rsidRPr="005F533A">
        <w:rPr>
          <w:b/>
          <w:u w:val="single"/>
          <w:lang w:val="nl"/>
        </w:rPr>
        <w:t>Toepassing</w:t>
      </w:r>
    </w:p>
    <w:p w:rsidR="005F533A" w:rsidRDefault="005F533A" w:rsidP="003A115C">
      <w:pPr>
        <w:ind w:left="360"/>
      </w:pPr>
      <w:r w:rsidRPr="005F533A">
        <w:t>Stroomopwaarts van het expansievat, volgens hydraulisch schema (systemen zonder leegloop).</w:t>
      </w:r>
    </w:p>
    <w:p w:rsidR="005F533A" w:rsidRPr="005F533A" w:rsidRDefault="005F533A" w:rsidP="003A115C">
      <w:pPr>
        <w:pStyle w:val="Kop2"/>
        <w:numPr>
          <w:ilvl w:val="0"/>
          <w:numId w:val="0"/>
        </w:numPr>
        <w:ind w:left="360"/>
      </w:pPr>
      <w:bookmarkStart w:id="111" w:name="_Toc461710889"/>
      <w:r>
        <w:t>63.56.60.</w:t>
      </w:r>
      <w:r>
        <w:tab/>
        <w:t>zonneboiler – regelsystemen en beveiliging/mengventielen</w:t>
      </w:r>
      <w:bookmarkEnd w:id="111"/>
    </w:p>
    <w:p w:rsidR="005F533A" w:rsidRPr="005F533A" w:rsidRDefault="005F533A" w:rsidP="003A115C">
      <w:pPr>
        <w:spacing w:after="0"/>
        <w:ind w:left="360"/>
        <w:rPr>
          <w:b/>
          <w:u w:val="single"/>
          <w:lang w:val="nl"/>
        </w:rPr>
      </w:pPr>
      <w:r w:rsidRPr="005F533A">
        <w:rPr>
          <w:b/>
          <w:u w:val="single"/>
          <w:lang w:val="nl"/>
        </w:rPr>
        <w:t>Omschrijving</w:t>
      </w:r>
    </w:p>
    <w:p w:rsidR="005F533A" w:rsidRPr="005F533A" w:rsidRDefault="005F533A" w:rsidP="003A115C">
      <w:pPr>
        <w:ind w:left="360"/>
      </w:pPr>
      <w:r w:rsidRPr="005F533A">
        <w:t>Tussen het opslagvat en de naverwarmer en/of het begin van het sanitair warmwater leidingnet wordt verplicht een temperatuurgestuurde drieweg-mengkraan geplaatst die de watertemperatuur beperkt tot maximaal 60°C door bijmenging van koud leidingwater.</w:t>
      </w:r>
    </w:p>
    <w:p w:rsidR="005F533A" w:rsidRPr="005F533A" w:rsidRDefault="005F533A" w:rsidP="003A115C">
      <w:pPr>
        <w:spacing w:after="0"/>
        <w:ind w:left="360"/>
        <w:rPr>
          <w:b/>
          <w:u w:val="single"/>
          <w:lang w:val="nl"/>
        </w:rPr>
      </w:pPr>
      <w:r w:rsidRPr="005F533A">
        <w:rPr>
          <w:b/>
          <w:u w:val="single"/>
          <w:lang w:val="nl"/>
        </w:rPr>
        <w:t>Meting</w:t>
      </w:r>
    </w:p>
    <w:p w:rsidR="005F533A" w:rsidRPr="005F533A" w:rsidRDefault="005F533A" w:rsidP="003A115C">
      <w:pPr>
        <w:spacing w:after="0"/>
        <w:ind w:left="360"/>
        <w:rPr>
          <w:b/>
          <w:color w:val="0070C0"/>
        </w:rPr>
      </w:pPr>
      <w:r w:rsidRPr="005F533A">
        <w:rPr>
          <w:b/>
          <w:color w:val="0070C0"/>
        </w:rPr>
        <w:t>(ofwel)</w:t>
      </w:r>
    </w:p>
    <w:p w:rsidR="005F533A" w:rsidRPr="005F533A" w:rsidRDefault="005F533A" w:rsidP="003A115C">
      <w:pPr>
        <w:spacing w:after="0"/>
        <w:ind w:left="360"/>
        <w:rPr>
          <w:lang w:val="nl"/>
        </w:rPr>
      </w:pPr>
      <w:r w:rsidRPr="005F533A">
        <w:rPr>
          <w:lang w:val="nl"/>
        </w:rPr>
        <w:t>meeteenheid: per stuk</w:t>
      </w:r>
    </w:p>
    <w:p w:rsidR="005F533A" w:rsidRPr="005F533A" w:rsidRDefault="005F533A" w:rsidP="003A115C">
      <w:pPr>
        <w:spacing w:after="0"/>
        <w:ind w:left="360"/>
        <w:rPr>
          <w:lang w:val="nl"/>
        </w:rPr>
      </w:pPr>
      <w:r w:rsidRPr="005F533A">
        <w:rPr>
          <w:lang w:val="nl"/>
        </w:rPr>
        <w:t>aard van de overeenkomst: Forfaitaire Hoeveelheid (FH)</w:t>
      </w:r>
    </w:p>
    <w:p w:rsidR="005F533A" w:rsidRPr="005F533A" w:rsidRDefault="005F533A" w:rsidP="003A115C">
      <w:pPr>
        <w:spacing w:after="0"/>
        <w:ind w:left="360"/>
        <w:rPr>
          <w:b/>
          <w:color w:val="0070C0"/>
        </w:rPr>
      </w:pPr>
      <w:r w:rsidRPr="005F533A">
        <w:rPr>
          <w:b/>
          <w:color w:val="0070C0"/>
        </w:rPr>
        <w:t>(ofwel)</w:t>
      </w:r>
    </w:p>
    <w:p w:rsidR="005F533A" w:rsidRPr="005F533A" w:rsidRDefault="005F533A" w:rsidP="003A115C">
      <w:pPr>
        <w:ind w:left="360"/>
        <w:rPr>
          <w:lang w:val="nl"/>
        </w:rPr>
      </w:pPr>
      <w:r w:rsidRPr="005F533A">
        <w:rPr>
          <w:lang w:val="nl"/>
        </w:rPr>
        <w:t>aard van de overeenkomst: Pro Memorie (PM).</w:t>
      </w:r>
    </w:p>
    <w:p w:rsidR="005F533A" w:rsidRPr="005F533A" w:rsidRDefault="005F533A" w:rsidP="003A115C">
      <w:pPr>
        <w:spacing w:after="0"/>
        <w:ind w:left="360"/>
        <w:rPr>
          <w:b/>
          <w:u w:val="single"/>
          <w:lang w:val="nl"/>
        </w:rPr>
      </w:pPr>
      <w:r w:rsidRPr="005F533A">
        <w:rPr>
          <w:b/>
          <w:u w:val="single"/>
          <w:lang w:val="nl"/>
        </w:rPr>
        <w:t>Materiaal</w:t>
      </w:r>
    </w:p>
    <w:p w:rsidR="005F533A" w:rsidRPr="005F533A" w:rsidRDefault="005F533A" w:rsidP="003A115C">
      <w:pPr>
        <w:spacing w:after="0"/>
        <w:ind w:left="360"/>
        <w:rPr>
          <w:u w:val="single"/>
          <w:lang w:val="nl"/>
        </w:rPr>
      </w:pPr>
      <w:r w:rsidRPr="005F533A">
        <w:rPr>
          <w:u w:val="single"/>
          <w:lang w:val="nl"/>
        </w:rPr>
        <w:t>Specificaties</w:t>
      </w:r>
    </w:p>
    <w:p w:rsidR="005F533A" w:rsidRPr="005F533A" w:rsidRDefault="005F533A" w:rsidP="003A115C">
      <w:pPr>
        <w:spacing w:after="0"/>
        <w:ind w:left="360"/>
        <w:rPr>
          <w:lang w:val="nl"/>
        </w:rPr>
      </w:pPr>
      <w:r w:rsidRPr="005F533A">
        <w:rPr>
          <w:lang w:val="nl"/>
        </w:rPr>
        <w:t>Behuizing: messing</w:t>
      </w:r>
    </w:p>
    <w:p w:rsidR="005F533A" w:rsidRPr="005F533A" w:rsidRDefault="005F533A" w:rsidP="003A115C">
      <w:pPr>
        <w:ind w:left="360"/>
        <w:rPr>
          <w:lang w:val="nl"/>
        </w:rPr>
      </w:pPr>
      <w:r w:rsidRPr="005F533A">
        <w:rPr>
          <w:lang w:val="nl"/>
        </w:rPr>
        <w:t xml:space="preserve">Aansluitdiameter: ND </w:t>
      </w:r>
      <w:r w:rsidRPr="005F533A">
        <w:rPr>
          <w:color w:val="0070C0"/>
          <w:lang w:val="nl"/>
        </w:rPr>
        <w:t>…</w:t>
      </w:r>
    </w:p>
    <w:p w:rsidR="005F533A" w:rsidRPr="005F533A" w:rsidRDefault="005F533A" w:rsidP="003A115C">
      <w:pPr>
        <w:pStyle w:val="Kop2"/>
        <w:numPr>
          <w:ilvl w:val="0"/>
          <w:numId w:val="0"/>
        </w:numPr>
        <w:ind w:left="360"/>
      </w:pPr>
      <w:bookmarkStart w:id="112" w:name="_Toc461710890"/>
      <w:r>
        <w:t>63.60.</w:t>
      </w:r>
      <w:r>
        <w:tab/>
        <w:t>warmtepompboilers – algemeen</w:t>
      </w:r>
      <w:bookmarkEnd w:id="112"/>
    </w:p>
    <w:p w:rsidR="00FD5A62" w:rsidRPr="00FD5A62" w:rsidRDefault="00FD5A62" w:rsidP="003A115C">
      <w:pPr>
        <w:spacing w:after="0"/>
        <w:ind w:left="360"/>
        <w:rPr>
          <w:b/>
          <w:u w:val="single"/>
          <w:lang w:val="nl"/>
        </w:rPr>
      </w:pPr>
      <w:r w:rsidRPr="00FD5A62">
        <w:rPr>
          <w:b/>
          <w:u w:val="single"/>
          <w:lang w:val="nl"/>
        </w:rPr>
        <w:t>Omschrijving</w:t>
      </w:r>
    </w:p>
    <w:p w:rsidR="00FD5A62" w:rsidRDefault="00FD5A62" w:rsidP="003A115C">
      <w:pPr>
        <w:ind w:left="360"/>
      </w:pPr>
      <w:r w:rsidRPr="00FD5A62">
        <w:t>Leveren, plaatsen en in gebruik stellen van voorraadboilers voorzien van een warmtepomp op de extractie ventilatielucht.</w:t>
      </w:r>
    </w:p>
    <w:p w:rsidR="003B66CD" w:rsidRDefault="003B66CD" w:rsidP="003A115C">
      <w:pPr>
        <w:ind w:left="360"/>
        <w:rPr>
          <w:color w:val="C3004A" w:themeColor="accent4"/>
        </w:rPr>
      </w:pPr>
      <w:r>
        <w:rPr>
          <w:color w:val="C3004A" w:themeColor="accent4"/>
        </w:rPr>
        <w:t>Een warmtepompboiler wordt niet toegepast voor de behoefte van sanitair warm water voor douches. Dit om te vermijden dat er met hoge warmwatertemperatuur moet gewerkt worden om te voldoen aan het legionellabesluit. Om een goede COP te bekomen dient de temperatuur zo laag mogelijk worden gehouden, het liefst beneden 45 °C.</w:t>
      </w:r>
    </w:p>
    <w:p w:rsidR="003B66CD" w:rsidRDefault="003B66CD" w:rsidP="003A115C">
      <w:pPr>
        <w:ind w:left="360"/>
        <w:rPr>
          <w:color w:val="C3004A" w:themeColor="accent4"/>
        </w:rPr>
      </w:pPr>
      <w:r>
        <w:rPr>
          <w:color w:val="C3004A" w:themeColor="accent4"/>
        </w:rPr>
        <w:t xml:space="preserve">Indien de collector deel uitmaakt van een fabrieksmatig </w:t>
      </w:r>
      <w:r w:rsidR="00FB4874">
        <w:rPr>
          <w:color w:val="C3004A" w:themeColor="accent4"/>
        </w:rPr>
        <w:t>geproduceerd</w:t>
      </w:r>
      <w:r>
        <w:rPr>
          <w:color w:val="C3004A" w:themeColor="accent4"/>
        </w:rPr>
        <w:t xml:space="preserve"> systeem, dan moet deze een systeemtest volgens EN12976 of EN/TS 12977 hebben ondergaan. In het andere geval moet de collector een Solar Keymark hebben.</w:t>
      </w:r>
    </w:p>
    <w:p w:rsidR="00265B93" w:rsidRDefault="00265B93" w:rsidP="003A115C">
      <w:pPr>
        <w:ind w:left="360"/>
        <w:rPr>
          <w:color w:val="C3004A" w:themeColor="accent4"/>
        </w:rPr>
      </w:pPr>
      <w:r>
        <w:rPr>
          <w:color w:val="C3004A" w:themeColor="accent4"/>
        </w:rPr>
        <w:t xml:space="preserve">Bij de berekening van de opbrengsten dient rekening gehouden te worden met </w:t>
      </w:r>
      <w:r w:rsidR="001001A1">
        <w:rPr>
          <w:color w:val="C3004A" w:themeColor="accent4"/>
        </w:rPr>
        <w:t>dezelfde parameters zoals opgegeven</w:t>
      </w:r>
      <w:r>
        <w:rPr>
          <w:color w:val="C3004A" w:themeColor="accent4"/>
        </w:rPr>
        <w:t xml:space="preserve"> in het kwaliteitshandboek hoofdstuk 4.7.</w:t>
      </w:r>
      <w:r w:rsidR="001001A1">
        <w:rPr>
          <w:color w:val="C3004A" w:themeColor="accent4"/>
        </w:rPr>
        <w:t xml:space="preserve"> (terugverdientijd luchtgroep</w:t>
      </w:r>
      <w:r>
        <w:rPr>
          <w:color w:val="C3004A" w:themeColor="accent4"/>
        </w:rPr>
        <w:t>)</w:t>
      </w:r>
      <w:r w:rsidR="001001A1">
        <w:rPr>
          <w:color w:val="C3004A" w:themeColor="accent4"/>
        </w:rPr>
        <w:t>.</w:t>
      </w:r>
    </w:p>
    <w:p w:rsidR="00265B93" w:rsidRPr="003B66CD" w:rsidRDefault="00265B93" w:rsidP="003A115C">
      <w:pPr>
        <w:ind w:left="360"/>
        <w:rPr>
          <w:color w:val="C3004A" w:themeColor="accent4"/>
        </w:rPr>
      </w:pPr>
      <w:r>
        <w:rPr>
          <w:color w:val="C3004A" w:themeColor="accent4"/>
        </w:rPr>
        <w:lastRenderedPageBreak/>
        <w:t>Een handleiding conform EN 12976-1 en onderhoudschecklist, beiden in het Nederlands zijn aan de eindgebruiker te overhandigen.</w:t>
      </w:r>
    </w:p>
    <w:p w:rsidR="00FD5A62" w:rsidRPr="00FD5A62" w:rsidRDefault="00FD5A62" w:rsidP="003A115C">
      <w:pPr>
        <w:spacing w:after="0"/>
        <w:ind w:left="360"/>
        <w:rPr>
          <w:b/>
          <w:u w:val="single"/>
          <w:lang w:val="nl"/>
        </w:rPr>
      </w:pPr>
      <w:r w:rsidRPr="00FD5A62">
        <w:rPr>
          <w:b/>
          <w:u w:val="single"/>
          <w:lang w:val="nl"/>
        </w:rPr>
        <w:t>Meting</w:t>
      </w:r>
    </w:p>
    <w:p w:rsidR="00FD5A62" w:rsidRPr="00FD5A62" w:rsidRDefault="00FD5A62" w:rsidP="003A115C">
      <w:pPr>
        <w:spacing w:after="0"/>
        <w:ind w:left="360"/>
        <w:rPr>
          <w:lang w:val="nl"/>
        </w:rPr>
      </w:pPr>
      <w:r w:rsidRPr="00FD5A62">
        <w:rPr>
          <w:lang w:val="nl"/>
        </w:rPr>
        <w:t>meeteenheid: per stuk</w:t>
      </w:r>
    </w:p>
    <w:p w:rsidR="00FD5A62" w:rsidRPr="00FD5A62" w:rsidRDefault="00FD5A62" w:rsidP="003A115C">
      <w:pPr>
        <w:ind w:left="360"/>
        <w:rPr>
          <w:lang w:val="nl"/>
        </w:rPr>
      </w:pPr>
      <w:r w:rsidRPr="00FD5A62">
        <w:rPr>
          <w:lang w:val="nl"/>
        </w:rPr>
        <w:t>aard van de overeenkomst: Forfaitaire Hoeveelheid (FH)</w:t>
      </w:r>
    </w:p>
    <w:p w:rsidR="00FD5A62" w:rsidRPr="00FD5A62" w:rsidRDefault="00FD5A62" w:rsidP="003A115C">
      <w:pPr>
        <w:spacing w:after="0"/>
        <w:ind w:left="360"/>
        <w:rPr>
          <w:b/>
          <w:u w:val="single"/>
          <w:lang w:val="nl"/>
        </w:rPr>
      </w:pPr>
      <w:r w:rsidRPr="00FD5A62">
        <w:rPr>
          <w:b/>
          <w:u w:val="single"/>
          <w:lang w:val="nl"/>
        </w:rPr>
        <w:t>Materialen</w:t>
      </w:r>
    </w:p>
    <w:p w:rsidR="00FD5A62" w:rsidRPr="00FD5A62" w:rsidRDefault="00FD5A62" w:rsidP="003A115C">
      <w:pPr>
        <w:spacing w:after="0"/>
        <w:ind w:left="360"/>
        <w:rPr>
          <w:u w:val="single"/>
          <w:lang w:val="nl"/>
        </w:rPr>
      </w:pPr>
      <w:r w:rsidRPr="00FD5A62">
        <w:rPr>
          <w:u w:val="single"/>
          <w:lang w:val="nl"/>
        </w:rPr>
        <w:t>Specificaties</w:t>
      </w:r>
    </w:p>
    <w:p w:rsidR="00FD5A62" w:rsidRPr="00FD5A62" w:rsidRDefault="00FD5A62" w:rsidP="003A115C">
      <w:pPr>
        <w:spacing w:after="0"/>
        <w:ind w:left="360"/>
        <w:rPr>
          <w:lang w:val="nl"/>
        </w:rPr>
      </w:pPr>
      <w:r w:rsidRPr="00FD5A62">
        <w:rPr>
          <w:lang w:val="nl"/>
        </w:rPr>
        <w:t xml:space="preserve">Inhoud vat:  min. </w:t>
      </w:r>
      <w:r w:rsidRPr="00FD5A62">
        <w:rPr>
          <w:color w:val="0070C0"/>
          <w:lang w:val="nl"/>
        </w:rPr>
        <w:t xml:space="preserve">300 / … </w:t>
      </w:r>
      <w:r w:rsidRPr="00FD5A62">
        <w:rPr>
          <w:lang w:val="nl"/>
        </w:rPr>
        <w:t>liter,</w:t>
      </w:r>
    </w:p>
    <w:p w:rsidR="00FD5A62" w:rsidRPr="00FD5A62" w:rsidRDefault="00FD5A62" w:rsidP="003A115C">
      <w:pPr>
        <w:spacing w:after="0"/>
        <w:ind w:left="360"/>
        <w:rPr>
          <w:lang w:val="nl"/>
        </w:rPr>
      </w:pPr>
      <w:r w:rsidRPr="00FD5A62">
        <w:rPr>
          <w:lang w:val="nl"/>
        </w:rPr>
        <w:t xml:space="preserve">Vermogen: min. </w:t>
      </w:r>
      <w:r w:rsidRPr="00FD5A62">
        <w:rPr>
          <w:color w:val="0070C0"/>
          <w:lang w:val="nl"/>
        </w:rPr>
        <w:t xml:space="preserve">1,6 / … </w:t>
      </w:r>
      <w:r w:rsidRPr="00FD5A62">
        <w:rPr>
          <w:lang w:val="nl"/>
        </w:rPr>
        <w:t>kW,</w:t>
      </w:r>
    </w:p>
    <w:p w:rsidR="00FD5A62" w:rsidRPr="00FD5A62" w:rsidRDefault="00FD5A62" w:rsidP="003A115C">
      <w:pPr>
        <w:spacing w:after="0"/>
        <w:ind w:left="360"/>
        <w:rPr>
          <w:lang w:val="nl"/>
        </w:rPr>
      </w:pPr>
      <w:r w:rsidRPr="00FD5A62">
        <w:rPr>
          <w:lang w:val="nl"/>
        </w:rPr>
        <w:t>COP-waarde: min. 3,7 bij A15/W15-45 conform NBN EN 255,</w:t>
      </w:r>
    </w:p>
    <w:p w:rsidR="00FD5A62" w:rsidRPr="00FD5A62" w:rsidRDefault="00FD5A62" w:rsidP="003A115C">
      <w:pPr>
        <w:spacing w:after="0"/>
        <w:ind w:left="360"/>
        <w:rPr>
          <w:lang w:val="nl"/>
        </w:rPr>
      </w:pPr>
      <w:r w:rsidRPr="00FD5A62">
        <w:rPr>
          <w:lang w:val="nl"/>
        </w:rPr>
        <w:t>Aansluitdiameters:</w:t>
      </w:r>
    </w:p>
    <w:p w:rsidR="00FD5A62" w:rsidRPr="00FD5A62" w:rsidRDefault="00FD5A62" w:rsidP="003A115C">
      <w:pPr>
        <w:spacing w:after="0"/>
        <w:ind w:left="360"/>
      </w:pPr>
      <w:r w:rsidRPr="00FD5A62">
        <w:t xml:space="preserve">koud / warm-water: </w:t>
      </w:r>
      <w:r w:rsidRPr="00FD5A62">
        <w:rPr>
          <w:color w:val="0070C0"/>
          <w:lang w:val="nl"/>
        </w:rPr>
        <w:t>4/4” (in koper DN28) of flexibele slangen 4/4” / … / volgens meetstaat</w:t>
      </w:r>
    </w:p>
    <w:p w:rsidR="00FD5A62" w:rsidRPr="00FD5A62" w:rsidRDefault="00FD5A62" w:rsidP="003A115C">
      <w:pPr>
        <w:spacing w:after="0"/>
        <w:ind w:left="360"/>
      </w:pPr>
      <w:r w:rsidRPr="00FD5A62">
        <w:t xml:space="preserve">CV-aansluiting: </w:t>
      </w:r>
      <w:r w:rsidRPr="00FD5A62">
        <w:sym w:font="MT Symbol" w:char="F0C6"/>
      </w:r>
      <w:r w:rsidRPr="00FD5A62">
        <w:rPr>
          <w:color w:val="0070C0"/>
        </w:rPr>
        <w:t xml:space="preserve"> </w:t>
      </w:r>
      <w:r w:rsidRPr="00FD5A62">
        <w:rPr>
          <w:color w:val="0070C0"/>
          <w:lang w:val="nl"/>
        </w:rPr>
        <w:t>…</w:t>
      </w:r>
    </w:p>
    <w:p w:rsidR="00FD5A62" w:rsidRPr="00FD5A62" w:rsidRDefault="00FD5A62" w:rsidP="003A115C">
      <w:pPr>
        <w:spacing w:after="0"/>
        <w:ind w:left="360"/>
        <w:rPr>
          <w:color w:val="0070C0"/>
          <w:lang w:val="nl"/>
        </w:rPr>
      </w:pPr>
      <w:r w:rsidRPr="00FD5A62">
        <w:rPr>
          <w:lang w:val="nl"/>
        </w:rPr>
        <w:t xml:space="preserve">Vat en warmtespiraal (verenigbare materialen): </w:t>
      </w:r>
      <w:r w:rsidRPr="00FD5A62">
        <w:rPr>
          <w:color w:val="0070C0"/>
          <w:lang w:val="nl"/>
        </w:rPr>
        <w:t>roestvast staal / volkoper / geëmailleerd staal en vervangbare magnesium opofferingsanode of elektronische anode / kunststof en koperen warmtewisselaar / …</w:t>
      </w:r>
    </w:p>
    <w:p w:rsidR="00FD5A62" w:rsidRPr="00FD5A62" w:rsidRDefault="00FD5A62" w:rsidP="003A115C">
      <w:pPr>
        <w:spacing w:after="0"/>
        <w:ind w:left="360"/>
        <w:rPr>
          <w:lang w:val="nl"/>
        </w:rPr>
      </w:pPr>
      <w:r w:rsidRPr="00FD5A62">
        <w:rPr>
          <w:lang w:val="nl"/>
        </w:rPr>
        <w:t xml:space="preserve">Mantel: </w:t>
      </w:r>
      <w:r w:rsidRPr="00FD5A62">
        <w:rPr>
          <w:color w:val="0070C0"/>
          <w:lang w:val="nl"/>
        </w:rPr>
        <w:t>geëmailleerd, gemoffeld of geplastificeerd staal / kunststof – kleur: wit / …</w:t>
      </w:r>
    </w:p>
    <w:p w:rsidR="00FD5A62" w:rsidRPr="00FD5A62" w:rsidRDefault="00FD5A62" w:rsidP="003A115C">
      <w:pPr>
        <w:spacing w:after="0"/>
        <w:ind w:left="360"/>
        <w:rPr>
          <w:color w:val="0070C0"/>
          <w:lang w:val="nl"/>
        </w:rPr>
      </w:pPr>
      <w:r w:rsidRPr="00FD5A62">
        <w:rPr>
          <w:lang w:val="nl"/>
        </w:rPr>
        <w:t xml:space="preserve">Warmte-isolatie: </w:t>
      </w:r>
      <w:r w:rsidRPr="00FD5A62">
        <w:rPr>
          <w:color w:val="0070C0"/>
          <w:lang w:val="nl"/>
        </w:rPr>
        <w:t>polyurethaanschuim / …</w:t>
      </w:r>
    </w:p>
    <w:p w:rsidR="005D0CF5" w:rsidRPr="005D0CF5" w:rsidRDefault="005D0CF5" w:rsidP="003A115C">
      <w:pPr>
        <w:ind w:left="360"/>
        <w:rPr>
          <w:lang w:val="nl"/>
        </w:rPr>
      </w:pPr>
      <w:r w:rsidRPr="005D0CF5">
        <w:rPr>
          <w:lang w:val="nl"/>
        </w:rPr>
        <w:t xml:space="preserve">Koelmiddel: </w:t>
      </w:r>
      <w:r w:rsidRPr="005D0CF5">
        <w:rPr>
          <w:color w:val="0070C0"/>
          <w:lang w:val="nl"/>
        </w:rPr>
        <w:t>R134a / …</w:t>
      </w:r>
    </w:p>
    <w:p w:rsidR="005D0CF5" w:rsidRPr="005D0CF5" w:rsidRDefault="005D0CF5" w:rsidP="003A115C">
      <w:pPr>
        <w:spacing w:after="0"/>
        <w:ind w:left="360"/>
        <w:rPr>
          <w:u w:val="single"/>
          <w:lang w:val="nl"/>
        </w:rPr>
      </w:pPr>
      <w:r w:rsidRPr="005D0CF5">
        <w:rPr>
          <w:u w:val="single"/>
          <w:lang w:val="nl"/>
        </w:rPr>
        <w:t>Aanvullende specificaties (te schrappen door ontwerper indien niet van toepassing)</w:t>
      </w:r>
    </w:p>
    <w:p w:rsidR="005D0CF5" w:rsidRPr="005D0CF5" w:rsidRDefault="005D0CF5" w:rsidP="003A115C">
      <w:pPr>
        <w:ind w:left="360"/>
        <w:rPr>
          <w:lang w:val="nl"/>
        </w:rPr>
      </w:pPr>
      <w:r w:rsidRPr="005D0CF5">
        <w:rPr>
          <w:lang w:val="nl"/>
        </w:rPr>
        <w:t>Voorbereid voor het geoptimaliseerd verbruik van zelf opgewekte energie uit fotovoltaïsche installatie</w:t>
      </w:r>
    </w:p>
    <w:p w:rsidR="005D0CF5" w:rsidRPr="005D0CF5" w:rsidRDefault="005D0CF5" w:rsidP="003A115C">
      <w:pPr>
        <w:spacing w:after="0"/>
        <w:ind w:left="360"/>
        <w:rPr>
          <w:b/>
          <w:u w:val="single"/>
          <w:lang w:val="nl"/>
        </w:rPr>
      </w:pPr>
      <w:r w:rsidRPr="005D0CF5">
        <w:rPr>
          <w:b/>
          <w:u w:val="single"/>
          <w:lang w:val="nl"/>
        </w:rPr>
        <w:t>Uitvoering</w:t>
      </w:r>
    </w:p>
    <w:p w:rsidR="005D0CF5" w:rsidRPr="005D0CF5" w:rsidRDefault="005D0CF5" w:rsidP="003A115C">
      <w:pPr>
        <w:spacing w:after="0"/>
        <w:ind w:left="360"/>
        <w:rPr>
          <w:lang w:val="nl"/>
        </w:rPr>
      </w:pPr>
      <w:r w:rsidRPr="005D0CF5">
        <w:rPr>
          <w:lang w:val="nl"/>
        </w:rPr>
        <w:t>De warmtepompboiler wordt verticaal opgesteld.</w:t>
      </w:r>
    </w:p>
    <w:p w:rsidR="005D0CF5" w:rsidRPr="00482BF0" w:rsidRDefault="005D0CF5" w:rsidP="003A115C">
      <w:pPr>
        <w:spacing w:after="0"/>
        <w:ind w:left="360"/>
        <w:rPr>
          <w:color w:val="C3004A" w:themeColor="accent4"/>
          <w:lang w:val="nl"/>
        </w:rPr>
      </w:pPr>
      <w:r w:rsidRPr="00482BF0">
        <w:rPr>
          <w:color w:val="C3004A" w:themeColor="accent4"/>
          <w:lang w:val="nl"/>
        </w:rPr>
        <w:t>De dimensionering moet ter goedkeuring</w:t>
      </w:r>
      <w:r w:rsidR="00482BF0" w:rsidRPr="00482BF0">
        <w:rPr>
          <w:color w:val="C3004A" w:themeColor="accent4"/>
          <w:lang w:val="nl"/>
        </w:rPr>
        <w:t xml:space="preserve"> worden voorgelegd</w:t>
      </w:r>
      <w:r w:rsidRPr="00482BF0">
        <w:rPr>
          <w:color w:val="C3004A" w:themeColor="accent4"/>
          <w:lang w:val="nl"/>
        </w:rPr>
        <w:t xml:space="preserve"> aan het Bestuur.</w:t>
      </w:r>
    </w:p>
    <w:p w:rsidR="005D0CF5" w:rsidRPr="00482BF0" w:rsidRDefault="005D0CF5" w:rsidP="003A115C">
      <w:pPr>
        <w:ind w:left="360"/>
        <w:rPr>
          <w:color w:val="C3004A" w:themeColor="accent4"/>
          <w:lang w:val="nl"/>
        </w:rPr>
      </w:pPr>
      <w:r w:rsidRPr="00482BF0">
        <w:rPr>
          <w:color w:val="C3004A" w:themeColor="accent4"/>
          <w:lang w:val="nl"/>
        </w:rPr>
        <w:t>De</w:t>
      </w:r>
      <w:r w:rsidR="00482BF0" w:rsidRPr="00482BF0">
        <w:rPr>
          <w:color w:val="C3004A" w:themeColor="accent4"/>
          <w:lang w:val="nl"/>
        </w:rPr>
        <w:t xml:space="preserve"> ventilatiewerking wordt niet verstoord door de tapwateropwarming</w:t>
      </w:r>
      <w:r w:rsidRPr="00482BF0">
        <w:rPr>
          <w:color w:val="C3004A" w:themeColor="accent4"/>
          <w:lang w:val="nl"/>
        </w:rPr>
        <w:t>.</w:t>
      </w:r>
    </w:p>
    <w:p w:rsidR="005D0CF5" w:rsidRPr="005D0CF5" w:rsidRDefault="005D0CF5" w:rsidP="003A115C">
      <w:pPr>
        <w:spacing w:after="0"/>
        <w:ind w:left="360"/>
        <w:rPr>
          <w:u w:val="single"/>
          <w:lang w:val="nl"/>
        </w:rPr>
      </w:pPr>
      <w:r w:rsidRPr="005D0CF5">
        <w:rPr>
          <w:u w:val="single"/>
          <w:lang w:val="nl"/>
        </w:rPr>
        <w:t>Aanvullende uitvoeringsvoorschriften (te schrappen door ontwerper indien niet van toepassing)</w:t>
      </w:r>
    </w:p>
    <w:p w:rsidR="005D0CF5" w:rsidRPr="005D0CF5" w:rsidRDefault="005D0CF5" w:rsidP="003A115C">
      <w:pPr>
        <w:ind w:left="360"/>
        <w:rPr>
          <w:lang w:val="nl"/>
        </w:rPr>
      </w:pPr>
      <w:r w:rsidRPr="005D0CF5">
        <w:rPr>
          <w:lang w:val="nl"/>
        </w:rPr>
        <w:t>De zonnecollectoren worden aangesloten op de daarvoor voorziene verwarmingsspiraal.</w:t>
      </w:r>
    </w:p>
    <w:p w:rsidR="005D0CF5" w:rsidRPr="005D0CF5" w:rsidRDefault="0079161A" w:rsidP="003A115C">
      <w:pPr>
        <w:spacing w:after="0"/>
        <w:ind w:left="360"/>
        <w:rPr>
          <w:b/>
          <w:u w:val="single"/>
          <w:lang w:val="nl"/>
        </w:rPr>
      </w:pPr>
      <w:r>
        <w:rPr>
          <w:b/>
          <w:u w:val="single"/>
          <w:lang w:val="nl"/>
        </w:rPr>
        <w:t>Waarbor</w:t>
      </w:r>
      <w:r w:rsidR="005D0CF5" w:rsidRPr="005D0CF5">
        <w:rPr>
          <w:b/>
          <w:u w:val="single"/>
          <w:lang w:val="nl"/>
        </w:rPr>
        <w:t>g</w:t>
      </w:r>
    </w:p>
    <w:p w:rsidR="005D0CF5" w:rsidRPr="005D0CF5" w:rsidRDefault="005D0CF5" w:rsidP="003A115C">
      <w:pPr>
        <w:ind w:left="360"/>
        <w:rPr>
          <w:lang w:val="nl"/>
        </w:rPr>
      </w:pPr>
      <w:r w:rsidRPr="005D0CF5">
        <w:rPr>
          <w:lang w:val="nl"/>
        </w:rPr>
        <w:t>De warmtepompboiler beschikt over een waarborg van 5 jaar op de compressor, 5 jaar op de kuip en 2 jaar op de overige onderdelen en toebehoren, gerekend vanaf de voorlopige oplevering.</w:t>
      </w:r>
    </w:p>
    <w:p w:rsidR="001B772D" w:rsidRDefault="001B772D" w:rsidP="003A115C">
      <w:pPr>
        <w:spacing w:after="0" w:line="240" w:lineRule="auto"/>
        <w:ind w:left="360"/>
        <w:rPr>
          <w:lang w:val="nl"/>
        </w:rPr>
      </w:pPr>
      <w:r>
        <w:rPr>
          <w:lang w:val="nl"/>
        </w:rPr>
        <w:br w:type="page"/>
      </w:r>
    </w:p>
    <w:p w:rsidR="001B772D" w:rsidRPr="007C2734" w:rsidRDefault="001B772D" w:rsidP="003A115C">
      <w:pPr>
        <w:pStyle w:val="Kop1"/>
        <w:numPr>
          <w:ilvl w:val="0"/>
          <w:numId w:val="0"/>
        </w:numPr>
        <w:ind w:left="360"/>
      </w:pPr>
      <w:bookmarkStart w:id="113" w:name="_Toc461710891"/>
      <w:r>
        <w:lastRenderedPageBreak/>
        <w:t>64.</w:t>
      </w:r>
      <w:r>
        <w:tab/>
        <w:t>GASINSTALLATIE</w:t>
      </w:r>
      <w:bookmarkEnd w:id="113"/>
    </w:p>
    <w:p w:rsidR="001B772D" w:rsidRPr="00B5712C" w:rsidRDefault="001B772D" w:rsidP="003A115C">
      <w:pPr>
        <w:pStyle w:val="Kop2"/>
        <w:numPr>
          <w:ilvl w:val="0"/>
          <w:numId w:val="0"/>
        </w:numPr>
        <w:ind w:left="360"/>
        <w:rPr>
          <w:color w:val="C3004A" w:themeColor="accent4"/>
        </w:rPr>
      </w:pPr>
      <w:bookmarkStart w:id="114" w:name="_Toc461710892"/>
      <w:r>
        <w:rPr>
          <w:color w:val="C3004A" w:themeColor="accent4"/>
        </w:rPr>
        <w:t>64</w:t>
      </w:r>
      <w:r w:rsidRPr="00B5712C">
        <w:rPr>
          <w:color w:val="C3004A" w:themeColor="accent4"/>
        </w:rPr>
        <w:t>.</w:t>
      </w:r>
      <w:r>
        <w:rPr>
          <w:color w:val="C3004A" w:themeColor="accent4"/>
        </w:rPr>
        <w:t>0</w:t>
      </w:r>
      <w:r w:rsidRPr="00B5712C">
        <w:rPr>
          <w:color w:val="C3004A" w:themeColor="accent4"/>
        </w:rPr>
        <w:t>0.</w:t>
      </w:r>
      <w:r w:rsidRPr="00B5712C">
        <w:rPr>
          <w:color w:val="C3004A" w:themeColor="accent4"/>
        </w:rPr>
        <w:tab/>
      </w:r>
      <w:r>
        <w:rPr>
          <w:color w:val="C3004A" w:themeColor="accent4"/>
        </w:rPr>
        <w:t>gasinstallatie</w:t>
      </w:r>
      <w:r w:rsidRPr="00B5712C">
        <w:rPr>
          <w:color w:val="C3004A" w:themeColor="accent4"/>
        </w:rPr>
        <w:t xml:space="preserve"> - algemeen</w:t>
      </w:r>
      <w:bookmarkEnd w:id="114"/>
    </w:p>
    <w:p w:rsidR="001503B3" w:rsidRPr="001503B3" w:rsidRDefault="001503B3" w:rsidP="003A115C">
      <w:pPr>
        <w:spacing w:after="0" w:line="240" w:lineRule="auto"/>
        <w:ind w:left="360"/>
        <w:rPr>
          <w:b/>
          <w:u w:val="single"/>
          <w:lang w:val="nl"/>
        </w:rPr>
      </w:pPr>
      <w:r w:rsidRPr="001503B3">
        <w:rPr>
          <w:b/>
          <w:u w:val="single"/>
          <w:lang w:val="nl"/>
        </w:rPr>
        <w:t>Omschrijving</w:t>
      </w:r>
    </w:p>
    <w:p w:rsidR="001503B3" w:rsidRPr="001503B3" w:rsidRDefault="001503B3" w:rsidP="003A115C">
      <w:pPr>
        <w:spacing w:after="0" w:line="240" w:lineRule="auto"/>
        <w:ind w:left="360"/>
      </w:pPr>
      <w:r w:rsidRPr="001503B3">
        <w:t xml:space="preserve">Leveren en plaatsen van alle materialen voor de realisatie van een bedrijfsklare binneninstallatie voor gas, conform NBN D 51-003 en addenda, laatste uitgave, met inbegrip van proeven, aansluiting op de meters en aflevering van een overeenkomstigheidsattest. </w:t>
      </w:r>
    </w:p>
    <w:p w:rsidR="001503B3" w:rsidRPr="001503B3" w:rsidRDefault="001503B3" w:rsidP="003A115C">
      <w:pPr>
        <w:spacing w:line="240" w:lineRule="auto"/>
        <w:ind w:left="360"/>
      </w:pPr>
      <w:r w:rsidRPr="001503B3">
        <w:t>Enkel de kosten voor aansluiting door de netbeheerder van de gasmeter zijn ten laste van de bouwheer.</w:t>
      </w:r>
    </w:p>
    <w:p w:rsidR="001503B3" w:rsidRPr="001503B3" w:rsidRDefault="001503B3" w:rsidP="003A115C">
      <w:pPr>
        <w:spacing w:after="0" w:line="240" w:lineRule="auto"/>
        <w:ind w:left="360"/>
        <w:rPr>
          <w:b/>
          <w:u w:val="single"/>
          <w:lang w:val="nl"/>
        </w:rPr>
      </w:pPr>
      <w:r w:rsidRPr="001503B3">
        <w:rPr>
          <w:b/>
          <w:u w:val="single"/>
          <w:lang w:val="nl"/>
        </w:rPr>
        <w:t>Materialen</w:t>
      </w:r>
    </w:p>
    <w:p w:rsidR="001503B3" w:rsidRPr="001503B3" w:rsidRDefault="001503B3" w:rsidP="003A115C">
      <w:pPr>
        <w:spacing w:line="240" w:lineRule="auto"/>
        <w:ind w:left="360"/>
        <w:rPr>
          <w:lang w:val="nl"/>
        </w:rPr>
      </w:pPr>
      <w:r w:rsidRPr="001503B3">
        <w:rPr>
          <w:lang w:val="nl"/>
        </w:rPr>
        <w:t>Alle gebruikte materialen voldoen aan NBN D 51-003, de voorschriften van de netbeheerder en de vigerende normen.</w:t>
      </w:r>
    </w:p>
    <w:p w:rsidR="001503B3" w:rsidRPr="001503B3" w:rsidRDefault="001503B3" w:rsidP="003A115C">
      <w:pPr>
        <w:spacing w:after="0" w:line="240" w:lineRule="auto"/>
        <w:ind w:left="360"/>
        <w:rPr>
          <w:b/>
          <w:u w:val="single"/>
          <w:lang w:val="nl"/>
        </w:rPr>
      </w:pPr>
      <w:r w:rsidRPr="001503B3">
        <w:rPr>
          <w:b/>
          <w:u w:val="single"/>
          <w:lang w:val="nl"/>
        </w:rPr>
        <w:t>Uitvoering</w:t>
      </w:r>
    </w:p>
    <w:p w:rsidR="001503B3" w:rsidRPr="001503B3" w:rsidRDefault="001503B3" w:rsidP="003A115C">
      <w:pPr>
        <w:spacing w:line="240" w:lineRule="auto"/>
        <w:ind w:left="360"/>
        <w:rPr>
          <w:lang w:val="nl"/>
        </w:rPr>
      </w:pPr>
      <w:r w:rsidRPr="001503B3">
        <w:rPr>
          <w:lang w:val="nl"/>
        </w:rPr>
        <w:t>De installaties en hun aansluiting op het aardgasnet moeten voldoen aan de algemene levering- en aansluitingsvoorwaarden van de netbeheerder, aangevuld met de eventuele voorschriften van de plaatselijke brandweer. Voor de uitvoering van de installatie moet de aannemer contact opnemen met de netbeheerder.</w:t>
      </w:r>
    </w:p>
    <w:p w:rsidR="001503B3" w:rsidRPr="001503B3" w:rsidRDefault="001503B3" w:rsidP="003A115C">
      <w:pPr>
        <w:spacing w:after="0" w:line="240" w:lineRule="auto"/>
        <w:ind w:left="360"/>
        <w:rPr>
          <w:b/>
          <w:u w:val="single"/>
          <w:lang w:val="nl"/>
        </w:rPr>
      </w:pPr>
      <w:r w:rsidRPr="001503B3">
        <w:rPr>
          <w:b/>
          <w:u w:val="single"/>
          <w:lang w:val="nl"/>
        </w:rPr>
        <w:t>Keuring</w:t>
      </w:r>
    </w:p>
    <w:p w:rsidR="001503B3" w:rsidRPr="001503B3" w:rsidRDefault="001503B3" w:rsidP="003A115C">
      <w:pPr>
        <w:spacing w:after="0" w:line="240" w:lineRule="auto"/>
        <w:ind w:left="360"/>
      </w:pPr>
      <w:r w:rsidRPr="001503B3">
        <w:t>OVEREENKOMSTIGHEIDSATTEST</w:t>
      </w:r>
    </w:p>
    <w:p w:rsidR="001503B3" w:rsidRPr="001503B3" w:rsidRDefault="001503B3" w:rsidP="003A115C">
      <w:pPr>
        <w:spacing w:after="0" w:line="240" w:lineRule="auto"/>
        <w:ind w:left="360"/>
        <w:rPr>
          <w:lang w:val="nl"/>
        </w:rPr>
      </w:pPr>
      <w:r w:rsidRPr="001503B3">
        <w:rPr>
          <w:lang w:val="nl"/>
        </w:rPr>
        <w:t>In overeenstemming met art. 48 van het K.B. van 28 juni 1971, moet de installateur een overeenkomstigheidsattest overmaken aan de aardgasmaatschappij dat de binneninstallatie voldoet aan de norm NBN D 51-003. Alle eventuele uit te voeren wijzigingen om de installatie hiermee in overeenstemming te brengen vallen ten laste van de installateur.</w:t>
      </w:r>
    </w:p>
    <w:p w:rsidR="001503B3" w:rsidRPr="001503B3" w:rsidRDefault="001503B3" w:rsidP="003A115C">
      <w:pPr>
        <w:spacing w:after="0" w:line="240" w:lineRule="auto"/>
        <w:ind w:left="360"/>
        <w:rPr>
          <w:lang w:val="nl"/>
        </w:rPr>
      </w:pPr>
      <w:r w:rsidRPr="001503B3">
        <w:rPr>
          <w:lang w:val="nl"/>
        </w:rPr>
        <w:t>Dit attest omvat een verklaring van conformiteit en een principeschema van de installatie. Het attest moet worden gevalideerd - na controle ter plaatse - door een erkend controleorganisme. Indien de installatie geplaatst wordt door een CERGA-installateur is de tussenkomst van een controleorganisme niet vereist.</w:t>
      </w:r>
    </w:p>
    <w:p w:rsidR="001503B3" w:rsidRPr="001503B3" w:rsidRDefault="001503B3" w:rsidP="003A115C">
      <w:pPr>
        <w:spacing w:after="0" w:line="240" w:lineRule="auto"/>
        <w:ind w:left="360"/>
        <w:rPr>
          <w:lang w:val="nl"/>
        </w:rPr>
      </w:pPr>
      <w:r w:rsidRPr="001503B3">
        <w:rPr>
          <w:lang w:val="nl"/>
        </w:rPr>
        <w:t>De overeenkomstigheidsattesten moeten vóór de officiële einddatum van de werken bezorgd worden aan de bouwheer. Bij het ontbreken van de attesten binnen de vooropgestelde termijn is de aannemer verantwoordelijk voor alle eventuele bijkomende kosten m.b.t. de ontzegeling van verzegelde gasmeters, die in dat geval verrekend zullen worden aan de tarieven van de netbeheerder.</w:t>
      </w:r>
    </w:p>
    <w:p w:rsidR="001503B3" w:rsidRPr="001503B3" w:rsidRDefault="001503B3" w:rsidP="003A115C">
      <w:pPr>
        <w:spacing w:after="0" w:line="240" w:lineRule="auto"/>
        <w:ind w:left="360"/>
      </w:pPr>
      <w:r w:rsidRPr="001503B3">
        <w:t>DICHTHEIDSPROEF</w:t>
      </w:r>
    </w:p>
    <w:p w:rsidR="001503B3" w:rsidRPr="001503B3" w:rsidRDefault="001503B3" w:rsidP="003A115C">
      <w:pPr>
        <w:spacing w:after="0" w:line="240" w:lineRule="auto"/>
        <w:ind w:left="360"/>
        <w:rPr>
          <w:lang w:val="nl"/>
        </w:rPr>
      </w:pPr>
      <w:r w:rsidRPr="001503B3">
        <w:rPr>
          <w:lang w:val="nl"/>
        </w:rPr>
        <w:t>Voor de aansluiting van een installatie aan te vragen en voor eventuele dekmiddelen of beschildering aan te brengen, zal de installateur de installatie onderwer</w:t>
      </w:r>
      <w:r w:rsidRPr="001503B3">
        <w:rPr>
          <w:lang w:val="nl"/>
        </w:rPr>
        <w:softHyphen/>
        <w:t>pen aan een drukproef volgens NBN D 51-003:</w:t>
      </w:r>
    </w:p>
    <w:p w:rsidR="001503B3" w:rsidRPr="001503B3" w:rsidRDefault="001503B3" w:rsidP="003A115C">
      <w:pPr>
        <w:pStyle w:val="Lijstalinea"/>
        <w:numPr>
          <w:ilvl w:val="0"/>
          <w:numId w:val="69"/>
        </w:numPr>
        <w:ind w:left="1080"/>
        <w:rPr>
          <w:rFonts w:asciiTheme="minorHAnsi" w:hAnsiTheme="minorHAnsi"/>
          <w:sz w:val="22"/>
          <w:szCs w:val="22"/>
        </w:rPr>
      </w:pPr>
      <w:r w:rsidRPr="001503B3">
        <w:rPr>
          <w:rFonts w:asciiTheme="minorHAnsi" w:hAnsiTheme="minorHAnsi"/>
          <w:sz w:val="22"/>
          <w:szCs w:val="22"/>
        </w:rPr>
        <w:t>Deze proef heeft tot doel elk opspoorbaar lek te vinden.</w:t>
      </w:r>
    </w:p>
    <w:p w:rsidR="001503B3" w:rsidRPr="001503B3" w:rsidRDefault="001503B3" w:rsidP="003A115C">
      <w:pPr>
        <w:pStyle w:val="Lijstalinea"/>
        <w:numPr>
          <w:ilvl w:val="0"/>
          <w:numId w:val="69"/>
        </w:numPr>
        <w:ind w:left="1080"/>
        <w:rPr>
          <w:rFonts w:asciiTheme="minorHAnsi" w:hAnsiTheme="minorHAnsi"/>
          <w:sz w:val="22"/>
          <w:szCs w:val="22"/>
        </w:rPr>
      </w:pPr>
      <w:r w:rsidRPr="001503B3">
        <w:rPr>
          <w:rFonts w:asciiTheme="minorHAnsi" w:hAnsiTheme="minorHAnsi"/>
          <w:sz w:val="22"/>
          <w:szCs w:val="22"/>
        </w:rPr>
        <w:t>Na openen van de stopkranen van al de aangesloten verbruikstoestellen, wordt de binnenleiding (inbegrepen aansluitleidingen van de verbruikstoestellen) beproefd met behulp van lucht of een inert gas (bv stikstof) op een druk van 100 mbar ± 10 mbar.</w:t>
      </w:r>
    </w:p>
    <w:p w:rsidR="001503B3" w:rsidRPr="001503B3" w:rsidRDefault="001503B3" w:rsidP="003A115C">
      <w:pPr>
        <w:pStyle w:val="Lijstalinea"/>
        <w:numPr>
          <w:ilvl w:val="0"/>
          <w:numId w:val="69"/>
        </w:numPr>
        <w:ind w:left="1080"/>
        <w:rPr>
          <w:rFonts w:asciiTheme="minorHAnsi" w:hAnsiTheme="minorHAnsi"/>
          <w:sz w:val="22"/>
          <w:szCs w:val="22"/>
        </w:rPr>
      </w:pPr>
      <w:r w:rsidRPr="001503B3">
        <w:rPr>
          <w:rFonts w:asciiTheme="minorHAnsi" w:hAnsiTheme="minorHAnsi"/>
          <w:sz w:val="22"/>
          <w:szCs w:val="22"/>
        </w:rPr>
        <w:t>De dichtheid wordt vastgesteld op basis van de volgende gelijktijdige waarnemingen: het niet ontstaan van bellen op al de bereikbare delen tijdens het afzepen met een schuimend product EN na een wachttijd van minstens 10 minuten, die de druk toelaat zich te stabiliseren op ongeveer de initiële druk, het behouden tijdens een voldoende lange periode van de op de controlemanometer aangeduide gestabiliseerde druk.</w:t>
      </w:r>
    </w:p>
    <w:p w:rsidR="001503B3" w:rsidRPr="001503B3" w:rsidRDefault="001503B3" w:rsidP="003A115C">
      <w:pPr>
        <w:pStyle w:val="Lijstalinea"/>
        <w:numPr>
          <w:ilvl w:val="0"/>
          <w:numId w:val="69"/>
        </w:numPr>
        <w:ind w:left="1080"/>
        <w:rPr>
          <w:rFonts w:asciiTheme="minorHAnsi" w:hAnsiTheme="minorHAnsi"/>
          <w:sz w:val="22"/>
          <w:szCs w:val="22"/>
        </w:rPr>
      </w:pPr>
      <w:r w:rsidRPr="001503B3">
        <w:rPr>
          <w:rFonts w:asciiTheme="minorHAnsi" w:hAnsiTheme="minorHAnsi"/>
          <w:sz w:val="22"/>
          <w:szCs w:val="22"/>
        </w:rPr>
        <w:t>Elk lek moet hersteld worden.</w:t>
      </w:r>
    </w:p>
    <w:p w:rsidR="001503B3" w:rsidRPr="001503B3" w:rsidRDefault="001503B3" w:rsidP="003A115C">
      <w:pPr>
        <w:pStyle w:val="Lijstalinea"/>
        <w:numPr>
          <w:ilvl w:val="0"/>
          <w:numId w:val="69"/>
        </w:numPr>
        <w:ind w:left="1080"/>
        <w:rPr>
          <w:rFonts w:asciiTheme="minorHAnsi" w:hAnsiTheme="minorHAnsi"/>
          <w:sz w:val="22"/>
          <w:szCs w:val="22"/>
        </w:rPr>
      </w:pPr>
      <w:r w:rsidRPr="001503B3">
        <w:rPr>
          <w:rFonts w:asciiTheme="minorHAnsi" w:hAnsiTheme="minorHAnsi"/>
          <w:sz w:val="22"/>
          <w:szCs w:val="22"/>
        </w:rPr>
        <w:t>Bij deze beproeving is het gebruik van gasvormige brandstoffen of van zuurstof ten strengste verboden.</w:t>
      </w:r>
    </w:p>
    <w:p w:rsidR="001503B3" w:rsidRPr="001503B3" w:rsidRDefault="001503B3" w:rsidP="003A115C">
      <w:pPr>
        <w:pStyle w:val="Lijstalinea"/>
        <w:numPr>
          <w:ilvl w:val="0"/>
          <w:numId w:val="69"/>
        </w:numPr>
        <w:ind w:left="1080"/>
        <w:rPr>
          <w:rFonts w:asciiTheme="minorHAnsi" w:hAnsiTheme="minorHAnsi"/>
          <w:sz w:val="22"/>
          <w:szCs w:val="22"/>
        </w:rPr>
      </w:pPr>
      <w:r w:rsidRPr="001503B3">
        <w:rPr>
          <w:rFonts w:asciiTheme="minorHAnsi" w:hAnsiTheme="minorHAnsi"/>
          <w:sz w:val="22"/>
          <w:szCs w:val="22"/>
        </w:rPr>
        <w:lastRenderedPageBreak/>
        <w:t>Elke uitbreiding van de leidingen wordt beschouwd als een nieuw gedeelte van de binnenleiding. Dit deel moet bovenstaande proef doorstaan.</w:t>
      </w:r>
    </w:p>
    <w:p w:rsidR="001503B3" w:rsidRPr="001503B3" w:rsidRDefault="001503B3" w:rsidP="003A115C">
      <w:pPr>
        <w:spacing w:after="0" w:line="240" w:lineRule="auto"/>
        <w:ind w:left="360"/>
        <w:rPr>
          <w:lang w:val="nl"/>
        </w:rPr>
      </w:pPr>
      <w:r w:rsidRPr="001503B3">
        <w:rPr>
          <w:lang w:val="nl"/>
        </w:rPr>
        <w:t>Indien de installateur niet erkend of CERGA is en/of voor installaties met een ingesteld vermogen groter dan 25 m3/u, wordt de keuring van de installatie uitgevoerd door een erkend keuringsorganisme. Het attest van keuring wordt aan het Bestuur overhandigd, voor de oplevering van de werken. Alle aan de keuring verbonden kosten zijn ten laste van de aannemer.</w:t>
      </w:r>
    </w:p>
    <w:p w:rsidR="002A589D" w:rsidRPr="002A589D" w:rsidRDefault="002A589D" w:rsidP="003A115C">
      <w:pPr>
        <w:spacing w:after="0" w:line="240" w:lineRule="auto"/>
        <w:ind w:left="360"/>
      </w:pPr>
      <w:r w:rsidRPr="002A589D">
        <w:t>OPENEN VAN DE GASMETER</w:t>
      </w:r>
    </w:p>
    <w:p w:rsidR="002A589D" w:rsidRPr="002A589D" w:rsidRDefault="002A589D" w:rsidP="003A115C">
      <w:pPr>
        <w:spacing w:after="0" w:line="240" w:lineRule="auto"/>
        <w:ind w:left="360"/>
        <w:rPr>
          <w:lang w:val="nl"/>
        </w:rPr>
      </w:pPr>
      <w:r w:rsidRPr="002A589D">
        <w:rPr>
          <w:lang w:val="nl"/>
        </w:rPr>
        <w:t>De installatie mag slechts in dienst gesteld worden als aan alle voorschriften van de netbeheerder voldaan wordt. Alle eventuele verbruikskosten tijdens de loop van de werken zijn ten laste van de aannemer en worden desgevallend door het Bestuur verrekend aan de tarieven van de netbeheerder.</w:t>
      </w:r>
    </w:p>
    <w:p w:rsidR="002A589D" w:rsidRPr="002A589D" w:rsidRDefault="002A589D" w:rsidP="003A115C">
      <w:pPr>
        <w:spacing w:after="0" w:line="240" w:lineRule="auto"/>
        <w:ind w:left="360"/>
      </w:pPr>
      <w:r w:rsidRPr="002A589D">
        <w:t>MERKEN VAN DE LEIDINGEN</w:t>
      </w:r>
    </w:p>
    <w:p w:rsidR="002A589D" w:rsidRPr="002A589D" w:rsidRDefault="002A589D" w:rsidP="003A115C">
      <w:pPr>
        <w:spacing w:after="0" w:line="240" w:lineRule="auto"/>
        <w:ind w:left="360"/>
        <w:rPr>
          <w:lang w:val="nl"/>
        </w:rPr>
      </w:pPr>
      <w:r w:rsidRPr="002A589D">
        <w:rPr>
          <w:lang w:val="nl"/>
        </w:rPr>
        <w:t>De gasleidingen worden geïdentificeerd door een markering in gele kleur conform NBN 69.</w:t>
      </w:r>
    </w:p>
    <w:p w:rsidR="002A589D" w:rsidRPr="002A589D" w:rsidRDefault="002A589D" w:rsidP="003A115C">
      <w:pPr>
        <w:spacing w:after="0" w:line="240" w:lineRule="auto"/>
        <w:ind w:left="360"/>
      </w:pPr>
      <w:r w:rsidRPr="002A589D">
        <w:t>AS-BUILT PLANNEN</w:t>
      </w:r>
    </w:p>
    <w:p w:rsidR="002A589D" w:rsidRPr="002A589D" w:rsidRDefault="002A589D" w:rsidP="003A115C">
      <w:pPr>
        <w:spacing w:after="0" w:line="240" w:lineRule="auto"/>
        <w:ind w:left="360"/>
        <w:rPr>
          <w:lang w:val="nl"/>
        </w:rPr>
      </w:pPr>
      <w:r w:rsidRPr="002A589D">
        <w:rPr>
          <w:lang w:val="nl"/>
        </w:rPr>
        <w:t>Voor de voorlopige oplevering van de werken levert de aannemer aan het bestuur een tekening van het leidingnet zoals het is uitgevoerd met aanduiding van alle diameters, kranen en de aard van de leidingen.</w:t>
      </w:r>
    </w:p>
    <w:p w:rsidR="002A589D" w:rsidRPr="00B5712C" w:rsidRDefault="002A589D" w:rsidP="003A115C">
      <w:pPr>
        <w:pStyle w:val="Kop2"/>
        <w:numPr>
          <w:ilvl w:val="0"/>
          <w:numId w:val="0"/>
        </w:numPr>
        <w:ind w:left="360"/>
        <w:rPr>
          <w:color w:val="C3004A" w:themeColor="accent4"/>
        </w:rPr>
      </w:pPr>
      <w:bookmarkStart w:id="115" w:name="_Toc461710893"/>
      <w:r>
        <w:rPr>
          <w:color w:val="C3004A" w:themeColor="accent4"/>
        </w:rPr>
        <w:t>64</w:t>
      </w:r>
      <w:r w:rsidRPr="00B5712C">
        <w:rPr>
          <w:color w:val="C3004A" w:themeColor="accent4"/>
        </w:rPr>
        <w:t>.</w:t>
      </w:r>
      <w:r>
        <w:rPr>
          <w:color w:val="C3004A" w:themeColor="accent4"/>
        </w:rPr>
        <w:t>1</w:t>
      </w:r>
      <w:r w:rsidRPr="00B5712C">
        <w:rPr>
          <w:color w:val="C3004A" w:themeColor="accent4"/>
        </w:rPr>
        <w:t>0.</w:t>
      </w:r>
      <w:r w:rsidRPr="00B5712C">
        <w:rPr>
          <w:color w:val="C3004A" w:themeColor="accent4"/>
        </w:rPr>
        <w:tab/>
      </w:r>
      <w:r>
        <w:rPr>
          <w:color w:val="C3004A" w:themeColor="accent4"/>
        </w:rPr>
        <w:t>gasleidingen</w:t>
      </w:r>
      <w:r w:rsidRPr="00B5712C">
        <w:rPr>
          <w:color w:val="C3004A" w:themeColor="accent4"/>
        </w:rPr>
        <w:t xml:space="preserve"> - algemeen</w:t>
      </w:r>
      <w:bookmarkEnd w:id="115"/>
    </w:p>
    <w:p w:rsidR="002A589D" w:rsidRPr="002A589D" w:rsidRDefault="002A589D" w:rsidP="003A115C">
      <w:pPr>
        <w:spacing w:after="0" w:line="240" w:lineRule="auto"/>
        <w:ind w:left="360"/>
        <w:rPr>
          <w:b/>
          <w:u w:val="single"/>
          <w:lang w:val="nl"/>
        </w:rPr>
      </w:pPr>
      <w:r w:rsidRPr="002A589D">
        <w:rPr>
          <w:b/>
          <w:u w:val="single"/>
          <w:lang w:val="nl"/>
        </w:rPr>
        <w:t>Omschrijving</w:t>
      </w:r>
    </w:p>
    <w:p w:rsidR="002A589D" w:rsidRPr="002A589D" w:rsidRDefault="002A589D" w:rsidP="003A115C">
      <w:pPr>
        <w:spacing w:line="240" w:lineRule="auto"/>
        <w:ind w:left="360"/>
      </w:pPr>
      <w:r w:rsidRPr="002A589D">
        <w:t xml:space="preserve">Leveren en plaatsen van leidingen en hulpstukken, moffen, sleuven, muur- en vloerdoorboringen en alle herstellingen ervan, de studie, </w:t>
      </w:r>
      <w:r w:rsidR="00FB4874" w:rsidRPr="002A589D">
        <w:t>dich</w:t>
      </w:r>
      <w:r w:rsidR="00FB4874" w:rsidRPr="002A589D">
        <w:softHyphen/>
        <w:t>ting</w:t>
      </w:r>
      <w:r w:rsidR="00FB4874">
        <w:t>s</w:t>
      </w:r>
      <w:r w:rsidR="00FB4874" w:rsidRPr="002A589D">
        <w:t>proeven</w:t>
      </w:r>
      <w:r w:rsidRPr="002A589D">
        <w:t xml:space="preserve"> en as-built plannen van het leidingennet.</w:t>
      </w:r>
    </w:p>
    <w:p w:rsidR="002A589D" w:rsidRPr="002A589D" w:rsidRDefault="002A589D" w:rsidP="003A115C">
      <w:pPr>
        <w:spacing w:after="0" w:line="240" w:lineRule="auto"/>
        <w:ind w:left="360"/>
        <w:rPr>
          <w:b/>
          <w:u w:val="single"/>
          <w:lang w:val="nl"/>
        </w:rPr>
      </w:pPr>
      <w:r w:rsidRPr="002A589D">
        <w:rPr>
          <w:b/>
          <w:u w:val="single"/>
          <w:lang w:val="nl"/>
        </w:rPr>
        <w:t>Materialen</w:t>
      </w:r>
    </w:p>
    <w:p w:rsidR="002A589D" w:rsidRPr="002A589D" w:rsidRDefault="002A589D" w:rsidP="003A115C">
      <w:pPr>
        <w:spacing w:after="0" w:line="240" w:lineRule="auto"/>
        <w:ind w:left="360"/>
      </w:pPr>
      <w:r w:rsidRPr="002A589D">
        <w:t>De aardgasleidingen beantwoorden aan NBN D 51-003.</w:t>
      </w:r>
    </w:p>
    <w:p w:rsidR="002A589D" w:rsidRPr="002A589D" w:rsidRDefault="002A589D" w:rsidP="003A115C">
      <w:pPr>
        <w:spacing w:after="0" w:line="240" w:lineRule="auto"/>
        <w:ind w:left="360"/>
      </w:pPr>
      <w:r w:rsidRPr="002A589D">
        <w:t>Alle ingewerkte buizen worden beschermd (vanuit fabriek of bij plaatsing) door een bekleding van synthetisch materiaal. Koperen leidingen zijn steeds vanuit fabriek voorzien van een beschermende bekleding.</w:t>
      </w:r>
    </w:p>
    <w:p w:rsidR="002A589D" w:rsidRPr="002A589D" w:rsidRDefault="002A589D" w:rsidP="003A115C">
      <w:pPr>
        <w:spacing w:after="0" w:line="240" w:lineRule="auto"/>
        <w:ind w:left="360"/>
      </w:pPr>
      <w:r w:rsidRPr="002A589D">
        <w:t>Verzinkte stalen buizen mogen niet worden gelast.</w:t>
      </w:r>
    </w:p>
    <w:p w:rsidR="002A589D" w:rsidRPr="002A589D" w:rsidRDefault="002A589D" w:rsidP="003A115C">
      <w:pPr>
        <w:spacing w:after="0" w:line="240" w:lineRule="auto"/>
        <w:ind w:left="360"/>
      </w:pPr>
      <w:r w:rsidRPr="002A589D">
        <w:t>Alle beschadigde buizen, zowel tijdens het lossen als bij het plaatsen, worden onmiddellijk vervangen.</w:t>
      </w:r>
    </w:p>
    <w:p w:rsidR="002A589D" w:rsidRPr="002A589D" w:rsidRDefault="002A589D" w:rsidP="003A115C">
      <w:pPr>
        <w:spacing w:line="240" w:lineRule="auto"/>
        <w:ind w:left="360"/>
      </w:pPr>
      <w:r w:rsidRPr="002A589D">
        <w:t>De diameters worden bepaald volgens Bijlage C van NBN D 51-003.</w:t>
      </w:r>
    </w:p>
    <w:p w:rsidR="002A589D" w:rsidRPr="002A589D" w:rsidRDefault="002A589D" w:rsidP="003A115C">
      <w:pPr>
        <w:spacing w:after="0" w:line="240" w:lineRule="auto"/>
        <w:ind w:left="360"/>
        <w:rPr>
          <w:b/>
          <w:u w:val="single"/>
          <w:lang w:val="nl"/>
        </w:rPr>
      </w:pPr>
      <w:r w:rsidRPr="002A589D">
        <w:rPr>
          <w:b/>
          <w:u w:val="single"/>
          <w:lang w:val="nl"/>
        </w:rPr>
        <w:t>Uitvoering</w:t>
      </w:r>
    </w:p>
    <w:p w:rsidR="002A589D" w:rsidRPr="002A589D" w:rsidRDefault="002A589D" w:rsidP="003A115C">
      <w:pPr>
        <w:spacing w:after="0" w:line="240" w:lineRule="auto"/>
        <w:ind w:left="360"/>
        <w:rPr>
          <w:lang w:val="nl"/>
        </w:rPr>
      </w:pPr>
      <w:r w:rsidRPr="002A589D">
        <w:rPr>
          <w:lang w:val="nl"/>
        </w:rPr>
        <w:t>De leidingen worden geplaatst volgens NBN D 51-003 en de lastenboeken van de KVBG.</w:t>
      </w:r>
    </w:p>
    <w:p w:rsidR="002A589D" w:rsidRPr="002A589D" w:rsidRDefault="002A589D" w:rsidP="003A115C">
      <w:pPr>
        <w:spacing w:after="0" w:line="240" w:lineRule="auto"/>
        <w:ind w:left="360"/>
      </w:pPr>
      <w:r w:rsidRPr="002A589D">
        <w:t>LEIDINGTRACE - DOORVOEREN</w:t>
      </w:r>
    </w:p>
    <w:p w:rsidR="002A589D" w:rsidRPr="002A589D" w:rsidRDefault="002A589D" w:rsidP="003A115C">
      <w:pPr>
        <w:spacing w:after="0" w:line="240" w:lineRule="auto"/>
        <w:ind w:left="360"/>
        <w:rPr>
          <w:lang w:val="nl"/>
        </w:rPr>
      </w:pPr>
      <w:r w:rsidRPr="002A589D">
        <w:rPr>
          <w:lang w:val="nl"/>
        </w:rPr>
        <w:t>De leidingen worden uitgevoerd in rechtlijnige tracés, met zo weinig mogelijk richtingsveranderingen.</w:t>
      </w:r>
    </w:p>
    <w:p w:rsidR="002A589D" w:rsidRPr="002A589D" w:rsidRDefault="002A589D" w:rsidP="003A115C">
      <w:pPr>
        <w:spacing w:after="0" w:line="240" w:lineRule="auto"/>
        <w:ind w:left="360"/>
        <w:rPr>
          <w:lang w:val="nl"/>
        </w:rPr>
      </w:pPr>
      <w:r w:rsidRPr="002A589D">
        <w:rPr>
          <w:lang w:val="nl"/>
        </w:rPr>
        <w:t>Het aantal fittings en lassen wordt tot een minimum beperkt.</w:t>
      </w:r>
    </w:p>
    <w:p w:rsidR="002A589D" w:rsidRPr="002A589D" w:rsidRDefault="002A589D" w:rsidP="003A115C">
      <w:pPr>
        <w:spacing w:after="0" w:line="240" w:lineRule="auto"/>
        <w:ind w:left="360"/>
        <w:rPr>
          <w:lang w:val="nl"/>
        </w:rPr>
      </w:pPr>
      <w:r w:rsidRPr="002A589D">
        <w:rPr>
          <w:lang w:val="nl"/>
        </w:rPr>
        <w:t>De minimale afstand tussen leidingen, kabels en andere installaties bedraagt 40mm.</w:t>
      </w:r>
    </w:p>
    <w:p w:rsidR="002A589D" w:rsidRPr="002A589D" w:rsidRDefault="002A589D" w:rsidP="003A115C">
      <w:pPr>
        <w:spacing w:after="0" w:line="240" w:lineRule="auto"/>
        <w:ind w:left="360"/>
        <w:rPr>
          <w:lang w:val="nl"/>
        </w:rPr>
      </w:pPr>
      <w:r w:rsidRPr="002A589D">
        <w:rPr>
          <w:lang w:val="nl"/>
        </w:rPr>
        <w:t>De leidingen worden zodanig ondersteund dat de uitzetting van de buizen verzekerd is en doorbuiging vermeden wordt.</w:t>
      </w:r>
    </w:p>
    <w:p w:rsidR="002A589D" w:rsidRPr="002A589D" w:rsidRDefault="002A589D" w:rsidP="003A115C">
      <w:pPr>
        <w:spacing w:after="0" w:line="240" w:lineRule="auto"/>
        <w:ind w:left="360"/>
        <w:rPr>
          <w:lang w:val="nl"/>
        </w:rPr>
      </w:pPr>
      <w:r w:rsidRPr="002A589D">
        <w:rPr>
          <w:lang w:val="nl"/>
        </w:rPr>
        <w:t>Het is niet toegelaten gasleidingen te plaatsen in ruimten of bouwelementen waarin zich een gasbel kan vormen omwille van ontoegankelijkheid of onvoldoende verluchting van deze ruimten of bouwelementen.</w:t>
      </w:r>
    </w:p>
    <w:p w:rsidR="002A589D" w:rsidRPr="002A589D" w:rsidRDefault="002A589D" w:rsidP="003A115C">
      <w:pPr>
        <w:spacing w:after="0" w:line="240" w:lineRule="auto"/>
        <w:ind w:left="360"/>
        <w:rPr>
          <w:lang w:val="nl"/>
        </w:rPr>
      </w:pPr>
      <w:r w:rsidRPr="002A589D">
        <w:rPr>
          <w:lang w:val="nl"/>
        </w:rPr>
        <w:t>Bij muur- en vloeropeningen worden de leidingen beschermd door aangepaste doorvoermoffen. De ruimte tussen doorvoermof en buis wordt afgedicht met een aangepaste niet corrosieve en voldoende plastische kit. De mantelbuis steekt 5cm boven de vloer uit. Alle doorvoeringen worden geboord met een diamantboor.</w:t>
      </w:r>
    </w:p>
    <w:p w:rsidR="002A589D" w:rsidRPr="002A589D" w:rsidRDefault="002A589D" w:rsidP="003A115C">
      <w:pPr>
        <w:spacing w:after="0" w:line="240" w:lineRule="auto"/>
        <w:ind w:left="360"/>
        <w:rPr>
          <w:lang w:val="nl"/>
        </w:rPr>
      </w:pPr>
      <w:r w:rsidRPr="002A589D">
        <w:rPr>
          <w:lang w:val="nl"/>
        </w:rPr>
        <w:t>De leidingen en bevestigingen worden voldoende beschermd tegen bevuiling. Zichtbare horizontale leidingen bevinden zich op minstens 5cm boven het peil van de afgewerkte vloer.</w:t>
      </w:r>
    </w:p>
    <w:p w:rsidR="002A589D" w:rsidRPr="002A589D" w:rsidRDefault="002A589D" w:rsidP="003A115C">
      <w:pPr>
        <w:spacing w:after="0" w:line="240" w:lineRule="auto"/>
        <w:ind w:left="360"/>
      </w:pPr>
      <w:r w:rsidRPr="002A589D">
        <w:t>INGEWERKTE LEIDINGEN</w:t>
      </w:r>
    </w:p>
    <w:p w:rsidR="002A589D" w:rsidRPr="002A589D" w:rsidRDefault="002A589D" w:rsidP="003A115C">
      <w:pPr>
        <w:spacing w:after="0" w:line="240" w:lineRule="auto"/>
        <w:ind w:left="360"/>
        <w:rPr>
          <w:lang w:val="nl"/>
        </w:rPr>
      </w:pPr>
      <w:r w:rsidRPr="002A589D">
        <w:rPr>
          <w:lang w:val="nl"/>
        </w:rPr>
        <w:lastRenderedPageBreak/>
        <w:t>Het inwerken van leidingen in muren en wanden mag de stabiliteit niet in gevaar brengen, over de plaats en de aard van de inwerkingen wordt voorafgaandelijk overlegd met het bestuur.</w:t>
      </w:r>
    </w:p>
    <w:p w:rsidR="002A589D" w:rsidRPr="002A589D" w:rsidRDefault="002A589D" w:rsidP="003A115C">
      <w:pPr>
        <w:spacing w:after="0" w:line="240" w:lineRule="auto"/>
        <w:ind w:left="360"/>
        <w:rPr>
          <w:lang w:val="nl"/>
        </w:rPr>
      </w:pPr>
      <w:r w:rsidRPr="002A589D">
        <w:rPr>
          <w:lang w:val="nl"/>
        </w:rPr>
        <w:t>Het is niet toegelaten gasleidingen te plaatsen in: dekvloeren, spouwen, afvoerkanalen van verbrandingsproducten, niet</w:t>
      </w:r>
      <w:r w:rsidRPr="002A589D">
        <w:rPr>
          <w:lang w:val="nl"/>
        </w:rPr>
        <w:noBreakHyphen/>
        <w:t xml:space="preserve"> geventileerde holten, watergoten en toezichtputten van riolen, verluchtings-, ventilatie- of luchtbehandelingskanalen, liftkokers en afvoerkokers, holle bouwelementen (snelbouw, holle welfsels).</w:t>
      </w:r>
    </w:p>
    <w:p w:rsidR="002A589D" w:rsidRPr="002A589D" w:rsidRDefault="002A589D" w:rsidP="003A115C">
      <w:pPr>
        <w:spacing w:after="0" w:line="240" w:lineRule="auto"/>
        <w:ind w:left="360"/>
        <w:rPr>
          <w:lang w:val="nl"/>
        </w:rPr>
      </w:pPr>
      <w:r w:rsidRPr="002A589D">
        <w:rPr>
          <w:lang w:val="nl"/>
        </w:rPr>
        <w:t>Voor het storten van het beton worden buizen, zonder koppelingen noch lasnaden, afdoende beschermd tegen corro</w:t>
      </w:r>
      <w:r w:rsidRPr="002A589D">
        <w:rPr>
          <w:lang w:val="nl"/>
        </w:rPr>
        <w:softHyphen/>
        <w:t>sie.</w:t>
      </w:r>
    </w:p>
    <w:p w:rsidR="002A589D" w:rsidRPr="002A589D" w:rsidRDefault="002A589D" w:rsidP="003A115C">
      <w:pPr>
        <w:spacing w:after="0" w:line="240" w:lineRule="auto"/>
        <w:ind w:left="360"/>
        <w:rPr>
          <w:lang w:val="nl"/>
        </w:rPr>
      </w:pPr>
      <w:r w:rsidRPr="002A589D">
        <w:rPr>
          <w:lang w:val="nl"/>
        </w:rPr>
        <w:t xml:space="preserve">Voor het inwerken van de buizen in de muur wordt met zorg mechanisch een ondiepe inkeping gemaakt. De sleuven in gemetste muren worden uitgefreesd en hebben een aangepaste sectie. Na het plaatsen van de buis wordt de holte met mortel gedicht. </w:t>
      </w:r>
    </w:p>
    <w:p w:rsidR="002A589D" w:rsidRPr="002A589D" w:rsidRDefault="002A589D" w:rsidP="003A115C">
      <w:pPr>
        <w:spacing w:after="0" w:line="240" w:lineRule="auto"/>
        <w:ind w:left="360"/>
      </w:pPr>
      <w:r w:rsidRPr="002A589D">
        <w:t>RUIMTELIJKE SCHIKKING</w:t>
      </w:r>
    </w:p>
    <w:p w:rsidR="002A589D" w:rsidRPr="002A589D" w:rsidRDefault="002A589D" w:rsidP="003A115C">
      <w:pPr>
        <w:spacing w:after="0" w:line="240" w:lineRule="auto"/>
        <w:ind w:left="360"/>
        <w:rPr>
          <w:lang w:val="nl"/>
        </w:rPr>
      </w:pPr>
      <w:bookmarkStart w:id="116" w:name="_Toc369794578"/>
      <w:r w:rsidRPr="002A589D">
        <w:rPr>
          <w:lang w:val="nl"/>
        </w:rPr>
        <w:t>Conform de bepalingen van NBN D 51-003</w:t>
      </w:r>
      <w:bookmarkEnd w:id="116"/>
      <w:r w:rsidRPr="002A589D">
        <w:rPr>
          <w:lang w:val="nl"/>
        </w:rPr>
        <w:t>.</w:t>
      </w:r>
    </w:p>
    <w:p w:rsidR="002A589D" w:rsidRPr="002A589D" w:rsidRDefault="002A589D" w:rsidP="003A115C">
      <w:pPr>
        <w:spacing w:after="0" w:line="240" w:lineRule="auto"/>
        <w:ind w:left="360"/>
      </w:pPr>
      <w:r w:rsidRPr="002A589D">
        <w:t>GASSTOPKRANEN</w:t>
      </w:r>
    </w:p>
    <w:p w:rsidR="002A589D" w:rsidRPr="002A589D" w:rsidRDefault="002A589D" w:rsidP="003A115C">
      <w:pPr>
        <w:spacing w:after="0" w:line="240" w:lineRule="auto"/>
        <w:ind w:left="360"/>
        <w:rPr>
          <w:lang w:val="nl"/>
        </w:rPr>
      </w:pPr>
      <w:r w:rsidRPr="002A589D">
        <w:rPr>
          <w:lang w:val="nl"/>
        </w:rPr>
        <w:t>Elk te installeren verbruikstoestel wordt voorafgegaan van een stopkraan. Elke stopkraan wordt, in afwachting van het aansluiten van het toestel, afgesloten met een metalen geschroefde stop.</w:t>
      </w:r>
    </w:p>
    <w:p w:rsidR="002A589D" w:rsidRPr="002A589D" w:rsidRDefault="002A589D" w:rsidP="003A115C">
      <w:pPr>
        <w:spacing w:after="0" w:line="240" w:lineRule="auto"/>
        <w:ind w:left="360"/>
        <w:rPr>
          <w:lang w:val="nl"/>
        </w:rPr>
      </w:pPr>
      <w:r w:rsidRPr="002A589D">
        <w:rPr>
          <w:lang w:val="nl"/>
        </w:rPr>
        <w:t>De kraan wordt op een gemakkelijk te bedienen plaats aangebracht zo dicht mogelijk bij het toestel</w:t>
      </w:r>
    </w:p>
    <w:p w:rsidR="002A589D" w:rsidRPr="002A589D" w:rsidRDefault="002A589D" w:rsidP="003A115C">
      <w:pPr>
        <w:spacing w:after="0" w:line="240" w:lineRule="auto"/>
        <w:ind w:left="360"/>
        <w:rPr>
          <w:lang w:val="nl"/>
        </w:rPr>
      </w:pPr>
      <w:r w:rsidRPr="002A589D">
        <w:rPr>
          <w:lang w:val="nl"/>
        </w:rPr>
        <w:t xml:space="preserve">Alle stopkranen zijn inbegrepen in de prijs van de leidingen, tenzij zij voorzien zijn in de prijs van het verbruikstoestel (zoals bij gasketels en waterverwarmers). </w:t>
      </w:r>
    </w:p>
    <w:p w:rsidR="002A589D" w:rsidRPr="002A589D" w:rsidRDefault="002A589D" w:rsidP="003A115C">
      <w:pPr>
        <w:spacing w:after="0" w:line="240" w:lineRule="auto"/>
        <w:ind w:left="360"/>
      </w:pPr>
      <w:r w:rsidRPr="002A589D">
        <w:t>REINIGEN</w:t>
      </w:r>
    </w:p>
    <w:p w:rsidR="002A589D" w:rsidRPr="002A589D" w:rsidRDefault="002A589D" w:rsidP="003A115C">
      <w:pPr>
        <w:spacing w:after="0" w:line="240" w:lineRule="auto"/>
        <w:ind w:left="360"/>
        <w:rPr>
          <w:lang w:val="nl"/>
        </w:rPr>
      </w:pPr>
      <w:r w:rsidRPr="002A589D">
        <w:rPr>
          <w:lang w:val="nl"/>
        </w:rPr>
        <w:t>Met afgekoppelde gasmeter en gebruikstoestellen, inblazen van lucht of een inert gas, voor de verwijdering van niet klevende deeltjes. Voldoende fittings zijn te voorzien.</w:t>
      </w:r>
    </w:p>
    <w:p w:rsidR="00E66DD2" w:rsidRPr="00B5712C" w:rsidRDefault="00E66DD2" w:rsidP="003A115C">
      <w:pPr>
        <w:pStyle w:val="Kop2"/>
        <w:numPr>
          <w:ilvl w:val="0"/>
          <w:numId w:val="0"/>
        </w:numPr>
        <w:ind w:left="360"/>
        <w:rPr>
          <w:color w:val="C3004A" w:themeColor="accent4"/>
        </w:rPr>
      </w:pPr>
      <w:bookmarkStart w:id="117" w:name="_Toc461710894"/>
      <w:r>
        <w:rPr>
          <w:color w:val="C3004A" w:themeColor="accent4"/>
        </w:rPr>
        <w:t>64</w:t>
      </w:r>
      <w:r w:rsidRPr="00B5712C">
        <w:rPr>
          <w:color w:val="C3004A" w:themeColor="accent4"/>
        </w:rPr>
        <w:t>.</w:t>
      </w:r>
      <w:r>
        <w:rPr>
          <w:color w:val="C3004A" w:themeColor="accent4"/>
        </w:rPr>
        <w:t>11</w:t>
      </w:r>
      <w:r w:rsidRPr="00B5712C">
        <w:rPr>
          <w:color w:val="C3004A" w:themeColor="accent4"/>
        </w:rPr>
        <w:t>.</w:t>
      </w:r>
      <w:r w:rsidRPr="00B5712C">
        <w:rPr>
          <w:color w:val="C3004A" w:themeColor="accent4"/>
        </w:rPr>
        <w:tab/>
      </w:r>
      <w:r>
        <w:rPr>
          <w:color w:val="C3004A" w:themeColor="accent4"/>
        </w:rPr>
        <w:t>gasleidingen</w:t>
      </w:r>
      <w:r w:rsidRPr="00B5712C">
        <w:rPr>
          <w:color w:val="C3004A" w:themeColor="accent4"/>
        </w:rPr>
        <w:t xml:space="preserve"> - </w:t>
      </w:r>
      <w:r>
        <w:rPr>
          <w:color w:val="C3004A" w:themeColor="accent4"/>
        </w:rPr>
        <w:t>staal</w:t>
      </w:r>
      <w:bookmarkEnd w:id="117"/>
    </w:p>
    <w:p w:rsidR="00E66DD2" w:rsidRPr="00E66DD2" w:rsidRDefault="00E66DD2" w:rsidP="003A115C">
      <w:pPr>
        <w:spacing w:after="0" w:line="240" w:lineRule="auto"/>
        <w:ind w:left="360"/>
        <w:rPr>
          <w:b/>
          <w:u w:val="single"/>
          <w:lang w:val="nl"/>
        </w:rPr>
      </w:pPr>
      <w:r w:rsidRPr="00E66DD2">
        <w:rPr>
          <w:b/>
          <w:u w:val="single"/>
          <w:lang w:val="nl"/>
        </w:rPr>
        <w:t>Meting</w:t>
      </w:r>
    </w:p>
    <w:p w:rsidR="00E66DD2" w:rsidRPr="00E66DD2" w:rsidRDefault="00E66DD2" w:rsidP="003A115C">
      <w:pPr>
        <w:spacing w:after="0" w:line="240" w:lineRule="auto"/>
        <w:ind w:left="360"/>
        <w:rPr>
          <w:lang w:val="nl"/>
        </w:rPr>
      </w:pPr>
      <w:r w:rsidRPr="00E66DD2">
        <w:rPr>
          <w:lang w:val="nl"/>
        </w:rPr>
        <w:t>meeteenheid: lm volgens diameter, de leidingen worden gemeten volgens de aslijn</w:t>
      </w:r>
    </w:p>
    <w:p w:rsidR="00E66DD2" w:rsidRPr="00E66DD2" w:rsidRDefault="00E66DD2" w:rsidP="003A115C">
      <w:pPr>
        <w:spacing w:line="240" w:lineRule="auto"/>
        <w:ind w:left="360"/>
        <w:rPr>
          <w:lang w:val="nl"/>
        </w:rPr>
      </w:pPr>
      <w:r w:rsidRPr="00E66DD2">
        <w:rPr>
          <w:lang w:val="nl"/>
        </w:rPr>
        <w:t>aard van de overeenkomst: Forfaitaire Hoeveelheid (FH)</w:t>
      </w:r>
    </w:p>
    <w:p w:rsidR="00E66DD2" w:rsidRPr="00E66DD2" w:rsidRDefault="00E66DD2" w:rsidP="003A115C">
      <w:pPr>
        <w:spacing w:after="0" w:line="240" w:lineRule="auto"/>
        <w:ind w:left="360"/>
        <w:rPr>
          <w:b/>
          <w:u w:val="single"/>
          <w:lang w:val="nl"/>
        </w:rPr>
      </w:pPr>
      <w:r w:rsidRPr="00E66DD2">
        <w:rPr>
          <w:b/>
          <w:u w:val="single"/>
          <w:lang w:val="nl"/>
        </w:rPr>
        <w:t>Materiaal</w:t>
      </w:r>
    </w:p>
    <w:p w:rsidR="00E66DD2" w:rsidRPr="00E66DD2" w:rsidRDefault="00E66DD2" w:rsidP="003A115C">
      <w:pPr>
        <w:spacing w:after="0" w:line="240" w:lineRule="auto"/>
        <w:ind w:left="360"/>
        <w:rPr>
          <w:lang w:val="nl"/>
        </w:rPr>
      </w:pPr>
      <w:r w:rsidRPr="00E66DD2">
        <w:rPr>
          <w:lang w:val="nl"/>
        </w:rPr>
        <w:t>Conform de bepalingen van NBN D 51-003.</w:t>
      </w:r>
    </w:p>
    <w:p w:rsidR="00E66DD2" w:rsidRPr="00E66DD2" w:rsidRDefault="00E66DD2" w:rsidP="003A115C">
      <w:pPr>
        <w:spacing w:after="0" w:line="240" w:lineRule="auto"/>
        <w:ind w:left="360"/>
        <w:rPr>
          <w:u w:val="single"/>
          <w:lang w:val="nl"/>
        </w:rPr>
      </w:pPr>
      <w:r w:rsidRPr="00E66DD2">
        <w:rPr>
          <w:u w:val="single"/>
          <w:lang w:val="nl"/>
        </w:rPr>
        <w:t>Specificaties</w:t>
      </w:r>
    </w:p>
    <w:p w:rsidR="00E66DD2" w:rsidRPr="00E66DD2" w:rsidRDefault="00E66DD2" w:rsidP="003A115C">
      <w:pPr>
        <w:spacing w:line="240" w:lineRule="auto"/>
        <w:ind w:left="360"/>
        <w:rPr>
          <w:lang w:val="nl"/>
        </w:rPr>
      </w:pPr>
      <w:r w:rsidRPr="00E66DD2">
        <w:rPr>
          <w:lang w:val="nl"/>
        </w:rPr>
        <w:t>Nominale diameters: volgens aanduidingen op plannen en meetstaat.</w:t>
      </w:r>
    </w:p>
    <w:p w:rsidR="00E66DD2" w:rsidRPr="00E66DD2" w:rsidRDefault="00E66DD2" w:rsidP="003A115C">
      <w:pPr>
        <w:spacing w:after="0" w:line="240" w:lineRule="auto"/>
        <w:ind w:left="360"/>
        <w:rPr>
          <w:b/>
          <w:u w:val="single"/>
          <w:lang w:val="nl"/>
        </w:rPr>
      </w:pPr>
      <w:r w:rsidRPr="00E66DD2">
        <w:rPr>
          <w:b/>
          <w:u w:val="single"/>
          <w:lang w:val="nl"/>
        </w:rPr>
        <w:t>Uitvoering</w:t>
      </w:r>
    </w:p>
    <w:p w:rsidR="00E66DD2" w:rsidRPr="00E66DD2" w:rsidRDefault="00E66DD2" w:rsidP="003A115C">
      <w:pPr>
        <w:spacing w:after="0" w:line="240" w:lineRule="auto"/>
        <w:ind w:left="360"/>
        <w:rPr>
          <w:lang w:val="nl"/>
        </w:rPr>
      </w:pPr>
      <w:r w:rsidRPr="00E66DD2">
        <w:rPr>
          <w:lang w:val="nl"/>
        </w:rPr>
        <w:t>Overeenkomstig aanduiding op plan en NBN D 51-003.</w:t>
      </w:r>
    </w:p>
    <w:p w:rsidR="008F2D45" w:rsidRPr="00B5712C" w:rsidRDefault="008F2D45" w:rsidP="003A115C">
      <w:pPr>
        <w:pStyle w:val="Kop2"/>
        <w:numPr>
          <w:ilvl w:val="0"/>
          <w:numId w:val="0"/>
        </w:numPr>
        <w:ind w:left="360"/>
        <w:rPr>
          <w:color w:val="C3004A" w:themeColor="accent4"/>
        </w:rPr>
      </w:pPr>
      <w:bookmarkStart w:id="118" w:name="_Toc461710895"/>
      <w:r>
        <w:rPr>
          <w:color w:val="C3004A" w:themeColor="accent4"/>
        </w:rPr>
        <w:t>64</w:t>
      </w:r>
      <w:r w:rsidRPr="00B5712C">
        <w:rPr>
          <w:color w:val="C3004A" w:themeColor="accent4"/>
        </w:rPr>
        <w:t>.</w:t>
      </w:r>
      <w:r>
        <w:rPr>
          <w:color w:val="C3004A" w:themeColor="accent4"/>
        </w:rPr>
        <w:t>12</w:t>
      </w:r>
      <w:r w:rsidRPr="00B5712C">
        <w:rPr>
          <w:color w:val="C3004A" w:themeColor="accent4"/>
        </w:rPr>
        <w:t>.</w:t>
      </w:r>
      <w:r w:rsidRPr="00B5712C">
        <w:rPr>
          <w:color w:val="C3004A" w:themeColor="accent4"/>
        </w:rPr>
        <w:tab/>
      </w:r>
      <w:r>
        <w:rPr>
          <w:color w:val="C3004A" w:themeColor="accent4"/>
        </w:rPr>
        <w:t>gasleidingen</w:t>
      </w:r>
      <w:r w:rsidRPr="00B5712C">
        <w:rPr>
          <w:color w:val="C3004A" w:themeColor="accent4"/>
        </w:rPr>
        <w:t xml:space="preserve"> - </w:t>
      </w:r>
      <w:r>
        <w:rPr>
          <w:color w:val="C3004A" w:themeColor="accent4"/>
        </w:rPr>
        <w:t>koper</w:t>
      </w:r>
      <w:bookmarkEnd w:id="118"/>
    </w:p>
    <w:p w:rsidR="008F2D45" w:rsidRPr="008F2D45" w:rsidRDefault="008F2D45" w:rsidP="003A115C">
      <w:pPr>
        <w:spacing w:after="0" w:line="240" w:lineRule="auto"/>
        <w:ind w:left="360"/>
        <w:rPr>
          <w:b/>
          <w:u w:val="single"/>
          <w:lang w:val="nl"/>
        </w:rPr>
      </w:pPr>
      <w:r w:rsidRPr="008F2D45">
        <w:rPr>
          <w:b/>
          <w:u w:val="single"/>
          <w:lang w:val="nl"/>
        </w:rPr>
        <w:t>Meting</w:t>
      </w:r>
    </w:p>
    <w:p w:rsidR="008F2D45" w:rsidRPr="008F2D45" w:rsidRDefault="008F2D45" w:rsidP="003A115C">
      <w:pPr>
        <w:spacing w:after="0" w:line="240" w:lineRule="auto"/>
        <w:ind w:left="360"/>
        <w:rPr>
          <w:lang w:val="nl"/>
        </w:rPr>
      </w:pPr>
      <w:r w:rsidRPr="008F2D45">
        <w:rPr>
          <w:lang w:val="nl"/>
        </w:rPr>
        <w:t>meeteenheid: lm volgens diameter, de leidingen worden gemeten volgens de aslijn</w:t>
      </w:r>
    </w:p>
    <w:p w:rsidR="008F2D45" w:rsidRPr="008F2D45" w:rsidRDefault="008F2D45" w:rsidP="003A115C">
      <w:pPr>
        <w:spacing w:line="240" w:lineRule="auto"/>
        <w:ind w:left="360"/>
        <w:rPr>
          <w:lang w:val="nl"/>
        </w:rPr>
      </w:pPr>
      <w:r w:rsidRPr="008F2D45">
        <w:rPr>
          <w:lang w:val="nl"/>
        </w:rPr>
        <w:t>aard van de overeenkomst: Forfaitaire Hoeveelheid (FH)</w:t>
      </w:r>
    </w:p>
    <w:p w:rsidR="008F2D45" w:rsidRPr="008F2D45" w:rsidRDefault="008F2D45" w:rsidP="003A115C">
      <w:pPr>
        <w:spacing w:after="0" w:line="240" w:lineRule="auto"/>
        <w:ind w:left="360"/>
        <w:rPr>
          <w:b/>
          <w:u w:val="single"/>
          <w:lang w:val="nl"/>
        </w:rPr>
      </w:pPr>
      <w:r w:rsidRPr="008F2D45">
        <w:rPr>
          <w:b/>
          <w:u w:val="single"/>
          <w:lang w:val="nl"/>
        </w:rPr>
        <w:t>Materiaal</w:t>
      </w:r>
    </w:p>
    <w:p w:rsidR="008F2D45" w:rsidRPr="008F2D45" w:rsidRDefault="008F2D45" w:rsidP="003A115C">
      <w:pPr>
        <w:spacing w:after="0" w:line="240" w:lineRule="auto"/>
        <w:ind w:left="360"/>
        <w:rPr>
          <w:lang w:val="nl"/>
        </w:rPr>
      </w:pPr>
      <w:r w:rsidRPr="008F2D45">
        <w:rPr>
          <w:lang w:val="nl"/>
        </w:rPr>
        <w:t>Er wordt gebruik gemaakt van buizen met aangepaste diameter volgens vereist debiet. De wanddikte bedraagt minimaal 1mm. Zij zijn van het type:</w:t>
      </w:r>
    </w:p>
    <w:p w:rsidR="008F2D45" w:rsidRPr="008F2D45" w:rsidRDefault="008F2D45" w:rsidP="003A115C">
      <w:pPr>
        <w:spacing w:after="0" w:line="240" w:lineRule="auto"/>
        <w:ind w:left="360"/>
      </w:pPr>
      <w:r w:rsidRPr="008F2D45">
        <w:rPr>
          <w:b/>
          <w:color w:val="0070C0"/>
        </w:rPr>
        <w:t>(ofwel)</w:t>
      </w:r>
      <w:r w:rsidRPr="008F2D45">
        <w:rPr>
          <w:b/>
        </w:rPr>
        <w:tab/>
      </w:r>
      <w:r w:rsidRPr="008F2D45">
        <w:t>harde roodkoperen buizen (R 290), bestemd voor plaatsing in opbouw.</w:t>
      </w:r>
    </w:p>
    <w:p w:rsidR="008F2D45" w:rsidRDefault="008F2D45" w:rsidP="003A115C">
      <w:pPr>
        <w:spacing w:after="0" w:line="240" w:lineRule="auto"/>
        <w:ind w:left="360"/>
      </w:pPr>
      <w:r w:rsidRPr="008F2D45">
        <w:rPr>
          <w:b/>
          <w:color w:val="0070C0"/>
        </w:rPr>
        <w:t>(ofwel)</w:t>
      </w:r>
      <w:r w:rsidRPr="008F2D45">
        <w:rPr>
          <w:b/>
        </w:rPr>
        <w:tab/>
      </w:r>
      <w:r w:rsidRPr="008F2D45">
        <w:t xml:space="preserve">halfharde roodkoperen buizen (R 250) met inwendige oppervlaktebehandeling tegen corrosie, </w:t>
      </w:r>
    </w:p>
    <w:p w:rsidR="008F2D45" w:rsidRPr="008F2D45" w:rsidRDefault="008F2D45" w:rsidP="003A115C">
      <w:pPr>
        <w:spacing w:after="0" w:line="240" w:lineRule="auto"/>
        <w:ind w:left="1494"/>
      </w:pPr>
      <w:r w:rsidRPr="008F2D45">
        <w:t>bestemd voor plaatsing in opbouw. Met inbegrip van de fittings en de nodige bevestigingsbeugels. Zij zijn leverbaar in lengtes van 3 en 5m. De beugels zijn uit koper, koperlegering of kunststof. Bij gebruik van verkoperd staal, zamak of ander metaal is een isolatie tussen de beugel en de buis vereist.</w:t>
      </w:r>
    </w:p>
    <w:p w:rsidR="008F2D45" w:rsidRDefault="008F2D45" w:rsidP="003A115C">
      <w:pPr>
        <w:spacing w:after="0" w:line="240" w:lineRule="auto"/>
        <w:ind w:left="360"/>
        <w:rPr>
          <w:lang w:val="nl"/>
        </w:rPr>
      </w:pPr>
      <w:r w:rsidRPr="008F2D45">
        <w:rPr>
          <w:b/>
          <w:color w:val="0070C0"/>
        </w:rPr>
        <w:lastRenderedPageBreak/>
        <w:t>(ofwel)</w:t>
      </w:r>
      <w:r w:rsidRPr="008F2D45">
        <w:rPr>
          <w:b/>
        </w:rPr>
        <w:tab/>
      </w:r>
      <w:r w:rsidRPr="008F2D45">
        <w:rPr>
          <w:lang w:val="nl"/>
        </w:rPr>
        <w:t xml:space="preserve">zachte roodkoperen buizen (R 220), met PVC geribde isolatiemantel en inwendige </w:t>
      </w:r>
    </w:p>
    <w:p w:rsidR="008F2D45" w:rsidRPr="008F2D45" w:rsidRDefault="008F2D45" w:rsidP="003A115C">
      <w:pPr>
        <w:spacing w:after="0" w:line="240" w:lineRule="auto"/>
        <w:ind w:left="1494"/>
      </w:pPr>
      <w:r w:rsidRPr="008F2D45">
        <w:rPr>
          <w:lang w:val="nl"/>
        </w:rPr>
        <w:t xml:space="preserve">oppervlaktebehandeling tegen corrosie, bestemd voor inbouw. Zij worden geleverd op rol. Alle leidingen tussen collector en gastoestel zijn steeds uit één stuk, enkel koppelingen ter hoogte van afsluiter van collector en toestel zijn toegestaan. Alle koppelingen moeten bereikbaar blijven. De leidingen worden op de draagstructuur vastgezet met roestvaste bevestigingen. Koppelingen worden uitgevoerd d.m.v. hard solderen met zilver of knelfitting met lange moer voor aardgas (tot diameter 28mm). Het tracé laat een gelijkmatige uitzetting toe. Bij leidinggedeelten langer dan 6m </w:t>
      </w:r>
      <w:r w:rsidRPr="008F2D45">
        <w:t>wordt een omega-lus ingebouwd. Deze wordt opgevuld door een isolatiemateriaal met grote dichtheid die uitzetting mogelijk maakt.</w:t>
      </w:r>
      <w:r w:rsidRPr="008F2D45">
        <w:br/>
        <w:t>Minimale nominale wanddikte van koperen buizen volgens NBN D51-003.</w:t>
      </w:r>
      <w:r w:rsidRPr="008F2D45">
        <w:br/>
        <w:t>Knelfittings en toebehoren zijn volledig uit koper of een koperlegering. De knelring is niet gespleten.</w:t>
      </w:r>
      <w:r w:rsidRPr="008F2D45">
        <w:br/>
        <w:t>Persfittings en toebehoren zijn op hun buitenwand voorzien van een onuitwisbare markering: naam fabrikant/merk- PN nominale druk (bar) met een minimum van 0,2 bar - buitendiameter (mm) van de te verbinden buis - GT/druk bij Rht-proef (bar). Op de twee uiteinden is een gele markering aangebracht.</w:t>
      </w:r>
      <w:r w:rsidRPr="008F2D45">
        <w:br/>
        <w:t>Knelfittings, persfittings en drieledige koppelstukken en hun toebehoren moeten steeds bereikbaar blijven (eventueel door gebruik van een technische schacht).</w:t>
      </w:r>
    </w:p>
    <w:p w:rsidR="008F2D45" w:rsidRPr="008F2D45" w:rsidRDefault="008F2D45" w:rsidP="003A115C">
      <w:pPr>
        <w:spacing w:after="0" w:line="240" w:lineRule="auto"/>
        <w:ind w:left="360"/>
        <w:rPr>
          <w:lang w:val="nl"/>
        </w:rPr>
      </w:pPr>
      <w:r w:rsidRPr="008F2D45">
        <w:rPr>
          <w:lang w:val="nl"/>
        </w:rPr>
        <w:t>Markering van de buizen: Cu - EN 1057 - R 220 (of R 250 of R 290) - nominale diameter (= buitendiameter) x nominale wanddikte.</w:t>
      </w:r>
    </w:p>
    <w:p w:rsidR="008F2D45" w:rsidRPr="008F2D45" w:rsidRDefault="008F2D45" w:rsidP="003A115C">
      <w:pPr>
        <w:spacing w:line="240" w:lineRule="auto"/>
        <w:ind w:left="360"/>
        <w:rPr>
          <w:lang w:val="nl"/>
        </w:rPr>
      </w:pPr>
      <w:r w:rsidRPr="008F2D45">
        <w:rPr>
          <w:lang w:val="nl"/>
        </w:rPr>
        <w:t>Buitendiameters: volgens type (zachte, halfharde of harde buis) en aanduidingen op plannen en meetstaat.</w:t>
      </w:r>
    </w:p>
    <w:p w:rsidR="008F2D45" w:rsidRPr="008F2D45" w:rsidRDefault="008F2D45" w:rsidP="003A115C">
      <w:pPr>
        <w:spacing w:after="0" w:line="240" w:lineRule="auto"/>
        <w:ind w:left="360"/>
        <w:rPr>
          <w:b/>
          <w:u w:val="single"/>
          <w:lang w:val="nl"/>
        </w:rPr>
      </w:pPr>
      <w:r w:rsidRPr="008F2D45">
        <w:rPr>
          <w:b/>
          <w:u w:val="single"/>
          <w:lang w:val="nl"/>
        </w:rPr>
        <w:t>Uitvoering</w:t>
      </w:r>
    </w:p>
    <w:p w:rsidR="008F2D45" w:rsidRPr="008F2D45" w:rsidRDefault="008F2D45" w:rsidP="003A115C">
      <w:pPr>
        <w:spacing w:after="0" w:line="240" w:lineRule="auto"/>
        <w:ind w:left="360"/>
        <w:rPr>
          <w:lang w:val="nl"/>
        </w:rPr>
      </w:pPr>
      <w:r w:rsidRPr="008F2D45">
        <w:rPr>
          <w:lang w:val="nl"/>
        </w:rPr>
        <w:t>De pijpen worden loodrecht op de hartlijn van de buis gezaagd of afgesneden met een aangepaste buissnijder tot het bekomen van een nauwkeurig rechte doorsnede.</w:t>
      </w:r>
    </w:p>
    <w:p w:rsidR="008F2D45" w:rsidRPr="008F2D45" w:rsidRDefault="008F2D45" w:rsidP="003A115C">
      <w:pPr>
        <w:spacing w:after="0" w:line="240" w:lineRule="auto"/>
        <w:ind w:left="360"/>
        <w:rPr>
          <w:lang w:val="nl"/>
        </w:rPr>
      </w:pPr>
      <w:r w:rsidRPr="008F2D45">
        <w:rPr>
          <w:lang w:val="nl"/>
        </w:rPr>
        <w:t>Plaatsing van de leidingen overeenkomstig aanduidingen op plan.</w:t>
      </w:r>
    </w:p>
    <w:p w:rsidR="008F2D45" w:rsidRPr="00B5712C" w:rsidRDefault="008F2D45" w:rsidP="003A115C">
      <w:pPr>
        <w:pStyle w:val="Kop2"/>
        <w:numPr>
          <w:ilvl w:val="0"/>
          <w:numId w:val="0"/>
        </w:numPr>
        <w:ind w:left="360"/>
        <w:rPr>
          <w:color w:val="C3004A" w:themeColor="accent4"/>
        </w:rPr>
      </w:pPr>
      <w:bookmarkStart w:id="119" w:name="_Toc461710896"/>
      <w:r>
        <w:rPr>
          <w:color w:val="C3004A" w:themeColor="accent4"/>
        </w:rPr>
        <w:t>64</w:t>
      </w:r>
      <w:r w:rsidRPr="00B5712C">
        <w:rPr>
          <w:color w:val="C3004A" w:themeColor="accent4"/>
        </w:rPr>
        <w:t>.</w:t>
      </w:r>
      <w:r>
        <w:rPr>
          <w:color w:val="C3004A" w:themeColor="accent4"/>
        </w:rPr>
        <w:t>13</w:t>
      </w:r>
      <w:r w:rsidRPr="00B5712C">
        <w:rPr>
          <w:color w:val="C3004A" w:themeColor="accent4"/>
        </w:rPr>
        <w:t>.</w:t>
      </w:r>
      <w:r w:rsidRPr="00B5712C">
        <w:rPr>
          <w:color w:val="C3004A" w:themeColor="accent4"/>
        </w:rPr>
        <w:tab/>
      </w:r>
      <w:r>
        <w:rPr>
          <w:color w:val="C3004A" w:themeColor="accent4"/>
        </w:rPr>
        <w:t>gasleidingen</w:t>
      </w:r>
      <w:r w:rsidRPr="00B5712C">
        <w:rPr>
          <w:color w:val="C3004A" w:themeColor="accent4"/>
        </w:rPr>
        <w:t xml:space="preserve"> - </w:t>
      </w:r>
      <w:r>
        <w:rPr>
          <w:color w:val="C3004A" w:themeColor="accent4"/>
        </w:rPr>
        <w:t>PE</w:t>
      </w:r>
      <w:bookmarkEnd w:id="119"/>
    </w:p>
    <w:p w:rsidR="00757FC5" w:rsidRPr="00757FC5" w:rsidRDefault="00757FC5" w:rsidP="003A115C">
      <w:pPr>
        <w:spacing w:after="0" w:line="240" w:lineRule="auto"/>
        <w:ind w:left="360"/>
        <w:rPr>
          <w:b/>
          <w:u w:val="single"/>
          <w:lang w:val="nl"/>
        </w:rPr>
      </w:pPr>
      <w:r w:rsidRPr="00757FC5">
        <w:rPr>
          <w:b/>
          <w:u w:val="single"/>
          <w:lang w:val="nl"/>
        </w:rPr>
        <w:t>Meting</w:t>
      </w:r>
    </w:p>
    <w:p w:rsidR="00757FC5" w:rsidRPr="00757FC5" w:rsidRDefault="00757FC5" w:rsidP="003A115C">
      <w:pPr>
        <w:spacing w:after="0" w:line="240" w:lineRule="auto"/>
        <w:ind w:left="360"/>
        <w:rPr>
          <w:lang w:val="nl"/>
        </w:rPr>
      </w:pPr>
      <w:r w:rsidRPr="00757FC5">
        <w:rPr>
          <w:lang w:val="nl"/>
        </w:rPr>
        <w:t>meeteenheid: lm volgens diameter, de leidingen worden gemeten volgens de aslijn</w:t>
      </w:r>
    </w:p>
    <w:p w:rsidR="00757FC5" w:rsidRPr="00757FC5" w:rsidRDefault="00757FC5" w:rsidP="003A115C">
      <w:pPr>
        <w:spacing w:line="240" w:lineRule="auto"/>
        <w:ind w:left="360"/>
        <w:rPr>
          <w:lang w:val="nl"/>
        </w:rPr>
      </w:pPr>
      <w:r w:rsidRPr="00757FC5">
        <w:rPr>
          <w:lang w:val="nl"/>
        </w:rPr>
        <w:t>aard van de overeenkomst: Forfaitaire Hoeveelheid (FH)</w:t>
      </w:r>
    </w:p>
    <w:p w:rsidR="00757FC5" w:rsidRPr="00757FC5" w:rsidRDefault="00757FC5" w:rsidP="003A115C">
      <w:pPr>
        <w:spacing w:after="0" w:line="240" w:lineRule="auto"/>
        <w:ind w:left="360"/>
        <w:rPr>
          <w:b/>
          <w:u w:val="single"/>
          <w:lang w:val="nl"/>
        </w:rPr>
      </w:pPr>
      <w:r w:rsidRPr="00757FC5">
        <w:rPr>
          <w:b/>
          <w:u w:val="single"/>
          <w:lang w:val="nl"/>
        </w:rPr>
        <w:t>Materiaal</w:t>
      </w:r>
    </w:p>
    <w:p w:rsidR="00757FC5" w:rsidRPr="00757FC5" w:rsidRDefault="00757FC5" w:rsidP="003A115C">
      <w:pPr>
        <w:spacing w:line="240" w:lineRule="auto"/>
        <w:ind w:left="360"/>
        <w:rPr>
          <w:lang w:val="nl"/>
        </w:rPr>
      </w:pPr>
      <w:r w:rsidRPr="00757FC5">
        <w:rPr>
          <w:lang w:val="nl"/>
        </w:rPr>
        <w:t>Buizen conform NBN EN 1555-2.</w:t>
      </w:r>
    </w:p>
    <w:p w:rsidR="00757FC5" w:rsidRPr="00757FC5" w:rsidRDefault="00757FC5" w:rsidP="003A115C">
      <w:pPr>
        <w:spacing w:after="0" w:line="240" w:lineRule="auto"/>
        <w:ind w:left="360"/>
        <w:rPr>
          <w:b/>
          <w:u w:val="single"/>
          <w:lang w:val="nl"/>
        </w:rPr>
      </w:pPr>
      <w:r w:rsidRPr="00757FC5">
        <w:rPr>
          <w:b/>
          <w:u w:val="single"/>
          <w:lang w:val="nl"/>
        </w:rPr>
        <w:t>Uitvoering</w:t>
      </w:r>
    </w:p>
    <w:p w:rsidR="00757FC5" w:rsidRPr="00757FC5" w:rsidRDefault="00757FC5" w:rsidP="003A115C">
      <w:pPr>
        <w:spacing w:line="240" w:lineRule="auto"/>
        <w:ind w:left="360"/>
        <w:rPr>
          <w:lang w:val="nl"/>
        </w:rPr>
      </w:pPr>
      <w:r w:rsidRPr="00757FC5">
        <w:rPr>
          <w:lang w:val="nl"/>
        </w:rPr>
        <w:t>Volgens NBN D51-003.</w:t>
      </w:r>
    </w:p>
    <w:p w:rsidR="00757FC5" w:rsidRPr="00757FC5" w:rsidRDefault="00757FC5" w:rsidP="003A115C">
      <w:pPr>
        <w:spacing w:after="0" w:line="240" w:lineRule="auto"/>
        <w:ind w:left="360"/>
        <w:rPr>
          <w:b/>
          <w:u w:val="single"/>
          <w:lang w:val="nl"/>
        </w:rPr>
      </w:pPr>
      <w:r w:rsidRPr="00757FC5">
        <w:rPr>
          <w:b/>
          <w:u w:val="single"/>
          <w:lang w:val="nl"/>
        </w:rPr>
        <w:t>Toepassing</w:t>
      </w:r>
    </w:p>
    <w:p w:rsidR="00757FC5" w:rsidRPr="00757FC5" w:rsidRDefault="00757FC5" w:rsidP="003A115C">
      <w:pPr>
        <w:spacing w:after="0" w:line="240" w:lineRule="auto"/>
        <w:ind w:left="360"/>
      </w:pPr>
      <w:r w:rsidRPr="00757FC5">
        <w:t>Ingegraven leidingen buiten het gebouw</w:t>
      </w:r>
      <w:r w:rsidR="009238DC">
        <w:t xml:space="preserve"> </w:t>
      </w:r>
      <w:r w:rsidR="009238DC">
        <w:rPr>
          <w:color w:val="C3004A" w:themeColor="accent4"/>
        </w:rPr>
        <w:t>(tot 1 m van het gebouw)</w:t>
      </w:r>
      <w:r w:rsidRPr="00757FC5">
        <w:t>.</w:t>
      </w:r>
    </w:p>
    <w:p w:rsidR="00814AED" w:rsidRPr="00B5712C" w:rsidRDefault="00814AED" w:rsidP="003A115C">
      <w:pPr>
        <w:pStyle w:val="Kop2"/>
        <w:numPr>
          <w:ilvl w:val="0"/>
          <w:numId w:val="0"/>
        </w:numPr>
        <w:ind w:left="360"/>
        <w:rPr>
          <w:color w:val="C3004A" w:themeColor="accent4"/>
        </w:rPr>
      </w:pPr>
      <w:bookmarkStart w:id="120" w:name="_Toc461710897"/>
      <w:r>
        <w:rPr>
          <w:color w:val="C3004A" w:themeColor="accent4"/>
        </w:rPr>
        <w:t>64</w:t>
      </w:r>
      <w:r w:rsidRPr="00B5712C">
        <w:rPr>
          <w:color w:val="C3004A" w:themeColor="accent4"/>
        </w:rPr>
        <w:t>.</w:t>
      </w:r>
      <w:r>
        <w:rPr>
          <w:color w:val="C3004A" w:themeColor="accent4"/>
        </w:rPr>
        <w:t>20</w:t>
      </w:r>
      <w:r w:rsidRPr="00B5712C">
        <w:rPr>
          <w:color w:val="C3004A" w:themeColor="accent4"/>
        </w:rPr>
        <w:t>.</w:t>
      </w:r>
      <w:r w:rsidRPr="00B5712C">
        <w:rPr>
          <w:color w:val="C3004A" w:themeColor="accent4"/>
        </w:rPr>
        <w:tab/>
      </w:r>
      <w:r>
        <w:rPr>
          <w:color w:val="C3004A" w:themeColor="accent4"/>
        </w:rPr>
        <w:t>gaskranen</w:t>
      </w:r>
      <w:r w:rsidRPr="00B5712C">
        <w:rPr>
          <w:color w:val="C3004A" w:themeColor="accent4"/>
        </w:rPr>
        <w:t xml:space="preserve"> - </w:t>
      </w:r>
      <w:r>
        <w:rPr>
          <w:color w:val="C3004A" w:themeColor="accent4"/>
        </w:rPr>
        <w:t>algemeen</w:t>
      </w:r>
      <w:bookmarkEnd w:id="120"/>
    </w:p>
    <w:p w:rsidR="008A5BC5" w:rsidRPr="008A5BC5" w:rsidRDefault="008A5BC5" w:rsidP="003A115C">
      <w:pPr>
        <w:spacing w:after="0" w:line="240" w:lineRule="auto"/>
        <w:ind w:left="360"/>
        <w:rPr>
          <w:b/>
          <w:u w:val="single"/>
          <w:lang w:val="nl"/>
        </w:rPr>
      </w:pPr>
      <w:r w:rsidRPr="008A5BC5">
        <w:rPr>
          <w:b/>
          <w:u w:val="single"/>
          <w:lang w:val="nl"/>
        </w:rPr>
        <w:t>Omschrijving</w:t>
      </w:r>
    </w:p>
    <w:p w:rsidR="008A5BC5" w:rsidRPr="008A5BC5" w:rsidRDefault="008A5BC5" w:rsidP="003A115C">
      <w:pPr>
        <w:spacing w:line="240" w:lineRule="auto"/>
        <w:ind w:left="360"/>
      </w:pPr>
      <w:r w:rsidRPr="008A5BC5">
        <w:t>Levering en montage van alle nodige stopkranen en eventuele gasfilters voor aansluiting van toestellen en/of de afsluitkranen om een deel van de installatie af te sluiten.</w:t>
      </w:r>
    </w:p>
    <w:p w:rsidR="008A5BC5" w:rsidRPr="008A5BC5" w:rsidRDefault="008A5BC5" w:rsidP="003A115C">
      <w:pPr>
        <w:spacing w:after="0" w:line="240" w:lineRule="auto"/>
        <w:ind w:left="360"/>
        <w:rPr>
          <w:b/>
          <w:u w:val="single"/>
          <w:lang w:val="nl"/>
        </w:rPr>
      </w:pPr>
      <w:r w:rsidRPr="008A5BC5">
        <w:rPr>
          <w:b/>
          <w:u w:val="single"/>
          <w:lang w:val="nl"/>
        </w:rPr>
        <w:t>Materialen</w:t>
      </w:r>
    </w:p>
    <w:p w:rsidR="0016519B" w:rsidRDefault="008A5BC5" w:rsidP="003A115C">
      <w:pPr>
        <w:spacing w:after="0" w:line="240" w:lineRule="auto"/>
        <w:ind w:left="360"/>
        <w:rPr>
          <w:lang w:val="nl"/>
        </w:rPr>
      </w:pPr>
      <w:r w:rsidRPr="008A5BC5">
        <w:rPr>
          <w:lang w:val="nl"/>
        </w:rPr>
        <w:lastRenderedPageBreak/>
        <w:t>Het kraanwerk voldoet aan de eisen van de plaatselijke netbeheerder en de voorschriften bepaald in NBN D 51-003</w:t>
      </w:r>
      <w:r w:rsidR="00BA7328">
        <w:rPr>
          <w:lang w:val="nl"/>
        </w:rPr>
        <w:t>,</w:t>
      </w:r>
      <w:r w:rsidRPr="008A5BC5">
        <w:rPr>
          <w:lang w:val="nl"/>
        </w:rPr>
        <w:t xml:space="preserve"> NBN EN 331</w:t>
      </w:r>
      <w:r w:rsidR="00BA7328">
        <w:rPr>
          <w:lang w:val="nl"/>
        </w:rPr>
        <w:t xml:space="preserve"> </w:t>
      </w:r>
      <w:r w:rsidR="00BA7328">
        <w:rPr>
          <w:color w:val="C3004A" w:themeColor="accent4"/>
          <w:lang w:val="nl"/>
        </w:rPr>
        <w:t>en</w:t>
      </w:r>
      <w:r w:rsidR="0017266D">
        <w:rPr>
          <w:color w:val="C3004A" w:themeColor="accent4"/>
          <w:lang w:val="nl"/>
        </w:rPr>
        <w:t xml:space="preserve"> NBN</w:t>
      </w:r>
      <w:r w:rsidR="00BA7328">
        <w:rPr>
          <w:color w:val="C3004A" w:themeColor="accent4"/>
          <w:lang w:val="nl"/>
        </w:rPr>
        <w:t xml:space="preserve"> EN 13774 </w:t>
      </w:r>
      <w:r w:rsidR="0016519B">
        <w:rPr>
          <w:color w:val="C3004A" w:themeColor="accent4"/>
          <w:lang w:val="nl"/>
        </w:rPr>
        <w:t xml:space="preserve">of KVBG keurmerk </w:t>
      </w:r>
      <w:r w:rsidR="00BA7328">
        <w:rPr>
          <w:color w:val="C3004A" w:themeColor="accent4"/>
          <w:lang w:val="nl"/>
        </w:rPr>
        <w:t xml:space="preserve">voor </w:t>
      </w:r>
      <w:r w:rsidR="0016519B">
        <w:rPr>
          <w:color w:val="C3004A" w:themeColor="accent4"/>
          <w:lang w:val="nl"/>
        </w:rPr>
        <w:t>binnen het gebouw geplaatste</w:t>
      </w:r>
      <w:r w:rsidR="00BA7328">
        <w:rPr>
          <w:color w:val="C3004A" w:themeColor="accent4"/>
          <w:lang w:val="nl"/>
        </w:rPr>
        <w:t xml:space="preserve"> afsluiters</w:t>
      </w:r>
      <w:r w:rsidR="0016519B">
        <w:rPr>
          <w:color w:val="C3004A" w:themeColor="accent4"/>
          <w:lang w:val="nl"/>
        </w:rPr>
        <w:t xml:space="preserve">. </w:t>
      </w:r>
      <w:r w:rsidR="00E43635">
        <w:rPr>
          <w:color w:val="C3004A" w:themeColor="accent4"/>
          <w:lang w:val="nl"/>
        </w:rPr>
        <w:t>Automatische afsluiters</w:t>
      </w:r>
      <w:r w:rsidR="00A3760A">
        <w:rPr>
          <w:color w:val="C3004A" w:themeColor="accent4"/>
          <w:lang w:val="nl"/>
        </w:rPr>
        <w:t xml:space="preserve">hebben een CE-label en certificaat en </w:t>
      </w:r>
      <w:r w:rsidR="0016519B">
        <w:rPr>
          <w:color w:val="C3004A" w:themeColor="accent4"/>
          <w:lang w:val="nl"/>
        </w:rPr>
        <w:t xml:space="preserve">moeten voldoen aan de </w:t>
      </w:r>
      <w:r w:rsidR="0017266D">
        <w:rPr>
          <w:color w:val="C3004A" w:themeColor="accent4"/>
          <w:lang w:val="nl"/>
        </w:rPr>
        <w:t xml:space="preserve">Europese </w:t>
      </w:r>
      <w:r w:rsidR="0016519B">
        <w:rPr>
          <w:color w:val="C3004A" w:themeColor="accent4"/>
          <w:lang w:val="nl"/>
        </w:rPr>
        <w:t>gasderective 2009/142/EC.</w:t>
      </w:r>
    </w:p>
    <w:p w:rsidR="008A5BC5" w:rsidRPr="008A5BC5" w:rsidRDefault="008A5BC5" w:rsidP="003A115C">
      <w:pPr>
        <w:spacing w:after="0" w:line="240" w:lineRule="auto"/>
        <w:ind w:left="360"/>
        <w:rPr>
          <w:lang w:val="nl"/>
        </w:rPr>
      </w:pPr>
      <w:r w:rsidRPr="008A5BC5">
        <w:rPr>
          <w:lang w:val="nl"/>
        </w:rPr>
        <w:t>Eigenschappen van de kranen:</w:t>
      </w:r>
    </w:p>
    <w:p w:rsidR="008A5BC5" w:rsidRP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met de hand bediende kogelkranen en plugkranen met gesloten bodem voor gasinstallaties in gebouwen;</w:t>
      </w:r>
    </w:p>
    <w:p w:rsidR="008A5BC5" w:rsidRP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van het type R</w:t>
      </w:r>
      <w:r w:rsidRPr="008A5BC5">
        <w:rPr>
          <w:rFonts w:asciiTheme="minorHAnsi" w:hAnsiTheme="minorHAnsi"/>
          <w:sz w:val="22"/>
          <w:szCs w:val="22"/>
          <w:vertAlign w:val="subscript"/>
        </w:rPr>
        <w:t>HT</w:t>
      </w:r>
      <w:r w:rsidRPr="008A5BC5">
        <w:rPr>
          <w:rFonts w:asciiTheme="minorHAnsi" w:hAnsiTheme="minorHAnsi"/>
          <w:sz w:val="22"/>
          <w:szCs w:val="22"/>
        </w:rPr>
        <w:t>;</w:t>
      </w:r>
    </w:p>
    <w:p w:rsidR="008A5BC5" w:rsidRP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ze zijn uitgerust met gepaste (gas)draad;</w:t>
      </w:r>
    </w:p>
    <w:p w:rsidR="008A5BC5" w:rsidRP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kwarttoer bediening met ondubbelzinnige aanduiding van open of gesloten stand, afneembare bedieningssleutels zijn verboden;</w:t>
      </w:r>
    </w:p>
    <w:p w:rsidR="008A5BC5" w:rsidRP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ze zijn dicht ten overstaan van de omgeving, ongeacht hun stand (open of gesloten);</w:t>
      </w:r>
    </w:p>
    <w:p w:rsidR="008A5BC5" w:rsidRP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in gesloten toestand mogen zij geen gas doorlaten in de stroomafwaartse leiding;</w:t>
      </w:r>
    </w:p>
    <w:p w:rsidR="008A5BC5" w:rsidRDefault="008A5BC5" w:rsidP="003A115C">
      <w:pPr>
        <w:pStyle w:val="Lijstalinea"/>
        <w:numPr>
          <w:ilvl w:val="0"/>
          <w:numId w:val="70"/>
        </w:numPr>
        <w:ind w:left="1080"/>
        <w:rPr>
          <w:rFonts w:asciiTheme="minorHAnsi" w:hAnsiTheme="minorHAnsi"/>
          <w:sz w:val="22"/>
          <w:szCs w:val="22"/>
        </w:rPr>
      </w:pPr>
      <w:r w:rsidRPr="008A5BC5">
        <w:rPr>
          <w:rFonts w:asciiTheme="minorHAnsi" w:hAnsiTheme="minorHAnsi"/>
          <w:sz w:val="22"/>
          <w:szCs w:val="22"/>
        </w:rPr>
        <w:t>de gebruikte materialen moeten weerstand bieden aan de mechanische, thermische en chemi</w:t>
      </w:r>
      <w:r w:rsidRPr="008A5BC5">
        <w:rPr>
          <w:rFonts w:asciiTheme="minorHAnsi" w:hAnsiTheme="minorHAnsi"/>
          <w:sz w:val="22"/>
          <w:szCs w:val="22"/>
        </w:rPr>
        <w:softHyphen/>
        <w:t>sche omstandigheden waaraan zij bij normaal gebruik kunnen blootgesteld worden;</w:t>
      </w:r>
    </w:p>
    <w:p w:rsidR="003016D7" w:rsidRPr="003016D7" w:rsidRDefault="003016D7" w:rsidP="003A115C">
      <w:pPr>
        <w:pStyle w:val="Opsomming"/>
        <w:numPr>
          <w:ilvl w:val="0"/>
          <w:numId w:val="0"/>
        </w:numPr>
        <w:ind w:left="644" w:hanging="284"/>
        <w:rPr>
          <w:color w:val="C3004A" w:themeColor="accent4"/>
        </w:rPr>
      </w:pPr>
      <w:r w:rsidRPr="003016D7">
        <w:rPr>
          <w:b/>
          <w:bCs/>
          <w:color w:val="C3004A" w:themeColor="accent4"/>
        </w:rPr>
        <w:t xml:space="preserve">binnen in een gebouw geplaatste kranen moeten: </w:t>
      </w:r>
    </w:p>
    <w:p w:rsidR="003016D7" w:rsidRPr="003016D7" w:rsidRDefault="003016D7" w:rsidP="003A115C">
      <w:pPr>
        <w:pStyle w:val="Opsomming"/>
        <w:numPr>
          <w:ilvl w:val="0"/>
          <w:numId w:val="73"/>
        </w:numPr>
        <w:ind w:left="1287"/>
        <w:rPr>
          <w:color w:val="C3004A" w:themeColor="accent4"/>
        </w:rPr>
      </w:pPr>
      <w:r w:rsidRPr="003016D7">
        <w:rPr>
          <w:color w:val="C3004A" w:themeColor="accent4"/>
        </w:rPr>
        <w:t>Hetzij bestand zijn tegen 670°C (R</w:t>
      </w:r>
      <w:r w:rsidRPr="003016D7">
        <w:rPr>
          <w:color w:val="C3004A" w:themeColor="accent4"/>
          <w:vertAlign w:val="subscript"/>
        </w:rPr>
        <w:t>HT</w:t>
      </w:r>
      <w:r w:rsidRPr="003016D7">
        <w:rPr>
          <w:color w:val="C3004A" w:themeColor="accent4"/>
        </w:rPr>
        <w:t>)</w:t>
      </w:r>
    </w:p>
    <w:p w:rsidR="003016D7" w:rsidRPr="003016D7" w:rsidRDefault="003016D7" w:rsidP="003A115C">
      <w:pPr>
        <w:pStyle w:val="Opsomming"/>
        <w:numPr>
          <w:ilvl w:val="1"/>
          <w:numId w:val="71"/>
        </w:numPr>
        <w:ind w:left="1800"/>
        <w:rPr>
          <w:color w:val="C3004A" w:themeColor="accent4"/>
        </w:rPr>
      </w:pPr>
      <w:r w:rsidRPr="003016D7">
        <w:rPr>
          <w:color w:val="C3004A" w:themeColor="accent4"/>
        </w:rPr>
        <w:t xml:space="preserve">KVBG keurmerk : OK </w:t>
      </w:r>
    </w:p>
    <w:p w:rsidR="003016D7" w:rsidRPr="003016D7" w:rsidRDefault="003016D7" w:rsidP="003A115C">
      <w:pPr>
        <w:pStyle w:val="Opsomming"/>
        <w:numPr>
          <w:ilvl w:val="1"/>
          <w:numId w:val="71"/>
        </w:numPr>
        <w:ind w:left="1800"/>
        <w:rPr>
          <w:color w:val="C3004A" w:themeColor="accent4"/>
        </w:rPr>
      </w:pPr>
      <w:r w:rsidRPr="003016D7">
        <w:rPr>
          <w:color w:val="C3004A" w:themeColor="accent4"/>
        </w:rPr>
        <w:t xml:space="preserve">EN 331 : vraag een attest aan de leverancier dat de dichtheidsproef op 650°C is uitgevoerd. </w:t>
      </w:r>
    </w:p>
    <w:p w:rsidR="003016D7" w:rsidRPr="003016D7" w:rsidRDefault="003016D7" w:rsidP="003A115C">
      <w:pPr>
        <w:pStyle w:val="Opsomming"/>
        <w:numPr>
          <w:ilvl w:val="1"/>
          <w:numId w:val="71"/>
        </w:numPr>
        <w:ind w:left="1800"/>
        <w:rPr>
          <w:color w:val="C3004A" w:themeColor="accent4"/>
        </w:rPr>
      </w:pPr>
      <w:r w:rsidRPr="003016D7">
        <w:rPr>
          <w:i/>
          <w:iCs/>
          <w:color w:val="C3004A" w:themeColor="accent4"/>
        </w:rPr>
        <w:t xml:space="preserve">DVGW : Indien kan aangetoond worden (d.m.v. een certificaat) dat de kraan beantwoordt aan de norm DIN 3537 deel 1 </w:t>
      </w:r>
      <w:r w:rsidRPr="003016D7">
        <w:rPr>
          <w:b/>
          <w:bCs/>
          <w:i/>
          <w:iCs/>
          <w:color w:val="C3004A" w:themeColor="accent4"/>
        </w:rPr>
        <w:t xml:space="preserve">EN </w:t>
      </w:r>
      <w:r w:rsidRPr="003016D7">
        <w:rPr>
          <w:i/>
          <w:iCs/>
          <w:color w:val="C3004A" w:themeColor="accent4"/>
        </w:rPr>
        <w:t xml:space="preserve">er een attest is dat de dichtheidsproef op hoge temperatuur (minimum 650°C in deze norm) succesvol werd uitgevoerd : OK. Let erop dat het deel 1 van deze norm betreft aangezien deel 2 van deze norm de weerstand tegen hoge temperatuur </w:t>
      </w:r>
      <w:r w:rsidRPr="003016D7">
        <w:rPr>
          <w:b/>
          <w:bCs/>
          <w:i/>
          <w:iCs/>
          <w:color w:val="C3004A" w:themeColor="accent4"/>
        </w:rPr>
        <w:t xml:space="preserve">niet </w:t>
      </w:r>
      <w:r w:rsidRPr="003016D7">
        <w:rPr>
          <w:i/>
          <w:iCs/>
          <w:color w:val="C3004A" w:themeColor="accent4"/>
        </w:rPr>
        <w:t xml:space="preserve">behandeld. </w:t>
      </w:r>
    </w:p>
    <w:p w:rsidR="003016D7" w:rsidRPr="003016D7" w:rsidRDefault="003016D7" w:rsidP="003A115C">
      <w:pPr>
        <w:pStyle w:val="Opsomming"/>
        <w:numPr>
          <w:ilvl w:val="1"/>
          <w:numId w:val="71"/>
        </w:numPr>
        <w:ind w:left="1800"/>
        <w:rPr>
          <w:color w:val="C3004A" w:themeColor="accent4"/>
        </w:rPr>
      </w:pPr>
      <w:r w:rsidRPr="003016D7">
        <w:rPr>
          <w:i/>
          <w:iCs/>
          <w:color w:val="C3004A" w:themeColor="accent4"/>
        </w:rPr>
        <w:t xml:space="preserve">Andere kranen : vraag een attest van dichtheidsproef op 670°C aan uw leverancier. </w:t>
      </w:r>
    </w:p>
    <w:p w:rsidR="003016D7" w:rsidRPr="003016D7" w:rsidRDefault="003016D7" w:rsidP="003A115C">
      <w:pPr>
        <w:pStyle w:val="Opsomming"/>
        <w:numPr>
          <w:ilvl w:val="0"/>
          <w:numId w:val="74"/>
        </w:numPr>
        <w:ind w:left="1287"/>
        <w:rPr>
          <w:color w:val="C3004A" w:themeColor="accent4"/>
        </w:rPr>
      </w:pPr>
      <w:r w:rsidRPr="003016D7">
        <w:rPr>
          <w:color w:val="C3004A" w:themeColor="accent4"/>
        </w:rPr>
        <w:t xml:space="preserve">Hetzij doeltreffend beschermd zijn tegen </w:t>
      </w:r>
      <w:r w:rsidR="00FB4874" w:rsidRPr="003016D7">
        <w:rPr>
          <w:color w:val="C3004A" w:themeColor="accent4"/>
        </w:rPr>
        <w:t>temperatuurstijging</w:t>
      </w:r>
      <w:r w:rsidRPr="003016D7">
        <w:rPr>
          <w:color w:val="C3004A" w:themeColor="accent4"/>
        </w:rPr>
        <w:t xml:space="preserve">. </w:t>
      </w:r>
    </w:p>
    <w:p w:rsidR="003016D7" w:rsidRPr="003016D7" w:rsidRDefault="003016D7" w:rsidP="003A115C">
      <w:pPr>
        <w:pStyle w:val="Opsomming"/>
        <w:numPr>
          <w:ilvl w:val="1"/>
          <w:numId w:val="72"/>
        </w:numPr>
        <w:ind w:left="1800"/>
        <w:rPr>
          <w:color w:val="C3004A" w:themeColor="accent4"/>
        </w:rPr>
      </w:pPr>
      <w:r w:rsidRPr="003016D7">
        <w:rPr>
          <w:color w:val="C3004A" w:themeColor="accent4"/>
        </w:rPr>
        <w:t xml:space="preserve">kast van max. 0,2 m3 met een Rf waarde van 30 min. voor de wanden en deuren </w:t>
      </w:r>
    </w:p>
    <w:p w:rsidR="003016D7" w:rsidRPr="003016D7" w:rsidRDefault="003016D7" w:rsidP="003A115C">
      <w:pPr>
        <w:pStyle w:val="Opsomming"/>
        <w:numPr>
          <w:ilvl w:val="1"/>
          <w:numId w:val="72"/>
        </w:numPr>
        <w:ind w:left="1800"/>
        <w:rPr>
          <w:color w:val="C3004A" w:themeColor="accent4"/>
        </w:rPr>
      </w:pPr>
      <w:r w:rsidRPr="003016D7">
        <w:rPr>
          <w:color w:val="C3004A" w:themeColor="accent4"/>
        </w:rPr>
        <w:t xml:space="preserve">lokaal met wanden met een Rf van min. 2 uren en deuren met een Rf van min. 1 uur </w:t>
      </w:r>
    </w:p>
    <w:p w:rsidR="003016D7" w:rsidRPr="003016D7" w:rsidRDefault="003016D7" w:rsidP="003A115C">
      <w:pPr>
        <w:pStyle w:val="Opsomming"/>
        <w:numPr>
          <w:ilvl w:val="1"/>
          <w:numId w:val="72"/>
        </w:numPr>
        <w:ind w:left="1800"/>
        <w:rPr>
          <w:color w:val="C3004A" w:themeColor="accent4"/>
        </w:rPr>
      </w:pPr>
      <w:r w:rsidRPr="003016D7">
        <w:rPr>
          <w:color w:val="C3004A" w:themeColor="accent4"/>
          <w:lang w:val="nl-NL"/>
        </w:rPr>
        <w:t>een (magneet) kraan niet van het type R</w:t>
      </w:r>
      <w:r w:rsidRPr="003016D7">
        <w:rPr>
          <w:color w:val="C3004A" w:themeColor="accent4"/>
          <w:vertAlign w:val="subscript"/>
          <w:lang w:val="nl-NL"/>
        </w:rPr>
        <w:t>HT</w:t>
      </w:r>
      <w:r w:rsidRPr="003016D7">
        <w:rPr>
          <w:color w:val="C3004A" w:themeColor="accent4"/>
          <w:lang w:val="nl-NL"/>
        </w:rPr>
        <w:t xml:space="preserve"> beveiligd door een thermische klep (TAS : Thermische Armatur- en Sicherung) geplaatst stroomopwaarts en dicht bij deze kraan.</w:t>
      </w:r>
    </w:p>
    <w:p w:rsidR="003016D7" w:rsidRPr="003016D7" w:rsidRDefault="003016D7" w:rsidP="003A115C">
      <w:pPr>
        <w:pStyle w:val="Opsomming"/>
        <w:numPr>
          <w:ilvl w:val="1"/>
          <w:numId w:val="72"/>
        </w:numPr>
        <w:ind w:left="1800"/>
        <w:rPr>
          <w:color w:val="C3004A" w:themeColor="accent4"/>
        </w:rPr>
      </w:pPr>
      <w:r w:rsidRPr="003016D7">
        <w:rPr>
          <w:color w:val="C3004A" w:themeColor="accent4"/>
        </w:rPr>
        <w:t>alternatieve oplossing voor magneetafsluiter : plaats de magneetafsluiter stroomafwaarts van de R</w:t>
      </w:r>
      <w:r w:rsidRPr="003016D7">
        <w:rPr>
          <w:color w:val="C3004A" w:themeColor="accent4"/>
          <w:vertAlign w:val="subscript"/>
        </w:rPr>
        <w:t>HT</w:t>
      </w:r>
      <w:r w:rsidRPr="003016D7">
        <w:rPr>
          <w:color w:val="C3004A" w:themeColor="accent4"/>
        </w:rPr>
        <w:t xml:space="preserve"> stopkraan van het toestel.</w:t>
      </w:r>
    </w:p>
    <w:p w:rsidR="008A5BC5" w:rsidRPr="00B5712C" w:rsidRDefault="008A5BC5" w:rsidP="003A115C">
      <w:pPr>
        <w:pStyle w:val="Kop2"/>
        <w:numPr>
          <w:ilvl w:val="0"/>
          <w:numId w:val="0"/>
        </w:numPr>
        <w:ind w:left="360"/>
        <w:rPr>
          <w:color w:val="C3004A" w:themeColor="accent4"/>
        </w:rPr>
      </w:pPr>
      <w:bookmarkStart w:id="121" w:name="_Toc461710898"/>
      <w:r>
        <w:rPr>
          <w:color w:val="C3004A" w:themeColor="accent4"/>
        </w:rPr>
        <w:t>64</w:t>
      </w:r>
      <w:r w:rsidRPr="00B5712C">
        <w:rPr>
          <w:color w:val="C3004A" w:themeColor="accent4"/>
        </w:rPr>
        <w:t>.</w:t>
      </w:r>
      <w:r>
        <w:rPr>
          <w:color w:val="C3004A" w:themeColor="accent4"/>
        </w:rPr>
        <w:t>21</w:t>
      </w:r>
      <w:r w:rsidRPr="00B5712C">
        <w:rPr>
          <w:color w:val="C3004A" w:themeColor="accent4"/>
        </w:rPr>
        <w:t>.</w:t>
      </w:r>
      <w:r w:rsidRPr="00B5712C">
        <w:rPr>
          <w:color w:val="C3004A" w:themeColor="accent4"/>
        </w:rPr>
        <w:tab/>
      </w:r>
      <w:r>
        <w:rPr>
          <w:color w:val="C3004A" w:themeColor="accent4"/>
        </w:rPr>
        <w:t>gaskranen</w:t>
      </w:r>
      <w:r w:rsidRPr="00B5712C">
        <w:rPr>
          <w:color w:val="C3004A" w:themeColor="accent4"/>
        </w:rPr>
        <w:t xml:space="preserve"> - </w:t>
      </w:r>
      <w:r>
        <w:rPr>
          <w:color w:val="C3004A" w:themeColor="accent4"/>
        </w:rPr>
        <w:t>gasfilter</w:t>
      </w:r>
      <w:bookmarkEnd w:id="121"/>
    </w:p>
    <w:p w:rsidR="008A5BC5" w:rsidRPr="008A5BC5" w:rsidRDefault="008A5BC5" w:rsidP="003A115C">
      <w:pPr>
        <w:spacing w:after="0" w:line="240" w:lineRule="auto"/>
        <w:ind w:left="360"/>
        <w:rPr>
          <w:b/>
          <w:u w:val="single"/>
          <w:lang w:val="nl"/>
        </w:rPr>
      </w:pPr>
      <w:r w:rsidRPr="008A5BC5">
        <w:rPr>
          <w:b/>
          <w:u w:val="single"/>
          <w:lang w:val="nl"/>
        </w:rPr>
        <w:t>Meting</w:t>
      </w:r>
    </w:p>
    <w:p w:rsidR="008A5BC5" w:rsidRPr="008A5BC5" w:rsidRDefault="008A5BC5" w:rsidP="003A115C">
      <w:pPr>
        <w:spacing w:line="240" w:lineRule="auto"/>
        <w:ind w:left="360"/>
        <w:rPr>
          <w:lang w:val="nl"/>
        </w:rPr>
      </w:pPr>
      <w:r w:rsidRPr="008A5BC5">
        <w:rPr>
          <w:lang w:val="nl"/>
        </w:rPr>
        <w:t>aard van de overeenkomst: Pro Memorie (PM). Inbegrepen in de prijs van het leidingnet.</w:t>
      </w:r>
    </w:p>
    <w:p w:rsidR="008A5BC5" w:rsidRPr="008A5BC5" w:rsidRDefault="008A5BC5" w:rsidP="003A115C">
      <w:pPr>
        <w:spacing w:after="0" w:line="240" w:lineRule="auto"/>
        <w:ind w:left="360"/>
        <w:rPr>
          <w:b/>
          <w:u w:val="single"/>
          <w:lang w:val="nl"/>
        </w:rPr>
      </w:pPr>
      <w:r w:rsidRPr="008A5BC5">
        <w:rPr>
          <w:b/>
          <w:u w:val="single"/>
          <w:lang w:val="nl"/>
        </w:rPr>
        <w:t>Materiaal</w:t>
      </w:r>
    </w:p>
    <w:p w:rsidR="008A5BC5" w:rsidRPr="008A5BC5" w:rsidRDefault="008A5BC5" w:rsidP="003A115C">
      <w:pPr>
        <w:spacing w:after="0" w:line="240" w:lineRule="auto"/>
        <w:ind w:left="360"/>
        <w:rPr>
          <w:lang w:val="nl"/>
        </w:rPr>
      </w:pPr>
      <w:r w:rsidRPr="008A5BC5">
        <w:rPr>
          <w:lang w:val="nl"/>
        </w:rPr>
        <w:t>De filters zijn vervaardigd uit synthetisch weefsel of metaalgaas voor het ophouden van deeltjes tot 3 micron; ze zijn vlot verwijderbaar, vervangbaar en onderhoudbaar.</w:t>
      </w:r>
    </w:p>
    <w:p w:rsidR="008A5BC5" w:rsidRPr="00B5712C" w:rsidRDefault="008A5BC5" w:rsidP="003A115C">
      <w:pPr>
        <w:pStyle w:val="Kop2"/>
        <w:numPr>
          <w:ilvl w:val="0"/>
          <w:numId w:val="0"/>
        </w:numPr>
        <w:ind w:left="360"/>
        <w:rPr>
          <w:color w:val="C3004A" w:themeColor="accent4"/>
        </w:rPr>
      </w:pPr>
      <w:bookmarkStart w:id="122" w:name="_Toc461710899"/>
      <w:r>
        <w:rPr>
          <w:color w:val="C3004A" w:themeColor="accent4"/>
        </w:rPr>
        <w:t>64</w:t>
      </w:r>
      <w:r w:rsidRPr="00B5712C">
        <w:rPr>
          <w:color w:val="C3004A" w:themeColor="accent4"/>
        </w:rPr>
        <w:t>.</w:t>
      </w:r>
      <w:r>
        <w:rPr>
          <w:color w:val="C3004A" w:themeColor="accent4"/>
        </w:rPr>
        <w:t>22</w:t>
      </w:r>
      <w:r w:rsidRPr="00B5712C">
        <w:rPr>
          <w:color w:val="C3004A" w:themeColor="accent4"/>
        </w:rPr>
        <w:t>.</w:t>
      </w:r>
      <w:r w:rsidRPr="00B5712C">
        <w:rPr>
          <w:color w:val="C3004A" w:themeColor="accent4"/>
        </w:rPr>
        <w:tab/>
      </w:r>
      <w:r>
        <w:rPr>
          <w:color w:val="C3004A" w:themeColor="accent4"/>
        </w:rPr>
        <w:t>gaskranen</w:t>
      </w:r>
      <w:r w:rsidRPr="00B5712C">
        <w:rPr>
          <w:color w:val="C3004A" w:themeColor="accent4"/>
        </w:rPr>
        <w:t xml:space="preserve"> - </w:t>
      </w:r>
      <w:r>
        <w:rPr>
          <w:color w:val="C3004A" w:themeColor="accent4"/>
        </w:rPr>
        <w:t>afsluitkranen</w:t>
      </w:r>
      <w:bookmarkEnd w:id="122"/>
    </w:p>
    <w:p w:rsidR="008A5BC5" w:rsidRPr="008A5BC5" w:rsidRDefault="008A5BC5" w:rsidP="003A115C">
      <w:pPr>
        <w:spacing w:after="0" w:line="240" w:lineRule="auto"/>
        <w:ind w:left="360"/>
        <w:rPr>
          <w:b/>
          <w:u w:val="single"/>
          <w:lang w:val="nl"/>
        </w:rPr>
      </w:pPr>
      <w:r w:rsidRPr="008A5BC5">
        <w:rPr>
          <w:b/>
          <w:u w:val="single"/>
          <w:lang w:val="nl"/>
        </w:rPr>
        <w:t>Meting</w:t>
      </w:r>
    </w:p>
    <w:p w:rsidR="008A5BC5" w:rsidRPr="008A5BC5" w:rsidRDefault="008A5BC5" w:rsidP="003A115C">
      <w:pPr>
        <w:spacing w:line="240" w:lineRule="auto"/>
        <w:ind w:left="360"/>
        <w:rPr>
          <w:lang w:val="nl"/>
        </w:rPr>
      </w:pPr>
      <w:r w:rsidRPr="008A5BC5">
        <w:rPr>
          <w:lang w:val="nl"/>
        </w:rPr>
        <w:t>aard van de overeenkomst: Pro Memorie (PM). Inbegrepen in de prijs van het leidingnet.</w:t>
      </w:r>
    </w:p>
    <w:p w:rsidR="008A5BC5" w:rsidRPr="008A5BC5" w:rsidRDefault="008A5BC5" w:rsidP="003A115C">
      <w:pPr>
        <w:spacing w:after="0" w:line="240" w:lineRule="auto"/>
        <w:ind w:left="360"/>
        <w:rPr>
          <w:b/>
          <w:u w:val="single"/>
          <w:lang w:val="nl"/>
        </w:rPr>
      </w:pPr>
      <w:r w:rsidRPr="008A5BC5">
        <w:rPr>
          <w:b/>
          <w:u w:val="single"/>
          <w:lang w:val="nl"/>
        </w:rPr>
        <w:t>Materiaal</w:t>
      </w:r>
    </w:p>
    <w:p w:rsidR="008A5BC5" w:rsidRPr="008A5BC5" w:rsidRDefault="008A5BC5" w:rsidP="003A115C">
      <w:pPr>
        <w:spacing w:line="240" w:lineRule="auto"/>
        <w:ind w:left="360"/>
        <w:rPr>
          <w:lang w:val="nl"/>
        </w:rPr>
      </w:pPr>
      <w:r w:rsidRPr="008A5BC5">
        <w:rPr>
          <w:lang w:val="nl"/>
        </w:rPr>
        <w:t>De afsluitkranen zijn van het type sferische plugkranen met vol</w:t>
      </w:r>
      <w:r w:rsidR="00207681">
        <w:rPr>
          <w:lang w:val="nl"/>
        </w:rPr>
        <w:t>le doorlaat met drieledig koppel</w:t>
      </w:r>
      <w:r w:rsidRPr="008A5BC5">
        <w:rPr>
          <w:lang w:val="nl"/>
        </w:rPr>
        <w:t>stuk conform NBN D 51-003. De diameters zijn aangepast aan de gasleiding en debiet van het aangesloten verbruikstoestel, zoals aangeduid op plannen en meetstaat.</w:t>
      </w:r>
    </w:p>
    <w:p w:rsidR="008A5BC5" w:rsidRPr="008A5BC5" w:rsidRDefault="008A5BC5" w:rsidP="003A115C">
      <w:pPr>
        <w:spacing w:after="0" w:line="240" w:lineRule="auto"/>
        <w:ind w:left="360"/>
        <w:rPr>
          <w:b/>
          <w:u w:val="single"/>
          <w:lang w:val="nl"/>
        </w:rPr>
      </w:pPr>
      <w:r w:rsidRPr="008A5BC5">
        <w:rPr>
          <w:b/>
          <w:u w:val="single"/>
          <w:lang w:val="nl"/>
        </w:rPr>
        <w:lastRenderedPageBreak/>
        <w:t>Uitvoering</w:t>
      </w:r>
    </w:p>
    <w:p w:rsidR="008A5BC5" w:rsidRPr="008A5BC5" w:rsidRDefault="008A5BC5" w:rsidP="003A115C">
      <w:pPr>
        <w:spacing w:line="240" w:lineRule="auto"/>
        <w:ind w:left="360"/>
        <w:rPr>
          <w:lang w:val="nl"/>
        </w:rPr>
      </w:pPr>
      <w:r w:rsidRPr="008A5BC5">
        <w:rPr>
          <w:lang w:val="nl"/>
        </w:rPr>
        <w:t>Geplaatst zo dicht mogelijk bij het verbruikstoestel en gemakkelijk bereik- en bedienbaar.</w:t>
      </w:r>
    </w:p>
    <w:p w:rsidR="008A5BC5" w:rsidRPr="008A5BC5" w:rsidRDefault="008A5BC5" w:rsidP="003A115C">
      <w:pPr>
        <w:spacing w:after="0" w:line="240" w:lineRule="auto"/>
        <w:ind w:left="360"/>
        <w:rPr>
          <w:b/>
          <w:u w:val="single"/>
          <w:lang w:val="nl"/>
        </w:rPr>
      </w:pPr>
      <w:r w:rsidRPr="008A5BC5">
        <w:rPr>
          <w:b/>
          <w:u w:val="single"/>
          <w:lang w:val="nl"/>
        </w:rPr>
        <w:t>Toepassing</w:t>
      </w:r>
    </w:p>
    <w:p w:rsidR="000D0AFA" w:rsidRDefault="003016D7" w:rsidP="003A115C">
      <w:pPr>
        <w:spacing w:after="0" w:line="240" w:lineRule="auto"/>
        <w:ind w:left="360"/>
        <w:rPr>
          <w:color w:val="C3004A" w:themeColor="accent4"/>
        </w:rPr>
      </w:pPr>
      <w:r w:rsidRPr="003016D7">
        <w:rPr>
          <w:color w:val="C3004A" w:themeColor="accent4"/>
        </w:rPr>
        <w:t xml:space="preserve">Stopkranen: </w:t>
      </w:r>
    </w:p>
    <w:p w:rsidR="008A5BC5" w:rsidRPr="000D0AFA" w:rsidRDefault="002B6FE9" w:rsidP="003A115C">
      <w:pPr>
        <w:spacing w:after="0" w:line="240" w:lineRule="auto"/>
        <w:ind w:left="360"/>
        <w:rPr>
          <w:color w:val="C3004A" w:themeColor="accent4"/>
          <w:lang w:val="nl-BE"/>
        </w:rPr>
      </w:pPr>
      <w:r w:rsidRPr="002B6FE9">
        <w:rPr>
          <w:color w:val="C3004A" w:themeColor="accent4"/>
          <w:lang w:val="nl-BE"/>
        </w:rPr>
        <w:t xml:space="preserve">Elk verbruikstoestel is onmiddellijk voorafgegaan door een gemakkelijk BEREIK- EN BEDIENBARE STOPKRAAN IN HET ZICHT van het toestel op de leiding. </w:t>
      </w:r>
    </w:p>
    <w:p w:rsidR="003016D7" w:rsidRDefault="003016D7" w:rsidP="003A115C">
      <w:pPr>
        <w:spacing w:after="0" w:line="240" w:lineRule="auto"/>
        <w:ind w:left="360"/>
        <w:rPr>
          <w:color w:val="C3004A" w:themeColor="accent4"/>
        </w:rPr>
      </w:pPr>
      <w:r w:rsidRPr="003016D7">
        <w:rPr>
          <w:color w:val="C3004A" w:themeColor="accent4"/>
        </w:rPr>
        <w:t xml:space="preserve">Sectioneerkranen: </w:t>
      </w:r>
    </w:p>
    <w:p w:rsidR="000D0AFA" w:rsidRDefault="000D0AFA" w:rsidP="003A115C">
      <w:pPr>
        <w:spacing w:after="0" w:line="240" w:lineRule="auto"/>
        <w:ind w:left="360"/>
        <w:rPr>
          <w:color w:val="C3004A" w:themeColor="accent4"/>
        </w:rPr>
      </w:pPr>
      <w:r w:rsidRPr="000D0AFA">
        <w:rPr>
          <w:color w:val="C3004A" w:themeColor="accent4"/>
        </w:rPr>
        <w:t>Er dient een sectioneerkraan geplaatst te worden :</w:t>
      </w:r>
    </w:p>
    <w:p w:rsidR="000D0AFA" w:rsidRPr="000D0AFA" w:rsidRDefault="000D0AFA" w:rsidP="003A115C">
      <w:pPr>
        <w:pStyle w:val="Lijstalinea"/>
        <w:numPr>
          <w:ilvl w:val="0"/>
          <w:numId w:val="75"/>
        </w:numPr>
        <w:ind w:left="1080"/>
        <w:rPr>
          <w:rFonts w:asciiTheme="minorHAnsi" w:hAnsiTheme="minorHAnsi"/>
          <w:color w:val="C3004A" w:themeColor="accent4"/>
          <w:sz w:val="22"/>
          <w:szCs w:val="22"/>
        </w:rPr>
      </w:pPr>
      <w:r>
        <w:rPr>
          <w:rFonts w:asciiTheme="minorHAnsi" w:hAnsiTheme="minorHAnsi"/>
          <w:color w:val="C3004A" w:themeColor="accent4"/>
          <w:sz w:val="22"/>
          <w:szCs w:val="22"/>
        </w:rPr>
        <w:t>in elk gebouw</w:t>
      </w:r>
      <w:r w:rsidRPr="000D0AFA">
        <w:rPr>
          <w:rFonts w:asciiTheme="minorHAnsi" w:hAnsiTheme="minorHAnsi"/>
          <w:color w:val="C3004A" w:themeColor="accent4"/>
          <w:sz w:val="22"/>
          <w:szCs w:val="22"/>
        </w:rPr>
        <w:t>, ter hoogte van de inkomende leiding in dit</w:t>
      </w:r>
      <w:r>
        <w:rPr>
          <w:rFonts w:asciiTheme="minorHAnsi" w:hAnsiTheme="minorHAnsi"/>
          <w:color w:val="C3004A" w:themeColor="accent4"/>
          <w:sz w:val="22"/>
          <w:szCs w:val="22"/>
        </w:rPr>
        <w:t xml:space="preserve"> gebouw</w:t>
      </w:r>
      <w:r w:rsidRPr="000D0AFA">
        <w:rPr>
          <w:rFonts w:asciiTheme="minorHAnsi" w:hAnsiTheme="minorHAnsi"/>
          <w:color w:val="C3004A" w:themeColor="accent4"/>
          <w:sz w:val="22"/>
          <w:szCs w:val="22"/>
        </w:rPr>
        <w:t xml:space="preserve">; </w:t>
      </w:r>
    </w:p>
    <w:p w:rsidR="000D0AFA" w:rsidRPr="000D0AFA" w:rsidRDefault="000D0AFA" w:rsidP="003A115C">
      <w:pPr>
        <w:pStyle w:val="Lijstalinea"/>
        <w:numPr>
          <w:ilvl w:val="0"/>
          <w:numId w:val="75"/>
        </w:numPr>
        <w:ind w:left="1080"/>
        <w:rPr>
          <w:rFonts w:asciiTheme="minorHAnsi" w:hAnsiTheme="minorHAnsi"/>
          <w:color w:val="C3004A" w:themeColor="accent4"/>
          <w:sz w:val="22"/>
          <w:szCs w:val="22"/>
        </w:rPr>
      </w:pPr>
      <w:r w:rsidRPr="000D0AFA">
        <w:rPr>
          <w:rFonts w:asciiTheme="minorHAnsi" w:hAnsiTheme="minorHAnsi"/>
          <w:color w:val="C3004A" w:themeColor="accent4"/>
          <w:sz w:val="22"/>
          <w:szCs w:val="22"/>
        </w:rPr>
        <w:t xml:space="preserve">vóór iedere tussengasmeter; </w:t>
      </w:r>
    </w:p>
    <w:p w:rsidR="000D0AFA" w:rsidRPr="000D0AFA" w:rsidRDefault="000D0AFA" w:rsidP="003A115C">
      <w:pPr>
        <w:pStyle w:val="Lijstalinea"/>
        <w:numPr>
          <w:ilvl w:val="0"/>
          <w:numId w:val="75"/>
        </w:numPr>
        <w:ind w:left="1080"/>
        <w:rPr>
          <w:rFonts w:asciiTheme="minorHAnsi" w:hAnsiTheme="minorHAnsi"/>
          <w:color w:val="C3004A" w:themeColor="accent4"/>
          <w:sz w:val="22"/>
          <w:szCs w:val="22"/>
        </w:rPr>
      </w:pPr>
      <w:r w:rsidRPr="000D0AFA">
        <w:rPr>
          <w:rFonts w:asciiTheme="minorHAnsi" w:hAnsiTheme="minorHAnsi"/>
          <w:color w:val="C3004A" w:themeColor="accent4"/>
          <w:sz w:val="22"/>
          <w:szCs w:val="22"/>
        </w:rPr>
        <w:t xml:space="preserve">bij het begin van een uitbreiding van de binnenleiding. </w:t>
      </w:r>
    </w:p>
    <w:p w:rsidR="008A5BC5" w:rsidRPr="00B5712C" w:rsidRDefault="008A5BC5" w:rsidP="003A115C">
      <w:pPr>
        <w:pStyle w:val="Kop2"/>
        <w:numPr>
          <w:ilvl w:val="0"/>
          <w:numId w:val="0"/>
        </w:numPr>
        <w:ind w:left="360"/>
        <w:rPr>
          <w:color w:val="C3004A" w:themeColor="accent4"/>
        </w:rPr>
      </w:pPr>
      <w:bookmarkStart w:id="123" w:name="_Toc461710900"/>
      <w:r>
        <w:rPr>
          <w:color w:val="C3004A" w:themeColor="accent4"/>
        </w:rPr>
        <w:t>64</w:t>
      </w:r>
      <w:r w:rsidRPr="00B5712C">
        <w:rPr>
          <w:color w:val="C3004A" w:themeColor="accent4"/>
        </w:rPr>
        <w:t>.</w:t>
      </w:r>
      <w:r w:rsidR="008027C1">
        <w:rPr>
          <w:color w:val="C3004A" w:themeColor="accent4"/>
        </w:rPr>
        <w:t>3</w:t>
      </w:r>
      <w:r>
        <w:rPr>
          <w:color w:val="C3004A" w:themeColor="accent4"/>
        </w:rPr>
        <w:t>0</w:t>
      </w:r>
      <w:r w:rsidRPr="00B5712C">
        <w:rPr>
          <w:color w:val="C3004A" w:themeColor="accent4"/>
        </w:rPr>
        <w:t>.</w:t>
      </w:r>
      <w:r w:rsidRPr="00B5712C">
        <w:rPr>
          <w:color w:val="C3004A" w:themeColor="accent4"/>
        </w:rPr>
        <w:tab/>
      </w:r>
      <w:r>
        <w:rPr>
          <w:color w:val="C3004A" w:themeColor="accent4"/>
        </w:rPr>
        <w:t>gasaansluiting</w:t>
      </w:r>
      <w:bookmarkEnd w:id="123"/>
    </w:p>
    <w:p w:rsidR="003A44F4" w:rsidRPr="003A44F4" w:rsidRDefault="003A44F4" w:rsidP="003A115C">
      <w:pPr>
        <w:spacing w:after="0" w:line="240" w:lineRule="auto"/>
        <w:ind w:left="360"/>
        <w:rPr>
          <w:b/>
          <w:u w:val="single"/>
          <w:lang w:val="nl"/>
        </w:rPr>
      </w:pPr>
      <w:r w:rsidRPr="003A44F4">
        <w:rPr>
          <w:b/>
          <w:u w:val="single"/>
          <w:lang w:val="nl"/>
        </w:rPr>
        <w:t>Omschrijving</w:t>
      </w:r>
    </w:p>
    <w:p w:rsidR="003A44F4" w:rsidRPr="003A44F4" w:rsidRDefault="003A44F4" w:rsidP="003A115C">
      <w:pPr>
        <w:spacing w:line="240" w:lineRule="auto"/>
        <w:ind w:left="360"/>
      </w:pPr>
      <w:r w:rsidRPr="003A44F4">
        <w:t>Alle noodzakelijke werken voor het bekomen van een aansluiting op het gasleidingsnet, in overeenstemming met de eisen van de netbeheerder. Deze post omvat alle werken die niet in de factuur voor de aansluiting zijn inbegrepen, zoals: het maken en dichten van sleuven, doorkappingen, opstelling van de meter, equipotentiaalverbindingen,…  Enkel de kosten voor de aansluiting en indienststelling, zoals aangerekend door de netbeheerder, zijn ten laste van de bouwheer.</w:t>
      </w:r>
    </w:p>
    <w:p w:rsidR="003A44F4" w:rsidRPr="003A44F4" w:rsidRDefault="003A44F4" w:rsidP="003A115C">
      <w:pPr>
        <w:spacing w:after="0" w:line="240" w:lineRule="auto"/>
        <w:ind w:left="360"/>
        <w:rPr>
          <w:b/>
          <w:u w:val="single"/>
          <w:lang w:val="nl"/>
        </w:rPr>
      </w:pPr>
      <w:r w:rsidRPr="003A44F4">
        <w:rPr>
          <w:b/>
          <w:u w:val="single"/>
          <w:lang w:val="nl"/>
        </w:rPr>
        <w:t>Meting</w:t>
      </w:r>
    </w:p>
    <w:p w:rsidR="003A44F4" w:rsidRPr="003A44F4" w:rsidRDefault="003A44F4" w:rsidP="003A115C">
      <w:pPr>
        <w:spacing w:after="0" w:line="240" w:lineRule="auto"/>
        <w:ind w:left="360"/>
        <w:rPr>
          <w:lang w:val="nl"/>
        </w:rPr>
      </w:pPr>
      <w:r w:rsidRPr="003A44F4">
        <w:rPr>
          <w:lang w:val="nl"/>
        </w:rPr>
        <w:t>meeteenheid: per stuk</w:t>
      </w:r>
    </w:p>
    <w:p w:rsidR="003A44F4" w:rsidRPr="003A44F4" w:rsidRDefault="003A44F4" w:rsidP="003A115C">
      <w:pPr>
        <w:spacing w:line="240" w:lineRule="auto"/>
        <w:ind w:left="360"/>
        <w:rPr>
          <w:lang w:val="nl"/>
        </w:rPr>
      </w:pPr>
      <w:r w:rsidRPr="003A44F4">
        <w:rPr>
          <w:lang w:val="nl"/>
        </w:rPr>
        <w:t>aard van de overeenkomst: Forfaitaire Hoeveelheid (FH)</w:t>
      </w:r>
    </w:p>
    <w:p w:rsidR="003A44F4" w:rsidRPr="003A44F4" w:rsidRDefault="003A44F4" w:rsidP="003A115C">
      <w:pPr>
        <w:spacing w:after="0" w:line="240" w:lineRule="auto"/>
        <w:ind w:left="360"/>
        <w:rPr>
          <w:b/>
          <w:u w:val="single"/>
          <w:lang w:val="nl"/>
        </w:rPr>
      </w:pPr>
      <w:r w:rsidRPr="003A44F4">
        <w:rPr>
          <w:b/>
          <w:u w:val="single"/>
          <w:lang w:val="nl"/>
        </w:rPr>
        <w:t>Uitvoering</w:t>
      </w:r>
    </w:p>
    <w:p w:rsidR="00410861" w:rsidRPr="00410861" w:rsidRDefault="00410861" w:rsidP="003A115C">
      <w:pPr>
        <w:spacing w:after="0" w:line="240" w:lineRule="auto"/>
        <w:ind w:left="360"/>
        <w:rPr>
          <w:color w:val="C3004A" w:themeColor="accent4"/>
          <w:lang w:val="nl-BE"/>
        </w:rPr>
      </w:pPr>
      <w:r w:rsidRPr="00410861">
        <w:rPr>
          <w:color w:val="C3004A" w:themeColor="accent4"/>
          <w:lang w:val="nl-BE"/>
        </w:rPr>
        <w:t>NUTSLEIDINGEN</w:t>
      </w:r>
    </w:p>
    <w:p w:rsidR="00410861" w:rsidRPr="00410861" w:rsidRDefault="00410861" w:rsidP="003A115C">
      <w:pPr>
        <w:spacing w:after="0" w:line="240" w:lineRule="auto"/>
        <w:ind w:left="360"/>
        <w:rPr>
          <w:color w:val="C3004A" w:themeColor="accent4"/>
          <w:lang w:val="nl-BE"/>
        </w:rPr>
      </w:pPr>
      <w:r w:rsidRPr="00410861">
        <w:rPr>
          <w:color w:val="C3004A" w:themeColor="accent4"/>
          <w:lang w:val="nl-BE"/>
        </w:rPr>
        <w:t>De plannen met aanduiding van het tracé van ondergrondse kabels en leidingen  dient vóór de start van de werken opgevraagd te worden bij de Afdeling Infrastructuur. Bij niet beschikbaarheid zorgt de aannemer ervoor geen werken uit te voeren alvorens de nodige onderzoeken naar leidingen uit te voeren. Voor de opsporing van ondergrondse kabels en leidingen en om de inplanting van kabels of leidingen te verifiëren is het graven van proefsleuven aangeraden. Zo</w:t>
      </w:r>
      <w:r>
        <w:rPr>
          <w:color w:val="C3004A" w:themeColor="accent4"/>
          <w:lang w:val="nl-BE"/>
        </w:rPr>
        <w:t xml:space="preserve"> </w:t>
      </w:r>
      <w:r w:rsidRPr="00410861">
        <w:rPr>
          <w:color w:val="C3004A" w:themeColor="accent4"/>
          <w:lang w:val="nl-BE"/>
        </w:rPr>
        <w:t>nodig dient een detectiesysteem gebruikt te worden.</w:t>
      </w:r>
    </w:p>
    <w:p w:rsidR="00410861" w:rsidRPr="00410861" w:rsidRDefault="00410861" w:rsidP="003A115C">
      <w:pPr>
        <w:spacing w:after="0" w:line="240" w:lineRule="auto"/>
        <w:ind w:left="360"/>
        <w:rPr>
          <w:color w:val="C3004A" w:themeColor="accent4"/>
          <w:lang w:val="nl-BE"/>
        </w:rPr>
      </w:pPr>
      <w:r w:rsidRPr="00410861">
        <w:rPr>
          <w:color w:val="C3004A" w:themeColor="accent4"/>
          <w:lang w:val="nl-BE"/>
        </w:rPr>
        <w:t>Alle ondergrondse leidingen en kabels worden geplaatst volgens geldende reglementering. Gas ligt minimum 60 cm onder het maaiveld. Op 15 cm boven de buizen en kabels worden signalisatielinten aangebracht. Kabels worden afgedekt met kunststof afdekkappen. Na uitvoering worden gedetailleerde as-built</w:t>
      </w:r>
      <w:r>
        <w:rPr>
          <w:color w:val="C3004A" w:themeColor="accent4"/>
          <w:lang w:val="nl-BE"/>
        </w:rPr>
        <w:t xml:space="preserve"> </w:t>
      </w:r>
      <w:r w:rsidRPr="00410861">
        <w:rPr>
          <w:color w:val="C3004A" w:themeColor="accent4"/>
          <w:lang w:val="nl-BE"/>
        </w:rPr>
        <w:t>plannen opgemaakt met de maatvoering.</w:t>
      </w:r>
    </w:p>
    <w:p w:rsidR="003A44F4" w:rsidRPr="003A44F4" w:rsidRDefault="003A44F4" w:rsidP="003A115C">
      <w:pPr>
        <w:spacing w:after="0" w:line="240" w:lineRule="auto"/>
        <w:ind w:left="360"/>
      </w:pPr>
      <w:r w:rsidRPr="003A44F4">
        <w:t>OPSTELLING - GASMETERS</w:t>
      </w:r>
    </w:p>
    <w:p w:rsidR="003A44F4" w:rsidRPr="003A44F4" w:rsidRDefault="003A44F4" w:rsidP="003A115C">
      <w:pPr>
        <w:spacing w:after="0" w:line="240" w:lineRule="auto"/>
        <w:ind w:left="360"/>
        <w:rPr>
          <w:lang w:val="nl"/>
        </w:rPr>
      </w:pPr>
      <w:r w:rsidRPr="003A44F4">
        <w:rPr>
          <w:lang w:val="nl"/>
        </w:rPr>
        <w:t xml:space="preserve">De voorziene plaatsing van de gasmeter voldoet aan de norm NBN D 51-003 en aan de voorschriften van de netbeheerder. </w:t>
      </w:r>
    </w:p>
    <w:p w:rsidR="003A44F4" w:rsidRPr="003A44F4" w:rsidRDefault="003A44F4" w:rsidP="003A115C">
      <w:pPr>
        <w:spacing w:after="0" w:line="240" w:lineRule="auto"/>
        <w:ind w:left="360"/>
        <w:rPr>
          <w:lang w:val="nl"/>
        </w:rPr>
      </w:pPr>
      <w:r w:rsidRPr="003A44F4">
        <w:rPr>
          <w:lang w:val="nl"/>
        </w:rPr>
        <w:t>Het leidingnet wordt aangesloten op de voeding. Ze mag niet worden ingewerkt. Ze moet altijd bereikbaar blijven voor de personeelsleden van de netbeheerder.</w:t>
      </w:r>
      <w:r w:rsidRPr="003A44F4">
        <w:rPr>
          <w:lang w:val="nl"/>
        </w:rPr>
        <w:tab/>
        <w:t xml:space="preserve"> De binneninstallatie wordt afgewerkt tot op maximum </w:t>
      </w:r>
      <w:smartTag w:uri="urn:schemas-microsoft-com:office:smarttags" w:element="metricconverter">
        <w:smartTagPr>
          <w:attr w:name="ProductID" w:val="1 meter"/>
        </w:smartTagPr>
        <w:r w:rsidRPr="003A44F4">
          <w:rPr>
            <w:lang w:val="nl"/>
          </w:rPr>
          <w:t>1 meter</w:t>
        </w:r>
      </w:smartTag>
      <w:r w:rsidRPr="003A44F4">
        <w:rPr>
          <w:lang w:val="nl"/>
        </w:rPr>
        <w:t xml:space="preserve"> afstand van de gasmeter, d.m.v. een stuk buis met aangepaste buitendraad.</w:t>
      </w:r>
    </w:p>
    <w:p w:rsidR="003A44F4" w:rsidRPr="003A44F4" w:rsidRDefault="003A44F4" w:rsidP="003A115C">
      <w:pPr>
        <w:spacing w:after="0" w:line="240" w:lineRule="auto"/>
        <w:ind w:left="360"/>
        <w:rPr>
          <w:lang w:val="nl"/>
        </w:rPr>
      </w:pPr>
      <w:r w:rsidRPr="003A44F4">
        <w:rPr>
          <w:lang w:val="nl"/>
        </w:rPr>
        <w:t>De aansluiting mag niet onder invloed staan van schadelijke krachten en ook niet in aanraking komen met metalen of producten die schade kunnen veroorzaken. Indien de netbeheerder van oordeel is dat bijkomende veiligheidsmaatregelen moeten getroffen worden wegens het bestaan van bijzondere risico's of karakteristieken van de omgeving, zal de aannemer deze uitvoeren op eigen kosten.</w:t>
      </w:r>
    </w:p>
    <w:p w:rsidR="003A44F4" w:rsidRPr="003A44F4" w:rsidRDefault="003A44F4" w:rsidP="003A115C">
      <w:pPr>
        <w:spacing w:after="0" w:line="240" w:lineRule="auto"/>
        <w:ind w:left="360"/>
      </w:pPr>
      <w:r w:rsidRPr="003A44F4">
        <w:t>GASMETER BINNEN HET GEBOUW</w:t>
      </w:r>
    </w:p>
    <w:p w:rsidR="003A44F4" w:rsidRPr="003A44F4" w:rsidRDefault="003A44F4" w:rsidP="003A115C">
      <w:pPr>
        <w:spacing w:after="0" w:line="240" w:lineRule="auto"/>
        <w:ind w:left="360"/>
        <w:rPr>
          <w:lang w:val="nl"/>
        </w:rPr>
      </w:pPr>
      <w:r w:rsidRPr="003A44F4">
        <w:rPr>
          <w:lang w:val="nl"/>
        </w:rPr>
        <w:t xml:space="preserve">de muurdoorvoer voor de gasleiding mag geen doorgang verlenen aan andere leidingen. Alle andere leidingen moeten op een afstand van minstens 20cm blijven; deze muurdoorvoer wordt water- en </w:t>
      </w:r>
      <w:r w:rsidRPr="003A44F4">
        <w:rPr>
          <w:lang w:val="nl"/>
        </w:rPr>
        <w:lastRenderedPageBreak/>
        <w:t>gasdicht afgesloten; volgens de bepalingen van de lokale netbeheerders dient gebruik gemaakt van een energiebocht;</w:t>
      </w:r>
    </w:p>
    <w:p w:rsidR="003A44F4" w:rsidRPr="003A44F4" w:rsidRDefault="003A44F4" w:rsidP="003A115C">
      <w:pPr>
        <w:spacing w:after="0" w:line="240" w:lineRule="auto"/>
        <w:ind w:left="360"/>
        <w:rPr>
          <w:lang w:val="nl"/>
        </w:rPr>
      </w:pPr>
      <w:r w:rsidRPr="003A44F4">
        <w:rPr>
          <w:lang w:val="nl"/>
        </w:rPr>
        <w:t>het gedeelte van de dienstleiding binnen het gebouw moet zo kort mogelijk zijn;</w:t>
      </w:r>
    </w:p>
    <w:p w:rsidR="003A44F4" w:rsidRPr="003A44F4" w:rsidRDefault="003A44F4" w:rsidP="003A115C">
      <w:pPr>
        <w:spacing w:after="0" w:line="240" w:lineRule="auto"/>
        <w:ind w:left="360"/>
        <w:rPr>
          <w:lang w:val="nl"/>
        </w:rPr>
      </w:pPr>
      <w:r w:rsidRPr="003A44F4">
        <w:rPr>
          <w:lang w:val="nl"/>
        </w:rPr>
        <w:t>het binnengedeelte van de stalen dienstleiding zal op het gebied van bescherming gelijkwaardig zijn aan het gedeelte buiten geplaatst;</w:t>
      </w:r>
    </w:p>
    <w:p w:rsidR="003A44F4" w:rsidRPr="003A44F4" w:rsidRDefault="003A44F4" w:rsidP="003A115C">
      <w:pPr>
        <w:spacing w:after="0" w:line="240" w:lineRule="auto"/>
        <w:ind w:left="360"/>
        <w:rPr>
          <w:lang w:val="nl"/>
        </w:rPr>
      </w:pPr>
      <w:r w:rsidRPr="003A44F4">
        <w:rPr>
          <w:lang w:val="nl"/>
        </w:rPr>
        <w:t>het gedeelte van de dienstleiding binnen het gebouw moet op een verticale muurwand bevestigd kunnen worden, minstens op plinthoogte en over zijn ganse loop zichtbaar, zodat nazicht, onderhoud of vervanging kan gebeuren zonder beschadiging van vloeren of muren;</w:t>
      </w:r>
    </w:p>
    <w:p w:rsidR="003A44F4" w:rsidRPr="003A44F4" w:rsidRDefault="003A44F4" w:rsidP="003A115C">
      <w:pPr>
        <w:spacing w:after="0" w:line="240" w:lineRule="auto"/>
        <w:ind w:left="360"/>
        <w:rPr>
          <w:lang w:val="nl"/>
        </w:rPr>
      </w:pPr>
      <w:r w:rsidRPr="003A44F4">
        <w:rPr>
          <w:lang w:val="nl"/>
        </w:rPr>
        <w:t>worden de gas- en elektriciteitsmeters in dezelfde nis geplaatst en zijn zij niet van elkaar gescheiden door een gasdicht tussenschot, dan zal de gasmeter in het bovenste deel van de nis worden aangebracht;</w:t>
      </w:r>
    </w:p>
    <w:p w:rsidR="003A44F4" w:rsidRPr="003A44F4" w:rsidRDefault="003A44F4" w:rsidP="003A115C">
      <w:pPr>
        <w:spacing w:after="0" w:line="240" w:lineRule="auto"/>
        <w:ind w:left="360"/>
        <w:rPr>
          <w:lang w:val="nl"/>
        </w:rPr>
      </w:pPr>
      <w:r w:rsidRPr="003A44F4">
        <w:rPr>
          <w:lang w:val="nl"/>
        </w:rPr>
        <w:t>de aardgasleiding moet aangesloten worden op de equipotentiaalverbinding, nabij de gasmeter  langs de kant van de binneninstallatie;</w:t>
      </w:r>
    </w:p>
    <w:p w:rsidR="003A44F4" w:rsidRPr="003A44F4" w:rsidRDefault="003A44F4" w:rsidP="003A115C">
      <w:pPr>
        <w:spacing w:after="0" w:line="240" w:lineRule="auto"/>
        <w:ind w:left="360"/>
        <w:rPr>
          <w:lang w:val="nl"/>
        </w:rPr>
      </w:pPr>
      <w:r w:rsidRPr="003A44F4">
        <w:rPr>
          <w:lang w:val="nl"/>
        </w:rPr>
        <w:t>de minimum afstand tussen de gasmeter en elk warmteproducerend toestel bedraagt 1,5 m.</w:t>
      </w:r>
    </w:p>
    <w:p w:rsidR="003A44F4" w:rsidRPr="003A44F4" w:rsidRDefault="003A44F4" w:rsidP="003A115C">
      <w:pPr>
        <w:spacing w:after="0" w:line="240" w:lineRule="auto"/>
        <w:ind w:left="360"/>
      </w:pPr>
      <w:r w:rsidRPr="003A44F4">
        <w:t>GASMETER BUITEN HET GEBOUW</w:t>
      </w:r>
    </w:p>
    <w:p w:rsidR="003A44F4" w:rsidRPr="003A44F4" w:rsidRDefault="003A44F4" w:rsidP="003A115C">
      <w:pPr>
        <w:spacing w:after="0" w:line="240" w:lineRule="auto"/>
        <w:ind w:left="360"/>
        <w:rPr>
          <w:lang w:val="nl"/>
        </w:rPr>
      </w:pPr>
      <w:r w:rsidRPr="003A44F4">
        <w:rPr>
          <w:lang w:val="nl"/>
        </w:rPr>
        <w:t>De kast wordt op privaat terrein zo dicht mogelijk bij de hoofdleiding en de rooilijn geplaatst volgens de bepalingen van de netbeheerder.</w:t>
      </w:r>
    </w:p>
    <w:p w:rsidR="003A44F4" w:rsidRPr="00B5712C" w:rsidRDefault="003A44F4" w:rsidP="003A115C">
      <w:pPr>
        <w:pStyle w:val="Kop2"/>
        <w:numPr>
          <w:ilvl w:val="0"/>
          <w:numId w:val="0"/>
        </w:numPr>
        <w:ind w:left="360"/>
        <w:rPr>
          <w:color w:val="C3004A" w:themeColor="accent4"/>
        </w:rPr>
      </w:pPr>
      <w:bookmarkStart w:id="124" w:name="_Toc461710901"/>
      <w:r>
        <w:rPr>
          <w:color w:val="C3004A" w:themeColor="accent4"/>
        </w:rPr>
        <w:t>64</w:t>
      </w:r>
      <w:r w:rsidRPr="00B5712C">
        <w:rPr>
          <w:color w:val="C3004A" w:themeColor="accent4"/>
        </w:rPr>
        <w:t>.</w:t>
      </w:r>
      <w:r>
        <w:rPr>
          <w:color w:val="C3004A" w:themeColor="accent4"/>
        </w:rPr>
        <w:t>40</w:t>
      </w:r>
      <w:r w:rsidRPr="00B5712C">
        <w:rPr>
          <w:color w:val="C3004A" w:themeColor="accent4"/>
        </w:rPr>
        <w:t>.</w:t>
      </w:r>
      <w:r w:rsidRPr="00B5712C">
        <w:rPr>
          <w:color w:val="C3004A" w:themeColor="accent4"/>
        </w:rPr>
        <w:tab/>
      </w:r>
      <w:r w:rsidR="00E94F86">
        <w:rPr>
          <w:color w:val="C3004A" w:themeColor="accent4"/>
        </w:rPr>
        <w:t>gas</w:t>
      </w:r>
      <w:r>
        <w:rPr>
          <w:color w:val="C3004A" w:themeColor="accent4"/>
        </w:rPr>
        <w:t>toestellen – algemeen</w:t>
      </w:r>
      <w:bookmarkEnd w:id="124"/>
      <w:r>
        <w:rPr>
          <w:color w:val="C3004A" w:themeColor="accent4"/>
        </w:rPr>
        <w:t xml:space="preserve"> </w:t>
      </w:r>
    </w:p>
    <w:p w:rsidR="00E94F86" w:rsidRPr="00E94F86" w:rsidRDefault="00E94F86" w:rsidP="003A115C">
      <w:pPr>
        <w:spacing w:after="0" w:line="240" w:lineRule="auto"/>
        <w:ind w:left="360"/>
        <w:rPr>
          <w:b/>
          <w:u w:val="single"/>
          <w:lang w:val="nl"/>
        </w:rPr>
      </w:pPr>
      <w:r w:rsidRPr="00E94F86">
        <w:rPr>
          <w:b/>
          <w:u w:val="single"/>
          <w:lang w:val="nl"/>
        </w:rPr>
        <w:t>Omschrijving</w:t>
      </w:r>
    </w:p>
    <w:p w:rsidR="00E94F86" w:rsidRPr="00E94F86" w:rsidRDefault="00E94F86" w:rsidP="003A115C">
      <w:pPr>
        <w:spacing w:line="240" w:lineRule="auto"/>
        <w:ind w:left="360"/>
      </w:pPr>
      <w:r w:rsidRPr="00E94F86">
        <w:t>Levering, plaatsen, aansluiten en in gebruik stellen van de verbruikstoestellen met alle toebehoren.</w:t>
      </w:r>
    </w:p>
    <w:p w:rsidR="00E94F86" w:rsidRPr="00E94F86" w:rsidRDefault="00E94F86" w:rsidP="003A115C">
      <w:pPr>
        <w:spacing w:after="0" w:line="240" w:lineRule="auto"/>
        <w:ind w:left="360"/>
        <w:rPr>
          <w:b/>
          <w:u w:val="single"/>
          <w:lang w:val="nl"/>
        </w:rPr>
      </w:pPr>
      <w:r w:rsidRPr="00E94F86">
        <w:rPr>
          <w:b/>
          <w:u w:val="single"/>
          <w:lang w:val="nl"/>
        </w:rPr>
        <w:t>Meting</w:t>
      </w:r>
    </w:p>
    <w:p w:rsidR="00E94F86" w:rsidRPr="00E94F86" w:rsidRDefault="00E94F86" w:rsidP="003A115C">
      <w:pPr>
        <w:spacing w:line="240" w:lineRule="auto"/>
        <w:ind w:left="360"/>
        <w:rPr>
          <w:lang w:val="nl"/>
        </w:rPr>
      </w:pPr>
      <w:r w:rsidRPr="00E94F86">
        <w:rPr>
          <w:lang w:val="nl"/>
        </w:rPr>
        <w:t>aard van de overeenkomst: Pro Memorie (PM). Inbegrepen in de prijs van de toestellen.</w:t>
      </w:r>
    </w:p>
    <w:p w:rsidR="00E94F86" w:rsidRPr="00E94F86" w:rsidRDefault="00E94F86" w:rsidP="003A115C">
      <w:pPr>
        <w:spacing w:after="0" w:line="240" w:lineRule="auto"/>
        <w:ind w:left="360"/>
        <w:rPr>
          <w:b/>
          <w:u w:val="single"/>
          <w:lang w:val="nl"/>
        </w:rPr>
      </w:pPr>
      <w:r w:rsidRPr="00E94F86">
        <w:rPr>
          <w:b/>
          <w:u w:val="single"/>
          <w:lang w:val="nl"/>
        </w:rPr>
        <w:t>Materiaal</w:t>
      </w:r>
    </w:p>
    <w:p w:rsidR="00E94F86" w:rsidRPr="00E94F86" w:rsidRDefault="00E94F86" w:rsidP="003A115C">
      <w:pPr>
        <w:spacing w:line="240" w:lineRule="auto"/>
        <w:ind w:left="360"/>
        <w:rPr>
          <w:lang w:val="nl"/>
        </w:rPr>
      </w:pPr>
      <w:r w:rsidRPr="00E94F86">
        <w:rPr>
          <w:lang w:val="nl"/>
        </w:rPr>
        <w:t>De soepele aansluitslangen voldoen aan de NBN D 04-002.</w:t>
      </w:r>
    </w:p>
    <w:p w:rsidR="00E94F86" w:rsidRPr="00E94F86" w:rsidRDefault="00E94F86" w:rsidP="003A115C">
      <w:pPr>
        <w:spacing w:after="0" w:line="240" w:lineRule="auto"/>
        <w:ind w:left="360"/>
        <w:rPr>
          <w:b/>
          <w:u w:val="single"/>
          <w:lang w:val="nl"/>
        </w:rPr>
      </w:pPr>
      <w:r w:rsidRPr="00E94F86">
        <w:rPr>
          <w:b/>
          <w:u w:val="single"/>
          <w:lang w:val="nl"/>
        </w:rPr>
        <w:t>Uitvoering</w:t>
      </w:r>
    </w:p>
    <w:p w:rsidR="00E94F86" w:rsidRPr="00E94F86" w:rsidRDefault="00E94F86" w:rsidP="003A115C">
      <w:pPr>
        <w:spacing w:after="0" w:line="240" w:lineRule="auto"/>
        <w:ind w:left="360"/>
        <w:rPr>
          <w:lang w:val="nl"/>
        </w:rPr>
      </w:pPr>
      <w:r w:rsidRPr="00E94F86">
        <w:rPr>
          <w:lang w:val="nl"/>
        </w:rPr>
        <w:t>De aansluiting en plaatsing van de toestellen gebeurt overeenkomstig NBN D 51-003. De plaats van toestellen in vochtige ruimtes, waar een elektrische voorziening voor nodig is, dient te voldoen aan het AREI. Het ontluchten en in dienst stellen van de toestellen gebeurt door de installateur. Hij dient de goede werking van de toestellen na te kijken en een gebruiksaanwijzing te overhandigen aan de opdrachtgever.</w:t>
      </w:r>
    </w:p>
    <w:p w:rsidR="004B7880" w:rsidRPr="00B5712C" w:rsidRDefault="004B7880" w:rsidP="00A7009C">
      <w:pPr>
        <w:pStyle w:val="Kop2"/>
        <w:numPr>
          <w:ilvl w:val="0"/>
          <w:numId w:val="0"/>
        </w:numPr>
        <w:ind w:left="360"/>
        <w:rPr>
          <w:color w:val="C3004A" w:themeColor="accent4"/>
        </w:rPr>
      </w:pPr>
      <w:bookmarkStart w:id="125" w:name="_Toc461710902"/>
      <w:r>
        <w:rPr>
          <w:color w:val="C3004A" w:themeColor="accent4"/>
        </w:rPr>
        <w:t>64</w:t>
      </w:r>
      <w:r w:rsidRPr="00B5712C">
        <w:rPr>
          <w:color w:val="C3004A" w:themeColor="accent4"/>
        </w:rPr>
        <w:t>.</w:t>
      </w:r>
      <w:r>
        <w:rPr>
          <w:color w:val="C3004A" w:themeColor="accent4"/>
        </w:rPr>
        <w:t>50</w:t>
      </w:r>
      <w:r w:rsidRPr="00B5712C">
        <w:rPr>
          <w:color w:val="C3004A" w:themeColor="accent4"/>
        </w:rPr>
        <w:t>.</w:t>
      </w:r>
      <w:r w:rsidRPr="00B5712C">
        <w:rPr>
          <w:color w:val="C3004A" w:themeColor="accent4"/>
        </w:rPr>
        <w:tab/>
      </w:r>
      <w:r>
        <w:rPr>
          <w:color w:val="C3004A" w:themeColor="accent4"/>
        </w:rPr>
        <w:t>gastoestellen – gas</w:t>
      </w:r>
      <w:r w:rsidR="004F0ABF">
        <w:rPr>
          <w:color w:val="C3004A" w:themeColor="accent4"/>
        </w:rPr>
        <w:t>lek</w:t>
      </w:r>
      <w:r w:rsidR="00EA5ECD">
        <w:rPr>
          <w:color w:val="C3004A" w:themeColor="accent4"/>
        </w:rPr>
        <w:t>detectie</w:t>
      </w:r>
      <w:bookmarkEnd w:id="125"/>
    </w:p>
    <w:p w:rsidR="00E7612A" w:rsidRPr="00EA5ECD" w:rsidRDefault="00E7612A" w:rsidP="00A7009C">
      <w:pPr>
        <w:spacing w:after="0" w:line="240" w:lineRule="auto"/>
        <w:ind w:left="360"/>
        <w:rPr>
          <w:b/>
          <w:color w:val="C3004A" w:themeColor="accent4"/>
          <w:u w:val="single"/>
          <w:lang w:val="nl"/>
        </w:rPr>
      </w:pPr>
      <w:r w:rsidRPr="00EA5ECD">
        <w:rPr>
          <w:b/>
          <w:color w:val="C3004A" w:themeColor="accent4"/>
          <w:u w:val="single"/>
          <w:lang w:val="nl"/>
        </w:rPr>
        <w:t>Omschrijving</w:t>
      </w:r>
    </w:p>
    <w:p w:rsidR="00E7612A" w:rsidRPr="00EA5ECD" w:rsidRDefault="00E7612A" w:rsidP="00A7009C">
      <w:pPr>
        <w:spacing w:after="0" w:line="240" w:lineRule="auto"/>
        <w:ind w:left="360"/>
        <w:rPr>
          <w:color w:val="C3004A" w:themeColor="accent4"/>
          <w:lang w:val="nl"/>
        </w:rPr>
      </w:pPr>
      <w:r w:rsidRPr="00EA5ECD">
        <w:rPr>
          <w:color w:val="C3004A" w:themeColor="accent4"/>
          <w:lang w:val="nl"/>
        </w:rPr>
        <w:t>Het detectieprincipe is van het alarmniveautype, waarbij beide alarmniveaus regelbaar zijn van 10% tot 100% van de onderste ontploffingsgrens van het aardgas.</w:t>
      </w:r>
    </w:p>
    <w:p w:rsidR="00E7612A" w:rsidRPr="00EA5ECD" w:rsidRDefault="00A7009C" w:rsidP="00A7009C">
      <w:pPr>
        <w:spacing w:after="0" w:line="240" w:lineRule="auto"/>
        <w:ind w:left="360"/>
        <w:rPr>
          <w:color w:val="C3004A" w:themeColor="accent4"/>
          <w:lang w:val="nl"/>
        </w:rPr>
      </w:pPr>
      <w:r>
        <w:rPr>
          <w:color w:val="C3004A" w:themeColor="accent4"/>
          <w:lang w:val="nl"/>
        </w:rPr>
        <w:t xml:space="preserve">De centrale is </w:t>
      </w:r>
      <w:r w:rsidR="00E7612A" w:rsidRPr="00EA5ECD">
        <w:rPr>
          <w:color w:val="C3004A" w:themeColor="accent4"/>
          <w:lang w:val="nl"/>
        </w:rPr>
        <w:t>te</w:t>
      </w:r>
      <w:r w:rsidR="004F0ABF" w:rsidRPr="00EA5ECD">
        <w:rPr>
          <w:color w:val="C3004A" w:themeColor="accent4"/>
          <w:lang w:val="nl"/>
        </w:rPr>
        <w:t xml:space="preserve"> voorzien van twee alarmniveaus:</w:t>
      </w:r>
    </w:p>
    <w:p w:rsidR="004F0ABF" w:rsidRPr="00EA5ECD" w:rsidRDefault="004F0ABF" w:rsidP="00DC3679">
      <w:pPr>
        <w:pStyle w:val="Lijstalinea"/>
        <w:numPr>
          <w:ilvl w:val="0"/>
          <w:numId w:val="78"/>
        </w:numPr>
        <w:ind w:left="1080"/>
        <w:rPr>
          <w:rFonts w:asciiTheme="minorHAnsi" w:hAnsiTheme="minorHAnsi"/>
          <w:color w:val="C3004A" w:themeColor="accent4"/>
          <w:sz w:val="22"/>
          <w:szCs w:val="22"/>
          <w:lang w:val="nl"/>
        </w:rPr>
      </w:pPr>
      <w:r w:rsidRPr="00EA5ECD">
        <w:rPr>
          <w:rFonts w:asciiTheme="minorHAnsi" w:hAnsiTheme="minorHAnsi"/>
          <w:color w:val="C3004A" w:themeColor="accent4"/>
          <w:sz w:val="22"/>
          <w:szCs w:val="22"/>
          <w:lang w:val="nl"/>
        </w:rPr>
        <w:t>1</w:t>
      </w:r>
      <w:r w:rsidRPr="00EA5ECD">
        <w:rPr>
          <w:rFonts w:asciiTheme="minorHAnsi" w:hAnsiTheme="minorHAnsi"/>
          <w:color w:val="C3004A" w:themeColor="accent4"/>
          <w:sz w:val="22"/>
          <w:szCs w:val="22"/>
          <w:vertAlign w:val="superscript"/>
          <w:lang w:val="nl"/>
        </w:rPr>
        <w:t>ste</w:t>
      </w:r>
      <w:r w:rsidRPr="00EA5ECD">
        <w:rPr>
          <w:rFonts w:asciiTheme="minorHAnsi" w:hAnsiTheme="minorHAnsi"/>
          <w:color w:val="C3004A" w:themeColor="accent4"/>
          <w:sz w:val="22"/>
          <w:szCs w:val="22"/>
          <w:lang w:val="nl"/>
        </w:rPr>
        <w:t xml:space="preserve"> alarmniveau:</w:t>
      </w:r>
    </w:p>
    <w:p w:rsidR="004F0ABF" w:rsidRPr="00EA5ECD" w:rsidRDefault="004F0ABF" w:rsidP="00A7009C">
      <w:pPr>
        <w:spacing w:after="0" w:line="240" w:lineRule="auto"/>
        <w:ind w:left="1080"/>
        <w:rPr>
          <w:color w:val="C3004A" w:themeColor="accent4"/>
          <w:lang w:val="nl"/>
        </w:rPr>
      </w:pPr>
      <w:r w:rsidRPr="00EA5ECD">
        <w:rPr>
          <w:color w:val="C3004A" w:themeColor="accent4"/>
          <w:lang w:val="nl"/>
        </w:rPr>
        <w:t xml:space="preserve">Zodra het eerste niveau bereikt wordt, wordt er optisch melding van gemaakt op het toestel en </w:t>
      </w:r>
      <w:r w:rsidR="00A7009C">
        <w:rPr>
          <w:color w:val="C3004A" w:themeColor="accent4"/>
          <w:lang w:val="nl"/>
        </w:rPr>
        <w:t>gebeurd een doormelding naar het bord HVAC</w:t>
      </w:r>
      <w:r w:rsidRPr="00EA5ECD">
        <w:rPr>
          <w:color w:val="C3004A" w:themeColor="accent4"/>
          <w:lang w:val="nl"/>
        </w:rPr>
        <w:t>.</w:t>
      </w:r>
    </w:p>
    <w:p w:rsidR="004F0ABF" w:rsidRPr="00EA5ECD" w:rsidRDefault="004F0ABF" w:rsidP="00DC3679">
      <w:pPr>
        <w:pStyle w:val="Lijstalinea"/>
        <w:numPr>
          <w:ilvl w:val="0"/>
          <w:numId w:val="79"/>
        </w:numPr>
        <w:ind w:left="1080"/>
        <w:rPr>
          <w:rFonts w:asciiTheme="minorHAnsi" w:hAnsiTheme="minorHAnsi"/>
          <w:color w:val="C3004A" w:themeColor="accent4"/>
          <w:sz w:val="22"/>
          <w:szCs w:val="22"/>
          <w:lang w:val="nl"/>
        </w:rPr>
      </w:pPr>
      <w:r w:rsidRPr="00EA5ECD">
        <w:rPr>
          <w:rFonts w:asciiTheme="minorHAnsi" w:hAnsiTheme="minorHAnsi"/>
          <w:color w:val="C3004A" w:themeColor="accent4"/>
          <w:sz w:val="22"/>
          <w:szCs w:val="22"/>
          <w:lang w:val="nl"/>
        </w:rPr>
        <w:t>2</w:t>
      </w:r>
      <w:r w:rsidRPr="00EA5ECD">
        <w:rPr>
          <w:rFonts w:asciiTheme="minorHAnsi" w:hAnsiTheme="minorHAnsi"/>
          <w:color w:val="C3004A" w:themeColor="accent4"/>
          <w:sz w:val="22"/>
          <w:szCs w:val="22"/>
          <w:vertAlign w:val="superscript"/>
          <w:lang w:val="nl"/>
        </w:rPr>
        <w:t>de</w:t>
      </w:r>
      <w:r w:rsidRPr="00EA5ECD">
        <w:rPr>
          <w:rFonts w:asciiTheme="minorHAnsi" w:hAnsiTheme="minorHAnsi"/>
          <w:color w:val="C3004A" w:themeColor="accent4"/>
          <w:sz w:val="22"/>
          <w:szCs w:val="22"/>
          <w:lang w:val="nl"/>
        </w:rPr>
        <w:t xml:space="preserve"> alarmniveau:</w:t>
      </w:r>
    </w:p>
    <w:p w:rsidR="004F0ABF" w:rsidRPr="00EA5ECD" w:rsidRDefault="004F0ABF" w:rsidP="00A7009C">
      <w:pPr>
        <w:spacing w:after="0" w:line="240" w:lineRule="auto"/>
        <w:ind w:left="1080"/>
        <w:rPr>
          <w:color w:val="C3004A" w:themeColor="accent4"/>
          <w:lang w:val="nl"/>
        </w:rPr>
      </w:pPr>
      <w:r w:rsidRPr="00EA5ECD">
        <w:rPr>
          <w:color w:val="C3004A" w:themeColor="accent4"/>
          <w:lang w:val="nl"/>
        </w:rPr>
        <w:t>Dit kritisch niveau beveelt:</w:t>
      </w:r>
    </w:p>
    <w:p w:rsidR="004F0ABF" w:rsidRPr="00EA5ECD" w:rsidRDefault="004F0ABF" w:rsidP="00A7009C">
      <w:pPr>
        <w:numPr>
          <w:ilvl w:val="0"/>
          <w:numId w:val="76"/>
        </w:numPr>
        <w:tabs>
          <w:tab w:val="clear" w:pos="360"/>
          <w:tab w:val="num" w:pos="2880"/>
        </w:tabs>
        <w:spacing w:after="0" w:line="240" w:lineRule="auto"/>
        <w:ind w:left="1440"/>
        <w:rPr>
          <w:color w:val="C3004A" w:themeColor="accent4"/>
          <w:lang w:val="nl"/>
        </w:rPr>
      </w:pPr>
      <w:r w:rsidRPr="00EA5ECD">
        <w:rPr>
          <w:color w:val="C3004A" w:themeColor="accent4"/>
          <w:lang w:val="nl"/>
        </w:rPr>
        <w:t>Het automatisch sluiten van de gastoevoer door inwerking</w:t>
      </w:r>
      <w:r w:rsidR="003A115C" w:rsidRPr="00EA5ECD">
        <w:rPr>
          <w:color w:val="C3004A" w:themeColor="accent4"/>
          <w:lang w:val="nl"/>
        </w:rPr>
        <w:t xml:space="preserve"> op de gemotoriseerde afsluiter</w:t>
      </w:r>
      <w:r w:rsidR="00A7009C">
        <w:rPr>
          <w:color w:val="C3004A" w:themeColor="accent4"/>
          <w:lang w:val="nl"/>
        </w:rPr>
        <w:t xml:space="preserve"> op de hoofdgasleiding</w:t>
      </w:r>
    </w:p>
    <w:p w:rsidR="004F0ABF" w:rsidRPr="00EA5ECD" w:rsidRDefault="003A115C" w:rsidP="00A7009C">
      <w:pPr>
        <w:numPr>
          <w:ilvl w:val="0"/>
          <w:numId w:val="76"/>
        </w:numPr>
        <w:tabs>
          <w:tab w:val="clear" w:pos="360"/>
          <w:tab w:val="num" w:pos="1800"/>
        </w:tabs>
        <w:spacing w:after="0" w:line="240" w:lineRule="auto"/>
        <w:ind w:left="1440"/>
        <w:rPr>
          <w:color w:val="C3004A" w:themeColor="accent4"/>
          <w:lang w:val="nl"/>
        </w:rPr>
      </w:pPr>
      <w:r w:rsidRPr="00EA5ECD">
        <w:rPr>
          <w:color w:val="C3004A" w:themeColor="accent4"/>
          <w:lang w:val="nl"/>
        </w:rPr>
        <w:t>Het stilleggen van de branders</w:t>
      </w:r>
    </w:p>
    <w:p w:rsidR="004F0ABF" w:rsidRDefault="004F0ABF" w:rsidP="00A7009C">
      <w:pPr>
        <w:numPr>
          <w:ilvl w:val="0"/>
          <w:numId w:val="76"/>
        </w:numPr>
        <w:tabs>
          <w:tab w:val="clear" w:pos="360"/>
          <w:tab w:val="num" w:pos="1080"/>
        </w:tabs>
        <w:spacing w:after="0" w:line="240" w:lineRule="auto"/>
        <w:ind w:left="1440"/>
        <w:rPr>
          <w:color w:val="C3004A" w:themeColor="accent4"/>
          <w:lang w:val="nl"/>
        </w:rPr>
      </w:pPr>
      <w:r w:rsidRPr="00EA5ECD">
        <w:rPr>
          <w:color w:val="C3004A" w:themeColor="accent4"/>
          <w:lang w:val="nl"/>
        </w:rPr>
        <w:t>Het onderbreken van de elektrische stroomtoevoer v</w:t>
      </w:r>
      <w:r w:rsidR="003A115C" w:rsidRPr="00EA5ECD">
        <w:rPr>
          <w:color w:val="C3004A" w:themeColor="accent4"/>
          <w:lang w:val="nl"/>
        </w:rPr>
        <w:t>anaf het bord in de stookplaats</w:t>
      </w:r>
    </w:p>
    <w:p w:rsidR="00A7009C" w:rsidRPr="00EA5ECD" w:rsidRDefault="00A7009C" w:rsidP="00A7009C">
      <w:pPr>
        <w:numPr>
          <w:ilvl w:val="0"/>
          <w:numId w:val="76"/>
        </w:numPr>
        <w:tabs>
          <w:tab w:val="clear" w:pos="360"/>
          <w:tab w:val="num" w:pos="1080"/>
        </w:tabs>
        <w:spacing w:line="240" w:lineRule="auto"/>
        <w:ind w:left="1440"/>
        <w:rPr>
          <w:color w:val="C3004A" w:themeColor="accent4"/>
          <w:lang w:val="nl"/>
        </w:rPr>
      </w:pPr>
      <w:r>
        <w:rPr>
          <w:color w:val="C3004A" w:themeColor="accent4"/>
          <w:lang w:val="nl"/>
        </w:rPr>
        <w:t>Doormelding naar de branddetectiecentrale</w:t>
      </w:r>
    </w:p>
    <w:p w:rsidR="00816329" w:rsidRDefault="005F6C80" w:rsidP="00A7009C">
      <w:pPr>
        <w:spacing w:line="240" w:lineRule="auto"/>
        <w:ind w:left="360"/>
        <w:rPr>
          <w:color w:val="C3004A" w:themeColor="accent4"/>
          <w:lang w:val="nl"/>
        </w:rPr>
      </w:pPr>
      <w:r w:rsidRPr="00EA5ECD">
        <w:rPr>
          <w:color w:val="C3004A" w:themeColor="accent4"/>
          <w:lang w:val="nl"/>
        </w:rPr>
        <w:lastRenderedPageBreak/>
        <w:t>De centrale moet gemakkelijk kunnen uitgebreid worden of reeds de mogelijkheid bieden om een bijkomende detectorkop aan te sluiten.</w:t>
      </w:r>
      <w:r w:rsidR="00816329">
        <w:rPr>
          <w:color w:val="C3004A" w:themeColor="accent4"/>
          <w:lang w:val="nl"/>
        </w:rPr>
        <w:t xml:space="preserve"> </w:t>
      </w:r>
    </w:p>
    <w:p w:rsidR="00816329" w:rsidRDefault="00816329" w:rsidP="008A2BE5">
      <w:pPr>
        <w:spacing w:after="0" w:line="240" w:lineRule="auto"/>
        <w:ind w:left="360"/>
        <w:rPr>
          <w:color w:val="C3004A" w:themeColor="accent4"/>
          <w:lang w:val="nl"/>
        </w:rPr>
      </w:pPr>
      <w:r>
        <w:rPr>
          <w:color w:val="C3004A" w:themeColor="accent4"/>
          <w:lang w:val="nl"/>
        </w:rPr>
        <w:t>De uitvoering voldoet aan het KB van 25 april 2013 (art. 104 van het AREI), zo zal o.a.:</w:t>
      </w:r>
    </w:p>
    <w:p w:rsidR="005F6C80" w:rsidRPr="008A2BE5" w:rsidRDefault="00816329" w:rsidP="00DC3679">
      <w:pPr>
        <w:pStyle w:val="Lijstalinea"/>
        <w:numPr>
          <w:ilvl w:val="0"/>
          <w:numId w:val="80"/>
        </w:numPr>
        <w:rPr>
          <w:rFonts w:asciiTheme="minorHAnsi" w:hAnsiTheme="minorHAnsi"/>
          <w:color w:val="C3004A" w:themeColor="accent4"/>
          <w:sz w:val="22"/>
          <w:szCs w:val="22"/>
          <w:lang w:val="nl"/>
        </w:rPr>
      </w:pPr>
      <w:r w:rsidRPr="008A2BE5">
        <w:rPr>
          <w:rFonts w:asciiTheme="minorHAnsi" w:hAnsiTheme="minorHAnsi"/>
          <w:color w:val="C3004A" w:themeColor="accent4"/>
          <w:sz w:val="22"/>
          <w:szCs w:val="22"/>
          <w:lang w:val="nl"/>
        </w:rPr>
        <w:t>De centrale beschikken over een batterijvoeding met een standtijd van min. 1 uur als back-up in geval van stroom onderbreking.</w:t>
      </w:r>
    </w:p>
    <w:p w:rsidR="00816329" w:rsidRPr="008A2BE5" w:rsidRDefault="00816329" w:rsidP="00DC3679">
      <w:pPr>
        <w:pStyle w:val="Lijstalinea"/>
        <w:numPr>
          <w:ilvl w:val="0"/>
          <w:numId w:val="80"/>
        </w:numPr>
        <w:rPr>
          <w:rFonts w:asciiTheme="minorHAnsi" w:hAnsiTheme="minorHAnsi"/>
          <w:color w:val="C3004A" w:themeColor="accent4"/>
          <w:sz w:val="22"/>
          <w:szCs w:val="22"/>
          <w:lang w:val="nl"/>
        </w:rPr>
      </w:pPr>
      <w:r w:rsidRPr="008A2BE5">
        <w:rPr>
          <w:rFonts w:asciiTheme="minorHAnsi" w:hAnsiTheme="minorHAnsi"/>
          <w:color w:val="C3004A" w:themeColor="accent4"/>
          <w:sz w:val="22"/>
          <w:szCs w:val="22"/>
          <w:lang w:val="nl"/>
        </w:rPr>
        <w:t>De voeding gebeuren vanuit het laagspanningshoofdverdeelbord</w:t>
      </w:r>
    </w:p>
    <w:p w:rsidR="00816329" w:rsidRPr="008A2BE5" w:rsidRDefault="00816329" w:rsidP="00DC3679">
      <w:pPr>
        <w:pStyle w:val="Lijstalinea"/>
        <w:numPr>
          <w:ilvl w:val="0"/>
          <w:numId w:val="80"/>
        </w:numPr>
        <w:spacing w:after="240"/>
        <w:rPr>
          <w:rFonts w:asciiTheme="minorHAnsi" w:hAnsiTheme="minorHAnsi"/>
          <w:color w:val="C3004A" w:themeColor="accent4"/>
          <w:sz w:val="22"/>
          <w:szCs w:val="22"/>
          <w:lang w:val="nl"/>
        </w:rPr>
      </w:pPr>
      <w:r w:rsidRPr="008A2BE5">
        <w:rPr>
          <w:rFonts w:asciiTheme="minorHAnsi" w:hAnsiTheme="minorHAnsi"/>
          <w:color w:val="C3004A" w:themeColor="accent4"/>
          <w:sz w:val="22"/>
          <w:szCs w:val="22"/>
          <w:lang w:val="nl"/>
        </w:rPr>
        <w:t xml:space="preserve">De </w:t>
      </w:r>
      <w:r w:rsidR="00562A41" w:rsidRPr="008A2BE5">
        <w:rPr>
          <w:rFonts w:asciiTheme="minorHAnsi" w:hAnsiTheme="minorHAnsi"/>
          <w:color w:val="C3004A" w:themeColor="accent4"/>
          <w:sz w:val="22"/>
          <w:szCs w:val="22"/>
          <w:lang w:val="nl"/>
        </w:rPr>
        <w:t xml:space="preserve">installatie derwijze uitgevoerd, aangelegd of door bouwelelmenten afgeschermd </w:t>
      </w:r>
      <w:r w:rsidR="008A2BE5" w:rsidRPr="008A2BE5">
        <w:rPr>
          <w:rFonts w:asciiTheme="minorHAnsi" w:hAnsiTheme="minorHAnsi"/>
          <w:color w:val="C3004A" w:themeColor="accent4"/>
          <w:sz w:val="22"/>
          <w:szCs w:val="22"/>
          <w:lang w:val="nl"/>
        </w:rPr>
        <w:t xml:space="preserve">zijn </w:t>
      </w:r>
      <w:r w:rsidR="00562A41" w:rsidRPr="008A2BE5">
        <w:rPr>
          <w:rFonts w:asciiTheme="minorHAnsi" w:hAnsiTheme="minorHAnsi"/>
          <w:color w:val="C3004A" w:themeColor="accent4"/>
          <w:sz w:val="22"/>
          <w:szCs w:val="22"/>
          <w:lang w:val="nl"/>
        </w:rPr>
        <w:t>dat ze bij een uitwendige brand gedurende ten minste 1 uur operationeel kan blijven</w:t>
      </w:r>
    </w:p>
    <w:p w:rsidR="00E7612A" w:rsidRPr="00EA5ECD" w:rsidRDefault="00E7612A" w:rsidP="00A7009C">
      <w:pPr>
        <w:spacing w:after="0" w:line="240" w:lineRule="auto"/>
        <w:ind w:left="360"/>
        <w:rPr>
          <w:b/>
          <w:color w:val="C3004A" w:themeColor="accent4"/>
          <w:u w:val="single"/>
          <w:lang w:val="nl"/>
        </w:rPr>
      </w:pPr>
      <w:r w:rsidRPr="00EA5ECD">
        <w:rPr>
          <w:b/>
          <w:color w:val="C3004A" w:themeColor="accent4"/>
          <w:u w:val="single"/>
          <w:lang w:val="nl"/>
        </w:rPr>
        <w:t>Meting</w:t>
      </w:r>
    </w:p>
    <w:p w:rsidR="00E7612A" w:rsidRPr="00EA5ECD" w:rsidRDefault="00E7612A" w:rsidP="00A7009C">
      <w:pPr>
        <w:spacing w:after="0"/>
        <w:ind w:left="360"/>
        <w:rPr>
          <w:color w:val="C3004A" w:themeColor="accent4"/>
          <w:lang w:val="nl"/>
        </w:rPr>
      </w:pPr>
      <w:r w:rsidRPr="00EA5ECD">
        <w:rPr>
          <w:color w:val="C3004A" w:themeColor="accent4"/>
          <w:lang w:val="nl"/>
        </w:rPr>
        <w:t>meeteenheid: per stuk</w:t>
      </w:r>
    </w:p>
    <w:p w:rsidR="00E7612A" w:rsidRPr="00EA5ECD" w:rsidRDefault="00E7612A" w:rsidP="00A7009C">
      <w:pPr>
        <w:spacing w:after="0"/>
        <w:ind w:left="360"/>
        <w:rPr>
          <w:color w:val="C3004A" w:themeColor="accent4"/>
          <w:lang w:val="nl"/>
        </w:rPr>
      </w:pPr>
      <w:r w:rsidRPr="00EA5ECD">
        <w:rPr>
          <w:color w:val="C3004A" w:themeColor="accent4"/>
          <w:lang w:val="nl"/>
        </w:rPr>
        <w:t>aard van de overeenkomst: Forfaitaire Hoeveelheid (FH)</w:t>
      </w:r>
    </w:p>
    <w:p w:rsidR="00E7612A" w:rsidRPr="00EA5ECD" w:rsidRDefault="00E7612A" w:rsidP="00A7009C">
      <w:pPr>
        <w:spacing w:after="0" w:line="240" w:lineRule="auto"/>
        <w:ind w:left="360"/>
        <w:rPr>
          <w:color w:val="C3004A" w:themeColor="accent4"/>
          <w:lang w:val="nl"/>
        </w:rPr>
      </w:pPr>
    </w:p>
    <w:p w:rsidR="00E7612A" w:rsidRPr="00EA5ECD" w:rsidRDefault="00E7612A" w:rsidP="00A7009C">
      <w:pPr>
        <w:spacing w:after="0" w:line="240" w:lineRule="auto"/>
        <w:ind w:left="360"/>
        <w:rPr>
          <w:color w:val="C3004A" w:themeColor="accent4"/>
          <w:lang w:val="nl"/>
        </w:rPr>
      </w:pPr>
      <w:r w:rsidRPr="00EA5ECD">
        <w:rPr>
          <w:color w:val="C3004A" w:themeColor="accent4"/>
          <w:lang w:val="nl"/>
        </w:rPr>
        <w:t>De aanneming omvat:</w:t>
      </w:r>
    </w:p>
    <w:p w:rsidR="00E7612A" w:rsidRPr="00EA5ECD" w:rsidRDefault="00E7612A" w:rsidP="00DC3679">
      <w:pPr>
        <w:pStyle w:val="Lijstalinea"/>
        <w:numPr>
          <w:ilvl w:val="0"/>
          <w:numId w:val="77"/>
        </w:numPr>
        <w:ind w:left="1080"/>
        <w:rPr>
          <w:rFonts w:asciiTheme="minorHAnsi" w:hAnsiTheme="minorHAnsi"/>
          <w:color w:val="C3004A" w:themeColor="accent4"/>
          <w:sz w:val="22"/>
          <w:szCs w:val="22"/>
          <w:lang w:val="nl"/>
        </w:rPr>
      </w:pPr>
      <w:r w:rsidRPr="00EA5ECD">
        <w:rPr>
          <w:rFonts w:asciiTheme="minorHAnsi" w:hAnsiTheme="minorHAnsi"/>
          <w:color w:val="C3004A" w:themeColor="accent4"/>
          <w:sz w:val="22"/>
          <w:szCs w:val="22"/>
          <w:lang w:val="nl"/>
        </w:rPr>
        <w:t>De gasdetectoren van het ontploffingsveilig type met cilindervormige detectiekoppen die geen mechanische tussenkomst eisen.  Ze zijn ongevoelig aan temperatuur, druk- en vochtigheidsschommelingen en bezitten een bijna onbeperkte levensduur. De alarmbel voor het akoestisch signaal.</w:t>
      </w:r>
    </w:p>
    <w:p w:rsidR="00E7612A" w:rsidRPr="00EA5ECD" w:rsidRDefault="00E7612A" w:rsidP="00DC3679">
      <w:pPr>
        <w:pStyle w:val="Lijstalinea"/>
        <w:numPr>
          <w:ilvl w:val="0"/>
          <w:numId w:val="77"/>
        </w:numPr>
        <w:ind w:left="1080"/>
        <w:rPr>
          <w:rFonts w:asciiTheme="minorHAnsi" w:hAnsiTheme="minorHAnsi"/>
          <w:color w:val="C3004A" w:themeColor="accent4"/>
          <w:sz w:val="22"/>
          <w:szCs w:val="22"/>
          <w:lang w:val="nl"/>
        </w:rPr>
      </w:pPr>
      <w:r w:rsidRPr="00EA5ECD">
        <w:rPr>
          <w:rFonts w:asciiTheme="minorHAnsi" w:hAnsiTheme="minorHAnsi"/>
          <w:color w:val="C3004A" w:themeColor="accent4"/>
          <w:sz w:val="22"/>
          <w:szCs w:val="22"/>
          <w:lang w:val="nl"/>
        </w:rPr>
        <w:t>De controlekast waarin de waarneming gemeld wordt bezit de hiertoe nodige verklikkerlampjes, defectaanduiding, derogatie (drukknop voor ontgrendeling, waardoor het mogelijk is het toestel opnieuw in waaktoestand te brengen na het verdwijnen van een alarmtoestand), een drukknop voor het controleren van het regelingsysteem van de alarmniveaus een galvanometer met rechtstreekse aflezing in % van de onderste ontploffingsgrens van het aardgas.</w:t>
      </w:r>
    </w:p>
    <w:p w:rsidR="00E7612A" w:rsidRPr="00EA5ECD" w:rsidRDefault="00E7612A" w:rsidP="00DC3679">
      <w:pPr>
        <w:pStyle w:val="Lijstalinea"/>
        <w:numPr>
          <w:ilvl w:val="0"/>
          <w:numId w:val="77"/>
        </w:numPr>
        <w:ind w:left="1080"/>
        <w:rPr>
          <w:rFonts w:asciiTheme="minorHAnsi" w:hAnsiTheme="minorHAnsi"/>
          <w:b/>
          <w:color w:val="C3004A" w:themeColor="accent4"/>
          <w:sz w:val="22"/>
          <w:szCs w:val="22"/>
          <w:lang w:val="nl"/>
        </w:rPr>
      </w:pPr>
      <w:r w:rsidRPr="00EA5ECD">
        <w:rPr>
          <w:rFonts w:asciiTheme="minorHAnsi" w:hAnsiTheme="minorHAnsi"/>
          <w:color w:val="C3004A" w:themeColor="accent4"/>
          <w:sz w:val="22"/>
          <w:szCs w:val="22"/>
          <w:lang w:val="nl"/>
        </w:rPr>
        <w:t xml:space="preserve">De elektrische verbindingen tussen detectorkoppen, alarmbel, het elektronisch detectieapparaat en de gemotoriseerde gasafsluiter zijn begrepen in deze aanneming, evenals de verbinding met het bord in de stookplaats. </w:t>
      </w:r>
      <w:r w:rsidRPr="00EA5ECD">
        <w:rPr>
          <w:rFonts w:asciiTheme="minorHAnsi" w:hAnsiTheme="minorHAnsi"/>
          <w:b/>
          <w:color w:val="C3004A" w:themeColor="accent4"/>
          <w:sz w:val="22"/>
          <w:szCs w:val="22"/>
          <w:lang w:val="nl"/>
        </w:rPr>
        <w:t>Signaal over te brengen tot aan het brandweerbord via de nodige contacten en bekabeling, door deze inschrijver te voorzien. Door de brandcentrale zal er eveneens een algemeen contact ter beschikking gesteld worden, teneinde een algemene automatische gasafsluiting mogelijk te maken bij branddetectie, bekabeling en overname van dit contact zijn te voorzien door deze inschrijver.</w:t>
      </w:r>
    </w:p>
    <w:p w:rsidR="003A115C" w:rsidRPr="00EA5ECD" w:rsidRDefault="003A115C" w:rsidP="00DC3679">
      <w:pPr>
        <w:pStyle w:val="Lijstalinea"/>
        <w:numPr>
          <w:ilvl w:val="0"/>
          <w:numId w:val="77"/>
        </w:numPr>
        <w:ind w:left="1080"/>
        <w:rPr>
          <w:rFonts w:asciiTheme="minorHAnsi" w:hAnsiTheme="minorHAnsi"/>
          <w:color w:val="C3004A" w:themeColor="accent4"/>
          <w:sz w:val="22"/>
          <w:szCs w:val="22"/>
          <w:lang w:val="nl"/>
        </w:rPr>
      </w:pPr>
      <w:r w:rsidRPr="00EA5ECD">
        <w:rPr>
          <w:rFonts w:asciiTheme="minorHAnsi" w:hAnsiTheme="minorHAnsi"/>
          <w:color w:val="C3004A" w:themeColor="accent4"/>
          <w:sz w:val="22"/>
          <w:szCs w:val="22"/>
          <w:lang w:val="nl"/>
        </w:rPr>
        <w:t>De automatische afsluiter</w:t>
      </w:r>
      <w:r w:rsidR="005F6C80" w:rsidRPr="00EA5ECD">
        <w:rPr>
          <w:rFonts w:asciiTheme="minorHAnsi" w:hAnsiTheme="minorHAnsi"/>
          <w:color w:val="C3004A" w:themeColor="accent4"/>
          <w:sz w:val="22"/>
          <w:szCs w:val="22"/>
          <w:lang w:val="nl"/>
        </w:rPr>
        <w:t xml:space="preserve"> op de hoofdgasleiding</w:t>
      </w:r>
    </w:p>
    <w:p w:rsidR="00E7612A" w:rsidRPr="00E7612A" w:rsidRDefault="00E7612A" w:rsidP="00A7009C">
      <w:pPr>
        <w:spacing w:after="0" w:line="240" w:lineRule="auto"/>
        <w:ind w:left="360"/>
        <w:rPr>
          <w:lang w:val="nl"/>
        </w:rPr>
      </w:pPr>
    </w:p>
    <w:p w:rsidR="00EA5ECD" w:rsidRPr="00A7009C" w:rsidRDefault="00EA5ECD" w:rsidP="00A7009C">
      <w:pPr>
        <w:spacing w:after="0" w:line="240" w:lineRule="auto"/>
        <w:ind w:left="360"/>
        <w:rPr>
          <w:b/>
          <w:color w:val="C3004A" w:themeColor="accent4"/>
          <w:u w:val="single"/>
          <w:lang w:val="nl"/>
        </w:rPr>
      </w:pPr>
      <w:r w:rsidRPr="00A7009C">
        <w:rPr>
          <w:b/>
          <w:color w:val="C3004A" w:themeColor="accent4"/>
          <w:u w:val="single"/>
          <w:lang w:val="nl"/>
        </w:rPr>
        <w:t>Toepassing</w:t>
      </w:r>
    </w:p>
    <w:p w:rsidR="00EA5ECD" w:rsidRDefault="00EA5ECD" w:rsidP="00A7009C">
      <w:pPr>
        <w:spacing w:after="0" w:line="240" w:lineRule="auto"/>
        <w:ind w:left="720"/>
        <w:rPr>
          <w:color w:val="C3004A" w:themeColor="accent4"/>
          <w:lang w:val="nl-BE"/>
        </w:rPr>
      </w:pPr>
      <w:r w:rsidRPr="00EA5ECD">
        <w:rPr>
          <w:color w:val="C3004A" w:themeColor="accent4"/>
          <w:lang w:val="nl-BE"/>
        </w:rPr>
        <w:t>Elke stookplaats, technisch lokaal (met opstelling van een toestel op gas) of tellerlokaal dient uitgerust te zijn met een gasdetectiecentrale</w:t>
      </w:r>
      <w:r w:rsidR="00025527">
        <w:rPr>
          <w:color w:val="C3004A" w:themeColor="accent4"/>
          <w:lang w:val="nl-BE"/>
        </w:rPr>
        <w:t>.</w:t>
      </w:r>
    </w:p>
    <w:p w:rsidR="00025527" w:rsidRPr="00EA5ECD" w:rsidRDefault="00025527" w:rsidP="00A7009C">
      <w:pPr>
        <w:spacing w:after="0" w:line="240" w:lineRule="auto"/>
        <w:ind w:left="720"/>
        <w:rPr>
          <w:color w:val="C3004A" w:themeColor="accent4"/>
          <w:lang w:val="nl-BE"/>
        </w:rPr>
      </w:pPr>
      <w:r>
        <w:rPr>
          <w:color w:val="C3004A" w:themeColor="accent4"/>
          <w:lang w:val="nl-BE"/>
        </w:rPr>
        <w:t>In elk lokaal waar een toestel op gas is opgesteld wordt een gasdetector opgesteld, allen aangesloten op dezelfde gaslekdetectiecentrale.</w:t>
      </w:r>
    </w:p>
    <w:p w:rsidR="00E7612A" w:rsidRPr="00EA5ECD" w:rsidRDefault="00E7612A" w:rsidP="00A7009C">
      <w:pPr>
        <w:spacing w:after="0" w:line="240" w:lineRule="auto"/>
        <w:ind w:left="360"/>
        <w:rPr>
          <w:lang w:val="nl-BE"/>
        </w:rPr>
      </w:pPr>
    </w:p>
    <w:p w:rsidR="0060715E" w:rsidRDefault="0060715E">
      <w:pPr>
        <w:spacing w:after="0" w:line="240" w:lineRule="auto"/>
        <w:rPr>
          <w:lang w:val="nl"/>
        </w:rPr>
      </w:pPr>
      <w:r>
        <w:rPr>
          <w:lang w:val="nl"/>
        </w:rPr>
        <w:br w:type="page"/>
      </w:r>
    </w:p>
    <w:p w:rsidR="0060715E" w:rsidRPr="007C2734" w:rsidRDefault="0060715E" w:rsidP="0060715E">
      <w:pPr>
        <w:pStyle w:val="Kop1"/>
        <w:numPr>
          <w:ilvl w:val="0"/>
          <w:numId w:val="0"/>
        </w:numPr>
      </w:pPr>
      <w:bookmarkStart w:id="126" w:name="_Toc461710903"/>
      <w:r>
        <w:lastRenderedPageBreak/>
        <w:t>65.</w:t>
      </w:r>
      <w:r>
        <w:tab/>
        <w:t>VERWARMING INDIVIDUELE INSTALLATIES</w:t>
      </w:r>
      <w:bookmarkEnd w:id="126"/>
    </w:p>
    <w:p w:rsidR="0060715E" w:rsidRPr="00B5712C" w:rsidRDefault="0060715E" w:rsidP="0060715E">
      <w:pPr>
        <w:pStyle w:val="Kop2"/>
        <w:numPr>
          <w:ilvl w:val="0"/>
          <w:numId w:val="0"/>
        </w:numPr>
        <w:rPr>
          <w:color w:val="C3004A" w:themeColor="accent4"/>
        </w:rPr>
      </w:pPr>
      <w:bookmarkStart w:id="127" w:name="_Toc461710904"/>
      <w:r>
        <w:rPr>
          <w:color w:val="C3004A" w:themeColor="accent4"/>
        </w:rPr>
        <w:t>65.0</w:t>
      </w:r>
      <w:r w:rsidR="00631D85">
        <w:rPr>
          <w:color w:val="C3004A" w:themeColor="accent4"/>
        </w:rPr>
        <w:t>0.</w:t>
      </w:r>
      <w:r w:rsidR="00631D85">
        <w:rPr>
          <w:color w:val="C3004A" w:themeColor="accent4"/>
        </w:rPr>
        <w:tab/>
      </w:r>
      <w:r>
        <w:rPr>
          <w:color w:val="C3004A" w:themeColor="accent4"/>
        </w:rPr>
        <w:t>verwarming individuele installaties</w:t>
      </w:r>
      <w:r w:rsidRPr="00B5712C">
        <w:rPr>
          <w:color w:val="C3004A" w:themeColor="accent4"/>
        </w:rPr>
        <w:t xml:space="preserve"> - algemeen</w:t>
      </w:r>
      <w:bookmarkEnd w:id="127"/>
    </w:p>
    <w:p w:rsidR="007963A4" w:rsidRPr="007963A4" w:rsidRDefault="007963A4" w:rsidP="007963A4">
      <w:pPr>
        <w:spacing w:after="0" w:line="240" w:lineRule="auto"/>
        <w:rPr>
          <w:b/>
          <w:u w:val="single"/>
          <w:lang w:val="nl"/>
        </w:rPr>
      </w:pPr>
      <w:r w:rsidRPr="007963A4">
        <w:rPr>
          <w:b/>
          <w:u w:val="single"/>
          <w:lang w:val="nl"/>
        </w:rPr>
        <w:t>Omschrijving</w:t>
      </w:r>
    </w:p>
    <w:p w:rsidR="007963A4" w:rsidRPr="007963A4" w:rsidRDefault="007963A4" w:rsidP="007963A4">
      <w:pPr>
        <w:spacing w:after="0" w:line="240" w:lineRule="auto"/>
      </w:pPr>
      <w:r w:rsidRPr="007963A4">
        <w:t>Le</w:t>
      </w:r>
      <w:r w:rsidR="00631D85">
        <w:t>veren en plaatsen</w:t>
      </w:r>
      <w:r w:rsidRPr="007963A4">
        <w:t xml:space="preserve"> van een volledig bedrijfsklare en volgens de regels van de kunst afgewerkte installatie voor centrale verwarming (CV). De werken omvatten:</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de ketels en alle noodzakelijke toebehoren en installatieonderdelen, expansievaten, circulatoren, ontluchters, ontgassers, elektrische voeding, regelapparatuur, eventuele toestellen voor sanitair warm water,…;</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het integrale distributiesysteem voor het circulatiewater van de verwarmingsinstallaties tussen de CV-ketels en de verwarmingselementen, met inbegrip van bijhorende collectoren en kraanwerk, ventielen en terugslagkleppen, de bevestigingsbeugels, het waar nodig voorzien van isolerende mantels, schilderwerk, corrosiebescherming van de buizen, …;</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de verwarmingselementen met inbegrip van steunen, radiatorkranen en koppelstukken …;</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het slijpen, boren en/of kappen van alle sleuven en doorvoeropeningen en het achteraf opvullen en passend afwerken;</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de proeven en controle op de goede werking van de installatie, alle eventuele aanpassingen en/of vervangingen tot een perfecte werking van de installatie;</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een volledige waarborg vanaf de voorlopige oplevering op de gehele installatie met inbegrip van minstens één onderhoudsbeurt tot aan de definitieve oplevering, tenzij verder in dit bestek anders vermeld wordt;</w:t>
      </w:r>
    </w:p>
    <w:p w:rsidR="007963A4" w:rsidRPr="00631D85" w:rsidRDefault="007963A4" w:rsidP="00DC3679">
      <w:pPr>
        <w:pStyle w:val="Lijstalinea"/>
        <w:numPr>
          <w:ilvl w:val="0"/>
          <w:numId w:val="81"/>
        </w:numPr>
        <w:rPr>
          <w:rFonts w:asciiTheme="minorHAnsi" w:hAnsiTheme="minorHAnsi"/>
          <w:sz w:val="22"/>
          <w:szCs w:val="22"/>
          <w:lang w:val="nl"/>
        </w:rPr>
      </w:pPr>
      <w:r w:rsidRPr="00631D85">
        <w:rPr>
          <w:rFonts w:asciiTheme="minorHAnsi" w:hAnsiTheme="minorHAnsi"/>
          <w:sz w:val="22"/>
          <w:szCs w:val="22"/>
          <w:lang w:val="nl"/>
        </w:rPr>
        <w:t>alle nodige documenten, attesten, garantiebewijzen, keuringsverslagen en as-builtplannen;</w:t>
      </w:r>
    </w:p>
    <w:p w:rsidR="007963A4" w:rsidRPr="00631D85" w:rsidRDefault="007963A4" w:rsidP="00DC3679">
      <w:pPr>
        <w:pStyle w:val="Lijstalinea"/>
        <w:numPr>
          <w:ilvl w:val="0"/>
          <w:numId w:val="81"/>
        </w:numPr>
        <w:spacing w:after="240"/>
        <w:rPr>
          <w:rFonts w:asciiTheme="minorHAnsi" w:hAnsiTheme="minorHAnsi"/>
          <w:sz w:val="22"/>
          <w:szCs w:val="22"/>
          <w:lang w:val="nl"/>
        </w:rPr>
      </w:pPr>
      <w:r w:rsidRPr="00631D85">
        <w:rPr>
          <w:rFonts w:asciiTheme="minorHAnsi" w:hAnsiTheme="minorHAnsi"/>
          <w:sz w:val="22"/>
          <w:szCs w:val="22"/>
          <w:lang w:val="nl"/>
        </w:rPr>
        <w:t>het opruimen van de werf en verwijderen van alle afval.</w:t>
      </w:r>
    </w:p>
    <w:p w:rsidR="007963A4" w:rsidRPr="007963A4" w:rsidRDefault="007963A4" w:rsidP="007963A4">
      <w:pPr>
        <w:spacing w:after="0" w:line="240" w:lineRule="auto"/>
        <w:rPr>
          <w:b/>
          <w:u w:val="single"/>
          <w:lang w:val="nl"/>
        </w:rPr>
      </w:pPr>
      <w:r w:rsidRPr="007963A4">
        <w:rPr>
          <w:b/>
          <w:u w:val="single"/>
          <w:lang w:val="nl"/>
        </w:rPr>
        <w:t>Materialen</w:t>
      </w:r>
    </w:p>
    <w:p w:rsidR="007963A4" w:rsidRPr="007963A4" w:rsidRDefault="007963A4" w:rsidP="007963A4">
      <w:pPr>
        <w:spacing w:after="0" w:line="240" w:lineRule="auto"/>
        <w:rPr>
          <w:lang w:val="nl"/>
        </w:rPr>
      </w:pPr>
      <w:r w:rsidRPr="007963A4">
        <w:rPr>
          <w:lang w:val="nl"/>
        </w:rPr>
        <w:t>Alle gebruikte materialen zijn onderling verenigbaar. Bijzondere aandacht wordt besteed aan het vermijden van elektrochemische koppels. In hun functie en plaatsing mogen de materialen geen negatieve invloed hebben op de goede en rendabele werking van de verwarmingsinstallatie of gelijk welke component ervan (zoals elektrolyse, putcorrosie,…).</w:t>
      </w:r>
    </w:p>
    <w:p w:rsidR="007963A4" w:rsidRPr="007963A4" w:rsidRDefault="007963A4" w:rsidP="007963A4">
      <w:pPr>
        <w:spacing w:after="0" w:line="240" w:lineRule="auto"/>
        <w:rPr>
          <w:lang w:val="nl"/>
        </w:rPr>
      </w:pPr>
      <w:r w:rsidRPr="007963A4">
        <w:rPr>
          <w:lang w:val="nl"/>
        </w:rPr>
        <w:t>De aannemer gaat pas over tot de bestelling van de materialen na goedkeuring door het Bestuur van de materiaallijst aangevuld met alle nodige technische documentatie, attesten, monsters… en vermelding van oorsprong.</w:t>
      </w:r>
    </w:p>
    <w:p w:rsidR="007963A4" w:rsidRPr="007963A4" w:rsidRDefault="007963A4" w:rsidP="007963A4">
      <w:pPr>
        <w:spacing w:after="0" w:line="240" w:lineRule="auto"/>
        <w:rPr>
          <w:lang w:val="nl"/>
        </w:rPr>
      </w:pPr>
      <w:r w:rsidRPr="007963A4">
        <w:rPr>
          <w:lang w:val="nl"/>
        </w:rPr>
        <w:t>Alle materialen zijn nieuw en voorzien van een aangepaste en ongeschonden verpakking die een gemakkelijke identificatie ervan toelaat. Alle materialen zijn afkomstig uit lidstaten van de Europese gemeenschap, zo niet wordt dit uitdrukkelijk vermeld in de voor te leggen materialenlijst.</w:t>
      </w:r>
    </w:p>
    <w:p w:rsidR="007963A4" w:rsidRPr="007963A4" w:rsidRDefault="007963A4" w:rsidP="007963A4">
      <w:pPr>
        <w:spacing w:after="0" w:line="240" w:lineRule="auto"/>
        <w:rPr>
          <w:lang w:val="nl"/>
        </w:rPr>
      </w:pPr>
      <w:r w:rsidRPr="007963A4">
        <w:rPr>
          <w:lang w:val="nl"/>
        </w:rPr>
        <w:t>Bij levering op de werf gaat de ontwerper de overeenstemming met de goedgekeurde materialenlijst na. Alle afgekeurde leveringen moeten onmiddellijk van de werf verwijderd worden. De goedkeuring van de leveringen houdt niet de goedkeuring van de werken in.</w:t>
      </w:r>
    </w:p>
    <w:p w:rsidR="007963A4" w:rsidRPr="007963A4" w:rsidRDefault="007963A4" w:rsidP="007963A4">
      <w:pPr>
        <w:spacing w:after="0" w:line="240" w:lineRule="auto"/>
        <w:rPr>
          <w:lang w:val="nl"/>
        </w:rPr>
      </w:pPr>
      <w:r w:rsidRPr="007963A4">
        <w:rPr>
          <w:lang w:val="nl"/>
        </w:rPr>
        <w:t>De aannemer is volledig verantwoordelijk en neemt alle nodige maatregelen voor het transport, de opslag en de verwerking van de materialen volgens de bepalingen van het bestek, de regels van goed vakmanschap en de voorschriften van de fabrikant.</w:t>
      </w:r>
    </w:p>
    <w:p w:rsidR="007963A4" w:rsidRPr="007963A4" w:rsidRDefault="007963A4" w:rsidP="00631D85">
      <w:pPr>
        <w:spacing w:line="240" w:lineRule="auto"/>
        <w:rPr>
          <w:lang w:val="nl"/>
        </w:rPr>
      </w:pPr>
      <w:r w:rsidRPr="007963A4">
        <w:rPr>
          <w:lang w:val="nl"/>
        </w:rPr>
        <w:t>Voor het transport van personen en materialen mag geen gebruik worden gemaakt van de bestaande personen- of goederenliften, tenzij schriftelijke toelating en volgens de bepalingen van het Bestuur.</w:t>
      </w:r>
    </w:p>
    <w:p w:rsidR="007963A4" w:rsidRPr="007963A4" w:rsidRDefault="007963A4" w:rsidP="007963A4">
      <w:pPr>
        <w:spacing w:after="0" w:line="240" w:lineRule="auto"/>
        <w:rPr>
          <w:b/>
          <w:u w:val="single"/>
          <w:lang w:val="nl"/>
        </w:rPr>
      </w:pPr>
      <w:r w:rsidRPr="007963A4">
        <w:rPr>
          <w:b/>
          <w:u w:val="single"/>
          <w:lang w:val="nl"/>
        </w:rPr>
        <w:t>Uitvoering</w:t>
      </w:r>
    </w:p>
    <w:p w:rsidR="007963A4" w:rsidRPr="007963A4" w:rsidRDefault="007963A4" w:rsidP="007963A4">
      <w:pPr>
        <w:spacing w:after="0" w:line="240" w:lineRule="auto"/>
        <w:rPr>
          <w:lang w:val="nl"/>
        </w:rPr>
      </w:pPr>
      <w:r w:rsidRPr="007963A4">
        <w:rPr>
          <w:lang w:val="nl"/>
        </w:rPr>
        <w:t>De volgende normen en voorschriften zijn van toepassing:</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reeks NBN D 30 - Centrale verwarming, ventilatie en luchtbehandeling - Gemeenschappelijke eisen voor alle systemen;</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lastRenderedPageBreak/>
        <w:t>NBN EN 12828 - Verwarmingssystemen in gebouwen - Ontwerp voor watervoerende verwarmingssystemen</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het algemeen reglement op de elektrische installaties (AREI);</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het algemeen reglement op de arbeidsbescherming (ARAB);</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het technisch reglement voor water van AquaFlanders en de voorschriften van Belgaqua;</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de technische voorlichtingsnota’s (TV) van het WTCB;</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 xml:space="preserve">WTCB Rapport </w:t>
      </w:r>
      <w:r w:rsidR="00FB4874" w:rsidRPr="006C5381">
        <w:rPr>
          <w:rFonts w:asciiTheme="minorHAnsi" w:hAnsiTheme="minorHAnsi"/>
          <w:sz w:val="22"/>
          <w:szCs w:val="22"/>
        </w:rPr>
        <w:t>nr.</w:t>
      </w:r>
      <w:r w:rsidRPr="006C5381">
        <w:rPr>
          <w:rFonts w:asciiTheme="minorHAnsi" w:hAnsiTheme="minorHAnsi"/>
          <w:sz w:val="22"/>
          <w:szCs w:val="22"/>
        </w:rPr>
        <w:t xml:space="preserve"> 14 - Ontwerp en dimensionering van centrale verwarmingsinstallaties met warm water;</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de lastenboeken uitgegeven door het KVBG (Koninklijke Vereniging der Belgische Gasvaklieden);</w:t>
      </w:r>
    </w:p>
    <w:p w:rsidR="007963A4" w:rsidRPr="006C5381" w:rsidRDefault="007963A4"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de voorschriften van de netbeheerders;</w:t>
      </w:r>
    </w:p>
    <w:p w:rsidR="00995C86" w:rsidRDefault="00995C86"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het KB van 18.03.1997 betreffende de rendementseisen voor olie- en gasgestookte centrale verwarmingsketels;</w:t>
      </w:r>
    </w:p>
    <w:p w:rsidR="00333FE8" w:rsidRPr="002E3758" w:rsidRDefault="00333FE8" w:rsidP="00DC3679">
      <w:pPr>
        <w:pStyle w:val="Lijstalinea"/>
        <w:numPr>
          <w:ilvl w:val="0"/>
          <w:numId w:val="82"/>
        </w:numPr>
        <w:rPr>
          <w:rFonts w:asciiTheme="minorHAnsi" w:hAnsiTheme="minorHAnsi"/>
          <w:color w:val="C3004A" w:themeColor="accent4"/>
          <w:sz w:val="22"/>
          <w:szCs w:val="22"/>
        </w:rPr>
      </w:pPr>
      <w:r w:rsidRPr="002E3758">
        <w:rPr>
          <w:rFonts w:asciiTheme="minorHAnsi" w:hAnsiTheme="minorHAnsi"/>
          <w:color w:val="C3004A" w:themeColor="accent4"/>
          <w:sz w:val="22"/>
          <w:szCs w:val="22"/>
        </w:rPr>
        <w:t xml:space="preserve">de </w:t>
      </w:r>
      <w:r w:rsidR="002E3758" w:rsidRPr="002E3758">
        <w:rPr>
          <w:rFonts w:asciiTheme="minorHAnsi" w:hAnsiTheme="minorHAnsi"/>
          <w:color w:val="C3004A" w:themeColor="accent4"/>
          <w:sz w:val="22"/>
          <w:szCs w:val="22"/>
        </w:rPr>
        <w:t>geldende</w:t>
      </w:r>
      <w:r w:rsidRPr="002E3758">
        <w:rPr>
          <w:rFonts w:asciiTheme="minorHAnsi" w:hAnsiTheme="minorHAnsi"/>
          <w:color w:val="C3004A" w:themeColor="accent4"/>
          <w:sz w:val="22"/>
          <w:szCs w:val="22"/>
        </w:rPr>
        <w:t xml:space="preserve"> reglementering betreffende het milieu zoals</w:t>
      </w:r>
      <w:r w:rsidR="00561A6E">
        <w:rPr>
          <w:rFonts w:asciiTheme="minorHAnsi" w:hAnsiTheme="minorHAnsi"/>
          <w:color w:val="C3004A" w:themeColor="accent4"/>
          <w:sz w:val="22"/>
          <w:szCs w:val="22"/>
        </w:rPr>
        <w:t>,</w:t>
      </w:r>
      <w:r w:rsidRPr="002E3758">
        <w:rPr>
          <w:rFonts w:asciiTheme="minorHAnsi" w:hAnsiTheme="minorHAnsi"/>
          <w:color w:val="C3004A" w:themeColor="accent4"/>
          <w:sz w:val="22"/>
          <w:szCs w:val="22"/>
        </w:rPr>
        <w:t xml:space="preserve"> Vlarem I en II</w:t>
      </w:r>
      <w:r w:rsidR="002E3758" w:rsidRPr="002E3758">
        <w:rPr>
          <w:rFonts w:asciiTheme="minorHAnsi" w:hAnsiTheme="minorHAnsi"/>
          <w:color w:val="C3004A" w:themeColor="accent4"/>
          <w:sz w:val="22"/>
          <w:szCs w:val="22"/>
        </w:rPr>
        <w:t xml:space="preserve"> voor het Vlaams gewest</w:t>
      </w:r>
      <w:r w:rsidRPr="002E3758">
        <w:rPr>
          <w:rFonts w:asciiTheme="minorHAnsi" w:hAnsiTheme="minorHAnsi"/>
          <w:color w:val="C3004A" w:themeColor="accent4"/>
          <w:sz w:val="22"/>
          <w:szCs w:val="22"/>
        </w:rPr>
        <w:t>;</w:t>
      </w:r>
    </w:p>
    <w:p w:rsidR="00995C86" w:rsidRPr="002E3758" w:rsidRDefault="005327AF" w:rsidP="00DC3679">
      <w:pPr>
        <w:pStyle w:val="Lijstalinea"/>
        <w:numPr>
          <w:ilvl w:val="0"/>
          <w:numId w:val="82"/>
        </w:numPr>
        <w:rPr>
          <w:rFonts w:asciiTheme="minorHAnsi" w:hAnsiTheme="minorHAnsi"/>
          <w:color w:val="C3004A" w:themeColor="accent4"/>
          <w:sz w:val="22"/>
          <w:szCs w:val="22"/>
        </w:rPr>
      </w:pPr>
      <w:r w:rsidRPr="002E3758">
        <w:rPr>
          <w:rFonts w:asciiTheme="minorHAnsi" w:hAnsiTheme="minorHAnsi"/>
          <w:color w:val="C3004A" w:themeColor="accent4"/>
          <w:sz w:val="22"/>
          <w:szCs w:val="22"/>
        </w:rPr>
        <w:t>het KB van 12.07.2012</w:t>
      </w:r>
      <w:r w:rsidR="00995C86" w:rsidRPr="002E3758">
        <w:rPr>
          <w:rFonts w:asciiTheme="minorHAnsi" w:hAnsiTheme="minorHAnsi"/>
          <w:color w:val="C3004A" w:themeColor="accent4"/>
          <w:sz w:val="22"/>
          <w:szCs w:val="22"/>
        </w:rPr>
        <w:t xml:space="preserve"> betreffende de basisnormen </w:t>
      </w:r>
      <w:r w:rsidRPr="002E3758">
        <w:rPr>
          <w:rFonts w:asciiTheme="minorHAnsi" w:hAnsiTheme="minorHAnsi"/>
          <w:color w:val="C3004A" w:themeColor="accent4"/>
          <w:sz w:val="22"/>
          <w:szCs w:val="22"/>
        </w:rPr>
        <w:t xml:space="preserve">voor de preventie van brand en </w:t>
      </w:r>
      <w:r w:rsidR="002E3758" w:rsidRPr="002E3758">
        <w:rPr>
          <w:rFonts w:asciiTheme="minorHAnsi" w:hAnsiTheme="minorHAnsi"/>
          <w:color w:val="C3004A" w:themeColor="accent4"/>
          <w:sz w:val="22"/>
          <w:szCs w:val="22"/>
        </w:rPr>
        <w:t>ontploffing,</w:t>
      </w:r>
      <w:r w:rsidR="00995C86" w:rsidRPr="002E3758">
        <w:rPr>
          <w:rFonts w:asciiTheme="minorHAnsi" w:hAnsiTheme="minorHAnsi"/>
          <w:color w:val="C3004A" w:themeColor="accent4"/>
          <w:sz w:val="22"/>
          <w:szCs w:val="22"/>
        </w:rPr>
        <w:t xml:space="preserve"> alsook de voorschriften van de plaatselijke brandweer;</w:t>
      </w:r>
    </w:p>
    <w:p w:rsidR="005327AF" w:rsidRPr="002E3758" w:rsidRDefault="005327AF" w:rsidP="005327AF">
      <w:pPr>
        <w:pStyle w:val="Lijstalinea"/>
        <w:numPr>
          <w:ilvl w:val="0"/>
          <w:numId w:val="82"/>
        </w:numPr>
        <w:rPr>
          <w:rFonts w:asciiTheme="minorHAnsi" w:hAnsiTheme="minorHAnsi"/>
          <w:color w:val="C3004A" w:themeColor="accent4"/>
          <w:sz w:val="22"/>
          <w:szCs w:val="22"/>
        </w:rPr>
      </w:pPr>
      <w:r w:rsidRPr="002E3758">
        <w:rPr>
          <w:rFonts w:asciiTheme="minorHAnsi" w:hAnsiTheme="minorHAnsi"/>
          <w:color w:val="C3004A" w:themeColor="accent4"/>
          <w:sz w:val="22"/>
          <w:szCs w:val="22"/>
        </w:rPr>
        <w:t>de norm NBN S 21-204 (brandveiligheid in scholen) en de norm NBN S 21-100 (opvatting van installaties voor automatische brandmelding);</w:t>
      </w:r>
    </w:p>
    <w:p w:rsidR="00995C86" w:rsidRDefault="00995C86" w:rsidP="00DC3679">
      <w:pPr>
        <w:pStyle w:val="Lijstalinea"/>
        <w:numPr>
          <w:ilvl w:val="0"/>
          <w:numId w:val="82"/>
        </w:numPr>
        <w:rPr>
          <w:rFonts w:asciiTheme="minorHAnsi" w:hAnsiTheme="minorHAnsi"/>
          <w:sz w:val="22"/>
          <w:szCs w:val="22"/>
        </w:rPr>
      </w:pPr>
      <w:r w:rsidRPr="006C5381">
        <w:rPr>
          <w:rFonts w:asciiTheme="minorHAnsi" w:hAnsiTheme="minorHAnsi"/>
          <w:sz w:val="22"/>
          <w:szCs w:val="22"/>
        </w:rPr>
        <w:t>het KB van 06.01.1978 tot voorkoming van luchtverontreiniging bij het verwarmen van gebouwen met vaste of vloeibare brandstoffen</w:t>
      </w:r>
      <w:r w:rsidR="005E1B28">
        <w:rPr>
          <w:rFonts w:asciiTheme="minorHAnsi" w:hAnsiTheme="minorHAnsi"/>
          <w:sz w:val="22"/>
          <w:szCs w:val="22"/>
        </w:rPr>
        <w:t xml:space="preserve"> voor het Brussels Gewest</w:t>
      </w:r>
      <w:r w:rsidRPr="006C5381">
        <w:rPr>
          <w:rFonts w:asciiTheme="minorHAnsi" w:hAnsiTheme="minorHAnsi"/>
          <w:sz w:val="22"/>
          <w:szCs w:val="22"/>
        </w:rPr>
        <w:t>;</w:t>
      </w:r>
    </w:p>
    <w:p w:rsidR="00995C86" w:rsidRPr="002E3758" w:rsidRDefault="003A1458" w:rsidP="00DC3679">
      <w:pPr>
        <w:pStyle w:val="Lijstalinea"/>
        <w:numPr>
          <w:ilvl w:val="0"/>
          <w:numId w:val="82"/>
        </w:numPr>
        <w:rPr>
          <w:rFonts w:asciiTheme="minorHAnsi" w:hAnsiTheme="minorHAnsi"/>
          <w:color w:val="C3004A" w:themeColor="accent4"/>
          <w:sz w:val="22"/>
          <w:szCs w:val="22"/>
        </w:rPr>
      </w:pPr>
      <w:r w:rsidRPr="002E3758">
        <w:rPr>
          <w:rFonts w:asciiTheme="minorHAnsi" w:hAnsiTheme="minorHAnsi"/>
          <w:color w:val="C3004A" w:themeColor="accent4"/>
          <w:sz w:val="22"/>
          <w:szCs w:val="22"/>
        </w:rPr>
        <w:t>de norm NBN S 01-400-2 – Akoestische criteria voor schoolgebouwen</w:t>
      </w:r>
    </w:p>
    <w:p w:rsidR="00995C86" w:rsidRPr="002E3758" w:rsidRDefault="002E3758" w:rsidP="00DC3679">
      <w:pPr>
        <w:pStyle w:val="Lijstalinea"/>
        <w:numPr>
          <w:ilvl w:val="0"/>
          <w:numId w:val="82"/>
        </w:numPr>
        <w:spacing w:after="240"/>
        <w:rPr>
          <w:rFonts w:asciiTheme="minorHAnsi" w:hAnsiTheme="minorHAnsi"/>
          <w:color w:val="C3004A" w:themeColor="accent4"/>
          <w:sz w:val="22"/>
          <w:szCs w:val="22"/>
        </w:rPr>
      </w:pPr>
      <w:r w:rsidRPr="002E3758">
        <w:rPr>
          <w:rFonts w:asciiTheme="minorHAnsi" w:hAnsiTheme="minorHAnsi"/>
          <w:color w:val="C3004A" w:themeColor="accent4"/>
          <w:sz w:val="22"/>
          <w:szCs w:val="22"/>
        </w:rPr>
        <w:t>alle andere van toepassing zijnde</w:t>
      </w:r>
      <w:r w:rsidR="005E1B28">
        <w:rPr>
          <w:rFonts w:asciiTheme="minorHAnsi" w:hAnsiTheme="minorHAnsi"/>
          <w:color w:val="C3004A" w:themeColor="accent4"/>
          <w:sz w:val="22"/>
          <w:szCs w:val="22"/>
        </w:rPr>
        <w:t xml:space="preserve"> (recentere)</w:t>
      </w:r>
      <w:r w:rsidRPr="002E3758">
        <w:rPr>
          <w:rFonts w:asciiTheme="minorHAnsi" w:hAnsiTheme="minorHAnsi"/>
          <w:color w:val="C3004A" w:themeColor="accent4"/>
          <w:sz w:val="22"/>
          <w:szCs w:val="22"/>
        </w:rPr>
        <w:t xml:space="preserve"> reglementering, maar hier niet opgesomd, o.a. </w:t>
      </w:r>
      <w:r w:rsidR="00995C86" w:rsidRPr="002E3758">
        <w:rPr>
          <w:rFonts w:asciiTheme="minorHAnsi" w:hAnsiTheme="minorHAnsi"/>
          <w:color w:val="C3004A" w:themeColor="accent4"/>
          <w:sz w:val="22"/>
          <w:szCs w:val="22"/>
        </w:rPr>
        <w:t>eventuele plaatselijke reglementen.</w:t>
      </w:r>
    </w:p>
    <w:p w:rsidR="00995C86" w:rsidRPr="00995C86" w:rsidRDefault="00995C86" w:rsidP="00995C86">
      <w:pPr>
        <w:spacing w:after="0" w:line="240" w:lineRule="auto"/>
      </w:pPr>
      <w:r w:rsidRPr="00995C86">
        <w:t>AANNEMINGSMODALITEITEN</w:t>
      </w:r>
    </w:p>
    <w:p w:rsidR="00995C86" w:rsidRPr="00995C86" w:rsidRDefault="00995C86" w:rsidP="00995C86">
      <w:pPr>
        <w:spacing w:after="0" w:line="240" w:lineRule="auto"/>
        <w:rPr>
          <w:lang w:val="nl"/>
        </w:rPr>
      </w:pPr>
      <w:r w:rsidRPr="00995C86">
        <w:rPr>
          <w:lang w:val="nl"/>
        </w:rPr>
        <w:t xml:space="preserve">In geval van installaties op gas zal de installateur over een geldig </w:t>
      </w:r>
      <w:r w:rsidRPr="00995C86">
        <w:rPr>
          <w:u w:val="single"/>
          <w:lang w:val="nl"/>
        </w:rPr>
        <w:t>CERGA-nummer</w:t>
      </w:r>
      <w:r w:rsidRPr="00995C86">
        <w:rPr>
          <w:lang w:val="nl"/>
        </w:rPr>
        <w:t xml:space="preserve"> beschikken.</w:t>
      </w:r>
    </w:p>
    <w:p w:rsidR="00995C86" w:rsidRPr="00995C86" w:rsidRDefault="00995C86" w:rsidP="00995C86">
      <w:pPr>
        <w:spacing w:after="0" w:line="240" w:lineRule="auto"/>
        <w:rPr>
          <w:lang w:val="nl"/>
        </w:rPr>
      </w:pPr>
      <w:r w:rsidRPr="00995C86">
        <w:rPr>
          <w:lang w:val="nl"/>
        </w:rPr>
        <w:t xml:space="preserve">Werken aan stookolieketels worden enkel uitgevoerd door een </w:t>
      </w:r>
      <w:r w:rsidRPr="00995C86">
        <w:rPr>
          <w:u w:val="single"/>
          <w:lang w:val="nl"/>
        </w:rPr>
        <w:t>erkend brandertechnicus</w:t>
      </w:r>
      <w:r w:rsidRPr="00995C86">
        <w:rPr>
          <w:lang w:val="nl"/>
        </w:rPr>
        <w:t>.</w:t>
      </w:r>
    </w:p>
    <w:p w:rsidR="00995C86" w:rsidRPr="00995C86" w:rsidRDefault="00995C86" w:rsidP="006C5381">
      <w:pPr>
        <w:spacing w:line="240" w:lineRule="auto"/>
        <w:rPr>
          <w:lang w:val="nl"/>
        </w:rPr>
      </w:pPr>
      <w:r w:rsidRPr="00995C86">
        <w:rPr>
          <w:lang w:val="nl"/>
        </w:rPr>
        <w:t>De bewijzen hiervan worden geleverd op eenvoudig verzoek van de ontwerper of het bestuur.</w:t>
      </w:r>
    </w:p>
    <w:p w:rsidR="00995C86" w:rsidRPr="00995C86" w:rsidRDefault="00995C86" w:rsidP="00995C86">
      <w:pPr>
        <w:spacing w:after="0" w:line="240" w:lineRule="auto"/>
      </w:pPr>
      <w:r w:rsidRPr="00995C86">
        <w:t>ENERGIEPRESTATIES - ECODESIGN</w:t>
      </w:r>
    </w:p>
    <w:p w:rsidR="00995C86" w:rsidRPr="00995C86" w:rsidRDefault="00995C86" w:rsidP="00995C86">
      <w:pPr>
        <w:spacing w:after="0" w:line="240" w:lineRule="auto"/>
        <w:rPr>
          <w:lang w:val="nl"/>
        </w:rPr>
      </w:pPr>
      <w:r w:rsidRPr="00995C86">
        <w:rPr>
          <w:lang w:val="nl"/>
        </w:rPr>
        <w:t>De installateur stelt alle productgegevens ter beschikking voor de opmaak van de EPB-aangfite.</w:t>
      </w:r>
    </w:p>
    <w:p w:rsidR="00995C86" w:rsidRPr="00995C86" w:rsidRDefault="00995C86" w:rsidP="00995C86">
      <w:pPr>
        <w:spacing w:after="0" w:line="240" w:lineRule="auto"/>
        <w:rPr>
          <w:lang w:val="nl"/>
        </w:rPr>
      </w:pPr>
      <w:r w:rsidRPr="00995C86">
        <w:rPr>
          <w:lang w:val="nl"/>
        </w:rPr>
        <w:t>De wetgeving m.b.t. Eco-Design en Eco-Labelling moet gerespecteerd worden.</w:t>
      </w:r>
    </w:p>
    <w:p w:rsidR="00995C86" w:rsidRPr="00995C86" w:rsidRDefault="00995C86" w:rsidP="006C5381">
      <w:pPr>
        <w:spacing w:line="240" w:lineRule="auto"/>
        <w:rPr>
          <w:lang w:val="nl"/>
        </w:rPr>
      </w:pPr>
      <w:r w:rsidRPr="00995C86">
        <w:rPr>
          <w:lang w:val="nl"/>
        </w:rPr>
        <w:t>Op circulatoren zijn de Eco-design richtlijnen 2009/125/EC en 2005/32/EC en verordeningen 641/2009/EC en 622/2012/EC van toepassing.</w:t>
      </w:r>
    </w:p>
    <w:p w:rsidR="00995C86" w:rsidRPr="00995C86" w:rsidRDefault="00995C86" w:rsidP="00995C86">
      <w:pPr>
        <w:spacing w:after="0" w:line="240" w:lineRule="auto"/>
      </w:pPr>
      <w:r w:rsidRPr="00995C86">
        <w:t>PLANNING - WERFOPVOLGING</w:t>
      </w:r>
    </w:p>
    <w:p w:rsidR="00995C86" w:rsidRPr="00995C86" w:rsidRDefault="00995C86" w:rsidP="00995C86">
      <w:pPr>
        <w:spacing w:after="0" w:line="240" w:lineRule="auto"/>
        <w:rPr>
          <w:lang w:val="nl"/>
        </w:rPr>
      </w:pPr>
      <w:r w:rsidRPr="00995C86">
        <w:rPr>
          <w:lang w:val="nl"/>
        </w:rPr>
        <w:t>De aannemer moet een planning opmaken, in coördinatie met de andere aanwezige ambachten, en deze voor de aanvang van de werken ter goedkeuring voorleggen aan het Bestuur.</w:t>
      </w:r>
    </w:p>
    <w:p w:rsidR="00995C86" w:rsidRPr="00995C86" w:rsidRDefault="00995C86" w:rsidP="006C5381">
      <w:pPr>
        <w:spacing w:line="240" w:lineRule="auto"/>
        <w:rPr>
          <w:lang w:val="nl"/>
        </w:rPr>
      </w:pPr>
      <w:r w:rsidRPr="00995C86">
        <w:rPr>
          <w:lang w:val="nl"/>
        </w:rPr>
        <w:t>De verschillende fasen van de werken kunnen pas starten na goedkeuring door het Bestuur van alle nodige plannen en uitvoeringsmodaliteiten.</w:t>
      </w:r>
    </w:p>
    <w:p w:rsidR="00995C86" w:rsidRPr="00995C86" w:rsidRDefault="00995C86" w:rsidP="00995C86">
      <w:pPr>
        <w:spacing w:after="0" w:line="240" w:lineRule="auto"/>
      </w:pPr>
      <w:r w:rsidRPr="00995C86">
        <w:t>OPMETING &amp; DIMENSIONERING</w:t>
      </w:r>
    </w:p>
    <w:p w:rsidR="00995C86" w:rsidRPr="00995C86" w:rsidRDefault="00995C86" w:rsidP="006C5381">
      <w:pPr>
        <w:spacing w:line="240" w:lineRule="auto"/>
        <w:rPr>
          <w:lang w:val="nl"/>
        </w:rPr>
      </w:pPr>
      <w:r w:rsidRPr="00995C86">
        <w:rPr>
          <w:lang w:val="nl"/>
        </w:rPr>
        <w:t>De inschrijver kijkt zelf alle opmetingen en berekeningen na. Afwijkingen t.o.v. het bestek en de plannen moeten gemeld worden bij de inschrijving, zoniet wordt verondersteld dat eventuele afwijkingen zijn inbegrepen in de offerte. De aannemer controleert alle berekeningen en vult deze eventueel aan in functie van de kenmerken van gebruikte materialen, toestellen en/of systemen.</w:t>
      </w:r>
    </w:p>
    <w:p w:rsidR="00995C86" w:rsidRPr="00995C86" w:rsidRDefault="00995C86" w:rsidP="00995C86">
      <w:pPr>
        <w:spacing w:after="0" w:line="240" w:lineRule="auto"/>
      </w:pPr>
      <w:r w:rsidRPr="00995C86">
        <w:t>PRESTATIEVOORSCHRIFTEN</w:t>
      </w:r>
    </w:p>
    <w:p w:rsidR="00995C86" w:rsidRPr="00995C86" w:rsidRDefault="00995C86" w:rsidP="00995C86">
      <w:pPr>
        <w:spacing w:after="0" w:line="240" w:lineRule="auto"/>
        <w:rPr>
          <w:lang w:val="nl"/>
        </w:rPr>
      </w:pPr>
      <w:r w:rsidRPr="00995C86">
        <w:rPr>
          <w:lang w:val="nl"/>
        </w:rPr>
        <w:t>De warmteverliezen worden berekend op ba</w:t>
      </w:r>
      <w:r w:rsidR="003A1458">
        <w:rPr>
          <w:lang w:val="nl"/>
        </w:rPr>
        <w:t xml:space="preserve">sis van de norm NBN EN 12831 - </w:t>
      </w:r>
      <w:r w:rsidRPr="00995C86">
        <w:rPr>
          <w:lang w:val="nl"/>
        </w:rPr>
        <w:t xml:space="preserve">Verwarmingssystemen in gebouwen - Methode voor de berekening van de ontwerpwarmtebelasting en de hieraan gekoppelde norm NBN B 62-003 - Berekening van de warmteverliezen van gebouwen. </w:t>
      </w:r>
    </w:p>
    <w:p w:rsidR="00995C86" w:rsidRPr="00995C86" w:rsidRDefault="00995C86" w:rsidP="00995C86">
      <w:pPr>
        <w:spacing w:after="0" w:line="240" w:lineRule="auto"/>
        <w:rPr>
          <w:lang w:val="nl"/>
        </w:rPr>
      </w:pPr>
      <w:r w:rsidRPr="00995C86">
        <w:rPr>
          <w:lang w:val="nl"/>
        </w:rPr>
        <w:t>Volgende richttemperaturen worden gebruikt:</w:t>
      </w:r>
    </w:p>
    <w:p w:rsidR="00995C86" w:rsidRPr="006C5381" w:rsidRDefault="00995C86" w:rsidP="00DC3679">
      <w:pPr>
        <w:pStyle w:val="Lijstalinea"/>
        <w:numPr>
          <w:ilvl w:val="0"/>
          <w:numId w:val="83"/>
        </w:numPr>
        <w:rPr>
          <w:rFonts w:asciiTheme="minorHAnsi" w:hAnsiTheme="minorHAnsi"/>
          <w:sz w:val="22"/>
          <w:szCs w:val="22"/>
        </w:rPr>
      </w:pPr>
      <w:r w:rsidRPr="006C5381">
        <w:rPr>
          <w:rFonts w:asciiTheme="minorHAnsi" w:hAnsiTheme="minorHAnsi"/>
          <w:sz w:val="22"/>
          <w:szCs w:val="22"/>
        </w:rPr>
        <w:lastRenderedPageBreak/>
        <w:t xml:space="preserve">Buitentemperatuur: - </w:t>
      </w:r>
      <w:smartTag w:uri="urn:schemas-microsoft-com:office:smarttags" w:element="metricconverter">
        <w:smartTagPr>
          <w:attr w:name="ProductID" w:val="8ﾰC"/>
        </w:smartTagPr>
        <w:r w:rsidRPr="006C5381">
          <w:rPr>
            <w:rFonts w:asciiTheme="minorHAnsi" w:hAnsiTheme="minorHAnsi"/>
            <w:sz w:val="22"/>
            <w:szCs w:val="22"/>
          </w:rPr>
          <w:t>8°C</w:t>
        </w:r>
      </w:smartTag>
      <w:r w:rsidRPr="006C5381">
        <w:rPr>
          <w:rFonts w:asciiTheme="minorHAnsi" w:hAnsiTheme="minorHAnsi"/>
          <w:sz w:val="22"/>
          <w:szCs w:val="22"/>
        </w:rPr>
        <w:t xml:space="preserve"> (</w:t>
      </w:r>
      <w:smartTag w:uri="urn:schemas-microsoft-com:office:smarttags" w:element="metricconverter">
        <w:smartTagPr>
          <w:attr w:name="ProductID" w:val="-7ﾰC"/>
        </w:smartTagPr>
        <w:r w:rsidRPr="006C5381">
          <w:rPr>
            <w:rFonts w:asciiTheme="minorHAnsi" w:hAnsiTheme="minorHAnsi"/>
            <w:sz w:val="22"/>
            <w:szCs w:val="22"/>
          </w:rPr>
          <w:t>-7°C</w:t>
        </w:r>
      </w:smartTag>
      <w:r w:rsidRPr="006C5381">
        <w:rPr>
          <w:rFonts w:asciiTheme="minorHAnsi" w:hAnsiTheme="minorHAnsi"/>
          <w:sz w:val="22"/>
          <w:szCs w:val="22"/>
        </w:rPr>
        <w:t xml:space="preserve"> in de kuststreek en </w:t>
      </w:r>
      <w:smartTag w:uri="urn:schemas-microsoft-com:office:smarttags" w:element="metricconverter">
        <w:smartTagPr>
          <w:attr w:name="ProductID" w:val="-9ﾰC"/>
        </w:smartTagPr>
        <w:r w:rsidRPr="006C5381">
          <w:rPr>
            <w:rFonts w:asciiTheme="minorHAnsi" w:hAnsiTheme="minorHAnsi"/>
            <w:sz w:val="22"/>
            <w:szCs w:val="22"/>
          </w:rPr>
          <w:t>-9°C</w:t>
        </w:r>
      </w:smartTag>
      <w:r w:rsidRPr="006C5381">
        <w:rPr>
          <w:rFonts w:asciiTheme="minorHAnsi" w:hAnsiTheme="minorHAnsi"/>
          <w:sz w:val="22"/>
          <w:szCs w:val="22"/>
        </w:rPr>
        <w:t xml:space="preserve"> in de Kempen)</w:t>
      </w:r>
    </w:p>
    <w:p w:rsidR="00995C86" w:rsidRPr="006C5381" w:rsidRDefault="00995C86" w:rsidP="00DC3679">
      <w:pPr>
        <w:pStyle w:val="Lijstalinea"/>
        <w:numPr>
          <w:ilvl w:val="0"/>
          <w:numId w:val="83"/>
        </w:numPr>
        <w:rPr>
          <w:rFonts w:asciiTheme="minorHAnsi" w:hAnsiTheme="minorHAnsi"/>
          <w:sz w:val="22"/>
          <w:szCs w:val="22"/>
        </w:rPr>
      </w:pPr>
      <w:r w:rsidRPr="006C5381">
        <w:rPr>
          <w:rFonts w:asciiTheme="minorHAnsi" w:hAnsiTheme="minorHAnsi"/>
          <w:sz w:val="22"/>
          <w:szCs w:val="22"/>
        </w:rPr>
        <w:t>Binnentemperaturen:</w:t>
      </w:r>
    </w:p>
    <w:p w:rsidR="00995C86" w:rsidRPr="003225AD" w:rsidRDefault="006C5381" w:rsidP="006C5381">
      <w:pPr>
        <w:tabs>
          <w:tab w:val="num" w:pos="1440"/>
        </w:tabs>
        <w:spacing w:after="0" w:line="240" w:lineRule="auto"/>
        <w:ind w:left="1134"/>
        <w:rPr>
          <w:color w:val="C3004A" w:themeColor="accent4"/>
        </w:rPr>
      </w:pPr>
      <w:r w:rsidRPr="003225AD">
        <w:rPr>
          <w:color w:val="C3004A" w:themeColor="accent4"/>
        </w:rPr>
        <w:t>Klaslokalen: 22°C</w:t>
      </w:r>
    </w:p>
    <w:p w:rsidR="006C5381" w:rsidRPr="003225AD" w:rsidRDefault="006C5381" w:rsidP="006C5381">
      <w:pPr>
        <w:tabs>
          <w:tab w:val="num" w:pos="1440"/>
        </w:tabs>
        <w:spacing w:after="0" w:line="240" w:lineRule="auto"/>
        <w:ind w:left="1134"/>
        <w:rPr>
          <w:color w:val="C3004A" w:themeColor="accent4"/>
        </w:rPr>
      </w:pPr>
      <w:r w:rsidRPr="003225AD">
        <w:rPr>
          <w:color w:val="C3004A" w:themeColor="accent4"/>
        </w:rPr>
        <w:t>Burelen: 22 °C</w:t>
      </w:r>
    </w:p>
    <w:p w:rsidR="00995C86" w:rsidRPr="003225AD" w:rsidRDefault="00995C86" w:rsidP="006C5381">
      <w:pPr>
        <w:tabs>
          <w:tab w:val="num" w:pos="1440"/>
        </w:tabs>
        <w:spacing w:after="0" w:line="240" w:lineRule="auto"/>
        <w:ind w:left="1134"/>
        <w:rPr>
          <w:color w:val="C3004A" w:themeColor="accent4"/>
        </w:rPr>
      </w:pPr>
      <w:r w:rsidRPr="003225AD">
        <w:rPr>
          <w:color w:val="C3004A" w:themeColor="accent4"/>
        </w:rPr>
        <w:t xml:space="preserve">Keuken: </w:t>
      </w:r>
      <w:smartTag w:uri="urn:schemas-microsoft-com:office:smarttags" w:element="metricconverter">
        <w:smartTagPr>
          <w:attr w:name="ProductID" w:val="20ﾰC"/>
        </w:smartTagPr>
        <w:r w:rsidRPr="003225AD">
          <w:rPr>
            <w:color w:val="C3004A" w:themeColor="accent4"/>
          </w:rPr>
          <w:t>20°C</w:t>
        </w:r>
      </w:smartTag>
    </w:p>
    <w:p w:rsidR="006C5381" w:rsidRPr="003225AD" w:rsidRDefault="006C5381" w:rsidP="006C5381">
      <w:pPr>
        <w:tabs>
          <w:tab w:val="num" w:pos="1440"/>
        </w:tabs>
        <w:spacing w:after="0" w:line="240" w:lineRule="auto"/>
        <w:ind w:left="1134"/>
        <w:rPr>
          <w:color w:val="C3004A" w:themeColor="accent4"/>
        </w:rPr>
      </w:pPr>
      <w:r w:rsidRPr="003225AD">
        <w:rPr>
          <w:color w:val="C3004A" w:themeColor="accent4"/>
        </w:rPr>
        <w:t>Refter: 20 °C</w:t>
      </w:r>
    </w:p>
    <w:p w:rsidR="00995C86" w:rsidRPr="003225AD" w:rsidRDefault="006C5381" w:rsidP="006C5381">
      <w:pPr>
        <w:tabs>
          <w:tab w:val="num" w:pos="1440"/>
        </w:tabs>
        <w:spacing w:after="0" w:line="240" w:lineRule="auto"/>
        <w:ind w:left="1134"/>
        <w:rPr>
          <w:color w:val="C3004A" w:themeColor="accent4"/>
        </w:rPr>
      </w:pPr>
      <w:r w:rsidRPr="003225AD">
        <w:rPr>
          <w:color w:val="C3004A" w:themeColor="accent4"/>
        </w:rPr>
        <w:t>Doucheruimte</w:t>
      </w:r>
      <w:r w:rsidR="00995C86" w:rsidRPr="003225AD">
        <w:rPr>
          <w:color w:val="C3004A" w:themeColor="accent4"/>
        </w:rPr>
        <w:t>: 24</w:t>
      </w:r>
      <w:r w:rsidRPr="003225AD">
        <w:rPr>
          <w:color w:val="C3004A" w:themeColor="accent4"/>
        </w:rPr>
        <w:t xml:space="preserve"> </w:t>
      </w:r>
      <w:r w:rsidR="00995C86" w:rsidRPr="003225AD">
        <w:rPr>
          <w:color w:val="C3004A" w:themeColor="accent4"/>
        </w:rPr>
        <w:t>°C</w:t>
      </w:r>
    </w:p>
    <w:p w:rsidR="00995C86" w:rsidRPr="003225AD" w:rsidRDefault="00995C86" w:rsidP="006C5381">
      <w:pPr>
        <w:tabs>
          <w:tab w:val="num" w:pos="1440"/>
        </w:tabs>
        <w:spacing w:after="0" w:line="240" w:lineRule="auto"/>
        <w:ind w:left="1134"/>
        <w:rPr>
          <w:color w:val="C3004A" w:themeColor="accent4"/>
        </w:rPr>
      </w:pPr>
      <w:r w:rsidRPr="003225AD">
        <w:rPr>
          <w:color w:val="C3004A" w:themeColor="accent4"/>
        </w:rPr>
        <w:t>S</w:t>
      </w:r>
      <w:r w:rsidR="006C5381" w:rsidRPr="003225AD">
        <w:rPr>
          <w:color w:val="C3004A" w:themeColor="accent4"/>
        </w:rPr>
        <w:t>anitair</w:t>
      </w:r>
      <w:r w:rsidRPr="003225AD">
        <w:rPr>
          <w:color w:val="C3004A" w:themeColor="accent4"/>
        </w:rPr>
        <w:t xml:space="preserve">: </w:t>
      </w:r>
      <w:r w:rsidR="006C5381" w:rsidRPr="003225AD">
        <w:rPr>
          <w:color w:val="C3004A" w:themeColor="accent4"/>
        </w:rPr>
        <w:t>18 °C</w:t>
      </w:r>
    </w:p>
    <w:p w:rsidR="00995C86" w:rsidRPr="003225AD" w:rsidRDefault="00995C86" w:rsidP="006C5381">
      <w:pPr>
        <w:tabs>
          <w:tab w:val="num" w:pos="1440"/>
        </w:tabs>
        <w:spacing w:after="0" w:line="240" w:lineRule="auto"/>
        <w:ind w:left="1134"/>
        <w:rPr>
          <w:color w:val="C3004A" w:themeColor="accent4"/>
        </w:rPr>
      </w:pPr>
      <w:r w:rsidRPr="003225AD">
        <w:rPr>
          <w:color w:val="C3004A" w:themeColor="accent4"/>
        </w:rPr>
        <w:t xml:space="preserve">Hallen: </w:t>
      </w:r>
      <w:smartTag w:uri="urn:schemas-microsoft-com:office:smarttags" w:element="metricconverter">
        <w:smartTagPr>
          <w:attr w:name="ProductID" w:val="16ﾰC"/>
        </w:smartTagPr>
        <w:r w:rsidRPr="003225AD">
          <w:rPr>
            <w:color w:val="C3004A" w:themeColor="accent4"/>
          </w:rPr>
          <w:t>16°C</w:t>
        </w:r>
      </w:smartTag>
    </w:p>
    <w:p w:rsidR="00995C86" w:rsidRPr="003225AD" w:rsidRDefault="006C5381" w:rsidP="006C5381">
      <w:pPr>
        <w:tabs>
          <w:tab w:val="num" w:pos="1440"/>
        </w:tabs>
        <w:spacing w:after="0" w:line="240" w:lineRule="auto"/>
        <w:ind w:left="1134"/>
        <w:rPr>
          <w:color w:val="C3004A" w:themeColor="accent4"/>
        </w:rPr>
      </w:pPr>
      <w:r w:rsidRPr="003225AD">
        <w:rPr>
          <w:color w:val="C3004A" w:themeColor="accent4"/>
        </w:rPr>
        <w:t>Bergingen</w:t>
      </w:r>
      <w:r w:rsidR="00995C86" w:rsidRPr="003225AD">
        <w:rPr>
          <w:color w:val="C3004A" w:themeColor="accent4"/>
        </w:rPr>
        <w:t xml:space="preserve">: </w:t>
      </w:r>
      <w:r w:rsidR="003225AD">
        <w:rPr>
          <w:color w:val="C3004A" w:themeColor="accent4"/>
        </w:rPr>
        <w:t xml:space="preserve">in principe </w:t>
      </w:r>
      <w:r w:rsidR="00995C86" w:rsidRPr="003225AD">
        <w:rPr>
          <w:color w:val="C3004A" w:themeColor="accent4"/>
        </w:rPr>
        <w:t>niet verwarmd</w:t>
      </w:r>
      <w:r w:rsidR="003225AD" w:rsidRPr="003225AD">
        <w:rPr>
          <w:color w:val="C3004A" w:themeColor="accent4"/>
        </w:rPr>
        <w:t xml:space="preserve"> (moeten alleen vorstvrij kunnen gehouden worden)</w:t>
      </w:r>
    </w:p>
    <w:p w:rsidR="00995C86" w:rsidRPr="00995C86" w:rsidRDefault="00995C86" w:rsidP="00995C86">
      <w:pPr>
        <w:spacing w:after="0" w:line="240" w:lineRule="auto"/>
        <w:rPr>
          <w:lang w:val="nl"/>
        </w:rPr>
      </w:pPr>
      <w:r w:rsidRPr="00995C86">
        <w:rPr>
          <w:lang w:val="nl"/>
        </w:rPr>
        <w:t>Voor berekening van de ventilatieverliezen wordt uitgegaan van de NBN D 50-001 en rekening houdend met de EPB voorschriften.</w:t>
      </w:r>
    </w:p>
    <w:p w:rsidR="00995C86" w:rsidRPr="00995C86" w:rsidRDefault="00995C86" w:rsidP="00995C86">
      <w:pPr>
        <w:spacing w:after="0" w:line="240" w:lineRule="auto"/>
        <w:rPr>
          <w:lang w:val="nl"/>
        </w:rPr>
      </w:pPr>
      <w:r w:rsidRPr="00995C86">
        <w:rPr>
          <w:lang w:val="nl"/>
        </w:rPr>
        <w:t>Hydraulische berekeningen voor gedwongen circulatie volgens Rietschel en Raiss. Voor leidingen met diameter tot ND 50 wordt de watersnelheid beperkt tot 1 m/s.</w:t>
      </w:r>
    </w:p>
    <w:p w:rsidR="00995C86" w:rsidRPr="00995C86" w:rsidRDefault="00995C86" w:rsidP="00995C86">
      <w:pPr>
        <w:spacing w:after="0" w:line="240" w:lineRule="auto"/>
        <w:rPr>
          <w:lang w:val="nl"/>
        </w:rPr>
      </w:pPr>
      <w:r w:rsidRPr="00995C86">
        <w:rPr>
          <w:lang w:val="nl"/>
        </w:rPr>
        <w:t xml:space="preserve">Bij eenpijpverwarming wordt het vermogen gelijkmatig verdeeld over de verschillende kringen. De radiatoren in snel op te warmen lokalen worden in het begin van de kring geplaatst. </w:t>
      </w:r>
    </w:p>
    <w:p w:rsidR="00E90831" w:rsidRPr="00E90831" w:rsidRDefault="00E90831" w:rsidP="00E90831">
      <w:pPr>
        <w:spacing w:after="0" w:line="240" w:lineRule="auto"/>
        <w:rPr>
          <w:lang w:val="nl"/>
        </w:rPr>
      </w:pPr>
      <w:r w:rsidRPr="00E90831">
        <w:rPr>
          <w:lang w:val="nl"/>
        </w:rPr>
        <w:t>Voor het dimensioneren van de radiatoren wordt uitgegaan van een regime 70/50°C of lager.</w:t>
      </w:r>
    </w:p>
    <w:p w:rsidR="00E90831" w:rsidRPr="00E90831" w:rsidRDefault="00E90831" w:rsidP="00E90831">
      <w:pPr>
        <w:spacing w:after="0" w:line="240" w:lineRule="auto"/>
        <w:rPr>
          <w:lang w:val="nl"/>
        </w:rPr>
      </w:pPr>
      <w:r w:rsidRPr="00E90831">
        <w:rPr>
          <w:lang w:val="nl"/>
        </w:rPr>
        <w:t>Dimensionering van de gasleidingen op basis van de vereenvoudigde formules van Renouard of Mounier of van de diagrammen uit de NBN D51-003.</w:t>
      </w:r>
    </w:p>
    <w:p w:rsidR="00E90831" w:rsidRPr="00E90831" w:rsidRDefault="00E90831" w:rsidP="00E90831">
      <w:pPr>
        <w:spacing w:line="240" w:lineRule="auto"/>
        <w:rPr>
          <w:lang w:val="nl"/>
        </w:rPr>
      </w:pPr>
      <w:r w:rsidRPr="00E90831">
        <w:rPr>
          <w:lang w:val="nl"/>
        </w:rPr>
        <w:t>Berekening van het expansie-systeem volgens volgens de bepalingen van art. 65.45.</w:t>
      </w:r>
    </w:p>
    <w:p w:rsidR="00E90831" w:rsidRPr="00E90831" w:rsidRDefault="00E90831" w:rsidP="00E90831">
      <w:pPr>
        <w:spacing w:after="0" w:line="240" w:lineRule="auto"/>
      </w:pPr>
      <w:r w:rsidRPr="00E90831">
        <w:t>ELEKTRISCHE BORDEN &amp; VOEDING</w:t>
      </w:r>
    </w:p>
    <w:p w:rsidR="00E90831" w:rsidRPr="00E90831" w:rsidRDefault="00E90831" w:rsidP="00E90831">
      <w:pPr>
        <w:spacing w:after="0" w:line="240" w:lineRule="auto"/>
        <w:rPr>
          <w:lang w:val="nl"/>
        </w:rPr>
      </w:pPr>
      <w:r w:rsidRPr="00E90831">
        <w:rPr>
          <w:lang w:val="nl"/>
        </w:rPr>
        <w:t xml:space="preserve">De installateur CV staat in voor de elektrische voorzieningen. Dit moet inbegrepen zijn bij de plaatsing van de ketels en de toebehoren. </w:t>
      </w:r>
    </w:p>
    <w:p w:rsidR="00E90831" w:rsidRPr="00E90831" w:rsidRDefault="00E90831" w:rsidP="00E90831">
      <w:pPr>
        <w:spacing w:after="0" w:line="240" w:lineRule="auto"/>
        <w:rPr>
          <w:lang w:val="nl"/>
        </w:rPr>
      </w:pPr>
      <w:r w:rsidRPr="00E90831">
        <w:rPr>
          <w:lang w:val="nl"/>
        </w:rPr>
        <w:t xml:space="preserve">De installatie wordt aangesloten op </w:t>
      </w:r>
      <w:r>
        <w:rPr>
          <w:lang w:val="nl"/>
        </w:rPr>
        <w:t>het elektrisch net via een bord</w:t>
      </w:r>
      <w:r w:rsidRPr="00E90831">
        <w:rPr>
          <w:lang w:val="nl"/>
        </w:rPr>
        <w:t xml:space="preserve"> </w:t>
      </w:r>
      <w:r w:rsidRPr="00E90831">
        <w:rPr>
          <w:color w:val="C3004A" w:themeColor="accent4"/>
          <w:lang w:val="nl"/>
        </w:rPr>
        <w:t>(Bf2)</w:t>
      </w:r>
      <w:r>
        <w:rPr>
          <w:lang w:val="nl"/>
        </w:rPr>
        <w:t xml:space="preserve"> </w:t>
      </w:r>
      <w:r w:rsidRPr="00E90831">
        <w:rPr>
          <w:lang w:val="nl"/>
        </w:rPr>
        <w:t>te plaatsen in de directe nabijheid van de ketel</w:t>
      </w:r>
      <w:r>
        <w:rPr>
          <w:lang w:val="nl"/>
        </w:rPr>
        <w:t xml:space="preserve">. </w:t>
      </w:r>
    </w:p>
    <w:p w:rsidR="00E90831" w:rsidRPr="00E90831" w:rsidRDefault="00E90831" w:rsidP="00E90831">
      <w:pPr>
        <w:spacing w:after="0" w:line="240" w:lineRule="auto"/>
        <w:rPr>
          <w:lang w:val="nl"/>
        </w:rPr>
      </w:pPr>
      <w:r w:rsidRPr="00E90831">
        <w:rPr>
          <w:lang w:val="nl"/>
        </w:rPr>
        <w:t>Alle elektrisch installatiemateriaal is CE-CEBEC-gekeurd.</w:t>
      </w:r>
    </w:p>
    <w:p w:rsidR="00E90831" w:rsidRPr="00E90831" w:rsidRDefault="00E90831" w:rsidP="00E90831">
      <w:pPr>
        <w:spacing w:after="0" w:line="240" w:lineRule="auto"/>
        <w:rPr>
          <w:lang w:val="nl"/>
        </w:rPr>
      </w:pPr>
      <w:r w:rsidRPr="00E90831">
        <w:rPr>
          <w:lang w:val="nl"/>
        </w:rPr>
        <w:t>De installatieonderdelen worden verbonden met de aardelektrode.</w:t>
      </w:r>
    </w:p>
    <w:p w:rsidR="00E90831" w:rsidRPr="00E90831" w:rsidRDefault="00E90831" w:rsidP="00E90831">
      <w:pPr>
        <w:spacing w:line="240" w:lineRule="auto"/>
        <w:rPr>
          <w:lang w:val="nl"/>
        </w:rPr>
      </w:pPr>
      <w:r w:rsidRPr="00E90831">
        <w:rPr>
          <w:lang w:val="nl"/>
        </w:rPr>
        <w:t>De elektrische installaties worden uitgevoerd conform het AREI. De installatie wordt pas opgeleverd na aflevering aan het Bestuur van een keuringsattest zonder opmerkingen, opgemaakt door een erkend controle organisme.</w:t>
      </w:r>
    </w:p>
    <w:p w:rsidR="00E90831" w:rsidRPr="00E90831" w:rsidRDefault="00E90831" w:rsidP="00E90831">
      <w:pPr>
        <w:spacing w:after="0" w:line="240" w:lineRule="auto"/>
      </w:pPr>
      <w:r w:rsidRPr="00E90831">
        <w:t>AANSLUITING GAS</w:t>
      </w:r>
    </w:p>
    <w:p w:rsidR="00E90831" w:rsidRPr="00E90831" w:rsidRDefault="00E90831" w:rsidP="00E90831">
      <w:pPr>
        <w:spacing w:line="240" w:lineRule="auto"/>
        <w:rPr>
          <w:lang w:val="nl"/>
        </w:rPr>
      </w:pPr>
      <w:r w:rsidRPr="00E90831">
        <w:rPr>
          <w:lang w:val="nl"/>
        </w:rPr>
        <w:t>De installatie voldoet aan de bepalingen van hoofdstuk 64.</w:t>
      </w:r>
    </w:p>
    <w:p w:rsidR="00E90831" w:rsidRPr="00E90831" w:rsidRDefault="00E90831" w:rsidP="00E90831">
      <w:pPr>
        <w:spacing w:after="0" w:line="240" w:lineRule="auto"/>
      </w:pPr>
      <w:r w:rsidRPr="00E90831">
        <w:t>AANSLUITING (KOUD) WATER</w:t>
      </w:r>
    </w:p>
    <w:p w:rsidR="00E90831" w:rsidRPr="00E90831" w:rsidRDefault="00E90831" w:rsidP="00E90831">
      <w:pPr>
        <w:spacing w:after="0" w:line="240" w:lineRule="auto"/>
        <w:rPr>
          <w:lang w:val="nl"/>
        </w:rPr>
      </w:pPr>
      <w:r w:rsidRPr="00E90831">
        <w:rPr>
          <w:lang w:val="nl"/>
        </w:rPr>
        <w:t xml:space="preserve">De watertoevoer is aanwezig in de nabijheid van de ketel en het eventuele toestel voor sanitair warm water. </w:t>
      </w:r>
    </w:p>
    <w:p w:rsidR="00E90831" w:rsidRPr="00E90831" w:rsidRDefault="00E90831" w:rsidP="00E90831">
      <w:pPr>
        <w:spacing w:after="0" w:line="240" w:lineRule="auto"/>
        <w:rPr>
          <w:lang w:val="nl"/>
        </w:rPr>
      </w:pPr>
      <w:r w:rsidRPr="00E90831">
        <w:rPr>
          <w:lang w:val="nl"/>
        </w:rPr>
        <w:t xml:space="preserve">De aansluiting gebeurt volgens de voorschriften van AquaFlanders, Belgaqua, de waterleverancier en de bepalingen van de fabrikanten van de toestellen. </w:t>
      </w:r>
    </w:p>
    <w:p w:rsidR="00E90831" w:rsidRPr="00E90831" w:rsidRDefault="00E90831" w:rsidP="00E90831">
      <w:pPr>
        <w:spacing w:line="240" w:lineRule="auto"/>
        <w:rPr>
          <w:lang w:val="nl"/>
        </w:rPr>
      </w:pPr>
      <w:r w:rsidRPr="00E90831">
        <w:rPr>
          <w:lang w:val="nl"/>
        </w:rPr>
        <w:t xml:space="preserve">De koudwatertoevoer is voorzien van een veiligheidsgroep (overdruk beveiliging en een terugslagklep) waarvan de afvoer wordt verbonden via een open trechter en sifon met de riolering. </w:t>
      </w:r>
    </w:p>
    <w:p w:rsidR="00E90831" w:rsidRPr="00E90831" w:rsidRDefault="00E90831" w:rsidP="00E90831">
      <w:pPr>
        <w:spacing w:after="0" w:line="240" w:lineRule="auto"/>
      </w:pPr>
      <w:r w:rsidRPr="00E90831">
        <w:t>AFVOER ROOKGASSEN</w:t>
      </w:r>
    </w:p>
    <w:p w:rsidR="00E90831" w:rsidRPr="00E90831" w:rsidRDefault="00E90831" w:rsidP="00E90831">
      <w:pPr>
        <w:spacing w:after="0" w:line="240" w:lineRule="auto"/>
        <w:rPr>
          <w:lang w:val="nl"/>
        </w:rPr>
      </w:pPr>
      <w:r w:rsidRPr="00E90831">
        <w:rPr>
          <w:lang w:val="nl"/>
        </w:rPr>
        <w:t>Voor ketels met een nominaal vermogen tot 70 kW</w:t>
      </w:r>
      <w:r>
        <w:rPr>
          <w:lang w:val="nl"/>
        </w:rPr>
        <w:t xml:space="preserve"> gebeurt de installatie </w:t>
      </w:r>
      <w:r w:rsidRPr="00E90831">
        <w:rPr>
          <w:lang w:val="nl"/>
        </w:rPr>
        <w:t xml:space="preserve">volledig conform de norm NBN D 61-002 - Centrale verwarmingsketels met een nominaal vermogen kleiner dan 70 kW - Voorschriften voor hun opstellingsruimte, luchttoevoer en rookafvoer. </w:t>
      </w:r>
    </w:p>
    <w:p w:rsidR="00E90831" w:rsidRPr="00E90831" w:rsidRDefault="00E90831" w:rsidP="00E90831">
      <w:pPr>
        <w:spacing w:after="0" w:line="240" w:lineRule="auto"/>
        <w:rPr>
          <w:lang w:val="nl"/>
        </w:rPr>
      </w:pPr>
      <w:r w:rsidRPr="00E90831">
        <w:rPr>
          <w:lang w:val="nl"/>
        </w:rPr>
        <w:t xml:space="preserve">Indien de voorziene schouwafmetingen niet aangepast zouden zijn om een goede trek te garanderen, moet de aannemer zijn eventuele opmerkingen bijvoegen bij de inschrijving. </w:t>
      </w:r>
    </w:p>
    <w:p w:rsidR="00E90831" w:rsidRPr="00E90831" w:rsidRDefault="00E90831" w:rsidP="00E90831">
      <w:pPr>
        <w:spacing w:after="0" w:line="240" w:lineRule="auto"/>
        <w:rPr>
          <w:lang w:val="nl"/>
        </w:rPr>
      </w:pPr>
      <w:r w:rsidRPr="00E90831">
        <w:rPr>
          <w:lang w:val="nl"/>
        </w:rPr>
        <w:t>Voor de verbrandingstoestellen op gas zijn de voorschriften van de NBN D 51-003 betreffende uitmonding in gevel en dak van toepassing.</w:t>
      </w:r>
    </w:p>
    <w:p w:rsidR="00E90831" w:rsidRPr="00E90831" w:rsidRDefault="00E90831" w:rsidP="00E90831">
      <w:pPr>
        <w:spacing w:after="0" w:line="240" w:lineRule="auto"/>
      </w:pPr>
      <w:r w:rsidRPr="00E90831">
        <w:lastRenderedPageBreak/>
        <w:t>Gesloten gastoestellen type C: aanvoer verbrandingslucht en afvoer rookgassen</w:t>
      </w:r>
    </w:p>
    <w:p w:rsidR="00E90831" w:rsidRPr="00E90831" w:rsidRDefault="00E90831" w:rsidP="00E90831">
      <w:pPr>
        <w:spacing w:after="0" w:line="240" w:lineRule="auto"/>
        <w:rPr>
          <w:lang w:val="nl"/>
        </w:rPr>
      </w:pPr>
      <w:r w:rsidRPr="00E90831">
        <w:rPr>
          <w:lang w:val="nl"/>
        </w:rPr>
        <w:t xml:space="preserve">Volgens de voorschriften van de fabrikant en met behulp van het meegeleverde systeem voor de aanvoer van verbrandingslucht en afvoer van rookgassen. </w:t>
      </w:r>
    </w:p>
    <w:p w:rsidR="00E90831" w:rsidRPr="00E90831" w:rsidRDefault="00E90831" w:rsidP="00E90831">
      <w:pPr>
        <w:spacing w:after="0" w:line="240" w:lineRule="auto"/>
        <w:rPr>
          <w:lang w:val="nl"/>
        </w:rPr>
      </w:pPr>
      <w:r w:rsidRPr="00E90831">
        <w:rPr>
          <w:lang w:val="nl"/>
        </w:rPr>
        <w:t xml:space="preserve">De plaats van uitmonding van de systemen (eindstuk) t.o.v. openingen in </w:t>
      </w:r>
      <w:r w:rsidR="00252E3C">
        <w:rPr>
          <w:lang w:val="nl"/>
        </w:rPr>
        <w:t>het gebouw</w:t>
      </w:r>
      <w:r w:rsidRPr="00E90831">
        <w:rPr>
          <w:lang w:val="nl"/>
        </w:rPr>
        <w:t xml:space="preserve"> en hindernissen voldoet aan bijlage G van de norm NBN D 51-003 en de aanbevelingen van de leverancier. </w:t>
      </w:r>
    </w:p>
    <w:p w:rsidR="00E90831" w:rsidRPr="00E90831" w:rsidRDefault="00E90831" w:rsidP="00E90831">
      <w:pPr>
        <w:spacing w:after="0" w:line="240" w:lineRule="auto"/>
        <w:rPr>
          <w:lang w:val="nl"/>
        </w:rPr>
      </w:pPr>
      <w:r w:rsidRPr="00E90831">
        <w:rPr>
          <w:lang w:val="nl"/>
        </w:rPr>
        <w:t xml:space="preserve">De systemen voor luchtaanvoer en rookgasafvoer C beschikken over een CE-markering. </w:t>
      </w:r>
    </w:p>
    <w:p w:rsidR="00E90831" w:rsidRPr="00E90831" w:rsidRDefault="00E90831" w:rsidP="00E90831">
      <w:pPr>
        <w:spacing w:after="0" w:line="240" w:lineRule="auto"/>
      </w:pPr>
      <w:r w:rsidRPr="00E90831">
        <w:t>as-built</w:t>
      </w:r>
      <w:r w:rsidR="003A1458">
        <w:t xml:space="preserve"> </w:t>
      </w:r>
      <w:r w:rsidRPr="00E90831">
        <w:t>plannen en documenten</w:t>
      </w:r>
    </w:p>
    <w:p w:rsidR="00E90831" w:rsidRPr="00E90831" w:rsidRDefault="00E90831" w:rsidP="00E90831">
      <w:pPr>
        <w:spacing w:after="0" w:line="240" w:lineRule="auto"/>
        <w:rPr>
          <w:lang w:val="nl"/>
        </w:rPr>
      </w:pPr>
      <w:r w:rsidRPr="00E90831">
        <w:rPr>
          <w:lang w:val="nl"/>
        </w:rPr>
        <w:t>De installateur verstrekt het Bestuur ter plaatse alle inlichtingen over het gebruik, de goede werking, het onderhoud, de ontstoring, … van de installatie.</w:t>
      </w:r>
    </w:p>
    <w:p w:rsidR="00E90831" w:rsidRPr="00E90831" w:rsidRDefault="00E90831" w:rsidP="00E90831">
      <w:pPr>
        <w:spacing w:after="0" w:line="240" w:lineRule="auto"/>
        <w:rPr>
          <w:lang w:val="nl"/>
        </w:rPr>
      </w:pPr>
      <w:r w:rsidRPr="00E90831">
        <w:rPr>
          <w:lang w:val="nl"/>
        </w:rPr>
        <w:t>Volgende documenten, in het Nederlands, moeten in twee exemplaren aan het Bestuur afgeleverd worden vóór de voorlopige oplevering:</w:t>
      </w:r>
    </w:p>
    <w:p w:rsidR="00E90831" w:rsidRPr="00E90831" w:rsidRDefault="00E90831" w:rsidP="00DC3679">
      <w:pPr>
        <w:pStyle w:val="Lijstalinea"/>
        <w:numPr>
          <w:ilvl w:val="0"/>
          <w:numId w:val="84"/>
        </w:numPr>
        <w:rPr>
          <w:rFonts w:asciiTheme="minorHAnsi" w:hAnsiTheme="minorHAnsi"/>
          <w:sz w:val="22"/>
          <w:szCs w:val="22"/>
        </w:rPr>
      </w:pPr>
      <w:r w:rsidRPr="00E90831">
        <w:rPr>
          <w:rFonts w:asciiTheme="minorHAnsi" w:hAnsiTheme="minorHAnsi"/>
          <w:sz w:val="22"/>
          <w:szCs w:val="22"/>
        </w:rPr>
        <w:t xml:space="preserve">as-builtplannen (met 1 exemplaar op informatiedrager), </w:t>
      </w:r>
    </w:p>
    <w:p w:rsidR="00E90831" w:rsidRPr="00E90831" w:rsidRDefault="00E90831" w:rsidP="00DC3679">
      <w:pPr>
        <w:pStyle w:val="Lijstalinea"/>
        <w:numPr>
          <w:ilvl w:val="0"/>
          <w:numId w:val="84"/>
        </w:numPr>
        <w:rPr>
          <w:rFonts w:asciiTheme="minorHAnsi" w:hAnsiTheme="minorHAnsi"/>
          <w:sz w:val="22"/>
          <w:szCs w:val="22"/>
        </w:rPr>
      </w:pPr>
      <w:r w:rsidRPr="00E90831">
        <w:rPr>
          <w:rFonts w:asciiTheme="minorHAnsi" w:hAnsiTheme="minorHAnsi"/>
          <w:sz w:val="22"/>
          <w:szCs w:val="22"/>
        </w:rPr>
        <w:t>elektrische schema’s van de installaties,</w:t>
      </w:r>
    </w:p>
    <w:p w:rsidR="00E90831" w:rsidRPr="00E90831" w:rsidRDefault="00E90831" w:rsidP="00DC3679">
      <w:pPr>
        <w:pStyle w:val="Lijstalinea"/>
        <w:numPr>
          <w:ilvl w:val="0"/>
          <w:numId w:val="84"/>
        </w:numPr>
        <w:rPr>
          <w:rFonts w:asciiTheme="minorHAnsi" w:hAnsiTheme="minorHAnsi"/>
          <w:sz w:val="22"/>
          <w:szCs w:val="22"/>
        </w:rPr>
      </w:pPr>
      <w:r w:rsidRPr="00E90831">
        <w:rPr>
          <w:rFonts w:asciiTheme="minorHAnsi" w:hAnsiTheme="minorHAnsi"/>
          <w:sz w:val="22"/>
          <w:szCs w:val="22"/>
        </w:rPr>
        <w:t>een gedetailleerde materialenlijst met vermelding van merk, type, specifieke kenmerken en leveranciers,</w:t>
      </w:r>
    </w:p>
    <w:p w:rsidR="00E90831" w:rsidRPr="00E90831" w:rsidRDefault="00E90831" w:rsidP="00DC3679">
      <w:pPr>
        <w:pStyle w:val="Lijstalinea"/>
        <w:numPr>
          <w:ilvl w:val="0"/>
          <w:numId w:val="85"/>
        </w:numPr>
        <w:rPr>
          <w:rFonts w:asciiTheme="minorHAnsi" w:hAnsiTheme="minorHAnsi"/>
          <w:sz w:val="22"/>
          <w:szCs w:val="22"/>
        </w:rPr>
      </w:pPr>
      <w:r w:rsidRPr="00E90831">
        <w:rPr>
          <w:rFonts w:asciiTheme="minorHAnsi" w:hAnsiTheme="minorHAnsi"/>
          <w:sz w:val="22"/>
          <w:szCs w:val="22"/>
        </w:rPr>
        <w:t>een gedetailleerde technische documentatie van alle onderdelen van de installatie, met gebruiksvoorwaarden, richtlijnen i.v.m. onderhoud en ontstoring,</w:t>
      </w:r>
    </w:p>
    <w:p w:rsidR="00E90831" w:rsidRPr="00E90831" w:rsidRDefault="00E90831" w:rsidP="00DC3679">
      <w:pPr>
        <w:pStyle w:val="Lijstalinea"/>
        <w:numPr>
          <w:ilvl w:val="0"/>
          <w:numId w:val="85"/>
        </w:numPr>
        <w:rPr>
          <w:rFonts w:asciiTheme="minorHAnsi" w:hAnsiTheme="minorHAnsi"/>
          <w:sz w:val="22"/>
          <w:szCs w:val="22"/>
        </w:rPr>
      </w:pPr>
      <w:r w:rsidRPr="00E90831">
        <w:rPr>
          <w:rFonts w:asciiTheme="minorHAnsi" w:hAnsiTheme="minorHAnsi"/>
          <w:sz w:val="22"/>
          <w:szCs w:val="22"/>
        </w:rPr>
        <w:t>de nodige attesten en verslagen van proeven, keuringen, waarborgen, …</w:t>
      </w:r>
    </w:p>
    <w:p w:rsidR="00E90831" w:rsidRPr="00E90831" w:rsidRDefault="00E90831" w:rsidP="00DC3679">
      <w:pPr>
        <w:pStyle w:val="Lijstalinea"/>
        <w:numPr>
          <w:ilvl w:val="0"/>
          <w:numId w:val="85"/>
        </w:numPr>
        <w:rPr>
          <w:rFonts w:asciiTheme="minorHAnsi" w:hAnsiTheme="minorHAnsi"/>
          <w:sz w:val="22"/>
          <w:szCs w:val="22"/>
        </w:rPr>
      </w:pPr>
      <w:r w:rsidRPr="00E90831">
        <w:rPr>
          <w:rFonts w:asciiTheme="minorHAnsi" w:hAnsiTheme="minorHAnsi"/>
          <w:sz w:val="22"/>
          <w:szCs w:val="22"/>
        </w:rPr>
        <w:t>een gebruiksaanwijzing van de ketels en van alle onderdelen van de installatie als kamerthermostaat, thermostatische kranen, eventuele boiler, …, één exemplaar per geplaatst toestel. Deze wordt opgehangen in een map nabij de ketel.</w:t>
      </w:r>
    </w:p>
    <w:p w:rsidR="00E90831" w:rsidRPr="00E90831" w:rsidRDefault="00E90831" w:rsidP="00E90831">
      <w:pPr>
        <w:spacing w:after="0" w:line="240" w:lineRule="auto"/>
        <w:rPr>
          <w:lang w:val="nl"/>
        </w:rPr>
      </w:pPr>
      <w:r w:rsidRPr="00E90831">
        <w:rPr>
          <w:lang w:val="nl"/>
        </w:rPr>
        <w:t xml:space="preserve">Ten behoeve van de gebruikers wordt per toestel een duidelijke gebruikshandleiding in het Nederlands geleverd, over de bediening, het onderhoud en het ontstoren van de ketel en zijn toebehoren. Het geheel wordt opgehangen onder een plastic beschermmap in de directe nabijheid van de ketel. </w:t>
      </w:r>
    </w:p>
    <w:p w:rsidR="00E90831" w:rsidRDefault="00E90831" w:rsidP="00E90831">
      <w:pPr>
        <w:spacing w:line="240" w:lineRule="auto"/>
        <w:rPr>
          <w:lang w:val="nl"/>
        </w:rPr>
      </w:pPr>
      <w:r w:rsidRPr="00E90831">
        <w:rPr>
          <w:lang w:val="nl"/>
        </w:rPr>
        <w:t>De gebruikshandleidingen beantwoorden aan de vorm- en inhoudsvereisten van de norm NBN EN 12170 - Verwarmingssystemen in gebouwen - Leidraad voor het opstellen van handleidingen voor bediening, onderhoud en gebruik.</w:t>
      </w:r>
    </w:p>
    <w:p w:rsidR="00490D73" w:rsidRDefault="00490D73" w:rsidP="00490D73">
      <w:pPr>
        <w:spacing w:after="0" w:line="240" w:lineRule="auto"/>
        <w:rPr>
          <w:color w:val="C3004A" w:themeColor="text2"/>
          <w:lang w:val="nl"/>
        </w:rPr>
      </w:pPr>
      <w:r>
        <w:rPr>
          <w:color w:val="C3004A" w:themeColor="text2"/>
          <w:lang w:val="nl"/>
        </w:rPr>
        <w:t>SCHEMA</w:t>
      </w:r>
    </w:p>
    <w:p w:rsidR="00490D73" w:rsidRDefault="00490D73" w:rsidP="00490D73">
      <w:pPr>
        <w:pStyle w:val="Default"/>
        <w:rPr>
          <w:color w:val="C3004A" w:themeColor="text2"/>
          <w:sz w:val="22"/>
          <w:szCs w:val="22"/>
        </w:rPr>
      </w:pPr>
      <w:r w:rsidRPr="00490D73">
        <w:rPr>
          <w:color w:val="C3004A" w:themeColor="text2"/>
          <w:sz w:val="22"/>
          <w:szCs w:val="22"/>
        </w:rPr>
        <w:t xml:space="preserve">Bij individuele condenserende ketels is een bypass en/of evenwichtfles te vermijden. Dit om de retourtemperatuur steeds zo laag mogelijk te kunnen houden. </w:t>
      </w:r>
    </w:p>
    <w:p w:rsidR="00490D73" w:rsidRDefault="00490D73" w:rsidP="00490D73">
      <w:pPr>
        <w:pStyle w:val="Default"/>
        <w:rPr>
          <w:color w:val="C3004A" w:themeColor="text2"/>
          <w:sz w:val="22"/>
          <w:szCs w:val="22"/>
        </w:rPr>
      </w:pPr>
      <w:r w:rsidRPr="00490D73">
        <w:rPr>
          <w:color w:val="C3004A" w:themeColor="text2"/>
          <w:sz w:val="22"/>
          <w:szCs w:val="22"/>
        </w:rPr>
        <w:t xml:space="preserve">Indien een bypass niet kan vermeden worden wordt hierop steeds een regelventiel (afgesteld op min. debiet van de ketel) voorzien. </w:t>
      </w:r>
    </w:p>
    <w:p w:rsidR="00490D73" w:rsidRPr="00490D73" w:rsidRDefault="00490D73" w:rsidP="00490D73">
      <w:pPr>
        <w:pStyle w:val="Default"/>
        <w:rPr>
          <w:color w:val="C3004A" w:themeColor="text2"/>
          <w:sz w:val="22"/>
          <w:szCs w:val="22"/>
        </w:rPr>
      </w:pPr>
      <w:r>
        <w:rPr>
          <w:color w:val="C3004A" w:themeColor="text2"/>
          <w:sz w:val="22"/>
          <w:szCs w:val="22"/>
        </w:rPr>
        <w:t>Bij het eventueel aanwenden van een evenwichtsfles (bijv. bij parallel geschakelde ketels) wordt de regeling zodanig uitgewerkt dat het primair- en secundair debiet op elkaar zijn afgestemt. Dit om er voor te zorgen dat de retourtemperatuur  voldoende laag is om condensatie in de ketel mogelijk te maken en aldus het optimaal rendement van de ketel tijdens werking maximaal te kunnen benutten.</w:t>
      </w:r>
    </w:p>
    <w:p w:rsidR="00490D73" w:rsidRDefault="00490D73" w:rsidP="00E90831">
      <w:pPr>
        <w:spacing w:after="0" w:line="240" w:lineRule="auto"/>
        <w:rPr>
          <w:b/>
          <w:u w:val="single"/>
          <w:lang w:val="nl"/>
        </w:rPr>
      </w:pPr>
    </w:p>
    <w:p w:rsidR="00E90831" w:rsidRPr="00E90831" w:rsidRDefault="00E90831" w:rsidP="00E90831">
      <w:pPr>
        <w:spacing w:after="0" w:line="240" w:lineRule="auto"/>
        <w:rPr>
          <w:b/>
          <w:u w:val="single"/>
          <w:lang w:val="nl"/>
        </w:rPr>
      </w:pPr>
      <w:r w:rsidRPr="00E90831">
        <w:rPr>
          <w:b/>
          <w:u w:val="single"/>
          <w:lang w:val="nl"/>
        </w:rPr>
        <w:t>Keuring</w:t>
      </w:r>
    </w:p>
    <w:p w:rsidR="00E90831" w:rsidRPr="00E90831" w:rsidRDefault="00E90831" w:rsidP="00E90831">
      <w:pPr>
        <w:spacing w:after="0" w:line="240" w:lineRule="auto"/>
      </w:pPr>
      <w:r w:rsidRPr="00E90831">
        <w:t>PROEVEN</w:t>
      </w:r>
    </w:p>
    <w:p w:rsidR="00E90831" w:rsidRPr="00E90831" w:rsidRDefault="00E90831" w:rsidP="00E90831">
      <w:pPr>
        <w:spacing w:after="0" w:line="240" w:lineRule="auto"/>
        <w:rPr>
          <w:lang w:val="nl"/>
        </w:rPr>
      </w:pPr>
      <w:r w:rsidRPr="00E90831">
        <w:rPr>
          <w:lang w:val="nl"/>
        </w:rPr>
        <w:t>De aannemer stelt het benodigde personeel, gereedschap en apparatuur ter beschikking voor de uitvoering van de proeven, keuringen, ….</w:t>
      </w:r>
    </w:p>
    <w:p w:rsidR="00E90831" w:rsidRPr="00E90831" w:rsidRDefault="00E90831" w:rsidP="00E90831">
      <w:pPr>
        <w:spacing w:after="0" w:line="240" w:lineRule="auto"/>
        <w:rPr>
          <w:lang w:val="nl"/>
        </w:rPr>
      </w:pPr>
      <w:r w:rsidRPr="00E90831">
        <w:rPr>
          <w:lang w:val="nl"/>
        </w:rPr>
        <w:t>Rendementsproef op ketel</w:t>
      </w:r>
      <w:r>
        <w:rPr>
          <w:lang w:val="nl"/>
        </w:rPr>
        <w:t xml:space="preserve"> </w:t>
      </w:r>
      <w:r w:rsidRPr="00E90831">
        <w:t>d.m.v. rookgasanalyse met meting van het gasverbruik.</w:t>
      </w:r>
    </w:p>
    <w:p w:rsidR="00E90831" w:rsidRPr="00E90831" w:rsidRDefault="00E90831" w:rsidP="00E90831">
      <w:pPr>
        <w:spacing w:after="0" w:line="240" w:lineRule="auto"/>
        <w:rPr>
          <w:lang w:val="nl"/>
        </w:rPr>
      </w:pPr>
      <w:r w:rsidRPr="00E90831">
        <w:rPr>
          <w:lang w:val="nl"/>
        </w:rPr>
        <w:t>Drukproef in koude toestand van de leidingen (verplicht uit te voeren op elke installatie)</w:t>
      </w:r>
      <w:r>
        <w:rPr>
          <w:lang w:val="nl"/>
        </w:rPr>
        <w:t xml:space="preserve"> </w:t>
      </w:r>
      <w:r w:rsidRPr="00E90831">
        <w:t>volgens NBN D 11-101:</w:t>
      </w:r>
    </w:p>
    <w:p w:rsidR="00E90831" w:rsidRPr="00E90831" w:rsidRDefault="00E90831" w:rsidP="00DC3679">
      <w:pPr>
        <w:pStyle w:val="Lijstalinea"/>
        <w:numPr>
          <w:ilvl w:val="0"/>
          <w:numId w:val="86"/>
        </w:numPr>
        <w:rPr>
          <w:rFonts w:asciiTheme="minorHAnsi" w:hAnsiTheme="minorHAnsi"/>
          <w:sz w:val="22"/>
          <w:szCs w:val="22"/>
        </w:rPr>
      </w:pPr>
      <w:r w:rsidRPr="00E90831">
        <w:rPr>
          <w:rFonts w:asciiTheme="minorHAnsi" w:hAnsiTheme="minorHAnsi"/>
          <w:sz w:val="22"/>
          <w:szCs w:val="22"/>
        </w:rPr>
        <w:t xml:space="preserve">de installatie wordt gedurende minstens 2 uur aan een waterdruk onderworpen van 4.5 bar (minimaal 1.5 maal de hoogste bedrijfsdruk, met een maximum van 6 bar), en mag daarbij geen enkel lek vertonen (geen drukval). </w:t>
      </w:r>
    </w:p>
    <w:p w:rsidR="00E90831" w:rsidRPr="00E90831" w:rsidRDefault="00E90831" w:rsidP="00DC3679">
      <w:pPr>
        <w:pStyle w:val="Lijstalinea"/>
        <w:numPr>
          <w:ilvl w:val="0"/>
          <w:numId w:val="86"/>
        </w:numPr>
        <w:rPr>
          <w:rFonts w:asciiTheme="minorHAnsi" w:hAnsiTheme="minorHAnsi"/>
          <w:sz w:val="22"/>
          <w:szCs w:val="22"/>
        </w:rPr>
      </w:pPr>
      <w:r w:rsidRPr="00E90831">
        <w:rPr>
          <w:rFonts w:asciiTheme="minorHAnsi" w:hAnsiTheme="minorHAnsi"/>
          <w:sz w:val="22"/>
          <w:szCs w:val="22"/>
        </w:rPr>
        <w:t>proef uit te voeren terwijl de leidingen nog volledig zichtbaar en toegankelijk zijn.</w:t>
      </w:r>
    </w:p>
    <w:p w:rsidR="00E90831" w:rsidRPr="00E90831" w:rsidRDefault="00E90831" w:rsidP="00E90831">
      <w:pPr>
        <w:spacing w:after="0" w:line="240" w:lineRule="auto"/>
        <w:rPr>
          <w:lang w:val="nl"/>
        </w:rPr>
      </w:pPr>
      <w:r w:rsidRPr="00E90831">
        <w:rPr>
          <w:lang w:val="nl"/>
        </w:rPr>
        <w:t xml:space="preserve">Drukproef in warme toestand van de installatie </w:t>
      </w:r>
      <w:r w:rsidRPr="00E90831">
        <w:t>volgens NBN D 11-104</w:t>
      </w:r>
      <w:r>
        <w:t>:</w:t>
      </w:r>
    </w:p>
    <w:p w:rsidR="00E90831" w:rsidRPr="00E90831" w:rsidRDefault="00E90831" w:rsidP="00DC3679">
      <w:pPr>
        <w:pStyle w:val="Lijstalinea"/>
        <w:numPr>
          <w:ilvl w:val="0"/>
          <w:numId w:val="87"/>
        </w:numPr>
        <w:rPr>
          <w:rFonts w:asciiTheme="minorHAnsi" w:hAnsiTheme="minorHAnsi"/>
          <w:sz w:val="22"/>
          <w:szCs w:val="22"/>
        </w:rPr>
      </w:pPr>
      <w:r w:rsidRPr="00E90831">
        <w:rPr>
          <w:rFonts w:asciiTheme="minorHAnsi" w:hAnsiTheme="minorHAnsi"/>
          <w:sz w:val="22"/>
          <w:szCs w:val="22"/>
        </w:rPr>
        <w:lastRenderedPageBreak/>
        <w:t xml:space="preserve">uit te voeren bij het </w:t>
      </w:r>
      <w:r w:rsidR="00FB4874" w:rsidRPr="00E90831">
        <w:rPr>
          <w:rFonts w:asciiTheme="minorHAnsi" w:hAnsiTheme="minorHAnsi"/>
          <w:sz w:val="22"/>
          <w:szCs w:val="22"/>
        </w:rPr>
        <w:t>opstarten</w:t>
      </w:r>
      <w:r w:rsidRPr="00E90831">
        <w:rPr>
          <w:rFonts w:asciiTheme="minorHAnsi" w:hAnsiTheme="minorHAnsi"/>
          <w:sz w:val="22"/>
          <w:szCs w:val="22"/>
        </w:rPr>
        <w:t xml:space="preserve"> van de afgewerkte installatie</w:t>
      </w:r>
    </w:p>
    <w:p w:rsidR="00E90831" w:rsidRPr="00E90831" w:rsidRDefault="00E90831" w:rsidP="00DC3679">
      <w:pPr>
        <w:pStyle w:val="Lijstalinea"/>
        <w:numPr>
          <w:ilvl w:val="0"/>
          <w:numId w:val="87"/>
        </w:numPr>
        <w:rPr>
          <w:rFonts w:asciiTheme="minorHAnsi" w:hAnsiTheme="minorHAnsi"/>
          <w:sz w:val="22"/>
          <w:szCs w:val="22"/>
        </w:rPr>
      </w:pPr>
      <w:r w:rsidRPr="00E90831">
        <w:rPr>
          <w:rFonts w:asciiTheme="minorHAnsi" w:hAnsiTheme="minorHAnsi"/>
          <w:sz w:val="22"/>
          <w:szCs w:val="22"/>
        </w:rPr>
        <w:t>de installatie wordt gedurende minstens 2 uur op maximale bedrijfstemperatuur gehouden. De goede werking en dichting van alle onderdelen en verbindingen van de installatie wordt nagezien.</w:t>
      </w:r>
    </w:p>
    <w:p w:rsidR="00E90831" w:rsidRPr="00E90831" w:rsidRDefault="00E90831" w:rsidP="00E90831">
      <w:pPr>
        <w:spacing w:after="0" w:line="240" w:lineRule="auto"/>
        <w:rPr>
          <w:lang w:val="nl"/>
        </w:rPr>
      </w:pPr>
      <w:r w:rsidRPr="00E90831">
        <w:rPr>
          <w:lang w:val="nl"/>
        </w:rPr>
        <w:t>Circulatie / temperatuurproef</w:t>
      </w:r>
      <w:r>
        <w:rPr>
          <w:lang w:val="nl"/>
        </w:rPr>
        <w:t xml:space="preserve"> </w:t>
      </w:r>
      <w:r w:rsidRPr="00E90831">
        <w:t>volgens NBN D 11-105 (kan in combinatie met d</w:t>
      </w:r>
      <w:r>
        <w:t>e drukproef in warme toestand):</w:t>
      </w:r>
    </w:p>
    <w:p w:rsidR="00E90831" w:rsidRPr="00DC3679" w:rsidRDefault="00E90831" w:rsidP="00DC3679">
      <w:pPr>
        <w:pStyle w:val="Lijstalinea"/>
        <w:numPr>
          <w:ilvl w:val="0"/>
          <w:numId w:val="88"/>
        </w:numPr>
        <w:rPr>
          <w:rFonts w:asciiTheme="minorHAnsi" w:hAnsiTheme="minorHAnsi"/>
          <w:sz w:val="22"/>
          <w:szCs w:val="22"/>
        </w:rPr>
      </w:pPr>
      <w:r w:rsidRPr="00DC3679">
        <w:rPr>
          <w:rFonts w:asciiTheme="minorHAnsi" w:hAnsiTheme="minorHAnsi"/>
          <w:sz w:val="22"/>
          <w:szCs w:val="22"/>
        </w:rPr>
        <w:t>de installatie wordt, na volledige spoeling, gevuld met water en ontlucht en opgewarmd tot de maximale bedrijfstemperatuur waarna opnieuw wordt ontlucht en eventueel bijgevuld.</w:t>
      </w:r>
    </w:p>
    <w:p w:rsidR="00E90831" w:rsidRPr="00E90831" w:rsidRDefault="00E90831" w:rsidP="00E90831">
      <w:pPr>
        <w:spacing w:after="0" w:line="240" w:lineRule="auto"/>
        <w:rPr>
          <w:lang w:val="nl"/>
        </w:rPr>
      </w:pPr>
      <w:r w:rsidRPr="00E90831">
        <w:rPr>
          <w:lang w:val="nl"/>
        </w:rPr>
        <w:t>De volledige installatie wordt gedurende 2 dagen in regime gehouden, waarbij de algemene werking van de installatie, het evenwicht en de gelijkmatige verdeling van de warmte (met temperatuursmetingen) worden gecontroleerd en eventueel bijgeregeld.</w:t>
      </w:r>
    </w:p>
    <w:p w:rsidR="00E90831" w:rsidRPr="00DC3679" w:rsidRDefault="00E90831" w:rsidP="00E90831">
      <w:pPr>
        <w:spacing w:after="0" w:line="240" w:lineRule="auto"/>
        <w:rPr>
          <w:lang w:val="nl"/>
        </w:rPr>
      </w:pPr>
      <w:r w:rsidRPr="00E90831">
        <w:rPr>
          <w:lang w:val="nl"/>
        </w:rPr>
        <w:t xml:space="preserve">Keuring van de elektrische installatie </w:t>
      </w:r>
      <w:r w:rsidRPr="00E90831">
        <w:t>door een erkend controle organisme</w:t>
      </w:r>
    </w:p>
    <w:p w:rsidR="00E90831" w:rsidRPr="00E90831" w:rsidRDefault="00E90831" w:rsidP="00E90831">
      <w:pPr>
        <w:spacing w:after="0" w:line="240" w:lineRule="auto"/>
        <w:rPr>
          <w:lang w:val="nl"/>
        </w:rPr>
      </w:pPr>
      <w:r w:rsidRPr="00E90831">
        <w:rPr>
          <w:lang w:val="nl"/>
        </w:rPr>
        <w:t>Concentratiebepaling van chemisch additief</w:t>
      </w:r>
      <w:r w:rsidR="00DC3679">
        <w:rPr>
          <w:lang w:val="nl"/>
        </w:rPr>
        <w:t>:</w:t>
      </w:r>
    </w:p>
    <w:p w:rsidR="00E90831" w:rsidRPr="00DC3679" w:rsidRDefault="00E90831" w:rsidP="00DC3679">
      <w:pPr>
        <w:pStyle w:val="Lijstalinea"/>
        <w:numPr>
          <w:ilvl w:val="0"/>
          <w:numId w:val="89"/>
        </w:numPr>
        <w:rPr>
          <w:rFonts w:asciiTheme="minorHAnsi" w:hAnsiTheme="minorHAnsi"/>
          <w:sz w:val="22"/>
          <w:szCs w:val="22"/>
        </w:rPr>
      </w:pPr>
      <w:r w:rsidRPr="00DC3679">
        <w:rPr>
          <w:rFonts w:asciiTheme="minorHAnsi" w:hAnsiTheme="minorHAnsi"/>
          <w:sz w:val="22"/>
          <w:szCs w:val="22"/>
        </w:rPr>
        <w:t xml:space="preserve">indien een chemisch additief voor het conditioneren van het CV-water vereist is, gebeurt een concentratiebepaling volgens de methode voorgeschreven door de leverancier van het product of via een labo-analyse. </w:t>
      </w:r>
    </w:p>
    <w:p w:rsidR="00E90831" w:rsidRPr="00DC3679" w:rsidRDefault="00E90831" w:rsidP="00DC3679">
      <w:pPr>
        <w:pStyle w:val="Lijstalinea"/>
        <w:numPr>
          <w:ilvl w:val="0"/>
          <w:numId w:val="89"/>
        </w:numPr>
        <w:rPr>
          <w:rFonts w:asciiTheme="minorHAnsi" w:hAnsiTheme="minorHAnsi"/>
          <w:sz w:val="22"/>
          <w:szCs w:val="22"/>
        </w:rPr>
      </w:pPr>
      <w:r w:rsidRPr="00DC3679">
        <w:rPr>
          <w:rFonts w:asciiTheme="minorHAnsi" w:hAnsiTheme="minorHAnsi"/>
          <w:sz w:val="22"/>
          <w:szCs w:val="22"/>
        </w:rPr>
        <w:t xml:space="preserve">het additief is toxicologisch veilig (Belgaqua attest Fluïdum Categorie 3 volgens NBN EN 1717). </w:t>
      </w:r>
    </w:p>
    <w:p w:rsidR="00E90831" w:rsidRPr="00DC3679" w:rsidRDefault="00E90831" w:rsidP="00DC3679">
      <w:pPr>
        <w:pStyle w:val="Lijstalinea"/>
        <w:numPr>
          <w:ilvl w:val="0"/>
          <w:numId w:val="89"/>
        </w:numPr>
        <w:rPr>
          <w:rFonts w:asciiTheme="minorHAnsi" w:hAnsiTheme="minorHAnsi"/>
          <w:sz w:val="22"/>
          <w:szCs w:val="22"/>
        </w:rPr>
      </w:pPr>
      <w:r w:rsidRPr="00DC3679">
        <w:rPr>
          <w:rFonts w:asciiTheme="minorHAnsi" w:hAnsiTheme="minorHAnsi"/>
          <w:sz w:val="22"/>
          <w:szCs w:val="22"/>
        </w:rPr>
        <w:t xml:space="preserve">ook wordt een testrapport van een erkend labo voorgelegd over de efficiëntie van het product. </w:t>
      </w:r>
    </w:p>
    <w:p w:rsidR="00E90831" w:rsidRPr="00DC3679" w:rsidRDefault="00E90831" w:rsidP="00DC3679">
      <w:pPr>
        <w:pStyle w:val="Lijstalinea"/>
        <w:numPr>
          <w:ilvl w:val="0"/>
          <w:numId w:val="89"/>
        </w:numPr>
        <w:rPr>
          <w:rFonts w:asciiTheme="minorHAnsi" w:hAnsiTheme="minorHAnsi"/>
          <w:sz w:val="22"/>
          <w:szCs w:val="22"/>
        </w:rPr>
      </w:pPr>
      <w:r w:rsidRPr="00DC3679">
        <w:rPr>
          <w:rFonts w:asciiTheme="minorHAnsi" w:hAnsiTheme="minorHAnsi"/>
          <w:sz w:val="22"/>
          <w:szCs w:val="22"/>
        </w:rPr>
        <w:t>bij het vulpunt van de installatie wordt (d.m.v. een klever) de specificaties van het product vermeld.</w:t>
      </w:r>
    </w:p>
    <w:p w:rsidR="00E90831" w:rsidRPr="00E90831" w:rsidRDefault="00E90831" w:rsidP="00E90831">
      <w:pPr>
        <w:spacing w:after="0" w:line="240" w:lineRule="auto"/>
        <w:rPr>
          <w:lang w:val="nl"/>
        </w:rPr>
      </w:pPr>
      <w:r w:rsidRPr="00E90831">
        <w:rPr>
          <w:lang w:val="nl"/>
        </w:rPr>
        <w:t>De proeven gebeuren steeds in aanwezigheid van de ontwerper. De proefverslagen worden onmiddellijk na uitvoering van de proeven ter goedkeuring overgemaakt aan het Bestuur.</w:t>
      </w:r>
    </w:p>
    <w:p w:rsidR="00E90831" w:rsidRDefault="00E90831" w:rsidP="00DC3679">
      <w:pPr>
        <w:spacing w:line="240" w:lineRule="auto"/>
        <w:rPr>
          <w:lang w:val="nl"/>
        </w:rPr>
      </w:pPr>
      <w:r w:rsidRPr="00E90831">
        <w:rPr>
          <w:lang w:val="nl"/>
        </w:rPr>
        <w:t>De verwarmingsketels beschikken over een verklaring van overeenstemming (opgenomen in de technische handleiding van het toestel) volgens de bepalingen van het KB van 08-01-2004 over CO- en NOx-emissies.</w:t>
      </w:r>
    </w:p>
    <w:p w:rsidR="00BC777D" w:rsidRPr="00BC777D" w:rsidRDefault="00BC777D" w:rsidP="00BC777D">
      <w:pPr>
        <w:spacing w:after="0" w:line="240" w:lineRule="auto"/>
        <w:rPr>
          <w:color w:val="C3004A" w:themeColor="text2"/>
          <w:u w:val="single"/>
          <w:lang w:val="nl"/>
        </w:rPr>
      </w:pPr>
      <w:r w:rsidRPr="00BC777D">
        <w:rPr>
          <w:color w:val="C3004A" w:themeColor="text2"/>
          <w:u w:val="single"/>
          <w:lang w:val="nl"/>
        </w:rPr>
        <w:t xml:space="preserve">Aanvullende </w:t>
      </w:r>
      <w:r w:rsidR="00E77306">
        <w:rPr>
          <w:color w:val="C3004A" w:themeColor="text2"/>
          <w:u w:val="single"/>
          <w:lang w:val="nl"/>
        </w:rPr>
        <w:t>eisen</w:t>
      </w:r>
      <w:r w:rsidRPr="00BC777D">
        <w:rPr>
          <w:color w:val="C3004A" w:themeColor="text2"/>
          <w:u w:val="single"/>
          <w:lang w:val="nl"/>
        </w:rPr>
        <w:t xml:space="preserve"> (te schrappen door ontwerper indien niet van toepassing)</w:t>
      </w:r>
    </w:p>
    <w:p w:rsidR="000C7E11" w:rsidRPr="00BC777D" w:rsidRDefault="00165533" w:rsidP="000C7E11">
      <w:pPr>
        <w:spacing w:after="0" w:line="240" w:lineRule="auto"/>
        <w:rPr>
          <w:color w:val="C3004A" w:themeColor="text2"/>
          <w:lang w:val="nl"/>
        </w:rPr>
      </w:pPr>
      <w:r w:rsidRPr="00BC777D">
        <w:rPr>
          <w:color w:val="C3004A" w:themeColor="text2"/>
          <w:lang w:val="nl"/>
        </w:rPr>
        <w:t>Datalogging temperaturen</w:t>
      </w:r>
      <w:r w:rsidR="006C20E4">
        <w:rPr>
          <w:color w:val="C3004A" w:themeColor="text2"/>
          <w:lang w:val="nl"/>
        </w:rPr>
        <w:t xml:space="preserve"> en CO</w:t>
      </w:r>
      <w:r w:rsidR="006C20E4" w:rsidRPr="006C20E4">
        <w:rPr>
          <w:color w:val="C3004A" w:themeColor="text2"/>
          <w:vertAlign w:val="subscript"/>
          <w:lang w:val="nl"/>
        </w:rPr>
        <w:t>2</w:t>
      </w:r>
      <w:r w:rsidR="006C20E4">
        <w:rPr>
          <w:color w:val="C3004A" w:themeColor="text2"/>
          <w:lang w:val="nl"/>
        </w:rPr>
        <w:t>-concentraties</w:t>
      </w:r>
      <w:r w:rsidR="000C7E11" w:rsidRPr="00BC777D">
        <w:rPr>
          <w:color w:val="C3004A" w:themeColor="text2"/>
          <w:lang w:val="nl"/>
        </w:rPr>
        <w:t>:</w:t>
      </w:r>
    </w:p>
    <w:p w:rsidR="00165533" w:rsidRDefault="003F7470" w:rsidP="001812A5">
      <w:pPr>
        <w:spacing w:after="0" w:line="240" w:lineRule="auto"/>
        <w:rPr>
          <w:color w:val="C3004A" w:themeColor="text2"/>
          <w:lang w:val="nl"/>
        </w:rPr>
      </w:pPr>
      <w:r>
        <w:rPr>
          <w:color w:val="C3004A" w:themeColor="text2"/>
          <w:lang w:val="nl"/>
        </w:rPr>
        <w:t>Voor een repres</w:t>
      </w:r>
      <w:r w:rsidR="00764B81">
        <w:rPr>
          <w:color w:val="C3004A" w:themeColor="text2"/>
          <w:lang w:val="nl"/>
        </w:rPr>
        <w:t>entatief aantal lokalen (min. 5</w:t>
      </w:r>
      <w:r>
        <w:rPr>
          <w:color w:val="C3004A" w:themeColor="text2"/>
          <w:lang w:val="nl"/>
        </w:rPr>
        <w:t>, te bepalen in overleg met het Bestuur</w:t>
      </w:r>
      <w:r w:rsidR="00764B81">
        <w:rPr>
          <w:color w:val="C3004A" w:themeColor="text2"/>
          <w:lang w:val="nl"/>
        </w:rPr>
        <w:t>)</w:t>
      </w:r>
      <w:r>
        <w:rPr>
          <w:color w:val="C3004A" w:themeColor="text2"/>
          <w:lang w:val="nl"/>
        </w:rPr>
        <w:t xml:space="preserve"> </w:t>
      </w:r>
      <w:r w:rsidR="000C7E11" w:rsidRPr="00BC777D">
        <w:rPr>
          <w:color w:val="C3004A" w:themeColor="text2"/>
          <w:lang w:val="nl"/>
        </w:rPr>
        <w:t xml:space="preserve">wordt </w:t>
      </w:r>
      <w:r w:rsidR="00165533" w:rsidRPr="00BC777D">
        <w:rPr>
          <w:color w:val="C3004A" w:themeColor="text2"/>
          <w:lang w:val="nl"/>
        </w:rPr>
        <w:t>tussen voorlopige- en definitieve oplevering</w:t>
      </w:r>
      <w:r w:rsidR="000C7E11" w:rsidRPr="00BC777D">
        <w:rPr>
          <w:color w:val="C3004A" w:themeColor="text2"/>
          <w:lang w:val="nl"/>
        </w:rPr>
        <w:t xml:space="preserve"> datalogging voorzien</w:t>
      </w:r>
      <w:r w:rsidR="00165533" w:rsidRPr="00BC777D">
        <w:rPr>
          <w:color w:val="C3004A" w:themeColor="text2"/>
          <w:lang w:val="nl"/>
        </w:rPr>
        <w:t>. Hiervoor wordt gebruik gemaakt van afzonderlijke dataloggers om naast het testen van de regeling ook de controle toe te laten op de correcte werking van de voorziene temperatuur</w:t>
      </w:r>
      <w:r w:rsidR="006C20E4">
        <w:rPr>
          <w:color w:val="C3004A" w:themeColor="text2"/>
          <w:lang w:val="nl"/>
        </w:rPr>
        <w:t>-</w:t>
      </w:r>
      <w:r w:rsidR="0049346D">
        <w:rPr>
          <w:color w:val="C3004A" w:themeColor="text2"/>
          <w:lang w:val="nl"/>
        </w:rPr>
        <w:t xml:space="preserve"> en CO</w:t>
      </w:r>
      <w:r w:rsidR="0049346D" w:rsidRPr="0049346D">
        <w:rPr>
          <w:color w:val="C3004A" w:themeColor="text2"/>
          <w:vertAlign w:val="subscript"/>
          <w:lang w:val="nl"/>
        </w:rPr>
        <w:t>2</w:t>
      </w:r>
      <w:r w:rsidR="0049346D">
        <w:rPr>
          <w:color w:val="C3004A" w:themeColor="text2"/>
          <w:lang w:val="nl"/>
        </w:rPr>
        <w:t>-</w:t>
      </w:r>
      <w:r w:rsidR="00165533" w:rsidRPr="00BC777D">
        <w:rPr>
          <w:color w:val="C3004A" w:themeColor="text2"/>
          <w:lang w:val="nl"/>
        </w:rPr>
        <w:t xml:space="preserve">registraties. Verslag toe te voegen </w:t>
      </w:r>
      <w:r w:rsidR="00823CE8" w:rsidRPr="00BC777D">
        <w:rPr>
          <w:color w:val="C3004A" w:themeColor="text2"/>
          <w:lang w:val="nl"/>
        </w:rPr>
        <w:t>aan het</w:t>
      </w:r>
      <w:r w:rsidR="00165533" w:rsidRPr="00BC777D">
        <w:rPr>
          <w:color w:val="C3004A" w:themeColor="text2"/>
          <w:lang w:val="nl"/>
        </w:rPr>
        <w:t xml:space="preserve"> As-built dossier.</w:t>
      </w:r>
      <w:r w:rsidR="001812A5">
        <w:rPr>
          <w:color w:val="C3004A" w:themeColor="text2"/>
          <w:lang w:val="nl"/>
        </w:rPr>
        <w:t xml:space="preserve"> De datalogging wordt uitgevoerd door:</w:t>
      </w:r>
    </w:p>
    <w:p w:rsidR="001812A5" w:rsidRDefault="00537502" w:rsidP="00537502">
      <w:pPr>
        <w:spacing w:after="0"/>
        <w:rPr>
          <w:color w:val="C3004A" w:themeColor="text2"/>
          <w:lang w:val="nl"/>
        </w:rPr>
      </w:pPr>
      <w:r w:rsidRPr="00162406">
        <w:rPr>
          <w:b/>
          <w:color w:val="0070C0"/>
          <w:lang w:val="nl"/>
        </w:rPr>
        <w:t>(ofwel)</w:t>
      </w:r>
      <w:r>
        <w:rPr>
          <w:color w:val="0070C0"/>
          <w:lang w:val="nl"/>
        </w:rPr>
        <w:tab/>
      </w:r>
      <w:r w:rsidR="001812A5" w:rsidRPr="004C7F4A">
        <w:rPr>
          <w:color w:val="C3004A" w:themeColor="text2"/>
          <w:lang w:val="nl"/>
        </w:rPr>
        <w:t>De aannemer onder toezicht van het studiebureau</w:t>
      </w:r>
      <w:r w:rsidR="001812A5">
        <w:rPr>
          <w:color w:val="C3004A" w:themeColor="text2"/>
          <w:lang w:val="nl"/>
        </w:rPr>
        <w:t xml:space="preserve"> technieken. </w:t>
      </w:r>
    </w:p>
    <w:p w:rsidR="001812A5" w:rsidRPr="004C7F4A" w:rsidRDefault="001812A5" w:rsidP="00537502">
      <w:pPr>
        <w:spacing w:after="0"/>
        <w:ind w:left="1134" w:firstLine="567"/>
        <w:rPr>
          <w:color w:val="C3004A" w:themeColor="text2"/>
          <w:lang w:val="nl"/>
        </w:rPr>
      </w:pPr>
      <w:r>
        <w:rPr>
          <w:color w:val="C3004A" w:themeColor="text2"/>
          <w:lang w:val="nl"/>
        </w:rPr>
        <w:t>Het verslag wordt mede ondertekent door het studiebureau.</w:t>
      </w:r>
    </w:p>
    <w:p w:rsidR="001812A5" w:rsidRPr="004C7F4A" w:rsidRDefault="00537502" w:rsidP="00537502">
      <w:pPr>
        <w:spacing w:after="0"/>
        <w:rPr>
          <w:color w:val="C3004A" w:themeColor="text2"/>
          <w:lang w:val="nl"/>
        </w:rPr>
      </w:pPr>
      <w:r w:rsidRPr="00162406">
        <w:rPr>
          <w:b/>
          <w:color w:val="0070C0"/>
          <w:lang w:val="nl"/>
        </w:rPr>
        <w:t>(ofwel)</w:t>
      </w:r>
      <w:r>
        <w:rPr>
          <w:color w:val="0070C0"/>
          <w:lang w:val="nl"/>
        </w:rPr>
        <w:tab/>
      </w:r>
      <w:r w:rsidR="001812A5">
        <w:rPr>
          <w:color w:val="C3004A" w:themeColor="text2"/>
          <w:lang w:val="nl"/>
        </w:rPr>
        <w:t>E</w:t>
      </w:r>
      <w:r w:rsidR="001812A5" w:rsidRPr="004C7F4A">
        <w:rPr>
          <w:color w:val="C3004A" w:themeColor="text2"/>
          <w:lang w:val="nl"/>
        </w:rPr>
        <w:t>en extern bureau aangesteld door het Bestuur</w:t>
      </w:r>
      <w:r w:rsidR="001812A5">
        <w:rPr>
          <w:color w:val="C3004A" w:themeColor="text2"/>
          <w:lang w:val="nl"/>
        </w:rPr>
        <w:t>.</w:t>
      </w:r>
    </w:p>
    <w:p w:rsidR="001812A5" w:rsidRDefault="00537502" w:rsidP="00537502">
      <w:pPr>
        <w:rPr>
          <w:color w:val="C3004A" w:themeColor="text2"/>
          <w:lang w:val="nl"/>
        </w:rPr>
      </w:pPr>
      <w:r w:rsidRPr="00162406">
        <w:rPr>
          <w:b/>
          <w:color w:val="0070C0"/>
          <w:lang w:val="nl"/>
        </w:rPr>
        <w:t>(ofwel)</w:t>
      </w:r>
      <w:r>
        <w:rPr>
          <w:color w:val="0070C0"/>
          <w:lang w:val="nl"/>
        </w:rPr>
        <w:tab/>
      </w:r>
      <w:r w:rsidR="001812A5">
        <w:rPr>
          <w:color w:val="C3004A" w:themeColor="text2"/>
          <w:lang w:val="nl"/>
        </w:rPr>
        <w:t>E</w:t>
      </w:r>
      <w:r w:rsidR="001812A5" w:rsidRPr="004C7F4A">
        <w:rPr>
          <w:color w:val="C3004A" w:themeColor="text2"/>
          <w:lang w:val="nl"/>
        </w:rPr>
        <w:t>en bureau naar keuze van het Bestuur</w:t>
      </w:r>
      <w:r w:rsidR="001812A5">
        <w:rPr>
          <w:color w:val="C3004A" w:themeColor="text2"/>
          <w:lang w:val="nl"/>
        </w:rPr>
        <w:t>.</w:t>
      </w:r>
    </w:p>
    <w:p w:rsidR="0019182F" w:rsidRDefault="003F7470" w:rsidP="00112B68">
      <w:pPr>
        <w:spacing w:after="0"/>
        <w:rPr>
          <w:color w:val="C3004A" w:themeColor="text2"/>
          <w:lang w:val="nl"/>
        </w:rPr>
      </w:pPr>
      <w:r>
        <w:rPr>
          <w:color w:val="C3004A" w:themeColor="text2"/>
          <w:lang w:val="nl"/>
        </w:rPr>
        <w:t xml:space="preserve">De datalogging moet gebeuren tijdens het stookzeisoen en moet min. </w:t>
      </w:r>
      <w:r w:rsidR="0019182F">
        <w:rPr>
          <w:color w:val="C3004A" w:themeColor="text2"/>
          <w:lang w:val="nl"/>
        </w:rPr>
        <w:t>één</w:t>
      </w:r>
      <w:r>
        <w:rPr>
          <w:color w:val="C3004A" w:themeColor="text2"/>
          <w:lang w:val="nl"/>
        </w:rPr>
        <w:t xml:space="preserve"> week-end overbruggen. Het verslag bevat de meetresultaten met </w:t>
      </w:r>
      <w:r w:rsidR="00764B81">
        <w:rPr>
          <w:color w:val="C3004A" w:themeColor="text2"/>
          <w:lang w:val="nl"/>
        </w:rPr>
        <w:t xml:space="preserve">duidelijke </w:t>
      </w:r>
      <w:r>
        <w:rPr>
          <w:color w:val="C3004A" w:themeColor="text2"/>
          <w:lang w:val="nl"/>
        </w:rPr>
        <w:t xml:space="preserve">grafieken </w:t>
      </w:r>
      <w:r w:rsidR="00764B81">
        <w:rPr>
          <w:color w:val="C3004A" w:themeColor="text2"/>
          <w:lang w:val="nl"/>
        </w:rPr>
        <w:t xml:space="preserve">(A4-formaat) </w:t>
      </w:r>
      <w:r>
        <w:rPr>
          <w:color w:val="C3004A" w:themeColor="text2"/>
          <w:lang w:val="nl"/>
        </w:rPr>
        <w:t xml:space="preserve">van alle </w:t>
      </w:r>
      <w:r w:rsidR="00764B81">
        <w:rPr>
          <w:color w:val="C3004A" w:themeColor="text2"/>
          <w:lang w:val="nl"/>
        </w:rPr>
        <w:t>metingen voor elk lokaal.</w:t>
      </w:r>
      <w:r w:rsidR="006A4459">
        <w:rPr>
          <w:color w:val="C3004A" w:themeColor="text2"/>
          <w:lang w:val="nl"/>
        </w:rPr>
        <w:t xml:space="preserve"> Indien de resulta</w:t>
      </w:r>
      <w:r w:rsidR="0019182F">
        <w:rPr>
          <w:color w:val="C3004A" w:themeColor="text2"/>
          <w:lang w:val="nl"/>
        </w:rPr>
        <w:t>ten niet bevredigend zijn</w:t>
      </w:r>
      <w:r w:rsidR="004A3339">
        <w:rPr>
          <w:color w:val="C3004A" w:themeColor="text2"/>
          <w:lang w:val="nl"/>
        </w:rPr>
        <w:t>, bijvoorbeeld</w:t>
      </w:r>
      <w:r w:rsidR="0019182F">
        <w:rPr>
          <w:color w:val="C3004A" w:themeColor="text2"/>
          <w:lang w:val="nl"/>
        </w:rPr>
        <w:t>:</w:t>
      </w:r>
    </w:p>
    <w:p w:rsidR="0019182F" w:rsidRPr="004A3339" w:rsidRDefault="0019182F" w:rsidP="004A3339">
      <w:pPr>
        <w:pStyle w:val="Lijstalinea"/>
        <w:numPr>
          <w:ilvl w:val="0"/>
          <w:numId w:val="140"/>
        </w:numPr>
        <w:rPr>
          <w:rFonts w:asciiTheme="minorHAnsi" w:hAnsiTheme="minorHAnsi"/>
          <w:color w:val="C3004A" w:themeColor="text2"/>
          <w:sz w:val="22"/>
          <w:szCs w:val="22"/>
          <w:lang w:val="nl"/>
        </w:rPr>
      </w:pPr>
      <w:r w:rsidRPr="004A3339">
        <w:rPr>
          <w:rFonts w:asciiTheme="minorHAnsi" w:hAnsiTheme="minorHAnsi"/>
          <w:color w:val="C3004A" w:themeColor="text2"/>
          <w:sz w:val="22"/>
          <w:szCs w:val="22"/>
          <w:lang w:val="nl"/>
        </w:rPr>
        <w:t>Temperatuur in één of meerdere lokalen is te laag/te</w:t>
      </w:r>
      <w:r w:rsidR="00112B68" w:rsidRPr="004A3339">
        <w:rPr>
          <w:rFonts w:asciiTheme="minorHAnsi" w:hAnsiTheme="minorHAnsi"/>
          <w:color w:val="C3004A" w:themeColor="text2"/>
          <w:sz w:val="22"/>
          <w:szCs w:val="22"/>
          <w:lang w:val="nl"/>
        </w:rPr>
        <w:t xml:space="preserve"> </w:t>
      </w:r>
      <w:r w:rsidRPr="004A3339">
        <w:rPr>
          <w:rFonts w:asciiTheme="minorHAnsi" w:hAnsiTheme="minorHAnsi"/>
          <w:color w:val="C3004A" w:themeColor="text2"/>
          <w:sz w:val="22"/>
          <w:szCs w:val="22"/>
          <w:lang w:val="nl"/>
        </w:rPr>
        <w:t>hoog</w:t>
      </w:r>
      <w:r w:rsidR="003F7FB7">
        <w:rPr>
          <w:rFonts w:asciiTheme="minorHAnsi" w:hAnsiTheme="minorHAnsi"/>
          <w:color w:val="C3004A" w:themeColor="text2"/>
          <w:sz w:val="22"/>
          <w:szCs w:val="22"/>
          <w:lang w:val="nl"/>
        </w:rPr>
        <w:t xml:space="preserve"> of er zijn te sterke schommelingen</w:t>
      </w:r>
    </w:p>
    <w:p w:rsidR="00112B68" w:rsidRPr="004A3339" w:rsidRDefault="00112B68" w:rsidP="004A3339">
      <w:pPr>
        <w:pStyle w:val="Lijstalinea"/>
        <w:numPr>
          <w:ilvl w:val="0"/>
          <w:numId w:val="140"/>
        </w:numPr>
        <w:rPr>
          <w:rFonts w:asciiTheme="minorHAnsi" w:hAnsiTheme="minorHAnsi"/>
          <w:color w:val="C3004A" w:themeColor="text2"/>
          <w:sz w:val="22"/>
          <w:szCs w:val="22"/>
          <w:lang w:val="nl"/>
        </w:rPr>
      </w:pPr>
      <w:r w:rsidRPr="004A3339">
        <w:rPr>
          <w:rFonts w:asciiTheme="minorHAnsi" w:hAnsiTheme="minorHAnsi"/>
          <w:color w:val="C3004A" w:themeColor="text2"/>
          <w:sz w:val="22"/>
          <w:szCs w:val="22"/>
          <w:lang w:val="nl"/>
        </w:rPr>
        <w:t>Vereiste temperatuur wordt niet tijdig of te vroeg bereikt</w:t>
      </w:r>
    </w:p>
    <w:p w:rsidR="00112B68" w:rsidRPr="004A3339" w:rsidRDefault="00112B68" w:rsidP="004A3339">
      <w:pPr>
        <w:pStyle w:val="Lijstalinea"/>
        <w:numPr>
          <w:ilvl w:val="0"/>
          <w:numId w:val="140"/>
        </w:numPr>
        <w:rPr>
          <w:rFonts w:asciiTheme="minorHAnsi" w:hAnsiTheme="minorHAnsi"/>
          <w:color w:val="C3004A" w:themeColor="text2"/>
          <w:sz w:val="22"/>
          <w:szCs w:val="22"/>
          <w:lang w:val="nl"/>
        </w:rPr>
      </w:pPr>
      <w:r w:rsidRPr="004A3339">
        <w:rPr>
          <w:rFonts w:asciiTheme="minorHAnsi" w:hAnsiTheme="minorHAnsi"/>
          <w:color w:val="C3004A" w:themeColor="text2"/>
          <w:sz w:val="22"/>
          <w:szCs w:val="22"/>
          <w:lang w:val="nl"/>
        </w:rPr>
        <w:t>Er is geen duidelijke</w:t>
      </w:r>
      <w:r w:rsidR="004A3339">
        <w:rPr>
          <w:rFonts w:asciiTheme="minorHAnsi" w:hAnsiTheme="minorHAnsi"/>
          <w:color w:val="C3004A" w:themeColor="text2"/>
          <w:sz w:val="22"/>
          <w:szCs w:val="22"/>
          <w:lang w:val="nl"/>
        </w:rPr>
        <w:t>, tijdige</w:t>
      </w:r>
      <w:r w:rsidRPr="004A3339">
        <w:rPr>
          <w:rFonts w:asciiTheme="minorHAnsi" w:hAnsiTheme="minorHAnsi"/>
          <w:color w:val="C3004A" w:themeColor="text2"/>
          <w:sz w:val="22"/>
          <w:szCs w:val="22"/>
          <w:lang w:val="nl"/>
        </w:rPr>
        <w:t xml:space="preserve"> temperatuurverlaging vast te stellen buiten de schooluren</w:t>
      </w:r>
    </w:p>
    <w:p w:rsidR="00112B68" w:rsidRPr="004A3339" w:rsidRDefault="0019182F" w:rsidP="004A3339">
      <w:pPr>
        <w:pStyle w:val="Lijstalinea"/>
        <w:numPr>
          <w:ilvl w:val="0"/>
          <w:numId w:val="140"/>
        </w:numPr>
        <w:rPr>
          <w:rFonts w:asciiTheme="minorHAnsi" w:hAnsiTheme="minorHAnsi"/>
          <w:color w:val="C3004A" w:themeColor="text2"/>
          <w:sz w:val="22"/>
          <w:szCs w:val="22"/>
          <w:lang w:val="nl"/>
        </w:rPr>
      </w:pPr>
      <w:r w:rsidRPr="004A3339">
        <w:rPr>
          <w:rFonts w:asciiTheme="minorHAnsi" w:hAnsiTheme="minorHAnsi"/>
          <w:color w:val="C3004A" w:themeColor="text2"/>
          <w:sz w:val="22"/>
          <w:szCs w:val="22"/>
          <w:lang w:val="nl"/>
        </w:rPr>
        <w:t>CO</w:t>
      </w:r>
      <w:r w:rsidRPr="004A3339">
        <w:rPr>
          <w:rFonts w:asciiTheme="minorHAnsi" w:hAnsiTheme="minorHAnsi"/>
          <w:color w:val="C3004A" w:themeColor="text2"/>
          <w:sz w:val="22"/>
          <w:szCs w:val="22"/>
          <w:vertAlign w:val="subscript"/>
          <w:lang w:val="nl"/>
        </w:rPr>
        <w:t>2</w:t>
      </w:r>
      <w:r w:rsidRPr="004A3339">
        <w:rPr>
          <w:rFonts w:asciiTheme="minorHAnsi" w:hAnsiTheme="minorHAnsi"/>
          <w:color w:val="C3004A" w:themeColor="text2"/>
          <w:sz w:val="22"/>
          <w:szCs w:val="22"/>
          <w:lang w:val="nl"/>
        </w:rPr>
        <w:t xml:space="preserve">-concentratie in één of meerdere lokalen zijn </w:t>
      </w:r>
      <w:r w:rsidR="00112B68" w:rsidRPr="004A3339">
        <w:rPr>
          <w:rFonts w:asciiTheme="minorHAnsi" w:hAnsiTheme="minorHAnsi"/>
          <w:color w:val="C3004A" w:themeColor="text2"/>
          <w:sz w:val="22"/>
          <w:szCs w:val="22"/>
          <w:lang w:val="nl"/>
        </w:rPr>
        <w:t xml:space="preserve">(tijdelijk) </w:t>
      </w:r>
      <w:r w:rsidRPr="004A3339">
        <w:rPr>
          <w:rFonts w:asciiTheme="minorHAnsi" w:hAnsiTheme="minorHAnsi"/>
          <w:color w:val="C3004A" w:themeColor="text2"/>
          <w:sz w:val="22"/>
          <w:szCs w:val="22"/>
          <w:lang w:val="nl"/>
        </w:rPr>
        <w:t>te hoog/ te laag</w:t>
      </w:r>
    </w:p>
    <w:p w:rsidR="0019182F" w:rsidRDefault="0019182F" w:rsidP="004A3339">
      <w:pPr>
        <w:pStyle w:val="Lijstalinea"/>
        <w:numPr>
          <w:ilvl w:val="0"/>
          <w:numId w:val="140"/>
        </w:numPr>
        <w:rPr>
          <w:rFonts w:asciiTheme="minorHAnsi" w:hAnsiTheme="minorHAnsi"/>
          <w:color w:val="C3004A" w:themeColor="text2"/>
          <w:sz w:val="22"/>
          <w:szCs w:val="22"/>
          <w:lang w:val="nl"/>
        </w:rPr>
      </w:pPr>
      <w:r w:rsidRPr="004A3339">
        <w:rPr>
          <w:rFonts w:asciiTheme="minorHAnsi" w:hAnsiTheme="minorHAnsi"/>
          <w:color w:val="C3004A" w:themeColor="text2"/>
          <w:sz w:val="22"/>
          <w:szCs w:val="22"/>
          <w:lang w:val="nl"/>
        </w:rPr>
        <w:t xml:space="preserve">Er is geen duidelijke evolutie in de parameters te zien </w:t>
      </w:r>
      <w:r w:rsidR="00112B68" w:rsidRPr="004A3339">
        <w:rPr>
          <w:rFonts w:asciiTheme="minorHAnsi" w:hAnsiTheme="minorHAnsi"/>
          <w:color w:val="C3004A" w:themeColor="text2"/>
          <w:sz w:val="22"/>
          <w:szCs w:val="22"/>
          <w:lang w:val="nl"/>
        </w:rPr>
        <w:t>tijdens en buiten de schooluren</w:t>
      </w:r>
    </w:p>
    <w:p w:rsidR="004A3339" w:rsidRPr="004A3339" w:rsidRDefault="004A3339" w:rsidP="004A3339">
      <w:pPr>
        <w:pStyle w:val="Lijstalinea"/>
        <w:numPr>
          <w:ilvl w:val="0"/>
          <w:numId w:val="140"/>
        </w:numPr>
        <w:rPr>
          <w:rFonts w:asciiTheme="minorHAnsi" w:hAnsiTheme="minorHAnsi"/>
          <w:color w:val="C3004A" w:themeColor="text2"/>
          <w:sz w:val="22"/>
          <w:szCs w:val="22"/>
          <w:lang w:val="nl"/>
        </w:rPr>
      </w:pPr>
      <w:r>
        <w:rPr>
          <w:rFonts w:asciiTheme="minorHAnsi" w:hAnsiTheme="minorHAnsi"/>
          <w:color w:val="C3004A" w:themeColor="text2"/>
          <w:sz w:val="22"/>
          <w:szCs w:val="22"/>
          <w:lang w:val="nl"/>
        </w:rPr>
        <w:t>…</w:t>
      </w:r>
    </w:p>
    <w:p w:rsidR="004A3339" w:rsidRDefault="008A169E" w:rsidP="00112B68">
      <w:pPr>
        <w:spacing w:after="0"/>
        <w:rPr>
          <w:color w:val="C3004A" w:themeColor="text2"/>
          <w:lang w:val="nl"/>
        </w:rPr>
      </w:pPr>
      <w:r>
        <w:rPr>
          <w:color w:val="C3004A" w:themeColor="text2"/>
          <w:lang w:val="nl"/>
        </w:rPr>
        <w:t>Dient er een nieuwe datalogging te gebeuren</w:t>
      </w:r>
      <w:r w:rsidR="00ED1441">
        <w:rPr>
          <w:color w:val="C3004A" w:themeColor="text2"/>
          <w:lang w:val="nl"/>
        </w:rPr>
        <w:t xml:space="preserve"> door dezelfde firma</w:t>
      </w:r>
      <w:r>
        <w:rPr>
          <w:color w:val="C3004A" w:themeColor="text2"/>
          <w:lang w:val="nl"/>
        </w:rPr>
        <w:t>, ten laste van de inschrijver, tot aangetoond is dat de installatie correct en energiezuinig werkt.</w:t>
      </w:r>
    </w:p>
    <w:p w:rsidR="00C06136" w:rsidRPr="0049346D" w:rsidRDefault="00C06136" w:rsidP="00537502">
      <w:pPr>
        <w:rPr>
          <w:b/>
          <w:color w:val="C3004A" w:themeColor="text2"/>
          <w:lang w:val="nl"/>
        </w:rPr>
      </w:pPr>
      <w:r w:rsidRPr="0049346D">
        <w:rPr>
          <w:b/>
          <w:color w:val="C3004A" w:themeColor="text2"/>
          <w:lang w:val="nl"/>
        </w:rPr>
        <w:t>Aan de uitvoering van de datalogging temperaturen wordt steeds deze voor de CO</w:t>
      </w:r>
      <w:r w:rsidRPr="0049346D">
        <w:rPr>
          <w:b/>
          <w:color w:val="C3004A" w:themeColor="text2"/>
          <w:vertAlign w:val="subscript"/>
          <w:lang w:val="nl"/>
        </w:rPr>
        <w:t>2</w:t>
      </w:r>
      <w:r w:rsidRPr="0049346D">
        <w:rPr>
          <w:b/>
          <w:color w:val="C3004A" w:themeColor="text2"/>
          <w:lang w:val="nl"/>
        </w:rPr>
        <w:t>-concentratie gekoppeld.</w:t>
      </w:r>
    </w:p>
    <w:p w:rsidR="00E90831" w:rsidRPr="00E90831" w:rsidRDefault="00E90831" w:rsidP="00E90831">
      <w:pPr>
        <w:spacing w:after="0" w:line="240" w:lineRule="auto"/>
      </w:pPr>
      <w:r w:rsidRPr="00E90831">
        <w:t>WAARBORGEN</w:t>
      </w:r>
    </w:p>
    <w:p w:rsidR="00E90831" w:rsidRPr="00E90831" w:rsidRDefault="00E90831" w:rsidP="00E90831">
      <w:pPr>
        <w:spacing w:after="0" w:line="240" w:lineRule="auto"/>
        <w:rPr>
          <w:lang w:val="nl"/>
        </w:rPr>
      </w:pPr>
      <w:r w:rsidRPr="00E90831">
        <w:rPr>
          <w:lang w:val="nl"/>
        </w:rPr>
        <w:lastRenderedPageBreak/>
        <w:t xml:space="preserve">Installatie: vanaf de voorlopige oplevering of de in gebruikname </w:t>
      </w:r>
      <w:r w:rsidR="00FD2B42">
        <w:rPr>
          <w:color w:val="C3004A" w:themeColor="text2"/>
          <w:lang w:val="nl"/>
        </w:rPr>
        <w:t xml:space="preserve">van het gebouw </w:t>
      </w:r>
      <w:r w:rsidRPr="00E90831">
        <w:rPr>
          <w:lang w:val="nl"/>
        </w:rPr>
        <w:t>geldt een totale waarborg (materialen, arbeidsprestaties, verplaatsingen, taksen, attesten, …) van</w:t>
      </w:r>
      <w:r w:rsidR="00FD2B42">
        <w:rPr>
          <w:lang w:val="nl"/>
        </w:rPr>
        <w:t xml:space="preserve"> </w:t>
      </w:r>
      <w:r w:rsidR="00FD2B42">
        <w:rPr>
          <w:color w:val="C3004A" w:themeColor="text2"/>
          <w:lang w:val="nl"/>
        </w:rPr>
        <w:t>min.</w:t>
      </w:r>
      <w:r w:rsidRPr="00E90831">
        <w:rPr>
          <w:lang w:val="nl"/>
        </w:rPr>
        <w:t xml:space="preserve"> één jaar</w:t>
      </w:r>
      <w:r w:rsidR="00441219">
        <w:rPr>
          <w:lang w:val="nl"/>
        </w:rPr>
        <w:t xml:space="preserve"> </w:t>
      </w:r>
      <w:r w:rsidR="00441219">
        <w:rPr>
          <w:color w:val="C3004A" w:themeColor="text2"/>
          <w:lang w:val="nl"/>
        </w:rPr>
        <w:t>(tenzij anders gespe</w:t>
      </w:r>
      <w:r w:rsidR="00A87C87">
        <w:rPr>
          <w:color w:val="C3004A" w:themeColor="text2"/>
          <w:lang w:val="nl"/>
        </w:rPr>
        <w:t>ci</w:t>
      </w:r>
      <w:r w:rsidR="00441219">
        <w:rPr>
          <w:color w:val="C3004A" w:themeColor="text2"/>
          <w:lang w:val="nl"/>
        </w:rPr>
        <w:t>fieerd bij de posten) en min. tot de definitieve oplevering</w:t>
      </w:r>
      <w:r w:rsidR="00FD2B42">
        <w:rPr>
          <w:color w:val="C3004A" w:themeColor="text2"/>
          <w:lang w:val="nl"/>
        </w:rPr>
        <w:t>,</w:t>
      </w:r>
      <w:r w:rsidRPr="00E90831">
        <w:rPr>
          <w:lang w:val="nl"/>
        </w:rPr>
        <w:t xml:space="preserve"> op de volledige installatie. Deze omvat minimaal alle herstellingen (binnen de 24u</w:t>
      </w:r>
      <w:r w:rsidR="00803502">
        <w:rPr>
          <w:lang w:val="nl"/>
        </w:rPr>
        <w:t xml:space="preserve"> en</w:t>
      </w:r>
      <w:r w:rsidR="00937EA5">
        <w:rPr>
          <w:lang w:val="nl"/>
        </w:rPr>
        <w:t xml:space="preserve"> 7/7 voor internaten</w:t>
      </w:r>
      <w:r w:rsidRPr="00E90831">
        <w:rPr>
          <w:lang w:val="nl"/>
        </w:rPr>
        <w:t>), vervangingen (binnen de 5 werkdagen) en een onderhoudsbeurt met controle en de nodige bijregelingen van de volledige installatie (uit te voeren tegenaan het einde van de waarborgperiode).</w:t>
      </w:r>
    </w:p>
    <w:p w:rsidR="007277AD" w:rsidRDefault="007277AD" w:rsidP="007277AD">
      <w:pPr>
        <w:pStyle w:val="Kop2"/>
        <w:numPr>
          <w:ilvl w:val="0"/>
          <w:numId w:val="0"/>
        </w:numPr>
        <w:rPr>
          <w:color w:val="C3004A" w:themeColor="accent4"/>
        </w:rPr>
      </w:pPr>
      <w:bookmarkStart w:id="128" w:name="_Toc461710905"/>
      <w:r>
        <w:rPr>
          <w:color w:val="C3004A" w:themeColor="accent4"/>
        </w:rPr>
        <w:t>65.</w:t>
      </w:r>
      <w:r w:rsidR="00EB60C5">
        <w:rPr>
          <w:color w:val="C3004A" w:themeColor="accent4"/>
        </w:rPr>
        <w:t>02</w:t>
      </w:r>
      <w:r>
        <w:rPr>
          <w:color w:val="C3004A" w:themeColor="accent4"/>
        </w:rPr>
        <w:t>.</w:t>
      </w:r>
      <w:r>
        <w:rPr>
          <w:color w:val="C3004A" w:themeColor="accent4"/>
        </w:rPr>
        <w:tab/>
      </w:r>
      <w:r w:rsidR="00EB60C5">
        <w:rPr>
          <w:color w:val="C3004A" w:themeColor="accent4"/>
        </w:rPr>
        <w:t>verwarming individuele installaties</w:t>
      </w:r>
      <w:r w:rsidRPr="00B5712C">
        <w:rPr>
          <w:color w:val="C3004A" w:themeColor="accent4"/>
        </w:rPr>
        <w:t xml:space="preserve"> </w:t>
      </w:r>
      <w:r w:rsidR="00EB60C5">
        <w:rPr>
          <w:color w:val="C3004A" w:themeColor="accent4"/>
        </w:rPr>
        <w:t>–</w:t>
      </w:r>
      <w:r w:rsidRPr="00B5712C">
        <w:rPr>
          <w:color w:val="C3004A" w:themeColor="accent4"/>
        </w:rPr>
        <w:t xml:space="preserve"> </w:t>
      </w:r>
      <w:r w:rsidR="00EB60C5">
        <w:rPr>
          <w:color w:val="C3004A" w:themeColor="accent4"/>
        </w:rPr>
        <w:t>grenzen van de aanneming</w:t>
      </w:r>
      <w:bookmarkEnd w:id="128"/>
    </w:p>
    <w:p w:rsidR="00E92968" w:rsidRPr="00E92968" w:rsidRDefault="00E92968" w:rsidP="00E92968">
      <w:pPr>
        <w:spacing w:after="0"/>
        <w:rPr>
          <w:b/>
          <w:u w:val="single"/>
        </w:rPr>
      </w:pPr>
      <w:r w:rsidRPr="00E92968">
        <w:rPr>
          <w:b/>
          <w:u w:val="single"/>
        </w:rPr>
        <w:t>Algemeen</w:t>
      </w:r>
    </w:p>
    <w:p w:rsidR="00E92968" w:rsidRPr="00E92968" w:rsidRDefault="00E92968" w:rsidP="00E92968">
      <w:r w:rsidRPr="00E92968">
        <w:t xml:space="preserve">Volgende aansluitingen zijn te voorzien door de aannemer en inbegrepen in de prijs van de </w:t>
      </w:r>
      <w:r w:rsidR="00FB4874" w:rsidRPr="00E92968">
        <w:t>installaties</w:t>
      </w:r>
      <w:r w:rsidRPr="00E92968">
        <w:t>:</w:t>
      </w:r>
    </w:p>
    <w:p w:rsidR="00E92968" w:rsidRPr="00E92968" w:rsidRDefault="00E92968" w:rsidP="00E92968">
      <w:pPr>
        <w:spacing w:after="0"/>
        <w:rPr>
          <w:lang w:val="nl"/>
        </w:rPr>
      </w:pPr>
      <w:r w:rsidRPr="00E92968">
        <w:rPr>
          <w:lang w:val="nl"/>
        </w:rPr>
        <w:t xml:space="preserve">Elektriciteit: </w:t>
      </w:r>
    </w:p>
    <w:p w:rsidR="00E92968" w:rsidRPr="00E92968" w:rsidRDefault="00E92968" w:rsidP="00E92968">
      <w:pPr>
        <w:spacing w:after="0"/>
        <w:rPr>
          <w:b/>
          <w:color w:val="0070C0"/>
        </w:rPr>
      </w:pPr>
      <w:r w:rsidRPr="00E92968">
        <w:rPr>
          <w:b/>
          <w:color w:val="0070C0"/>
        </w:rPr>
        <w:t>(ofwel)</w:t>
      </w:r>
    </w:p>
    <w:p w:rsidR="00E92968" w:rsidRPr="00E92968" w:rsidRDefault="00E92968" w:rsidP="00E92968">
      <w:pPr>
        <w:spacing w:after="0"/>
      </w:pPr>
      <w:r w:rsidRPr="00E92968">
        <w:t>voeding</w:t>
      </w:r>
      <w:r>
        <w:t>skabel</w:t>
      </w:r>
      <w:r w:rsidRPr="00E92968">
        <w:t xml:space="preserve"> vanaf hoofdbord voorzien in nabijheid ketel </w:t>
      </w:r>
    </w:p>
    <w:p w:rsidR="00E92968" w:rsidRPr="00E92968" w:rsidRDefault="00E92968" w:rsidP="00E92968">
      <w:pPr>
        <w:spacing w:after="0"/>
        <w:rPr>
          <w:b/>
          <w:color w:val="0070C0"/>
        </w:rPr>
      </w:pPr>
      <w:r w:rsidRPr="00E92968">
        <w:rPr>
          <w:b/>
        </w:rPr>
        <w:t xml:space="preserve"> </w:t>
      </w:r>
      <w:r w:rsidRPr="00E92968">
        <w:rPr>
          <w:b/>
          <w:color w:val="0070C0"/>
        </w:rPr>
        <w:t>(ofwel)</w:t>
      </w:r>
    </w:p>
    <w:p w:rsidR="00E92968" w:rsidRPr="00E92968" w:rsidRDefault="00E92968" w:rsidP="00E92968">
      <w:pPr>
        <w:spacing w:after="0"/>
        <w:rPr>
          <w:lang w:val="nl"/>
        </w:rPr>
      </w:pPr>
      <w:r w:rsidRPr="00E92968">
        <w:rPr>
          <w:lang w:val="nl"/>
        </w:rPr>
        <w:t>…</w:t>
      </w:r>
    </w:p>
    <w:p w:rsidR="00E92968" w:rsidRPr="00E92968" w:rsidRDefault="00E92968" w:rsidP="00E92968">
      <w:pPr>
        <w:rPr>
          <w:lang w:val="nl"/>
        </w:rPr>
      </w:pPr>
      <w:r w:rsidRPr="00E92968">
        <w:rPr>
          <w:lang w:val="nl"/>
        </w:rPr>
        <w:t>…</w:t>
      </w:r>
    </w:p>
    <w:p w:rsidR="00E92968" w:rsidRPr="00E92968" w:rsidRDefault="00E92968" w:rsidP="00E92968">
      <w:pPr>
        <w:spacing w:after="0"/>
        <w:rPr>
          <w:lang w:val="nl"/>
        </w:rPr>
      </w:pPr>
      <w:r w:rsidRPr="00E92968">
        <w:rPr>
          <w:lang w:val="nl"/>
        </w:rPr>
        <w:t>Aardgas:</w:t>
      </w:r>
    </w:p>
    <w:p w:rsidR="00E92968" w:rsidRPr="00E92968" w:rsidRDefault="00E92968" w:rsidP="00E92968">
      <w:pPr>
        <w:spacing w:after="0"/>
        <w:rPr>
          <w:b/>
          <w:color w:val="0070C0"/>
        </w:rPr>
      </w:pPr>
      <w:r w:rsidRPr="00E92968">
        <w:rPr>
          <w:b/>
          <w:color w:val="0070C0"/>
        </w:rPr>
        <w:t>(ofwel)</w:t>
      </w:r>
    </w:p>
    <w:p w:rsidR="00E92968" w:rsidRPr="00E92968" w:rsidRDefault="00E92968" w:rsidP="00E92968">
      <w:pPr>
        <w:spacing w:after="0"/>
      </w:pPr>
      <w:r w:rsidRPr="00E92968">
        <w:t>aanslu</w:t>
      </w:r>
      <w:r>
        <w:t xml:space="preserve">iting vanaf gasteller </w:t>
      </w:r>
      <w:r w:rsidRPr="00E92968">
        <w:t>inbegrepen in deze aanneming</w:t>
      </w:r>
    </w:p>
    <w:p w:rsidR="00E92968" w:rsidRPr="00E92968" w:rsidRDefault="00E92968" w:rsidP="00E92968">
      <w:pPr>
        <w:spacing w:after="0"/>
        <w:rPr>
          <w:b/>
          <w:color w:val="0070C0"/>
        </w:rPr>
      </w:pPr>
      <w:r w:rsidRPr="00E92968">
        <w:rPr>
          <w:b/>
          <w:color w:val="0070C0"/>
        </w:rPr>
        <w:t>(ofwel)</w:t>
      </w:r>
    </w:p>
    <w:p w:rsidR="00E92968" w:rsidRPr="00E92968" w:rsidRDefault="00E92968" w:rsidP="00E92968">
      <w:pPr>
        <w:spacing w:after="0"/>
        <w:rPr>
          <w:lang w:val="nl"/>
        </w:rPr>
      </w:pPr>
      <w:r w:rsidRPr="00E92968">
        <w:rPr>
          <w:lang w:val="nl"/>
        </w:rPr>
        <w:t>…</w:t>
      </w:r>
    </w:p>
    <w:p w:rsidR="00E92968" w:rsidRPr="00E92968" w:rsidRDefault="00E92968" w:rsidP="00E92968">
      <w:pPr>
        <w:rPr>
          <w:lang w:val="nl"/>
        </w:rPr>
      </w:pPr>
      <w:r w:rsidRPr="00E92968">
        <w:rPr>
          <w:lang w:val="nl"/>
        </w:rPr>
        <w:t>…</w:t>
      </w:r>
    </w:p>
    <w:p w:rsidR="00E92968" w:rsidRPr="00E92968" w:rsidRDefault="00E92968" w:rsidP="00E92968">
      <w:pPr>
        <w:spacing w:after="0"/>
        <w:rPr>
          <w:lang w:val="nl"/>
        </w:rPr>
      </w:pPr>
      <w:r w:rsidRPr="00E92968">
        <w:rPr>
          <w:lang w:val="nl"/>
        </w:rPr>
        <w:t>Water:</w:t>
      </w:r>
    </w:p>
    <w:p w:rsidR="00E92968" w:rsidRPr="00882140" w:rsidRDefault="00E92968" w:rsidP="00E92968">
      <w:pPr>
        <w:spacing w:after="0"/>
        <w:rPr>
          <w:b/>
          <w:color w:val="0070C0"/>
        </w:rPr>
      </w:pPr>
      <w:r w:rsidRPr="00882140">
        <w:rPr>
          <w:b/>
          <w:color w:val="0070C0"/>
        </w:rPr>
        <w:t>(ofwel)</w:t>
      </w:r>
    </w:p>
    <w:p w:rsidR="00E92968" w:rsidRPr="00E92968" w:rsidRDefault="00E92968" w:rsidP="00E92968">
      <w:pPr>
        <w:spacing w:after="0"/>
      </w:pPr>
      <w:r w:rsidRPr="00E92968">
        <w:t xml:space="preserve">koudwaterpunt ND 20 aanwezig in stookplaats </w:t>
      </w:r>
    </w:p>
    <w:p w:rsidR="00E92968" w:rsidRPr="00882140" w:rsidRDefault="00E92968" w:rsidP="00E92968">
      <w:pPr>
        <w:spacing w:after="0"/>
        <w:rPr>
          <w:b/>
          <w:color w:val="0070C0"/>
        </w:rPr>
      </w:pPr>
      <w:r w:rsidRPr="00882140">
        <w:rPr>
          <w:b/>
          <w:color w:val="0070C0"/>
        </w:rPr>
        <w:t>(ofwel)</w:t>
      </w:r>
    </w:p>
    <w:p w:rsidR="00E92968" w:rsidRPr="00E92968" w:rsidRDefault="00E92968" w:rsidP="00E92968">
      <w:pPr>
        <w:spacing w:after="0"/>
        <w:rPr>
          <w:lang w:val="nl"/>
        </w:rPr>
      </w:pPr>
      <w:r w:rsidRPr="00E92968">
        <w:rPr>
          <w:lang w:val="nl"/>
        </w:rPr>
        <w:t>…</w:t>
      </w:r>
    </w:p>
    <w:p w:rsidR="00E92968" w:rsidRPr="00E92968" w:rsidRDefault="00E92968" w:rsidP="00E92968">
      <w:pPr>
        <w:rPr>
          <w:lang w:val="nl"/>
        </w:rPr>
      </w:pPr>
      <w:r w:rsidRPr="00E92968">
        <w:rPr>
          <w:lang w:val="nl"/>
        </w:rPr>
        <w:t>…</w:t>
      </w:r>
    </w:p>
    <w:p w:rsidR="00E92968" w:rsidRPr="00E92968" w:rsidRDefault="00E92968" w:rsidP="00E92968">
      <w:pPr>
        <w:spacing w:after="0"/>
        <w:rPr>
          <w:lang w:val="nl"/>
        </w:rPr>
      </w:pPr>
      <w:r w:rsidRPr="00E92968">
        <w:rPr>
          <w:lang w:val="nl"/>
        </w:rPr>
        <w:t>Waterafvoer:</w:t>
      </w:r>
    </w:p>
    <w:p w:rsidR="00E92968" w:rsidRPr="00E92968" w:rsidRDefault="00E92968" w:rsidP="00E92968">
      <w:pPr>
        <w:spacing w:after="0"/>
        <w:rPr>
          <w:b/>
          <w:color w:val="0070C0"/>
        </w:rPr>
      </w:pPr>
      <w:r w:rsidRPr="00E92968">
        <w:rPr>
          <w:b/>
          <w:color w:val="0070C0"/>
        </w:rPr>
        <w:t>(ofwel)</w:t>
      </w:r>
    </w:p>
    <w:p w:rsidR="00E92968" w:rsidRPr="00E92968" w:rsidRDefault="00E92968" w:rsidP="00E92968">
      <w:pPr>
        <w:spacing w:after="0"/>
      </w:pPr>
      <w:r>
        <w:t>afvoer</w:t>
      </w:r>
      <w:r w:rsidRPr="00E92968">
        <w:t xml:space="preserve"> aanwezig in stookplaats </w:t>
      </w:r>
    </w:p>
    <w:p w:rsidR="00E92968" w:rsidRPr="00E92968" w:rsidRDefault="00E92968" w:rsidP="00E92968">
      <w:pPr>
        <w:spacing w:after="0"/>
        <w:rPr>
          <w:b/>
          <w:color w:val="0070C0"/>
        </w:rPr>
      </w:pPr>
      <w:r w:rsidRPr="00E92968">
        <w:rPr>
          <w:b/>
          <w:color w:val="0070C0"/>
        </w:rPr>
        <w:t>(ofwel)</w:t>
      </w:r>
    </w:p>
    <w:p w:rsidR="00E92968" w:rsidRPr="00E92968" w:rsidRDefault="00E92968" w:rsidP="00E92968">
      <w:pPr>
        <w:spacing w:after="0"/>
        <w:rPr>
          <w:lang w:val="nl"/>
        </w:rPr>
      </w:pPr>
      <w:r w:rsidRPr="00E92968">
        <w:rPr>
          <w:lang w:val="nl"/>
        </w:rPr>
        <w:t>…</w:t>
      </w:r>
    </w:p>
    <w:p w:rsidR="00E92968" w:rsidRPr="00E92968" w:rsidRDefault="00E92968" w:rsidP="00E92968">
      <w:pPr>
        <w:rPr>
          <w:lang w:val="nl"/>
        </w:rPr>
      </w:pPr>
      <w:r w:rsidRPr="00E92968">
        <w:rPr>
          <w:lang w:val="nl"/>
        </w:rPr>
        <w:t>…</w:t>
      </w:r>
    </w:p>
    <w:p w:rsidR="00882140" w:rsidRDefault="00E92968" w:rsidP="00882140">
      <w:pPr>
        <w:spacing w:after="0"/>
        <w:rPr>
          <w:lang w:val="nl"/>
        </w:rPr>
      </w:pPr>
      <w:r w:rsidRPr="00E92968">
        <w:rPr>
          <w:lang w:val="nl"/>
        </w:rPr>
        <w:t xml:space="preserve">Ventilatie stookplaatsen: </w:t>
      </w:r>
    </w:p>
    <w:p w:rsidR="00E92968" w:rsidRPr="00E92968" w:rsidRDefault="00E92968" w:rsidP="00882140">
      <w:pPr>
        <w:spacing w:after="0"/>
        <w:rPr>
          <w:lang w:val="nl"/>
        </w:rPr>
      </w:pPr>
      <w:r w:rsidRPr="00E92968">
        <w:rPr>
          <w:lang w:val="nl"/>
        </w:rPr>
        <w:t>niet-afsluitbare toe- en afvoeropeningen worden voorzien volgens de voorschriften van de desbetreffende normen en deze van de fabrikant</w:t>
      </w:r>
    </w:p>
    <w:p w:rsidR="00E92968" w:rsidRPr="00E92968" w:rsidRDefault="00E92968" w:rsidP="00882140">
      <w:pPr>
        <w:spacing w:after="0"/>
        <w:rPr>
          <w:lang w:val="nl"/>
        </w:rPr>
      </w:pPr>
      <w:r w:rsidRPr="00E92968">
        <w:rPr>
          <w:lang w:val="nl"/>
        </w:rPr>
        <w:t>…</w:t>
      </w:r>
    </w:p>
    <w:p w:rsidR="00EB60C5" w:rsidRPr="0043178E" w:rsidRDefault="00E92968" w:rsidP="00EB60C5">
      <w:pPr>
        <w:rPr>
          <w:lang w:val="nl"/>
        </w:rPr>
      </w:pPr>
      <w:r w:rsidRPr="00E92968">
        <w:rPr>
          <w:lang w:val="nl"/>
        </w:rPr>
        <w:t>…</w:t>
      </w:r>
    </w:p>
    <w:p w:rsidR="00EB60C5" w:rsidRPr="00B5712C" w:rsidRDefault="00EB60C5" w:rsidP="00EB60C5">
      <w:pPr>
        <w:pStyle w:val="Kop2"/>
        <w:numPr>
          <w:ilvl w:val="0"/>
          <w:numId w:val="0"/>
        </w:numPr>
        <w:rPr>
          <w:color w:val="C3004A" w:themeColor="accent4"/>
        </w:rPr>
      </w:pPr>
      <w:bookmarkStart w:id="129" w:name="_Toc461710906"/>
      <w:r>
        <w:rPr>
          <w:color w:val="C3004A" w:themeColor="accent4"/>
        </w:rPr>
        <w:t>65.10.</w:t>
      </w:r>
      <w:r>
        <w:rPr>
          <w:color w:val="C3004A" w:themeColor="accent4"/>
        </w:rPr>
        <w:tab/>
        <w:t>gasvloerketels</w:t>
      </w:r>
      <w:r w:rsidRPr="00B5712C">
        <w:rPr>
          <w:color w:val="C3004A" w:themeColor="accent4"/>
        </w:rPr>
        <w:t xml:space="preserve"> - algemeen</w:t>
      </w:r>
      <w:bookmarkEnd w:id="129"/>
    </w:p>
    <w:p w:rsidR="0043178E" w:rsidRPr="0043178E" w:rsidRDefault="0043178E" w:rsidP="0043178E">
      <w:pPr>
        <w:spacing w:after="0" w:line="240" w:lineRule="auto"/>
        <w:rPr>
          <w:b/>
          <w:u w:val="single"/>
          <w:lang w:val="nl"/>
        </w:rPr>
      </w:pPr>
      <w:r w:rsidRPr="0043178E">
        <w:rPr>
          <w:b/>
          <w:u w:val="single"/>
          <w:lang w:val="nl"/>
        </w:rPr>
        <w:t>Omschrijving</w:t>
      </w:r>
    </w:p>
    <w:p w:rsidR="0043178E" w:rsidRPr="0043178E" w:rsidRDefault="0043178E" w:rsidP="0043178E">
      <w:pPr>
        <w:spacing w:line="240" w:lineRule="auto"/>
      </w:pPr>
      <w:r w:rsidRPr="0043178E">
        <w:t xml:space="preserve">Levering en plaatsing van condenserende gasvloerketels bestemd voor individuele centrale </w:t>
      </w:r>
      <w:r>
        <w:t>verwarming</w:t>
      </w:r>
      <w:r w:rsidRPr="0043178E">
        <w:t>. De hydraulische en elektrische aansluiting, de in bedrijfstelling en alle nodige toebehoren zijn inbegrepen.</w:t>
      </w:r>
    </w:p>
    <w:p w:rsidR="0043178E" w:rsidRPr="0043178E" w:rsidRDefault="0043178E" w:rsidP="0043178E">
      <w:pPr>
        <w:spacing w:after="0" w:line="240" w:lineRule="auto"/>
        <w:rPr>
          <w:b/>
          <w:u w:val="single"/>
          <w:lang w:val="nl"/>
        </w:rPr>
      </w:pPr>
      <w:r w:rsidRPr="0043178E">
        <w:rPr>
          <w:b/>
          <w:u w:val="single"/>
          <w:lang w:val="nl"/>
        </w:rPr>
        <w:t>Materialen</w:t>
      </w:r>
    </w:p>
    <w:p w:rsidR="0043178E" w:rsidRPr="0043178E" w:rsidRDefault="0043178E" w:rsidP="0043178E">
      <w:pPr>
        <w:spacing w:after="0" w:line="240" w:lineRule="auto"/>
      </w:pPr>
      <w:r>
        <w:lastRenderedPageBreak/>
        <w:t>ALGEMEEN</w:t>
      </w:r>
    </w:p>
    <w:p w:rsidR="0043178E" w:rsidRPr="0043178E" w:rsidRDefault="0043178E" w:rsidP="0043178E">
      <w:pPr>
        <w:spacing w:after="0" w:line="240" w:lineRule="auto"/>
        <w:rPr>
          <w:lang w:val="nl"/>
        </w:rPr>
      </w:pPr>
      <w:r w:rsidRPr="0043178E">
        <w:rPr>
          <w:lang w:val="nl"/>
        </w:rPr>
        <w:t xml:space="preserve">Alle toestellen zijn CE gekeurd voor België voor een van volgende gascategorieën: </w:t>
      </w:r>
    </w:p>
    <w:p w:rsidR="0043178E" w:rsidRPr="0043178E" w:rsidRDefault="0043178E" w:rsidP="0043178E">
      <w:pPr>
        <w:pStyle w:val="Lijstalinea"/>
        <w:numPr>
          <w:ilvl w:val="0"/>
          <w:numId w:val="90"/>
        </w:numPr>
        <w:rPr>
          <w:rFonts w:asciiTheme="minorHAnsi" w:hAnsiTheme="minorHAnsi"/>
          <w:sz w:val="22"/>
          <w:szCs w:val="22"/>
        </w:rPr>
      </w:pPr>
      <w:r w:rsidRPr="0043178E">
        <w:rPr>
          <w:rFonts w:asciiTheme="minorHAnsi" w:hAnsiTheme="minorHAnsi"/>
          <w:sz w:val="22"/>
          <w:szCs w:val="22"/>
        </w:rPr>
        <w:t xml:space="preserve">Cat. I2E+ (alle toestellen) </w:t>
      </w:r>
    </w:p>
    <w:p w:rsidR="0043178E" w:rsidRPr="0043178E" w:rsidRDefault="0043178E" w:rsidP="0043178E">
      <w:pPr>
        <w:pStyle w:val="Lijstalinea"/>
        <w:numPr>
          <w:ilvl w:val="0"/>
          <w:numId w:val="90"/>
        </w:numPr>
        <w:rPr>
          <w:rFonts w:asciiTheme="minorHAnsi" w:hAnsiTheme="minorHAnsi"/>
          <w:sz w:val="22"/>
          <w:szCs w:val="22"/>
        </w:rPr>
      </w:pPr>
      <w:r w:rsidRPr="0043178E">
        <w:rPr>
          <w:rFonts w:asciiTheme="minorHAnsi" w:hAnsiTheme="minorHAnsi"/>
          <w:sz w:val="22"/>
          <w:szCs w:val="22"/>
        </w:rPr>
        <w:t xml:space="preserve">Cat. I2E(S)B (voorgemengde branders) </w:t>
      </w:r>
    </w:p>
    <w:p w:rsidR="0043178E" w:rsidRPr="0043178E" w:rsidRDefault="0043178E" w:rsidP="0043178E">
      <w:pPr>
        <w:pStyle w:val="Lijstalinea"/>
        <w:numPr>
          <w:ilvl w:val="0"/>
          <w:numId w:val="90"/>
        </w:numPr>
        <w:rPr>
          <w:rFonts w:asciiTheme="minorHAnsi" w:hAnsiTheme="minorHAnsi"/>
          <w:sz w:val="22"/>
          <w:szCs w:val="22"/>
          <w:lang w:val="en-US"/>
        </w:rPr>
      </w:pPr>
      <w:r w:rsidRPr="0043178E">
        <w:rPr>
          <w:rFonts w:asciiTheme="minorHAnsi" w:hAnsiTheme="minorHAnsi"/>
          <w:sz w:val="22"/>
          <w:szCs w:val="22"/>
          <w:lang w:val="en-US"/>
        </w:rPr>
        <w:t xml:space="preserve">Cat. I2E(R)B (ventilatorbranders) </w:t>
      </w:r>
    </w:p>
    <w:p w:rsidR="0043178E" w:rsidRPr="0043178E" w:rsidRDefault="0043178E" w:rsidP="0043178E">
      <w:pPr>
        <w:spacing w:line="240" w:lineRule="auto"/>
        <w:rPr>
          <w:lang w:val="nl"/>
        </w:rPr>
      </w:pPr>
      <w:r w:rsidRPr="0043178E">
        <w:rPr>
          <w:lang w:val="nl"/>
        </w:rPr>
        <w:t>De ketels zijn ook KVBG ‘HR-top’ gekeurd en voorzien van een kenplaat (met vermelding van merk en type, CE-label, land van bestemming, gascategorie, vermogen, maximale bedrijfsdruk).</w:t>
      </w:r>
    </w:p>
    <w:p w:rsidR="0043178E" w:rsidRPr="0043178E" w:rsidRDefault="0043178E" w:rsidP="0043178E">
      <w:pPr>
        <w:spacing w:after="0" w:line="240" w:lineRule="auto"/>
      </w:pPr>
      <w:r w:rsidRPr="0043178E">
        <w:t>BASISPRESTATIES</w:t>
      </w:r>
    </w:p>
    <w:p w:rsidR="0043178E" w:rsidRPr="0043178E" w:rsidRDefault="0043178E" w:rsidP="0043178E">
      <w:pPr>
        <w:spacing w:after="0" w:line="240" w:lineRule="auto"/>
        <w:rPr>
          <w:lang w:val="nl"/>
        </w:rPr>
      </w:pPr>
      <w:r w:rsidRPr="0043178E">
        <w:rPr>
          <w:lang w:val="nl"/>
        </w:rPr>
        <w:t xml:space="preserve">Het werkingsregime van de ketel is 70/50 of lager. </w:t>
      </w:r>
    </w:p>
    <w:p w:rsidR="0043178E" w:rsidRPr="0043178E" w:rsidRDefault="0043178E" w:rsidP="0043178E">
      <w:pPr>
        <w:spacing w:after="0" w:line="240" w:lineRule="auto"/>
        <w:rPr>
          <w:lang w:val="nl"/>
        </w:rPr>
      </w:pPr>
      <w:r w:rsidRPr="0043178E">
        <w:rPr>
          <w:lang w:val="nl"/>
        </w:rPr>
        <w:t>Ketels gevoed door netspanning gaan in veiligheid bij stroomonderbreking en schakelen automatisch terug in bij herstel van de spanning. Elektriciteit: 230 V / 50Hz.</w:t>
      </w:r>
    </w:p>
    <w:p w:rsidR="0043178E" w:rsidRPr="0043178E" w:rsidRDefault="0043178E" w:rsidP="0043178E">
      <w:pPr>
        <w:spacing w:line="240" w:lineRule="auto"/>
        <w:rPr>
          <w:lang w:val="nl"/>
        </w:rPr>
      </w:pPr>
      <w:r w:rsidRPr="0043178E">
        <w:rPr>
          <w:lang w:val="nl"/>
        </w:rPr>
        <w:t>Beschermingsgraad minstens IP X4D.</w:t>
      </w:r>
    </w:p>
    <w:p w:rsidR="0043178E" w:rsidRPr="0043178E" w:rsidRDefault="0043178E" w:rsidP="0043178E">
      <w:pPr>
        <w:spacing w:after="0" w:line="240" w:lineRule="auto"/>
      </w:pPr>
      <w:r w:rsidRPr="0043178E">
        <w:t>KENMERKEN TOESTELLEN MET ATMOSFERISCHE BRANDERS – HR-top</w:t>
      </w:r>
    </w:p>
    <w:p w:rsidR="0043178E" w:rsidRPr="0043178E" w:rsidRDefault="0043178E" w:rsidP="0043178E">
      <w:pPr>
        <w:spacing w:after="0" w:line="240" w:lineRule="auto"/>
        <w:rPr>
          <w:lang w:val="nl"/>
        </w:rPr>
      </w:pPr>
      <w:r w:rsidRPr="0043178E">
        <w:rPr>
          <w:lang w:val="nl"/>
        </w:rPr>
        <w:t>De gasketels zijn minimaal voorzien van:</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universele zelfreinigende atmosferische of premix corrosiebestendige brander;</w:t>
      </w:r>
    </w:p>
    <w:p w:rsidR="00D70E55" w:rsidRPr="00D70E55"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rendement minstens 108%</w:t>
      </w:r>
      <w:r w:rsidR="00D70E55">
        <w:rPr>
          <w:rFonts w:asciiTheme="minorHAnsi" w:hAnsiTheme="minorHAnsi"/>
          <w:sz w:val="22"/>
          <w:szCs w:val="22"/>
        </w:rPr>
        <w:t xml:space="preserve"> op onderste verbrandingswaarde </w:t>
      </w:r>
      <w:r w:rsidR="00D70E55">
        <w:rPr>
          <w:rFonts w:asciiTheme="minorHAnsi" w:hAnsiTheme="minorHAnsi"/>
          <w:color w:val="C3004A" w:themeColor="accent4"/>
          <w:sz w:val="22"/>
          <w:szCs w:val="22"/>
        </w:rPr>
        <w:t>en conform de Erp richtlijn (verordening 813/2013);</w:t>
      </w:r>
    </w:p>
    <w:p w:rsidR="00D70E55" w:rsidRPr="00D70E55" w:rsidRDefault="00D70E55" w:rsidP="0043178E">
      <w:pPr>
        <w:pStyle w:val="Lijstalinea"/>
        <w:numPr>
          <w:ilvl w:val="0"/>
          <w:numId w:val="91"/>
        </w:numPr>
        <w:rPr>
          <w:rFonts w:asciiTheme="minorHAnsi" w:hAnsiTheme="minorHAnsi"/>
          <w:sz w:val="22"/>
          <w:szCs w:val="22"/>
        </w:rPr>
      </w:pPr>
      <w:r w:rsidRPr="00D70E55">
        <w:rPr>
          <w:rFonts w:asciiTheme="minorHAnsi" w:hAnsiTheme="minorHAnsi"/>
          <w:color w:val="C3004A" w:themeColor="accent4"/>
          <w:sz w:val="22"/>
          <w:szCs w:val="22"/>
        </w:rPr>
        <w:t>energie-efficiëntielabel</w:t>
      </w:r>
      <w:r>
        <w:rPr>
          <w:rFonts w:asciiTheme="minorHAnsi" w:hAnsiTheme="minorHAnsi"/>
          <w:color w:val="C3004A" w:themeColor="accent4"/>
          <w:sz w:val="22"/>
          <w:szCs w:val="22"/>
        </w:rPr>
        <w:t xml:space="preserve"> (conform de Energy Labeling Directive)</w:t>
      </w:r>
      <w:r w:rsidRPr="00D70E55">
        <w:rPr>
          <w:rFonts w:asciiTheme="minorHAnsi" w:hAnsiTheme="minorHAnsi"/>
          <w:color w:val="C3004A" w:themeColor="accent4"/>
          <w:sz w:val="22"/>
          <w:szCs w:val="22"/>
        </w:rPr>
        <w:t>;</w:t>
      </w:r>
    </w:p>
    <w:p w:rsidR="0043178E" w:rsidRPr="00D70E55" w:rsidRDefault="0043178E" w:rsidP="0043178E">
      <w:pPr>
        <w:pStyle w:val="Lijstalinea"/>
        <w:numPr>
          <w:ilvl w:val="0"/>
          <w:numId w:val="91"/>
        </w:numPr>
        <w:rPr>
          <w:rFonts w:asciiTheme="minorHAnsi" w:hAnsiTheme="minorHAnsi"/>
          <w:sz w:val="22"/>
          <w:szCs w:val="22"/>
        </w:rPr>
      </w:pPr>
      <w:r w:rsidRPr="00D70E55">
        <w:rPr>
          <w:rFonts w:asciiTheme="minorHAnsi" w:hAnsiTheme="minorHAnsi"/>
          <w:sz w:val="22"/>
          <w:szCs w:val="22"/>
        </w:rPr>
        <w:t>inrichting die een geleidelijke ontsteking en een stabiele werking van de brander waarborgt;</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voorziening die de schakelfrequentie beperkt;</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zowel in- als uitwendig corrosiebestendige warmtewisselaar;</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inrichting die het brandervermogen automatisch en continu tussen circa 30 % en 100 % aanpast aan de warmtevraag;</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elektronische ontsteking met ionisatiebeveiliging;</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beveiliging tegen oververhitting en watergebrek;</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bekleding uit geëmailleerde staalplaat of gelijkwaardig, gemakkelijk te onderhouden en afneembaar voor onderhoud;</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waterdicht en ontstoord elektrisch gedeelte voorzien van de nodige aansluitklemmen voor elektrische voeding, regeling, pompsturing, …;</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nippels voor het meten van de gasdruk en de branderdruk;</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vorstbeveiliging van het toestel zelf indien de ketel op zolder of een niet vorstvrij lokaal wordt geplaatst;</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gemakkelijk bereikbare en duidelijke bedieningsknoppen voor aan/uit-schakeling, temperatuursregeling CV;</w:t>
      </w:r>
    </w:p>
    <w:p w:rsidR="0043178E" w:rsidRPr="0043178E" w:rsidRDefault="0043178E" w:rsidP="0043178E">
      <w:pPr>
        <w:pStyle w:val="Lijstalinea"/>
        <w:numPr>
          <w:ilvl w:val="0"/>
          <w:numId w:val="91"/>
        </w:numPr>
        <w:rPr>
          <w:rFonts w:asciiTheme="minorHAnsi" w:hAnsiTheme="minorHAnsi"/>
          <w:sz w:val="22"/>
          <w:szCs w:val="22"/>
        </w:rPr>
      </w:pPr>
      <w:r w:rsidRPr="0043178E">
        <w:rPr>
          <w:rFonts w:asciiTheme="minorHAnsi" w:hAnsiTheme="minorHAnsi"/>
          <w:sz w:val="22"/>
          <w:szCs w:val="22"/>
        </w:rPr>
        <w:t>regeling met microprocessor met werkings- en storingsindicatie d.m.v. led’s of code.</w:t>
      </w:r>
    </w:p>
    <w:p w:rsidR="0043178E" w:rsidRPr="0043178E" w:rsidRDefault="0043178E" w:rsidP="0043178E">
      <w:pPr>
        <w:pStyle w:val="Lijstalinea"/>
        <w:numPr>
          <w:ilvl w:val="0"/>
          <w:numId w:val="91"/>
        </w:numPr>
        <w:spacing w:after="240"/>
        <w:rPr>
          <w:rFonts w:asciiTheme="minorHAnsi" w:hAnsiTheme="minorHAnsi"/>
          <w:sz w:val="22"/>
          <w:szCs w:val="22"/>
        </w:rPr>
      </w:pPr>
      <w:r w:rsidRPr="0043178E">
        <w:rPr>
          <w:rFonts w:asciiTheme="minorHAnsi" w:hAnsiTheme="minorHAnsi"/>
          <w:sz w:val="22"/>
          <w:szCs w:val="22"/>
        </w:rPr>
        <w:t xml:space="preserve">condenswaterafvoer aangesloten via een open verbinding op een riool. </w:t>
      </w:r>
    </w:p>
    <w:p w:rsidR="0043178E" w:rsidRPr="0043178E" w:rsidRDefault="0043178E" w:rsidP="0043178E">
      <w:pPr>
        <w:spacing w:after="0" w:line="240" w:lineRule="auto"/>
      </w:pPr>
      <w:r w:rsidRPr="0043178E">
        <w:t>KETELTOEBEHOREN - INSTALLATIEONDERDELEN</w:t>
      </w:r>
    </w:p>
    <w:p w:rsidR="0043178E" w:rsidRPr="0043178E" w:rsidRDefault="0043178E" w:rsidP="0043178E">
      <w:pPr>
        <w:spacing w:after="0" w:line="240" w:lineRule="auto"/>
        <w:rPr>
          <w:lang w:val="nl"/>
        </w:rPr>
      </w:pPr>
      <w:r w:rsidRPr="0043178E">
        <w:rPr>
          <w:lang w:val="nl"/>
        </w:rPr>
        <w:t>De toestellen worden uitgerust met volgende installatieonderdelen (al dan niet ingebouwd in de ketel, zie ook respectievelijke installatieonderdelen):</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drukexpansievat met kunststofmembraan en stikstofvulling en waarvan de totale inhoud en de voordruk (min. 0,5 bar) aangepast zijn aan de waterinhoud en de kenmerken van de installatie conform art 65.45;</w:t>
      </w:r>
    </w:p>
    <w:p w:rsidR="0043178E" w:rsidRPr="000A50FB" w:rsidRDefault="0043178E" w:rsidP="000A50FB">
      <w:pPr>
        <w:pStyle w:val="Lijstalinea"/>
        <w:numPr>
          <w:ilvl w:val="0"/>
          <w:numId w:val="98"/>
        </w:numPr>
        <w:rPr>
          <w:rFonts w:asciiTheme="minorHAnsi" w:hAnsiTheme="minorHAnsi"/>
          <w:color w:val="C3004A" w:themeColor="accent4"/>
          <w:sz w:val="22"/>
          <w:szCs w:val="22"/>
        </w:rPr>
      </w:pPr>
      <w:r w:rsidRPr="0043178E">
        <w:rPr>
          <w:rFonts w:asciiTheme="minorHAnsi" w:hAnsiTheme="minorHAnsi"/>
          <w:sz w:val="22"/>
          <w:szCs w:val="22"/>
        </w:rPr>
        <w:t xml:space="preserve">circulator met elektronische snelheidsregeling zonder pakking en smering, met geruisloze werking, nadraaischakeling, elektrisch ontstoord en aangepast aan het debiet en de opvoerhoogte van de installatie (installatie- en pompkarakteristieken voor te leggen); </w:t>
      </w:r>
      <w:r w:rsidR="000A50FB" w:rsidRPr="00E01394">
        <w:rPr>
          <w:rFonts w:asciiTheme="minorHAnsi" w:hAnsiTheme="minorHAnsi"/>
          <w:color w:val="C3004A" w:themeColor="accent4"/>
          <w:sz w:val="22"/>
          <w:szCs w:val="22"/>
        </w:rPr>
        <w:t>pomp met EEI ≤ de maximum waarde volgens de Europese Ecodesign-richtlijn</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gemakkelijk afleesbare thermometer die de temperatuur (in °C) van het vertrekwater aangeeft;</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lastRenderedPageBreak/>
        <w:t>gemakkelijk afleesbare manometer (in bar) op de kring verwarming;</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instelbare verschildrukregelaar (by-pass);</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BVG-gekeurde gasafsluitkraan;</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afsluitkranen voor het isoleren van de ketel (koudwatervoeding, CV, sanitair, gas);</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aflaatkraan (geschikt voor aankoppeling van rubberdarm);</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automatische ontluchter, gemakkelijk vervangbaar;</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 xml:space="preserve">water aansluitset, Belgaqua-gekeurd en conform de voorschriften van AquaFlanders en omvattende minimaal een afsluitkraan, een terugslagklep, een overdrukbeveiliging en een soepele aansluitdarm; </w:t>
      </w:r>
    </w:p>
    <w:p w:rsidR="0043178E" w:rsidRPr="0043178E" w:rsidRDefault="0043178E" w:rsidP="0043178E">
      <w:pPr>
        <w:pStyle w:val="Lijstalinea"/>
        <w:numPr>
          <w:ilvl w:val="0"/>
          <w:numId w:val="92"/>
        </w:numPr>
        <w:rPr>
          <w:rFonts w:asciiTheme="minorHAnsi" w:hAnsiTheme="minorHAnsi"/>
          <w:sz w:val="22"/>
          <w:szCs w:val="22"/>
        </w:rPr>
      </w:pPr>
      <w:r w:rsidRPr="0043178E">
        <w:rPr>
          <w:rFonts w:asciiTheme="minorHAnsi" w:hAnsiTheme="minorHAnsi"/>
          <w:sz w:val="22"/>
          <w:szCs w:val="22"/>
        </w:rPr>
        <w:t>veiligheidsventiel (1/2”) op de verwarmingskring, ingesteld op 3 bar, een corrosie- en temperatuursbestendige trechter voor onderbroken aansluiting op een afvoer;</w:t>
      </w:r>
    </w:p>
    <w:p w:rsidR="0043178E" w:rsidRPr="0043178E" w:rsidRDefault="0043178E" w:rsidP="0043178E">
      <w:pPr>
        <w:pStyle w:val="Lijstalinea"/>
        <w:numPr>
          <w:ilvl w:val="0"/>
          <w:numId w:val="92"/>
        </w:numPr>
        <w:spacing w:after="240"/>
        <w:rPr>
          <w:rFonts w:asciiTheme="minorHAnsi" w:hAnsiTheme="minorHAnsi"/>
          <w:sz w:val="22"/>
          <w:szCs w:val="22"/>
        </w:rPr>
      </w:pPr>
      <w:r w:rsidRPr="0043178E">
        <w:rPr>
          <w:rFonts w:asciiTheme="minorHAnsi" w:hAnsiTheme="minorHAnsi"/>
          <w:sz w:val="22"/>
          <w:szCs w:val="22"/>
        </w:rPr>
        <w:t>afzonderlijk leverbare steun als ketelsokkel.</w:t>
      </w:r>
    </w:p>
    <w:p w:rsidR="0043178E" w:rsidRPr="0043178E" w:rsidRDefault="0043178E" w:rsidP="0043178E">
      <w:pPr>
        <w:spacing w:after="0" w:line="240" w:lineRule="auto"/>
      </w:pPr>
      <w:r w:rsidRPr="0043178E">
        <w:t xml:space="preserve">KENMERKEN VAN DE EVENTUELE SWW-VOORZIENING </w:t>
      </w:r>
    </w:p>
    <w:p w:rsidR="0043178E" w:rsidRPr="0043178E" w:rsidRDefault="0043178E" w:rsidP="0043178E">
      <w:pPr>
        <w:spacing w:after="0" w:line="240" w:lineRule="auto"/>
        <w:rPr>
          <w:lang w:val="nl"/>
        </w:rPr>
      </w:pPr>
      <w:r w:rsidRPr="0043178E">
        <w:rPr>
          <w:lang w:val="nl"/>
        </w:rPr>
        <w:t xml:space="preserve">In- of aangebouwd sanitair thermisch gelaagde warmwater voorraadvat. </w:t>
      </w:r>
    </w:p>
    <w:p w:rsidR="0043178E" w:rsidRPr="0043178E" w:rsidRDefault="0043178E" w:rsidP="0043178E">
      <w:pPr>
        <w:spacing w:after="0" w:line="240" w:lineRule="auto"/>
        <w:rPr>
          <w:lang w:val="nl"/>
        </w:rPr>
      </w:pPr>
      <w:r w:rsidRPr="0043178E">
        <w:rPr>
          <w:lang w:val="nl"/>
        </w:rPr>
        <w:t>Hydraulisch geïsoleerde aansluitset, aangepast aan het keteltype, met laadpomp of gemotoriseerde driewegkraan en alle nodige hulpstukken.</w:t>
      </w:r>
    </w:p>
    <w:p w:rsidR="003159F8" w:rsidRPr="003159F8" w:rsidRDefault="003159F8" w:rsidP="003159F8">
      <w:pPr>
        <w:spacing w:after="0" w:line="240" w:lineRule="auto"/>
        <w:rPr>
          <w:lang w:val="nl"/>
        </w:rPr>
      </w:pPr>
      <w:r w:rsidRPr="003159F8">
        <w:rPr>
          <w:lang w:val="nl"/>
        </w:rPr>
        <w:t>Boilersturing met voorrangschakeling voor SWW op de functie CV, waarbij het vol vermogen ter beschikking komt voor de boileropwarming.</w:t>
      </w:r>
    </w:p>
    <w:p w:rsidR="003159F8" w:rsidRPr="003159F8" w:rsidRDefault="003159F8" w:rsidP="003159F8">
      <w:pPr>
        <w:spacing w:line="240" w:lineRule="auto"/>
        <w:rPr>
          <w:lang w:val="nl"/>
        </w:rPr>
      </w:pPr>
      <w:r w:rsidRPr="003159F8">
        <w:rPr>
          <w:lang w:val="nl"/>
        </w:rPr>
        <w:t xml:space="preserve">Instelbare uitstroomtemperatuur van het warm water (circa </w:t>
      </w:r>
      <w:smartTag w:uri="urn:schemas-microsoft-com:office:smarttags" w:element="metricconverter">
        <w:smartTagPr>
          <w:attr w:name="ProductID" w:val="60ﾰC"/>
        </w:smartTagPr>
        <w:r w:rsidRPr="003159F8">
          <w:rPr>
            <w:lang w:val="nl"/>
          </w:rPr>
          <w:t>60°C</w:t>
        </w:r>
      </w:smartTag>
      <w:r w:rsidRPr="003159F8">
        <w:rPr>
          <w:lang w:val="nl"/>
        </w:rPr>
        <w:t>).</w:t>
      </w:r>
    </w:p>
    <w:p w:rsidR="003159F8" w:rsidRPr="003159F8" w:rsidRDefault="003159F8" w:rsidP="003159F8">
      <w:pPr>
        <w:spacing w:after="0" w:line="240" w:lineRule="auto"/>
        <w:rPr>
          <w:b/>
          <w:u w:val="single"/>
          <w:lang w:val="nl"/>
        </w:rPr>
      </w:pPr>
      <w:r w:rsidRPr="003159F8">
        <w:rPr>
          <w:b/>
          <w:u w:val="single"/>
          <w:lang w:val="nl"/>
        </w:rPr>
        <w:t>Uitvoering</w:t>
      </w:r>
    </w:p>
    <w:p w:rsidR="003159F8" w:rsidRPr="003159F8" w:rsidRDefault="003159F8" w:rsidP="003159F8">
      <w:pPr>
        <w:spacing w:line="240" w:lineRule="auto"/>
        <w:rPr>
          <w:lang w:val="nl"/>
        </w:rPr>
      </w:pPr>
      <w:r w:rsidRPr="003159F8">
        <w:rPr>
          <w:lang w:val="nl"/>
        </w:rPr>
        <w:t>De ketels worden geplaatst conform NBN B 61-002</w:t>
      </w:r>
      <w:r>
        <w:rPr>
          <w:lang w:val="nl"/>
        </w:rPr>
        <w:t>/1 (afhankelijk van het opgestelde vermogen)</w:t>
      </w:r>
      <w:r w:rsidRPr="003159F8">
        <w:rPr>
          <w:lang w:val="nl"/>
        </w:rPr>
        <w:t xml:space="preserve"> en NBN D 51-003.</w:t>
      </w:r>
    </w:p>
    <w:p w:rsidR="003159F8" w:rsidRPr="003159F8" w:rsidRDefault="00FA579A" w:rsidP="003159F8">
      <w:pPr>
        <w:spacing w:after="0" w:line="240" w:lineRule="auto"/>
        <w:rPr>
          <w:b/>
          <w:u w:val="single"/>
          <w:lang w:val="nl"/>
        </w:rPr>
      </w:pPr>
      <w:r>
        <w:rPr>
          <w:b/>
          <w:u w:val="single"/>
          <w:lang w:val="nl"/>
        </w:rPr>
        <w:t>Waarborg</w:t>
      </w:r>
    </w:p>
    <w:p w:rsidR="003159F8" w:rsidRPr="003159F8" w:rsidRDefault="003159F8" w:rsidP="003159F8">
      <w:pPr>
        <w:spacing w:after="0" w:line="240" w:lineRule="auto"/>
        <w:rPr>
          <w:lang w:val="nl"/>
        </w:rPr>
      </w:pPr>
      <w:r w:rsidRPr="003159F8">
        <w:rPr>
          <w:lang w:val="nl"/>
        </w:rPr>
        <w:t xml:space="preserve">De ketels en hun toebehoren worden solidair door aannemer en leverancier gedurende minimaal </w:t>
      </w:r>
      <w:r w:rsidR="00112B71">
        <w:rPr>
          <w:lang w:val="nl"/>
        </w:rPr>
        <w:t>2</w:t>
      </w:r>
      <w:r w:rsidRPr="003159F8">
        <w:rPr>
          <w:lang w:val="nl"/>
        </w:rPr>
        <w:t xml:space="preserve"> jaar, gerekend vanaf de datum voorlopige oplevering, gewaarborgd. Deze waarborg heeft betrekking op de materialen, de arbeidsprestaties en de verplaatsingskosten. Een dienst naverkoop is georganiseerd in de regio.</w:t>
      </w:r>
    </w:p>
    <w:p w:rsidR="00C223E2" w:rsidRPr="00B5712C" w:rsidRDefault="00C223E2" w:rsidP="00C223E2">
      <w:pPr>
        <w:pStyle w:val="Kop2"/>
        <w:numPr>
          <w:ilvl w:val="0"/>
          <w:numId w:val="0"/>
        </w:numPr>
        <w:rPr>
          <w:color w:val="C3004A" w:themeColor="accent4"/>
        </w:rPr>
      </w:pPr>
      <w:bookmarkStart w:id="130" w:name="_Toc461710907"/>
      <w:r>
        <w:rPr>
          <w:color w:val="C3004A" w:themeColor="accent4"/>
        </w:rPr>
        <w:t>65.12.10</w:t>
      </w:r>
      <w:r>
        <w:rPr>
          <w:color w:val="C3004A" w:themeColor="accent4"/>
        </w:rPr>
        <w:tab/>
        <w:t>gasvloerketels</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gesloten/enkel CV</w:t>
      </w:r>
      <w:bookmarkEnd w:id="130"/>
    </w:p>
    <w:p w:rsidR="00C223E2" w:rsidRPr="00C223E2" w:rsidRDefault="00C223E2" w:rsidP="00C223E2">
      <w:pPr>
        <w:spacing w:after="0" w:line="240" w:lineRule="auto"/>
        <w:rPr>
          <w:b/>
          <w:u w:val="single"/>
        </w:rPr>
      </w:pPr>
      <w:r w:rsidRPr="00C223E2">
        <w:rPr>
          <w:b/>
          <w:u w:val="single"/>
        </w:rPr>
        <w:t>Omschrijving</w:t>
      </w:r>
    </w:p>
    <w:p w:rsidR="00C223E2" w:rsidRPr="00C223E2" w:rsidRDefault="00C223E2" w:rsidP="00C223E2">
      <w:pPr>
        <w:spacing w:line="240" w:lineRule="auto"/>
      </w:pPr>
      <w:r w:rsidRPr="00C223E2">
        <w:t>Vloerketels met gesloten verbrandingskamer en toerental geregelde gedwongen afvoer (type C), zonder sanitair warmwater productie.</w:t>
      </w:r>
    </w:p>
    <w:p w:rsidR="00C223E2" w:rsidRPr="00C223E2" w:rsidRDefault="00C223E2" w:rsidP="00C223E2">
      <w:pPr>
        <w:spacing w:after="0" w:line="240" w:lineRule="auto"/>
        <w:rPr>
          <w:b/>
          <w:u w:val="single"/>
          <w:lang w:val="nl"/>
        </w:rPr>
      </w:pPr>
      <w:r w:rsidRPr="00C223E2">
        <w:rPr>
          <w:b/>
          <w:u w:val="single"/>
          <w:lang w:val="nl"/>
        </w:rPr>
        <w:t>Meting</w:t>
      </w:r>
    </w:p>
    <w:p w:rsidR="00C223E2" w:rsidRPr="00C223E2" w:rsidRDefault="00C223E2" w:rsidP="00C223E2">
      <w:pPr>
        <w:spacing w:after="0" w:line="240" w:lineRule="auto"/>
        <w:rPr>
          <w:lang w:val="nl"/>
        </w:rPr>
      </w:pPr>
      <w:r w:rsidRPr="00C223E2">
        <w:rPr>
          <w:lang w:val="nl"/>
        </w:rPr>
        <w:t>meeteenheid: per stuk</w:t>
      </w:r>
    </w:p>
    <w:p w:rsidR="00C223E2" w:rsidRPr="00C223E2" w:rsidRDefault="00C223E2" w:rsidP="00C223E2">
      <w:pPr>
        <w:spacing w:line="240" w:lineRule="auto"/>
        <w:rPr>
          <w:lang w:val="nl"/>
        </w:rPr>
      </w:pPr>
      <w:r w:rsidRPr="00C223E2">
        <w:rPr>
          <w:lang w:val="nl"/>
        </w:rPr>
        <w:t>aard van de overeenkomst: Forfaitaire Hoeveelheid (FH)</w:t>
      </w:r>
    </w:p>
    <w:p w:rsidR="00C223E2" w:rsidRPr="00C223E2" w:rsidRDefault="00C223E2" w:rsidP="00C223E2">
      <w:pPr>
        <w:spacing w:after="0" w:line="240" w:lineRule="auto"/>
        <w:rPr>
          <w:b/>
          <w:u w:val="single"/>
          <w:lang w:val="nl"/>
        </w:rPr>
      </w:pPr>
      <w:r w:rsidRPr="00C223E2">
        <w:rPr>
          <w:b/>
          <w:u w:val="single"/>
          <w:lang w:val="nl"/>
        </w:rPr>
        <w:t>Materiaal</w:t>
      </w:r>
    </w:p>
    <w:p w:rsidR="00C223E2" w:rsidRPr="00C223E2" w:rsidRDefault="00C223E2" w:rsidP="00C223E2">
      <w:pPr>
        <w:spacing w:after="0" w:line="240" w:lineRule="auto"/>
        <w:rPr>
          <w:u w:val="single"/>
          <w:lang w:val="nl"/>
        </w:rPr>
      </w:pPr>
      <w:r w:rsidRPr="00C223E2">
        <w:rPr>
          <w:u w:val="single"/>
          <w:lang w:val="nl"/>
        </w:rPr>
        <w:t>Specificaties</w:t>
      </w:r>
    </w:p>
    <w:p w:rsidR="00C223E2" w:rsidRPr="00C223E2" w:rsidRDefault="00C223E2" w:rsidP="00C223E2">
      <w:pPr>
        <w:spacing w:after="0" w:line="240" w:lineRule="auto"/>
        <w:rPr>
          <w:lang w:val="nl"/>
        </w:rPr>
      </w:pPr>
      <w:r w:rsidRPr="00C223E2">
        <w:rPr>
          <w:lang w:val="nl"/>
        </w:rPr>
        <w:t>Type: condenserend (HR- top)</w:t>
      </w:r>
    </w:p>
    <w:p w:rsidR="00C223E2" w:rsidRPr="00C223E2" w:rsidRDefault="00C223E2" w:rsidP="00C223E2">
      <w:pPr>
        <w:spacing w:after="0" w:line="240" w:lineRule="auto"/>
        <w:rPr>
          <w:lang w:val="nl"/>
        </w:rPr>
      </w:pPr>
      <w:r w:rsidRPr="00C223E2">
        <w:rPr>
          <w:lang w:val="nl"/>
        </w:rPr>
        <w:t xml:space="preserve">Vermogen: </w:t>
      </w:r>
      <w:r w:rsidRPr="00C223E2">
        <w:rPr>
          <w:color w:val="0070C0"/>
          <w:lang w:val="nl"/>
        </w:rPr>
        <w:t>…</w:t>
      </w:r>
      <w:r w:rsidRPr="00C223E2">
        <w:rPr>
          <w:lang w:val="nl"/>
        </w:rPr>
        <w:t xml:space="preserve"> kW</w:t>
      </w:r>
      <w:r>
        <w:rPr>
          <w:lang w:val="nl"/>
        </w:rPr>
        <w:t xml:space="preserve"> bij </w:t>
      </w:r>
      <w:r w:rsidRPr="00C223E2">
        <w:rPr>
          <w:color w:val="C3004A" w:themeColor="accent4"/>
          <w:lang w:val="nl"/>
        </w:rPr>
        <w:t>70°C/50°C</w:t>
      </w:r>
      <w:r>
        <w:rPr>
          <w:lang w:val="nl"/>
        </w:rPr>
        <w:t xml:space="preserve"> </w:t>
      </w:r>
      <w:r w:rsidRPr="00C223E2">
        <w:rPr>
          <w:lang w:val="nl"/>
        </w:rPr>
        <w:t xml:space="preserve">(vermogen afgestemd op berekende warmteverliezen) </w:t>
      </w:r>
    </w:p>
    <w:p w:rsidR="003C4CB3" w:rsidRPr="003C4CB3" w:rsidRDefault="003C4CB3" w:rsidP="003C4CB3">
      <w:pPr>
        <w:spacing w:after="0" w:line="240" w:lineRule="auto"/>
        <w:rPr>
          <w:lang w:val="nl"/>
        </w:rPr>
      </w:pPr>
      <w:r w:rsidRPr="003C4CB3">
        <w:rPr>
          <w:lang w:val="nl"/>
        </w:rPr>
        <w:t>Pomp</w:t>
      </w:r>
      <w:r>
        <w:rPr>
          <w:lang w:val="nl"/>
        </w:rPr>
        <w:t xml:space="preserve"> (volgens hoofdstuk 65.44.)</w:t>
      </w:r>
      <w:r w:rsidRPr="003C4CB3">
        <w:rPr>
          <w:lang w:val="nl"/>
        </w:rPr>
        <w:t xml:space="preserve">: </w:t>
      </w:r>
    </w:p>
    <w:p w:rsidR="00C223E2" w:rsidRPr="00C223E2" w:rsidRDefault="00C223E2" w:rsidP="00C223E2">
      <w:pPr>
        <w:pStyle w:val="Lijstalinea"/>
        <w:numPr>
          <w:ilvl w:val="0"/>
          <w:numId w:val="93"/>
        </w:numPr>
        <w:rPr>
          <w:rFonts w:asciiTheme="minorHAnsi" w:hAnsiTheme="minorHAnsi"/>
          <w:sz w:val="22"/>
          <w:szCs w:val="22"/>
        </w:rPr>
      </w:pPr>
      <w:r w:rsidRPr="00C223E2">
        <w:rPr>
          <w:rFonts w:asciiTheme="minorHAnsi" w:hAnsiTheme="minorHAnsi"/>
          <w:sz w:val="22"/>
          <w:szCs w:val="22"/>
        </w:rPr>
        <w:t xml:space="preserve">Debiet: </w:t>
      </w:r>
      <w:r w:rsidRPr="00C223E2">
        <w:rPr>
          <w:rFonts w:asciiTheme="minorHAnsi" w:hAnsiTheme="minorHAnsi"/>
          <w:color w:val="0070C0"/>
          <w:sz w:val="22"/>
          <w:szCs w:val="22"/>
          <w:lang w:val="nl"/>
        </w:rPr>
        <w:t>…</w:t>
      </w:r>
      <w:r w:rsidRPr="00C223E2">
        <w:rPr>
          <w:rFonts w:asciiTheme="minorHAnsi" w:hAnsiTheme="minorHAnsi"/>
          <w:sz w:val="22"/>
          <w:szCs w:val="22"/>
          <w:lang w:val="nl"/>
        </w:rPr>
        <w:t xml:space="preserve"> </w:t>
      </w:r>
      <w:r w:rsidRPr="00C223E2">
        <w:rPr>
          <w:rFonts w:asciiTheme="minorHAnsi" w:hAnsiTheme="minorHAnsi"/>
          <w:sz w:val="22"/>
          <w:szCs w:val="22"/>
        </w:rPr>
        <w:t xml:space="preserve">m3/h </w:t>
      </w:r>
    </w:p>
    <w:p w:rsidR="00C223E2" w:rsidRPr="00C223E2" w:rsidRDefault="00C223E2" w:rsidP="00C223E2">
      <w:pPr>
        <w:pStyle w:val="Lijstalinea"/>
        <w:numPr>
          <w:ilvl w:val="0"/>
          <w:numId w:val="93"/>
        </w:numPr>
        <w:rPr>
          <w:rFonts w:asciiTheme="minorHAnsi" w:hAnsiTheme="minorHAnsi"/>
          <w:sz w:val="22"/>
          <w:szCs w:val="22"/>
        </w:rPr>
      </w:pPr>
      <w:r w:rsidRPr="00C223E2">
        <w:rPr>
          <w:rFonts w:asciiTheme="minorHAnsi" w:hAnsiTheme="minorHAnsi"/>
          <w:sz w:val="22"/>
          <w:szCs w:val="22"/>
        </w:rPr>
        <w:t xml:space="preserve">Opvoerhoogte: </w:t>
      </w:r>
      <w:r w:rsidRPr="00C223E2">
        <w:rPr>
          <w:rFonts w:asciiTheme="minorHAnsi" w:hAnsiTheme="minorHAnsi"/>
          <w:color w:val="0070C0"/>
          <w:sz w:val="22"/>
          <w:szCs w:val="22"/>
          <w:lang w:val="nl"/>
        </w:rPr>
        <w:t>…</w:t>
      </w:r>
      <w:r w:rsidRPr="00C223E2">
        <w:rPr>
          <w:rFonts w:asciiTheme="minorHAnsi" w:hAnsiTheme="minorHAnsi"/>
          <w:sz w:val="22"/>
          <w:szCs w:val="22"/>
          <w:lang w:val="nl"/>
        </w:rPr>
        <w:t xml:space="preserve"> </w:t>
      </w:r>
      <w:r w:rsidRPr="00C223E2">
        <w:rPr>
          <w:rFonts w:asciiTheme="minorHAnsi" w:hAnsiTheme="minorHAnsi"/>
          <w:sz w:val="22"/>
          <w:szCs w:val="22"/>
        </w:rPr>
        <w:t>kPa</w:t>
      </w:r>
    </w:p>
    <w:p w:rsidR="00C223E2" w:rsidRPr="00C223E2" w:rsidRDefault="00C223E2" w:rsidP="00C223E2">
      <w:pPr>
        <w:pStyle w:val="Lijstalinea"/>
        <w:numPr>
          <w:ilvl w:val="0"/>
          <w:numId w:val="93"/>
        </w:numPr>
        <w:rPr>
          <w:rFonts w:asciiTheme="minorHAnsi" w:hAnsiTheme="minorHAnsi"/>
          <w:sz w:val="22"/>
          <w:szCs w:val="22"/>
        </w:rPr>
      </w:pPr>
      <w:r w:rsidRPr="00C223E2">
        <w:rPr>
          <w:rFonts w:asciiTheme="minorHAnsi" w:hAnsiTheme="minorHAnsi"/>
          <w:sz w:val="22"/>
          <w:szCs w:val="22"/>
        </w:rPr>
        <w:t>Toerentalregeling: elektronisch</w:t>
      </w:r>
    </w:p>
    <w:p w:rsidR="00C223E2" w:rsidRPr="00C223E2" w:rsidRDefault="00C223E2" w:rsidP="00C223E2">
      <w:pPr>
        <w:spacing w:after="0" w:line="240" w:lineRule="auto"/>
        <w:rPr>
          <w:lang w:val="nl"/>
        </w:rPr>
      </w:pPr>
      <w:r w:rsidRPr="00C223E2">
        <w:rPr>
          <w:lang w:val="nl"/>
        </w:rPr>
        <w:t xml:space="preserve">Expansievat: </w:t>
      </w:r>
    </w:p>
    <w:p w:rsidR="00C223E2" w:rsidRPr="00C223E2" w:rsidRDefault="00C223E2" w:rsidP="00C223E2">
      <w:pPr>
        <w:pStyle w:val="Lijstalinea"/>
        <w:numPr>
          <w:ilvl w:val="0"/>
          <w:numId w:val="94"/>
        </w:numPr>
        <w:rPr>
          <w:rFonts w:asciiTheme="minorHAnsi" w:hAnsiTheme="minorHAnsi"/>
          <w:sz w:val="22"/>
          <w:szCs w:val="22"/>
          <w:lang w:val="nl"/>
        </w:rPr>
      </w:pPr>
      <w:r w:rsidRPr="00C223E2">
        <w:rPr>
          <w:rFonts w:asciiTheme="minorHAnsi" w:hAnsiTheme="minorHAnsi"/>
          <w:sz w:val="22"/>
          <w:szCs w:val="22"/>
        </w:rPr>
        <w:t xml:space="preserve">Nuttige inhoud: </w:t>
      </w:r>
      <w:r w:rsidRPr="00C223E2">
        <w:rPr>
          <w:rFonts w:asciiTheme="minorHAnsi" w:hAnsiTheme="minorHAnsi"/>
          <w:color w:val="0070C0"/>
          <w:sz w:val="22"/>
          <w:szCs w:val="22"/>
          <w:lang w:val="nl"/>
        </w:rPr>
        <w:t xml:space="preserve">… </w:t>
      </w:r>
      <w:r w:rsidRPr="00C223E2">
        <w:rPr>
          <w:rFonts w:asciiTheme="minorHAnsi" w:hAnsiTheme="minorHAnsi"/>
          <w:sz w:val="22"/>
          <w:szCs w:val="22"/>
          <w:lang w:val="nl"/>
        </w:rPr>
        <w:t xml:space="preserve">liter </w:t>
      </w:r>
    </w:p>
    <w:p w:rsidR="00C223E2" w:rsidRPr="00C223E2" w:rsidRDefault="00C223E2" w:rsidP="00C223E2">
      <w:pPr>
        <w:pStyle w:val="Lijstalinea"/>
        <w:numPr>
          <w:ilvl w:val="0"/>
          <w:numId w:val="94"/>
        </w:numPr>
        <w:rPr>
          <w:rFonts w:asciiTheme="minorHAnsi" w:hAnsiTheme="minorHAnsi"/>
          <w:sz w:val="22"/>
          <w:szCs w:val="22"/>
        </w:rPr>
      </w:pPr>
      <w:r w:rsidRPr="00C223E2">
        <w:rPr>
          <w:rFonts w:asciiTheme="minorHAnsi" w:hAnsiTheme="minorHAnsi"/>
          <w:sz w:val="22"/>
          <w:szCs w:val="22"/>
        </w:rPr>
        <w:lastRenderedPageBreak/>
        <w:t xml:space="preserve">Voordruk: </w:t>
      </w:r>
      <w:r w:rsidRPr="00C223E2">
        <w:rPr>
          <w:rFonts w:asciiTheme="minorHAnsi" w:hAnsiTheme="minorHAnsi"/>
          <w:sz w:val="22"/>
          <w:szCs w:val="22"/>
          <w:lang w:val="nl"/>
        </w:rPr>
        <w:t xml:space="preserve"> </w:t>
      </w:r>
      <w:r w:rsidRPr="00C223E2">
        <w:rPr>
          <w:rFonts w:asciiTheme="minorHAnsi" w:hAnsiTheme="minorHAnsi"/>
          <w:color w:val="0070C0"/>
          <w:sz w:val="22"/>
          <w:szCs w:val="22"/>
          <w:lang w:val="nl"/>
        </w:rPr>
        <w:t>…</w:t>
      </w:r>
      <w:r w:rsidRPr="00C223E2">
        <w:rPr>
          <w:rFonts w:asciiTheme="minorHAnsi" w:hAnsiTheme="minorHAnsi"/>
          <w:sz w:val="22"/>
          <w:szCs w:val="22"/>
        </w:rPr>
        <w:t xml:space="preserve"> bar </w:t>
      </w:r>
    </w:p>
    <w:p w:rsidR="00C223E2" w:rsidRPr="00C223E2" w:rsidRDefault="00C223E2" w:rsidP="00C223E2">
      <w:pPr>
        <w:spacing w:line="240" w:lineRule="auto"/>
        <w:rPr>
          <w:lang w:val="nl"/>
        </w:rPr>
      </w:pPr>
      <w:r w:rsidRPr="00C223E2">
        <w:rPr>
          <w:lang w:val="nl"/>
        </w:rPr>
        <w:t>Het ketellichaam is voorzien van een thermische isolatie.</w:t>
      </w:r>
    </w:p>
    <w:p w:rsidR="00C223E2" w:rsidRPr="00C223E2" w:rsidRDefault="00C223E2" w:rsidP="00C223E2">
      <w:pPr>
        <w:spacing w:after="0" w:line="240" w:lineRule="auto"/>
        <w:rPr>
          <w:u w:val="single"/>
          <w:lang w:val="nl"/>
        </w:rPr>
      </w:pPr>
      <w:r w:rsidRPr="00C223E2">
        <w:rPr>
          <w:u w:val="single"/>
          <w:lang w:val="nl"/>
        </w:rPr>
        <w:t>Aanvullende specificaties (te schrappen door ontwerper indien niet van toepassing)</w:t>
      </w:r>
    </w:p>
    <w:p w:rsidR="00C223E2" w:rsidRPr="00C223E2" w:rsidRDefault="00C223E2" w:rsidP="00C223E2">
      <w:pPr>
        <w:spacing w:after="0" w:line="240" w:lineRule="auto"/>
        <w:rPr>
          <w:lang w:val="nl"/>
        </w:rPr>
      </w:pPr>
      <w:r w:rsidRPr="00C223E2">
        <w:rPr>
          <w:lang w:val="nl"/>
        </w:rPr>
        <w:t>Maximale afmetingen: … (enkel opgeven indien beschikbare ruimte beperkt is)</w:t>
      </w:r>
    </w:p>
    <w:p w:rsidR="00C223E2" w:rsidRPr="00C223E2" w:rsidRDefault="00C223E2" w:rsidP="00C223E2">
      <w:pPr>
        <w:spacing w:line="240" w:lineRule="auto"/>
        <w:rPr>
          <w:lang w:val="nl"/>
        </w:rPr>
      </w:pPr>
      <w:r w:rsidRPr="00C223E2">
        <w:rPr>
          <w:lang w:val="nl"/>
        </w:rPr>
        <w:t xml:space="preserve">De ketels worden geplaatst op betonnen sokkels gevat in een metalen kader die </w:t>
      </w:r>
      <w:smartTag w:uri="urn:schemas-microsoft-com:office:smarttags" w:element="metricconverter">
        <w:smartTagPr>
          <w:attr w:name="ProductID" w:val="8 cm"/>
        </w:smartTagPr>
        <w:r w:rsidRPr="00C223E2">
          <w:rPr>
            <w:lang w:val="nl"/>
          </w:rPr>
          <w:t>8 cm</w:t>
        </w:r>
      </w:smartTag>
      <w:r w:rsidRPr="00C223E2">
        <w:rPr>
          <w:lang w:val="nl"/>
        </w:rPr>
        <w:t xml:space="preserve"> boven de vloer uitsteken of op prefabsokkels met verstelbare voetsteunen en aangepast aan het keteltype.</w:t>
      </w:r>
    </w:p>
    <w:p w:rsidR="00C223E2" w:rsidRPr="00C223E2" w:rsidRDefault="00C223E2" w:rsidP="00C223E2">
      <w:pPr>
        <w:spacing w:after="0" w:line="240" w:lineRule="auto"/>
        <w:rPr>
          <w:b/>
          <w:u w:val="single"/>
          <w:lang w:val="nl"/>
        </w:rPr>
      </w:pPr>
      <w:r w:rsidRPr="00C223E2">
        <w:rPr>
          <w:b/>
          <w:u w:val="single"/>
          <w:lang w:val="nl"/>
        </w:rPr>
        <w:t>Uitvoering</w:t>
      </w:r>
    </w:p>
    <w:p w:rsidR="00C223E2" w:rsidRPr="00C223E2" w:rsidRDefault="00C223E2" w:rsidP="00C223E2">
      <w:pPr>
        <w:spacing w:after="0" w:line="240" w:lineRule="auto"/>
        <w:rPr>
          <w:lang w:val="nl"/>
        </w:rPr>
      </w:pPr>
      <w:r w:rsidRPr="00C223E2">
        <w:rPr>
          <w:lang w:val="nl"/>
        </w:rPr>
        <w:t>Volgens de voorschriften van de fabrikant en met behulp van aangepaste hulpstukken.</w:t>
      </w:r>
    </w:p>
    <w:p w:rsidR="003C4CB3" w:rsidRPr="00B5712C" w:rsidRDefault="003C4CB3" w:rsidP="003C4CB3">
      <w:pPr>
        <w:pStyle w:val="Kop2"/>
        <w:numPr>
          <w:ilvl w:val="0"/>
          <w:numId w:val="0"/>
        </w:numPr>
        <w:rPr>
          <w:color w:val="C3004A" w:themeColor="accent4"/>
        </w:rPr>
      </w:pPr>
      <w:bookmarkStart w:id="131" w:name="_Toc461710908"/>
      <w:r>
        <w:rPr>
          <w:color w:val="C3004A" w:themeColor="accent4"/>
        </w:rPr>
        <w:t>65.12.10</w:t>
      </w:r>
      <w:r>
        <w:rPr>
          <w:color w:val="C3004A" w:themeColor="accent4"/>
        </w:rPr>
        <w:tab/>
        <w:t>gasvloerketels</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gesloten/CV &amp; SWW (voorraad)</w:t>
      </w:r>
      <w:bookmarkEnd w:id="131"/>
    </w:p>
    <w:p w:rsidR="003C4CB3" w:rsidRPr="003C4CB3" w:rsidRDefault="003C4CB3" w:rsidP="003C4CB3">
      <w:pPr>
        <w:spacing w:after="0" w:line="240" w:lineRule="auto"/>
        <w:rPr>
          <w:b/>
          <w:u w:val="single"/>
        </w:rPr>
      </w:pPr>
      <w:r w:rsidRPr="003C4CB3">
        <w:rPr>
          <w:b/>
          <w:u w:val="single"/>
        </w:rPr>
        <w:t>Omschrijving</w:t>
      </w:r>
    </w:p>
    <w:p w:rsidR="003C4CB3" w:rsidRPr="003C4CB3" w:rsidRDefault="003C4CB3" w:rsidP="003C4CB3">
      <w:pPr>
        <w:spacing w:line="240" w:lineRule="auto"/>
      </w:pPr>
      <w:r w:rsidRPr="003C4CB3">
        <w:t xml:space="preserve">Vloerketels met gesloten verbrandingskamer en toerental geregelde gedwongen afvoer (type C), bestemd voor verwarming en bijkomend uitgerust voor de sanitaire warmwater productie, type voorraad. </w:t>
      </w:r>
    </w:p>
    <w:p w:rsidR="003C4CB3" w:rsidRPr="003C4CB3" w:rsidRDefault="003C4CB3" w:rsidP="003C4CB3">
      <w:pPr>
        <w:spacing w:after="0" w:line="240" w:lineRule="auto"/>
        <w:rPr>
          <w:b/>
          <w:u w:val="single"/>
          <w:lang w:val="nl"/>
        </w:rPr>
      </w:pPr>
      <w:r w:rsidRPr="003C4CB3">
        <w:rPr>
          <w:b/>
          <w:u w:val="single"/>
          <w:lang w:val="nl"/>
        </w:rPr>
        <w:t>Meting</w:t>
      </w:r>
    </w:p>
    <w:p w:rsidR="003C4CB3" w:rsidRPr="003C4CB3" w:rsidRDefault="003C4CB3" w:rsidP="003C4CB3">
      <w:pPr>
        <w:spacing w:after="0" w:line="240" w:lineRule="auto"/>
        <w:rPr>
          <w:lang w:val="nl"/>
        </w:rPr>
      </w:pPr>
      <w:r w:rsidRPr="003C4CB3">
        <w:rPr>
          <w:lang w:val="nl"/>
        </w:rPr>
        <w:t>meeteenheid: per stuk</w:t>
      </w:r>
    </w:p>
    <w:p w:rsidR="003C4CB3" w:rsidRPr="003C4CB3" w:rsidRDefault="003C4CB3" w:rsidP="003C4CB3">
      <w:pPr>
        <w:spacing w:line="240" w:lineRule="auto"/>
        <w:rPr>
          <w:lang w:val="nl"/>
        </w:rPr>
      </w:pPr>
      <w:r w:rsidRPr="003C4CB3">
        <w:rPr>
          <w:lang w:val="nl"/>
        </w:rPr>
        <w:t>aard van de overeenkomst: Forfaitaire Hoeveelheid (FH)</w:t>
      </w:r>
    </w:p>
    <w:p w:rsidR="003C4CB3" w:rsidRPr="003C4CB3" w:rsidRDefault="003C4CB3" w:rsidP="003C4CB3">
      <w:pPr>
        <w:spacing w:after="0" w:line="240" w:lineRule="auto"/>
        <w:rPr>
          <w:b/>
          <w:u w:val="single"/>
          <w:lang w:val="nl"/>
        </w:rPr>
      </w:pPr>
      <w:r w:rsidRPr="003C4CB3">
        <w:rPr>
          <w:b/>
          <w:u w:val="single"/>
          <w:lang w:val="nl"/>
        </w:rPr>
        <w:t>Materiaal</w:t>
      </w:r>
    </w:p>
    <w:p w:rsidR="003C4CB3" w:rsidRPr="003C4CB3" w:rsidRDefault="003C4CB3" w:rsidP="003C4CB3">
      <w:pPr>
        <w:spacing w:after="0" w:line="240" w:lineRule="auto"/>
        <w:rPr>
          <w:u w:val="single"/>
          <w:lang w:val="nl"/>
        </w:rPr>
      </w:pPr>
      <w:r w:rsidRPr="003C4CB3">
        <w:rPr>
          <w:u w:val="single"/>
          <w:lang w:val="nl"/>
        </w:rPr>
        <w:t>Specificaties</w:t>
      </w:r>
    </w:p>
    <w:p w:rsidR="003C4CB3" w:rsidRPr="003C4CB3" w:rsidRDefault="003C4CB3" w:rsidP="003C4CB3">
      <w:pPr>
        <w:spacing w:after="0" w:line="240" w:lineRule="auto"/>
        <w:rPr>
          <w:lang w:val="nl"/>
        </w:rPr>
      </w:pPr>
      <w:r w:rsidRPr="003C4CB3">
        <w:rPr>
          <w:lang w:val="nl"/>
        </w:rPr>
        <w:t>Type: condenserend (HR- top)</w:t>
      </w:r>
    </w:p>
    <w:p w:rsidR="003C4CB3" w:rsidRPr="003C4CB3" w:rsidRDefault="003C4CB3" w:rsidP="003C4CB3">
      <w:pPr>
        <w:spacing w:after="0" w:line="240" w:lineRule="auto"/>
        <w:rPr>
          <w:lang w:val="nl"/>
        </w:rPr>
      </w:pPr>
      <w:r w:rsidRPr="003C4CB3">
        <w:rPr>
          <w:lang w:val="nl"/>
        </w:rPr>
        <w:t xml:space="preserve">Vermogen: </w:t>
      </w:r>
      <w:r w:rsidRPr="00F15D5F">
        <w:rPr>
          <w:color w:val="0070C0"/>
          <w:lang w:val="nl"/>
        </w:rPr>
        <w:t>…</w:t>
      </w:r>
      <w:r w:rsidRPr="003C4CB3">
        <w:rPr>
          <w:lang w:val="nl"/>
        </w:rPr>
        <w:t xml:space="preserve"> kW bij 70°C/50°C (vermogen afgestemd op berekende warmteverliezen) </w:t>
      </w:r>
    </w:p>
    <w:p w:rsidR="003C4CB3" w:rsidRPr="003C4CB3" w:rsidRDefault="003C4CB3" w:rsidP="003C4CB3">
      <w:pPr>
        <w:spacing w:after="0" w:line="240" w:lineRule="auto"/>
        <w:rPr>
          <w:lang w:val="nl"/>
        </w:rPr>
      </w:pPr>
      <w:r w:rsidRPr="003C4CB3">
        <w:rPr>
          <w:lang w:val="nl"/>
        </w:rPr>
        <w:t>Pomp</w:t>
      </w:r>
      <w:r>
        <w:rPr>
          <w:lang w:val="nl"/>
        </w:rPr>
        <w:t xml:space="preserve"> (volgens hoofdstuk 65.44.)</w:t>
      </w:r>
      <w:r w:rsidRPr="003C4CB3">
        <w:rPr>
          <w:lang w:val="nl"/>
        </w:rPr>
        <w:t xml:space="preserve">: </w:t>
      </w:r>
    </w:p>
    <w:p w:rsidR="00C223E2" w:rsidRPr="003C4CB3" w:rsidRDefault="00C223E2" w:rsidP="003C4CB3">
      <w:pPr>
        <w:numPr>
          <w:ilvl w:val="0"/>
          <w:numId w:val="93"/>
        </w:numPr>
        <w:spacing w:after="0" w:line="240" w:lineRule="auto"/>
        <w:rPr>
          <w:lang w:val="nl-BE"/>
        </w:rPr>
      </w:pPr>
      <w:r w:rsidRPr="003C4CB3">
        <w:rPr>
          <w:lang w:val="nl-BE"/>
        </w:rPr>
        <w:t xml:space="preserve">Debiet: </w:t>
      </w:r>
      <w:r w:rsidRPr="00F15D5F">
        <w:rPr>
          <w:color w:val="0070C0"/>
          <w:lang w:val="nl"/>
        </w:rPr>
        <w:t>…</w:t>
      </w:r>
      <w:r w:rsidRPr="003C4CB3">
        <w:rPr>
          <w:lang w:val="nl"/>
        </w:rPr>
        <w:t xml:space="preserve"> </w:t>
      </w:r>
      <w:r w:rsidRPr="003C4CB3">
        <w:rPr>
          <w:lang w:val="nl-BE"/>
        </w:rPr>
        <w:t xml:space="preserve">m3/h </w:t>
      </w:r>
    </w:p>
    <w:p w:rsidR="00C223E2" w:rsidRPr="003C4CB3" w:rsidRDefault="00C223E2" w:rsidP="003C4CB3">
      <w:pPr>
        <w:numPr>
          <w:ilvl w:val="0"/>
          <w:numId w:val="93"/>
        </w:numPr>
        <w:spacing w:after="0" w:line="240" w:lineRule="auto"/>
        <w:rPr>
          <w:lang w:val="nl-BE"/>
        </w:rPr>
      </w:pPr>
      <w:r w:rsidRPr="003C4CB3">
        <w:rPr>
          <w:lang w:val="nl-BE"/>
        </w:rPr>
        <w:t xml:space="preserve">Opvoerhoogte: </w:t>
      </w:r>
      <w:r w:rsidRPr="00F15D5F">
        <w:rPr>
          <w:color w:val="0070C0"/>
          <w:lang w:val="nl"/>
        </w:rPr>
        <w:t>…</w:t>
      </w:r>
      <w:r w:rsidRPr="003C4CB3">
        <w:rPr>
          <w:lang w:val="nl"/>
        </w:rPr>
        <w:t xml:space="preserve"> </w:t>
      </w:r>
      <w:r w:rsidRPr="003C4CB3">
        <w:rPr>
          <w:lang w:val="nl-BE"/>
        </w:rPr>
        <w:t>kPa</w:t>
      </w:r>
    </w:p>
    <w:p w:rsidR="00C223E2" w:rsidRPr="003C4CB3" w:rsidRDefault="00C223E2" w:rsidP="003C4CB3">
      <w:pPr>
        <w:numPr>
          <w:ilvl w:val="0"/>
          <w:numId w:val="93"/>
        </w:numPr>
        <w:spacing w:after="0" w:line="240" w:lineRule="auto"/>
        <w:rPr>
          <w:lang w:val="nl-BE"/>
        </w:rPr>
      </w:pPr>
      <w:r w:rsidRPr="003C4CB3">
        <w:rPr>
          <w:lang w:val="nl-BE"/>
        </w:rPr>
        <w:t>Toerentalregeling: elektronisch</w:t>
      </w:r>
    </w:p>
    <w:p w:rsidR="003C4CB3" w:rsidRPr="003C4CB3" w:rsidRDefault="003C4CB3" w:rsidP="003C4CB3">
      <w:pPr>
        <w:spacing w:after="0" w:line="240" w:lineRule="auto"/>
        <w:rPr>
          <w:lang w:val="nl"/>
        </w:rPr>
      </w:pPr>
      <w:r w:rsidRPr="003C4CB3">
        <w:rPr>
          <w:lang w:val="nl"/>
        </w:rPr>
        <w:t xml:space="preserve">Expansievat: </w:t>
      </w:r>
    </w:p>
    <w:p w:rsidR="00C223E2" w:rsidRPr="003C4CB3" w:rsidRDefault="00C223E2" w:rsidP="003C4CB3">
      <w:pPr>
        <w:numPr>
          <w:ilvl w:val="0"/>
          <w:numId w:val="94"/>
        </w:numPr>
        <w:spacing w:after="0" w:line="240" w:lineRule="auto"/>
        <w:rPr>
          <w:lang w:val="nl"/>
        </w:rPr>
      </w:pPr>
      <w:r w:rsidRPr="003C4CB3">
        <w:rPr>
          <w:lang w:val="nl-BE"/>
        </w:rPr>
        <w:t xml:space="preserve">Nuttige inhoud: </w:t>
      </w:r>
      <w:r w:rsidRPr="00F15D5F">
        <w:rPr>
          <w:color w:val="0070C0"/>
          <w:lang w:val="nl"/>
        </w:rPr>
        <w:t xml:space="preserve">… </w:t>
      </w:r>
      <w:r w:rsidRPr="003C4CB3">
        <w:rPr>
          <w:lang w:val="nl"/>
        </w:rPr>
        <w:t xml:space="preserve">liter </w:t>
      </w:r>
    </w:p>
    <w:p w:rsidR="00C223E2" w:rsidRPr="003C4CB3" w:rsidRDefault="00C223E2" w:rsidP="003C4CB3">
      <w:pPr>
        <w:numPr>
          <w:ilvl w:val="0"/>
          <w:numId w:val="94"/>
        </w:numPr>
        <w:spacing w:after="0" w:line="240" w:lineRule="auto"/>
        <w:rPr>
          <w:lang w:val="nl-BE"/>
        </w:rPr>
      </w:pPr>
      <w:r w:rsidRPr="003C4CB3">
        <w:rPr>
          <w:lang w:val="nl-BE"/>
        </w:rPr>
        <w:t xml:space="preserve">Voordruk: </w:t>
      </w:r>
      <w:r w:rsidRPr="003C4CB3">
        <w:rPr>
          <w:lang w:val="nl"/>
        </w:rPr>
        <w:t xml:space="preserve"> </w:t>
      </w:r>
      <w:r w:rsidRPr="00F15D5F">
        <w:rPr>
          <w:color w:val="0070C0"/>
          <w:lang w:val="nl"/>
        </w:rPr>
        <w:t>…</w:t>
      </w:r>
      <w:r w:rsidRPr="003C4CB3">
        <w:rPr>
          <w:lang w:val="nl-BE"/>
        </w:rPr>
        <w:t xml:space="preserve"> bar </w:t>
      </w:r>
    </w:p>
    <w:p w:rsidR="003C4CB3" w:rsidRDefault="003C4CB3" w:rsidP="00E01394">
      <w:pPr>
        <w:spacing w:after="0" w:line="240" w:lineRule="auto"/>
        <w:rPr>
          <w:lang w:val="nl"/>
        </w:rPr>
      </w:pPr>
      <w:r w:rsidRPr="003C4CB3">
        <w:rPr>
          <w:lang w:val="nl"/>
        </w:rPr>
        <w:t>Het ketellichaam is voorzien van een thermische isolatie.</w:t>
      </w:r>
    </w:p>
    <w:p w:rsidR="00E01394" w:rsidRPr="00E01394" w:rsidRDefault="00E01394" w:rsidP="00E01394">
      <w:pPr>
        <w:spacing w:after="0" w:line="240" w:lineRule="auto"/>
        <w:rPr>
          <w:lang w:val="nl"/>
        </w:rPr>
      </w:pPr>
      <w:r w:rsidRPr="00E01394">
        <w:rPr>
          <w:lang w:val="nl"/>
        </w:rPr>
        <w:t>Voorraadboiler</w:t>
      </w:r>
      <w:r>
        <w:rPr>
          <w:lang w:val="nl"/>
        </w:rPr>
        <w:t>:</w:t>
      </w:r>
    </w:p>
    <w:p w:rsidR="00E01394" w:rsidRPr="00E01394" w:rsidRDefault="00E01394" w:rsidP="00E01394">
      <w:pPr>
        <w:pStyle w:val="Lijstalinea"/>
        <w:numPr>
          <w:ilvl w:val="0"/>
          <w:numId w:val="95"/>
        </w:numPr>
        <w:spacing w:after="240"/>
        <w:rPr>
          <w:rFonts w:asciiTheme="minorHAnsi" w:hAnsiTheme="minorHAnsi"/>
          <w:sz w:val="22"/>
          <w:szCs w:val="22"/>
        </w:rPr>
      </w:pPr>
      <w:r w:rsidRPr="00E01394">
        <w:rPr>
          <w:rFonts w:asciiTheme="minorHAnsi" w:hAnsiTheme="minorHAnsi"/>
          <w:sz w:val="22"/>
          <w:szCs w:val="22"/>
        </w:rPr>
        <w:t xml:space="preserve">Nuttige inhoud: </w:t>
      </w:r>
      <w:r w:rsidRPr="00E01394">
        <w:rPr>
          <w:rFonts w:asciiTheme="minorHAnsi" w:hAnsiTheme="minorHAnsi"/>
          <w:color w:val="0070C0"/>
          <w:sz w:val="22"/>
          <w:szCs w:val="22"/>
          <w:lang w:val="nl"/>
        </w:rPr>
        <w:t>…</w:t>
      </w:r>
      <w:r w:rsidRPr="00E01394">
        <w:rPr>
          <w:rFonts w:asciiTheme="minorHAnsi" w:hAnsiTheme="minorHAnsi"/>
          <w:sz w:val="22"/>
          <w:szCs w:val="22"/>
          <w:lang w:val="nl"/>
        </w:rPr>
        <w:t xml:space="preserve"> </w:t>
      </w:r>
      <w:r w:rsidRPr="00E01394">
        <w:rPr>
          <w:rFonts w:asciiTheme="minorHAnsi" w:hAnsiTheme="minorHAnsi"/>
          <w:sz w:val="22"/>
          <w:szCs w:val="22"/>
        </w:rPr>
        <w:t>liter</w:t>
      </w:r>
    </w:p>
    <w:p w:rsidR="003C4CB3" w:rsidRPr="003C4CB3" w:rsidRDefault="003C4CB3" w:rsidP="003C4CB3">
      <w:pPr>
        <w:spacing w:after="0" w:line="240" w:lineRule="auto"/>
        <w:rPr>
          <w:u w:val="single"/>
          <w:lang w:val="nl"/>
        </w:rPr>
      </w:pPr>
      <w:r w:rsidRPr="003C4CB3">
        <w:rPr>
          <w:u w:val="single"/>
          <w:lang w:val="nl"/>
        </w:rPr>
        <w:t>Aanvullende specificaties (te schrappen door ontwerper indien niet van toepassing)</w:t>
      </w:r>
    </w:p>
    <w:p w:rsidR="003C4CB3" w:rsidRPr="003C4CB3" w:rsidRDefault="003C4CB3" w:rsidP="003C4CB3">
      <w:pPr>
        <w:spacing w:after="0" w:line="240" w:lineRule="auto"/>
        <w:rPr>
          <w:lang w:val="nl"/>
        </w:rPr>
      </w:pPr>
      <w:r w:rsidRPr="003C4CB3">
        <w:rPr>
          <w:lang w:val="nl"/>
        </w:rPr>
        <w:t xml:space="preserve">Maximale afmetingen: </w:t>
      </w:r>
      <w:r w:rsidRPr="00F15D5F">
        <w:rPr>
          <w:color w:val="0070C0"/>
          <w:lang w:val="nl"/>
        </w:rPr>
        <w:t>…</w:t>
      </w:r>
      <w:r w:rsidRPr="003C4CB3">
        <w:rPr>
          <w:lang w:val="nl"/>
        </w:rPr>
        <w:t xml:space="preserve"> (enkel opgeven indien beschikbare ruimte beperkt is)</w:t>
      </w:r>
    </w:p>
    <w:p w:rsidR="003C4CB3" w:rsidRPr="003C4CB3" w:rsidRDefault="003C4CB3" w:rsidP="003C4CB3">
      <w:pPr>
        <w:spacing w:line="240" w:lineRule="auto"/>
        <w:rPr>
          <w:lang w:val="nl"/>
        </w:rPr>
      </w:pPr>
      <w:r w:rsidRPr="003C4CB3">
        <w:rPr>
          <w:lang w:val="nl"/>
        </w:rPr>
        <w:t xml:space="preserve">De ketels worden geplaatst op betonnen sokkels gevat in een metalen kader die </w:t>
      </w:r>
      <w:smartTag w:uri="urn:schemas-microsoft-com:office:smarttags" w:element="metricconverter">
        <w:smartTagPr>
          <w:attr w:name="ProductID" w:val="8 cm"/>
        </w:smartTagPr>
        <w:r w:rsidRPr="003C4CB3">
          <w:rPr>
            <w:lang w:val="nl"/>
          </w:rPr>
          <w:t>8 cm</w:t>
        </w:r>
      </w:smartTag>
      <w:r w:rsidRPr="003C4CB3">
        <w:rPr>
          <w:lang w:val="nl"/>
        </w:rPr>
        <w:t xml:space="preserve"> boven de vloer uitsteken of op prefabsokkels met verstelbare voetsteunen en aangepast aan het keteltype.</w:t>
      </w:r>
    </w:p>
    <w:p w:rsidR="003C4CB3" w:rsidRPr="003C4CB3" w:rsidRDefault="003C4CB3" w:rsidP="003C4CB3">
      <w:pPr>
        <w:spacing w:after="0" w:line="240" w:lineRule="auto"/>
        <w:rPr>
          <w:b/>
          <w:u w:val="single"/>
          <w:lang w:val="nl"/>
        </w:rPr>
      </w:pPr>
      <w:r w:rsidRPr="003C4CB3">
        <w:rPr>
          <w:b/>
          <w:u w:val="single"/>
          <w:lang w:val="nl"/>
        </w:rPr>
        <w:t>Uitvoering</w:t>
      </w:r>
    </w:p>
    <w:p w:rsidR="003C4CB3" w:rsidRPr="003C4CB3" w:rsidRDefault="003C4CB3" w:rsidP="003C4CB3">
      <w:pPr>
        <w:spacing w:after="0" w:line="240" w:lineRule="auto"/>
        <w:rPr>
          <w:lang w:val="nl"/>
        </w:rPr>
      </w:pPr>
      <w:r w:rsidRPr="003C4CB3">
        <w:rPr>
          <w:lang w:val="nl"/>
        </w:rPr>
        <w:t>Volgens de voorschriften van de fabrikant en met behulp van aangepaste hulpstukken.</w:t>
      </w:r>
    </w:p>
    <w:p w:rsidR="00F9587B" w:rsidRPr="00B5712C" w:rsidRDefault="00F9587B" w:rsidP="00F9587B">
      <w:pPr>
        <w:pStyle w:val="Kop2"/>
        <w:numPr>
          <w:ilvl w:val="0"/>
          <w:numId w:val="0"/>
        </w:numPr>
        <w:rPr>
          <w:color w:val="C3004A" w:themeColor="accent4"/>
        </w:rPr>
      </w:pPr>
      <w:bookmarkStart w:id="132" w:name="_Toc461710909"/>
      <w:r>
        <w:rPr>
          <w:color w:val="C3004A" w:themeColor="accent4"/>
        </w:rPr>
        <w:t>65.</w:t>
      </w:r>
      <w:r w:rsidR="000A50FB">
        <w:rPr>
          <w:color w:val="C3004A" w:themeColor="accent4"/>
        </w:rPr>
        <w:t>2</w:t>
      </w:r>
      <w:r>
        <w:rPr>
          <w:color w:val="C3004A" w:themeColor="accent4"/>
        </w:rPr>
        <w:t>0.</w:t>
      </w:r>
      <w:r>
        <w:rPr>
          <w:color w:val="C3004A" w:themeColor="accent4"/>
        </w:rPr>
        <w:tab/>
        <w:t>gaswandketels</w:t>
      </w:r>
      <w:r w:rsidRPr="00B5712C">
        <w:rPr>
          <w:color w:val="C3004A" w:themeColor="accent4"/>
        </w:rPr>
        <w:t xml:space="preserve"> - algemeen</w:t>
      </w:r>
      <w:bookmarkEnd w:id="132"/>
    </w:p>
    <w:p w:rsidR="00E01394" w:rsidRPr="00E01394" w:rsidRDefault="00E01394" w:rsidP="00E01394">
      <w:pPr>
        <w:spacing w:after="0" w:line="240" w:lineRule="auto"/>
        <w:rPr>
          <w:b/>
          <w:u w:val="single"/>
          <w:lang w:val="nl"/>
        </w:rPr>
      </w:pPr>
      <w:r w:rsidRPr="00E01394">
        <w:rPr>
          <w:b/>
          <w:u w:val="single"/>
          <w:lang w:val="nl"/>
        </w:rPr>
        <w:t>Omschrijving</w:t>
      </w:r>
    </w:p>
    <w:p w:rsidR="00E01394" w:rsidRPr="00E01394" w:rsidRDefault="00E01394" w:rsidP="00E01394">
      <w:pPr>
        <w:spacing w:line="240" w:lineRule="auto"/>
      </w:pPr>
      <w:r w:rsidRPr="00E01394">
        <w:t>Levering en plaatsing van gaswandketels voor individue</w:t>
      </w:r>
      <w:r>
        <w:t xml:space="preserve">le centrale verwarming </w:t>
      </w:r>
      <w:r w:rsidRPr="00E01394">
        <w:t>. De hydraulische en elektrische aansluiting, de in bedrijfstelling en alle nodige toebehoren zijn inbegrepen.</w:t>
      </w:r>
    </w:p>
    <w:p w:rsidR="00E01394" w:rsidRPr="00E01394" w:rsidRDefault="00E01394" w:rsidP="00E01394">
      <w:pPr>
        <w:spacing w:after="0" w:line="240" w:lineRule="auto"/>
        <w:rPr>
          <w:b/>
          <w:u w:val="single"/>
          <w:lang w:val="nl"/>
        </w:rPr>
      </w:pPr>
      <w:r w:rsidRPr="00E01394">
        <w:rPr>
          <w:b/>
          <w:u w:val="single"/>
          <w:lang w:val="nl"/>
        </w:rPr>
        <w:t>Materialen</w:t>
      </w:r>
    </w:p>
    <w:p w:rsidR="00E01394" w:rsidRPr="00E01394" w:rsidRDefault="00E01394" w:rsidP="00E01394">
      <w:pPr>
        <w:spacing w:after="0" w:line="240" w:lineRule="auto"/>
      </w:pPr>
      <w:r>
        <w:t>ALGEMEEN</w:t>
      </w:r>
    </w:p>
    <w:p w:rsidR="00E01394" w:rsidRPr="00E01394" w:rsidRDefault="00E01394" w:rsidP="00E01394">
      <w:pPr>
        <w:spacing w:after="0" w:line="240" w:lineRule="auto"/>
        <w:rPr>
          <w:lang w:val="nl"/>
        </w:rPr>
      </w:pPr>
      <w:r w:rsidRPr="00E01394">
        <w:rPr>
          <w:lang w:val="nl"/>
        </w:rPr>
        <w:lastRenderedPageBreak/>
        <w:t xml:space="preserve">Alle toestellen zijn CE gekeurd voor het gebruik van gassen: </w:t>
      </w:r>
    </w:p>
    <w:p w:rsidR="00E01394" w:rsidRPr="00E01394" w:rsidRDefault="00E01394" w:rsidP="00E01394">
      <w:pPr>
        <w:pStyle w:val="Lijstalinea"/>
        <w:numPr>
          <w:ilvl w:val="0"/>
          <w:numId w:val="96"/>
        </w:numPr>
        <w:rPr>
          <w:rFonts w:asciiTheme="minorHAnsi" w:hAnsiTheme="minorHAnsi"/>
          <w:sz w:val="22"/>
          <w:szCs w:val="22"/>
        </w:rPr>
      </w:pPr>
      <w:r w:rsidRPr="00E01394">
        <w:rPr>
          <w:rFonts w:asciiTheme="minorHAnsi" w:hAnsiTheme="minorHAnsi"/>
          <w:sz w:val="22"/>
          <w:szCs w:val="22"/>
        </w:rPr>
        <w:t xml:space="preserve">Cat. I2E+ (alle toestellen) </w:t>
      </w:r>
    </w:p>
    <w:p w:rsidR="00E01394" w:rsidRPr="00E01394" w:rsidRDefault="00E01394" w:rsidP="00E01394">
      <w:pPr>
        <w:pStyle w:val="Lijstalinea"/>
        <w:numPr>
          <w:ilvl w:val="0"/>
          <w:numId w:val="96"/>
        </w:numPr>
        <w:rPr>
          <w:rFonts w:asciiTheme="minorHAnsi" w:hAnsiTheme="minorHAnsi"/>
          <w:sz w:val="22"/>
          <w:szCs w:val="22"/>
        </w:rPr>
      </w:pPr>
      <w:r w:rsidRPr="00E01394">
        <w:rPr>
          <w:rFonts w:asciiTheme="minorHAnsi" w:hAnsiTheme="minorHAnsi"/>
          <w:sz w:val="22"/>
          <w:szCs w:val="22"/>
        </w:rPr>
        <w:t xml:space="preserve">Cat. I2E(S)B (voorgemengde branders) </w:t>
      </w:r>
    </w:p>
    <w:p w:rsidR="00E01394" w:rsidRPr="00E01394" w:rsidRDefault="00E01394" w:rsidP="00E01394">
      <w:pPr>
        <w:pStyle w:val="Lijstalinea"/>
        <w:numPr>
          <w:ilvl w:val="0"/>
          <w:numId w:val="96"/>
        </w:numPr>
        <w:rPr>
          <w:rFonts w:asciiTheme="minorHAnsi" w:hAnsiTheme="minorHAnsi"/>
          <w:sz w:val="22"/>
          <w:szCs w:val="22"/>
          <w:lang w:val="en-US"/>
        </w:rPr>
      </w:pPr>
      <w:r w:rsidRPr="00E01394">
        <w:rPr>
          <w:rFonts w:asciiTheme="minorHAnsi" w:hAnsiTheme="minorHAnsi"/>
          <w:sz w:val="22"/>
          <w:szCs w:val="22"/>
          <w:lang w:val="en-US"/>
        </w:rPr>
        <w:t xml:space="preserve">Cat. I2E(R)B (ventilatorbranders) </w:t>
      </w:r>
    </w:p>
    <w:p w:rsidR="00E01394" w:rsidRPr="00E01394" w:rsidRDefault="00E01394" w:rsidP="00E01394">
      <w:pPr>
        <w:spacing w:after="0" w:line="240" w:lineRule="auto"/>
        <w:rPr>
          <w:lang w:val="nl"/>
        </w:rPr>
      </w:pPr>
      <w:r w:rsidRPr="00E01394">
        <w:rPr>
          <w:lang w:val="nl"/>
        </w:rPr>
        <w:t>De ketels zijn ook KVBG ‘HR-top’ gekeurd en voorzien van een kenplaat (met vermelding van merk en type, CE-label, vermogen, maximale druk, …).</w:t>
      </w:r>
    </w:p>
    <w:p w:rsidR="00E01394" w:rsidRPr="00E01394" w:rsidRDefault="00E01394" w:rsidP="00E01394">
      <w:pPr>
        <w:spacing w:line="240" w:lineRule="auto"/>
        <w:rPr>
          <w:lang w:val="nl"/>
        </w:rPr>
      </w:pPr>
      <w:r w:rsidRPr="00E01394">
        <w:rPr>
          <w:lang w:val="nl"/>
        </w:rPr>
        <w:t>Zij zijn conform NBN EN 13611 - Veiligheids- en regelinrichtingen voor gasbranders en gasverbruikstoestellen - Algemene eisen.</w:t>
      </w:r>
    </w:p>
    <w:p w:rsidR="00E01394" w:rsidRPr="00E01394" w:rsidRDefault="00E01394" w:rsidP="00E01394">
      <w:pPr>
        <w:spacing w:after="0" w:line="240" w:lineRule="auto"/>
      </w:pPr>
      <w:r w:rsidRPr="00E01394">
        <w:t>BASISPRESTATIES</w:t>
      </w:r>
    </w:p>
    <w:p w:rsidR="00E01394" w:rsidRPr="00E01394" w:rsidRDefault="00E01394" w:rsidP="00E01394">
      <w:pPr>
        <w:spacing w:after="0" w:line="240" w:lineRule="auto"/>
        <w:rPr>
          <w:lang w:val="nl"/>
        </w:rPr>
      </w:pPr>
      <w:r w:rsidRPr="00E01394">
        <w:rPr>
          <w:lang w:val="nl"/>
        </w:rPr>
        <w:t>Beschermingsgraad minstens IP X4.</w:t>
      </w:r>
    </w:p>
    <w:p w:rsidR="00E01394" w:rsidRPr="00E01394" w:rsidRDefault="00E01394" w:rsidP="00E01394">
      <w:pPr>
        <w:spacing w:after="0" w:line="240" w:lineRule="auto"/>
        <w:rPr>
          <w:lang w:val="nl"/>
        </w:rPr>
      </w:pPr>
      <w:r w:rsidRPr="00E01394">
        <w:rPr>
          <w:lang w:val="nl"/>
        </w:rPr>
        <w:t>Het werkingsregime van de ketel is in 70/50 of lager.</w:t>
      </w:r>
    </w:p>
    <w:p w:rsidR="00E01394" w:rsidRPr="00E01394" w:rsidRDefault="00E01394" w:rsidP="00E01394">
      <w:pPr>
        <w:spacing w:after="0" w:line="240" w:lineRule="auto"/>
        <w:rPr>
          <w:lang w:val="nl"/>
        </w:rPr>
      </w:pPr>
      <w:r w:rsidRPr="00E01394">
        <w:rPr>
          <w:lang w:val="nl"/>
        </w:rPr>
        <w:t>De ketels werken geluidsarm.</w:t>
      </w:r>
    </w:p>
    <w:p w:rsidR="00E01394" w:rsidRPr="00E01394" w:rsidRDefault="00E01394" w:rsidP="00E01394">
      <w:pPr>
        <w:spacing w:line="240" w:lineRule="auto"/>
        <w:rPr>
          <w:lang w:val="nl"/>
        </w:rPr>
      </w:pPr>
      <w:r w:rsidRPr="00E01394">
        <w:rPr>
          <w:lang w:val="nl"/>
        </w:rPr>
        <w:t>Ketels gevoed door netspanning gaan in veiligheid bij stroomonderbreking en schakelen automatisch terug in bij herstel van de spanning. Elektriciteit: 230 V / 50Hz.</w:t>
      </w:r>
    </w:p>
    <w:p w:rsidR="00E01394" w:rsidRPr="00E01394" w:rsidRDefault="00E01394" w:rsidP="00E01394">
      <w:pPr>
        <w:spacing w:after="0" w:line="240" w:lineRule="auto"/>
      </w:pPr>
      <w:r w:rsidRPr="00E01394">
        <w:t xml:space="preserve">KENMERKEN TOESTELLEN MET ATMOSFERISCHE BRANDERS </w:t>
      </w:r>
    </w:p>
    <w:p w:rsidR="00E01394" w:rsidRPr="00E01394" w:rsidRDefault="00E01394" w:rsidP="00E01394">
      <w:pPr>
        <w:spacing w:after="0" w:line="240" w:lineRule="auto"/>
        <w:rPr>
          <w:lang w:val="nl"/>
        </w:rPr>
      </w:pPr>
      <w:r w:rsidRPr="00E01394">
        <w:rPr>
          <w:lang w:val="nl"/>
        </w:rPr>
        <w:t>De gasketels zelf zijn minimaal voorzien van:</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voorgemengde en traploos modulerende en corrosiebestendige brander van ca 25% tot 100%  (premix) met ontstekingselektrode;</w:t>
      </w:r>
    </w:p>
    <w:p w:rsidR="00D70E55" w:rsidRPr="00D70E55" w:rsidRDefault="00E01394" w:rsidP="00D70E55">
      <w:pPr>
        <w:pStyle w:val="Lijstalinea"/>
        <w:numPr>
          <w:ilvl w:val="0"/>
          <w:numId w:val="91"/>
        </w:numPr>
        <w:rPr>
          <w:rFonts w:asciiTheme="minorHAnsi" w:hAnsiTheme="minorHAnsi"/>
          <w:sz w:val="22"/>
          <w:szCs w:val="22"/>
        </w:rPr>
      </w:pPr>
      <w:r w:rsidRPr="00E01394">
        <w:rPr>
          <w:rFonts w:asciiTheme="minorHAnsi" w:hAnsiTheme="minorHAnsi"/>
          <w:sz w:val="22"/>
          <w:szCs w:val="22"/>
        </w:rPr>
        <w:t>rendement: minimaal 108% op</w:t>
      </w:r>
      <w:r w:rsidR="00D70E55">
        <w:rPr>
          <w:rFonts w:asciiTheme="minorHAnsi" w:hAnsiTheme="minorHAnsi"/>
          <w:sz w:val="22"/>
          <w:szCs w:val="22"/>
        </w:rPr>
        <w:t xml:space="preserve"> de onderste verbrandingswaarde</w:t>
      </w:r>
      <w:r w:rsidR="00D70E55" w:rsidRPr="00D70E55">
        <w:rPr>
          <w:rFonts w:asciiTheme="minorHAnsi" w:hAnsiTheme="minorHAnsi"/>
          <w:color w:val="C3004A" w:themeColor="accent4"/>
          <w:sz w:val="22"/>
          <w:szCs w:val="22"/>
        </w:rPr>
        <w:t xml:space="preserve"> </w:t>
      </w:r>
      <w:r w:rsidR="00D70E55">
        <w:rPr>
          <w:rFonts w:asciiTheme="minorHAnsi" w:hAnsiTheme="minorHAnsi"/>
          <w:color w:val="C3004A" w:themeColor="accent4"/>
          <w:sz w:val="22"/>
          <w:szCs w:val="22"/>
        </w:rPr>
        <w:t>en conform de Erp richtlijn (verordening 813/2013);</w:t>
      </w:r>
    </w:p>
    <w:p w:rsidR="00E01394" w:rsidRPr="00D70E55" w:rsidRDefault="00D70E55" w:rsidP="00D70E55">
      <w:pPr>
        <w:pStyle w:val="Lijstalinea"/>
        <w:numPr>
          <w:ilvl w:val="0"/>
          <w:numId w:val="91"/>
        </w:numPr>
        <w:rPr>
          <w:rFonts w:asciiTheme="minorHAnsi" w:hAnsiTheme="minorHAnsi"/>
          <w:sz w:val="22"/>
          <w:szCs w:val="22"/>
        </w:rPr>
      </w:pPr>
      <w:r w:rsidRPr="00D70E55">
        <w:rPr>
          <w:rFonts w:asciiTheme="minorHAnsi" w:hAnsiTheme="minorHAnsi"/>
          <w:color w:val="C3004A" w:themeColor="accent4"/>
          <w:sz w:val="22"/>
          <w:szCs w:val="22"/>
        </w:rPr>
        <w:t>energie-efficiëntielabel</w:t>
      </w:r>
      <w:r>
        <w:rPr>
          <w:rFonts w:asciiTheme="minorHAnsi" w:hAnsiTheme="minorHAnsi"/>
          <w:color w:val="C3004A" w:themeColor="accent4"/>
          <w:sz w:val="22"/>
          <w:szCs w:val="22"/>
        </w:rPr>
        <w:t xml:space="preserve"> (conform de Energy Labeling Directive)</w:t>
      </w:r>
      <w:r w:rsidRPr="00D70E55">
        <w:rPr>
          <w:rFonts w:asciiTheme="minorHAnsi" w:hAnsiTheme="minorHAnsi"/>
          <w:color w:val="C3004A" w:themeColor="accent4"/>
          <w:sz w:val="22"/>
          <w:szCs w:val="22"/>
        </w:rPr>
        <w:t>;</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inrichting die een geleidelijke ontsteking en een stabiele werking van de brander waarborgt;</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voorziening die de schakelfrequentie beperkt;</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zowel in- als uitwendig corrosiebestendige warmtewisselaar;</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elektronische ontsteking met ionisatiebeveiliging;</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beveiliging tegen oververhitting en watergebrek;</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bekleding uit geëmailleerde staalplaat of gelijkwaardig, gemakkelijk te onderhouden en afneembaar voor onderhoud;</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waterdicht en ontstoord elektrisch gedeelte voorzien van de nodige aansluitklemmen voor elektrische voeding, regeling, pompsturing, …;</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nippels voor het meten van de gasdruk en de branderdruk;</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vorstbeveiliging van het toestel zelf als de ketel op zolder of een niet vorstvrij lokaal wordt geplaatst;</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gemakkelijk bereikbare en duidelijke bedieningsknoppen voor aan/uit-schakeling, temperatuursregeling CV;</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regeling met microprocessor met werkings- en storingsindicatie d.m.v. LED’s of code;</w:t>
      </w:r>
    </w:p>
    <w:p w:rsidR="00E01394" w:rsidRPr="00E01394" w:rsidRDefault="00E01394" w:rsidP="00E01394">
      <w:pPr>
        <w:pStyle w:val="Lijstalinea"/>
        <w:numPr>
          <w:ilvl w:val="0"/>
          <w:numId w:val="97"/>
        </w:numPr>
        <w:rPr>
          <w:rFonts w:asciiTheme="minorHAnsi" w:hAnsiTheme="minorHAnsi"/>
          <w:sz w:val="22"/>
          <w:szCs w:val="22"/>
        </w:rPr>
      </w:pPr>
      <w:r w:rsidRPr="00E01394">
        <w:rPr>
          <w:rFonts w:asciiTheme="minorHAnsi" w:hAnsiTheme="minorHAnsi"/>
          <w:sz w:val="22"/>
          <w:szCs w:val="22"/>
        </w:rPr>
        <w:t>lage CO-, CO</w:t>
      </w:r>
      <w:r w:rsidRPr="00E01394">
        <w:rPr>
          <w:rFonts w:asciiTheme="minorHAnsi" w:hAnsiTheme="minorHAnsi"/>
          <w:sz w:val="22"/>
          <w:szCs w:val="22"/>
          <w:vertAlign w:val="subscript"/>
        </w:rPr>
        <w:t>2-</w:t>
      </w:r>
      <w:r w:rsidRPr="00E01394">
        <w:rPr>
          <w:rFonts w:asciiTheme="minorHAnsi" w:hAnsiTheme="minorHAnsi"/>
          <w:sz w:val="22"/>
          <w:szCs w:val="22"/>
        </w:rPr>
        <w:t xml:space="preserve"> en NOx-emissies; &lt; 70mg/ kWh;</w:t>
      </w:r>
    </w:p>
    <w:p w:rsidR="00E01394" w:rsidRPr="00E01394" w:rsidRDefault="00E01394" w:rsidP="00E01394">
      <w:pPr>
        <w:pStyle w:val="Lijstalinea"/>
        <w:numPr>
          <w:ilvl w:val="0"/>
          <w:numId w:val="97"/>
        </w:numPr>
        <w:spacing w:after="240"/>
        <w:rPr>
          <w:rFonts w:asciiTheme="minorHAnsi" w:hAnsiTheme="minorHAnsi"/>
          <w:sz w:val="22"/>
          <w:szCs w:val="22"/>
        </w:rPr>
      </w:pPr>
      <w:r w:rsidRPr="00E01394">
        <w:rPr>
          <w:rFonts w:asciiTheme="minorHAnsi" w:hAnsiTheme="minorHAnsi"/>
          <w:sz w:val="22"/>
          <w:szCs w:val="22"/>
        </w:rPr>
        <w:t xml:space="preserve">condenswaterafvoer aangesloten via een open trechter met sifon op een riool. </w:t>
      </w:r>
    </w:p>
    <w:p w:rsidR="00E01394" w:rsidRPr="00E01394" w:rsidRDefault="00E01394" w:rsidP="00E01394">
      <w:pPr>
        <w:spacing w:after="0" w:line="240" w:lineRule="auto"/>
      </w:pPr>
      <w:r w:rsidRPr="00E01394">
        <w:t>KETELTOEBEHOREN - INSTALLATIEONDERDELEN</w:t>
      </w:r>
    </w:p>
    <w:p w:rsidR="00E01394" w:rsidRPr="00E01394" w:rsidRDefault="00E01394" w:rsidP="00E01394">
      <w:pPr>
        <w:spacing w:after="0" w:line="240" w:lineRule="auto"/>
        <w:rPr>
          <w:lang w:val="nl"/>
        </w:rPr>
      </w:pPr>
      <w:r w:rsidRPr="00E01394">
        <w:rPr>
          <w:lang w:val="nl"/>
        </w:rPr>
        <w:t>De toestellen worden uitgerust met volgende installatieonderdelen (al dan niet ingebouwd in de ketel):</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drukexpansievat met kunststofmembraan en stikstofvulling en waarvan de totale inhoud en de voordruk (min 0,5 bar) aangepast zijn aan de waterinhoud en de kenmerken van de installatie, conform art. 65.45.</w:t>
      </w:r>
    </w:p>
    <w:p w:rsidR="00E01394" w:rsidRPr="00E01394" w:rsidRDefault="00E01394" w:rsidP="00E01394">
      <w:pPr>
        <w:pStyle w:val="Lijstalinea"/>
        <w:numPr>
          <w:ilvl w:val="0"/>
          <w:numId w:val="98"/>
        </w:numPr>
        <w:rPr>
          <w:rFonts w:asciiTheme="minorHAnsi" w:hAnsiTheme="minorHAnsi"/>
          <w:color w:val="C3004A" w:themeColor="accent4"/>
          <w:sz w:val="22"/>
          <w:szCs w:val="22"/>
        </w:rPr>
      </w:pPr>
      <w:r w:rsidRPr="00E01394">
        <w:rPr>
          <w:rFonts w:asciiTheme="minorHAnsi" w:hAnsiTheme="minorHAnsi"/>
          <w:sz w:val="22"/>
          <w:szCs w:val="22"/>
        </w:rPr>
        <w:t xml:space="preserve">een circulator, met mogelijkheid tot snelheidsregeling, zonder pakking en smering, met geruisloze werking, nadraaischakeling, elektrisch ontstoord en aangepast aan de debiet en de opvoerhoogte van de installatie (installatie- en pompkarakteristieken voor te leggen); </w:t>
      </w:r>
      <w:r w:rsidRPr="00E01394">
        <w:rPr>
          <w:rFonts w:asciiTheme="minorHAnsi" w:hAnsiTheme="minorHAnsi"/>
          <w:color w:val="C3004A" w:themeColor="accent4"/>
          <w:sz w:val="22"/>
          <w:szCs w:val="22"/>
        </w:rPr>
        <w:t>pomp met EEI ≤ de maximum waarde volgens de Europese Ecodesign-richtlijn</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lastRenderedPageBreak/>
        <w:t>een gemakkelijk afleesbare thermometer die de temperatuur (in °C) van het vertrekwater aangeeft;</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gemakkelijk afleesbare manometer (in bar) op de kring verwarming;</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instelbare verschildrukregelaar (by-pass);</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BVG-gekeurde gasafsluitkraan;</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de nodige afsluitkranen voor het isoleren van de ketel (koudwatervoeding, CV, sanitair, gas);</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aflaatkraan (geschikt voor aankoppeling van rubberdarm);</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automatische ontluchter, gemakkelijk vervangbaar;</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water aansluitset, Belgaqua gekeurd, en omvattende minimaal een afsluitkraan, een terugslagklep, een overdrukbeveiliging en een soepele aansluitdarm;</w:t>
      </w:r>
    </w:p>
    <w:p w:rsidR="00E01394" w:rsidRP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veiligheidsventiel (1/2”) op de verwarmingskring, ingesteld op 3 bar, een corrosie- en temperatuursbestendige trechter voor onderbroken aansluiting op een afvoer;</w:t>
      </w:r>
    </w:p>
    <w:p w:rsidR="00E01394" w:rsidRDefault="00E01394" w:rsidP="00E01394">
      <w:pPr>
        <w:pStyle w:val="Lijstalinea"/>
        <w:numPr>
          <w:ilvl w:val="0"/>
          <w:numId w:val="98"/>
        </w:numPr>
        <w:rPr>
          <w:rFonts w:asciiTheme="minorHAnsi" w:hAnsiTheme="minorHAnsi"/>
          <w:sz w:val="22"/>
          <w:szCs w:val="22"/>
        </w:rPr>
      </w:pPr>
      <w:r w:rsidRPr="00E01394">
        <w:rPr>
          <w:rFonts w:asciiTheme="minorHAnsi" w:hAnsiTheme="minorHAnsi"/>
          <w:sz w:val="22"/>
          <w:szCs w:val="22"/>
        </w:rPr>
        <w:t>een afzonderlijk leverbare steun;</w:t>
      </w:r>
    </w:p>
    <w:p w:rsidR="00E01394" w:rsidRPr="00E01394" w:rsidRDefault="00E01394" w:rsidP="00E01394">
      <w:pPr>
        <w:pStyle w:val="Lijstalinea"/>
        <w:numPr>
          <w:ilvl w:val="0"/>
          <w:numId w:val="98"/>
        </w:numPr>
        <w:rPr>
          <w:rFonts w:asciiTheme="minorHAnsi" w:hAnsiTheme="minorHAnsi"/>
          <w:sz w:val="22"/>
          <w:szCs w:val="22"/>
        </w:rPr>
      </w:pPr>
      <w:r>
        <w:rPr>
          <w:rFonts w:asciiTheme="minorHAnsi" w:hAnsiTheme="minorHAnsi"/>
          <w:sz w:val="22"/>
          <w:szCs w:val="22"/>
        </w:rPr>
        <w:t>het rookgaskanaal</w:t>
      </w:r>
    </w:p>
    <w:p w:rsidR="00E01394" w:rsidRPr="00E01394" w:rsidRDefault="00E01394" w:rsidP="00E01394">
      <w:pPr>
        <w:spacing w:line="240" w:lineRule="auto"/>
      </w:pPr>
      <w:r w:rsidRPr="00E01394">
        <w:t xml:space="preserve">er mogen </w:t>
      </w:r>
      <w:r w:rsidRPr="00E01394">
        <w:rPr>
          <w:lang w:val="nl-BE"/>
        </w:rPr>
        <w:t>enkel metalen rookgaskanalen gebruikt worden, kunststof is verboden, tenzij toegestaan door de leverancier van de ketel.</w:t>
      </w:r>
    </w:p>
    <w:p w:rsidR="00E01394" w:rsidRPr="00E01394" w:rsidRDefault="00E01394" w:rsidP="00E01394">
      <w:pPr>
        <w:spacing w:after="0" w:line="240" w:lineRule="auto"/>
      </w:pPr>
      <w:r w:rsidRPr="00E01394">
        <w:t>KENMERKEN VAN DE EVENTUELE SWW-VOORZIENING – TYPE VOORRAAD</w:t>
      </w:r>
    </w:p>
    <w:p w:rsidR="00E01394" w:rsidRPr="00E01394" w:rsidRDefault="00E01394" w:rsidP="00E01394">
      <w:pPr>
        <w:spacing w:after="0" w:line="240" w:lineRule="auto"/>
        <w:rPr>
          <w:lang w:val="nl"/>
        </w:rPr>
      </w:pPr>
      <w:r w:rsidRPr="00E01394">
        <w:rPr>
          <w:lang w:val="nl"/>
        </w:rPr>
        <w:t>Een ingebouwd sanitair warmwatervoorraadvat uit koper, RVS of geëmailleerde staalplaat (met kathodische bescherming of zwerfstroom bescherming).</w:t>
      </w:r>
    </w:p>
    <w:p w:rsidR="00E01394" w:rsidRPr="00E01394" w:rsidRDefault="00E01394" w:rsidP="00E01394">
      <w:pPr>
        <w:spacing w:after="0" w:line="240" w:lineRule="auto"/>
        <w:rPr>
          <w:lang w:val="nl"/>
        </w:rPr>
      </w:pPr>
      <w:r w:rsidRPr="00E01394">
        <w:rPr>
          <w:lang w:val="nl"/>
        </w:rPr>
        <w:t>Een voorrangschakeling voor SWW op de functie CV, waarbij het vol vermogen ter beschikking komt voor de boileropwarming.</w:t>
      </w:r>
    </w:p>
    <w:p w:rsidR="00E01394" w:rsidRPr="00E01394" w:rsidRDefault="00E01394" w:rsidP="000A50FB">
      <w:pPr>
        <w:spacing w:line="240" w:lineRule="auto"/>
        <w:rPr>
          <w:lang w:val="nl"/>
        </w:rPr>
      </w:pPr>
      <w:r w:rsidRPr="00E01394">
        <w:rPr>
          <w:lang w:val="nl"/>
        </w:rPr>
        <w:t xml:space="preserve">Een instelbare uitstroomtemperatuur van het warm water (max. circa </w:t>
      </w:r>
      <w:smartTag w:uri="urn:schemas-microsoft-com:office:smarttags" w:element="metricconverter">
        <w:smartTagPr>
          <w:attr w:name="ProductID" w:val="60ﾰC"/>
        </w:smartTagPr>
        <w:r w:rsidRPr="00E01394">
          <w:rPr>
            <w:lang w:val="nl"/>
          </w:rPr>
          <w:t>60°C</w:t>
        </w:r>
      </w:smartTag>
      <w:r w:rsidRPr="00E01394">
        <w:rPr>
          <w:lang w:val="nl"/>
        </w:rPr>
        <w:t>).</w:t>
      </w:r>
    </w:p>
    <w:p w:rsidR="00E01394" w:rsidRPr="00E01394" w:rsidRDefault="00E01394" w:rsidP="00E01394">
      <w:pPr>
        <w:spacing w:after="0" w:line="240" w:lineRule="auto"/>
      </w:pPr>
      <w:r w:rsidRPr="00E01394">
        <w:t>KENMERKEN VAN DE EVENTUELE SWW-VOORZIENING – TYPE DOORSTROOM</w:t>
      </w:r>
    </w:p>
    <w:p w:rsidR="00E01394" w:rsidRPr="00E01394" w:rsidRDefault="00E01394" w:rsidP="00E01394">
      <w:pPr>
        <w:spacing w:after="0" w:line="240" w:lineRule="auto"/>
        <w:rPr>
          <w:lang w:val="nl"/>
        </w:rPr>
      </w:pPr>
      <w:r w:rsidRPr="00E01394">
        <w:rPr>
          <w:lang w:val="nl"/>
        </w:rPr>
        <w:t>Een in- en uitwendig corrosiebestendige warmtewisselaar voor opwarming van het sanitair warm water door het CV-water en waarbij geen rechtstreeks contact mogelijk is tussen beide vloeistoffen. De sanitair warmwateromloop komt niet in rechtstreeks contact met de vlammen of de rookgassen.</w:t>
      </w:r>
    </w:p>
    <w:p w:rsidR="00E01394" w:rsidRPr="00E01394" w:rsidRDefault="00E01394" w:rsidP="00E01394">
      <w:pPr>
        <w:spacing w:after="0" w:line="240" w:lineRule="auto"/>
        <w:rPr>
          <w:lang w:val="nl"/>
        </w:rPr>
      </w:pPr>
      <w:r w:rsidRPr="00E01394">
        <w:rPr>
          <w:lang w:val="nl"/>
        </w:rPr>
        <w:t>Een voorrangschakeling voor SWW op de functie CV.</w:t>
      </w:r>
    </w:p>
    <w:p w:rsidR="00E01394" w:rsidRPr="00E01394" w:rsidRDefault="00E01394" w:rsidP="00E01394">
      <w:pPr>
        <w:spacing w:after="0" w:line="240" w:lineRule="auto"/>
        <w:rPr>
          <w:lang w:val="nl"/>
        </w:rPr>
      </w:pPr>
      <w:r w:rsidRPr="00E01394">
        <w:rPr>
          <w:lang w:val="nl"/>
        </w:rPr>
        <w:t xml:space="preserve">Een instelling die het brandervermogen automatisch aanpast aan het sww-debiet, continu modulerende werking, en een constante uitstroomtemperatuur waarborgt (temperatuursafwijking kleiner dan </w:t>
      </w:r>
      <w:smartTag w:uri="urn:schemas-microsoft-com:office:smarttags" w:element="metricconverter">
        <w:smartTagPr>
          <w:attr w:name="ProductID" w:val="1ﾰC"/>
        </w:smartTagPr>
        <w:r w:rsidRPr="00E01394">
          <w:rPr>
            <w:lang w:val="nl"/>
          </w:rPr>
          <w:t>1°C</w:t>
        </w:r>
      </w:smartTag>
      <w:r w:rsidRPr="00E01394">
        <w:rPr>
          <w:lang w:val="nl"/>
        </w:rPr>
        <w:t>).</w:t>
      </w:r>
    </w:p>
    <w:p w:rsidR="00E01394" w:rsidRPr="00E01394" w:rsidRDefault="00E01394" w:rsidP="00E01394">
      <w:pPr>
        <w:spacing w:after="0" w:line="240" w:lineRule="auto"/>
        <w:rPr>
          <w:lang w:val="nl"/>
        </w:rPr>
      </w:pPr>
      <w:r w:rsidRPr="00E01394">
        <w:rPr>
          <w:lang w:val="nl"/>
        </w:rPr>
        <w:t xml:space="preserve">De instelbare uitstroomtemperatuur van het warm water bedraagt maximaal </w:t>
      </w:r>
      <w:smartTag w:uri="urn:schemas-microsoft-com:office:smarttags" w:element="metricconverter">
        <w:smartTagPr>
          <w:attr w:name="ProductID" w:val="60ﾰC"/>
        </w:smartTagPr>
        <w:r w:rsidRPr="00E01394">
          <w:rPr>
            <w:lang w:val="nl"/>
          </w:rPr>
          <w:t>60°C</w:t>
        </w:r>
      </w:smartTag>
      <w:r w:rsidRPr="00E01394">
        <w:rPr>
          <w:lang w:val="nl"/>
        </w:rPr>
        <w:t xml:space="preserve"> bij een koudwatertemperatuur van </w:t>
      </w:r>
      <w:smartTag w:uri="urn:schemas-microsoft-com:office:smarttags" w:element="metricconverter">
        <w:smartTagPr>
          <w:attr w:name="ProductID" w:val="10ﾰC"/>
        </w:smartTagPr>
        <w:r w:rsidRPr="00E01394">
          <w:rPr>
            <w:lang w:val="nl"/>
          </w:rPr>
          <w:t>10°C</w:t>
        </w:r>
      </w:smartTag>
      <w:r w:rsidRPr="00E01394">
        <w:rPr>
          <w:lang w:val="nl"/>
        </w:rPr>
        <w:t>.</w:t>
      </w:r>
    </w:p>
    <w:p w:rsidR="00E01394" w:rsidRPr="00E01394" w:rsidRDefault="00E01394" w:rsidP="00E01394">
      <w:pPr>
        <w:spacing w:after="0" w:line="240" w:lineRule="auto"/>
        <w:rPr>
          <w:lang w:val="nl"/>
        </w:rPr>
      </w:pPr>
      <w:r w:rsidRPr="00E01394">
        <w:rPr>
          <w:lang w:val="nl"/>
        </w:rPr>
        <w:t>Een zomer/winterschakelaar die toelaat de functie verwarming manueel te onderbreken.</w:t>
      </w:r>
    </w:p>
    <w:p w:rsidR="00E01394" w:rsidRPr="00E01394" w:rsidRDefault="00E01394" w:rsidP="000A50FB">
      <w:pPr>
        <w:spacing w:line="240" w:lineRule="auto"/>
        <w:rPr>
          <w:lang w:val="nl"/>
        </w:rPr>
      </w:pPr>
      <w:r w:rsidRPr="00E01394">
        <w:rPr>
          <w:lang w:val="nl"/>
        </w:rPr>
        <w:t>De constructie van de wisselaar is zo opgevat dat kalkafzetting wordt tegengegaan.</w:t>
      </w:r>
    </w:p>
    <w:p w:rsidR="00E01394" w:rsidRPr="00E01394" w:rsidRDefault="00E01394" w:rsidP="00E01394">
      <w:pPr>
        <w:spacing w:after="0" w:line="240" w:lineRule="auto"/>
        <w:rPr>
          <w:b/>
          <w:u w:val="single"/>
          <w:lang w:val="nl"/>
        </w:rPr>
      </w:pPr>
      <w:r w:rsidRPr="00E01394">
        <w:rPr>
          <w:b/>
          <w:u w:val="single"/>
          <w:lang w:val="nl"/>
        </w:rPr>
        <w:t>Uitvoering</w:t>
      </w:r>
    </w:p>
    <w:p w:rsidR="00E01394" w:rsidRPr="00E01394" w:rsidRDefault="00E01394" w:rsidP="000A50FB">
      <w:pPr>
        <w:spacing w:line="240" w:lineRule="auto"/>
        <w:rPr>
          <w:lang w:val="nl"/>
        </w:rPr>
      </w:pPr>
      <w:r w:rsidRPr="00E01394">
        <w:rPr>
          <w:lang w:val="nl"/>
        </w:rPr>
        <w:t>Volgens de voorschriften van de fabrikant en met behulp van de aangepaste hulpstukken.</w:t>
      </w:r>
    </w:p>
    <w:p w:rsidR="00E01394" w:rsidRPr="00E01394" w:rsidRDefault="007B7823" w:rsidP="00E01394">
      <w:pPr>
        <w:spacing w:after="0" w:line="240" w:lineRule="auto"/>
        <w:rPr>
          <w:b/>
          <w:u w:val="single"/>
          <w:lang w:val="nl"/>
        </w:rPr>
      </w:pPr>
      <w:r>
        <w:rPr>
          <w:b/>
          <w:u w:val="single"/>
          <w:lang w:val="nl"/>
        </w:rPr>
        <w:t>Waarborg</w:t>
      </w:r>
    </w:p>
    <w:p w:rsidR="00E01394" w:rsidRPr="00E01394" w:rsidRDefault="00E01394" w:rsidP="00E01394">
      <w:pPr>
        <w:spacing w:after="0" w:line="240" w:lineRule="auto"/>
        <w:rPr>
          <w:lang w:val="nl"/>
        </w:rPr>
      </w:pPr>
      <w:r w:rsidRPr="00E01394">
        <w:rPr>
          <w:lang w:val="nl"/>
        </w:rPr>
        <w:t xml:space="preserve">De ketels en hun toebehoren worden solidair door aannemer en leverancier gedurende minimaal </w:t>
      </w:r>
      <w:r w:rsidR="00112B71">
        <w:rPr>
          <w:lang w:val="nl"/>
        </w:rPr>
        <w:t>2</w:t>
      </w:r>
      <w:r w:rsidRPr="00E01394">
        <w:rPr>
          <w:lang w:val="nl"/>
        </w:rPr>
        <w:t xml:space="preserve"> jaar, gerekend vanaf de datum voorlopige oplevering, gewaarborgd. Deze waarborg heeft betrekking op de materialen, de arbeidsprestaties en de verplaatsingskosten. Een dienst naverkoop is georganiseerd in de regio.</w:t>
      </w:r>
    </w:p>
    <w:p w:rsidR="000A50FB" w:rsidRPr="00B5712C" w:rsidRDefault="000A50FB" w:rsidP="000A50FB">
      <w:pPr>
        <w:pStyle w:val="Kop2"/>
        <w:numPr>
          <w:ilvl w:val="0"/>
          <w:numId w:val="0"/>
        </w:numPr>
        <w:rPr>
          <w:color w:val="C3004A" w:themeColor="accent4"/>
        </w:rPr>
      </w:pPr>
      <w:bookmarkStart w:id="133" w:name="_Toc461710910"/>
      <w:r>
        <w:rPr>
          <w:color w:val="C3004A" w:themeColor="accent4"/>
        </w:rPr>
        <w:t>65.21.</w:t>
      </w:r>
      <w:r w:rsidR="00B27A1B">
        <w:rPr>
          <w:color w:val="C3004A" w:themeColor="accent4"/>
        </w:rPr>
        <w:t>10.</w:t>
      </w:r>
      <w:r>
        <w:rPr>
          <w:color w:val="C3004A" w:themeColor="accent4"/>
        </w:rPr>
        <w:tab/>
        <w:t>gaswandketels</w:t>
      </w:r>
      <w:r w:rsidRPr="00B5712C">
        <w:rPr>
          <w:color w:val="C3004A" w:themeColor="accent4"/>
        </w:rPr>
        <w:t xml:space="preserve"> </w:t>
      </w:r>
      <w:r w:rsidR="002C10E1">
        <w:rPr>
          <w:color w:val="C3004A" w:themeColor="accent4"/>
        </w:rPr>
        <w:t>–</w:t>
      </w:r>
      <w:r w:rsidRPr="00B5712C">
        <w:rPr>
          <w:color w:val="C3004A" w:themeColor="accent4"/>
        </w:rPr>
        <w:t xml:space="preserve"> </w:t>
      </w:r>
      <w:r>
        <w:rPr>
          <w:color w:val="C3004A" w:themeColor="accent4"/>
        </w:rPr>
        <w:t>gesloten</w:t>
      </w:r>
      <w:r w:rsidR="002C10E1">
        <w:rPr>
          <w:color w:val="C3004A" w:themeColor="accent4"/>
        </w:rPr>
        <w:t>/enkel CV</w:t>
      </w:r>
      <w:bookmarkEnd w:id="133"/>
    </w:p>
    <w:p w:rsidR="00B27A1B" w:rsidRPr="00B27A1B" w:rsidRDefault="00B27A1B" w:rsidP="00B27A1B">
      <w:pPr>
        <w:spacing w:after="0" w:line="240" w:lineRule="auto"/>
        <w:rPr>
          <w:b/>
          <w:u w:val="single"/>
        </w:rPr>
      </w:pPr>
      <w:r w:rsidRPr="00B27A1B">
        <w:rPr>
          <w:b/>
          <w:u w:val="single"/>
        </w:rPr>
        <w:t>Omschrijving</w:t>
      </w:r>
    </w:p>
    <w:p w:rsidR="00B27A1B" w:rsidRPr="00B27A1B" w:rsidRDefault="00B27A1B" w:rsidP="00B27A1B">
      <w:pPr>
        <w:spacing w:line="240" w:lineRule="auto"/>
      </w:pPr>
      <w:r w:rsidRPr="00B27A1B">
        <w:t xml:space="preserve">Gaswandketels, met gesloten verbrandingskamer (type C). </w:t>
      </w:r>
    </w:p>
    <w:p w:rsidR="00B27A1B" w:rsidRPr="00B27A1B" w:rsidRDefault="00B27A1B" w:rsidP="00B27A1B">
      <w:pPr>
        <w:spacing w:after="0" w:line="240" w:lineRule="auto"/>
        <w:rPr>
          <w:b/>
          <w:u w:val="single"/>
          <w:lang w:val="nl"/>
        </w:rPr>
      </w:pPr>
      <w:r w:rsidRPr="00B27A1B">
        <w:rPr>
          <w:b/>
          <w:u w:val="single"/>
          <w:lang w:val="nl"/>
        </w:rPr>
        <w:t>Meting</w:t>
      </w:r>
    </w:p>
    <w:p w:rsidR="00B27A1B" w:rsidRPr="00B27A1B" w:rsidRDefault="00B27A1B" w:rsidP="00B27A1B">
      <w:pPr>
        <w:spacing w:after="0" w:line="240" w:lineRule="auto"/>
        <w:rPr>
          <w:lang w:val="nl"/>
        </w:rPr>
      </w:pPr>
      <w:r w:rsidRPr="00B27A1B">
        <w:rPr>
          <w:lang w:val="nl"/>
        </w:rPr>
        <w:t>meeteenheid: per stuk</w:t>
      </w:r>
    </w:p>
    <w:p w:rsidR="00B27A1B" w:rsidRPr="00B27A1B" w:rsidRDefault="00B27A1B" w:rsidP="00B27A1B">
      <w:pPr>
        <w:spacing w:line="240" w:lineRule="auto"/>
        <w:rPr>
          <w:lang w:val="nl"/>
        </w:rPr>
      </w:pPr>
      <w:r w:rsidRPr="00B27A1B">
        <w:rPr>
          <w:lang w:val="nl"/>
        </w:rPr>
        <w:lastRenderedPageBreak/>
        <w:t>aard van de overeenkomst: Forfaitaire Hoeveelheid (FH)</w:t>
      </w:r>
    </w:p>
    <w:p w:rsidR="00B27A1B" w:rsidRPr="00B27A1B" w:rsidRDefault="00B27A1B" w:rsidP="00B27A1B">
      <w:pPr>
        <w:spacing w:after="0" w:line="240" w:lineRule="auto"/>
        <w:rPr>
          <w:b/>
          <w:u w:val="single"/>
          <w:lang w:val="nl"/>
        </w:rPr>
      </w:pPr>
      <w:r w:rsidRPr="00B27A1B">
        <w:rPr>
          <w:b/>
          <w:u w:val="single"/>
          <w:lang w:val="nl"/>
        </w:rPr>
        <w:t>Materiaal</w:t>
      </w:r>
    </w:p>
    <w:p w:rsidR="00B27A1B" w:rsidRPr="00B27A1B" w:rsidRDefault="00B27A1B" w:rsidP="00B27A1B">
      <w:pPr>
        <w:spacing w:after="0" w:line="240" w:lineRule="auto"/>
        <w:rPr>
          <w:lang w:val="nl"/>
        </w:rPr>
      </w:pPr>
      <w:r w:rsidRPr="00B27A1B">
        <w:rPr>
          <w:lang w:val="nl"/>
        </w:rPr>
        <w:t>Het verwarmingstoestel wordt samen met zijn systeem voor luchtaanvoer en verbrandingsgassenafvoer gedekt door de CE-markering.</w:t>
      </w:r>
    </w:p>
    <w:p w:rsidR="00B27A1B" w:rsidRPr="00B27A1B" w:rsidRDefault="00B27A1B" w:rsidP="00B27A1B">
      <w:pPr>
        <w:spacing w:line="240" w:lineRule="auto"/>
        <w:rPr>
          <w:lang w:val="nl"/>
        </w:rPr>
      </w:pPr>
      <w:r w:rsidRPr="00B27A1B">
        <w:rPr>
          <w:lang w:val="nl"/>
        </w:rPr>
        <w:t>De voorschriften van de fabrikant en leverancier moeten strikt worden nageleefd en er mag uitsluitend materiaal gebruikt worden zoals voorgeschreven of geleverd door de fabrikant en leverancier.</w:t>
      </w:r>
    </w:p>
    <w:p w:rsidR="00F15D5F" w:rsidRPr="00F15D5F" w:rsidRDefault="00B27A1B" w:rsidP="00B27A1B">
      <w:pPr>
        <w:spacing w:after="0" w:line="240" w:lineRule="auto"/>
        <w:rPr>
          <w:u w:val="single"/>
          <w:lang w:val="nl"/>
        </w:rPr>
      </w:pPr>
      <w:r w:rsidRPr="00B27A1B">
        <w:rPr>
          <w:u w:val="single"/>
          <w:lang w:val="nl"/>
        </w:rPr>
        <w:t>Specificaties</w:t>
      </w:r>
    </w:p>
    <w:p w:rsidR="00F15D5F" w:rsidRPr="00B27A1B" w:rsidRDefault="00B27A1B" w:rsidP="00B27A1B">
      <w:pPr>
        <w:spacing w:after="0" w:line="240" w:lineRule="auto"/>
        <w:rPr>
          <w:lang w:val="nl"/>
        </w:rPr>
      </w:pPr>
      <w:r w:rsidRPr="00B27A1B">
        <w:rPr>
          <w:lang w:val="nl"/>
        </w:rPr>
        <w:t>Type: condenserend (HR-top)</w:t>
      </w:r>
    </w:p>
    <w:p w:rsidR="00B27A1B" w:rsidRDefault="00B27A1B" w:rsidP="00B27A1B">
      <w:pPr>
        <w:spacing w:after="0" w:line="240" w:lineRule="auto"/>
        <w:rPr>
          <w:lang w:val="nl"/>
        </w:rPr>
      </w:pPr>
      <w:r w:rsidRPr="00B27A1B">
        <w:rPr>
          <w:lang w:val="nl"/>
        </w:rPr>
        <w:t xml:space="preserve">Aanduiding: </w:t>
      </w:r>
      <w:r w:rsidRPr="002C10E1">
        <w:rPr>
          <w:color w:val="0070C0"/>
          <w:lang w:val="nl"/>
        </w:rPr>
        <w:t>C12 / C13 / C32 /C33  / C42 / C43 / C52 / C83 / C93/ …</w:t>
      </w:r>
    </w:p>
    <w:p w:rsidR="00F15D5F" w:rsidRPr="00C223E2" w:rsidRDefault="00F15D5F" w:rsidP="00F15D5F">
      <w:pPr>
        <w:spacing w:after="0" w:line="240" w:lineRule="auto"/>
        <w:rPr>
          <w:lang w:val="nl"/>
        </w:rPr>
      </w:pPr>
      <w:r w:rsidRPr="00C223E2">
        <w:rPr>
          <w:lang w:val="nl"/>
        </w:rPr>
        <w:t xml:space="preserve">Vermogen: </w:t>
      </w:r>
      <w:r w:rsidRPr="00C223E2">
        <w:rPr>
          <w:color w:val="0070C0"/>
          <w:lang w:val="nl"/>
        </w:rPr>
        <w:t>…</w:t>
      </w:r>
      <w:r w:rsidRPr="00C223E2">
        <w:rPr>
          <w:lang w:val="nl"/>
        </w:rPr>
        <w:t xml:space="preserve"> kW</w:t>
      </w:r>
      <w:r>
        <w:rPr>
          <w:lang w:val="nl"/>
        </w:rPr>
        <w:t xml:space="preserve"> bij </w:t>
      </w:r>
      <w:r w:rsidRPr="00C223E2">
        <w:rPr>
          <w:color w:val="C3004A" w:themeColor="accent4"/>
          <w:lang w:val="nl"/>
        </w:rPr>
        <w:t>70°C/50°C</w:t>
      </w:r>
      <w:r>
        <w:rPr>
          <w:lang w:val="nl"/>
        </w:rPr>
        <w:t xml:space="preserve"> </w:t>
      </w:r>
      <w:r w:rsidRPr="00C223E2">
        <w:rPr>
          <w:lang w:val="nl"/>
        </w:rPr>
        <w:t xml:space="preserve">(vermogen afgestemd op berekende warmteverliezen) </w:t>
      </w:r>
    </w:p>
    <w:p w:rsidR="00F15D5F" w:rsidRPr="003C4CB3" w:rsidRDefault="00F15D5F" w:rsidP="00F15D5F">
      <w:pPr>
        <w:spacing w:after="0" w:line="240" w:lineRule="auto"/>
        <w:rPr>
          <w:lang w:val="nl"/>
        </w:rPr>
      </w:pPr>
      <w:r w:rsidRPr="003C4CB3">
        <w:rPr>
          <w:lang w:val="nl"/>
        </w:rPr>
        <w:t>Pomp</w:t>
      </w:r>
      <w:r>
        <w:rPr>
          <w:lang w:val="nl"/>
        </w:rPr>
        <w:t xml:space="preserve"> (volgens hoofdstuk 65.44.)</w:t>
      </w:r>
      <w:r w:rsidRPr="003C4CB3">
        <w:rPr>
          <w:lang w:val="nl"/>
        </w:rPr>
        <w:t xml:space="preserve">: </w:t>
      </w:r>
    </w:p>
    <w:p w:rsidR="00F15D5F" w:rsidRPr="00C223E2" w:rsidRDefault="00F15D5F" w:rsidP="00F15D5F">
      <w:pPr>
        <w:pStyle w:val="Lijstalinea"/>
        <w:numPr>
          <w:ilvl w:val="0"/>
          <w:numId w:val="93"/>
        </w:numPr>
        <w:rPr>
          <w:rFonts w:asciiTheme="minorHAnsi" w:hAnsiTheme="minorHAnsi"/>
          <w:sz w:val="22"/>
          <w:szCs w:val="22"/>
        </w:rPr>
      </w:pPr>
      <w:r w:rsidRPr="00C223E2">
        <w:rPr>
          <w:rFonts w:asciiTheme="minorHAnsi" w:hAnsiTheme="minorHAnsi"/>
          <w:sz w:val="22"/>
          <w:szCs w:val="22"/>
        </w:rPr>
        <w:t xml:space="preserve">Debiet: </w:t>
      </w:r>
      <w:r w:rsidRPr="00C223E2">
        <w:rPr>
          <w:rFonts w:asciiTheme="minorHAnsi" w:hAnsiTheme="minorHAnsi"/>
          <w:color w:val="0070C0"/>
          <w:sz w:val="22"/>
          <w:szCs w:val="22"/>
          <w:lang w:val="nl"/>
        </w:rPr>
        <w:t>…</w:t>
      </w:r>
      <w:r w:rsidRPr="00C223E2">
        <w:rPr>
          <w:rFonts w:asciiTheme="minorHAnsi" w:hAnsiTheme="minorHAnsi"/>
          <w:sz w:val="22"/>
          <w:szCs w:val="22"/>
          <w:lang w:val="nl"/>
        </w:rPr>
        <w:t xml:space="preserve"> </w:t>
      </w:r>
      <w:r w:rsidRPr="00C223E2">
        <w:rPr>
          <w:rFonts w:asciiTheme="minorHAnsi" w:hAnsiTheme="minorHAnsi"/>
          <w:sz w:val="22"/>
          <w:szCs w:val="22"/>
        </w:rPr>
        <w:t xml:space="preserve">m3/h </w:t>
      </w:r>
    </w:p>
    <w:p w:rsidR="00F15D5F" w:rsidRPr="00C223E2" w:rsidRDefault="00F15D5F" w:rsidP="00F15D5F">
      <w:pPr>
        <w:pStyle w:val="Lijstalinea"/>
        <w:numPr>
          <w:ilvl w:val="0"/>
          <w:numId w:val="93"/>
        </w:numPr>
        <w:rPr>
          <w:rFonts w:asciiTheme="minorHAnsi" w:hAnsiTheme="minorHAnsi"/>
          <w:sz w:val="22"/>
          <w:szCs w:val="22"/>
        </w:rPr>
      </w:pPr>
      <w:r w:rsidRPr="00C223E2">
        <w:rPr>
          <w:rFonts w:asciiTheme="minorHAnsi" w:hAnsiTheme="minorHAnsi"/>
          <w:sz w:val="22"/>
          <w:szCs w:val="22"/>
        </w:rPr>
        <w:t xml:space="preserve">Opvoerhoogte: </w:t>
      </w:r>
      <w:r w:rsidRPr="00C223E2">
        <w:rPr>
          <w:rFonts w:asciiTheme="minorHAnsi" w:hAnsiTheme="minorHAnsi"/>
          <w:color w:val="0070C0"/>
          <w:sz w:val="22"/>
          <w:szCs w:val="22"/>
          <w:lang w:val="nl"/>
        </w:rPr>
        <w:t>…</w:t>
      </w:r>
      <w:r w:rsidRPr="00C223E2">
        <w:rPr>
          <w:rFonts w:asciiTheme="minorHAnsi" w:hAnsiTheme="minorHAnsi"/>
          <w:sz w:val="22"/>
          <w:szCs w:val="22"/>
          <w:lang w:val="nl"/>
        </w:rPr>
        <w:t xml:space="preserve"> </w:t>
      </w:r>
      <w:r w:rsidRPr="00C223E2">
        <w:rPr>
          <w:rFonts w:asciiTheme="minorHAnsi" w:hAnsiTheme="minorHAnsi"/>
          <w:sz w:val="22"/>
          <w:szCs w:val="22"/>
        </w:rPr>
        <w:t>kPa</w:t>
      </w:r>
    </w:p>
    <w:p w:rsidR="00F15D5F" w:rsidRPr="00C223E2" w:rsidRDefault="00F15D5F" w:rsidP="00F15D5F">
      <w:pPr>
        <w:pStyle w:val="Lijstalinea"/>
        <w:numPr>
          <w:ilvl w:val="0"/>
          <w:numId w:val="93"/>
        </w:numPr>
        <w:rPr>
          <w:rFonts w:asciiTheme="minorHAnsi" w:hAnsiTheme="minorHAnsi"/>
          <w:sz w:val="22"/>
          <w:szCs w:val="22"/>
        </w:rPr>
      </w:pPr>
      <w:r w:rsidRPr="00C223E2">
        <w:rPr>
          <w:rFonts w:asciiTheme="minorHAnsi" w:hAnsiTheme="minorHAnsi"/>
          <w:sz w:val="22"/>
          <w:szCs w:val="22"/>
        </w:rPr>
        <w:t>Toerentalregeling: elektronisch</w:t>
      </w:r>
    </w:p>
    <w:p w:rsidR="00F15D5F" w:rsidRPr="00C223E2" w:rsidRDefault="00F15D5F" w:rsidP="00F15D5F">
      <w:pPr>
        <w:spacing w:after="0" w:line="240" w:lineRule="auto"/>
        <w:rPr>
          <w:lang w:val="nl"/>
        </w:rPr>
      </w:pPr>
      <w:r w:rsidRPr="00C223E2">
        <w:rPr>
          <w:lang w:val="nl"/>
        </w:rPr>
        <w:t xml:space="preserve">Expansievat: </w:t>
      </w:r>
    </w:p>
    <w:p w:rsidR="00F15D5F" w:rsidRPr="00C223E2" w:rsidRDefault="00F15D5F" w:rsidP="00F15D5F">
      <w:pPr>
        <w:pStyle w:val="Lijstalinea"/>
        <w:numPr>
          <w:ilvl w:val="0"/>
          <w:numId w:val="94"/>
        </w:numPr>
        <w:rPr>
          <w:rFonts w:asciiTheme="minorHAnsi" w:hAnsiTheme="minorHAnsi"/>
          <w:sz w:val="22"/>
          <w:szCs w:val="22"/>
          <w:lang w:val="nl"/>
        </w:rPr>
      </w:pPr>
      <w:r w:rsidRPr="00C223E2">
        <w:rPr>
          <w:rFonts w:asciiTheme="minorHAnsi" w:hAnsiTheme="minorHAnsi"/>
          <w:sz w:val="22"/>
          <w:szCs w:val="22"/>
        </w:rPr>
        <w:t xml:space="preserve">Nuttige inhoud: </w:t>
      </w:r>
      <w:r w:rsidRPr="00C223E2">
        <w:rPr>
          <w:rFonts w:asciiTheme="minorHAnsi" w:hAnsiTheme="minorHAnsi"/>
          <w:color w:val="0070C0"/>
          <w:sz w:val="22"/>
          <w:szCs w:val="22"/>
          <w:lang w:val="nl"/>
        </w:rPr>
        <w:t xml:space="preserve">… </w:t>
      </w:r>
      <w:r w:rsidRPr="00C223E2">
        <w:rPr>
          <w:rFonts w:asciiTheme="minorHAnsi" w:hAnsiTheme="minorHAnsi"/>
          <w:sz w:val="22"/>
          <w:szCs w:val="22"/>
          <w:lang w:val="nl"/>
        </w:rPr>
        <w:t xml:space="preserve">liter </w:t>
      </w:r>
    </w:p>
    <w:p w:rsidR="00F15D5F" w:rsidRPr="00C223E2" w:rsidRDefault="00F15D5F" w:rsidP="00F15D5F">
      <w:pPr>
        <w:pStyle w:val="Lijstalinea"/>
        <w:numPr>
          <w:ilvl w:val="0"/>
          <w:numId w:val="94"/>
        </w:numPr>
        <w:spacing w:after="240"/>
        <w:rPr>
          <w:rFonts w:asciiTheme="minorHAnsi" w:hAnsiTheme="minorHAnsi"/>
          <w:sz w:val="22"/>
          <w:szCs w:val="22"/>
        </w:rPr>
      </w:pPr>
      <w:r w:rsidRPr="00C223E2">
        <w:rPr>
          <w:rFonts w:asciiTheme="minorHAnsi" w:hAnsiTheme="minorHAnsi"/>
          <w:sz w:val="22"/>
          <w:szCs w:val="22"/>
        </w:rPr>
        <w:t xml:space="preserve">Voordruk: </w:t>
      </w:r>
      <w:r w:rsidRPr="00C223E2">
        <w:rPr>
          <w:rFonts w:asciiTheme="minorHAnsi" w:hAnsiTheme="minorHAnsi"/>
          <w:sz w:val="22"/>
          <w:szCs w:val="22"/>
          <w:lang w:val="nl"/>
        </w:rPr>
        <w:t xml:space="preserve"> </w:t>
      </w:r>
      <w:r w:rsidRPr="00C223E2">
        <w:rPr>
          <w:rFonts w:asciiTheme="minorHAnsi" w:hAnsiTheme="minorHAnsi"/>
          <w:color w:val="0070C0"/>
          <w:sz w:val="22"/>
          <w:szCs w:val="22"/>
          <w:lang w:val="nl"/>
        </w:rPr>
        <w:t>…</w:t>
      </w:r>
      <w:r w:rsidRPr="00C223E2">
        <w:rPr>
          <w:rFonts w:asciiTheme="minorHAnsi" w:hAnsiTheme="minorHAnsi"/>
          <w:sz w:val="22"/>
          <w:szCs w:val="22"/>
        </w:rPr>
        <w:t xml:space="preserve"> bar </w:t>
      </w:r>
    </w:p>
    <w:p w:rsidR="00B27A1B" w:rsidRPr="00B27A1B" w:rsidRDefault="00B27A1B" w:rsidP="00B27A1B">
      <w:pPr>
        <w:spacing w:after="0" w:line="240" w:lineRule="auto"/>
        <w:rPr>
          <w:u w:val="single"/>
          <w:lang w:val="nl"/>
        </w:rPr>
      </w:pPr>
      <w:r w:rsidRPr="00B27A1B">
        <w:rPr>
          <w:u w:val="single"/>
          <w:lang w:val="nl"/>
        </w:rPr>
        <w:t>Aanvullende specificaties (te schrappen door ontwerper indien niet van toepassing)</w:t>
      </w:r>
    </w:p>
    <w:p w:rsidR="00B27A1B" w:rsidRPr="00B27A1B" w:rsidRDefault="00B27A1B" w:rsidP="00B27A1B">
      <w:pPr>
        <w:spacing w:after="0" w:line="240" w:lineRule="auto"/>
        <w:rPr>
          <w:lang w:val="nl"/>
        </w:rPr>
      </w:pPr>
      <w:r w:rsidRPr="00B27A1B">
        <w:rPr>
          <w:lang w:val="nl"/>
        </w:rPr>
        <w:t xml:space="preserve">Maximale afmetingen: </w:t>
      </w:r>
      <w:r w:rsidRPr="00F15D5F">
        <w:rPr>
          <w:color w:val="0070C0"/>
          <w:lang w:val="nl"/>
        </w:rPr>
        <w:t>…</w:t>
      </w:r>
      <w:r w:rsidRPr="00B27A1B">
        <w:rPr>
          <w:lang w:val="nl"/>
        </w:rPr>
        <w:t xml:space="preserve"> (enkel opgeven indien beschikbare ruimte beperkt is)</w:t>
      </w:r>
    </w:p>
    <w:p w:rsidR="002C10E1" w:rsidRPr="00B5712C" w:rsidRDefault="002C10E1" w:rsidP="002C10E1">
      <w:pPr>
        <w:pStyle w:val="Kop2"/>
        <w:numPr>
          <w:ilvl w:val="0"/>
          <w:numId w:val="0"/>
        </w:numPr>
        <w:rPr>
          <w:color w:val="C3004A" w:themeColor="accent4"/>
        </w:rPr>
      </w:pPr>
      <w:bookmarkStart w:id="134" w:name="_Toc461710911"/>
      <w:r>
        <w:rPr>
          <w:color w:val="C3004A" w:themeColor="accent4"/>
        </w:rPr>
        <w:t>65.21.30.</w:t>
      </w:r>
      <w:r>
        <w:rPr>
          <w:color w:val="C3004A" w:themeColor="accent4"/>
        </w:rPr>
        <w:tab/>
        <w:t>gaswandketels</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gesloten/CV &amp; SWW (voorraad)</w:t>
      </w:r>
      <w:bookmarkEnd w:id="134"/>
    </w:p>
    <w:p w:rsidR="002C10E1" w:rsidRPr="00B27A1B" w:rsidRDefault="002C10E1" w:rsidP="002C10E1">
      <w:pPr>
        <w:spacing w:after="0" w:line="240" w:lineRule="auto"/>
        <w:rPr>
          <w:b/>
          <w:u w:val="single"/>
        </w:rPr>
      </w:pPr>
      <w:r w:rsidRPr="00B27A1B">
        <w:rPr>
          <w:b/>
          <w:u w:val="single"/>
        </w:rPr>
        <w:t>Omschrijving</w:t>
      </w:r>
    </w:p>
    <w:p w:rsidR="002C10E1" w:rsidRPr="002C10E1" w:rsidRDefault="002C10E1" w:rsidP="002C10E1">
      <w:pPr>
        <w:spacing w:line="240" w:lineRule="auto"/>
        <w:rPr>
          <w:lang w:val="nl"/>
        </w:rPr>
      </w:pPr>
      <w:r w:rsidRPr="002C10E1">
        <w:rPr>
          <w:lang w:val="nl"/>
        </w:rPr>
        <w:t>Gaswandketels, met gesloten verbrandingskamer (type C). De toestellen zijn bestemd voor verwarming en bijkomend uitgerust voor sanitair warmwaterproductie type voorraad.</w:t>
      </w:r>
    </w:p>
    <w:p w:rsidR="002C10E1" w:rsidRPr="00B27A1B" w:rsidRDefault="002C10E1" w:rsidP="002C10E1">
      <w:pPr>
        <w:spacing w:after="0" w:line="240" w:lineRule="auto"/>
        <w:rPr>
          <w:b/>
          <w:u w:val="single"/>
          <w:lang w:val="nl"/>
        </w:rPr>
      </w:pPr>
      <w:r w:rsidRPr="00B27A1B">
        <w:rPr>
          <w:b/>
          <w:u w:val="single"/>
          <w:lang w:val="nl"/>
        </w:rPr>
        <w:t>Meting</w:t>
      </w:r>
    </w:p>
    <w:p w:rsidR="002C10E1" w:rsidRPr="00B27A1B" w:rsidRDefault="002C10E1" w:rsidP="002C10E1">
      <w:pPr>
        <w:spacing w:after="0" w:line="240" w:lineRule="auto"/>
        <w:rPr>
          <w:lang w:val="nl"/>
        </w:rPr>
      </w:pPr>
      <w:r w:rsidRPr="00B27A1B">
        <w:rPr>
          <w:lang w:val="nl"/>
        </w:rPr>
        <w:t>meeteenheid: per stuk</w:t>
      </w:r>
    </w:p>
    <w:p w:rsidR="002C10E1" w:rsidRPr="00B27A1B" w:rsidRDefault="002C10E1" w:rsidP="002C10E1">
      <w:pPr>
        <w:spacing w:line="240" w:lineRule="auto"/>
        <w:rPr>
          <w:lang w:val="nl"/>
        </w:rPr>
      </w:pPr>
      <w:r w:rsidRPr="00B27A1B">
        <w:rPr>
          <w:lang w:val="nl"/>
        </w:rPr>
        <w:t>aard van de overeenkomst: Forfaitaire Hoeveelheid (FH)</w:t>
      </w:r>
    </w:p>
    <w:p w:rsidR="002C10E1" w:rsidRPr="00B27A1B" w:rsidRDefault="002C10E1" w:rsidP="002C10E1">
      <w:pPr>
        <w:spacing w:after="0" w:line="240" w:lineRule="auto"/>
        <w:rPr>
          <w:b/>
          <w:u w:val="single"/>
          <w:lang w:val="nl"/>
        </w:rPr>
      </w:pPr>
      <w:r w:rsidRPr="00B27A1B">
        <w:rPr>
          <w:b/>
          <w:u w:val="single"/>
          <w:lang w:val="nl"/>
        </w:rPr>
        <w:t>Materiaal</w:t>
      </w:r>
    </w:p>
    <w:p w:rsidR="002C10E1" w:rsidRPr="00B27A1B" w:rsidRDefault="002C10E1" w:rsidP="002C10E1">
      <w:pPr>
        <w:spacing w:after="0" w:line="240" w:lineRule="auto"/>
        <w:rPr>
          <w:lang w:val="nl"/>
        </w:rPr>
      </w:pPr>
      <w:r w:rsidRPr="00B27A1B">
        <w:rPr>
          <w:lang w:val="nl"/>
        </w:rPr>
        <w:t>Het verwarmingstoestel wordt samen met zijn systeem voor luchtaanvoer en verbrandingsgassenafvoer gedekt door de CE-markering.</w:t>
      </w:r>
    </w:p>
    <w:p w:rsidR="002C10E1" w:rsidRPr="00B27A1B" w:rsidRDefault="002C10E1" w:rsidP="002C10E1">
      <w:pPr>
        <w:spacing w:line="240" w:lineRule="auto"/>
        <w:rPr>
          <w:lang w:val="nl"/>
        </w:rPr>
      </w:pPr>
      <w:r w:rsidRPr="00B27A1B">
        <w:rPr>
          <w:lang w:val="nl"/>
        </w:rPr>
        <w:t>De voorschriften van de fabrikant en leverancier moeten strikt worden nageleefd en er mag uitsluitend materiaal gebruikt worden zoals voorgeschreven of geleverd door de fabrikant en leverancier.</w:t>
      </w:r>
    </w:p>
    <w:p w:rsidR="002C10E1" w:rsidRPr="00F15D5F" w:rsidRDefault="002C10E1" w:rsidP="002C10E1">
      <w:pPr>
        <w:spacing w:after="0" w:line="240" w:lineRule="auto"/>
        <w:rPr>
          <w:u w:val="single"/>
          <w:lang w:val="nl"/>
        </w:rPr>
      </w:pPr>
      <w:r w:rsidRPr="00B27A1B">
        <w:rPr>
          <w:u w:val="single"/>
          <w:lang w:val="nl"/>
        </w:rPr>
        <w:t>Specificaties</w:t>
      </w:r>
    </w:p>
    <w:p w:rsidR="002C10E1" w:rsidRPr="00B27A1B" w:rsidRDefault="002C10E1" w:rsidP="002C10E1">
      <w:pPr>
        <w:spacing w:after="0" w:line="240" w:lineRule="auto"/>
        <w:rPr>
          <w:lang w:val="nl"/>
        </w:rPr>
      </w:pPr>
      <w:r w:rsidRPr="00B27A1B">
        <w:rPr>
          <w:lang w:val="nl"/>
        </w:rPr>
        <w:t>Type: condenserend (HR-top)</w:t>
      </w:r>
    </w:p>
    <w:p w:rsidR="002C10E1" w:rsidRDefault="002C10E1" w:rsidP="002C10E1">
      <w:pPr>
        <w:spacing w:after="0" w:line="240" w:lineRule="auto"/>
        <w:rPr>
          <w:lang w:val="nl"/>
        </w:rPr>
      </w:pPr>
      <w:r w:rsidRPr="00B27A1B">
        <w:rPr>
          <w:lang w:val="nl"/>
        </w:rPr>
        <w:t xml:space="preserve">Aanduiding: </w:t>
      </w:r>
      <w:r w:rsidRPr="002C10E1">
        <w:rPr>
          <w:color w:val="0070C0"/>
          <w:lang w:val="nl"/>
        </w:rPr>
        <w:t>C12 / C13 / C32 /C33  / C42 / C43 / C52 / C83 / C93/ …</w:t>
      </w:r>
    </w:p>
    <w:p w:rsidR="002C10E1" w:rsidRDefault="002C10E1" w:rsidP="002C10E1">
      <w:pPr>
        <w:spacing w:after="0" w:line="240" w:lineRule="auto"/>
        <w:rPr>
          <w:lang w:val="nl"/>
        </w:rPr>
      </w:pPr>
      <w:r w:rsidRPr="00C223E2">
        <w:rPr>
          <w:lang w:val="nl"/>
        </w:rPr>
        <w:t xml:space="preserve">Vermogen: </w:t>
      </w:r>
      <w:r w:rsidRPr="00C223E2">
        <w:rPr>
          <w:color w:val="0070C0"/>
          <w:lang w:val="nl"/>
        </w:rPr>
        <w:t>…</w:t>
      </w:r>
      <w:r w:rsidRPr="00C223E2">
        <w:rPr>
          <w:lang w:val="nl"/>
        </w:rPr>
        <w:t xml:space="preserve"> kW</w:t>
      </w:r>
      <w:r>
        <w:rPr>
          <w:lang w:val="nl"/>
        </w:rPr>
        <w:t xml:space="preserve"> bij </w:t>
      </w:r>
      <w:r w:rsidRPr="00C223E2">
        <w:rPr>
          <w:color w:val="C3004A" w:themeColor="accent4"/>
          <w:lang w:val="nl"/>
        </w:rPr>
        <w:t>70°C/50°C</w:t>
      </w:r>
      <w:r>
        <w:rPr>
          <w:lang w:val="nl"/>
        </w:rPr>
        <w:t xml:space="preserve"> </w:t>
      </w:r>
      <w:r w:rsidRPr="00C223E2">
        <w:rPr>
          <w:lang w:val="nl"/>
        </w:rPr>
        <w:t xml:space="preserve">(vermogen afgestemd op berekende warmteverliezen) </w:t>
      </w:r>
    </w:p>
    <w:p w:rsidR="002C10E1" w:rsidRPr="002C10E1" w:rsidRDefault="002C10E1" w:rsidP="002C10E1">
      <w:pPr>
        <w:spacing w:after="0" w:line="240" w:lineRule="auto"/>
        <w:rPr>
          <w:lang w:val="nl"/>
        </w:rPr>
      </w:pPr>
      <w:r w:rsidRPr="002C10E1">
        <w:rPr>
          <w:lang w:val="nl"/>
        </w:rPr>
        <w:t xml:space="preserve">De ketel moet gedimensioneerd worden i.f.v. de berekende warmteverliezen met voldoende modulatiebereik om een pendelgedrag te vermijden. Het sanitair warm water heeft een debiet van minstens 135l/10 min aan </w:t>
      </w:r>
      <w:smartTag w:uri="urn:schemas-microsoft-com:office:smarttags" w:element="metricconverter">
        <w:smartTagPr>
          <w:attr w:name="ProductID" w:val="45ﾰC"/>
        </w:smartTagPr>
        <w:r w:rsidRPr="002C10E1">
          <w:rPr>
            <w:lang w:val="nl"/>
          </w:rPr>
          <w:t>45°C</w:t>
        </w:r>
      </w:smartTag>
      <w:r w:rsidRPr="002C10E1">
        <w:rPr>
          <w:lang w:val="nl"/>
        </w:rPr>
        <w:t>.</w:t>
      </w:r>
    </w:p>
    <w:p w:rsidR="002C10E1" w:rsidRPr="002C10E1" w:rsidRDefault="002C10E1" w:rsidP="002C10E1">
      <w:pPr>
        <w:spacing w:after="0" w:line="240" w:lineRule="auto"/>
        <w:rPr>
          <w:lang w:val="nl"/>
        </w:rPr>
      </w:pPr>
      <w:r w:rsidRPr="002C10E1">
        <w:rPr>
          <w:lang w:val="nl"/>
        </w:rPr>
        <w:t xml:space="preserve">Boilerinhoud: minimum </w:t>
      </w:r>
      <w:r w:rsidRPr="002C10E1">
        <w:rPr>
          <w:color w:val="0070C0"/>
          <w:lang w:val="nl"/>
        </w:rPr>
        <w:t xml:space="preserve">40 / 75 / … </w:t>
      </w:r>
      <w:r w:rsidRPr="002C10E1">
        <w:rPr>
          <w:lang w:val="nl"/>
        </w:rPr>
        <w:t>liter</w:t>
      </w:r>
    </w:p>
    <w:p w:rsidR="002C10E1" w:rsidRPr="00C223E2" w:rsidRDefault="002C10E1" w:rsidP="002C10E1">
      <w:pPr>
        <w:spacing w:after="0" w:line="240" w:lineRule="auto"/>
        <w:rPr>
          <w:lang w:val="nl"/>
        </w:rPr>
      </w:pPr>
      <w:r w:rsidRPr="002C10E1">
        <w:rPr>
          <w:lang w:val="nl"/>
        </w:rPr>
        <w:t>Boiler regel- en aansluitmodule</w:t>
      </w:r>
    </w:p>
    <w:p w:rsidR="002C10E1" w:rsidRPr="003C4CB3" w:rsidRDefault="002C10E1" w:rsidP="002C10E1">
      <w:pPr>
        <w:spacing w:after="0" w:line="240" w:lineRule="auto"/>
        <w:rPr>
          <w:lang w:val="nl"/>
        </w:rPr>
      </w:pPr>
      <w:r w:rsidRPr="003C4CB3">
        <w:rPr>
          <w:lang w:val="nl"/>
        </w:rPr>
        <w:t>Pomp</w:t>
      </w:r>
      <w:r>
        <w:rPr>
          <w:lang w:val="nl"/>
        </w:rPr>
        <w:t xml:space="preserve"> (volgens hoofdstuk 65.44.)</w:t>
      </w:r>
      <w:r w:rsidRPr="003C4CB3">
        <w:rPr>
          <w:lang w:val="nl"/>
        </w:rPr>
        <w:t xml:space="preserve">: </w:t>
      </w:r>
    </w:p>
    <w:p w:rsidR="002C10E1" w:rsidRPr="00C223E2" w:rsidRDefault="002C10E1" w:rsidP="002C10E1">
      <w:pPr>
        <w:pStyle w:val="Lijstalinea"/>
        <w:numPr>
          <w:ilvl w:val="0"/>
          <w:numId w:val="93"/>
        </w:numPr>
        <w:rPr>
          <w:rFonts w:asciiTheme="minorHAnsi" w:hAnsiTheme="minorHAnsi"/>
          <w:sz w:val="22"/>
          <w:szCs w:val="22"/>
        </w:rPr>
      </w:pPr>
      <w:r w:rsidRPr="00C223E2">
        <w:rPr>
          <w:rFonts w:asciiTheme="minorHAnsi" w:hAnsiTheme="minorHAnsi"/>
          <w:sz w:val="22"/>
          <w:szCs w:val="22"/>
        </w:rPr>
        <w:t xml:space="preserve">Debiet: </w:t>
      </w:r>
      <w:r w:rsidRPr="00C223E2">
        <w:rPr>
          <w:rFonts w:asciiTheme="minorHAnsi" w:hAnsiTheme="minorHAnsi"/>
          <w:color w:val="0070C0"/>
          <w:sz w:val="22"/>
          <w:szCs w:val="22"/>
          <w:lang w:val="nl"/>
        </w:rPr>
        <w:t>…</w:t>
      </w:r>
      <w:r w:rsidRPr="00C223E2">
        <w:rPr>
          <w:rFonts w:asciiTheme="minorHAnsi" w:hAnsiTheme="minorHAnsi"/>
          <w:sz w:val="22"/>
          <w:szCs w:val="22"/>
          <w:lang w:val="nl"/>
        </w:rPr>
        <w:t xml:space="preserve"> </w:t>
      </w:r>
      <w:r w:rsidRPr="00C223E2">
        <w:rPr>
          <w:rFonts w:asciiTheme="minorHAnsi" w:hAnsiTheme="minorHAnsi"/>
          <w:sz w:val="22"/>
          <w:szCs w:val="22"/>
        </w:rPr>
        <w:t xml:space="preserve">m3/h </w:t>
      </w:r>
    </w:p>
    <w:p w:rsidR="002C10E1" w:rsidRPr="00C223E2" w:rsidRDefault="002C10E1" w:rsidP="002C10E1">
      <w:pPr>
        <w:pStyle w:val="Lijstalinea"/>
        <w:numPr>
          <w:ilvl w:val="0"/>
          <w:numId w:val="93"/>
        </w:numPr>
        <w:rPr>
          <w:rFonts w:asciiTheme="minorHAnsi" w:hAnsiTheme="minorHAnsi"/>
          <w:sz w:val="22"/>
          <w:szCs w:val="22"/>
        </w:rPr>
      </w:pPr>
      <w:r w:rsidRPr="00C223E2">
        <w:rPr>
          <w:rFonts w:asciiTheme="minorHAnsi" w:hAnsiTheme="minorHAnsi"/>
          <w:sz w:val="22"/>
          <w:szCs w:val="22"/>
        </w:rPr>
        <w:t xml:space="preserve">Opvoerhoogte: </w:t>
      </w:r>
      <w:r w:rsidRPr="00C223E2">
        <w:rPr>
          <w:rFonts w:asciiTheme="minorHAnsi" w:hAnsiTheme="minorHAnsi"/>
          <w:color w:val="0070C0"/>
          <w:sz w:val="22"/>
          <w:szCs w:val="22"/>
          <w:lang w:val="nl"/>
        </w:rPr>
        <w:t>…</w:t>
      </w:r>
      <w:r w:rsidRPr="00C223E2">
        <w:rPr>
          <w:rFonts w:asciiTheme="minorHAnsi" w:hAnsiTheme="minorHAnsi"/>
          <w:sz w:val="22"/>
          <w:szCs w:val="22"/>
          <w:lang w:val="nl"/>
        </w:rPr>
        <w:t xml:space="preserve"> </w:t>
      </w:r>
      <w:r w:rsidRPr="00C223E2">
        <w:rPr>
          <w:rFonts w:asciiTheme="minorHAnsi" w:hAnsiTheme="minorHAnsi"/>
          <w:sz w:val="22"/>
          <w:szCs w:val="22"/>
        </w:rPr>
        <w:t>kPa</w:t>
      </w:r>
    </w:p>
    <w:p w:rsidR="002C10E1" w:rsidRPr="00C223E2" w:rsidRDefault="002C10E1" w:rsidP="002C10E1">
      <w:pPr>
        <w:pStyle w:val="Lijstalinea"/>
        <w:numPr>
          <w:ilvl w:val="0"/>
          <w:numId w:val="93"/>
        </w:numPr>
        <w:rPr>
          <w:rFonts w:asciiTheme="minorHAnsi" w:hAnsiTheme="minorHAnsi"/>
          <w:sz w:val="22"/>
          <w:szCs w:val="22"/>
        </w:rPr>
      </w:pPr>
      <w:r w:rsidRPr="00C223E2">
        <w:rPr>
          <w:rFonts w:asciiTheme="minorHAnsi" w:hAnsiTheme="minorHAnsi"/>
          <w:sz w:val="22"/>
          <w:szCs w:val="22"/>
        </w:rPr>
        <w:t>Toerentalregeling: elektronisch</w:t>
      </w:r>
    </w:p>
    <w:p w:rsidR="002C10E1" w:rsidRPr="00C223E2" w:rsidRDefault="002C10E1" w:rsidP="002C10E1">
      <w:pPr>
        <w:spacing w:after="0" w:line="240" w:lineRule="auto"/>
        <w:rPr>
          <w:lang w:val="nl"/>
        </w:rPr>
      </w:pPr>
      <w:r w:rsidRPr="00C223E2">
        <w:rPr>
          <w:lang w:val="nl"/>
        </w:rPr>
        <w:lastRenderedPageBreak/>
        <w:t xml:space="preserve">Expansievat: </w:t>
      </w:r>
    </w:p>
    <w:p w:rsidR="002C10E1" w:rsidRPr="00C223E2" w:rsidRDefault="002C10E1" w:rsidP="002C10E1">
      <w:pPr>
        <w:pStyle w:val="Lijstalinea"/>
        <w:numPr>
          <w:ilvl w:val="0"/>
          <w:numId w:val="94"/>
        </w:numPr>
        <w:rPr>
          <w:rFonts w:asciiTheme="minorHAnsi" w:hAnsiTheme="minorHAnsi"/>
          <w:sz w:val="22"/>
          <w:szCs w:val="22"/>
          <w:lang w:val="nl"/>
        </w:rPr>
      </w:pPr>
      <w:r w:rsidRPr="00C223E2">
        <w:rPr>
          <w:rFonts w:asciiTheme="minorHAnsi" w:hAnsiTheme="minorHAnsi"/>
          <w:sz w:val="22"/>
          <w:szCs w:val="22"/>
        </w:rPr>
        <w:t xml:space="preserve">Nuttige inhoud: </w:t>
      </w:r>
      <w:r w:rsidRPr="00C223E2">
        <w:rPr>
          <w:rFonts w:asciiTheme="minorHAnsi" w:hAnsiTheme="minorHAnsi"/>
          <w:color w:val="0070C0"/>
          <w:sz w:val="22"/>
          <w:szCs w:val="22"/>
          <w:lang w:val="nl"/>
        </w:rPr>
        <w:t xml:space="preserve">… </w:t>
      </w:r>
      <w:r w:rsidRPr="00C223E2">
        <w:rPr>
          <w:rFonts w:asciiTheme="minorHAnsi" w:hAnsiTheme="minorHAnsi"/>
          <w:sz w:val="22"/>
          <w:szCs w:val="22"/>
          <w:lang w:val="nl"/>
        </w:rPr>
        <w:t xml:space="preserve">liter </w:t>
      </w:r>
    </w:p>
    <w:p w:rsidR="002C10E1" w:rsidRPr="00C223E2" w:rsidRDefault="002C10E1" w:rsidP="002C10E1">
      <w:pPr>
        <w:pStyle w:val="Lijstalinea"/>
        <w:numPr>
          <w:ilvl w:val="0"/>
          <w:numId w:val="94"/>
        </w:numPr>
        <w:spacing w:after="240"/>
        <w:rPr>
          <w:rFonts w:asciiTheme="minorHAnsi" w:hAnsiTheme="minorHAnsi"/>
          <w:sz w:val="22"/>
          <w:szCs w:val="22"/>
        </w:rPr>
      </w:pPr>
      <w:r w:rsidRPr="00C223E2">
        <w:rPr>
          <w:rFonts w:asciiTheme="minorHAnsi" w:hAnsiTheme="minorHAnsi"/>
          <w:sz w:val="22"/>
          <w:szCs w:val="22"/>
        </w:rPr>
        <w:t xml:space="preserve">Voordruk: </w:t>
      </w:r>
      <w:r w:rsidRPr="00C223E2">
        <w:rPr>
          <w:rFonts w:asciiTheme="minorHAnsi" w:hAnsiTheme="minorHAnsi"/>
          <w:sz w:val="22"/>
          <w:szCs w:val="22"/>
          <w:lang w:val="nl"/>
        </w:rPr>
        <w:t xml:space="preserve"> </w:t>
      </w:r>
      <w:r w:rsidRPr="00C223E2">
        <w:rPr>
          <w:rFonts w:asciiTheme="minorHAnsi" w:hAnsiTheme="minorHAnsi"/>
          <w:color w:val="0070C0"/>
          <w:sz w:val="22"/>
          <w:szCs w:val="22"/>
          <w:lang w:val="nl"/>
        </w:rPr>
        <w:t>…</w:t>
      </w:r>
      <w:r w:rsidRPr="00C223E2">
        <w:rPr>
          <w:rFonts w:asciiTheme="minorHAnsi" w:hAnsiTheme="minorHAnsi"/>
          <w:sz w:val="22"/>
          <w:szCs w:val="22"/>
        </w:rPr>
        <w:t xml:space="preserve"> bar </w:t>
      </w:r>
    </w:p>
    <w:p w:rsidR="002C10E1" w:rsidRPr="00B27A1B" w:rsidRDefault="002C10E1" w:rsidP="002C10E1">
      <w:pPr>
        <w:spacing w:after="0" w:line="240" w:lineRule="auto"/>
        <w:rPr>
          <w:u w:val="single"/>
          <w:lang w:val="nl"/>
        </w:rPr>
      </w:pPr>
      <w:r w:rsidRPr="00B27A1B">
        <w:rPr>
          <w:u w:val="single"/>
          <w:lang w:val="nl"/>
        </w:rPr>
        <w:t>Aanvullende specificaties (te schrappen door ontwerper indien niet van toepassing)</w:t>
      </w:r>
    </w:p>
    <w:p w:rsidR="002C10E1" w:rsidRPr="00B27A1B" w:rsidRDefault="002C10E1" w:rsidP="002C10E1">
      <w:pPr>
        <w:spacing w:after="0" w:line="240" w:lineRule="auto"/>
        <w:rPr>
          <w:lang w:val="nl"/>
        </w:rPr>
      </w:pPr>
      <w:r w:rsidRPr="00B27A1B">
        <w:rPr>
          <w:lang w:val="nl"/>
        </w:rPr>
        <w:t xml:space="preserve">Maximale afmetingen: </w:t>
      </w:r>
      <w:r w:rsidRPr="00F15D5F">
        <w:rPr>
          <w:color w:val="0070C0"/>
          <w:lang w:val="nl"/>
        </w:rPr>
        <w:t>…</w:t>
      </w:r>
      <w:r w:rsidRPr="00B27A1B">
        <w:rPr>
          <w:lang w:val="nl"/>
        </w:rPr>
        <w:t xml:space="preserve"> (enkel opgeven indien beschikbare ruimte beperkt is)</w:t>
      </w:r>
    </w:p>
    <w:p w:rsidR="002C10E1" w:rsidRPr="00B5712C" w:rsidRDefault="002C10E1" w:rsidP="002C10E1">
      <w:pPr>
        <w:pStyle w:val="Kop2"/>
        <w:numPr>
          <w:ilvl w:val="0"/>
          <w:numId w:val="0"/>
        </w:numPr>
        <w:rPr>
          <w:color w:val="C3004A" w:themeColor="accent4"/>
        </w:rPr>
      </w:pPr>
      <w:bookmarkStart w:id="135" w:name="_Toc461710912"/>
      <w:r>
        <w:rPr>
          <w:color w:val="C3004A" w:themeColor="accent4"/>
        </w:rPr>
        <w:t>65.30.</w:t>
      </w:r>
      <w:r>
        <w:rPr>
          <w:color w:val="C3004A" w:themeColor="accent4"/>
        </w:rPr>
        <w:tab/>
        <w:t>leidingnet &amp; toebehoren</w:t>
      </w:r>
      <w:r w:rsidRPr="00B5712C">
        <w:rPr>
          <w:color w:val="C3004A" w:themeColor="accent4"/>
        </w:rPr>
        <w:t xml:space="preserve"> - algemeen</w:t>
      </w:r>
      <w:bookmarkEnd w:id="135"/>
    </w:p>
    <w:p w:rsidR="00564C83" w:rsidRPr="00564C83" w:rsidRDefault="00564C83" w:rsidP="00564C83">
      <w:pPr>
        <w:spacing w:after="0" w:line="240" w:lineRule="auto"/>
        <w:rPr>
          <w:b/>
          <w:u w:val="single"/>
          <w:lang w:val="nl"/>
        </w:rPr>
      </w:pPr>
      <w:r w:rsidRPr="00564C83">
        <w:rPr>
          <w:b/>
          <w:u w:val="single"/>
          <w:lang w:val="nl"/>
        </w:rPr>
        <w:t>Omschrijving</w:t>
      </w:r>
    </w:p>
    <w:p w:rsidR="00564C83" w:rsidRPr="00564C83" w:rsidRDefault="00564C83" w:rsidP="00D17603">
      <w:pPr>
        <w:spacing w:line="240" w:lineRule="auto"/>
      </w:pPr>
      <w:r w:rsidRPr="00564C83">
        <w:t xml:space="preserve">Leveren, plaatsen en aansluiten van een bedrijfsklaar warmtedistributienet, met inbegrip van alle toebehoren (bochten, T-stukken, aftakkingen, verbindingen, beugels, collectoren, …) en de vereiste drukproeven, met uitzondering van het kraanwerk. </w:t>
      </w:r>
    </w:p>
    <w:p w:rsidR="00564C83" w:rsidRPr="00564C83" w:rsidRDefault="00564C83" w:rsidP="00564C83">
      <w:pPr>
        <w:spacing w:after="0" w:line="240" w:lineRule="auto"/>
        <w:rPr>
          <w:b/>
          <w:u w:val="single"/>
          <w:lang w:val="nl"/>
        </w:rPr>
      </w:pPr>
      <w:r w:rsidRPr="00564C83">
        <w:rPr>
          <w:b/>
          <w:u w:val="single"/>
          <w:lang w:val="nl"/>
        </w:rPr>
        <w:t>Materialen</w:t>
      </w:r>
    </w:p>
    <w:p w:rsidR="00564C83" w:rsidRPr="00564C83" w:rsidRDefault="00564C83" w:rsidP="00564C83">
      <w:pPr>
        <w:spacing w:after="0" w:line="240" w:lineRule="auto"/>
        <w:rPr>
          <w:lang w:val="nl"/>
        </w:rPr>
      </w:pPr>
      <w:r w:rsidRPr="00564C83">
        <w:rPr>
          <w:lang w:val="nl"/>
        </w:rPr>
        <w:t>De onderdelen, buizen en hulpstukken maken deel uit van één systeem en vormen bij de verwerking één geheel. Zij worden geleverd door dezelfde fabrikant en/of verenigbare handelsmerken, zoals aanbevolen door de buizenfabrikant.</w:t>
      </w:r>
    </w:p>
    <w:p w:rsidR="00564C83" w:rsidRPr="00564C83" w:rsidRDefault="00564C83" w:rsidP="00564C83">
      <w:pPr>
        <w:spacing w:after="0" w:line="240" w:lineRule="auto"/>
        <w:rPr>
          <w:lang w:val="nl"/>
        </w:rPr>
      </w:pPr>
      <w:r w:rsidRPr="00564C83">
        <w:rPr>
          <w:lang w:val="nl"/>
        </w:rPr>
        <w:t xml:space="preserve">Alle buizen zijn over hun lengte gemerkt (merk, materiaal, norm, diameter, wanddikte, fabricagedatum, …) </w:t>
      </w:r>
    </w:p>
    <w:p w:rsidR="00564C83" w:rsidRPr="00564C83" w:rsidRDefault="00564C83" w:rsidP="00564C83">
      <w:pPr>
        <w:spacing w:after="0" w:line="240" w:lineRule="auto"/>
        <w:rPr>
          <w:lang w:val="nl"/>
        </w:rPr>
      </w:pPr>
      <w:r w:rsidRPr="00564C83">
        <w:rPr>
          <w:lang w:val="nl"/>
        </w:rPr>
        <w:t>Vermenging van stalen en koperen buizen in een kring moet worden vermeden. Koperen buizen mogen zich enkel stroomafwaarts bevinden van stalen buizen.</w:t>
      </w:r>
    </w:p>
    <w:p w:rsidR="00564C83" w:rsidRPr="00564C83" w:rsidRDefault="00564C83" w:rsidP="00D17603">
      <w:pPr>
        <w:spacing w:line="240" w:lineRule="auto"/>
        <w:rPr>
          <w:lang w:val="nl"/>
        </w:rPr>
      </w:pPr>
      <w:r w:rsidRPr="00564C83">
        <w:rPr>
          <w:lang w:val="nl"/>
        </w:rPr>
        <w:t>Kunststofbuizen zijn voorzien van een diffusiescherm.</w:t>
      </w:r>
    </w:p>
    <w:p w:rsidR="00564C83" w:rsidRPr="00564C83" w:rsidRDefault="00564C83" w:rsidP="00564C83">
      <w:pPr>
        <w:spacing w:after="0" w:line="240" w:lineRule="auto"/>
        <w:rPr>
          <w:b/>
          <w:u w:val="single"/>
          <w:lang w:val="nl"/>
        </w:rPr>
      </w:pPr>
      <w:r w:rsidRPr="00564C83">
        <w:rPr>
          <w:b/>
          <w:u w:val="single"/>
          <w:lang w:val="nl"/>
        </w:rPr>
        <w:t>Uitvoering</w:t>
      </w:r>
    </w:p>
    <w:p w:rsidR="00564C83" w:rsidRPr="00564C83" w:rsidRDefault="00564C83" w:rsidP="00564C83">
      <w:pPr>
        <w:spacing w:after="0" w:line="240" w:lineRule="auto"/>
      </w:pPr>
      <w:r w:rsidRPr="00564C83">
        <w:t>LEIDINGTRACÉ</w:t>
      </w:r>
    </w:p>
    <w:p w:rsidR="00564C83" w:rsidRPr="00564C83" w:rsidRDefault="00564C83" w:rsidP="00564C83">
      <w:pPr>
        <w:spacing w:after="0" w:line="240" w:lineRule="auto"/>
        <w:rPr>
          <w:lang w:val="nl"/>
        </w:rPr>
      </w:pPr>
      <w:r w:rsidRPr="00564C83">
        <w:rPr>
          <w:lang w:val="nl"/>
        </w:rPr>
        <w:t>Het tracé van de leidingen is aangegeven op de plannen, maar kan tijdens de werken kleine wijzingen ondergaan. In zoverre deze wijzigingen geen wezenlijke meer- of minlengten met zich meebrengen, worden zij uitgevoerd zonder verrekening.</w:t>
      </w:r>
    </w:p>
    <w:p w:rsidR="00564C83" w:rsidRPr="00564C83" w:rsidRDefault="00564C83" w:rsidP="00564C83">
      <w:pPr>
        <w:spacing w:after="0" w:line="240" w:lineRule="auto"/>
        <w:rPr>
          <w:lang w:val="nl"/>
        </w:rPr>
      </w:pPr>
      <w:r w:rsidRPr="00564C83">
        <w:rPr>
          <w:lang w:val="nl"/>
        </w:rPr>
        <w:t xml:space="preserve">Kruisingen, doorvoeren of andere moeilijkheden worden vakkundig opgelost in coördinatie met de betrokken ambachten. </w:t>
      </w:r>
    </w:p>
    <w:p w:rsidR="00564C83" w:rsidRPr="00564C83" w:rsidRDefault="00564C83" w:rsidP="00564C83">
      <w:pPr>
        <w:spacing w:after="0" w:line="240" w:lineRule="auto"/>
        <w:rPr>
          <w:lang w:val="nl"/>
        </w:rPr>
      </w:pPr>
      <w:r w:rsidRPr="00564C83">
        <w:rPr>
          <w:lang w:val="nl"/>
        </w:rPr>
        <w:t>Ingewerkte of achteraf onbereikbare koppelingen zijn verboden (ook al is deze mogelijkheid voorzien in de technische goedkeuring).</w:t>
      </w:r>
    </w:p>
    <w:p w:rsidR="00564C83" w:rsidRPr="00564C83" w:rsidRDefault="00564C83" w:rsidP="00564C83">
      <w:pPr>
        <w:spacing w:after="0" w:line="240" w:lineRule="auto"/>
        <w:rPr>
          <w:lang w:val="nl"/>
        </w:rPr>
      </w:pPr>
      <w:r w:rsidRPr="00564C83">
        <w:rPr>
          <w:lang w:val="nl"/>
        </w:rPr>
        <w:t>Er wordt rekening gehouden met voldoende uitzettingsmogelijkheden voor de leidingen. Lokale spanningen (o.a. bij zettingsvoegen,…) worden opgevangen d.m.v. aangepaste doorvoermoffen.</w:t>
      </w:r>
    </w:p>
    <w:p w:rsidR="00564C83" w:rsidRPr="00564C83" w:rsidRDefault="00564C83" w:rsidP="00564C83">
      <w:pPr>
        <w:spacing w:after="0" w:line="240" w:lineRule="auto"/>
        <w:rPr>
          <w:lang w:val="nl"/>
        </w:rPr>
      </w:pPr>
      <w:r w:rsidRPr="00564C83">
        <w:rPr>
          <w:lang w:val="nl"/>
        </w:rPr>
        <w:t>De treksterkte van gerealiseerde verbindingen moet minstens even groot zijn als die van de buis.</w:t>
      </w:r>
    </w:p>
    <w:p w:rsidR="00564C83" w:rsidRPr="00564C83" w:rsidRDefault="00564C83" w:rsidP="00564C83">
      <w:pPr>
        <w:spacing w:after="0" w:line="240" w:lineRule="auto"/>
        <w:rPr>
          <w:lang w:val="nl"/>
        </w:rPr>
      </w:pPr>
      <w:r w:rsidRPr="00564C83">
        <w:rPr>
          <w:lang w:val="nl"/>
        </w:rPr>
        <w:t>Leidingen voorzien in de dekvloer worden tijdens het storten van de vloer onder druk gezet door aansluiting op het waterleidingnet (3 à 4 bar).</w:t>
      </w:r>
    </w:p>
    <w:p w:rsidR="00564C83" w:rsidRPr="00564C83" w:rsidRDefault="00564C83" w:rsidP="00564C83">
      <w:pPr>
        <w:spacing w:after="0" w:line="240" w:lineRule="auto"/>
        <w:rPr>
          <w:lang w:val="nl"/>
        </w:rPr>
      </w:pPr>
      <w:r w:rsidRPr="00564C83">
        <w:rPr>
          <w:lang w:val="nl"/>
        </w:rPr>
        <w:t>Waar vereist moet bij het plaatsen van de leidingen en beugels de nodige ruimte voorzien worden voor een doorlopende thermische buisisolatie.</w:t>
      </w:r>
    </w:p>
    <w:p w:rsidR="00564C83" w:rsidRPr="00564C83" w:rsidRDefault="00564C83" w:rsidP="00564C83">
      <w:pPr>
        <w:spacing w:after="0" w:line="240" w:lineRule="auto"/>
        <w:rPr>
          <w:lang w:val="nl"/>
        </w:rPr>
      </w:pPr>
      <w:r w:rsidRPr="00564C83">
        <w:rPr>
          <w:lang w:val="nl"/>
        </w:rPr>
        <w:t>Uitgezonderd bij roestvaste en kunststof materialen, worden alle leidingen en toebehoren voorzien van twee corrosiewerende verflagen (van verschillende kleur) of gelijkwaardig.</w:t>
      </w:r>
    </w:p>
    <w:p w:rsidR="00564C83" w:rsidRPr="00564C83" w:rsidRDefault="00564C83" w:rsidP="00564C83">
      <w:pPr>
        <w:spacing w:after="0" w:line="240" w:lineRule="auto"/>
        <w:rPr>
          <w:lang w:val="nl"/>
        </w:rPr>
      </w:pPr>
      <w:r w:rsidRPr="00564C83">
        <w:rPr>
          <w:lang w:val="nl"/>
        </w:rPr>
        <w:t>De volledige installatie wordt grondig gespoeld voor ingebruikname.</w:t>
      </w:r>
    </w:p>
    <w:p w:rsidR="00564C83" w:rsidRPr="00564C83" w:rsidRDefault="00564C83" w:rsidP="00564C83">
      <w:pPr>
        <w:spacing w:after="0" w:line="240" w:lineRule="auto"/>
        <w:rPr>
          <w:lang w:val="nl"/>
        </w:rPr>
      </w:pPr>
      <w:r w:rsidRPr="00564C83">
        <w:rPr>
          <w:lang w:val="nl"/>
        </w:rPr>
        <w:t>Bij de dimensionering van de leidingen wordt uitgegaan van volgende richtwaarden m.b.t. de stromingssnelheid:</w:t>
      </w:r>
    </w:p>
    <w:tbl>
      <w:tblPr>
        <w:tblpPr w:leftFromText="141" w:rightFromText="141" w:vertAnchor="text" w:tblpXSpec="center" w:tblpY="1"/>
        <w:tblOverlap w:val="never"/>
        <w:tblW w:w="0" w:type="auto"/>
        <w:tblLook w:val="04A0" w:firstRow="1" w:lastRow="0" w:firstColumn="1" w:lastColumn="0" w:noHBand="0" w:noVBand="1"/>
      </w:tblPr>
      <w:tblGrid>
        <w:gridCol w:w="2292"/>
        <w:gridCol w:w="3381"/>
      </w:tblGrid>
      <w:tr w:rsidR="00564C83" w:rsidTr="006A1567">
        <w:trPr>
          <w:trHeight w:val="271"/>
        </w:trPr>
        <w:tc>
          <w:tcPr>
            <w:tcW w:w="2292" w:type="dxa"/>
          </w:tcPr>
          <w:p w:rsidR="00564C83" w:rsidRDefault="00564C83" w:rsidP="00AB1051">
            <w:pPr>
              <w:pStyle w:val="Geenafstand"/>
              <w:jc w:val="center"/>
              <w:rPr>
                <w:lang w:val="nl-BE"/>
              </w:rPr>
            </w:pPr>
            <w:r>
              <w:rPr>
                <w:lang w:val="nl-BE"/>
              </w:rPr>
              <w:t>Leidingdiameter</w:t>
            </w:r>
          </w:p>
        </w:tc>
        <w:tc>
          <w:tcPr>
            <w:tcW w:w="3381" w:type="dxa"/>
          </w:tcPr>
          <w:p w:rsidR="00564C83" w:rsidRDefault="00564C83" w:rsidP="00AB1051">
            <w:pPr>
              <w:pStyle w:val="Geenafstand"/>
              <w:jc w:val="center"/>
              <w:rPr>
                <w:lang w:val="nl-BE"/>
              </w:rPr>
            </w:pPr>
            <w:r>
              <w:rPr>
                <w:lang w:val="nl-BE"/>
              </w:rPr>
              <w:t>Maximale watersnelheid</w:t>
            </w:r>
          </w:p>
        </w:tc>
      </w:tr>
      <w:tr w:rsidR="00564C83" w:rsidTr="006A1567">
        <w:trPr>
          <w:trHeight w:val="161"/>
        </w:trPr>
        <w:tc>
          <w:tcPr>
            <w:tcW w:w="2292" w:type="dxa"/>
          </w:tcPr>
          <w:p w:rsidR="00564C83" w:rsidRDefault="00564C83" w:rsidP="00AB1051">
            <w:pPr>
              <w:pStyle w:val="Geenafstand"/>
              <w:jc w:val="center"/>
              <w:rPr>
                <w:lang w:val="nl-BE"/>
              </w:rPr>
            </w:pPr>
            <w:r>
              <w:t>≤ DN 20</w:t>
            </w:r>
          </w:p>
        </w:tc>
        <w:tc>
          <w:tcPr>
            <w:tcW w:w="3381" w:type="dxa"/>
          </w:tcPr>
          <w:p w:rsidR="00564C83" w:rsidRDefault="00564C83" w:rsidP="00AB1051">
            <w:pPr>
              <w:pStyle w:val="Geenafstand"/>
              <w:jc w:val="center"/>
              <w:rPr>
                <w:lang w:val="nl-BE"/>
              </w:rPr>
            </w:pPr>
            <w:r>
              <w:rPr>
                <w:lang w:val="nl-BE"/>
              </w:rPr>
              <w:t>0,4 m/s</w:t>
            </w:r>
          </w:p>
        </w:tc>
      </w:tr>
      <w:tr w:rsidR="00564C83" w:rsidTr="006A1567">
        <w:trPr>
          <w:trHeight w:val="271"/>
        </w:trPr>
        <w:tc>
          <w:tcPr>
            <w:tcW w:w="2292" w:type="dxa"/>
          </w:tcPr>
          <w:p w:rsidR="00564C83" w:rsidRDefault="00CE3CB4" w:rsidP="00AB1051">
            <w:pPr>
              <w:pStyle w:val="Geenafstand"/>
              <w:jc w:val="center"/>
              <w:rPr>
                <w:lang w:val="nl-BE"/>
              </w:rPr>
            </w:pPr>
            <w:r>
              <w:t xml:space="preserve">  </w:t>
            </w:r>
            <w:r w:rsidR="00564C83">
              <w:t>DN 20</w:t>
            </w:r>
            <w:r>
              <w:t xml:space="preserve"> &lt; …</w:t>
            </w:r>
            <w:r w:rsidR="00564C83">
              <w:t xml:space="preserve"> </w:t>
            </w:r>
            <w:r w:rsidR="00F5115C">
              <w:t>≤ DN 100</w:t>
            </w:r>
          </w:p>
        </w:tc>
        <w:tc>
          <w:tcPr>
            <w:tcW w:w="3381" w:type="dxa"/>
          </w:tcPr>
          <w:p w:rsidR="00564C83" w:rsidRPr="00564C83" w:rsidRDefault="00564C83" w:rsidP="00AB1051">
            <w:pPr>
              <w:pStyle w:val="Geenafstand"/>
              <w:jc w:val="center"/>
              <w:rPr>
                <w:lang w:val="nl-BE"/>
              </w:rPr>
            </w:pPr>
            <w:r>
              <w:rPr>
                <w:lang w:val="nl-BE"/>
              </w:rPr>
              <w:t>1,0 m/s</w:t>
            </w:r>
          </w:p>
        </w:tc>
      </w:tr>
      <w:tr w:rsidR="00AB1051" w:rsidTr="006A1567">
        <w:trPr>
          <w:trHeight w:val="271"/>
        </w:trPr>
        <w:tc>
          <w:tcPr>
            <w:tcW w:w="2292" w:type="dxa"/>
          </w:tcPr>
          <w:p w:rsidR="00AB1051" w:rsidRDefault="00AB1051" w:rsidP="00AB1051">
            <w:pPr>
              <w:pStyle w:val="Geenafstand"/>
              <w:jc w:val="center"/>
            </w:pPr>
            <w:r>
              <w:t>&gt; DN 1</w:t>
            </w:r>
            <w:r w:rsidR="006A1567">
              <w:t>0</w:t>
            </w:r>
            <w:r>
              <w:t>0</w:t>
            </w:r>
          </w:p>
        </w:tc>
        <w:tc>
          <w:tcPr>
            <w:tcW w:w="3381" w:type="dxa"/>
          </w:tcPr>
          <w:p w:rsidR="006A1567" w:rsidRPr="006A1567" w:rsidRDefault="006A1567" w:rsidP="00AB1051">
            <w:pPr>
              <w:pStyle w:val="Geenafstand"/>
              <w:jc w:val="center"/>
              <w:rPr>
                <w:color w:val="C3004A" w:themeColor="accent4"/>
              </w:rPr>
            </w:pPr>
            <w:r w:rsidRPr="006A1567">
              <w:rPr>
                <w:color w:val="C3004A" w:themeColor="accent4"/>
              </w:rPr>
              <w:t>1</w:t>
            </w:r>
            <w:r w:rsidR="00AB1051" w:rsidRPr="006A1567">
              <w:rPr>
                <w:color w:val="C3004A" w:themeColor="accent4"/>
              </w:rPr>
              <w:t>,</w:t>
            </w:r>
            <w:r w:rsidRPr="006A1567">
              <w:rPr>
                <w:color w:val="C3004A" w:themeColor="accent4"/>
              </w:rPr>
              <w:t>5</w:t>
            </w:r>
            <w:r w:rsidR="00AB1051" w:rsidRPr="006A1567">
              <w:rPr>
                <w:color w:val="C3004A" w:themeColor="accent4"/>
              </w:rPr>
              <w:t xml:space="preserve"> m/s</w:t>
            </w:r>
            <w:r w:rsidRPr="006A1567">
              <w:rPr>
                <w:color w:val="C3004A" w:themeColor="accent4"/>
              </w:rPr>
              <w:t xml:space="preserve"> </w:t>
            </w:r>
          </w:p>
          <w:p w:rsidR="00AB1051" w:rsidRDefault="006A1567" w:rsidP="00AB1051">
            <w:pPr>
              <w:pStyle w:val="Geenafstand"/>
              <w:jc w:val="center"/>
            </w:pPr>
            <w:r w:rsidRPr="006A1567">
              <w:rPr>
                <w:color w:val="C3004A" w:themeColor="accent4"/>
              </w:rPr>
              <w:t>(1 m/s buiten technische ruimtes)</w:t>
            </w:r>
          </w:p>
        </w:tc>
      </w:tr>
      <w:tr w:rsidR="00564C83" w:rsidTr="006A1567">
        <w:trPr>
          <w:trHeight w:val="271"/>
        </w:trPr>
        <w:tc>
          <w:tcPr>
            <w:tcW w:w="2292" w:type="dxa"/>
          </w:tcPr>
          <w:p w:rsidR="00564C83" w:rsidRDefault="00AB1051" w:rsidP="00AB1051">
            <w:pPr>
              <w:pStyle w:val="Geenafstand"/>
              <w:jc w:val="center"/>
            </w:pPr>
            <w:r>
              <w:t>Primaire collector</w:t>
            </w:r>
          </w:p>
        </w:tc>
        <w:tc>
          <w:tcPr>
            <w:tcW w:w="3381" w:type="dxa"/>
          </w:tcPr>
          <w:p w:rsidR="00564C83" w:rsidRDefault="00AB1051" w:rsidP="00AB1051">
            <w:pPr>
              <w:pStyle w:val="Geenafstand"/>
              <w:jc w:val="center"/>
            </w:pPr>
            <w:r>
              <w:t>0</w:t>
            </w:r>
            <w:r w:rsidR="00CE3CB4">
              <w:t>,</w:t>
            </w:r>
            <w:r>
              <w:t>3</w:t>
            </w:r>
            <w:r w:rsidR="00564C83">
              <w:t xml:space="preserve"> m/s</w:t>
            </w:r>
          </w:p>
        </w:tc>
      </w:tr>
    </w:tbl>
    <w:p w:rsidR="006A1567" w:rsidRDefault="00AB1051" w:rsidP="00D17603">
      <w:pPr>
        <w:spacing w:after="0" w:line="240" w:lineRule="auto"/>
      </w:pPr>
      <w:r>
        <w:rPr>
          <w:lang w:val="nl-BE"/>
        </w:rPr>
        <w:br w:type="textWrapping" w:clear="all"/>
      </w:r>
    </w:p>
    <w:p w:rsidR="006A1567" w:rsidRPr="006A1567" w:rsidRDefault="006A1567" w:rsidP="006A1567">
      <w:pPr>
        <w:spacing w:after="0" w:line="240" w:lineRule="auto"/>
      </w:pPr>
      <w:r w:rsidRPr="006A1567">
        <w:t>SLEUVEN - DOORVOEREN</w:t>
      </w:r>
    </w:p>
    <w:p w:rsidR="006A1567" w:rsidRPr="006A1567" w:rsidRDefault="006A1567" w:rsidP="006A1567">
      <w:pPr>
        <w:spacing w:after="0" w:line="240" w:lineRule="auto"/>
        <w:rPr>
          <w:lang w:val="nl"/>
        </w:rPr>
      </w:pPr>
      <w:r w:rsidRPr="006A1567">
        <w:rPr>
          <w:lang w:val="nl"/>
        </w:rPr>
        <w:lastRenderedPageBreak/>
        <w:t>Het maken van sleuven en doorvoeren gebeurt steeds na voorafgaandelijk overleg met de ontwerper en het studiebureau stabiliteit.</w:t>
      </w:r>
    </w:p>
    <w:p w:rsidR="006A1567" w:rsidRPr="006A1567" w:rsidRDefault="006A1567" w:rsidP="006A1567">
      <w:pPr>
        <w:spacing w:after="0" w:line="240" w:lineRule="auto"/>
        <w:rPr>
          <w:lang w:val="nl"/>
        </w:rPr>
      </w:pPr>
      <w:r w:rsidRPr="006A1567">
        <w:rPr>
          <w:lang w:val="nl"/>
        </w:rPr>
        <w:t>Het aantal boringen, kapwerken en sleufwerken moeten tot een minimum beperkt blijven. Hierbij wordt voorzichtig tewerk gegaan, om nutteloze beschadigingen aan aangrenzende constructie-onderdelen te vermijden. Er wordt uitsluitend gebruik gemaakt van aangepast, trillingsarm gereedschap d.m.v. een roterende beweging (zagen, frezen, slijpen, boren, …). De nodige openingen in muren en vloeren worden zoveel mogelijk uitgespaard tijdens de ruwbouwwerken.</w:t>
      </w:r>
    </w:p>
    <w:p w:rsidR="006A1567" w:rsidRPr="006A1567" w:rsidRDefault="006A1567" w:rsidP="006A1567">
      <w:pPr>
        <w:spacing w:after="0" w:line="240" w:lineRule="auto"/>
        <w:rPr>
          <w:lang w:val="nl"/>
        </w:rPr>
      </w:pPr>
      <w:r w:rsidRPr="006A1567">
        <w:rPr>
          <w:lang w:val="nl"/>
        </w:rPr>
        <w:t>Doorboringen in betonplaten worden steeds uitgevoerd met een gekoelde diamantboor. Daarbij mogen geen wapeningen van het beton bloot gelegd of beschadigd worden.</w:t>
      </w:r>
    </w:p>
    <w:p w:rsidR="006A1567" w:rsidRPr="006A1567" w:rsidRDefault="006A1567" w:rsidP="006A1567">
      <w:pPr>
        <w:spacing w:after="0" w:line="240" w:lineRule="auto"/>
        <w:rPr>
          <w:lang w:val="nl"/>
        </w:rPr>
      </w:pPr>
      <w:r w:rsidRPr="006A1567">
        <w:rPr>
          <w:lang w:val="nl"/>
        </w:rPr>
        <w:t xml:space="preserve">De sleuven in gemetste muren hebben een aangepaste sectie, zonder hun stabiliteit in gevaar te brengen. Het inwerken van leidingen in wanden met een dikte van minder dan </w:t>
      </w:r>
      <w:smartTag w:uri="urn:schemas-microsoft-com:office:smarttags" w:element="metricconverter">
        <w:smartTagPr>
          <w:attr w:name="ProductID" w:val="9 cm"/>
        </w:smartTagPr>
        <w:r w:rsidRPr="006A1567">
          <w:rPr>
            <w:lang w:val="nl"/>
          </w:rPr>
          <w:t>9 cm</w:t>
        </w:r>
      </w:smartTag>
      <w:r w:rsidRPr="006A1567">
        <w:rPr>
          <w:lang w:val="nl"/>
        </w:rPr>
        <w:t>, in systeemwanden of in holle ruimtes van samengestelde wanden is verboden.</w:t>
      </w:r>
    </w:p>
    <w:p w:rsidR="006A1567" w:rsidRPr="006A1567" w:rsidRDefault="006A1567" w:rsidP="006A1567">
      <w:pPr>
        <w:spacing w:after="0" w:line="240" w:lineRule="auto"/>
        <w:rPr>
          <w:lang w:val="nl"/>
        </w:rPr>
      </w:pPr>
      <w:r w:rsidRPr="006A1567">
        <w:rPr>
          <w:lang w:val="nl"/>
        </w:rPr>
        <w:t xml:space="preserve">Doorvoeren worden zo voorzien dat muur- of vloerzettingen de buis niet kunnen belasten, door een aangepaste beschermhuls (doorvoermof) rond de leidingen geplaatst en waarin de buis vrij kan bewegen. De hulzen steken </w:t>
      </w:r>
      <w:smartTag w:uri="urn:schemas-microsoft-com:office:smarttags" w:element="metricconverter">
        <w:smartTagPr>
          <w:attr w:name="ProductID" w:val="1 cm"/>
        </w:smartTagPr>
        <w:r w:rsidRPr="006A1567">
          <w:rPr>
            <w:lang w:val="nl"/>
          </w:rPr>
          <w:t>1 cm</w:t>
        </w:r>
      </w:smartTag>
      <w:r w:rsidRPr="006A1567">
        <w:rPr>
          <w:lang w:val="nl"/>
        </w:rPr>
        <w:t xml:space="preserve"> door de afgewerkte muren en de plafonds en minimum </w:t>
      </w:r>
      <w:smartTag w:uri="urn:schemas-microsoft-com:office:smarttags" w:element="metricconverter">
        <w:smartTagPr>
          <w:attr w:name="ProductID" w:val="2 cm"/>
        </w:smartTagPr>
        <w:r w:rsidRPr="006A1567">
          <w:rPr>
            <w:lang w:val="nl"/>
          </w:rPr>
          <w:t>2 cm</w:t>
        </w:r>
      </w:smartTag>
      <w:r w:rsidRPr="006A1567">
        <w:rPr>
          <w:lang w:val="nl"/>
        </w:rPr>
        <w:t xml:space="preserve"> door de bovenzijde van de afgewerkte vloeren.</w:t>
      </w:r>
    </w:p>
    <w:p w:rsidR="006A1567" w:rsidRPr="006A1567" w:rsidRDefault="006A1567" w:rsidP="006A1567">
      <w:pPr>
        <w:spacing w:after="0" w:line="240" w:lineRule="auto"/>
        <w:rPr>
          <w:lang w:val="nl"/>
        </w:rPr>
      </w:pPr>
      <w:r w:rsidRPr="006A1567">
        <w:rPr>
          <w:lang w:val="nl"/>
        </w:rPr>
        <w:t>Na het plaatsen van de leidingen moet de installateur de sleuven en doorgangen opnieuw dichten, rekening houdend de voorziene oppervlakteafwerking van de omgevende wand en de eventuele bijzondere eisen inzake vochtwering en luchtdichtheid.</w:t>
      </w:r>
    </w:p>
    <w:p w:rsidR="006A1567" w:rsidRPr="006A1567" w:rsidRDefault="006A1567" w:rsidP="006A1567">
      <w:pPr>
        <w:spacing w:line="240" w:lineRule="auto"/>
        <w:rPr>
          <w:lang w:val="nl"/>
        </w:rPr>
      </w:pPr>
      <w:r w:rsidRPr="006A1567">
        <w:rPr>
          <w:lang w:val="nl"/>
        </w:rPr>
        <w:t>Bij elke doorgang van een leiding door een eventueel aanwezige brandcompartimentering (vloer of muur) wordt, overeenkomstig de norm NBN 713-020, gebruik gemaakt van dubbelwandige branddovende doorgangshulzen. De tussenruimte is voorzien van een chemisch product dat, bij brand, de eigenschap heeft in elkaar te vloeien en de doorvoeropening dicht te smelten. Attesten moeten voorgelegd worden bij de monsterkeuring.</w:t>
      </w:r>
    </w:p>
    <w:p w:rsidR="006A1567" w:rsidRPr="006A1567" w:rsidRDefault="006A1567" w:rsidP="006A1567">
      <w:pPr>
        <w:spacing w:after="0" w:line="240" w:lineRule="auto"/>
      </w:pPr>
      <w:r w:rsidRPr="006A1567">
        <w:t>AKOESTISCHE VOORZORGEN</w:t>
      </w:r>
    </w:p>
    <w:p w:rsidR="006A1567" w:rsidRPr="006A1567" w:rsidRDefault="006A1567" w:rsidP="006A1567">
      <w:pPr>
        <w:spacing w:after="0" w:line="240" w:lineRule="auto"/>
        <w:rPr>
          <w:lang w:val="nl"/>
        </w:rPr>
      </w:pPr>
      <w:r w:rsidRPr="006A1567">
        <w:rPr>
          <w:lang w:val="nl"/>
        </w:rPr>
        <w:t xml:space="preserve">Ieder rechtstreeks contact tussen de bevestigingsmiddelen en de leidingen (metaal op metaal) en tussen de leidingen en wanden of vloeren moet worden vermeden. Hinder veroorzaakt door wrijving van de buizen in de beugels of tegen het gebouw, als gevolg van uitzetting of inkrimping, moet voorkomen worden. </w:t>
      </w:r>
    </w:p>
    <w:p w:rsidR="006A1567" w:rsidRPr="006A1567" w:rsidRDefault="006A1567" w:rsidP="006A1567">
      <w:pPr>
        <w:spacing w:after="0" w:line="240" w:lineRule="auto"/>
        <w:rPr>
          <w:lang w:val="nl"/>
        </w:rPr>
      </w:pPr>
      <w:r w:rsidRPr="006A1567">
        <w:rPr>
          <w:lang w:val="nl"/>
        </w:rPr>
        <w:t>Om geluidsoverdracht in het gebouw tegen te gaan, neemt de installateur de nodige voorzieningen zoals</w:t>
      </w:r>
    </w:p>
    <w:p w:rsidR="006A1567" w:rsidRPr="006A1567" w:rsidRDefault="006A1567" w:rsidP="006A1567">
      <w:pPr>
        <w:spacing w:after="0" w:line="240" w:lineRule="auto"/>
      </w:pPr>
      <w:r w:rsidRPr="006A1567">
        <w:t xml:space="preserve">de ruimte tussen doorvoerkokers en buizen opvullen met een aangepaste isolatiestof; </w:t>
      </w:r>
    </w:p>
    <w:p w:rsidR="006A1567" w:rsidRPr="006A1567" w:rsidRDefault="006A1567" w:rsidP="006A1567">
      <w:pPr>
        <w:spacing w:after="0" w:line="240" w:lineRule="auto"/>
      </w:pPr>
      <w:r w:rsidRPr="006A1567">
        <w:t>de steunbeugels aan de binnenzijde voorzien van een samengedrukte isolatielaag.</w:t>
      </w:r>
      <w:r w:rsidRPr="006A1567">
        <w:br/>
        <w:t>De gebruikte trillingsisolerende stoffen moeten zelfdovend en rotvrij zijn.</w:t>
      </w:r>
    </w:p>
    <w:p w:rsidR="006A1567" w:rsidRPr="006A1567" w:rsidRDefault="006A1567" w:rsidP="006A1567">
      <w:pPr>
        <w:spacing w:line="240" w:lineRule="auto"/>
        <w:rPr>
          <w:lang w:val="nl"/>
        </w:rPr>
      </w:pPr>
      <w:r w:rsidRPr="006A1567">
        <w:rPr>
          <w:lang w:val="nl"/>
        </w:rPr>
        <w:t>De buisdiameters moeten zo gekozen worden dat de circulatiesnelheid van het water beperkt blijft tot 1,5 m/s voor t</w:t>
      </w:r>
      <w:r>
        <w:rPr>
          <w:lang w:val="nl"/>
        </w:rPr>
        <w:t>echnische ruimtes en 1 m/s daarbuiten</w:t>
      </w:r>
      <w:r w:rsidRPr="006A1567">
        <w:rPr>
          <w:lang w:val="nl"/>
        </w:rPr>
        <w:t>.</w:t>
      </w:r>
    </w:p>
    <w:p w:rsidR="006A1567" w:rsidRPr="006A1567" w:rsidRDefault="006A1567" w:rsidP="006A1567">
      <w:pPr>
        <w:spacing w:after="0" w:line="240" w:lineRule="auto"/>
        <w:rPr>
          <w:b/>
          <w:u w:val="single"/>
          <w:lang w:val="nl"/>
        </w:rPr>
      </w:pPr>
      <w:r w:rsidRPr="006A1567">
        <w:rPr>
          <w:b/>
          <w:u w:val="single"/>
          <w:lang w:val="nl"/>
        </w:rPr>
        <w:t>Keuring</w:t>
      </w:r>
    </w:p>
    <w:p w:rsidR="006A1567" w:rsidRPr="006A1567" w:rsidRDefault="006A1567" w:rsidP="006A1567">
      <w:pPr>
        <w:spacing w:after="0" w:line="240" w:lineRule="auto"/>
      </w:pPr>
      <w:r w:rsidRPr="006A1567">
        <w:t>WAARBORGEN</w:t>
      </w:r>
    </w:p>
    <w:p w:rsidR="006A1567" w:rsidRPr="006A1567" w:rsidRDefault="006A1567" w:rsidP="006A1567">
      <w:pPr>
        <w:spacing w:after="0" w:line="240" w:lineRule="auto"/>
        <w:rPr>
          <w:lang w:val="nl"/>
        </w:rPr>
      </w:pPr>
      <w:r w:rsidRPr="006A1567">
        <w:rPr>
          <w:lang w:val="nl"/>
        </w:rPr>
        <w:t>Alle leidingen en hun verbindingen zijn blijvend waterdicht bij de vooropgestelde bedrijfsdruk en -temperatuur.</w:t>
      </w:r>
    </w:p>
    <w:p w:rsidR="006A1567" w:rsidRPr="006A1567" w:rsidRDefault="006A1567" w:rsidP="006A1567">
      <w:pPr>
        <w:spacing w:after="0" w:line="240" w:lineRule="auto"/>
      </w:pPr>
      <w:r w:rsidRPr="006A1567">
        <w:t>PROEVEN</w:t>
      </w:r>
    </w:p>
    <w:p w:rsidR="006A1567" w:rsidRPr="006A1567" w:rsidRDefault="006A1567" w:rsidP="006A1567">
      <w:pPr>
        <w:spacing w:after="0" w:line="240" w:lineRule="auto"/>
        <w:rPr>
          <w:lang w:val="nl"/>
        </w:rPr>
      </w:pPr>
      <w:r w:rsidRPr="006A1567">
        <w:rPr>
          <w:lang w:val="nl"/>
        </w:rPr>
        <w:t>Het CV-leidingnet wordt uitgetest op haar waterdichtheid volgens NBN D 11-101.</w:t>
      </w:r>
    </w:p>
    <w:p w:rsidR="006412EC" w:rsidRPr="006412EC" w:rsidRDefault="006412EC" w:rsidP="006412EC">
      <w:pPr>
        <w:spacing w:after="0" w:line="240" w:lineRule="auto"/>
        <w:rPr>
          <w:lang w:val="nl"/>
        </w:rPr>
      </w:pPr>
      <w:r w:rsidRPr="006412EC">
        <w:rPr>
          <w:lang w:val="nl"/>
        </w:rPr>
        <w:t xml:space="preserve">Drukproef in koude toestand van de leidingen (verplicht uit te voeren op elke installatie): de installatie wordt gedurende minstens 2 uur aan een waterdruk onderworpen van 4,5 bar (minimaal 1,5 maal de hoogste bedrijfsdruk, met een maximum van 6 bar), en mag daarbij geen enkel lek vertonen (geen drukval). </w:t>
      </w:r>
    </w:p>
    <w:p w:rsidR="006412EC" w:rsidRPr="006412EC" w:rsidRDefault="006412EC" w:rsidP="006412EC">
      <w:pPr>
        <w:spacing w:after="0" w:line="240" w:lineRule="auto"/>
        <w:rPr>
          <w:lang w:val="nl"/>
        </w:rPr>
      </w:pPr>
      <w:r w:rsidRPr="006412EC">
        <w:rPr>
          <w:lang w:val="nl"/>
        </w:rPr>
        <w:t>De proef is uit te voeren terwijl de leidingen nog volledig zichtbaar en toegankelijk zijn (d.w.z. geen anticorrosiebanden, geen bekleding, geen dekvloer).</w:t>
      </w:r>
    </w:p>
    <w:p w:rsidR="006412EC" w:rsidRPr="006412EC" w:rsidRDefault="006412EC" w:rsidP="006412EC">
      <w:pPr>
        <w:spacing w:after="0" w:line="240" w:lineRule="auto"/>
        <w:rPr>
          <w:lang w:val="nl"/>
        </w:rPr>
      </w:pPr>
      <w:r w:rsidRPr="006412EC">
        <w:rPr>
          <w:lang w:val="nl"/>
        </w:rPr>
        <w:t xml:space="preserve">De installateur stelt het personeel en het materiaal voor het uitvoeren van de proeven ter beschikking. </w:t>
      </w:r>
    </w:p>
    <w:p w:rsidR="006412EC" w:rsidRPr="006412EC" w:rsidRDefault="006412EC" w:rsidP="006412EC">
      <w:pPr>
        <w:spacing w:after="0" w:line="240" w:lineRule="auto"/>
        <w:rPr>
          <w:lang w:val="nl"/>
        </w:rPr>
      </w:pPr>
      <w:r w:rsidRPr="006412EC">
        <w:rPr>
          <w:lang w:val="nl"/>
        </w:rPr>
        <w:t xml:space="preserve">De prijs is opgenomen in onderstaande artikelen. </w:t>
      </w:r>
    </w:p>
    <w:p w:rsidR="006412EC" w:rsidRPr="006412EC" w:rsidRDefault="006412EC" w:rsidP="006412EC">
      <w:pPr>
        <w:spacing w:after="0" w:line="240" w:lineRule="auto"/>
        <w:rPr>
          <w:lang w:val="nl"/>
        </w:rPr>
      </w:pPr>
      <w:r w:rsidRPr="006412EC">
        <w:rPr>
          <w:lang w:val="nl"/>
        </w:rPr>
        <w:t>Proefattesten voor de voorlopige oplevering af te leveren aan het Bestuur.</w:t>
      </w:r>
    </w:p>
    <w:p w:rsidR="00673580" w:rsidRPr="00B5712C" w:rsidRDefault="00673580" w:rsidP="00673580">
      <w:pPr>
        <w:pStyle w:val="Kop2"/>
        <w:numPr>
          <w:ilvl w:val="0"/>
          <w:numId w:val="0"/>
        </w:numPr>
        <w:rPr>
          <w:color w:val="C3004A" w:themeColor="accent4"/>
        </w:rPr>
      </w:pPr>
      <w:bookmarkStart w:id="136" w:name="_Toc461710913"/>
      <w:r>
        <w:rPr>
          <w:color w:val="C3004A" w:themeColor="accent4"/>
        </w:rPr>
        <w:lastRenderedPageBreak/>
        <w:t>65.31.10.</w:t>
      </w:r>
      <w:r>
        <w:rPr>
          <w:color w:val="C3004A" w:themeColor="accent4"/>
        </w:rPr>
        <w:tab/>
        <w:t>leidingnet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buize</w:t>
      </w:r>
      <w:r w:rsidR="003D73AB">
        <w:rPr>
          <w:color w:val="C3004A" w:themeColor="accent4"/>
        </w:rPr>
        <w:t>n</w:t>
      </w:r>
      <w:r>
        <w:rPr>
          <w:color w:val="C3004A" w:themeColor="accent4"/>
        </w:rPr>
        <w:t>/staal</w:t>
      </w:r>
      <w:bookmarkEnd w:id="136"/>
    </w:p>
    <w:p w:rsidR="00E919C4" w:rsidRPr="00E919C4" w:rsidRDefault="00E919C4" w:rsidP="00E919C4">
      <w:pPr>
        <w:spacing w:after="0" w:line="240" w:lineRule="auto"/>
        <w:rPr>
          <w:b/>
          <w:u w:val="single"/>
          <w:lang w:val="nl"/>
        </w:rPr>
      </w:pPr>
      <w:r w:rsidRPr="00E919C4">
        <w:rPr>
          <w:b/>
          <w:u w:val="single"/>
          <w:lang w:val="nl"/>
        </w:rPr>
        <w:t>Meting</w:t>
      </w:r>
    </w:p>
    <w:p w:rsidR="00E919C4" w:rsidRPr="00E919C4" w:rsidRDefault="00E919C4" w:rsidP="00E919C4">
      <w:pPr>
        <w:spacing w:after="0" w:line="240" w:lineRule="auto"/>
        <w:rPr>
          <w:b/>
          <w:color w:val="0070C0"/>
        </w:rPr>
      </w:pPr>
      <w:r w:rsidRPr="00E919C4">
        <w:rPr>
          <w:b/>
          <w:color w:val="0070C0"/>
        </w:rPr>
        <w:t>(ofwel)</w:t>
      </w:r>
    </w:p>
    <w:p w:rsidR="00E919C4" w:rsidRPr="00E919C4" w:rsidRDefault="00E919C4" w:rsidP="00E919C4">
      <w:pPr>
        <w:spacing w:after="0" w:line="240" w:lineRule="auto"/>
        <w:rPr>
          <w:lang w:val="nl"/>
        </w:rPr>
      </w:pPr>
      <w:r w:rsidRPr="00E919C4">
        <w:rPr>
          <w:lang w:val="nl"/>
        </w:rPr>
        <w:t xml:space="preserve">meeteenheid: stuk </w:t>
      </w:r>
    </w:p>
    <w:p w:rsidR="00E919C4" w:rsidRPr="00E919C4" w:rsidRDefault="00E919C4" w:rsidP="00E919C4">
      <w:pPr>
        <w:spacing w:after="0" w:line="240" w:lineRule="auto"/>
        <w:rPr>
          <w:lang w:val="nl"/>
        </w:rPr>
      </w:pPr>
      <w:r w:rsidRPr="00E919C4">
        <w:rPr>
          <w:lang w:val="nl"/>
        </w:rPr>
        <w:t>meetcode: per installatie</w:t>
      </w:r>
    </w:p>
    <w:p w:rsidR="00E919C4" w:rsidRPr="00E919C4" w:rsidRDefault="00E919C4" w:rsidP="00E919C4">
      <w:pPr>
        <w:spacing w:after="0" w:line="240" w:lineRule="auto"/>
        <w:rPr>
          <w:lang w:val="nl"/>
        </w:rPr>
      </w:pPr>
      <w:r w:rsidRPr="00E919C4">
        <w:rPr>
          <w:lang w:val="nl"/>
        </w:rPr>
        <w:t>aard van de overeenkomst: Forfaitaire Hoeveelheid (FH)</w:t>
      </w:r>
    </w:p>
    <w:p w:rsidR="00E919C4" w:rsidRPr="00E919C4" w:rsidRDefault="00E919C4" w:rsidP="00E919C4">
      <w:pPr>
        <w:spacing w:after="0" w:line="240" w:lineRule="auto"/>
        <w:rPr>
          <w:b/>
          <w:color w:val="0070C0"/>
        </w:rPr>
      </w:pPr>
      <w:r w:rsidRPr="00E919C4">
        <w:rPr>
          <w:b/>
          <w:color w:val="0070C0"/>
        </w:rPr>
        <w:t>(ofwel)</w:t>
      </w:r>
    </w:p>
    <w:p w:rsidR="00E919C4" w:rsidRPr="00E919C4" w:rsidRDefault="00E919C4" w:rsidP="00E919C4">
      <w:pPr>
        <w:spacing w:after="0" w:line="240" w:lineRule="auto"/>
        <w:rPr>
          <w:lang w:val="nl"/>
        </w:rPr>
      </w:pPr>
      <w:r w:rsidRPr="00E919C4">
        <w:rPr>
          <w:lang w:val="nl"/>
        </w:rPr>
        <w:t>meeteenheid: per lm</w:t>
      </w:r>
    </w:p>
    <w:p w:rsidR="00E919C4" w:rsidRPr="00E919C4" w:rsidRDefault="00E919C4" w:rsidP="00E919C4">
      <w:pPr>
        <w:spacing w:after="0" w:line="240" w:lineRule="auto"/>
        <w:rPr>
          <w:lang w:val="nl"/>
        </w:rPr>
      </w:pPr>
      <w:r w:rsidRPr="00E919C4">
        <w:rPr>
          <w:lang w:val="nl"/>
        </w:rPr>
        <w:t>meetcode: netto lengte van de leidingen. Toebehoren worden niet gemeten en zijn inbegrepen in de eenheidsprijs</w:t>
      </w:r>
    </w:p>
    <w:p w:rsidR="00E919C4" w:rsidRPr="00E919C4" w:rsidRDefault="00E919C4" w:rsidP="00E919C4">
      <w:pPr>
        <w:spacing w:line="240" w:lineRule="auto"/>
        <w:rPr>
          <w:lang w:val="nl"/>
        </w:rPr>
      </w:pPr>
      <w:r w:rsidRPr="00E919C4">
        <w:rPr>
          <w:lang w:val="nl"/>
        </w:rPr>
        <w:t>aard van de overeenkomst: Forfaitaire Hoeveelheid (FH)</w:t>
      </w:r>
    </w:p>
    <w:p w:rsidR="00E919C4" w:rsidRPr="00E919C4" w:rsidRDefault="00E919C4" w:rsidP="00E919C4">
      <w:pPr>
        <w:spacing w:after="0" w:line="240" w:lineRule="auto"/>
        <w:rPr>
          <w:b/>
          <w:u w:val="single"/>
          <w:lang w:val="nl"/>
        </w:rPr>
      </w:pPr>
      <w:r w:rsidRPr="00E919C4">
        <w:rPr>
          <w:b/>
          <w:u w:val="single"/>
          <w:lang w:val="nl"/>
        </w:rPr>
        <w:t>Materiaal</w:t>
      </w:r>
    </w:p>
    <w:p w:rsidR="00E919C4" w:rsidRPr="00E919C4" w:rsidRDefault="00E919C4" w:rsidP="00E919C4">
      <w:pPr>
        <w:spacing w:after="0" w:line="240" w:lineRule="auto"/>
        <w:rPr>
          <w:lang w:val="nl"/>
        </w:rPr>
      </w:pPr>
      <w:r w:rsidRPr="00E919C4">
        <w:rPr>
          <w:lang w:val="nl"/>
        </w:rPr>
        <w:t>Leidingen uit roestvast staal, die op moment van aanbesteding beschikken over een ATG (of gelijkwaardig). Bewijs hiervan voor te leggen vóór bestelling van de materialen.</w:t>
      </w:r>
    </w:p>
    <w:p w:rsidR="00E919C4" w:rsidRPr="00E919C4" w:rsidRDefault="00E919C4" w:rsidP="00E919C4">
      <w:pPr>
        <w:spacing w:after="0" w:line="240" w:lineRule="auto"/>
        <w:rPr>
          <w:lang w:val="nl"/>
        </w:rPr>
      </w:pPr>
      <w:r w:rsidRPr="00E919C4">
        <w:rPr>
          <w:lang w:val="nl"/>
        </w:rPr>
        <w:t>Leidingen uit gegalvaniseerd staal (zinklaag minimaal 400 gr/m2), ze zijn geschikt voor verwarmingsinstallaties (&lt;</w:t>
      </w:r>
      <w:smartTag w:uri="urn:schemas-microsoft-com:office:smarttags" w:element="metricconverter">
        <w:smartTagPr>
          <w:attr w:name="ProductID" w:val="110ﾰC"/>
        </w:smartTagPr>
        <w:r w:rsidRPr="00E919C4">
          <w:rPr>
            <w:lang w:val="nl"/>
          </w:rPr>
          <w:t>110°C</w:t>
        </w:r>
      </w:smartTag>
      <w:r w:rsidRPr="00E919C4">
        <w:rPr>
          <w:lang w:val="nl"/>
        </w:rPr>
        <w:t>) met een maximale werkdruk tot 10 bar.</w:t>
      </w:r>
    </w:p>
    <w:p w:rsidR="00E919C4" w:rsidRPr="00E919C4" w:rsidRDefault="00E919C4" w:rsidP="00E919C4">
      <w:pPr>
        <w:spacing w:after="0" w:line="240" w:lineRule="auto"/>
        <w:rPr>
          <w:lang w:val="nl"/>
        </w:rPr>
      </w:pPr>
      <w:r w:rsidRPr="00E919C4">
        <w:rPr>
          <w:lang w:val="nl"/>
        </w:rPr>
        <w:t xml:space="preserve">De buizen voldoen aan de normen: </w:t>
      </w:r>
    </w:p>
    <w:p w:rsidR="00E919C4" w:rsidRPr="00CB1B3B" w:rsidRDefault="00E919C4" w:rsidP="00CB1B3B">
      <w:pPr>
        <w:pStyle w:val="Lijstalinea"/>
        <w:numPr>
          <w:ilvl w:val="0"/>
          <w:numId w:val="100"/>
        </w:numPr>
        <w:rPr>
          <w:rFonts w:asciiTheme="minorHAnsi" w:hAnsiTheme="minorHAnsi"/>
          <w:sz w:val="22"/>
          <w:szCs w:val="22"/>
        </w:rPr>
      </w:pPr>
      <w:r w:rsidRPr="00CB1B3B">
        <w:rPr>
          <w:rFonts w:asciiTheme="minorHAnsi" w:hAnsiTheme="minorHAnsi"/>
          <w:sz w:val="22"/>
          <w:szCs w:val="22"/>
        </w:rPr>
        <w:t>NBN A 25-103 - Stalen buizen voor courant gebruik - Schroefbare buizen</w:t>
      </w:r>
    </w:p>
    <w:p w:rsidR="00E919C4" w:rsidRPr="00CB1B3B" w:rsidRDefault="00E919C4" w:rsidP="00CB1B3B">
      <w:pPr>
        <w:pStyle w:val="Lijstalinea"/>
        <w:numPr>
          <w:ilvl w:val="0"/>
          <w:numId w:val="100"/>
        </w:numPr>
        <w:rPr>
          <w:rFonts w:asciiTheme="minorHAnsi" w:hAnsiTheme="minorHAnsi"/>
          <w:sz w:val="22"/>
          <w:szCs w:val="22"/>
        </w:rPr>
      </w:pPr>
      <w:r w:rsidRPr="00CB1B3B">
        <w:rPr>
          <w:rFonts w:asciiTheme="minorHAnsi" w:hAnsiTheme="minorHAnsi"/>
          <w:sz w:val="22"/>
          <w:szCs w:val="22"/>
        </w:rPr>
        <w:t>NBN A 25-104 - Stalen buizen voor courant gebruik - Pijpen met gladde uiteinden, niet schroefbaar</w:t>
      </w:r>
    </w:p>
    <w:p w:rsidR="00E919C4" w:rsidRPr="00CB1B3B" w:rsidRDefault="00E919C4" w:rsidP="00CB1B3B">
      <w:pPr>
        <w:pStyle w:val="Lijstalinea"/>
        <w:numPr>
          <w:ilvl w:val="0"/>
          <w:numId w:val="100"/>
        </w:numPr>
        <w:rPr>
          <w:rFonts w:asciiTheme="minorHAnsi" w:hAnsiTheme="minorHAnsi"/>
          <w:sz w:val="22"/>
          <w:szCs w:val="22"/>
        </w:rPr>
      </w:pPr>
      <w:r w:rsidRPr="00CB1B3B">
        <w:rPr>
          <w:rFonts w:asciiTheme="minorHAnsi" w:hAnsiTheme="minorHAnsi"/>
          <w:sz w:val="22"/>
          <w:szCs w:val="22"/>
        </w:rPr>
        <w:t>NBN EN 10220 - Naadloze en gelaste stalen buizen - Afmetingen en massa's per lengte-eenheid.</w:t>
      </w:r>
    </w:p>
    <w:p w:rsidR="00AD0CFF" w:rsidRPr="00AD0CFF" w:rsidRDefault="00AD0CFF" w:rsidP="00E919C4">
      <w:pPr>
        <w:spacing w:after="0" w:line="240" w:lineRule="auto"/>
        <w:rPr>
          <w:color w:val="C3004A" w:themeColor="accent4"/>
        </w:rPr>
      </w:pPr>
      <w:r>
        <w:rPr>
          <w:color w:val="C3004A" w:themeColor="accent4"/>
        </w:rPr>
        <w:t>Bovendien is de keuze van de buizen onderworpen aan de voorschriften van onderstaande tabel:</w:t>
      </w:r>
    </w:p>
    <w:p w:rsidR="002D34D0" w:rsidRPr="00E919C4" w:rsidRDefault="002D34D0" w:rsidP="00E919C4">
      <w:pPr>
        <w:spacing w:after="0" w:line="240" w:lineRule="auto"/>
      </w:pPr>
    </w:p>
    <w:tbl>
      <w:tblPr>
        <w:tblW w:w="8006" w:type="dxa"/>
        <w:jc w:val="center"/>
        <w:tblInd w:w="1835" w:type="dxa"/>
        <w:tblLook w:val="04A0" w:firstRow="1" w:lastRow="0" w:firstColumn="1" w:lastColumn="0" w:noHBand="0" w:noVBand="1"/>
      </w:tblPr>
      <w:tblGrid>
        <w:gridCol w:w="2087"/>
        <w:gridCol w:w="2283"/>
        <w:gridCol w:w="3636"/>
      </w:tblGrid>
      <w:tr w:rsidR="00F03A78" w:rsidTr="002D34D0">
        <w:trPr>
          <w:trHeight w:val="271"/>
          <w:jc w:val="center"/>
        </w:trPr>
        <w:tc>
          <w:tcPr>
            <w:tcW w:w="2087" w:type="dxa"/>
          </w:tcPr>
          <w:p w:rsidR="00F03A78" w:rsidRDefault="00F03A78" w:rsidP="001B792B">
            <w:pPr>
              <w:pStyle w:val="Geenafstand"/>
              <w:jc w:val="center"/>
              <w:rPr>
                <w:lang w:val="nl-BE"/>
              </w:rPr>
            </w:pPr>
            <w:r>
              <w:rPr>
                <w:lang w:val="nl-BE"/>
              </w:rPr>
              <w:t>Buisdiameters</w:t>
            </w:r>
          </w:p>
        </w:tc>
        <w:tc>
          <w:tcPr>
            <w:tcW w:w="2283" w:type="dxa"/>
          </w:tcPr>
          <w:p w:rsidR="00F03A78" w:rsidRDefault="00F03A78" w:rsidP="001B792B">
            <w:pPr>
              <w:pStyle w:val="Geenafstand"/>
              <w:jc w:val="center"/>
              <w:rPr>
                <w:lang w:val="nl-BE"/>
              </w:rPr>
            </w:pPr>
            <w:r>
              <w:rPr>
                <w:lang w:val="nl-BE"/>
              </w:rPr>
              <w:t>Verbindingen</w:t>
            </w:r>
          </w:p>
        </w:tc>
        <w:tc>
          <w:tcPr>
            <w:tcW w:w="3636" w:type="dxa"/>
          </w:tcPr>
          <w:p w:rsidR="00F03A78" w:rsidRDefault="00F03A78" w:rsidP="001B792B">
            <w:pPr>
              <w:pStyle w:val="Geenafstand"/>
              <w:jc w:val="center"/>
              <w:rPr>
                <w:lang w:val="nl-BE"/>
              </w:rPr>
            </w:pPr>
            <w:r>
              <w:rPr>
                <w:lang w:val="nl-BE"/>
              </w:rPr>
              <w:t>Norm en reeks</w:t>
            </w:r>
          </w:p>
        </w:tc>
      </w:tr>
      <w:tr w:rsidR="00F03A78" w:rsidRPr="00136D7C" w:rsidTr="002D34D0">
        <w:trPr>
          <w:trHeight w:val="161"/>
          <w:jc w:val="center"/>
        </w:trPr>
        <w:tc>
          <w:tcPr>
            <w:tcW w:w="2087" w:type="dxa"/>
          </w:tcPr>
          <w:p w:rsidR="00F03A78" w:rsidRPr="00AD0CFF" w:rsidRDefault="00F03A78" w:rsidP="001B792B">
            <w:pPr>
              <w:pStyle w:val="Geenafstand"/>
              <w:jc w:val="center"/>
              <w:rPr>
                <w:color w:val="C3004A" w:themeColor="accent4"/>
                <w:lang w:val="nl-BE"/>
              </w:rPr>
            </w:pPr>
            <w:r w:rsidRPr="00AD0CFF">
              <w:rPr>
                <w:color w:val="C3004A" w:themeColor="accent4"/>
                <w:lang w:val="nl-BE"/>
              </w:rPr>
              <w:t>≤ DN</w:t>
            </w:r>
            <w:r w:rsidR="002D34D0" w:rsidRPr="00AD0CFF">
              <w:rPr>
                <w:color w:val="C3004A" w:themeColor="accent4"/>
                <w:lang w:val="nl-BE"/>
              </w:rPr>
              <w:t xml:space="preserve"> </w:t>
            </w:r>
            <w:r w:rsidRPr="00AD0CFF">
              <w:rPr>
                <w:color w:val="C3004A" w:themeColor="accent4"/>
                <w:lang w:val="nl-BE"/>
              </w:rPr>
              <w:t>40</w:t>
            </w:r>
          </w:p>
        </w:tc>
        <w:tc>
          <w:tcPr>
            <w:tcW w:w="2283" w:type="dxa"/>
          </w:tcPr>
          <w:p w:rsidR="00F03A78" w:rsidRPr="00AD0CFF" w:rsidRDefault="00F03A78" w:rsidP="001B792B">
            <w:pPr>
              <w:pStyle w:val="Geenafstand"/>
              <w:jc w:val="center"/>
              <w:rPr>
                <w:color w:val="C3004A" w:themeColor="accent4"/>
                <w:lang w:val="nl-BE"/>
              </w:rPr>
            </w:pPr>
            <w:r w:rsidRPr="00AD0CFF">
              <w:rPr>
                <w:color w:val="C3004A" w:themeColor="accent4"/>
                <w:lang w:val="nl-BE"/>
              </w:rPr>
              <w:t>geschroefd</w:t>
            </w:r>
          </w:p>
          <w:p w:rsidR="00F03A78" w:rsidRPr="00AD0CFF" w:rsidRDefault="00F03A78" w:rsidP="001B792B">
            <w:pPr>
              <w:pStyle w:val="Geenafstand"/>
              <w:jc w:val="center"/>
              <w:rPr>
                <w:color w:val="C3004A" w:themeColor="accent4"/>
                <w:lang w:val="nl-BE"/>
              </w:rPr>
            </w:pPr>
            <w:r w:rsidRPr="00AD0CFF">
              <w:rPr>
                <w:color w:val="C3004A" w:themeColor="accent4"/>
                <w:lang w:val="nl-BE"/>
              </w:rPr>
              <w:t>gelast</w:t>
            </w:r>
          </w:p>
        </w:tc>
        <w:tc>
          <w:tcPr>
            <w:tcW w:w="3636" w:type="dxa"/>
          </w:tcPr>
          <w:p w:rsidR="00F03A78" w:rsidRPr="001B693D" w:rsidRDefault="002D34D0" w:rsidP="001B792B">
            <w:pPr>
              <w:pStyle w:val="Geenafstand"/>
              <w:jc w:val="center"/>
              <w:rPr>
                <w:color w:val="C3004A" w:themeColor="accent4"/>
                <w:lang w:val="en-US"/>
              </w:rPr>
            </w:pPr>
            <w:r w:rsidRPr="001B693D">
              <w:rPr>
                <w:color w:val="C3004A" w:themeColor="accent4"/>
                <w:lang w:val="en-US"/>
              </w:rPr>
              <w:t>A 25-103 halfzware reeks</w:t>
            </w:r>
          </w:p>
          <w:p w:rsidR="002D34D0" w:rsidRPr="001B693D" w:rsidRDefault="002D34D0" w:rsidP="001B792B">
            <w:pPr>
              <w:pStyle w:val="Geenafstand"/>
              <w:jc w:val="center"/>
              <w:rPr>
                <w:color w:val="C3004A" w:themeColor="accent4"/>
                <w:lang w:val="en-US"/>
              </w:rPr>
            </w:pPr>
            <w:r w:rsidRPr="001B693D">
              <w:rPr>
                <w:color w:val="C3004A" w:themeColor="accent4"/>
                <w:lang w:val="en-US"/>
              </w:rPr>
              <w:t>A 25-104 normale reeks</w:t>
            </w:r>
          </w:p>
        </w:tc>
      </w:tr>
      <w:tr w:rsidR="00F03A78" w:rsidTr="002D34D0">
        <w:trPr>
          <w:trHeight w:val="271"/>
          <w:jc w:val="center"/>
        </w:trPr>
        <w:tc>
          <w:tcPr>
            <w:tcW w:w="2087" w:type="dxa"/>
          </w:tcPr>
          <w:p w:rsidR="00F03A78" w:rsidRPr="00AD0CFF" w:rsidRDefault="002D34D0" w:rsidP="001B792B">
            <w:pPr>
              <w:pStyle w:val="Geenafstand"/>
              <w:jc w:val="center"/>
              <w:rPr>
                <w:color w:val="C3004A" w:themeColor="accent4"/>
                <w:lang w:val="nl-BE"/>
              </w:rPr>
            </w:pPr>
            <w:r w:rsidRPr="00AD0CFF">
              <w:rPr>
                <w:color w:val="C3004A" w:themeColor="accent4"/>
              </w:rPr>
              <w:t>≥ DN 50</w:t>
            </w:r>
          </w:p>
        </w:tc>
        <w:tc>
          <w:tcPr>
            <w:tcW w:w="2283" w:type="dxa"/>
          </w:tcPr>
          <w:p w:rsidR="00F03A78" w:rsidRPr="00AD0CFF" w:rsidRDefault="002D34D0" w:rsidP="001B792B">
            <w:pPr>
              <w:pStyle w:val="Geenafstand"/>
              <w:jc w:val="center"/>
              <w:rPr>
                <w:color w:val="C3004A" w:themeColor="accent4"/>
              </w:rPr>
            </w:pPr>
            <w:r w:rsidRPr="00AD0CFF">
              <w:rPr>
                <w:color w:val="C3004A" w:themeColor="accent4"/>
                <w:lang w:val="nl-BE"/>
              </w:rPr>
              <w:t>gelast</w:t>
            </w:r>
          </w:p>
        </w:tc>
        <w:tc>
          <w:tcPr>
            <w:tcW w:w="3636" w:type="dxa"/>
          </w:tcPr>
          <w:p w:rsidR="00F03A78" w:rsidRPr="00AD0CFF" w:rsidRDefault="002D34D0" w:rsidP="001B792B">
            <w:pPr>
              <w:pStyle w:val="Geenafstand"/>
              <w:jc w:val="center"/>
              <w:rPr>
                <w:color w:val="C3004A" w:themeColor="accent4"/>
                <w:lang w:val="nl-BE"/>
              </w:rPr>
            </w:pPr>
            <w:r w:rsidRPr="00AD0CFF">
              <w:rPr>
                <w:color w:val="C3004A" w:themeColor="accent4"/>
                <w:lang w:val="nl-BE"/>
              </w:rPr>
              <w:t>A 25-104 normale reeks</w:t>
            </w:r>
          </w:p>
        </w:tc>
      </w:tr>
    </w:tbl>
    <w:p w:rsidR="00AD0CFF" w:rsidRDefault="00AD0CFF" w:rsidP="00E7612A">
      <w:pPr>
        <w:spacing w:after="0" w:line="240" w:lineRule="auto"/>
        <w:rPr>
          <w:lang w:val="nl-BE"/>
        </w:rPr>
      </w:pPr>
    </w:p>
    <w:p w:rsidR="00CB1B3B" w:rsidRPr="00CB1B3B" w:rsidRDefault="00CB1B3B" w:rsidP="00CB1B3B">
      <w:pPr>
        <w:spacing w:after="0" w:line="240" w:lineRule="auto"/>
        <w:rPr>
          <w:b/>
          <w:u w:val="single"/>
          <w:lang w:val="nl"/>
        </w:rPr>
      </w:pPr>
      <w:r w:rsidRPr="00CB1B3B">
        <w:rPr>
          <w:b/>
          <w:u w:val="single"/>
          <w:lang w:val="nl"/>
        </w:rPr>
        <w:t>Uitvoering</w:t>
      </w:r>
    </w:p>
    <w:p w:rsidR="00CB1B3B" w:rsidRPr="00CB1B3B" w:rsidRDefault="00CB1B3B" w:rsidP="00CB1B3B">
      <w:pPr>
        <w:spacing w:after="0" w:line="240" w:lineRule="auto"/>
        <w:rPr>
          <w:lang w:val="nl"/>
        </w:rPr>
      </w:pPr>
      <w:r w:rsidRPr="00CB1B3B">
        <w:rPr>
          <w:lang w:val="nl"/>
        </w:rPr>
        <w:t>Alle leidingen worden met afschot naar de ketel of een aftapkraan gelegd zodat het net volledig kan leeggemaakt worden. Alle hoogste punten worden voorzien van een ontluchtingsmogelijkheid (via radiator en/of een automatische en gemakkelijk te onderhouden ontluchter).</w:t>
      </w:r>
    </w:p>
    <w:p w:rsidR="00CB1B3B" w:rsidRPr="00CB1B3B" w:rsidRDefault="00CB1B3B" w:rsidP="00CB1B3B">
      <w:pPr>
        <w:spacing w:after="0" w:line="240" w:lineRule="auto"/>
        <w:rPr>
          <w:lang w:val="nl"/>
        </w:rPr>
      </w:pPr>
      <w:r w:rsidRPr="00CB1B3B">
        <w:rPr>
          <w:lang w:val="nl"/>
        </w:rPr>
        <w:t>De leidingen moeten gesneden worden met een speciaal gereedschap en nadien zorgvuldig worden ontbraamd.</w:t>
      </w:r>
    </w:p>
    <w:p w:rsidR="00CB1B3B" w:rsidRPr="00CB1B3B" w:rsidRDefault="00CB1B3B" w:rsidP="00CB1B3B">
      <w:pPr>
        <w:spacing w:after="0" w:line="240" w:lineRule="auto"/>
        <w:rPr>
          <w:lang w:val="nl"/>
        </w:rPr>
      </w:pPr>
      <w:r w:rsidRPr="00CB1B3B">
        <w:rPr>
          <w:lang w:val="nl"/>
        </w:rPr>
        <w:t>De opbouwleidingen worden perfect rechtlijnig geplaatst, waarbij iedere richtingsverandering of aftakking perfect haaks wordt uitgevoerd d.m.v. verbindingsstukken.</w:t>
      </w:r>
    </w:p>
    <w:p w:rsidR="00CB1B3B" w:rsidRPr="00CB1B3B" w:rsidRDefault="00CB1B3B" w:rsidP="00CB1B3B">
      <w:pPr>
        <w:spacing w:after="0" w:line="240" w:lineRule="auto"/>
        <w:rPr>
          <w:lang w:val="nl"/>
        </w:rPr>
      </w:pPr>
      <w:r w:rsidRPr="00CB1B3B">
        <w:rPr>
          <w:lang w:val="nl"/>
        </w:rPr>
        <w:t>Geen enkele verbinding mag geplaatst worden op achteraf onbereikbare plaatsen (vloeren, wanden, …). De verbindingen en dichtingen worden uitgevoerd volgens NBN 237 (normen van de reeks D 30) d.m.v. :</w:t>
      </w:r>
    </w:p>
    <w:p w:rsidR="00CB1B3B" w:rsidRPr="00CB1B3B" w:rsidRDefault="00CB1B3B" w:rsidP="00CB1B3B">
      <w:pPr>
        <w:pStyle w:val="Lijstalinea"/>
        <w:numPr>
          <w:ilvl w:val="0"/>
          <w:numId w:val="99"/>
        </w:numPr>
        <w:rPr>
          <w:rFonts w:asciiTheme="minorHAnsi" w:hAnsiTheme="minorHAnsi"/>
          <w:sz w:val="22"/>
          <w:szCs w:val="22"/>
        </w:rPr>
      </w:pPr>
      <w:r w:rsidRPr="00CB1B3B">
        <w:rPr>
          <w:rFonts w:asciiTheme="minorHAnsi" w:hAnsiTheme="minorHAnsi"/>
          <w:sz w:val="22"/>
          <w:szCs w:val="22"/>
        </w:rPr>
        <w:t>Schroefverbindingen tot maximum ND 40. Bij schroefdraadverbindingen wordt gebruik gemaakt van hulpstukken uit smeedbaar gietijzer, een geschikte pasta en speciale afdichtingmiddelen met uitsluiting van natuurlijke hennepvezels. Verbindingen met lange cilindrische schroefdraad en nippels met cilindrische schroefdraad zijn verboden.</w:t>
      </w:r>
    </w:p>
    <w:p w:rsidR="00CB1B3B" w:rsidRPr="00CB1B3B" w:rsidRDefault="00CB1B3B" w:rsidP="00CB1B3B">
      <w:pPr>
        <w:pStyle w:val="Lijstalinea"/>
        <w:numPr>
          <w:ilvl w:val="0"/>
          <w:numId w:val="99"/>
        </w:numPr>
        <w:rPr>
          <w:rFonts w:asciiTheme="minorHAnsi" w:hAnsiTheme="minorHAnsi"/>
          <w:sz w:val="22"/>
          <w:szCs w:val="22"/>
        </w:rPr>
      </w:pPr>
      <w:r w:rsidRPr="00CB1B3B">
        <w:rPr>
          <w:rFonts w:asciiTheme="minorHAnsi" w:hAnsiTheme="minorHAnsi"/>
          <w:sz w:val="22"/>
          <w:szCs w:val="22"/>
        </w:rPr>
        <w:t xml:space="preserve">Lasverbindingen voor buizen met diameter gelijk aan of groter dan ND 50. Bij lasverbindingen wordt bij richtingsveranderingen verplicht gebruik gemaakt van lasfittingen. Het soldeerlassen moet de vernieling of onderbreking voorkomen van de zink. </w:t>
      </w:r>
    </w:p>
    <w:p w:rsidR="00CB1B3B" w:rsidRPr="00CB1B3B" w:rsidRDefault="00CB1B3B" w:rsidP="00CB1B3B">
      <w:pPr>
        <w:pStyle w:val="Lijstalinea"/>
        <w:numPr>
          <w:ilvl w:val="0"/>
          <w:numId w:val="99"/>
        </w:numPr>
        <w:rPr>
          <w:rFonts w:asciiTheme="minorHAnsi" w:hAnsiTheme="minorHAnsi"/>
          <w:sz w:val="22"/>
          <w:szCs w:val="22"/>
        </w:rPr>
      </w:pPr>
      <w:r w:rsidRPr="00CB1B3B">
        <w:rPr>
          <w:rFonts w:asciiTheme="minorHAnsi" w:hAnsiTheme="minorHAnsi"/>
          <w:sz w:val="22"/>
          <w:szCs w:val="22"/>
        </w:rPr>
        <w:t>Lasverbindingen worden steeds verplicht gesteld bij verzonken leidingen, met uitzondering van die plaatsen waar bij laswerk brandgevaar kan ontstaan.</w:t>
      </w:r>
    </w:p>
    <w:p w:rsidR="00CB1B3B" w:rsidRPr="00CB1B3B" w:rsidRDefault="00CB1B3B" w:rsidP="00CB1B3B">
      <w:pPr>
        <w:spacing w:after="0" w:line="240" w:lineRule="auto"/>
        <w:rPr>
          <w:lang w:val="nl"/>
        </w:rPr>
      </w:pPr>
      <w:r w:rsidRPr="00CB1B3B">
        <w:rPr>
          <w:lang w:val="nl"/>
        </w:rPr>
        <w:t>De leidingen die in opbouw geplaatst worden, worden trillings- en geluidsvrij bevestigd d.m.v. daartoe geschikte beugels met schroef en plug of op gegalvaniseerd stalen rails in U-vorm, bevestigd door minstens twee vijzen en pluggen. Waar mogelijk worden ze gegroepeerd in leidingkokers of opgelegd in schalen.</w:t>
      </w:r>
    </w:p>
    <w:p w:rsidR="00CB1B3B" w:rsidRDefault="00CB1B3B" w:rsidP="00CB1B3B">
      <w:pPr>
        <w:spacing w:after="0" w:line="240" w:lineRule="auto"/>
        <w:rPr>
          <w:lang w:val="nl"/>
        </w:rPr>
      </w:pPr>
      <w:r w:rsidRPr="00CB1B3B">
        <w:rPr>
          <w:lang w:val="nl"/>
        </w:rPr>
        <w:lastRenderedPageBreak/>
        <w:t>De maximale tussenafstanden bedragen respectievelijk:</w:t>
      </w:r>
    </w:p>
    <w:p w:rsidR="00AD13D5" w:rsidRDefault="00AD13D5" w:rsidP="00CB1B3B">
      <w:pPr>
        <w:spacing w:after="0" w:line="240" w:lineRule="auto"/>
        <w:rPr>
          <w:lang w:val="nl"/>
        </w:rPr>
      </w:pPr>
    </w:p>
    <w:tbl>
      <w:tblPr>
        <w:tblW w:w="0" w:type="auto"/>
        <w:jc w:val="center"/>
        <w:tblLook w:val="04A0" w:firstRow="1" w:lastRow="0" w:firstColumn="1" w:lastColumn="0" w:noHBand="0" w:noVBand="1"/>
      </w:tblPr>
      <w:tblGrid>
        <w:gridCol w:w="3922"/>
        <w:gridCol w:w="2283"/>
        <w:gridCol w:w="2283"/>
      </w:tblGrid>
      <w:tr w:rsidR="00AD13D5" w:rsidTr="001B792B">
        <w:trPr>
          <w:trHeight w:val="271"/>
          <w:jc w:val="center"/>
        </w:trPr>
        <w:tc>
          <w:tcPr>
            <w:tcW w:w="3922" w:type="dxa"/>
          </w:tcPr>
          <w:p w:rsidR="00AD13D5" w:rsidRDefault="00AD13D5" w:rsidP="001B792B">
            <w:pPr>
              <w:pStyle w:val="Geenafstand"/>
              <w:jc w:val="center"/>
              <w:rPr>
                <w:lang w:val="nl-BE"/>
              </w:rPr>
            </w:pPr>
            <w:r>
              <w:rPr>
                <w:lang w:val="nl-BE"/>
              </w:rPr>
              <w:t>Buisdiameters</w:t>
            </w:r>
          </w:p>
        </w:tc>
        <w:tc>
          <w:tcPr>
            <w:tcW w:w="2283" w:type="dxa"/>
          </w:tcPr>
          <w:p w:rsidR="00AD13D5" w:rsidRDefault="00AD13D5" w:rsidP="001B792B">
            <w:pPr>
              <w:pStyle w:val="Geenafstand"/>
              <w:jc w:val="center"/>
              <w:rPr>
                <w:lang w:val="nl-BE"/>
              </w:rPr>
            </w:pPr>
            <w:r>
              <w:rPr>
                <w:lang w:val="nl-BE"/>
              </w:rPr>
              <w:t>Horizontale tussenafstand</w:t>
            </w:r>
          </w:p>
        </w:tc>
        <w:tc>
          <w:tcPr>
            <w:tcW w:w="2283" w:type="dxa"/>
          </w:tcPr>
          <w:p w:rsidR="00AD13D5" w:rsidRDefault="00AD13D5" w:rsidP="001B792B">
            <w:pPr>
              <w:pStyle w:val="Geenafstand"/>
              <w:jc w:val="center"/>
              <w:rPr>
                <w:lang w:val="nl-BE"/>
              </w:rPr>
            </w:pPr>
            <w:r>
              <w:rPr>
                <w:lang w:val="nl-BE"/>
              </w:rPr>
              <w:t>Verticale tussenafstand</w:t>
            </w:r>
          </w:p>
        </w:tc>
      </w:tr>
      <w:tr w:rsidR="00AD13D5" w:rsidTr="001B792B">
        <w:trPr>
          <w:trHeight w:val="161"/>
          <w:jc w:val="center"/>
        </w:trPr>
        <w:tc>
          <w:tcPr>
            <w:tcW w:w="3922" w:type="dxa"/>
          </w:tcPr>
          <w:p w:rsidR="00AD13D5" w:rsidRDefault="00AD13D5" w:rsidP="001B792B">
            <w:pPr>
              <w:pStyle w:val="Geenafstand"/>
              <w:jc w:val="center"/>
              <w:rPr>
                <w:lang w:val="nl-BE"/>
              </w:rPr>
            </w:pPr>
            <w:r>
              <w:rPr>
                <w:lang w:val="nl-BE"/>
              </w:rPr>
              <w:t>DN 10 / 15 / 20</w:t>
            </w:r>
          </w:p>
        </w:tc>
        <w:tc>
          <w:tcPr>
            <w:tcW w:w="2283" w:type="dxa"/>
          </w:tcPr>
          <w:p w:rsidR="00AD13D5" w:rsidRDefault="00AD13D5" w:rsidP="001B792B">
            <w:pPr>
              <w:pStyle w:val="Geenafstand"/>
              <w:jc w:val="center"/>
              <w:rPr>
                <w:lang w:val="nl-BE"/>
              </w:rPr>
            </w:pPr>
            <w:r>
              <w:rPr>
                <w:lang w:val="nl-BE"/>
              </w:rPr>
              <w:t>max. 100 cm</w:t>
            </w:r>
          </w:p>
        </w:tc>
        <w:tc>
          <w:tcPr>
            <w:tcW w:w="2283" w:type="dxa"/>
          </w:tcPr>
          <w:p w:rsidR="00AD13D5" w:rsidRDefault="00AD13D5" w:rsidP="001B792B">
            <w:pPr>
              <w:pStyle w:val="Geenafstand"/>
              <w:jc w:val="center"/>
              <w:rPr>
                <w:lang w:val="nl-BE"/>
              </w:rPr>
            </w:pPr>
            <w:r>
              <w:rPr>
                <w:lang w:val="nl-BE"/>
              </w:rPr>
              <w:t>max. 150 cm</w:t>
            </w:r>
          </w:p>
        </w:tc>
      </w:tr>
      <w:tr w:rsidR="00AD13D5" w:rsidTr="001B792B">
        <w:trPr>
          <w:trHeight w:val="271"/>
          <w:jc w:val="center"/>
        </w:trPr>
        <w:tc>
          <w:tcPr>
            <w:tcW w:w="3922" w:type="dxa"/>
          </w:tcPr>
          <w:p w:rsidR="00AD13D5" w:rsidRDefault="00AD13D5" w:rsidP="001B792B">
            <w:pPr>
              <w:pStyle w:val="Geenafstand"/>
              <w:jc w:val="center"/>
              <w:rPr>
                <w:lang w:val="nl-BE"/>
              </w:rPr>
            </w:pPr>
            <w:r>
              <w:t>DN 25 / 32 / 40</w:t>
            </w:r>
          </w:p>
        </w:tc>
        <w:tc>
          <w:tcPr>
            <w:tcW w:w="2283" w:type="dxa"/>
          </w:tcPr>
          <w:p w:rsidR="00AD13D5" w:rsidRDefault="00AD13D5" w:rsidP="001B792B">
            <w:pPr>
              <w:pStyle w:val="Geenafstand"/>
              <w:jc w:val="center"/>
            </w:pPr>
            <w:r>
              <w:rPr>
                <w:lang w:val="nl-BE"/>
              </w:rPr>
              <w:t>max. 150 cm</w:t>
            </w:r>
          </w:p>
        </w:tc>
        <w:tc>
          <w:tcPr>
            <w:tcW w:w="2283" w:type="dxa"/>
          </w:tcPr>
          <w:p w:rsidR="00AD13D5" w:rsidRDefault="00AD13D5" w:rsidP="001B792B">
            <w:pPr>
              <w:pStyle w:val="Geenafstand"/>
              <w:jc w:val="center"/>
              <w:rPr>
                <w:lang w:val="nl-BE"/>
              </w:rPr>
            </w:pPr>
            <w:r>
              <w:rPr>
                <w:lang w:val="nl-BE"/>
              </w:rPr>
              <w:t>max. 200 cm</w:t>
            </w:r>
          </w:p>
        </w:tc>
      </w:tr>
      <w:tr w:rsidR="00AD13D5" w:rsidTr="001B792B">
        <w:trPr>
          <w:trHeight w:val="271"/>
          <w:jc w:val="center"/>
        </w:trPr>
        <w:tc>
          <w:tcPr>
            <w:tcW w:w="3922" w:type="dxa"/>
          </w:tcPr>
          <w:p w:rsidR="00AD13D5" w:rsidRPr="000F4BC5" w:rsidRDefault="00AD13D5" w:rsidP="001B792B">
            <w:pPr>
              <w:pStyle w:val="Geenafstand"/>
              <w:jc w:val="center"/>
              <w:rPr>
                <w:b/>
                <w:lang w:val="nl-BE"/>
              </w:rPr>
            </w:pPr>
            <w:r>
              <w:t>DN 50 / 65 / 80</w:t>
            </w:r>
          </w:p>
        </w:tc>
        <w:tc>
          <w:tcPr>
            <w:tcW w:w="2283" w:type="dxa"/>
          </w:tcPr>
          <w:p w:rsidR="00AD13D5" w:rsidRDefault="00AD13D5" w:rsidP="001B792B">
            <w:pPr>
              <w:pStyle w:val="Geenafstand"/>
              <w:jc w:val="center"/>
            </w:pPr>
            <w:r>
              <w:rPr>
                <w:lang w:val="nl-BE"/>
              </w:rPr>
              <w:t>max. 200 cm</w:t>
            </w:r>
          </w:p>
        </w:tc>
        <w:tc>
          <w:tcPr>
            <w:tcW w:w="2283" w:type="dxa"/>
          </w:tcPr>
          <w:p w:rsidR="00AD13D5" w:rsidRDefault="00AD13D5" w:rsidP="001B792B">
            <w:pPr>
              <w:pStyle w:val="Geenafstand"/>
              <w:jc w:val="center"/>
              <w:rPr>
                <w:lang w:val="nl-BE"/>
              </w:rPr>
            </w:pPr>
            <w:r>
              <w:rPr>
                <w:lang w:val="nl-BE"/>
              </w:rPr>
              <w:t>max. 300 cm</w:t>
            </w:r>
          </w:p>
        </w:tc>
      </w:tr>
    </w:tbl>
    <w:p w:rsidR="00AD13D5" w:rsidRDefault="00AD13D5" w:rsidP="00CB1B3B">
      <w:pPr>
        <w:spacing w:after="0" w:line="240" w:lineRule="auto"/>
        <w:rPr>
          <w:lang w:val="nl"/>
        </w:rPr>
      </w:pPr>
    </w:p>
    <w:p w:rsidR="00071E84" w:rsidRPr="00071E84" w:rsidRDefault="00071E84" w:rsidP="00071E84">
      <w:pPr>
        <w:spacing w:after="0" w:line="240" w:lineRule="auto"/>
        <w:rPr>
          <w:lang w:val="nl"/>
        </w:rPr>
      </w:pPr>
      <w:r w:rsidRPr="00071E84">
        <w:rPr>
          <w:lang w:val="nl"/>
        </w:rPr>
        <w:t>Het leidingverloop biedt voldoende mogelijkheden tot uitzetting. Waar nodig worden uitzettingscompensatoren voorzien. De nodige berekeningen en een gedetailleerd uitvoeringsschema worden ter goedkeuring voorgelegd aan de ontwerper.</w:t>
      </w:r>
    </w:p>
    <w:p w:rsidR="00071E84" w:rsidRPr="00071E84" w:rsidRDefault="00071E84" w:rsidP="00071E84">
      <w:pPr>
        <w:spacing w:line="240" w:lineRule="auto"/>
        <w:rPr>
          <w:lang w:val="nl"/>
        </w:rPr>
      </w:pPr>
      <w:r w:rsidRPr="00071E84">
        <w:rPr>
          <w:lang w:val="nl"/>
        </w:rPr>
        <w:t xml:space="preserve">Leidingen die worden ingewerkt in muren en vloeren zijn beschermd met een PVC-mantel en/of worden vooraf spiraalvormig omwonden met anticorrosie hechtende PVC-band, waarbij iedere winding de vorige overlapt met een overlapping van minimaal </w:t>
      </w:r>
      <w:smartTag w:uri="urn:schemas-microsoft-com:office:smarttags" w:element="metricconverter">
        <w:smartTagPr>
          <w:attr w:name="ProductID" w:val="20 mm"/>
        </w:smartTagPr>
        <w:r w:rsidRPr="00071E84">
          <w:rPr>
            <w:lang w:val="nl"/>
          </w:rPr>
          <w:t>20 mm</w:t>
        </w:r>
      </w:smartTag>
      <w:r w:rsidRPr="00071E84">
        <w:rPr>
          <w:lang w:val="nl"/>
        </w:rPr>
        <w:t xml:space="preserve"> per winding, volgens NBN EN 12068. De omhulde leidingen moeten volledig bestand zijn tegen corrosie van chemische en elektrolytische aard.</w:t>
      </w:r>
    </w:p>
    <w:p w:rsidR="00071E84" w:rsidRPr="00071E84" w:rsidRDefault="00071E84" w:rsidP="00071E84">
      <w:pPr>
        <w:spacing w:after="0" w:line="240" w:lineRule="auto"/>
        <w:rPr>
          <w:u w:val="single"/>
          <w:lang w:val="nl"/>
        </w:rPr>
      </w:pPr>
      <w:r w:rsidRPr="00071E84">
        <w:rPr>
          <w:u w:val="single"/>
          <w:lang w:val="nl"/>
        </w:rPr>
        <w:t>Aanvullende specificaties (te schrappen door ontwerper indien niet van toepassing)</w:t>
      </w:r>
    </w:p>
    <w:p w:rsidR="00071E84" w:rsidRPr="00071E84" w:rsidRDefault="00071E84" w:rsidP="00071E84">
      <w:pPr>
        <w:spacing w:after="0" w:line="240" w:lineRule="auto"/>
        <w:rPr>
          <w:lang w:val="nl"/>
        </w:rPr>
      </w:pPr>
      <w:r w:rsidRPr="00071E84">
        <w:rPr>
          <w:lang w:val="nl"/>
        </w:rPr>
        <w:t>Alle leidingen worden in opbouw geplaatst behalve: …</w:t>
      </w:r>
    </w:p>
    <w:p w:rsidR="00071E84" w:rsidRPr="00071E84" w:rsidRDefault="00071E84" w:rsidP="00071E84">
      <w:pPr>
        <w:spacing w:line="240" w:lineRule="auto"/>
        <w:rPr>
          <w:lang w:val="nl"/>
        </w:rPr>
      </w:pPr>
      <w:r w:rsidRPr="00071E84">
        <w:rPr>
          <w:lang w:val="nl"/>
        </w:rPr>
        <w:t>Leidingisolatie: alle ingewerkte leidingen en opbouwleidingen in niet verwarmde ruimten worden geïsoleerd met een zelfdovende en dampdichte buisisolatie. Zie art. 65.33.</w:t>
      </w:r>
    </w:p>
    <w:p w:rsidR="00071E84" w:rsidRPr="00071E84" w:rsidRDefault="00071E84" w:rsidP="00071E84">
      <w:pPr>
        <w:spacing w:after="0" w:line="240" w:lineRule="auto"/>
        <w:rPr>
          <w:b/>
          <w:u w:val="single"/>
          <w:lang w:val="nl"/>
        </w:rPr>
      </w:pPr>
      <w:r w:rsidRPr="00071E84">
        <w:rPr>
          <w:b/>
          <w:u w:val="single"/>
          <w:lang w:val="nl"/>
        </w:rPr>
        <w:t>Toepassing</w:t>
      </w:r>
    </w:p>
    <w:p w:rsidR="00071E84" w:rsidRPr="00071E84" w:rsidRDefault="00071E84" w:rsidP="00071E84">
      <w:pPr>
        <w:spacing w:after="0" w:line="240" w:lineRule="auto"/>
        <w:rPr>
          <w:lang w:val="nl"/>
        </w:rPr>
      </w:pPr>
      <w:r w:rsidRPr="00071E84">
        <w:rPr>
          <w:lang w:val="nl"/>
        </w:rPr>
        <w:t>Tussen ketel en collector</w:t>
      </w:r>
    </w:p>
    <w:p w:rsidR="00071E84" w:rsidRPr="00071E84" w:rsidRDefault="00071E84" w:rsidP="00071E84">
      <w:pPr>
        <w:spacing w:after="0" w:line="240" w:lineRule="auto"/>
        <w:rPr>
          <w:lang w:val="nl"/>
        </w:rPr>
      </w:pPr>
      <w:r w:rsidRPr="00071E84">
        <w:rPr>
          <w:lang w:val="nl"/>
        </w:rPr>
        <w:t xml:space="preserve">Tussen collector en radiatoren (systeem in opbouw) </w:t>
      </w:r>
      <w:r w:rsidRPr="009B3ECB">
        <w:rPr>
          <w:color w:val="0070C0"/>
          <w:lang w:val="nl"/>
        </w:rPr>
        <w:t>volgens het tracé aangegeven op de plannen / …</w:t>
      </w:r>
    </w:p>
    <w:p w:rsidR="003D73AB" w:rsidRPr="00B5712C" w:rsidRDefault="003D73AB" w:rsidP="003D73AB">
      <w:pPr>
        <w:pStyle w:val="Kop2"/>
        <w:numPr>
          <w:ilvl w:val="0"/>
          <w:numId w:val="0"/>
        </w:numPr>
        <w:rPr>
          <w:color w:val="C3004A" w:themeColor="accent4"/>
        </w:rPr>
      </w:pPr>
      <w:bookmarkStart w:id="137" w:name="_Toc461710914"/>
      <w:r>
        <w:rPr>
          <w:color w:val="C3004A" w:themeColor="accent4"/>
        </w:rPr>
        <w:t>65.31.20.</w:t>
      </w:r>
      <w:r>
        <w:rPr>
          <w:color w:val="C3004A" w:themeColor="accent4"/>
        </w:rPr>
        <w:tab/>
        <w:t>leidingnet &amp; toebehoren</w:t>
      </w:r>
      <w:r w:rsidRPr="00B5712C">
        <w:rPr>
          <w:color w:val="C3004A" w:themeColor="accent4"/>
        </w:rPr>
        <w:t xml:space="preserve"> </w:t>
      </w:r>
      <w:r>
        <w:rPr>
          <w:color w:val="C3004A" w:themeColor="accent4"/>
        </w:rPr>
        <w:t>–</w:t>
      </w:r>
      <w:r w:rsidRPr="00B5712C">
        <w:rPr>
          <w:color w:val="C3004A" w:themeColor="accent4"/>
        </w:rPr>
        <w:t xml:space="preserve"> </w:t>
      </w:r>
      <w:r w:rsidR="000E1B40">
        <w:rPr>
          <w:color w:val="C3004A" w:themeColor="accent4"/>
        </w:rPr>
        <w:t>buizen/</w:t>
      </w:r>
      <w:r>
        <w:rPr>
          <w:color w:val="C3004A" w:themeColor="accent4"/>
        </w:rPr>
        <w:t>koper</w:t>
      </w:r>
      <w:bookmarkEnd w:id="137"/>
    </w:p>
    <w:p w:rsidR="009B3ECB" w:rsidRPr="009B3ECB" w:rsidRDefault="009B3ECB" w:rsidP="009B3ECB">
      <w:pPr>
        <w:spacing w:after="0" w:line="240" w:lineRule="auto"/>
        <w:rPr>
          <w:b/>
          <w:u w:val="single"/>
          <w:lang w:val="nl"/>
        </w:rPr>
      </w:pPr>
      <w:r w:rsidRPr="009B3ECB">
        <w:rPr>
          <w:b/>
          <w:u w:val="single"/>
          <w:lang w:val="nl"/>
        </w:rPr>
        <w:t>Meting</w:t>
      </w:r>
    </w:p>
    <w:p w:rsidR="009B3ECB" w:rsidRPr="009B3ECB" w:rsidRDefault="009B3ECB" w:rsidP="009B3ECB">
      <w:pPr>
        <w:spacing w:after="0" w:line="240" w:lineRule="auto"/>
        <w:rPr>
          <w:b/>
          <w:color w:val="0070C0"/>
        </w:rPr>
      </w:pPr>
      <w:r w:rsidRPr="009B3ECB">
        <w:rPr>
          <w:b/>
          <w:color w:val="0070C0"/>
        </w:rPr>
        <w:t>(ofwel)</w:t>
      </w:r>
    </w:p>
    <w:p w:rsidR="009B3ECB" w:rsidRPr="009B3ECB" w:rsidRDefault="009B3ECB" w:rsidP="009B3ECB">
      <w:pPr>
        <w:spacing w:after="0" w:line="240" w:lineRule="auto"/>
        <w:rPr>
          <w:lang w:val="nl"/>
        </w:rPr>
      </w:pPr>
      <w:r w:rsidRPr="009B3ECB">
        <w:rPr>
          <w:lang w:val="nl"/>
        </w:rPr>
        <w:t xml:space="preserve">meeteenheid: stuk </w:t>
      </w:r>
    </w:p>
    <w:p w:rsidR="009B3ECB" w:rsidRPr="009B3ECB" w:rsidRDefault="009B3ECB" w:rsidP="009B3ECB">
      <w:pPr>
        <w:spacing w:after="0" w:line="240" w:lineRule="auto"/>
        <w:rPr>
          <w:lang w:val="nl"/>
        </w:rPr>
      </w:pPr>
      <w:r w:rsidRPr="009B3ECB">
        <w:rPr>
          <w:lang w:val="nl"/>
        </w:rPr>
        <w:t>meetcode: per installatie</w:t>
      </w:r>
    </w:p>
    <w:p w:rsidR="009B3ECB" w:rsidRPr="009B3ECB" w:rsidRDefault="009B3ECB" w:rsidP="009B3ECB">
      <w:pPr>
        <w:spacing w:after="0" w:line="240" w:lineRule="auto"/>
        <w:rPr>
          <w:lang w:val="nl"/>
        </w:rPr>
      </w:pPr>
      <w:r w:rsidRPr="009B3ECB">
        <w:rPr>
          <w:lang w:val="nl"/>
        </w:rPr>
        <w:t>aard van de overeenkomst: Forfaitaire Hoeveelheid (FH)</w:t>
      </w:r>
    </w:p>
    <w:p w:rsidR="009B3ECB" w:rsidRPr="009B3ECB" w:rsidRDefault="009B3ECB" w:rsidP="009B3ECB">
      <w:pPr>
        <w:spacing w:after="0" w:line="240" w:lineRule="auto"/>
        <w:rPr>
          <w:b/>
          <w:color w:val="0070C0"/>
        </w:rPr>
      </w:pPr>
      <w:r w:rsidRPr="009B3ECB">
        <w:rPr>
          <w:b/>
          <w:color w:val="0070C0"/>
        </w:rPr>
        <w:t>(ofwel)</w:t>
      </w:r>
    </w:p>
    <w:p w:rsidR="009B3ECB" w:rsidRPr="009B3ECB" w:rsidRDefault="009B3ECB" w:rsidP="009B3ECB">
      <w:pPr>
        <w:spacing w:after="0" w:line="240" w:lineRule="auto"/>
        <w:rPr>
          <w:lang w:val="nl"/>
        </w:rPr>
      </w:pPr>
      <w:r w:rsidRPr="009B3ECB">
        <w:rPr>
          <w:lang w:val="nl"/>
        </w:rPr>
        <w:t>meeteenheid: per lm</w:t>
      </w:r>
    </w:p>
    <w:p w:rsidR="009B3ECB" w:rsidRPr="009B3ECB" w:rsidRDefault="009B3ECB" w:rsidP="009B3ECB">
      <w:pPr>
        <w:spacing w:after="0" w:line="240" w:lineRule="auto"/>
        <w:rPr>
          <w:lang w:val="nl"/>
        </w:rPr>
      </w:pPr>
      <w:r w:rsidRPr="009B3ECB">
        <w:rPr>
          <w:lang w:val="nl"/>
        </w:rPr>
        <w:t>meetcode: netto lengte van de leidingen. Toebehoren worden niet gemeten en zijn inbegrepen in de eenheidsprijs</w:t>
      </w:r>
    </w:p>
    <w:p w:rsidR="009B3ECB" w:rsidRPr="009B3ECB" w:rsidRDefault="009B3ECB" w:rsidP="009B3ECB">
      <w:pPr>
        <w:spacing w:line="240" w:lineRule="auto"/>
        <w:rPr>
          <w:lang w:val="nl"/>
        </w:rPr>
      </w:pPr>
      <w:r w:rsidRPr="009B3ECB">
        <w:rPr>
          <w:lang w:val="nl"/>
        </w:rPr>
        <w:t>aard van de overeenkomst: Forfaitaire Hoeveelheid (FH)</w:t>
      </w:r>
    </w:p>
    <w:p w:rsidR="009B3ECB" w:rsidRPr="009B3ECB" w:rsidRDefault="009B3ECB" w:rsidP="009B3ECB">
      <w:pPr>
        <w:spacing w:after="0" w:line="240" w:lineRule="auto"/>
        <w:rPr>
          <w:b/>
          <w:u w:val="single"/>
          <w:lang w:val="nl"/>
        </w:rPr>
      </w:pPr>
      <w:r w:rsidRPr="009B3ECB">
        <w:rPr>
          <w:b/>
          <w:u w:val="single"/>
          <w:lang w:val="nl"/>
        </w:rPr>
        <w:t>Materiaal</w:t>
      </w:r>
    </w:p>
    <w:p w:rsidR="009B3ECB" w:rsidRPr="009B3ECB" w:rsidRDefault="009B3ECB" w:rsidP="009B3ECB">
      <w:pPr>
        <w:spacing w:after="0" w:line="240" w:lineRule="auto"/>
        <w:rPr>
          <w:lang w:val="nl"/>
        </w:rPr>
      </w:pPr>
      <w:r w:rsidRPr="009B3ECB">
        <w:rPr>
          <w:lang w:val="nl"/>
        </w:rPr>
        <w:t xml:space="preserve">De leidingen voldoen aan de normen: </w:t>
      </w:r>
    </w:p>
    <w:p w:rsidR="009B3ECB" w:rsidRPr="009B3ECB" w:rsidRDefault="009B3ECB" w:rsidP="009B3ECB">
      <w:pPr>
        <w:pStyle w:val="Lijstalinea"/>
        <w:numPr>
          <w:ilvl w:val="0"/>
          <w:numId w:val="101"/>
        </w:numPr>
        <w:rPr>
          <w:rFonts w:asciiTheme="minorHAnsi" w:hAnsiTheme="minorHAnsi"/>
          <w:sz w:val="22"/>
          <w:szCs w:val="22"/>
        </w:rPr>
      </w:pPr>
      <w:r w:rsidRPr="009B3ECB">
        <w:rPr>
          <w:rFonts w:asciiTheme="minorHAnsi" w:hAnsiTheme="minorHAnsi"/>
          <w:sz w:val="22"/>
          <w:szCs w:val="22"/>
        </w:rPr>
        <w:t>NBN EN 1057 - Koper en koperlegeringen - Naadloze, ronde koperen buizen voor gas- en waterleidingen in sanitaire en verwarmingstoepassingen</w:t>
      </w:r>
    </w:p>
    <w:p w:rsidR="009B3ECB" w:rsidRPr="009B3ECB" w:rsidRDefault="009B3ECB" w:rsidP="009B3ECB">
      <w:pPr>
        <w:pStyle w:val="Lijstalinea"/>
        <w:numPr>
          <w:ilvl w:val="0"/>
          <w:numId w:val="101"/>
        </w:numPr>
        <w:rPr>
          <w:rFonts w:asciiTheme="minorHAnsi" w:hAnsiTheme="minorHAnsi"/>
          <w:sz w:val="22"/>
          <w:szCs w:val="22"/>
        </w:rPr>
      </w:pPr>
      <w:r w:rsidRPr="009B3ECB">
        <w:rPr>
          <w:rFonts w:asciiTheme="minorHAnsi" w:hAnsiTheme="minorHAnsi"/>
          <w:sz w:val="22"/>
          <w:szCs w:val="22"/>
        </w:rPr>
        <w:t>NBN EN 12449 - Koper en koperlegeringen - Naadloze, ronde buizen voor algemene toepassingen.</w:t>
      </w:r>
    </w:p>
    <w:p w:rsidR="009B3ECB" w:rsidRPr="009B3ECB" w:rsidRDefault="009B3ECB" w:rsidP="009B3ECB">
      <w:pPr>
        <w:spacing w:after="0" w:line="240" w:lineRule="auto"/>
        <w:rPr>
          <w:lang w:val="nl"/>
        </w:rPr>
      </w:pPr>
      <w:r w:rsidRPr="009B3ECB">
        <w:rPr>
          <w:lang w:val="nl"/>
        </w:rPr>
        <w:t>Er wordt gebruik gemaakt van:</w:t>
      </w:r>
    </w:p>
    <w:p w:rsidR="009B3ECB" w:rsidRDefault="009B3ECB" w:rsidP="009B3ECB">
      <w:pPr>
        <w:spacing w:after="0" w:line="240" w:lineRule="auto"/>
      </w:pPr>
      <w:r w:rsidRPr="009B3ECB">
        <w:rPr>
          <w:b/>
          <w:color w:val="0070C0"/>
        </w:rPr>
        <w:t>(ofwel)</w:t>
      </w:r>
      <w:r w:rsidRPr="009B3ECB">
        <w:tab/>
        <w:t xml:space="preserve">zachte roodkoperen buizen, met PVC geribde isolatiemantel en inwendige </w:t>
      </w:r>
    </w:p>
    <w:p w:rsidR="009B3ECB" w:rsidRPr="009B3ECB" w:rsidRDefault="009B3ECB" w:rsidP="009B3ECB">
      <w:pPr>
        <w:spacing w:after="0" w:line="240" w:lineRule="auto"/>
        <w:ind w:left="1134"/>
      </w:pPr>
      <w:r w:rsidRPr="009B3ECB">
        <w:t xml:space="preserve">oppervlaktebehandeling tegen corrosie, </w:t>
      </w:r>
      <w:r w:rsidRPr="009B3ECB">
        <w:rPr>
          <w:u w:val="single"/>
        </w:rPr>
        <w:t>voor plaatsing in dekvloer</w:t>
      </w:r>
      <w:r w:rsidRPr="009B3ECB">
        <w:t xml:space="preserve">. Zij worden geleverd op rol (van 25 en </w:t>
      </w:r>
      <w:smartTag w:uri="urn:schemas-microsoft-com:office:smarttags" w:element="metricconverter">
        <w:smartTagPr>
          <w:attr w:name="ProductID" w:val="50 m"/>
        </w:smartTagPr>
        <w:r w:rsidRPr="009B3ECB">
          <w:t>50 m</w:t>
        </w:r>
      </w:smartTag>
      <w:r w:rsidRPr="009B3ECB">
        <w:t xml:space="preserve">). Alle leidingen tussen collector en radiatorkraan zijn steeds uit één stuk, enkel koppelingen op afsluiter van collector en radiatorkraan zijn toegestaan. Alle koppelingen moeten bereikbaar blijven. De leidingen worden op de draagstructuur vastgezet met roestvaste bevestigingen. Hun tracé laat een gelijkmatige uitzetting toe. Bij leidinggedeelten langer dan </w:t>
      </w:r>
      <w:smartTag w:uri="urn:schemas-microsoft-com:office:smarttags" w:element="metricconverter">
        <w:smartTagPr>
          <w:attr w:name="ProductID" w:val="6 m"/>
        </w:smartTagPr>
        <w:r w:rsidRPr="009B3ECB">
          <w:t>6 m</w:t>
        </w:r>
      </w:smartTag>
      <w:r w:rsidRPr="009B3ECB">
        <w:t xml:space="preserve"> wordt een omega-lus ingebouwd. Deze wordt opgevuld door een isolatiemateriaal met grote dichtheid die uitzetting van de lus mogelijk maakt.</w:t>
      </w:r>
    </w:p>
    <w:p w:rsidR="009B3ECB" w:rsidRDefault="009B3ECB" w:rsidP="009B3ECB">
      <w:pPr>
        <w:spacing w:after="0" w:line="240" w:lineRule="auto"/>
      </w:pPr>
      <w:r w:rsidRPr="009B3ECB">
        <w:rPr>
          <w:b/>
          <w:color w:val="0070C0"/>
        </w:rPr>
        <w:lastRenderedPageBreak/>
        <w:t>(ofwel)</w:t>
      </w:r>
      <w:r w:rsidRPr="009B3ECB">
        <w:tab/>
        <w:t xml:space="preserve">halfharde roodkoperen buizen met inwendige oppervlaktebehandeling tegen corrosie voor </w:t>
      </w:r>
    </w:p>
    <w:p w:rsidR="009B3ECB" w:rsidRPr="009B3ECB" w:rsidRDefault="009B3ECB" w:rsidP="009B3ECB">
      <w:pPr>
        <w:spacing w:after="0" w:line="240" w:lineRule="auto"/>
        <w:ind w:left="1134"/>
      </w:pPr>
      <w:r w:rsidRPr="009B3ECB">
        <w:rPr>
          <w:u w:val="single"/>
        </w:rPr>
        <w:t>plaatsing in opbouw</w:t>
      </w:r>
      <w:r w:rsidRPr="009B3ECB">
        <w:t>, met inbegrip van de fittings en de nodige bevestigingsbeugels. Zij zijn leverbaar in lengtes van 3 en 5m. Waar mogelijk worden ze gegroepeerd in leidingkokers of opgelegd in schalen. In onverwarmde lokalen en op plaatsen met vorstgevaar worden de buizen (elk afzonderlijk) geïsoleerd met inbegrip van de koppelstukken en beugels. Het gebruik van voorgeïsoleerde buizen wordt aanbevolen. De beugels zijn uit koper, koperlegering of kunststof. Bij gebruik van verkoperd staal of ander metaal is een isolatie tussen de beugel en de buis vereist.</w:t>
      </w:r>
    </w:p>
    <w:p w:rsidR="009B3ECB" w:rsidRPr="009B3ECB" w:rsidRDefault="009B3ECB" w:rsidP="009B3ECB">
      <w:pPr>
        <w:spacing w:after="0" w:line="240" w:lineRule="auto"/>
        <w:rPr>
          <w:lang w:val="nl"/>
        </w:rPr>
      </w:pPr>
      <w:r w:rsidRPr="009B3ECB">
        <w:rPr>
          <w:lang w:val="nl"/>
        </w:rPr>
        <w:t>De buizen beschikken over een ATG (of gelijkwaardig). Voor bestelling van de materialen zal het bewijs hiervan worden geleverd aan de ontwerper.</w:t>
      </w:r>
    </w:p>
    <w:p w:rsidR="009B3ECB" w:rsidRDefault="009B3ECB" w:rsidP="009B3ECB">
      <w:pPr>
        <w:spacing w:after="0" w:line="240" w:lineRule="auto"/>
        <w:rPr>
          <w:lang w:val="nl"/>
        </w:rPr>
      </w:pPr>
      <w:r w:rsidRPr="009B3ECB">
        <w:rPr>
          <w:lang w:val="nl"/>
        </w:rPr>
        <w:t>Tussenafstanden van de beugels volgens onderstaande tabel:</w:t>
      </w:r>
    </w:p>
    <w:p w:rsidR="00747329" w:rsidRPr="009B3ECB" w:rsidRDefault="00747329" w:rsidP="009B3ECB">
      <w:pPr>
        <w:spacing w:after="0" w:line="240" w:lineRule="auto"/>
        <w:rPr>
          <w:lang w:val="nl"/>
        </w:rPr>
      </w:pPr>
    </w:p>
    <w:tbl>
      <w:tblPr>
        <w:tblW w:w="0" w:type="auto"/>
        <w:jc w:val="center"/>
        <w:tblLook w:val="04A0" w:firstRow="1" w:lastRow="0" w:firstColumn="1" w:lastColumn="0" w:noHBand="0" w:noVBand="1"/>
      </w:tblPr>
      <w:tblGrid>
        <w:gridCol w:w="3922"/>
        <w:gridCol w:w="2283"/>
        <w:gridCol w:w="2283"/>
      </w:tblGrid>
      <w:tr w:rsidR="004F7F73" w:rsidTr="001B792B">
        <w:trPr>
          <w:trHeight w:val="271"/>
          <w:jc w:val="center"/>
        </w:trPr>
        <w:tc>
          <w:tcPr>
            <w:tcW w:w="3922" w:type="dxa"/>
          </w:tcPr>
          <w:p w:rsidR="004F7F73" w:rsidRDefault="004F7F73" w:rsidP="001B792B">
            <w:pPr>
              <w:pStyle w:val="Geenafstand"/>
              <w:jc w:val="center"/>
              <w:rPr>
                <w:lang w:val="nl-BE"/>
              </w:rPr>
            </w:pPr>
            <w:r>
              <w:rPr>
                <w:lang w:val="nl-BE"/>
              </w:rPr>
              <w:t>Buisdiameters</w:t>
            </w:r>
          </w:p>
        </w:tc>
        <w:tc>
          <w:tcPr>
            <w:tcW w:w="2283" w:type="dxa"/>
          </w:tcPr>
          <w:p w:rsidR="004F7F73" w:rsidRDefault="004F7F73" w:rsidP="001B792B">
            <w:pPr>
              <w:pStyle w:val="Geenafstand"/>
              <w:jc w:val="center"/>
              <w:rPr>
                <w:lang w:val="nl-BE"/>
              </w:rPr>
            </w:pPr>
            <w:r>
              <w:rPr>
                <w:lang w:val="nl-BE"/>
              </w:rPr>
              <w:t>Horizontale tussenafstand</w:t>
            </w:r>
          </w:p>
        </w:tc>
        <w:tc>
          <w:tcPr>
            <w:tcW w:w="2283" w:type="dxa"/>
          </w:tcPr>
          <w:p w:rsidR="004F7F73" w:rsidRDefault="004F7F73" w:rsidP="001B792B">
            <w:pPr>
              <w:pStyle w:val="Geenafstand"/>
              <w:jc w:val="center"/>
              <w:rPr>
                <w:lang w:val="nl-BE"/>
              </w:rPr>
            </w:pPr>
            <w:r>
              <w:rPr>
                <w:lang w:val="nl-BE"/>
              </w:rPr>
              <w:t>Verticale tussenafstand</w:t>
            </w:r>
          </w:p>
        </w:tc>
      </w:tr>
      <w:tr w:rsidR="004F7F73" w:rsidTr="001B792B">
        <w:trPr>
          <w:trHeight w:val="161"/>
          <w:jc w:val="center"/>
        </w:trPr>
        <w:tc>
          <w:tcPr>
            <w:tcW w:w="3922" w:type="dxa"/>
          </w:tcPr>
          <w:p w:rsidR="004F7F73" w:rsidRDefault="004F7F73" w:rsidP="001B792B">
            <w:pPr>
              <w:pStyle w:val="Geenafstand"/>
              <w:jc w:val="center"/>
              <w:rPr>
                <w:lang w:val="nl-BE"/>
              </w:rPr>
            </w:pPr>
            <w:r>
              <w:rPr>
                <w:lang w:val="nl-BE"/>
              </w:rPr>
              <w:t>12 - 15 – 18 - 22</w:t>
            </w:r>
          </w:p>
        </w:tc>
        <w:tc>
          <w:tcPr>
            <w:tcW w:w="2283" w:type="dxa"/>
          </w:tcPr>
          <w:p w:rsidR="004F7F73" w:rsidRDefault="004F7F73" w:rsidP="001B792B">
            <w:pPr>
              <w:pStyle w:val="Geenafstand"/>
              <w:jc w:val="center"/>
              <w:rPr>
                <w:lang w:val="nl-BE"/>
              </w:rPr>
            </w:pPr>
            <w:r>
              <w:rPr>
                <w:lang w:val="nl-BE"/>
              </w:rPr>
              <w:t>max. 100 cm</w:t>
            </w:r>
          </w:p>
        </w:tc>
        <w:tc>
          <w:tcPr>
            <w:tcW w:w="2283" w:type="dxa"/>
          </w:tcPr>
          <w:p w:rsidR="004F7F73" w:rsidRDefault="004F7F73" w:rsidP="001B792B">
            <w:pPr>
              <w:pStyle w:val="Geenafstand"/>
              <w:jc w:val="center"/>
              <w:rPr>
                <w:lang w:val="nl-BE"/>
              </w:rPr>
            </w:pPr>
            <w:r>
              <w:rPr>
                <w:lang w:val="nl-BE"/>
              </w:rPr>
              <w:t>max. 150 cm</w:t>
            </w:r>
          </w:p>
        </w:tc>
      </w:tr>
      <w:tr w:rsidR="004F7F73" w:rsidTr="001B792B">
        <w:trPr>
          <w:trHeight w:val="271"/>
          <w:jc w:val="center"/>
        </w:trPr>
        <w:tc>
          <w:tcPr>
            <w:tcW w:w="3922" w:type="dxa"/>
          </w:tcPr>
          <w:p w:rsidR="004F7F73" w:rsidRDefault="004F7F73" w:rsidP="001B792B">
            <w:pPr>
              <w:pStyle w:val="Geenafstand"/>
              <w:jc w:val="center"/>
              <w:rPr>
                <w:lang w:val="nl-BE"/>
              </w:rPr>
            </w:pPr>
            <w:r>
              <w:t>28</w:t>
            </w:r>
          </w:p>
        </w:tc>
        <w:tc>
          <w:tcPr>
            <w:tcW w:w="2283" w:type="dxa"/>
          </w:tcPr>
          <w:p w:rsidR="004F7F73" w:rsidRDefault="004F7F73" w:rsidP="001B792B">
            <w:pPr>
              <w:pStyle w:val="Geenafstand"/>
              <w:jc w:val="center"/>
            </w:pPr>
            <w:r>
              <w:rPr>
                <w:lang w:val="nl-BE"/>
              </w:rPr>
              <w:t>max. 100 cm</w:t>
            </w:r>
          </w:p>
        </w:tc>
        <w:tc>
          <w:tcPr>
            <w:tcW w:w="2283" w:type="dxa"/>
          </w:tcPr>
          <w:p w:rsidR="004F7F73" w:rsidRDefault="004F7F73" w:rsidP="001B792B">
            <w:pPr>
              <w:pStyle w:val="Geenafstand"/>
              <w:jc w:val="center"/>
              <w:rPr>
                <w:lang w:val="nl-BE"/>
              </w:rPr>
            </w:pPr>
            <w:r>
              <w:rPr>
                <w:lang w:val="nl-BE"/>
              </w:rPr>
              <w:t>max. 200 cm</w:t>
            </w:r>
          </w:p>
        </w:tc>
      </w:tr>
      <w:tr w:rsidR="004F7F73" w:rsidTr="001B792B">
        <w:trPr>
          <w:trHeight w:val="271"/>
          <w:jc w:val="center"/>
        </w:trPr>
        <w:tc>
          <w:tcPr>
            <w:tcW w:w="3922" w:type="dxa"/>
          </w:tcPr>
          <w:p w:rsidR="004F7F73" w:rsidRPr="000F4BC5" w:rsidRDefault="004F7F73" w:rsidP="001B792B">
            <w:pPr>
              <w:pStyle w:val="Geenafstand"/>
              <w:jc w:val="center"/>
              <w:rPr>
                <w:b/>
                <w:lang w:val="nl-BE"/>
              </w:rPr>
            </w:pPr>
            <w:r>
              <w:t>35 – 42 - 54</w:t>
            </w:r>
          </w:p>
        </w:tc>
        <w:tc>
          <w:tcPr>
            <w:tcW w:w="2283" w:type="dxa"/>
          </w:tcPr>
          <w:p w:rsidR="004F7F73" w:rsidRDefault="004F7F73" w:rsidP="001B792B">
            <w:pPr>
              <w:pStyle w:val="Geenafstand"/>
              <w:jc w:val="center"/>
            </w:pPr>
            <w:r>
              <w:rPr>
                <w:lang w:val="nl-BE"/>
              </w:rPr>
              <w:t>max. 150 cm</w:t>
            </w:r>
          </w:p>
        </w:tc>
        <w:tc>
          <w:tcPr>
            <w:tcW w:w="2283" w:type="dxa"/>
          </w:tcPr>
          <w:p w:rsidR="004F7F73" w:rsidRDefault="004F7F73" w:rsidP="001B792B">
            <w:pPr>
              <w:pStyle w:val="Geenafstand"/>
              <w:jc w:val="center"/>
              <w:rPr>
                <w:lang w:val="nl-BE"/>
              </w:rPr>
            </w:pPr>
            <w:r>
              <w:rPr>
                <w:lang w:val="nl-BE"/>
              </w:rPr>
              <w:t>max. 200 cm</w:t>
            </w:r>
          </w:p>
        </w:tc>
      </w:tr>
    </w:tbl>
    <w:p w:rsidR="00255FC2" w:rsidRDefault="00255FC2">
      <w:pPr>
        <w:spacing w:after="0" w:line="240" w:lineRule="auto"/>
        <w:rPr>
          <w:lang w:val="nl-BE"/>
        </w:rPr>
      </w:pPr>
    </w:p>
    <w:p w:rsidR="00255FC2" w:rsidRDefault="00255FC2" w:rsidP="00255FC2">
      <w:pPr>
        <w:spacing w:after="0" w:line="240" w:lineRule="auto"/>
        <w:rPr>
          <w:lang w:val="nl"/>
        </w:rPr>
      </w:pPr>
    </w:p>
    <w:p w:rsidR="00255FC2" w:rsidRPr="00255FC2" w:rsidRDefault="00255FC2" w:rsidP="00255FC2">
      <w:pPr>
        <w:spacing w:after="0" w:line="240" w:lineRule="auto"/>
        <w:rPr>
          <w:b/>
          <w:u w:val="single"/>
          <w:lang w:val="nl"/>
        </w:rPr>
      </w:pPr>
      <w:r w:rsidRPr="00255FC2">
        <w:rPr>
          <w:b/>
          <w:u w:val="single"/>
          <w:lang w:val="nl"/>
        </w:rPr>
        <w:t>Uitvoering</w:t>
      </w:r>
    </w:p>
    <w:p w:rsidR="00255FC2" w:rsidRPr="00255FC2" w:rsidRDefault="00255FC2" w:rsidP="00255FC2">
      <w:pPr>
        <w:spacing w:after="0" w:line="240" w:lineRule="auto"/>
        <w:rPr>
          <w:lang w:val="nl"/>
        </w:rPr>
      </w:pPr>
      <w:r w:rsidRPr="00255FC2">
        <w:rPr>
          <w:lang w:val="nl"/>
        </w:rPr>
        <w:t>Volgens TV 154 - Aanbevelingen voor het gebruik van koperen buizen voor de distributie van sanitair koud en warm water.</w:t>
      </w:r>
    </w:p>
    <w:p w:rsidR="00255FC2" w:rsidRPr="00255FC2" w:rsidRDefault="00255FC2" w:rsidP="00255FC2">
      <w:pPr>
        <w:spacing w:after="0" w:line="240" w:lineRule="auto"/>
        <w:rPr>
          <w:lang w:val="nl"/>
        </w:rPr>
      </w:pPr>
      <w:r w:rsidRPr="00255FC2">
        <w:rPr>
          <w:lang w:val="nl"/>
        </w:rPr>
        <w:t>De buizen worden haaks gezaagd met een metaalzaag of gesneden met een aangepaste buissnijder, vervormingen worden vermeden. De buizen worden zorgvuldig ontbraamd.</w:t>
      </w:r>
    </w:p>
    <w:p w:rsidR="00255FC2" w:rsidRPr="00255FC2" w:rsidRDefault="00255FC2" w:rsidP="00255FC2">
      <w:pPr>
        <w:spacing w:after="0" w:line="240" w:lineRule="auto"/>
        <w:rPr>
          <w:lang w:val="nl"/>
        </w:rPr>
      </w:pPr>
      <w:r w:rsidRPr="00255FC2">
        <w:rPr>
          <w:lang w:val="nl"/>
        </w:rPr>
        <w:t xml:space="preserve">Verbindingen gebeuren door mechanische (pers)koppelstukken uit te voeren met een speciaal voor deze toepassing voorziene persmachine, ofwel door zachtsolderen (temperatuur &lt; </w:t>
      </w:r>
      <w:smartTag w:uri="urn:schemas-microsoft-com:office:smarttags" w:element="metricconverter">
        <w:smartTagPr>
          <w:attr w:name="ProductID" w:val="450 ﾰC"/>
        </w:smartTagPr>
        <w:r w:rsidRPr="00255FC2">
          <w:rPr>
            <w:lang w:val="nl"/>
          </w:rPr>
          <w:t>450 °C</w:t>
        </w:r>
      </w:smartTag>
      <w:r w:rsidRPr="00255FC2">
        <w:rPr>
          <w:lang w:val="nl"/>
        </w:rPr>
        <w:t xml:space="preserve">) met tin-koper of tot diameter 22 met tin-zilver met gebruik van vloeimiddel of pasta volgens de voorschriften van de leverancier. Bij klemkoppelingen is het gebruik van steunhulzen aangeraden. </w:t>
      </w:r>
    </w:p>
    <w:p w:rsidR="00255FC2" w:rsidRPr="00255FC2" w:rsidRDefault="00255FC2" w:rsidP="00255FC2">
      <w:pPr>
        <w:spacing w:line="240" w:lineRule="auto"/>
        <w:rPr>
          <w:lang w:val="nl"/>
        </w:rPr>
      </w:pPr>
      <w:r w:rsidRPr="00255FC2">
        <w:rPr>
          <w:lang w:val="nl"/>
        </w:rPr>
        <w:t>Er wordt bij de uitvoering rekening gehouden met de uitzetting van het materiaal. Wanneer men werkt met buizen van grote lengten, en grote uitzettingen van de buizen mogelijk zijn, zal men deze opvangen met dilatatielussen of axiale compensatoren (volgens TV 154).</w:t>
      </w:r>
    </w:p>
    <w:p w:rsidR="00255FC2" w:rsidRPr="00255FC2" w:rsidRDefault="00255FC2" w:rsidP="00255FC2">
      <w:pPr>
        <w:spacing w:after="0" w:line="240" w:lineRule="auto"/>
        <w:rPr>
          <w:u w:val="single"/>
          <w:lang w:val="nl"/>
        </w:rPr>
      </w:pPr>
      <w:r w:rsidRPr="00255FC2">
        <w:rPr>
          <w:u w:val="single"/>
          <w:lang w:val="nl"/>
        </w:rPr>
        <w:t>Aanvullende uitvoeringsvoorschriften (te schrappen door ontwerper indien niet van toepassing)</w:t>
      </w:r>
    </w:p>
    <w:p w:rsidR="00255FC2" w:rsidRPr="00255FC2" w:rsidRDefault="00255FC2" w:rsidP="00255FC2">
      <w:pPr>
        <w:spacing w:after="0" w:line="240" w:lineRule="auto"/>
        <w:rPr>
          <w:lang w:val="nl"/>
        </w:rPr>
      </w:pPr>
      <w:r w:rsidRPr="00255FC2">
        <w:rPr>
          <w:lang w:val="nl"/>
        </w:rPr>
        <w:t xml:space="preserve">Volgende leidingen worden in opbouw geplaatst: </w:t>
      </w:r>
      <w:r w:rsidRPr="00255FC2">
        <w:rPr>
          <w:color w:val="0070C0"/>
          <w:lang w:val="nl"/>
        </w:rPr>
        <w:t>…</w:t>
      </w:r>
    </w:p>
    <w:p w:rsidR="00255FC2" w:rsidRPr="00255FC2" w:rsidRDefault="00255FC2" w:rsidP="00255FC2">
      <w:pPr>
        <w:spacing w:after="0" w:line="240" w:lineRule="auto"/>
        <w:rPr>
          <w:lang w:val="nl"/>
        </w:rPr>
      </w:pPr>
      <w:r w:rsidRPr="00255FC2">
        <w:rPr>
          <w:lang w:val="nl"/>
        </w:rPr>
        <w:t>Leidingisolatie: alle ingewerkte leidingen en opbouwleidingen in niet verwarmde ruimten worden geïsoleerd met een zelfdovende en dampdichte buisisolatie. Zie art. 65.33.</w:t>
      </w:r>
    </w:p>
    <w:p w:rsidR="00255FC2" w:rsidRPr="00255FC2" w:rsidRDefault="00255FC2" w:rsidP="00255FC2">
      <w:pPr>
        <w:spacing w:after="0" w:line="240" w:lineRule="auto"/>
        <w:rPr>
          <w:lang w:val="nl"/>
        </w:rPr>
      </w:pPr>
      <w:r w:rsidRPr="00255FC2">
        <w:rPr>
          <w:lang w:val="nl"/>
        </w:rPr>
        <w:t xml:space="preserve">Leidingkokers: </w:t>
      </w:r>
      <w:r w:rsidRPr="00255FC2">
        <w:rPr>
          <w:color w:val="0070C0"/>
          <w:lang w:val="nl"/>
        </w:rPr>
        <w:t>…</w:t>
      </w:r>
    </w:p>
    <w:p w:rsidR="00C850C0" w:rsidRPr="00B5712C" w:rsidRDefault="00C850C0" w:rsidP="00C850C0">
      <w:pPr>
        <w:pStyle w:val="Kop2"/>
        <w:numPr>
          <w:ilvl w:val="0"/>
          <w:numId w:val="0"/>
        </w:numPr>
        <w:rPr>
          <w:color w:val="C3004A" w:themeColor="accent4"/>
        </w:rPr>
      </w:pPr>
      <w:bookmarkStart w:id="138" w:name="_Toc461710915"/>
      <w:r>
        <w:rPr>
          <w:color w:val="C3004A" w:themeColor="accent4"/>
        </w:rPr>
        <w:t>65.31.30.</w:t>
      </w:r>
      <w:r>
        <w:rPr>
          <w:color w:val="C3004A" w:themeColor="accent4"/>
        </w:rPr>
        <w:tab/>
        <w:t>leidingnet &amp; toebehoren</w:t>
      </w:r>
      <w:r w:rsidRPr="00B5712C">
        <w:rPr>
          <w:color w:val="C3004A" w:themeColor="accent4"/>
        </w:rPr>
        <w:t xml:space="preserve"> </w:t>
      </w:r>
      <w:r>
        <w:rPr>
          <w:color w:val="C3004A" w:themeColor="accent4"/>
        </w:rPr>
        <w:t>–</w:t>
      </w:r>
      <w:r w:rsidRPr="00B5712C">
        <w:rPr>
          <w:color w:val="C3004A" w:themeColor="accent4"/>
        </w:rPr>
        <w:t xml:space="preserve"> </w:t>
      </w:r>
      <w:r w:rsidR="000E1B40">
        <w:rPr>
          <w:color w:val="C3004A" w:themeColor="accent4"/>
        </w:rPr>
        <w:t>buizen/</w:t>
      </w:r>
      <w:r>
        <w:rPr>
          <w:color w:val="C3004A" w:themeColor="accent4"/>
        </w:rPr>
        <w:t>kunststof</w:t>
      </w:r>
      <w:bookmarkEnd w:id="138"/>
    </w:p>
    <w:p w:rsidR="00A47C16" w:rsidRPr="00A47C16" w:rsidRDefault="00A47C16" w:rsidP="00A47C16">
      <w:pPr>
        <w:spacing w:after="0" w:line="240" w:lineRule="auto"/>
        <w:rPr>
          <w:b/>
          <w:u w:val="single"/>
          <w:lang w:val="nl"/>
        </w:rPr>
      </w:pPr>
      <w:r w:rsidRPr="00A47C16">
        <w:rPr>
          <w:b/>
          <w:u w:val="single"/>
          <w:lang w:val="nl"/>
        </w:rPr>
        <w:t>Meting</w:t>
      </w:r>
    </w:p>
    <w:p w:rsidR="00A47C16" w:rsidRPr="00A47C16" w:rsidRDefault="00A47C16" w:rsidP="00A47C16">
      <w:pPr>
        <w:spacing w:after="0" w:line="240" w:lineRule="auto"/>
        <w:rPr>
          <w:b/>
          <w:color w:val="0070C0"/>
        </w:rPr>
      </w:pPr>
      <w:r w:rsidRPr="00A47C16">
        <w:rPr>
          <w:b/>
          <w:color w:val="0070C0"/>
        </w:rPr>
        <w:t>(ofwel)</w:t>
      </w:r>
    </w:p>
    <w:p w:rsidR="00A47C16" w:rsidRPr="00A47C16" w:rsidRDefault="00A47C16" w:rsidP="00A47C16">
      <w:pPr>
        <w:spacing w:after="0" w:line="240" w:lineRule="auto"/>
        <w:rPr>
          <w:lang w:val="nl"/>
        </w:rPr>
      </w:pPr>
      <w:r w:rsidRPr="00A47C16">
        <w:rPr>
          <w:lang w:val="nl"/>
        </w:rPr>
        <w:t xml:space="preserve">meeteenheid: stuk </w:t>
      </w:r>
    </w:p>
    <w:p w:rsidR="00A47C16" w:rsidRPr="00A47C16" w:rsidRDefault="00A47C16" w:rsidP="00A47C16">
      <w:pPr>
        <w:spacing w:after="0" w:line="240" w:lineRule="auto"/>
        <w:rPr>
          <w:lang w:val="nl"/>
        </w:rPr>
      </w:pPr>
      <w:r w:rsidRPr="00A47C16">
        <w:rPr>
          <w:lang w:val="nl"/>
        </w:rPr>
        <w:t>meetcode: per installatie</w:t>
      </w:r>
    </w:p>
    <w:p w:rsidR="00A47C16" w:rsidRPr="00A47C16" w:rsidRDefault="00A47C16" w:rsidP="00A47C16">
      <w:pPr>
        <w:spacing w:after="0" w:line="240" w:lineRule="auto"/>
        <w:rPr>
          <w:lang w:val="nl"/>
        </w:rPr>
      </w:pPr>
      <w:r w:rsidRPr="00A47C16">
        <w:rPr>
          <w:lang w:val="nl"/>
        </w:rPr>
        <w:t>aard van de overeenkomst: Forfaitaire Hoeveelheid (FH)</w:t>
      </w:r>
    </w:p>
    <w:p w:rsidR="00A47C16" w:rsidRPr="00A47C16" w:rsidRDefault="00A47C16" w:rsidP="00A47C16">
      <w:pPr>
        <w:spacing w:after="0" w:line="240" w:lineRule="auto"/>
        <w:rPr>
          <w:b/>
          <w:color w:val="0070C0"/>
        </w:rPr>
      </w:pPr>
      <w:r w:rsidRPr="00A47C16">
        <w:rPr>
          <w:b/>
          <w:color w:val="0070C0"/>
        </w:rPr>
        <w:t>(ofwel)</w:t>
      </w:r>
    </w:p>
    <w:p w:rsidR="00A47C16" w:rsidRPr="00A47C16" w:rsidRDefault="00A47C16" w:rsidP="00A47C16">
      <w:pPr>
        <w:spacing w:after="0" w:line="240" w:lineRule="auto"/>
        <w:rPr>
          <w:lang w:val="nl"/>
        </w:rPr>
      </w:pPr>
      <w:r w:rsidRPr="00A47C16">
        <w:rPr>
          <w:lang w:val="nl"/>
        </w:rPr>
        <w:t>meeteenheid: per lm</w:t>
      </w:r>
    </w:p>
    <w:p w:rsidR="00A47C16" w:rsidRPr="00A47C16" w:rsidRDefault="00A47C16" w:rsidP="00A47C16">
      <w:pPr>
        <w:spacing w:after="0" w:line="240" w:lineRule="auto"/>
        <w:rPr>
          <w:lang w:val="nl"/>
        </w:rPr>
      </w:pPr>
      <w:r w:rsidRPr="00A47C16">
        <w:rPr>
          <w:lang w:val="nl"/>
        </w:rPr>
        <w:t>meetcode: netto lengte van de leidingen. Toebehoren worden niet gemeten en zijn inbegrepen in de eenheidsprijs</w:t>
      </w:r>
    </w:p>
    <w:p w:rsidR="00A47C16" w:rsidRPr="00A47C16" w:rsidRDefault="00A47C16" w:rsidP="00A47C16">
      <w:pPr>
        <w:spacing w:line="240" w:lineRule="auto"/>
        <w:rPr>
          <w:lang w:val="nl"/>
        </w:rPr>
      </w:pPr>
      <w:r w:rsidRPr="00A47C16">
        <w:rPr>
          <w:lang w:val="nl"/>
        </w:rPr>
        <w:t>aard van de overeenkomst: Forfaitaire Hoeveelheid (FH)</w:t>
      </w:r>
    </w:p>
    <w:p w:rsidR="00A47C16" w:rsidRPr="00A47C16" w:rsidRDefault="00A47C16" w:rsidP="00A47C16">
      <w:pPr>
        <w:spacing w:after="0" w:line="240" w:lineRule="auto"/>
        <w:rPr>
          <w:b/>
          <w:u w:val="single"/>
          <w:lang w:val="nl"/>
        </w:rPr>
      </w:pPr>
      <w:r w:rsidRPr="00A47C16">
        <w:rPr>
          <w:b/>
          <w:u w:val="single"/>
          <w:lang w:val="nl"/>
        </w:rPr>
        <w:t>Materiaal</w:t>
      </w:r>
    </w:p>
    <w:p w:rsidR="00A47C16" w:rsidRPr="00A47C16" w:rsidRDefault="00A47C16" w:rsidP="00A47C16">
      <w:pPr>
        <w:spacing w:after="0" w:line="240" w:lineRule="auto"/>
        <w:rPr>
          <w:lang w:val="nl"/>
        </w:rPr>
      </w:pPr>
      <w:r w:rsidRPr="00A47C16">
        <w:rPr>
          <w:lang w:val="nl"/>
        </w:rPr>
        <w:lastRenderedPageBreak/>
        <w:t>Buizen uit kunststof geschikt voor gebruik als distributieleidingen voor centrale verwarming en bestemd voor gebruik in combinatie met verdeelcollectoren.</w:t>
      </w:r>
    </w:p>
    <w:p w:rsidR="00A47C16" w:rsidRPr="00A47C16" w:rsidRDefault="00A47C16" w:rsidP="00A47C16">
      <w:pPr>
        <w:spacing w:after="0" w:line="240" w:lineRule="auto"/>
        <w:rPr>
          <w:lang w:val="nl"/>
        </w:rPr>
      </w:pPr>
      <w:r w:rsidRPr="00A47C16">
        <w:rPr>
          <w:lang w:val="nl"/>
        </w:rPr>
        <w:t xml:space="preserve">De systemen beschikken over een ATG (of gelijkwaardig). </w:t>
      </w:r>
    </w:p>
    <w:p w:rsidR="00A47C16" w:rsidRPr="00A47C16" w:rsidRDefault="00A47C16" w:rsidP="00A47C16">
      <w:pPr>
        <w:spacing w:after="0" w:line="240" w:lineRule="auto"/>
        <w:rPr>
          <w:u w:val="single"/>
          <w:lang w:val="nl"/>
        </w:rPr>
      </w:pPr>
      <w:r w:rsidRPr="00A47C16">
        <w:rPr>
          <w:u w:val="single"/>
          <w:lang w:val="nl"/>
        </w:rPr>
        <w:t>Specificaties</w:t>
      </w:r>
    </w:p>
    <w:p w:rsidR="00A47C16" w:rsidRPr="00A47C16" w:rsidRDefault="00A47C16" w:rsidP="00A47C16">
      <w:pPr>
        <w:spacing w:after="0" w:line="240" w:lineRule="auto"/>
        <w:rPr>
          <w:lang w:val="nl"/>
        </w:rPr>
      </w:pPr>
      <w:r w:rsidRPr="00A47C16">
        <w:rPr>
          <w:lang w:val="nl"/>
        </w:rPr>
        <w:t>Type:</w:t>
      </w:r>
    </w:p>
    <w:p w:rsidR="00A47C16" w:rsidRDefault="00A47C16" w:rsidP="00A47C16">
      <w:pPr>
        <w:spacing w:after="0" w:line="240" w:lineRule="auto"/>
      </w:pPr>
      <w:r w:rsidRPr="00A47C16">
        <w:rPr>
          <w:b/>
          <w:color w:val="0070C0"/>
        </w:rPr>
        <w:t>(ofwel)</w:t>
      </w:r>
      <w:r w:rsidRPr="00A47C16">
        <w:tab/>
        <w:t xml:space="preserve">PEX (VPE)-leidingen (vernet polyethyleen) met diffusiescherm en HDPE mantelbuis. De buis </w:t>
      </w:r>
    </w:p>
    <w:p w:rsidR="00A47C16" w:rsidRPr="00A47C16" w:rsidRDefault="00A47C16" w:rsidP="00A47C16">
      <w:pPr>
        <w:spacing w:after="0" w:line="240" w:lineRule="auto"/>
        <w:ind w:left="1134"/>
      </w:pPr>
      <w:r w:rsidRPr="00A47C16">
        <w:t>wordt op regelmatige afstand (</w:t>
      </w:r>
      <w:smartTag w:uri="urn:schemas-microsoft-com:office:smarttags" w:element="metricconverter">
        <w:smartTagPr>
          <w:attr w:name="ProductID" w:val="1,5 m"/>
        </w:smartTagPr>
        <w:r w:rsidRPr="00A47C16">
          <w:t>1,5 m</w:t>
        </w:r>
      </w:smartTag>
      <w:r w:rsidRPr="00A47C16">
        <w:t>) vastgezet om verschuiving tijdens het aanbrengen van de dekvloer tegen te gaan. De VPE-buis moet bij eventuele beschadiging vervangen kunnen worden door uittrekken terwijl gelijktijdig de nieuwe buis wordt ingetrokken. De ontwerper behoudt zich het recht voor een demonstratie van een dergelijke vervanging te laten uitvoeren door de installateur op een willekeurig gekozen leidingelement, zonder dat hiervoor een meerkost kan worden aangerekend.</w:t>
      </w:r>
    </w:p>
    <w:p w:rsidR="00A47C16" w:rsidRDefault="00A47C16" w:rsidP="00A47C16">
      <w:pPr>
        <w:spacing w:after="0" w:line="240" w:lineRule="auto"/>
      </w:pPr>
      <w:r w:rsidRPr="00A47C16">
        <w:rPr>
          <w:b/>
          <w:color w:val="0070C0"/>
        </w:rPr>
        <w:t>(ofwel)</w:t>
      </w:r>
      <w:r w:rsidRPr="00A47C16">
        <w:tab/>
        <w:t xml:space="preserve">PEX-alu-PEX leidingen. Drieschalige kunststofbuis bestaande uit een binnenbuis uit PEX, een </w:t>
      </w:r>
    </w:p>
    <w:p w:rsidR="00A47C16" w:rsidRPr="00A47C16" w:rsidRDefault="00A47C16" w:rsidP="00A47C16">
      <w:pPr>
        <w:spacing w:after="0" w:line="240" w:lineRule="auto"/>
        <w:ind w:left="1134"/>
      </w:pPr>
      <w:r w:rsidRPr="00A47C16">
        <w:t>volledig en homogeen hechtende verbindingslaag, een aluminiumlaag, gelast en een totaal zuurstof diffusiescherm vormend, een volledig en homogeen hechtende verbindingslaag, een PEX buitenbuis. Galvanische koppels tussen het aluminium en andere metalen worden vermeden door gebruik van aangepaste koppelstukken.</w:t>
      </w:r>
    </w:p>
    <w:p w:rsidR="00A47C16" w:rsidRDefault="00A47C16" w:rsidP="00A47C16">
      <w:pPr>
        <w:spacing w:after="0" w:line="240" w:lineRule="auto"/>
      </w:pPr>
      <w:r w:rsidRPr="00A47C16">
        <w:rPr>
          <w:b/>
          <w:color w:val="0070C0"/>
        </w:rPr>
        <w:t>(ofwel)</w:t>
      </w:r>
      <w:r w:rsidRPr="00A47C16">
        <w:tab/>
        <w:t xml:space="preserve">PP (Polypropyleen) leidingen. Ze zijn voorzien van de zuurstofdiffusiescherm (alu-tussenlaag). </w:t>
      </w:r>
    </w:p>
    <w:p w:rsidR="00A47C16" w:rsidRPr="00A47C16" w:rsidRDefault="00A47C16" w:rsidP="00A47C16">
      <w:pPr>
        <w:spacing w:after="0" w:line="240" w:lineRule="auto"/>
        <w:ind w:left="567"/>
      </w:pPr>
      <w:r w:rsidRPr="00A47C16">
        <w:t xml:space="preserve">Bij stapeling en manipulatie zal de temperatuur steeds boven de </w:t>
      </w:r>
      <w:smartTag w:uri="urn:schemas-microsoft-com:office:smarttags" w:element="metricconverter">
        <w:smartTagPr>
          <w:attr w:name="ProductID" w:val="5ﾰC"/>
        </w:smartTagPr>
        <w:r w:rsidRPr="00A47C16">
          <w:t>5°C</w:t>
        </w:r>
      </w:smartTag>
      <w:r w:rsidRPr="00A47C16">
        <w:t xml:space="preserve"> liggen. De buizen mogen niet gebogen worden, iedere verandering moet gebeuren door middel van hulpstukken. Lasverbindingen volgens de voorschriften van de fabrikant.</w:t>
      </w:r>
    </w:p>
    <w:p w:rsidR="00A47C16" w:rsidRPr="00A47C16" w:rsidRDefault="00A47C16" w:rsidP="00A47C16">
      <w:pPr>
        <w:spacing w:after="0" w:line="240" w:lineRule="auto"/>
      </w:pPr>
      <w:r w:rsidRPr="00A47C16">
        <w:rPr>
          <w:b/>
          <w:color w:val="0070C0"/>
        </w:rPr>
        <w:t>(ofwel)</w:t>
      </w:r>
      <w:r w:rsidRPr="00A47C16">
        <w:tab/>
      </w:r>
      <w:r w:rsidRPr="00A47C16">
        <w:rPr>
          <w:lang w:val="nl"/>
        </w:rPr>
        <w:t>…</w:t>
      </w:r>
    </w:p>
    <w:p w:rsidR="00A47C16" w:rsidRPr="00A47C16" w:rsidRDefault="00A47C16" w:rsidP="00A47C16">
      <w:pPr>
        <w:spacing w:after="0" w:line="240" w:lineRule="auto"/>
        <w:rPr>
          <w:lang w:val="nl"/>
        </w:rPr>
      </w:pPr>
      <w:r w:rsidRPr="00A47C16">
        <w:rPr>
          <w:lang w:val="nl"/>
        </w:rPr>
        <w:t xml:space="preserve">Dienstdruk: </w:t>
      </w:r>
      <w:r w:rsidRPr="00A47C16">
        <w:rPr>
          <w:color w:val="0070C0"/>
          <w:lang w:val="nl"/>
        </w:rPr>
        <w:t>6 bar / …</w:t>
      </w:r>
    </w:p>
    <w:p w:rsidR="00A47C16" w:rsidRPr="00A47C16" w:rsidRDefault="00A47C16" w:rsidP="00A47C16">
      <w:pPr>
        <w:spacing w:after="0" w:line="240" w:lineRule="auto"/>
        <w:rPr>
          <w:lang w:val="nl"/>
        </w:rPr>
      </w:pPr>
      <w:r w:rsidRPr="00A47C16">
        <w:rPr>
          <w:lang w:val="nl"/>
        </w:rPr>
        <w:t>Hulpstukken: geleidingsbochten, moffen, T-stukken, …</w:t>
      </w:r>
    </w:p>
    <w:p w:rsidR="00A47C16" w:rsidRPr="00A47C16" w:rsidRDefault="00A47C16" w:rsidP="00A47C16">
      <w:pPr>
        <w:spacing w:after="0" w:line="240" w:lineRule="auto"/>
        <w:rPr>
          <w:lang w:val="nl"/>
        </w:rPr>
      </w:pPr>
      <w:r w:rsidRPr="00A47C16">
        <w:rPr>
          <w:lang w:val="nl"/>
        </w:rPr>
        <w:t xml:space="preserve">Verbindingen: volgens voorschriften van de fabrikant </w:t>
      </w:r>
    </w:p>
    <w:p w:rsidR="00A47C16" w:rsidRPr="00A47C16" w:rsidRDefault="00A47C16" w:rsidP="00A47C16">
      <w:pPr>
        <w:spacing w:line="240" w:lineRule="auto"/>
        <w:rPr>
          <w:lang w:val="nl"/>
        </w:rPr>
      </w:pPr>
      <w:r w:rsidRPr="00A47C16">
        <w:rPr>
          <w:lang w:val="nl"/>
        </w:rPr>
        <w:t xml:space="preserve">Beugels of ondersteuningselementen: </w:t>
      </w:r>
      <w:r w:rsidRPr="00A47C16">
        <w:rPr>
          <w:color w:val="0070C0"/>
          <w:lang w:val="nl"/>
        </w:rPr>
        <w:t>klipbeugels / pijpbeugels / halfschalen</w:t>
      </w:r>
      <w:r w:rsidRPr="00A47C16">
        <w:rPr>
          <w:lang w:val="nl"/>
        </w:rPr>
        <w:t>.</w:t>
      </w:r>
    </w:p>
    <w:p w:rsidR="00A47C16" w:rsidRPr="00A47C16" w:rsidRDefault="00A47C16" w:rsidP="00A47C16">
      <w:pPr>
        <w:spacing w:after="0" w:line="240" w:lineRule="auto"/>
        <w:rPr>
          <w:b/>
          <w:u w:val="single"/>
          <w:lang w:val="nl"/>
        </w:rPr>
      </w:pPr>
      <w:r w:rsidRPr="00A47C16">
        <w:rPr>
          <w:b/>
          <w:u w:val="single"/>
          <w:lang w:val="nl"/>
        </w:rPr>
        <w:t>Uitvoering</w:t>
      </w:r>
    </w:p>
    <w:p w:rsidR="00A47C16" w:rsidRPr="00A47C16" w:rsidRDefault="00A47C16" w:rsidP="00A47C16">
      <w:pPr>
        <w:spacing w:after="0" w:line="240" w:lineRule="auto"/>
        <w:rPr>
          <w:lang w:val="nl"/>
        </w:rPr>
      </w:pPr>
      <w:r w:rsidRPr="00A47C16">
        <w:rPr>
          <w:lang w:val="nl"/>
        </w:rPr>
        <w:t>Volgens TV 207 - Kunststofbuissystemen voor de distributie van warm en koud water onder druk in gebouwen.</w:t>
      </w:r>
    </w:p>
    <w:p w:rsidR="00A47C16" w:rsidRPr="00A47C16" w:rsidRDefault="00A47C16" w:rsidP="00A47C16">
      <w:pPr>
        <w:spacing w:after="0" w:line="240" w:lineRule="auto"/>
        <w:rPr>
          <w:lang w:val="nl"/>
        </w:rPr>
      </w:pPr>
      <w:r w:rsidRPr="00A47C16">
        <w:rPr>
          <w:lang w:val="nl"/>
        </w:rPr>
        <w:t xml:space="preserve">De uitvoering, de plaatsing en de inregeling van de elementen gebeuren </w:t>
      </w:r>
      <w:r w:rsidRPr="00A47C16">
        <w:rPr>
          <w:bCs/>
          <w:lang w:val="nl"/>
        </w:rPr>
        <w:t>strikt volgens de voorschriften van de technische goedkeuring</w:t>
      </w:r>
      <w:r w:rsidRPr="00A47C16">
        <w:rPr>
          <w:lang w:val="nl"/>
        </w:rPr>
        <w:t>. Alle hulpstukken, koppelingen, adapters, kraanwerk, …, en het gereedschap, voorgeschreven door de leverancier zijn verplicht te gebruiken.</w:t>
      </w:r>
    </w:p>
    <w:p w:rsidR="00A47C16" w:rsidRPr="00A47C16" w:rsidRDefault="00A47C16" w:rsidP="00A47C16">
      <w:pPr>
        <w:spacing w:after="0" w:line="240" w:lineRule="auto"/>
        <w:rPr>
          <w:lang w:val="nl"/>
        </w:rPr>
      </w:pPr>
      <w:r w:rsidRPr="00A47C16">
        <w:rPr>
          <w:lang w:val="nl"/>
        </w:rPr>
        <w:t>De kunststofleidingen worden standaard ingewerkt. Leidingen in opbouw worden voorzien van aangepaste mantelbuizen en leidingisolatie, die met daarvoor geschikte beugels bevestigd worden. Daar waar mogelijk worden deze leidingen gegroepeerd in leidingkokers of opgelegd in schalen.</w:t>
      </w:r>
    </w:p>
    <w:p w:rsidR="00A47C16" w:rsidRPr="00A47C16" w:rsidRDefault="00A47C16" w:rsidP="00A47C16">
      <w:pPr>
        <w:spacing w:after="0" w:line="240" w:lineRule="auto"/>
        <w:rPr>
          <w:lang w:val="nl"/>
        </w:rPr>
      </w:pPr>
      <w:r w:rsidRPr="00A47C16">
        <w:rPr>
          <w:lang w:val="nl"/>
        </w:rPr>
        <w:t>Alle leidingen tussen collector en radiatoren zijn uit één stuk. Spanningen ter hoogte van koppelingen worden vermeden door een vloeiend leidingverloop, respect van de door de leverancier opgegeven minimale buigstralen en het absoluut vermijden van inklemming in de mantelbuis.</w:t>
      </w:r>
    </w:p>
    <w:p w:rsidR="00DB1F2E" w:rsidRPr="00DB1F2E" w:rsidRDefault="00DB1F2E" w:rsidP="00DB1F2E">
      <w:pPr>
        <w:spacing w:after="0" w:line="240" w:lineRule="auto"/>
        <w:rPr>
          <w:lang w:val="nl"/>
        </w:rPr>
      </w:pPr>
      <w:r w:rsidRPr="00DB1F2E">
        <w:rPr>
          <w:lang w:val="nl"/>
        </w:rPr>
        <w:t>Er wordt bij de uitvoering rekening gehouden met de uitzettingen van het materiaal. Alle doorvoeringen door muren en vloeren, ongeacht het type kunststofbuis, zullen uitgevoerd worden met een mantelbuis, waarin de buis vrij kan bewegen. De diameter van deze mantelbuis is voldoende groot zodat de kunststofbuis een ruime speling krijgt en ontoelaatbare spanningen worden vermeden.</w:t>
      </w:r>
    </w:p>
    <w:p w:rsidR="00DB1F2E" w:rsidRPr="00DB1F2E" w:rsidRDefault="00DB1F2E" w:rsidP="00DB1F2E">
      <w:pPr>
        <w:spacing w:after="0" w:line="240" w:lineRule="auto"/>
        <w:rPr>
          <w:lang w:val="nl"/>
        </w:rPr>
      </w:pPr>
      <w:r w:rsidRPr="00DB1F2E">
        <w:rPr>
          <w:lang w:val="nl"/>
        </w:rPr>
        <w:t>Voor kunststofleidingen moet de minimale kromtestraal zoals voorgeschreven door de fabrikant worden nageleefd. Om de buizen loodrecht uit de vloer te doen komen, moet de buis over haar ganse buitenste kromming ondersteund worden door bochtstukken uit kunststof, voorzien van een voetplaat.</w:t>
      </w:r>
    </w:p>
    <w:p w:rsidR="00DB1F2E" w:rsidRPr="00DB1F2E" w:rsidRDefault="00DB1F2E" w:rsidP="00DB1F2E">
      <w:pPr>
        <w:spacing w:after="0" w:line="240" w:lineRule="auto"/>
        <w:rPr>
          <w:lang w:val="nl"/>
        </w:rPr>
      </w:pPr>
      <w:r w:rsidRPr="00DB1F2E">
        <w:rPr>
          <w:lang w:val="nl"/>
        </w:rPr>
        <w:t>Indien voorgeschreven door de leverancier van het systeem of een van de onderdelen van de installatie zal aan het verwarmingswater een inhibitor worden toegevoegd.</w:t>
      </w:r>
    </w:p>
    <w:p w:rsidR="00DB1F2E" w:rsidRPr="00DB1F2E" w:rsidRDefault="00DB1F2E" w:rsidP="00DB1F2E">
      <w:pPr>
        <w:spacing w:after="0" w:line="240" w:lineRule="auto"/>
        <w:rPr>
          <w:u w:val="single"/>
          <w:lang w:val="nl"/>
        </w:rPr>
      </w:pPr>
      <w:r w:rsidRPr="00DB1F2E">
        <w:rPr>
          <w:u w:val="single"/>
          <w:lang w:val="nl"/>
        </w:rPr>
        <w:t>Aanvullende uitvoeringsvoorschriften (te schrappen door ontwerper indien niet van toepassing)</w:t>
      </w:r>
    </w:p>
    <w:p w:rsidR="00DB1F2E" w:rsidRPr="00DB1F2E" w:rsidRDefault="00DB1F2E" w:rsidP="00DB1F2E">
      <w:pPr>
        <w:spacing w:after="0" w:line="240" w:lineRule="auto"/>
        <w:rPr>
          <w:lang w:val="nl"/>
        </w:rPr>
      </w:pPr>
      <w:r w:rsidRPr="00DB1F2E">
        <w:rPr>
          <w:lang w:val="nl"/>
        </w:rPr>
        <w:t xml:space="preserve">Alle leidingen worden in opbouw geplaatst behalve: </w:t>
      </w:r>
      <w:r w:rsidRPr="000E1B40">
        <w:rPr>
          <w:color w:val="0070C0"/>
          <w:lang w:val="nl"/>
        </w:rPr>
        <w:t>…</w:t>
      </w:r>
      <w:r w:rsidRPr="00DB1F2E">
        <w:rPr>
          <w:lang w:val="nl"/>
        </w:rPr>
        <w:t xml:space="preserve"> .</w:t>
      </w:r>
    </w:p>
    <w:p w:rsidR="00DB1F2E" w:rsidRPr="00DB1F2E" w:rsidRDefault="00DB1F2E" w:rsidP="00DB1F2E">
      <w:pPr>
        <w:spacing w:line="240" w:lineRule="auto"/>
        <w:rPr>
          <w:lang w:val="nl"/>
        </w:rPr>
      </w:pPr>
      <w:r w:rsidRPr="00DB1F2E">
        <w:rPr>
          <w:lang w:val="nl"/>
        </w:rPr>
        <w:lastRenderedPageBreak/>
        <w:t>Leidingisolatie: alle ingewerkte leidingen en opbouwleidingen in niet verwarmde ruimten worden geïsoleerd met een zelfdovende en dampdichte buisisolatie. Zie art. 65.33.</w:t>
      </w:r>
    </w:p>
    <w:p w:rsidR="00DB1F2E" w:rsidRPr="00DB1F2E" w:rsidRDefault="00DB1F2E" w:rsidP="00DB1F2E">
      <w:pPr>
        <w:spacing w:after="0" w:line="240" w:lineRule="auto"/>
        <w:rPr>
          <w:b/>
          <w:u w:val="single"/>
          <w:lang w:val="nl"/>
        </w:rPr>
      </w:pPr>
      <w:r w:rsidRPr="00DB1F2E">
        <w:rPr>
          <w:b/>
          <w:u w:val="single"/>
          <w:lang w:val="nl"/>
        </w:rPr>
        <w:t>Keuring</w:t>
      </w:r>
    </w:p>
    <w:p w:rsidR="00DB1F2E" w:rsidRPr="00DB1F2E" w:rsidRDefault="00DB1F2E" w:rsidP="00DB1F2E">
      <w:pPr>
        <w:spacing w:after="0" w:line="240" w:lineRule="auto"/>
      </w:pPr>
      <w:r w:rsidRPr="00DB1F2E">
        <w:t>PROEVEN</w:t>
      </w:r>
    </w:p>
    <w:p w:rsidR="00DB1F2E" w:rsidRPr="00DB1F2E" w:rsidRDefault="00DB1F2E" w:rsidP="00DB1F2E">
      <w:pPr>
        <w:spacing w:after="0" w:line="240" w:lineRule="auto"/>
        <w:rPr>
          <w:lang w:val="nl"/>
        </w:rPr>
      </w:pPr>
      <w:r w:rsidRPr="00DB1F2E">
        <w:rPr>
          <w:lang w:val="nl"/>
        </w:rPr>
        <w:t xml:space="preserve">Vóór het aanbrengen van de dekvloer wordt per installatie verplicht een druktest / waterdichtheidsproef uitgevoerd volgens NBN ENV 12108. </w:t>
      </w:r>
    </w:p>
    <w:p w:rsidR="00DB1F2E" w:rsidRPr="00DB1F2E" w:rsidRDefault="00DB1F2E" w:rsidP="00DB1F2E">
      <w:pPr>
        <w:spacing w:after="0" w:line="240" w:lineRule="auto"/>
        <w:rPr>
          <w:lang w:val="nl"/>
        </w:rPr>
      </w:pPr>
      <w:r w:rsidRPr="00DB1F2E">
        <w:rPr>
          <w:lang w:val="nl"/>
        </w:rPr>
        <w:t xml:space="preserve">De proef wordt uitgevoerd nadat het systeem een voldoende mechanische weerstand heeft opgebouwd (verharding van verlijmingen, afkoeling lassen, …) en bij een nagenoeg constante omgevingstemperatuur. </w:t>
      </w:r>
    </w:p>
    <w:p w:rsidR="00DB1F2E" w:rsidRPr="00DB1F2E" w:rsidRDefault="00DB1F2E" w:rsidP="00DB1F2E">
      <w:pPr>
        <w:spacing w:after="0" w:line="240" w:lineRule="auto"/>
        <w:rPr>
          <w:lang w:val="nl"/>
        </w:rPr>
      </w:pPr>
      <w:r w:rsidRPr="00DB1F2E">
        <w:rPr>
          <w:lang w:val="nl"/>
        </w:rPr>
        <w:t>De leidingen mogen pas na uitvoering van de drukproeven en de goedkeuring door het Bestuur worden ingestort.</w:t>
      </w:r>
    </w:p>
    <w:p w:rsidR="00DB1F2E" w:rsidRPr="00DB1F2E" w:rsidRDefault="00DB1F2E" w:rsidP="00DB1F2E">
      <w:pPr>
        <w:spacing w:after="0" w:line="240" w:lineRule="auto"/>
      </w:pPr>
      <w:r w:rsidRPr="00DB1F2E">
        <w:t>Beschrijving van de proef</w:t>
      </w:r>
    </w:p>
    <w:p w:rsidR="00DB1F2E" w:rsidRPr="00DB1F2E" w:rsidRDefault="00DB1F2E" w:rsidP="00DB1F2E">
      <w:pPr>
        <w:spacing w:after="0" w:line="240" w:lineRule="auto"/>
        <w:rPr>
          <w:lang w:val="nl"/>
        </w:rPr>
      </w:pPr>
      <w:r w:rsidRPr="00DB1F2E">
        <w:rPr>
          <w:lang w:val="nl"/>
        </w:rPr>
        <w:t xml:space="preserve">Na ontluchting wordt de installatie onder een waterdruk gezet van 1,5 maal de nominale druk. De proefdruk mag niet meer dan 5 bar hoger zijn dan de nominale druk (15 bar bij PN10, 21 bar bij PN 16). Na 10 en 20 minuten wordt de druk terug op peil gebracht. De druk wordt gemeten na 30 en 60 minuten. </w:t>
      </w:r>
    </w:p>
    <w:p w:rsidR="00DB1F2E" w:rsidRPr="00DB1F2E" w:rsidRDefault="00DB1F2E" w:rsidP="00DB1F2E">
      <w:pPr>
        <w:spacing w:after="0" w:line="240" w:lineRule="auto"/>
        <w:rPr>
          <w:lang w:val="nl"/>
        </w:rPr>
      </w:pPr>
      <w:r w:rsidRPr="00DB1F2E">
        <w:rPr>
          <w:lang w:val="nl"/>
        </w:rPr>
        <w:t>Indien de druk met minder dan 0,6 bar is gedaald wordt aangenomen dat het systeem geen merkbaar lek vertoont en kan de proef zonder verder pompen worden voortgezet. Indien na een volgende periode van 2 uur de druk met meer dan 0,2 bar is gedaald wordt het systeem als ondicht beschouwd en moet het lek worden opgespoord en verholpen.</w:t>
      </w:r>
    </w:p>
    <w:p w:rsidR="00DB1F2E" w:rsidRPr="00DB1F2E" w:rsidRDefault="00DB1F2E" w:rsidP="00DB1F2E">
      <w:pPr>
        <w:spacing w:after="0" w:line="240" w:lineRule="auto"/>
        <w:rPr>
          <w:lang w:val="nl"/>
        </w:rPr>
      </w:pPr>
      <w:r w:rsidRPr="00DB1F2E">
        <w:rPr>
          <w:lang w:val="nl"/>
        </w:rPr>
        <w:t xml:space="preserve">Proeven volgens ATG (of gelijkwaardig). </w:t>
      </w:r>
    </w:p>
    <w:p w:rsidR="00DB1F2E" w:rsidRPr="00DB1F2E" w:rsidRDefault="00DB1F2E" w:rsidP="00DB1F2E">
      <w:pPr>
        <w:spacing w:line="240" w:lineRule="auto"/>
        <w:rPr>
          <w:lang w:val="nl"/>
        </w:rPr>
      </w:pPr>
      <w:r w:rsidRPr="00DB1F2E">
        <w:rPr>
          <w:lang w:val="nl"/>
        </w:rPr>
        <w:t>Proefattesten af leveren aan het Bestuur.</w:t>
      </w:r>
    </w:p>
    <w:p w:rsidR="00DB1F2E" w:rsidRPr="00DB1F2E" w:rsidRDefault="00DB1F2E" w:rsidP="00DB1F2E">
      <w:pPr>
        <w:spacing w:after="0" w:line="240" w:lineRule="auto"/>
      </w:pPr>
      <w:r w:rsidRPr="00DB1F2E">
        <w:t>WAARBORGEN</w:t>
      </w:r>
    </w:p>
    <w:p w:rsidR="00DB1F2E" w:rsidRPr="00DB1F2E" w:rsidRDefault="00DB1F2E" w:rsidP="00DB1F2E">
      <w:pPr>
        <w:spacing w:after="0" w:line="240" w:lineRule="auto"/>
        <w:rPr>
          <w:lang w:val="nl"/>
        </w:rPr>
      </w:pPr>
      <w:r w:rsidRPr="00DB1F2E">
        <w:rPr>
          <w:lang w:val="nl"/>
        </w:rPr>
        <w:t>De aannemer levert solidair met de leverancier een schriftelijke systeemwaarborg af van tien jaar, vanaf de voorlopige oplevering. Deze waarborg dekt elke mogelijke schade aan het geheel van de leidingen, koppelingen en alle hulpstukken tussen collectoren en verwarmingselementen en ook de gebeurlijke gevolgschade aan andere onderdelen van het gebouw.</w:t>
      </w:r>
    </w:p>
    <w:p w:rsidR="000E1B40" w:rsidRPr="00B5712C" w:rsidRDefault="000E1B40" w:rsidP="000E1B40">
      <w:pPr>
        <w:pStyle w:val="Kop2"/>
        <w:numPr>
          <w:ilvl w:val="0"/>
          <w:numId w:val="0"/>
        </w:numPr>
        <w:rPr>
          <w:color w:val="C3004A" w:themeColor="accent4"/>
        </w:rPr>
      </w:pPr>
      <w:bookmarkStart w:id="139" w:name="_Toc461710916"/>
      <w:r>
        <w:rPr>
          <w:color w:val="C3004A" w:themeColor="accent4"/>
        </w:rPr>
        <w:t>65.31.40.</w:t>
      </w:r>
      <w:r>
        <w:rPr>
          <w:color w:val="C3004A" w:themeColor="accent4"/>
        </w:rPr>
        <w:tab/>
        <w:t>leidingnet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buizen/dunwandig verzinkte buis</w:t>
      </w:r>
      <w:bookmarkEnd w:id="139"/>
    </w:p>
    <w:p w:rsidR="00F825BC" w:rsidRPr="00F825BC" w:rsidRDefault="00F825BC" w:rsidP="00F825BC">
      <w:pPr>
        <w:spacing w:after="0" w:line="240" w:lineRule="auto"/>
        <w:rPr>
          <w:b/>
          <w:u w:val="single"/>
          <w:lang w:val="nl"/>
        </w:rPr>
      </w:pPr>
      <w:r w:rsidRPr="00F825BC">
        <w:rPr>
          <w:b/>
          <w:u w:val="single"/>
          <w:lang w:val="nl"/>
        </w:rPr>
        <w:t>Meting</w:t>
      </w:r>
    </w:p>
    <w:p w:rsidR="00F825BC" w:rsidRPr="00F825BC" w:rsidRDefault="00F825BC" w:rsidP="00F825BC">
      <w:pPr>
        <w:spacing w:after="0" w:line="240" w:lineRule="auto"/>
        <w:rPr>
          <w:b/>
          <w:color w:val="0070C0"/>
        </w:rPr>
      </w:pPr>
      <w:r w:rsidRPr="00F825BC">
        <w:rPr>
          <w:b/>
          <w:color w:val="0070C0"/>
        </w:rPr>
        <w:t>(ofwel)</w:t>
      </w:r>
    </w:p>
    <w:p w:rsidR="00F825BC" w:rsidRPr="00F825BC" w:rsidRDefault="00F825BC" w:rsidP="00F825BC">
      <w:pPr>
        <w:spacing w:after="0" w:line="240" w:lineRule="auto"/>
        <w:rPr>
          <w:lang w:val="nl"/>
        </w:rPr>
      </w:pPr>
      <w:r w:rsidRPr="00F825BC">
        <w:rPr>
          <w:lang w:val="nl"/>
        </w:rPr>
        <w:t xml:space="preserve">meeteenheid: stuk </w:t>
      </w:r>
    </w:p>
    <w:p w:rsidR="00F825BC" w:rsidRPr="00F825BC" w:rsidRDefault="00F825BC" w:rsidP="00F825BC">
      <w:pPr>
        <w:spacing w:after="0" w:line="240" w:lineRule="auto"/>
        <w:rPr>
          <w:lang w:val="nl"/>
        </w:rPr>
      </w:pPr>
      <w:r w:rsidRPr="00F825BC">
        <w:rPr>
          <w:lang w:val="nl"/>
        </w:rPr>
        <w:t>meetcode: per installatie</w:t>
      </w:r>
    </w:p>
    <w:p w:rsidR="00F825BC" w:rsidRPr="00F825BC" w:rsidRDefault="00F825BC" w:rsidP="00F825BC">
      <w:pPr>
        <w:spacing w:after="0" w:line="240" w:lineRule="auto"/>
        <w:rPr>
          <w:lang w:val="nl"/>
        </w:rPr>
      </w:pPr>
      <w:r w:rsidRPr="00F825BC">
        <w:rPr>
          <w:lang w:val="nl"/>
        </w:rPr>
        <w:t>aard van de overeenkomst: Forfaitaire Hoeveelheid (FH)</w:t>
      </w:r>
    </w:p>
    <w:p w:rsidR="00F825BC" w:rsidRPr="00F825BC" w:rsidRDefault="00F825BC" w:rsidP="00F825BC">
      <w:pPr>
        <w:spacing w:after="0" w:line="240" w:lineRule="auto"/>
        <w:rPr>
          <w:b/>
          <w:color w:val="0070C0"/>
        </w:rPr>
      </w:pPr>
      <w:r w:rsidRPr="00F825BC">
        <w:rPr>
          <w:b/>
          <w:color w:val="0070C0"/>
        </w:rPr>
        <w:t>(ofwel)</w:t>
      </w:r>
    </w:p>
    <w:p w:rsidR="00F825BC" w:rsidRPr="00F825BC" w:rsidRDefault="00F825BC" w:rsidP="00F825BC">
      <w:pPr>
        <w:spacing w:after="0" w:line="240" w:lineRule="auto"/>
        <w:rPr>
          <w:lang w:val="nl"/>
        </w:rPr>
      </w:pPr>
      <w:r w:rsidRPr="00F825BC">
        <w:rPr>
          <w:lang w:val="nl"/>
        </w:rPr>
        <w:t>meeteenheid: per lm</w:t>
      </w:r>
    </w:p>
    <w:p w:rsidR="00F825BC" w:rsidRPr="00F825BC" w:rsidRDefault="00F825BC" w:rsidP="00F825BC">
      <w:pPr>
        <w:spacing w:after="0" w:line="240" w:lineRule="auto"/>
        <w:rPr>
          <w:lang w:val="nl"/>
        </w:rPr>
      </w:pPr>
      <w:r w:rsidRPr="00F825BC">
        <w:rPr>
          <w:lang w:val="nl"/>
        </w:rPr>
        <w:t>meetcode: netto lengte van de leidingen. Toebehoren worden niet gemeten en zijn inbegrepen in de eenheidsprijs</w:t>
      </w:r>
    </w:p>
    <w:p w:rsidR="00F825BC" w:rsidRPr="00F825BC" w:rsidRDefault="00F825BC" w:rsidP="00F825BC">
      <w:pPr>
        <w:spacing w:line="240" w:lineRule="auto"/>
        <w:rPr>
          <w:lang w:val="nl"/>
        </w:rPr>
      </w:pPr>
      <w:r w:rsidRPr="00F825BC">
        <w:rPr>
          <w:lang w:val="nl"/>
        </w:rPr>
        <w:t>aard van de overeenkomst: Forfaitaire Hoeveelheid (FH)</w:t>
      </w:r>
    </w:p>
    <w:p w:rsidR="00F825BC" w:rsidRPr="00F825BC" w:rsidRDefault="00F825BC" w:rsidP="00F825BC">
      <w:pPr>
        <w:spacing w:after="0" w:line="240" w:lineRule="auto"/>
        <w:rPr>
          <w:b/>
          <w:u w:val="single"/>
          <w:lang w:val="nl"/>
        </w:rPr>
      </w:pPr>
      <w:r w:rsidRPr="00F825BC">
        <w:rPr>
          <w:b/>
          <w:u w:val="single"/>
          <w:lang w:val="nl"/>
        </w:rPr>
        <w:t>Materiaal</w:t>
      </w:r>
    </w:p>
    <w:p w:rsidR="00F825BC" w:rsidRPr="00F825BC" w:rsidRDefault="00F825BC" w:rsidP="00F825BC">
      <w:pPr>
        <w:spacing w:after="0" w:line="240" w:lineRule="auto"/>
        <w:rPr>
          <w:lang w:val="nl"/>
        </w:rPr>
      </w:pPr>
      <w:r w:rsidRPr="00F825BC">
        <w:rPr>
          <w:lang w:val="nl"/>
        </w:rPr>
        <w:t>Uitwendig verzinkte stalen buisleidingen St-37/2, volgens NBN EN 10305-3  verbonden d.m.v. een koud-persverbindingssysteem.</w:t>
      </w:r>
    </w:p>
    <w:p w:rsidR="00F825BC" w:rsidRPr="00F825BC" w:rsidRDefault="00F825BC" w:rsidP="00F825BC">
      <w:pPr>
        <w:spacing w:after="0" w:line="240" w:lineRule="auto"/>
        <w:rPr>
          <w:lang w:val="nl"/>
        </w:rPr>
      </w:pPr>
      <w:r w:rsidRPr="00F825BC">
        <w:rPr>
          <w:lang w:val="nl"/>
        </w:rPr>
        <w:t xml:space="preserve">De  persfittingen, met O-ring in EPDM voor koud- en warmwater installaties, zijn uitgevoerd in verzinkt staal en voorzien van een dubbele persverbinding. </w:t>
      </w:r>
    </w:p>
    <w:p w:rsidR="00F825BC" w:rsidRPr="00F825BC" w:rsidRDefault="00F825BC" w:rsidP="00F825BC">
      <w:pPr>
        <w:spacing w:after="0" w:line="240" w:lineRule="auto"/>
        <w:rPr>
          <w:lang w:val="nl"/>
        </w:rPr>
      </w:pPr>
      <w:r w:rsidRPr="00F825BC">
        <w:rPr>
          <w:lang w:val="nl"/>
        </w:rPr>
        <w:t>Vanaf DN 65 is er een RVS snij-ring voorzien.</w:t>
      </w:r>
    </w:p>
    <w:p w:rsidR="00F825BC" w:rsidRPr="00F825BC" w:rsidRDefault="00F825BC" w:rsidP="00F825BC">
      <w:pPr>
        <w:spacing w:after="0" w:line="240" w:lineRule="auto"/>
        <w:rPr>
          <w:lang w:val="nl"/>
        </w:rPr>
      </w:pPr>
      <w:r w:rsidRPr="00F825BC">
        <w:rPr>
          <w:lang w:val="nl"/>
        </w:rPr>
        <w:t>De cilindrische insteek vormt een goede geleiding bij het inschuiven van de buis en met de dubbele persing bekomt men een gegarandeerde dichte verbinding. Deze verbinding is onherstelbaar.</w:t>
      </w:r>
    </w:p>
    <w:p w:rsidR="00F825BC" w:rsidRPr="00F825BC" w:rsidRDefault="00F825BC" w:rsidP="00F825BC">
      <w:pPr>
        <w:spacing w:line="240" w:lineRule="auto"/>
        <w:rPr>
          <w:lang w:val="nl"/>
        </w:rPr>
      </w:pPr>
      <w:r w:rsidRPr="00F825BC">
        <w:rPr>
          <w:lang w:val="nl"/>
        </w:rPr>
        <w:t>Er worden voor de systeemgarantie toegestane persmachine(s) en ontbramer(s) gebruikt.</w:t>
      </w:r>
    </w:p>
    <w:p w:rsidR="00F825BC" w:rsidRPr="00F825BC" w:rsidRDefault="00F825BC" w:rsidP="00F825BC">
      <w:pPr>
        <w:spacing w:after="0" w:line="240" w:lineRule="auto"/>
        <w:rPr>
          <w:u w:val="single"/>
          <w:lang w:val="nl"/>
        </w:rPr>
      </w:pPr>
      <w:r w:rsidRPr="00F825BC">
        <w:rPr>
          <w:u w:val="single"/>
          <w:lang w:val="nl"/>
        </w:rPr>
        <w:t>Aanvullende specificaties (te schrappen door ontwerper indien niet van toepassing)</w:t>
      </w:r>
    </w:p>
    <w:p w:rsidR="00F825BC" w:rsidRPr="00F825BC" w:rsidRDefault="00F825BC" w:rsidP="00F825BC">
      <w:pPr>
        <w:spacing w:after="0" w:line="240" w:lineRule="auto"/>
        <w:rPr>
          <w:lang w:val="nl"/>
        </w:rPr>
      </w:pPr>
      <w:r w:rsidRPr="00F825BC">
        <w:rPr>
          <w:lang w:val="nl"/>
        </w:rPr>
        <w:lastRenderedPageBreak/>
        <w:t>Alle leidingen worden in opbouw geplaatst behalve: … .</w:t>
      </w:r>
    </w:p>
    <w:p w:rsidR="00F825BC" w:rsidRPr="00F825BC" w:rsidRDefault="00F825BC" w:rsidP="00F825BC">
      <w:pPr>
        <w:spacing w:line="240" w:lineRule="auto"/>
        <w:rPr>
          <w:lang w:val="nl"/>
        </w:rPr>
      </w:pPr>
      <w:r w:rsidRPr="00F825BC">
        <w:rPr>
          <w:lang w:val="nl"/>
        </w:rPr>
        <w:t>Leidingisolatie: alle ingewerkte leidingen en opbouwleidingen in niet verwarmde ruimten worden geïsoleerd met een zelfdovende en dampdichte buisisolatie. Zie art 65.33.</w:t>
      </w:r>
    </w:p>
    <w:p w:rsidR="00F825BC" w:rsidRPr="00F825BC" w:rsidRDefault="00F825BC" w:rsidP="00F825BC">
      <w:pPr>
        <w:spacing w:after="0" w:line="240" w:lineRule="auto"/>
        <w:rPr>
          <w:b/>
          <w:u w:val="single"/>
          <w:lang w:val="nl"/>
        </w:rPr>
      </w:pPr>
      <w:r w:rsidRPr="00F825BC">
        <w:rPr>
          <w:b/>
          <w:u w:val="single"/>
          <w:lang w:val="nl"/>
        </w:rPr>
        <w:t>Uitvoering</w:t>
      </w:r>
    </w:p>
    <w:p w:rsidR="00F825BC" w:rsidRPr="00F825BC" w:rsidRDefault="00F825BC" w:rsidP="00F825BC">
      <w:pPr>
        <w:spacing w:after="0" w:line="240" w:lineRule="auto"/>
        <w:rPr>
          <w:lang w:val="nl"/>
        </w:rPr>
      </w:pPr>
      <w:r w:rsidRPr="00F825BC">
        <w:rPr>
          <w:lang w:val="nl"/>
        </w:rPr>
        <w:t>De buizen worden haaks gezaagd met een metaalzaag of gesneden met een aangepaste buissnijder, vervormingen worden vermeden. De buizen worden zorgvuldig ontbraamd.</w:t>
      </w:r>
    </w:p>
    <w:p w:rsidR="00F825BC" w:rsidRPr="00F825BC" w:rsidRDefault="00F825BC" w:rsidP="00F825BC">
      <w:pPr>
        <w:spacing w:after="0" w:line="240" w:lineRule="auto"/>
        <w:rPr>
          <w:lang w:val="nl"/>
        </w:rPr>
      </w:pPr>
      <w:r w:rsidRPr="00F825BC">
        <w:rPr>
          <w:lang w:val="nl"/>
        </w:rPr>
        <w:t>Verbindingen gebeuren door mechanische (pers)koppelstukken uit te voeren met een speciaal voor deze toepassing voorziene persmachine.</w:t>
      </w:r>
    </w:p>
    <w:p w:rsidR="009F34A1" w:rsidRPr="00B5712C" w:rsidRDefault="009F34A1" w:rsidP="009F34A1">
      <w:pPr>
        <w:pStyle w:val="Kop2"/>
        <w:numPr>
          <w:ilvl w:val="0"/>
          <w:numId w:val="0"/>
        </w:numPr>
        <w:rPr>
          <w:color w:val="C3004A" w:themeColor="accent4"/>
        </w:rPr>
      </w:pPr>
      <w:bookmarkStart w:id="140" w:name="_Toc461710917"/>
      <w:r>
        <w:rPr>
          <w:color w:val="C3004A" w:themeColor="accent4"/>
        </w:rPr>
        <w:t>65.32.</w:t>
      </w:r>
      <w:r>
        <w:rPr>
          <w:color w:val="C3004A" w:themeColor="accent4"/>
        </w:rPr>
        <w:tab/>
        <w:t>leidingnet &amp; toebehoren</w:t>
      </w:r>
      <w:r w:rsidRPr="00B5712C">
        <w:rPr>
          <w:color w:val="C3004A" w:themeColor="accent4"/>
        </w:rPr>
        <w:t xml:space="preserve"> - </w:t>
      </w:r>
      <w:r>
        <w:rPr>
          <w:color w:val="C3004A" w:themeColor="accent4"/>
        </w:rPr>
        <w:t>collector</w:t>
      </w:r>
      <w:r w:rsidRPr="00B5712C">
        <w:rPr>
          <w:color w:val="C3004A" w:themeColor="accent4"/>
        </w:rPr>
        <w:t>en</w:t>
      </w:r>
      <w:bookmarkEnd w:id="140"/>
    </w:p>
    <w:p w:rsidR="007E7DB5" w:rsidRPr="007E7DB5" w:rsidRDefault="007E7DB5" w:rsidP="007E7DB5">
      <w:pPr>
        <w:spacing w:after="0" w:line="240" w:lineRule="auto"/>
        <w:rPr>
          <w:b/>
          <w:u w:val="single"/>
          <w:lang w:val="nl"/>
        </w:rPr>
      </w:pPr>
      <w:r w:rsidRPr="007E7DB5">
        <w:rPr>
          <w:b/>
          <w:u w:val="single"/>
          <w:lang w:val="nl"/>
        </w:rPr>
        <w:t>Omschrijving</w:t>
      </w:r>
    </w:p>
    <w:p w:rsidR="007E7DB5" w:rsidRPr="007E7DB5" w:rsidRDefault="007E7DB5" w:rsidP="007E7DB5">
      <w:pPr>
        <w:spacing w:line="240" w:lineRule="auto"/>
      </w:pPr>
      <w:r w:rsidRPr="007E7DB5">
        <w:t>Voor- en terugloopverdelers (collectoren) en hun toebehoren.</w:t>
      </w:r>
    </w:p>
    <w:p w:rsidR="007E7DB5" w:rsidRPr="007E7DB5" w:rsidRDefault="007E7DB5" w:rsidP="007E7DB5">
      <w:pPr>
        <w:spacing w:after="0" w:line="240" w:lineRule="auto"/>
        <w:rPr>
          <w:b/>
          <w:u w:val="single"/>
          <w:lang w:val="nl"/>
        </w:rPr>
      </w:pPr>
      <w:r w:rsidRPr="007E7DB5">
        <w:rPr>
          <w:b/>
          <w:u w:val="single"/>
          <w:lang w:val="nl"/>
        </w:rPr>
        <w:t>Meting</w:t>
      </w:r>
    </w:p>
    <w:p w:rsidR="007E7DB5" w:rsidRPr="007E7DB5" w:rsidRDefault="007E7DB5" w:rsidP="007E7DB5">
      <w:pPr>
        <w:spacing w:after="0" w:line="240" w:lineRule="auto"/>
        <w:rPr>
          <w:b/>
          <w:color w:val="0070C0"/>
        </w:rPr>
      </w:pPr>
      <w:r w:rsidRPr="007E7DB5">
        <w:rPr>
          <w:b/>
          <w:color w:val="0070C0"/>
        </w:rPr>
        <w:t>(ofwel)</w:t>
      </w:r>
    </w:p>
    <w:p w:rsidR="007E7DB5" w:rsidRPr="007E7DB5" w:rsidRDefault="007E7DB5" w:rsidP="007E7DB5">
      <w:pPr>
        <w:spacing w:after="0" w:line="240" w:lineRule="auto"/>
        <w:rPr>
          <w:lang w:val="nl"/>
        </w:rPr>
      </w:pPr>
      <w:r w:rsidRPr="007E7DB5">
        <w:rPr>
          <w:lang w:val="nl"/>
        </w:rPr>
        <w:t>aard van de overeenkomst: Pro Memorie (PM). Inbegrepen in de prijs van de installatie.</w:t>
      </w:r>
    </w:p>
    <w:p w:rsidR="007E7DB5" w:rsidRPr="007E7DB5" w:rsidRDefault="007E7DB5" w:rsidP="007E7DB5">
      <w:pPr>
        <w:spacing w:after="0" w:line="240" w:lineRule="auto"/>
        <w:rPr>
          <w:b/>
          <w:color w:val="0070C0"/>
        </w:rPr>
      </w:pPr>
      <w:r w:rsidRPr="007E7DB5">
        <w:rPr>
          <w:b/>
          <w:color w:val="0070C0"/>
        </w:rPr>
        <w:t>(ofwel)</w:t>
      </w:r>
    </w:p>
    <w:p w:rsidR="007E7DB5" w:rsidRPr="007E7DB5" w:rsidRDefault="007E7DB5" w:rsidP="007E7DB5">
      <w:pPr>
        <w:spacing w:after="0" w:line="240" w:lineRule="auto"/>
        <w:rPr>
          <w:lang w:val="nl"/>
        </w:rPr>
      </w:pPr>
      <w:r w:rsidRPr="007E7DB5">
        <w:rPr>
          <w:lang w:val="nl"/>
        </w:rPr>
        <w:t>meeteenheid: per stuk</w:t>
      </w:r>
    </w:p>
    <w:p w:rsidR="007E7DB5" w:rsidRPr="007E7DB5" w:rsidRDefault="007E7DB5" w:rsidP="007E7DB5">
      <w:pPr>
        <w:spacing w:after="0" w:line="240" w:lineRule="auto"/>
        <w:rPr>
          <w:lang w:val="nl"/>
        </w:rPr>
      </w:pPr>
      <w:r w:rsidRPr="007E7DB5">
        <w:rPr>
          <w:lang w:val="nl"/>
        </w:rPr>
        <w:t xml:space="preserve">meetcode: per installatie </w:t>
      </w:r>
    </w:p>
    <w:p w:rsidR="007E7DB5" w:rsidRPr="007E7DB5" w:rsidRDefault="007E7DB5" w:rsidP="007E7DB5">
      <w:pPr>
        <w:spacing w:after="0" w:line="240" w:lineRule="auto"/>
        <w:rPr>
          <w:lang w:val="nl"/>
        </w:rPr>
      </w:pPr>
      <w:r w:rsidRPr="007E7DB5">
        <w:rPr>
          <w:lang w:val="nl"/>
        </w:rPr>
        <w:t>aard van de overeenkomst: Forfaitaire Hoeveelheid (FH)</w:t>
      </w:r>
    </w:p>
    <w:p w:rsidR="007E7DB5" w:rsidRPr="007E7DB5" w:rsidRDefault="007E7DB5" w:rsidP="007E7DB5">
      <w:pPr>
        <w:spacing w:after="0" w:line="240" w:lineRule="auto"/>
        <w:rPr>
          <w:b/>
          <w:color w:val="0070C0"/>
        </w:rPr>
      </w:pPr>
      <w:r w:rsidRPr="007E7DB5">
        <w:rPr>
          <w:b/>
          <w:color w:val="0070C0"/>
        </w:rPr>
        <w:t>(ofwel)</w:t>
      </w:r>
    </w:p>
    <w:p w:rsidR="007E7DB5" w:rsidRPr="007E7DB5" w:rsidRDefault="007E7DB5" w:rsidP="007E7DB5">
      <w:pPr>
        <w:spacing w:after="0" w:line="240" w:lineRule="auto"/>
        <w:rPr>
          <w:lang w:val="nl"/>
        </w:rPr>
      </w:pPr>
      <w:r w:rsidRPr="007E7DB5">
        <w:rPr>
          <w:lang w:val="nl"/>
        </w:rPr>
        <w:t>meeteenheid: per stuk</w:t>
      </w:r>
    </w:p>
    <w:p w:rsidR="007E7DB5" w:rsidRPr="007E7DB5" w:rsidRDefault="007E7DB5" w:rsidP="007E7DB5">
      <w:pPr>
        <w:spacing w:after="0" w:line="240" w:lineRule="auto"/>
        <w:rPr>
          <w:lang w:val="nl"/>
        </w:rPr>
      </w:pPr>
      <w:r w:rsidRPr="007E7DB5">
        <w:rPr>
          <w:lang w:val="nl"/>
        </w:rPr>
        <w:t>meetcode: per collectorgeheel (aan- en afvoer)</w:t>
      </w:r>
    </w:p>
    <w:p w:rsidR="007E7DB5" w:rsidRPr="007E7DB5" w:rsidRDefault="007E7DB5" w:rsidP="007E7DB5">
      <w:pPr>
        <w:spacing w:line="240" w:lineRule="auto"/>
        <w:rPr>
          <w:lang w:val="nl"/>
        </w:rPr>
      </w:pPr>
      <w:r w:rsidRPr="007E7DB5">
        <w:rPr>
          <w:lang w:val="nl"/>
        </w:rPr>
        <w:t>aard van de overeenkomst: Forfaitaire Hoeveelheid (FH)</w:t>
      </w:r>
    </w:p>
    <w:p w:rsidR="007E7DB5" w:rsidRPr="007E7DB5" w:rsidRDefault="007E7DB5" w:rsidP="007E7DB5">
      <w:pPr>
        <w:spacing w:after="0" w:line="240" w:lineRule="auto"/>
        <w:rPr>
          <w:b/>
          <w:u w:val="single"/>
          <w:lang w:val="nl"/>
        </w:rPr>
      </w:pPr>
      <w:r w:rsidRPr="007E7DB5">
        <w:rPr>
          <w:b/>
          <w:u w:val="single"/>
          <w:lang w:val="nl"/>
        </w:rPr>
        <w:t>Materiaal</w:t>
      </w:r>
    </w:p>
    <w:p w:rsidR="007E7DB5" w:rsidRPr="007E7DB5" w:rsidRDefault="007E7DB5" w:rsidP="007E7DB5">
      <w:pPr>
        <w:spacing w:after="0" w:line="240" w:lineRule="auto"/>
        <w:rPr>
          <w:lang w:val="nl"/>
        </w:rPr>
      </w:pPr>
      <w:r w:rsidRPr="007E7DB5">
        <w:rPr>
          <w:lang w:val="nl"/>
        </w:rPr>
        <w:t xml:space="preserve">De collectoren zijn geschikt voor en afgestemd op de installatie en haar onderdelen waarin ze functioneren. Ze weerstaan aan een temperatuur van </w:t>
      </w:r>
      <w:smartTag w:uri="urn:schemas-microsoft-com:office:smarttags" w:element="metricconverter">
        <w:smartTagPr>
          <w:attr w:name="ProductID" w:val="110ﾰC"/>
        </w:smartTagPr>
        <w:r w:rsidRPr="007E7DB5">
          <w:rPr>
            <w:lang w:val="nl"/>
          </w:rPr>
          <w:t>110°C</w:t>
        </w:r>
      </w:smartTag>
      <w:r w:rsidRPr="007E7DB5">
        <w:rPr>
          <w:lang w:val="nl"/>
        </w:rPr>
        <w:t xml:space="preserve"> en een bedrijfsdruk van 6 bar.</w:t>
      </w:r>
    </w:p>
    <w:p w:rsidR="007E7DB5" w:rsidRPr="007E7DB5" w:rsidRDefault="007E7DB5" w:rsidP="007E7DB5">
      <w:pPr>
        <w:spacing w:after="0" w:line="240" w:lineRule="auto"/>
        <w:rPr>
          <w:lang w:val="nl"/>
        </w:rPr>
      </w:pPr>
      <w:r w:rsidRPr="007E7DB5">
        <w:rPr>
          <w:lang w:val="nl"/>
        </w:rPr>
        <w:t>De verbindingen gebeuren met aangepaste koppelingen, volgens de voorschriften van de technische studie en/of volgens de voorschriften van de fabrikant. De doorgangsdoorsneden voor de hoofdaansluiting en de lusaansluitingen zijn daarbij afgestemd op de doorsneden van de leidingen waarop ze worden aangesloten (inwendige schroefdraad ND 20 / 25 / 32).</w:t>
      </w:r>
    </w:p>
    <w:p w:rsidR="007E7DB5" w:rsidRPr="007E7DB5" w:rsidRDefault="007E7DB5" w:rsidP="007E7DB5">
      <w:pPr>
        <w:spacing w:after="0" w:line="240" w:lineRule="auto"/>
        <w:rPr>
          <w:lang w:val="nl"/>
        </w:rPr>
      </w:pPr>
      <w:r w:rsidRPr="007E7DB5">
        <w:rPr>
          <w:lang w:val="nl"/>
        </w:rPr>
        <w:t xml:space="preserve">Het aantal aansluitingen per collector is afgestemd op het aantal lussen (ofwel radiatoren bij mini-pijp-systeem) met extra aansluiting voor de vul- en aftapkranen. De asafstand tussen elke twee buizen bedraagt ongeveer </w:t>
      </w:r>
      <w:smartTag w:uri="urn:schemas-microsoft-com:office:smarttags" w:element="metricconverter">
        <w:smartTagPr>
          <w:attr w:name="ProductID" w:val="50 mm"/>
        </w:smartTagPr>
        <w:r w:rsidRPr="007E7DB5">
          <w:rPr>
            <w:lang w:val="nl"/>
          </w:rPr>
          <w:t>50 mm</w:t>
        </w:r>
      </w:smartTag>
      <w:r w:rsidRPr="007E7DB5">
        <w:rPr>
          <w:lang w:val="nl"/>
        </w:rPr>
        <w:t>.</w:t>
      </w:r>
    </w:p>
    <w:p w:rsidR="007E7DB5" w:rsidRPr="007E7DB5" w:rsidRDefault="007E7DB5" w:rsidP="007E7DB5">
      <w:pPr>
        <w:spacing w:after="0" w:line="240" w:lineRule="auto"/>
        <w:rPr>
          <w:lang w:val="nl"/>
        </w:rPr>
      </w:pPr>
      <w:r w:rsidRPr="007E7DB5">
        <w:rPr>
          <w:lang w:val="nl"/>
        </w:rPr>
        <w:t xml:space="preserve">Iedere collector is voorzien van een ontluchter (3/8”) en een hoofdafsluitkraan (kogel- of bolkraan), om het regelen of afsluiten van de kringen mogelijk te maken en/of om het collectorgeheel volledig afsluitbaar te maken. </w:t>
      </w:r>
    </w:p>
    <w:p w:rsidR="007E7DB5" w:rsidRPr="007E7DB5" w:rsidRDefault="007E7DB5" w:rsidP="007E7DB5">
      <w:pPr>
        <w:spacing w:after="0" w:line="240" w:lineRule="auto"/>
        <w:rPr>
          <w:lang w:val="nl"/>
        </w:rPr>
      </w:pPr>
      <w:r w:rsidRPr="007E7DB5">
        <w:rPr>
          <w:lang w:val="nl"/>
        </w:rPr>
        <w:t>De kranen zijn aangepast aan het gebruikte leidingsysteem voor de lussen. De geïntegreerde bedienings- en regelventielen zijn voorzien van een geheugenschroef en dit per kring.</w:t>
      </w:r>
    </w:p>
    <w:p w:rsidR="007E7DB5" w:rsidRPr="007E7DB5" w:rsidRDefault="007E7DB5" w:rsidP="007E7DB5">
      <w:pPr>
        <w:spacing w:line="240" w:lineRule="auto"/>
        <w:rPr>
          <w:lang w:val="nl"/>
        </w:rPr>
      </w:pPr>
      <w:r w:rsidRPr="007E7DB5">
        <w:rPr>
          <w:lang w:val="nl"/>
        </w:rPr>
        <w:t xml:space="preserve">De inregeling gebeurt steeds vanuit een gesloten ventiel. De inregeling op basis van de Kv-waarden van de in te stellen regelventielen moet kunnen voorgelegd worden door de installateur. </w:t>
      </w:r>
    </w:p>
    <w:p w:rsidR="007E7DB5" w:rsidRPr="007E7DB5" w:rsidRDefault="007E7DB5" w:rsidP="007E7DB5">
      <w:pPr>
        <w:spacing w:after="0" w:line="240" w:lineRule="auto"/>
        <w:rPr>
          <w:u w:val="single"/>
          <w:lang w:val="nl"/>
        </w:rPr>
      </w:pPr>
      <w:r w:rsidRPr="007E7DB5">
        <w:rPr>
          <w:u w:val="single"/>
          <w:lang w:val="nl"/>
        </w:rPr>
        <w:t>Specificaties</w:t>
      </w:r>
    </w:p>
    <w:p w:rsidR="007E7DB5" w:rsidRPr="007E7DB5" w:rsidRDefault="007E7DB5" w:rsidP="007E7DB5">
      <w:pPr>
        <w:spacing w:after="0" w:line="240" w:lineRule="auto"/>
        <w:rPr>
          <w:lang w:val="nl"/>
        </w:rPr>
      </w:pPr>
      <w:r w:rsidRPr="007E7DB5">
        <w:rPr>
          <w:lang w:val="nl"/>
        </w:rPr>
        <w:t xml:space="preserve">Materiaal: </w:t>
      </w:r>
      <w:r w:rsidRPr="007E7DB5">
        <w:rPr>
          <w:color w:val="0070C0"/>
          <w:lang w:val="nl"/>
        </w:rPr>
        <w:t>warm geperst messing / getrokken messing, volgens de normen van de reeks NBN EN 1254 - Koper en koperlegeringen - Hulpstukken</w:t>
      </w:r>
    </w:p>
    <w:p w:rsidR="007E7DB5" w:rsidRPr="007E7DB5" w:rsidRDefault="007E7DB5" w:rsidP="007E7DB5">
      <w:pPr>
        <w:spacing w:after="0" w:line="240" w:lineRule="auto"/>
        <w:rPr>
          <w:lang w:val="nl"/>
        </w:rPr>
      </w:pPr>
      <w:r w:rsidRPr="007E7DB5">
        <w:rPr>
          <w:lang w:val="nl"/>
        </w:rPr>
        <w:t>Diameter hoofdaansluitingen: volgens plannen en meetstaat</w:t>
      </w:r>
    </w:p>
    <w:p w:rsidR="007E7DB5" w:rsidRPr="007E7DB5" w:rsidRDefault="007E7DB5" w:rsidP="007E7DB5">
      <w:pPr>
        <w:spacing w:after="0" w:line="240" w:lineRule="auto"/>
        <w:rPr>
          <w:lang w:val="nl"/>
        </w:rPr>
      </w:pPr>
      <w:r w:rsidRPr="007E7DB5">
        <w:rPr>
          <w:lang w:val="nl"/>
        </w:rPr>
        <w:t>Diameter lusaansluitingen: volgens plannen en meetstaat</w:t>
      </w:r>
    </w:p>
    <w:p w:rsidR="007E7DB5" w:rsidRPr="007E7DB5" w:rsidRDefault="007E7DB5" w:rsidP="007E7DB5">
      <w:pPr>
        <w:spacing w:after="0" w:line="240" w:lineRule="auto"/>
        <w:rPr>
          <w:lang w:val="nl"/>
        </w:rPr>
      </w:pPr>
      <w:r w:rsidRPr="007E7DB5">
        <w:rPr>
          <w:lang w:val="nl"/>
        </w:rPr>
        <w:t>Aantal aansluitingen: volgens plannen en meetstaat</w:t>
      </w:r>
    </w:p>
    <w:p w:rsidR="007E7DB5" w:rsidRPr="007E7DB5" w:rsidRDefault="007E7DB5" w:rsidP="007E7DB5">
      <w:pPr>
        <w:spacing w:line="240" w:lineRule="auto"/>
        <w:rPr>
          <w:lang w:val="nl"/>
        </w:rPr>
      </w:pPr>
      <w:r w:rsidRPr="007E7DB5">
        <w:rPr>
          <w:lang w:val="nl"/>
        </w:rPr>
        <w:t xml:space="preserve">Bevestigingsbeugels: </w:t>
      </w:r>
      <w:r w:rsidRPr="007E7DB5">
        <w:rPr>
          <w:color w:val="0070C0"/>
          <w:lang w:val="nl"/>
        </w:rPr>
        <w:t>…</w:t>
      </w:r>
    </w:p>
    <w:p w:rsidR="007E7DB5" w:rsidRPr="007E7DB5" w:rsidRDefault="007E7DB5" w:rsidP="007E7DB5">
      <w:pPr>
        <w:spacing w:after="0" w:line="240" w:lineRule="auto"/>
        <w:rPr>
          <w:u w:val="single"/>
          <w:lang w:val="nl"/>
        </w:rPr>
      </w:pPr>
      <w:r w:rsidRPr="007E7DB5">
        <w:rPr>
          <w:u w:val="single"/>
          <w:lang w:val="nl"/>
        </w:rPr>
        <w:lastRenderedPageBreak/>
        <w:t>Aanvullende specificaties (te schrappen door ontwerper indien niet van toepassing)</w:t>
      </w:r>
    </w:p>
    <w:p w:rsidR="007E7DB5" w:rsidRPr="007E7DB5" w:rsidRDefault="007E7DB5" w:rsidP="007E7DB5">
      <w:pPr>
        <w:spacing w:after="0" w:line="240" w:lineRule="auto"/>
        <w:rPr>
          <w:lang w:val="nl"/>
        </w:rPr>
      </w:pPr>
      <w:r w:rsidRPr="007E7DB5">
        <w:rPr>
          <w:lang w:val="nl"/>
        </w:rPr>
        <w:t>In niet technische lokalen worden de collectoren opgesteld in een universele verdeelkast voor muurinbouw bestaande uit:</w:t>
      </w:r>
    </w:p>
    <w:p w:rsidR="007E7DB5" w:rsidRPr="007E7DB5" w:rsidRDefault="007E7DB5" w:rsidP="007E7DB5">
      <w:pPr>
        <w:spacing w:after="0" w:line="240" w:lineRule="auto"/>
      </w:pPr>
      <w:r w:rsidRPr="007E7DB5">
        <w:t xml:space="preserve">een wand inbouwdoos uit kunststof of verzinkt staal met </w:t>
      </w:r>
      <w:r w:rsidRPr="007E7DB5">
        <w:rPr>
          <w:lang w:val="nl"/>
        </w:rPr>
        <w:t>afdekplaat / draaideur met slot</w:t>
      </w:r>
      <w:r w:rsidRPr="007E7DB5">
        <w:t>, te plaatsen in de dikte van de muur zonder beschadiging van eventuele waterkeringen en thermische of akoestische isolatie;</w:t>
      </w:r>
    </w:p>
    <w:p w:rsidR="007E7DB5" w:rsidRPr="007E7DB5" w:rsidRDefault="007E7DB5" w:rsidP="007E7DB5">
      <w:pPr>
        <w:spacing w:after="0" w:line="240" w:lineRule="auto"/>
      </w:pPr>
      <w:r w:rsidRPr="007E7DB5">
        <w:t>een haakse koppeling uit messing;</w:t>
      </w:r>
    </w:p>
    <w:p w:rsidR="007E7DB5" w:rsidRPr="007E7DB5" w:rsidRDefault="007E7DB5" w:rsidP="007E7DB5">
      <w:pPr>
        <w:spacing w:after="0" w:line="240" w:lineRule="auto"/>
      </w:pPr>
      <w:r w:rsidRPr="007E7DB5">
        <w:t>een bevestigingsbeugel in verzinkt staal.</w:t>
      </w:r>
    </w:p>
    <w:p w:rsidR="007E7DB5" w:rsidRPr="007E7DB5" w:rsidRDefault="007E7DB5" w:rsidP="007E7DB5">
      <w:pPr>
        <w:spacing w:line="240" w:lineRule="auto"/>
        <w:rPr>
          <w:lang w:val="nl"/>
        </w:rPr>
      </w:pPr>
      <w:r w:rsidRPr="007E7DB5">
        <w:rPr>
          <w:lang w:val="nl"/>
        </w:rPr>
        <w:t>De collectoren worden voorzien van regelkranen op de verschillende lussen.</w:t>
      </w:r>
    </w:p>
    <w:p w:rsidR="007E7DB5" w:rsidRPr="007E7DB5" w:rsidRDefault="007E7DB5" w:rsidP="007E7DB5">
      <w:pPr>
        <w:spacing w:after="0" w:line="240" w:lineRule="auto"/>
        <w:rPr>
          <w:b/>
          <w:u w:val="single"/>
          <w:lang w:val="nl"/>
        </w:rPr>
      </w:pPr>
      <w:r w:rsidRPr="007E7DB5">
        <w:rPr>
          <w:b/>
          <w:u w:val="single"/>
          <w:lang w:val="nl"/>
        </w:rPr>
        <w:t>Uitvoering</w:t>
      </w:r>
    </w:p>
    <w:p w:rsidR="007E7DB5" w:rsidRPr="007E7DB5" w:rsidRDefault="007E7DB5" w:rsidP="007E7DB5">
      <w:pPr>
        <w:spacing w:after="0" w:line="240" w:lineRule="auto"/>
        <w:rPr>
          <w:lang w:val="nl"/>
        </w:rPr>
      </w:pPr>
      <w:r w:rsidRPr="007E7DB5">
        <w:rPr>
          <w:lang w:val="nl"/>
        </w:rPr>
        <w:t>In de stookplaats wordt een algemene collector voorzien van waaruit de verschillende kringlopen vertrekken en een algemene collector waarin de kringlopen eindigen.</w:t>
      </w:r>
    </w:p>
    <w:p w:rsidR="007E7DB5" w:rsidRPr="007E7DB5" w:rsidRDefault="007E7DB5" w:rsidP="007E7DB5">
      <w:pPr>
        <w:spacing w:after="0" w:line="240" w:lineRule="auto"/>
        <w:rPr>
          <w:lang w:val="nl"/>
        </w:rPr>
      </w:pPr>
      <w:r w:rsidRPr="007E7DB5">
        <w:rPr>
          <w:lang w:val="nl"/>
        </w:rPr>
        <w:t>De collectoren worden zoveel mogelijk gegroepeerd en zo opgesteld dat koppelingen en bedieningen gemakkelijk bereikbaar zijn (enkel op inspecteerbare plaatsen).</w:t>
      </w:r>
    </w:p>
    <w:p w:rsidR="007E7DB5" w:rsidRPr="007E7DB5" w:rsidRDefault="007E7DB5" w:rsidP="007E7DB5">
      <w:pPr>
        <w:spacing w:after="0" w:line="240" w:lineRule="auto"/>
        <w:rPr>
          <w:lang w:val="nl"/>
        </w:rPr>
      </w:pPr>
      <w:r w:rsidRPr="007E7DB5">
        <w:rPr>
          <w:lang w:val="nl"/>
        </w:rPr>
        <w:t xml:space="preserve">Op iedere lusaansluiting wordt een bol- of regelkraan voorzien om elke lus afzonderlijk te kunnen regelen en afsluiten. </w:t>
      </w:r>
    </w:p>
    <w:p w:rsidR="007E7DB5" w:rsidRPr="007E7DB5" w:rsidRDefault="007E7DB5" w:rsidP="007E7DB5">
      <w:pPr>
        <w:spacing w:line="240" w:lineRule="auto"/>
        <w:rPr>
          <w:lang w:val="nl"/>
        </w:rPr>
      </w:pPr>
      <w:r w:rsidRPr="007E7DB5">
        <w:rPr>
          <w:lang w:val="nl"/>
        </w:rPr>
        <w:t>Alle kunststofbuizen tussen de radiatoren en de collectoren worden aangelegd in één stuk, verbindingen zijn niet toegelaten.</w:t>
      </w:r>
    </w:p>
    <w:p w:rsidR="007E7DB5" w:rsidRPr="007E7DB5" w:rsidRDefault="007E7DB5" w:rsidP="007E7DB5">
      <w:pPr>
        <w:spacing w:after="0" w:line="240" w:lineRule="auto"/>
        <w:rPr>
          <w:b/>
          <w:u w:val="single"/>
          <w:lang w:val="nl"/>
        </w:rPr>
      </w:pPr>
      <w:r w:rsidRPr="007E7DB5">
        <w:rPr>
          <w:b/>
          <w:u w:val="single"/>
          <w:lang w:val="nl"/>
        </w:rPr>
        <w:t>Keuring</w:t>
      </w:r>
    </w:p>
    <w:p w:rsidR="007E7DB5" w:rsidRPr="007E7DB5" w:rsidRDefault="007E7DB5" w:rsidP="007E7DB5">
      <w:pPr>
        <w:spacing w:after="0" w:line="240" w:lineRule="auto"/>
        <w:rPr>
          <w:lang w:val="nl"/>
        </w:rPr>
      </w:pPr>
      <w:r w:rsidRPr="007E7DB5">
        <w:rPr>
          <w:lang w:val="nl"/>
        </w:rPr>
        <w:t xml:space="preserve">De uitvoering is zuurstofdicht en minimum 25 jaar bestand tegen een bestendige bedrijfsdruk van 10 bar bij water van </w:t>
      </w:r>
      <w:smartTag w:uri="urn:schemas-microsoft-com:office:smarttags" w:element="metricconverter">
        <w:smartTagPr>
          <w:attr w:name="ProductID" w:val="80ﾰC"/>
        </w:smartTagPr>
        <w:r w:rsidRPr="007E7DB5">
          <w:rPr>
            <w:lang w:val="nl"/>
          </w:rPr>
          <w:t>80°C</w:t>
        </w:r>
      </w:smartTag>
      <w:r w:rsidRPr="007E7DB5">
        <w:rPr>
          <w:lang w:val="nl"/>
        </w:rPr>
        <w:t xml:space="preserve">. Bij storing mag bij </w:t>
      </w:r>
      <w:smartTag w:uri="urn:schemas-microsoft-com:office:smarttags" w:element="metricconverter">
        <w:smartTagPr>
          <w:attr w:name="ProductID" w:val="110ﾰC"/>
        </w:smartTagPr>
        <w:r w:rsidRPr="007E7DB5">
          <w:rPr>
            <w:lang w:val="nl"/>
          </w:rPr>
          <w:t>110°C</w:t>
        </w:r>
      </w:smartTag>
      <w:r w:rsidRPr="007E7DB5">
        <w:rPr>
          <w:lang w:val="nl"/>
        </w:rPr>
        <w:t xml:space="preserve"> en een druk van 6 bar gedurende 8000 uren geen beschadiging of kwaliteitsvermindering ontstaan.</w:t>
      </w:r>
    </w:p>
    <w:p w:rsidR="007E7DB5" w:rsidRPr="00B5712C" w:rsidRDefault="007E7DB5" w:rsidP="007E7DB5">
      <w:pPr>
        <w:pStyle w:val="Kop2"/>
        <w:numPr>
          <w:ilvl w:val="0"/>
          <w:numId w:val="0"/>
        </w:numPr>
        <w:rPr>
          <w:color w:val="C3004A" w:themeColor="accent4"/>
        </w:rPr>
      </w:pPr>
      <w:bookmarkStart w:id="141" w:name="_Toc461710918"/>
      <w:r>
        <w:rPr>
          <w:color w:val="C3004A" w:themeColor="accent4"/>
        </w:rPr>
        <w:t>65.33.</w:t>
      </w:r>
      <w:r>
        <w:rPr>
          <w:color w:val="C3004A" w:themeColor="accent4"/>
        </w:rPr>
        <w:tab/>
        <w:t>leidingnet &amp; toebehoren</w:t>
      </w:r>
      <w:r w:rsidRPr="00B5712C">
        <w:rPr>
          <w:color w:val="C3004A" w:themeColor="accent4"/>
        </w:rPr>
        <w:t xml:space="preserve"> - </w:t>
      </w:r>
      <w:r>
        <w:rPr>
          <w:color w:val="C3004A" w:themeColor="accent4"/>
        </w:rPr>
        <w:t>leidingisolatie</w:t>
      </w:r>
      <w:bookmarkEnd w:id="141"/>
    </w:p>
    <w:p w:rsidR="007E7DB5" w:rsidRPr="007E7DB5" w:rsidRDefault="007E7DB5" w:rsidP="007E7DB5">
      <w:pPr>
        <w:spacing w:after="0" w:line="240" w:lineRule="auto"/>
        <w:rPr>
          <w:b/>
          <w:u w:val="single"/>
          <w:lang w:val="nl"/>
        </w:rPr>
      </w:pPr>
      <w:r w:rsidRPr="007E7DB5">
        <w:rPr>
          <w:b/>
          <w:u w:val="single"/>
          <w:lang w:val="nl"/>
        </w:rPr>
        <w:t>Omschrijving</w:t>
      </w:r>
    </w:p>
    <w:p w:rsidR="007E7DB5" w:rsidRPr="007E7DB5" w:rsidRDefault="007E7DB5" w:rsidP="009F0849">
      <w:pPr>
        <w:spacing w:line="240" w:lineRule="auto"/>
      </w:pPr>
      <w:r w:rsidRPr="007E7DB5">
        <w:t>Alle leidingen, zowel in opbouw als ingewerkt en aangebracht in onverwarmde ruimten, worden verplicht voorzien van een thermische leidingisolatie conform</w:t>
      </w:r>
      <w:r w:rsidR="009F0849">
        <w:t xml:space="preserve"> NBN D 30-041 - </w:t>
      </w:r>
      <w:r w:rsidRPr="007E7DB5">
        <w:t>Centrale verwarming, ventilatie en luchtbehandeling - Gemeenschappelijke eisen voor alle systemen - Thermische isolatie.</w:t>
      </w:r>
    </w:p>
    <w:p w:rsidR="007E7DB5" w:rsidRPr="007E7DB5" w:rsidRDefault="007E7DB5" w:rsidP="007E7DB5">
      <w:pPr>
        <w:spacing w:after="0" w:line="240" w:lineRule="auto"/>
        <w:rPr>
          <w:b/>
          <w:u w:val="single"/>
          <w:lang w:val="nl"/>
        </w:rPr>
      </w:pPr>
      <w:r w:rsidRPr="007E7DB5">
        <w:rPr>
          <w:b/>
          <w:u w:val="single"/>
          <w:lang w:val="nl"/>
        </w:rPr>
        <w:t>Meting</w:t>
      </w:r>
    </w:p>
    <w:p w:rsidR="007E7DB5" w:rsidRPr="009F0849" w:rsidRDefault="007E7DB5" w:rsidP="007E7DB5">
      <w:pPr>
        <w:spacing w:after="0" w:line="240" w:lineRule="auto"/>
        <w:rPr>
          <w:b/>
          <w:color w:val="0070C0"/>
        </w:rPr>
      </w:pPr>
      <w:r w:rsidRPr="009F0849">
        <w:rPr>
          <w:b/>
          <w:color w:val="0070C0"/>
        </w:rPr>
        <w:t>(ofwel)</w:t>
      </w:r>
    </w:p>
    <w:p w:rsidR="007E7DB5" w:rsidRPr="007E7DB5" w:rsidRDefault="007E7DB5" w:rsidP="007E7DB5">
      <w:pPr>
        <w:spacing w:after="0" w:line="240" w:lineRule="auto"/>
        <w:rPr>
          <w:lang w:val="nl"/>
        </w:rPr>
      </w:pPr>
      <w:r w:rsidRPr="007E7DB5">
        <w:rPr>
          <w:lang w:val="nl"/>
        </w:rPr>
        <w:t>aard van de overeenkomst: Pro Memorie (PM). Inbegrepen in de prijs van de installatie.</w:t>
      </w:r>
    </w:p>
    <w:p w:rsidR="007E7DB5" w:rsidRPr="009F0849" w:rsidRDefault="007E7DB5" w:rsidP="007E7DB5">
      <w:pPr>
        <w:spacing w:after="0" w:line="240" w:lineRule="auto"/>
        <w:rPr>
          <w:b/>
          <w:color w:val="0070C0"/>
        </w:rPr>
      </w:pPr>
      <w:r w:rsidRPr="009F0849">
        <w:rPr>
          <w:b/>
          <w:color w:val="0070C0"/>
        </w:rPr>
        <w:t>(ofwel)</w:t>
      </w:r>
    </w:p>
    <w:p w:rsidR="007E7DB5" w:rsidRPr="007E7DB5" w:rsidRDefault="007E7DB5" w:rsidP="007E7DB5">
      <w:pPr>
        <w:spacing w:after="0" w:line="240" w:lineRule="auto"/>
        <w:rPr>
          <w:lang w:val="nl"/>
        </w:rPr>
      </w:pPr>
      <w:r w:rsidRPr="007E7DB5">
        <w:rPr>
          <w:lang w:val="nl"/>
        </w:rPr>
        <w:t>meeteenheid: per installatie</w:t>
      </w:r>
    </w:p>
    <w:p w:rsidR="007E7DB5" w:rsidRPr="007E7DB5" w:rsidRDefault="007E7DB5" w:rsidP="007E7DB5">
      <w:pPr>
        <w:spacing w:after="0" w:line="240" w:lineRule="auto"/>
        <w:rPr>
          <w:lang w:val="nl"/>
        </w:rPr>
      </w:pPr>
      <w:r w:rsidRPr="007E7DB5">
        <w:rPr>
          <w:lang w:val="nl"/>
        </w:rPr>
        <w:t>aard van de overeenkomst: Forfaitaire Hoeveelheid (FH)</w:t>
      </w:r>
    </w:p>
    <w:p w:rsidR="007E7DB5" w:rsidRPr="009F0849" w:rsidRDefault="007E7DB5" w:rsidP="007E7DB5">
      <w:pPr>
        <w:spacing w:after="0" w:line="240" w:lineRule="auto"/>
        <w:rPr>
          <w:b/>
          <w:color w:val="0070C0"/>
        </w:rPr>
      </w:pPr>
      <w:r w:rsidRPr="009F0849">
        <w:rPr>
          <w:b/>
          <w:color w:val="0070C0"/>
        </w:rPr>
        <w:t>(ofwel)</w:t>
      </w:r>
    </w:p>
    <w:p w:rsidR="007E7DB5" w:rsidRPr="007E7DB5" w:rsidRDefault="007E7DB5" w:rsidP="007E7DB5">
      <w:pPr>
        <w:spacing w:after="0" w:line="240" w:lineRule="auto"/>
        <w:rPr>
          <w:lang w:val="nl"/>
        </w:rPr>
      </w:pPr>
      <w:r w:rsidRPr="007E7DB5">
        <w:rPr>
          <w:lang w:val="nl"/>
        </w:rPr>
        <w:t>meeteenheid: lm</w:t>
      </w:r>
    </w:p>
    <w:p w:rsidR="007E7DB5" w:rsidRPr="007E7DB5" w:rsidRDefault="007E7DB5" w:rsidP="007E7DB5">
      <w:pPr>
        <w:spacing w:after="0" w:line="240" w:lineRule="auto"/>
        <w:rPr>
          <w:lang w:val="nl"/>
        </w:rPr>
      </w:pPr>
      <w:r w:rsidRPr="007E7DB5">
        <w:rPr>
          <w:lang w:val="nl"/>
        </w:rPr>
        <w:t>meetcode: netto te isoleren lengte, volgens buisdiameter</w:t>
      </w:r>
    </w:p>
    <w:p w:rsidR="007E7DB5" w:rsidRPr="007E7DB5" w:rsidRDefault="007E7DB5" w:rsidP="009F0849">
      <w:pPr>
        <w:spacing w:line="240" w:lineRule="auto"/>
        <w:rPr>
          <w:lang w:val="nl"/>
        </w:rPr>
      </w:pPr>
      <w:r w:rsidRPr="007E7DB5">
        <w:rPr>
          <w:lang w:val="nl"/>
        </w:rPr>
        <w:t>aard van de overeenkomst: Forfaitaire Hoeveelheid (FH)</w:t>
      </w:r>
    </w:p>
    <w:p w:rsidR="007E7DB5" w:rsidRPr="007E7DB5" w:rsidRDefault="007E7DB5" w:rsidP="007E7DB5">
      <w:pPr>
        <w:spacing w:after="0" w:line="240" w:lineRule="auto"/>
        <w:rPr>
          <w:b/>
          <w:u w:val="single"/>
          <w:lang w:val="nl"/>
        </w:rPr>
      </w:pPr>
      <w:r w:rsidRPr="007E7DB5">
        <w:rPr>
          <w:b/>
          <w:u w:val="single"/>
          <w:lang w:val="nl"/>
        </w:rPr>
        <w:t>Materiaal</w:t>
      </w:r>
    </w:p>
    <w:p w:rsidR="007E7DB5" w:rsidRPr="007E7DB5" w:rsidRDefault="007E7DB5" w:rsidP="007E7DB5">
      <w:pPr>
        <w:spacing w:after="0" w:line="240" w:lineRule="auto"/>
        <w:rPr>
          <w:lang w:val="nl"/>
        </w:rPr>
      </w:pPr>
      <w:r w:rsidRPr="007E7DB5">
        <w:rPr>
          <w:lang w:val="nl"/>
        </w:rPr>
        <w:t>Leidingisolatie volgens de normen NBN EN 14303 tem 14309 – Materialen voor de thermische isolatie van gebouw- en industriële installaties.</w:t>
      </w:r>
    </w:p>
    <w:p w:rsidR="007E7DB5" w:rsidRPr="007E7DB5" w:rsidRDefault="007E7DB5" w:rsidP="007E7DB5">
      <w:pPr>
        <w:spacing w:after="0" w:line="240" w:lineRule="auto"/>
        <w:rPr>
          <w:lang w:val="nl"/>
        </w:rPr>
      </w:pPr>
      <w:r w:rsidRPr="007E7DB5">
        <w:rPr>
          <w:lang w:val="nl"/>
        </w:rPr>
        <w:t xml:space="preserve">De leidingisolatie is chemisch neutraal, niet giftig en bestand tegen temperaturen van </w:t>
      </w:r>
      <w:smartTag w:uri="urn:schemas-microsoft-com:office:smarttags" w:element="metricconverter">
        <w:smartTagPr>
          <w:attr w:name="ProductID" w:val="-15ﾰC"/>
        </w:smartTagPr>
        <w:r w:rsidRPr="007E7DB5">
          <w:rPr>
            <w:lang w:val="nl"/>
          </w:rPr>
          <w:t>-15°C</w:t>
        </w:r>
      </w:smartTag>
      <w:r w:rsidRPr="007E7DB5">
        <w:rPr>
          <w:lang w:val="nl"/>
        </w:rPr>
        <w:t xml:space="preserve"> tot </w:t>
      </w:r>
      <w:smartTag w:uri="urn:schemas-microsoft-com:office:smarttags" w:element="metricconverter">
        <w:smartTagPr>
          <w:attr w:name="ProductID" w:val="90ﾰC"/>
        </w:smartTagPr>
        <w:r w:rsidRPr="007E7DB5">
          <w:rPr>
            <w:lang w:val="nl"/>
          </w:rPr>
          <w:t>90°C</w:t>
        </w:r>
      </w:smartTag>
      <w:r w:rsidRPr="007E7DB5">
        <w:rPr>
          <w:lang w:val="nl"/>
        </w:rPr>
        <w:t xml:space="preserve">. </w:t>
      </w:r>
    </w:p>
    <w:p w:rsidR="007E7DB5" w:rsidRPr="007E7DB5" w:rsidRDefault="007E7DB5" w:rsidP="007E7DB5">
      <w:pPr>
        <w:spacing w:after="0" w:line="240" w:lineRule="auto"/>
        <w:rPr>
          <w:lang w:val="nl"/>
        </w:rPr>
      </w:pPr>
      <w:r w:rsidRPr="007E7DB5">
        <w:rPr>
          <w:lang w:val="nl"/>
        </w:rPr>
        <w:t xml:space="preserve">De binnendiameter van de isolatie moet aangepast zijn aan de buitendiameter van de leidingen zodat deze perfect worden omsloten. </w:t>
      </w:r>
    </w:p>
    <w:p w:rsidR="007E7DB5" w:rsidRPr="007E7DB5" w:rsidRDefault="007E7DB5" w:rsidP="007E7DB5">
      <w:pPr>
        <w:spacing w:after="0" w:line="240" w:lineRule="auto"/>
        <w:rPr>
          <w:lang w:val="nl"/>
        </w:rPr>
      </w:pPr>
      <w:r w:rsidRPr="007E7DB5">
        <w:rPr>
          <w:lang w:val="nl"/>
        </w:rPr>
        <w:t>De dikte van de isolatie bedraagt minimaal 30 mm voor ND 15 en ND 20, 40 mm voor ND 25 tem ND 50 en 50 mm vanaf ND 80.</w:t>
      </w:r>
    </w:p>
    <w:p w:rsidR="007E7DB5" w:rsidRPr="007E7DB5" w:rsidRDefault="007E7DB5" w:rsidP="007E7DB5">
      <w:pPr>
        <w:spacing w:after="0" w:line="240" w:lineRule="auto"/>
        <w:rPr>
          <w:lang w:val="nl"/>
        </w:rPr>
      </w:pPr>
      <w:r w:rsidRPr="007E7DB5">
        <w:rPr>
          <w:lang w:val="nl"/>
        </w:rPr>
        <w:t>Bij diameters vanaf ND 40 worden alle toebehoren (kranen, koppelingen,…) eveneens geïsoleerd.</w:t>
      </w:r>
    </w:p>
    <w:p w:rsidR="007E7DB5" w:rsidRPr="007E7DB5" w:rsidRDefault="007E7DB5" w:rsidP="007E7DB5">
      <w:pPr>
        <w:spacing w:line="240" w:lineRule="auto"/>
        <w:rPr>
          <w:lang w:val="nl"/>
        </w:rPr>
      </w:pPr>
      <w:r w:rsidRPr="007E7DB5">
        <w:rPr>
          <w:lang w:val="nl"/>
        </w:rPr>
        <w:lastRenderedPageBreak/>
        <w:t xml:space="preserve">Op vraag van het werfbestuur legt de aannemer een technische nota voor, waaruit blijkt dat de dikte van de isolatie voldoet. </w:t>
      </w:r>
    </w:p>
    <w:p w:rsidR="007E7DB5" w:rsidRPr="007E7DB5" w:rsidRDefault="007E7DB5" w:rsidP="007E7DB5">
      <w:pPr>
        <w:spacing w:after="0" w:line="240" w:lineRule="auto"/>
        <w:rPr>
          <w:u w:val="single"/>
          <w:lang w:val="nl"/>
        </w:rPr>
      </w:pPr>
      <w:bookmarkStart w:id="142" w:name="_Toc369794623"/>
      <w:bookmarkStart w:id="143" w:name="_Toc374024073"/>
      <w:r w:rsidRPr="007E7DB5">
        <w:rPr>
          <w:u w:val="single"/>
          <w:lang w:val="nl"/>
        </w:rPr>
        <w:t>Specificaties</w:t>
      </w:r>
    </w:p>
    <w:p w:rsidR="007E7DB5" w:rsidRPr="007E7DB5" w:rsidRDefault="007E7DB5" w:rsidP="007E7DB5">
      <w:pPr>
        <w:spacing w:after="0" w:line="240" w:lineRule="auto"/>
        <w:rPr>
          <w:lang w:val="nl"/>
        </w:rPr>
      </w:pPr>
      <w:r w:rsidRPr="007E7DB5">
        <w:rPr>
          <w:lang w:val="nl"/>
        </w:rPr>
        <w:t>Er kan gebruik worden gemaakt van</w:t>
      </w:r>
      <w:bookmarkEnd w:id="142"/>
      <w:bookmarkEnd w:id="143"/>
    </w:p>
    <w:p w:rsidR="007E7DB5" w:rsidRPr="007E7DB5" w:rsidRDefault="007E7DB5" w:rsidP="007E7DB5">
      <w:pPr>
        <w:spacing w:after="0" w:line="240" w:lineRule="auto"/>
      </w:pPr>
      <w:r w:rsidRPr="007E7DB5">
        <w:rPr>
          <w:b/>
          <w:color w:val="0070C0"/>
        </w:rPr>
        <w:t>(ofwel)</w:t>
      </w:r>
      <w:r w:rsidRPr="007E7DB5">
        <w:tab/>
        <w:t>een fabrieksmatig aangebrachte isolatie en mantel.</w:t>
      </w:r>
    </w:p>
    <w:p w:rsidR="007E7DB5" w:rsidRDefault="007E7DB5" w:rsidP="007E7DB5">
      <w:pPr>
        <w:spacing w:after="0" w:line="240" w:lineRule="auto"/>
      </w:pPr>
      <w:r w:rsidRPr="007E7DB5">
        <w:rPr>
          <w:b/>
          <w:color w:val="0070C0"/>
        </w:rPr>
        <w:t>(ofwel)</w:t>
      </w:r>
      <w:r w:rsidRPr="007E7DB5">
        <w:tab/>
        <w:t xml:space="preserve">stijve schalen van minerale wol (rotswol met densiteit tussen 100 à 150 kg/m3 of glaswol met </w:t>
      </w:r>
    </w:p>
    <w:p w:rsidR="007E7DB5" w:rsidRPr="007E7DB5" w:rsidRDefault="007E7DB5" w:rsidP="007E7DB5">
      <w:pPr>
        <w:spacing w:after="0" w:line="240" w:lineRule="auto"/>
        <w:ind w:left="1134"/>
      </w:pPr>
      <w:r w:rsidRPr="007E7DB5">
        <w:t xml:space="preserve">densiteit tussen 35 à 80 kg/m3), concentrisch gewikkeld, gebonden met kunstharsen en uitgehard, waterafstotend, niet hygroscopisch, niet capillair en vormstabiel. Minerale wol met aluminium folie (20 </w:t>
      </w:r>
      <w:r w:rsidRPr="007E7DB5">
        <w:sym w:font="MT Symbol" w:char="F06D"/>
      </w:r>
      <w:r w:rsidRPr="007E7DB5">
        <w:t xml:space="preserve">m) voorzien van netwapening en mechanisch vastgezet, naaddichting d.m.v. van zelfklevende overlap of tape. </w:t>
      </w:r>
    </w:p>
    <w:p w:rsidR="007E7DB5" w:rsidRPr="009F0849" w:rsidRDefault="007E7DB5" w:rsidP="007E7DB5">
      <w:pPr>
        <w:spacing w:after="0" w:line="240" w:lineRule="auto"/>
        <w:rPr>
          <w:color w:val="0070C0"/>
        </w:rPr>
      </w:pPr>
      <w:r w:rsidRPr="007E7DB5">
        <w:rPr>
          <w:b/>
          <w:color w:val="0070C0"/>
        </w:rPr>
        <w:t>(ofwel)</w:t>
      </w:r>
      <w:r w:rsidRPr="007E7DB5">
        <w:tab/>
      </w:r>
      <w:r w:rsidRPr="009F0849">
        <w:t xml:space="preserve">voorgevormde klapschalen uit </w:t>
      </w:r>
      <w:r w:rsidRPr="009F0849">
        <w:rPr>
          <w:color w:val="0070C0"/>
          <w:lang w:val="nl"/>
        </w:rPr>
        <w:t>polyurethaanschuim / geëxtrudeerd polyethyleen</w:t>
      </w:r>
      <w:r w:rsidRPr="009F0849">
        <w:rPr>
          <w:color w:val="0070C0"/>
        </w:rPr>
        <w:t>, voorzien van</w:t>
      </w:r>
    </w:p>
    <w:p w:rsidR="007E7DB5" w:rsidRPr="007E7DB5" w:rsidRDefault="007E7DB5" w:rsidP="007E7DB5">
      <w:pPr>
        <w:spacing w:after="0" w:line="240" w:lineRule="auto"/>
        <w:ind w:left="1134"/>
      </w:pPr>
      <w:r w:rsidRPr="009F0849">
        <w:rPr>
          <w:color w:val="0070C0"/>
        </w:rPr>
        <w:t>een harde PVC-beschermingsmantel</w:t>
      </w:r>
      <w:r w:rsidRPr="007E7DB5">
        <w:t>. Naadafdichting zelfklevend of door verlijming.</w:t>
      </w:r>
    </w:p>
    <w:p w:rsidR="007E7DB5" w:rsidRPr="009F0849" w:rsidRDefault="007E7DB5" w:rsidP="007E7DB5">
      <w:pPr>
        <w:spacing w:after="0" w:line="240" w:lineRule="auto"/>
        <w:rPr>
          <w:color w:val="0070C0"/>
          <w:lang w:val="nl"/>
        </w:rPr>
      </w:pPr>
      <w:r w:rsidRPr="007E7DB5">
        <w:rPr>
          <w:b/>
          <w:color w:val="0070C0"/>
        </w:rPr>
        <w:t>(ofwel)</w:t>
      </w:r>
      <w:r w:rsidRPr="007E7DB5">
        <w:tab/>
      </w:r>
      <w:r w:rsidRPr="009F0849">
        <w:t xml:space="preserve">soepele slangen uit </w:t>
      </w:r>
      <w:r w:rsidRPr="009F0849">
        <w:rPr>
          <w:color w:val="0070C0"/>
          <w:lang w:val="nl"/>
        </w:rPr>
        <w:t xml:space="preserve">hoogwaardig polyurethaan / synthetisch schuimrubber met gesloten </w:t>
      </w:r>
    </w:p>
    <w:p w:rsidR="007E7DB5" w:rsidRPr="007E7DB5" w:rsidRDefault="007E7DB5" w:rsidP="007E7DB5">
      <w:pPr>
        <w:spacing w:after="0" w:line="240" w:lineRule="auto"/>
        <w:ind w:left="1134"/>
      </w:pPr>
      <w:r w:rsidRPr="009F0849">
        <w:rPr>
          <w:color w:val="0070C0"/>
          <w:lang w:val="nl"/>
        </w:rPr>
        <w:t>celstructuur en gladde buitenwand</w:t>
      </w:r>
      <w:r w:rsidRPr="007E7DB5">
        <w:t>. Naadafdichting zelfklevend of door verlijming.</w:t>
      </w:r>
    </w:p>
    <w:p w:rsidR="007E7DB5" w:rsidRPr="007E7DB5" w:rsidRDefault="007E7DB5" w:rsidP="007E7DB5">
      <w:pPr>
        <w:spacing w:after="0" w:line="240" w:lineRule="auto"/>
      </w:pPr>
      <w:r w:rsidRPr="007E7DB5">
        <w:rPr>
          <w:b/>
          <w:color w:val="0070C0"/>
        </w:rPr>
        <w:t>(ofwel)</w:t>
      </w:r>
      <w:r w:rsidRPr="007E7DB5">
        <w:tab/>
        <w:t xml:space="preserve">voorgevormde schalen in HD-resolschuim. </w:t>
      </w:r>
    </w:p>
    <w:p w:rsidR="007E7DB5" w:rsidRPr="007E7DB5" w:rsidRDefault="007E7DB5" w:rsidP="007E7DB5">
      <w:pPr>
        <w:spacing w:after="0" w:line="240" w:lineRule="auto"/>
        <w:rPr>
          <w:lang w:val="nl"/>
        </w:rPr>
      </w:pPr>
      <w:r w:rsidRPr="007E7DB5">
        <w:rPr>
          <w:lang w:val="nl"/>
        </w:rPr>
        <w:t>Thermische gegevens:</w:t>
      </w:r>
    </w:p>
    <w:p w:rsidR="007E7DB5" w:rsidRDefault="007E7DB5" w:rsidP="007E7DB5">
      <w:pPr>
        <w:spacing w:after="0" w:line="240" w:lineRule="auto"/>
      </w:pPr>
      <w:r w:rsidRPr="007E7DB5">
        <w:rPr>
          <w:b/>
          <w:color w:val="0070C0"/>
        </w:rPr>
        <w:t>(ofwel)</w:t>
      </w:r>
      <w:r w:rsidRPr="007E7DB5">
        <w:tab/>
        <w:t xml:space="preserve">warmtegeleidingscoëfficiënt λ (volgens NBN EN ISO 8497): max. </w:t>
      </w:r>
      <w:r w:rsidRPr="009F0849">
        <w:rPr>
          <w:color w:val="0070C0"/>
          <w:lang w:val="nl"/>
        </w:rPr>
        <w:t>0,04 / …</w:t>
      </w:r>
      <w:r w:rsidRPr="009F0849">
        <w:rPr>
          <w:color w:val="0070C0"/>
        </w:rPr>
        <w:t xml:space="preserve"> </w:t>
      </w:r>
      <w:r w:rsidRPr="007E7DB5">
        <w:t xml:space="preserve">W/mK (bij 40°C); </w:t>
      </w:r>
    </w:p>
    <w:p w:rsidR="007E7DB5" w:rsidRPr="007E7DB5" w:rsidRDefault="007E7DB5" w:rsidP="007E7DB5">
      <w:pPr>
        <w:spacing w:after="0" w:line="240" w:lineRule="auto"/>
        <w:ind w:left="1134"/>
        <w:rPr>
          <w:lang w:val="nl"/>
        </w:rPr>
      </w:pPr>
      <w:r w:rsidRPr="007E7DB5">
        <w:t xml:space="preserve">isolatiedikte: DN </w:t>
      </w:r>
      <w:r w:rsidRPr="009F0849">
        <w:rPr>
          <w:color w:val="0070C0"/>
          <w:lang w:val="nl"/>
        </w:rPr>
        <w:t>…</w:t>
      </w:r>
      <w:r w:rsidRPr="007E7DB5">
        <w:rPr>
          <w:lang w:val="nl"/>
        </w:rPr>
        <w:t xml:space="preserve"> </w:t>
      </w:r>
      <w:r w:rsidRPr="007E7DB5">
        <w:t xml:space="preserve">( </w:t>
      </w:r>
      <w:r w:rsidRPr="009F0849">
        <w:rPr>
          <w:color w:val="0070C0"/>
          <w:lang w:val="nl"/>
        </w:rPr>
        <w:t>…</w:t>
      </w:r>
      <w:r w:rsidRPr="007E7DB5">
        <w:t xml:space="preserve"> mm); </w:t>
      </w:r>
      <w:r w:rsidRPr="009F0849">
        <w:rPr>
          <w:color w:val="0070C0"/>
          <w:lang w:val="nl"/>
        </w:rPr>
        <w:t>…</w:t>
      </w:r>
    </w:p>
    <w:p w:rsidR="009F0849" w:rsidRDefault="007E7DB5" w:rsidP="009F0849">
      <w:pPr>
        <w:spacing w:after="0" w:line="240" w:lineRule="auto"/>
      </w:pPr>
      <w:r w:rsidRPr="007E7DB5">
        <w:rPr>
          <w:b/>
          <w:color w:val="0070C0"/>
        </w:rPr>
        <w:t>(ofwel)</w:t>
      </w:r>
      <w:r w:rsidRPr="007E7DB5">
        <w:tab/>
        <w:t xml:space="preserve">minimale </w:t>
      </w:r>
      <w:r w:rsidR="00FB4874" w:rsidRPr="007E7DB5">
        <w:t>lineaire</w:t>
      </w:r>
      <w:r w:rsidRPr="007E7DB5">
        <w:t xml:space="preserve"> warmteweerstand (berekening conform de EPB-regelgeving): </w:t>
      </w:r>
    </w:p>
    <w:p w:rsidR="007E7DB5" w:rsidRPr="007E7DB5" w:rsidRDefault="007E7DB5" w:rsidP="009F0849">
      <w:pPr>
        <w:spacing w:line="240" w:lineRule="auto"/>
        <w:ind w:left="1134"/>
      </w:pPr>
      <w:r w:rsidRPr="007E7DB5">
        <w:t xml:space="preserve">DN </w:t>
      </w:r>
      <w:r w:rsidRPr="009F0849">
        <w:rPr>
          <w:color w:val="0070C0"/>
          <w:lang w:val="nl"/>
        </w:rPr>
        <w:t>…</w:t>
      </w:r>
      <w:r w:rsidRPr="007E7DB5">
        <w:t xml:space="preserve"> ( </w:t>
      </w:r>
      <w:r w:rsidRPr="009F0849">
        <w:rPr>
          <w:color w:val="0070C0"/>
          <w:lang w:val="nl"/>
        </w:rPr>
        <w:t>…</w:t>
      </w:r>
      <w:r w:rsidRPr="007E7DB5">
        <w:t xml:space="preserve"> mK/W);  </w:t>
      </w:r>
      <w:r w:rsidRPr="009F0849">
        <w:rPr>
          <w:color w:val="0070C0"/>
          <w:lang w:val="nl"/>
        </w:rPr>
        <w:t>…</w:t>
      </w:r>
    </w:p>
    <w:p w:rsidR="007E7DB5" w:rsidRPr="007E7DB5" w:rsidRDefault="007E7DB5" w:rsidP="007E7DB5">
      <w:pPr>
        <w:spacing w:after="0" w:line="240" w:lineRule="auto"/>
        <w:rPr>
          <w:u w:val="single"/>
          <w:lang w:val="nl"/>
        </w:rPr>
      </w:pPr>
      <w:r w:rsidRPr="007E7DB5">
        <w:rPr>
          <w:u w:val="single"/>
          <w:lang w:val="nl"/>
        </w:rPr>
        <w:t>Aanvullende specificaties (te schrappen door ontwerper indien niet van toepassing)</w:t>
      </w:r>
    </w:p>
    <w:p w:rsidR="007E7DB5" w:rsidRPr="007E7DB5" w:rsidRDefault="007E7DB5" w:rsidP="007E7DB5">
      <w:pPr>
        <w:spacing w:line="240" w:lineRule="auto"/>
        <w:rPr>
          <w:lang w:val="nl"/>
        </w:rPr>
      </w:pPr>
      <w:r w:rsidRPr="007E7DB5">
        <w:rPr>
          <w:lang w:val="nl"/>
        </w:rPr>
        <w:t>Reactie bij brand (volgens NBN 13501-1): min. A2-s1,d0 / …</w:t>
      </w:r>
    </w:p>
    <w:p w:rsidR="007E7DB5" w:rsidRPr="007E7DB5" w:rsidRDefault="007E7DB5" w:rsidP="007E7DB5">
      <w:pPr>
        <w:spacing w:after="0" w:line="240" w:lineRule="auto"/>
        <w:rPr>
          <w:b/>
          <w:u w:val="single"/>
          <w:lang w:val="nl"/>
        </w:rPr>
      </w:pPr>
      <w:r w:rsidRPr="007E7DB5">
        <w:rPr>
          <w:b/>
          <w:u w:val="single"/>
          <w:lang w:val="nl"/>
        </w:rPr>
        <w:t>Uitvoering</w:t>
      </w:r>
    </w:p>
    <w:p w:rsidR="007E7DB5" w:rsidRPr="007E7DB5" w:rsidRDefault="007E7DB5" w:rsidP="007E7DB5">
      <w:pPr>
        <w:spacing w:after="0" w:line="240" w:lineRule="auto"/>
        <w:rPr>
          <w:lang w:val="nl"/>
        </w:rPr>
      </w:pPr>
      <w:r w:rsidRPr="007E7DB5">
        <w:rPr>
          <w:lang w:val="nl"/>
        </w:rPr>
        <w:t xml:space="preserve">De nodige maatregelen worden genomen om nat worden van de isolatie te vermijden. Bij het aanbrengen moeten zowel de isolatie als de leidingen volledig droog zijn. </w:t>
      </w:r>
    </w:p>
    <w:p w:rsidR="007E7DB5" w:rsidRPr="007E7DB5" w:rsidRDefault="007E7DB5" w:rsidP="007E7DB5">
      <w:pPr>
        <w:spacing w:after="0" w:line="240" w:lineRule="auto"/>
        <w:rPr>
          <w:lang w:val="nl"/>
        </w:rPr>
      </w:pPr>
      <w:r w:rsidRPr="007E7DB5">
        <w:rPr>
          <w:lang w:val="nl"/>
        </w:rPr>
        <w:t xml:space="preserve">De richtlijnen van de fabrikant worden stipt opgevolgd. </w:t>
      </w:r>
    </w:p>
    <w:p w:rsidR="007E7DB5" w:rsidRPr="007E7DB5" w:rsidRDefault="007E7DB5" w:rsidP="007E7DB5">
      <w:pPr>
        <w:spacing w:after="0" w:line="240" w:lineRule="auto"/>
        <w:rPr>
          <w:lang w:val="nl"/>
        </w:rPr>
      </w:pPr>
      <w:r w:rsidRPr="007E7DB5">
        <w:rPr>
          <w:lang w:val="nl"/>
        </w:rPr>
        <w:t xml:space="preserve">Het plaatsen van de isolatie wordt pas uitgevoerd nadat de leidingen en apparaten van de nodige beschildering en/of beschermingstape werden voorzien en na uitvoering van de circulatie- en dichtheidsproeven van de leidingen. </w:t>
      </w:r>
    </w:p>
    <w:p w:rsidR="007E7DB5" w:rsidRPr="007E7DB5" w:rsidRDefault="007E7DB5" w:rsidP="007E7DB5">
      <w:pPr>
        <w:spacing w:after="0" w:line="240" w:lineRule="auto"/>
        <w:rPr>
          <w:lang w:val="nl"/>
        </w:rPr>
      </w:pPr>
      <w:r w:rsidRPr="007E7DB5">
        <w:rPr>
          <w:lang w:val="nl"/>
        </w:rPr>
        <w:t xml:space="preserve">Elke leiding wordt afzonderlijk geïsoleerd. De installateur plaatst de leidingen daartoe met voldoende tussenruimte om een vakkundige plaatsing en verzorgde afwerking van de isolatie mogelijk te maken. De isolatie wordt goed aaneensluitend op de leidingen aangebracht en mag niet onderbroken worden ter plaatse van bochtstukken, bevestigingen of steunen van de leidingen. </w:t>
      </w:r>
    </w:p>
    <w:p w:rsidR="007E7DB5" w:rsidRPr="007E7DB5" w:rsidRDefault="007E7DB5" w:rsidP="007E7DB5">
      <w:pPr>
        <w:spacing w:line="240" w:lineRule="auto"/>
        <w:rPr>
          <w:lang w:val="nl"/>
        </w:rPr>
      </w:pPr>
      <w:r w:rsidRPr="007E7DB5">
        <w:rPr>
          <w:lang w:val="nl"/>
        </w:rPr>
        <w:t>De bochten en aftakkingen worden uitgevoerd met voorgevormde stukken of met op maat gesneden segmenten. Naden worden naar beneden gericht en zorgvuldig afgekleefd of dichtgelijmd.</w:t>
      </w:r>
    </w:p>
    <w:p w:rsidR="007E7DB5" w:rsidRPr="007E7DB5" w:rsidRDefault="007E7DB5" w:rsidP="007E7DB5">
      <w:pPr>
        <w:spacing w:after="0" w:line="240" w:lineRule="auto"/>
        <w:rPr>
          <w:u w:val="single"/>
          <w:lang w:val="nl"/>
        </w:rPr>
      </w:pPr>
      <w:r w:rsidRPr="007E7DB5">
        <w:rPr>
          <w:u w:val="single"/>
          <w:lang w:val="nl"/>
        </w:rPr>
        <w:t>Aanvullende uitvoeringsvoorschriften (te schrappen door ontwerper indien niet van toepassing)</w:t>
      </w:r>
    </w:p>
    <w:p w:rsidR="007E7DB5" w:rsidRPr="007E7DB5" w:rsidRDefault="007E7DB5" w:rsidP="007E7DB5">
      <w:pPr>
        <w:spacing w:after="0" w:line="240" w:lineRule="auto"/>
        <w:rPr>
          <w:lang w:val="nl"/>
        </w:rPr>
      </w:pPr>
      <w:r w:rsidRPr="007E7DB5">
        <w:rPr>
          <w:lang w:val="nl"/>
        </w:rPr>
        <w:t>De uiteinden van de leidingisolatie worden op gepaste wijze afgewerkt (o.a. speciale manchetten bij minerale wol) en gemerkt met getuigeringen in genormaliseerde kleuren.</w:t>
      </w:r>
    </w:p>
    <w:p w:rsidR="007E7DB5" w:rsidRPr="007E7DB5" w:rsidRDefault="007E7DB5" w:rsidP="007E7DB5">
      <w:pPr>
        <w:spacing w:after="0" w:line="240" w:lineRule="auto"/>
        <w:rPr>
          <w:lang w:val="nl"/>
        </w:rPr>
      </w:pPr>
      <w:r w:rsidRPr="007E7DB5">
        <w:rPr>
          <w:lang w:val="nl"/>
        </w:rPr>
        <w:t xml:space="preserve">Op plaatsen waar kans is op beschadiging van de isolatie, wordt een bescherming voorzien met stijve schalen (PVC of aluminium) of een gewapende folie. </w:t>
      </w:r>
    </w:p>
    <w:p w:rsidR="007E7DB5" w:rsidRPr="007E7DB5" w:rsidRDefault="007E7DB5" w:rsidP="007E7DB5">
      <w:pPr>
        <w:spacing w:after="0" w:line="240" w:lineRule="auto"/>
        <w:rPr>
          <w:lang w:val="nl"/>
        </w:rPr>
      </w:pPr>
      <w:r w:rsidRPr="007E7DB5">
        <w:rPr>
          <w:lang w:val="nl"/>
        </w:rPr>
        <w:t xml:space="preserve">Tenzij de isolatie op zichzelf een dampscherm vormt, wordt bij het beschermen van de isolatie rond koudwaterleidingen tussen de isolatie en de bescherming een dampscherm aangebracht. Alle naden tussen de dampschermelementen onderling als tussen deze en de leidingen aan het uiteinde van de isolatie worden volstrekt vochtdicht gekleefd met een zelfklevende aluminiumband van minstens </w:t>
      </w:r>
      <w:smartTag w:uri="urn:schemas-microsoft-com:office:smarttags" w:element="metricconverter">
        <w:smartTagPr>
          <w:attr w:name="ProductID" w:val="50ﾠmm"/>
        </w:smartTagPr>
        <w:r w:rsidRPr="007E7DB5">
          <w:rPr>
            <w:lang w:val="nl"/>
          </w:rPr>
          <w:t>50 mm</w:t>
        </w:r>
      </w:smartTag>
      <w:r w:rsidRPr="007E7DB5">
        <w:rPr>
          <w:lang w:val="nl"/>
        </w:rPr>
        <w:t xml:space="preserve"> breed.</w:t>
      </w:r>
    </w:p>
    <w:p w:rsidR="009F0849" w:rsidRPr="00B5712C" w:rsidRDefault="009F0849" w:rsidP="009F0849">
      <w:pPr>
        <w:pStyle w:val="Kop2"/>
        <w:numPr>
          <w:ilvl w:val="0"/>
          <w:numId w:val="0"/>
        </w:numPr>
        <w:rPr>
          <w:color w:val="C3004A" w:themeColor="accent4"/>
        </w:rPr>
      </w:pPr>
      <w:bookmarkStart w:id="144" w:name="_Toc461710919"/>
      <w:r>
        <w:rPr>
          <w:color w:val="C3004A" w:themeColor="accent4"/>
        </w:rPr>
        <w:t>65.3</w:t>
      </w:r>
      <w:r w:rsidR="00C22990">
        <w:rPr>
          <w:color w:val="C3004A" w:themeColor="accent4"/>
        </w:rPr>
        <w:t>4</w:t>
      </w:r>
      <w:r>
        <w:rPr>
          <w:color w:val="C3004A" w:themeColor="accent4"/>
        </w:rPr>
        <w:t>.</w:t>
      </w:r>
      <w:r>
        <w:rPr>
          <w:color w:val="C3004A" w:themeColor="accent4"/>
        </w:rPr>
        <w:tab/>
        <w:t>leidingnet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brandwerende doorvoeren</w:t>
      </w:r>
      <w:bookmarkEnd w:id="144"/>
    </w:p>
    <w:p w:rsidR="00C22990" w:rsidRPr="00C22990" w:rsidRDefault="00C22990" w:rsidP="00C22990">
      <w:pPr>
        <w:spacing w:after="0" w:line="240" w:lineRule="auto"/>
        <w:rPr>
          <w:b/>
          <w:u w:val="single"/>
          <w:lang w:val="nl"/>
        </w:rPr>
      </w:pPr>
      <w:r w:rsidRPr="00C22990">
        <w:rPr>
          <w:b/>
          <w:u w:val="single"/>
          <w:lang w:val="nl"/>
        </w:rPr>
        <w:t>Omschrijving</w:t>
      </w:r>
    </w:p>
    <w:p w:rsidR="00C22990" w:rsidRPr="00C22990" w:rsidRDefault="00C22990" w:rsidP="00C22990">
      <w:pPr>
        <w:spacing w:line="240" w:lineRule="auto"/>
      </w:pPr>
      <w:r w:rsidRPr="00C22990">
        <w:lastRenderedPageBreak/>
        <w:t xml:space="preserve">Bij elke doorgang van leidingen door een brandcompartimentering (vloer of muur) wordt gebruik gemaakt van dubbelwandige </w:t>
      </w:r>
      <w:r w:rsidR="00FB4874" w:rsidRPr="00C22990">
        <w:t>brand dovende</w:t>
      </w:r>
      <w:r w:rsidRPr="00C22990">
        <w:t xml:space="preserve"> doorgangshulzen. </w:t>
      </w:r>
    </w:p>
    <w:p w:rsidR="00C22990" w:rsidRPr="00C22990" w:rsidRDefault="00C22990" w:rsidP="00C22990">
      <w:pPr>
        <w:spacing w:after="0" w:line="240" w:lineRule="auto"/>
        <w:rPr>
          <w:b/>
          <w:u w:val="single"/>
          <w:lang w:val="nl"/>
        </w:rPr>
      </w:pPr>
      <w:r w:rsidRPr="00C22990">
        <w:rPr>
          <w:b/>
          <w:u w:val="single"/>
          <w:lang w:val="nl"/>
        </w:rPr>
        <w:t>Meting</w:t>
      </w:r>
    </w:p>
    <w:p w:rsidR="00C22990" w:rsidRPr="00C22990" w:rsidRDefault="00C22990" w:rsidP="00C22990">
      <w:pPr>
        <w:spacing w:line="240" w:lineRule="auto"/>
        <w:rPr>
          <w:lang w:val="nl"/>
        </w:rPr>
      </w:pPr>
      <w:r w:rsidRPr="00C22990">
        <w:rPr>
          <w:lang w:val="nl"/>
        </w:rPr>
        <w:t>aard van de overeenkomst: Pro Memorie (PM). Inbegrepen in de prijs van de installatie.</w:t>
      </w:r>
    </w:p>
    <w:p w:rsidR="00C22990" w:rsidRPr="00C22990" w:rsidRDefault="00C22990" w:rsidP="00C22990">
      <w:pPr>
        <w:spacing w:after="0" w:line="240" w:lineRule="auto"/>
        <w:rPr>
          <w:b/>
          <w:u w:val="single"/>
          <w:lang w:val="nl"/>
        </w:rPr>
      </w:pPr>
      <w:r w:rsidRPr="00C22990">
        <w:rPr>
          <w:b/>
          <w:u w:val="single"/>
          <w:lang w:val="nl"/>
        </w:rPr>
        <w:t>Materiaal</w:t>
      </w:r>
    </w:p>
    <w:p w:rsidR="00C22990" w:rsidRPr="00C22990" w:rsidRDefault="00C22990" w:rsidP="00C22990">
      <w:pPr>
        <w:spacing w:after="0" w:line="240" w:lineRule="auto"/>
        <w:rPr>
          <w:lang w:val="nl"/>
        </w:rPr>
      </w:pPr>
      <w:r w:rsidRPr="00C22990">
        <w:rPr>
          <w:lang w:val="nl"/>
        </w:rPr>
        <w:t>Brandwerende manchetten volgens NBN EN 1366-3 – Beproeving van de vuurweerstand van inrichtingen in gebouwen – Deel 3: Afdichtingen in gebouwen.</w:t>
      </w:r>
    </w:p>
    <w:p w:rsidR="00C22990" w:rsidRPr="00C22990" w:rsidRDefault="00C22990" w:rsidP="00C22990">
      <w:pPr>
        <w:spacing w:after="0" w:line="240" w:lineRule="auto"/>
        <w:rPr>
          <w:lang w:val="nl"/>
        </w:rPr>
      </w:pPr>
      <w:r w:rsidRPr="00C22990">
        <w:rPr>
          <w:lang w:val="nl"/>
        </w:rPr>
        <w:t>De dubbelwandige brandvrije mof wordt gebruikt als afsluiting van doorgangen van kunststofbuizen en bestaat uit twee schalen die na het plaatsen van de buis aangebracht worden of een stuk buis voorzien van omhulsel, dat tijdens het plaatsen van de PE-buizen tussengevoegd wordt en de vrije uitzetting van de buizen toelaat. Zij is samengesteld uit anorganische materialen en bevat een chemisch product dat bij brand de eigenschap heeft in elkaar te vloeien en te zwellen, waardoor de doorvoeropening, vuurbestendig, rook- en gasdicht wordt afgesloten.</w:t>
      </w:r>
    </w:p>
    <w:p w:rsidR="00C22990" w:rsidRPr="00C22990" w:rsidRDefault="00C22990" w:rsidP="00C22990">
      <w:pPr>
        <w:spacing w:after="0" w:line="240" w:lineRule="auto"/>
        <w:rPr>
          <w:lang w:val="nl"/>
        </w:rPr>
      </w:pPr>
      <w:r w:rsidRPr="00C22990">
        <w:rPr>
          <w:lang w:val="nl"/>
        </w:rPr>
        <w:t xml:space="preserve">De brandmoffen zijn aangepast aan de aard en het materiaal van de leidingen. </w:t>
      </w:r>
    </w:p>
    <w:p w:rsidR="00C22990" w:rsidRPr="00C22990" w:rsidRDefault="00C22990" w:rsidP="00C22990">
      <w:pPr>
        <w:spacing w:after="0" w:line="240" w:lineRule="auto"/>
        <w:rPr>
          <w:lang w:val="nl"/>
        </w:rPr>
      </w:pPr>
      <w:r w:rsidRPr="00C22990">
        <w:rPr>
          <w:lang w:val="nl"/>
        </w:rPr>
        <w:t>De brandwerende isolatie rond leidingen bij doorvoeren van vloeren en wanden voldoet aan NBN 713-020 en garandeert minstens dezelfde brandweerstand als de betrokken bouwelementen.</w:t>
      </w:r>
    </w:p>
    <w:p w:rsidR="00C22990" w:rsidRPr="00C22990" w:rsidRDefault="00C22990" w:rsidP="00C22990">
      <w:pPr>
        <w:spacing w:after="0" w:line="240" w:lineRule="auto"/>
        <w:rPr>
          <w:u w:val="single"/>
          <w:lang w:val="nl"/>
        </w:rPr>
      </w:pPr>
      <w:r w:rsidRPr="00C22990">
        <w:rPr>
          <w:u w:val="single"/>
          <w:lang w:val="nl"/>
        </w:rPr>
        <w:t>Specificaties</w:t>
      </w:r>
    </w:p>
    <w:p w:rsidR="00C22990" w:rsidRPr="00C22990" w:rsidRDefault="00C22990" w:rsidP="00C22990">
      <w:pPr>
        <w:spacing w:after="0" w:line="240" w:lineRule="auto"/>
        <w:rPr>
          <w:lang w:val="nl"/>
        </w:rPr>
      </w:pPr>
      <w:r w:rsidRPr="00C22990">
        <w:rPr>
          <w:lang w:val="nl"/>
        </w:rPr>
        <w:t xml:space="preserve">Type: </w:t>
      </w:r>
      <w:r w:rsidRPr="00C22990">
        <w:rPr>
          <w:color w:val="0070C0"/>
          <w:lang w:val="nl"/>
        </w:rPr>
        <w:t>opbouw / inbouw</w:t>
      </w:r>
    </w:p>
    <w:p w:rsidR="00C22990" w:rsidRPr="00C22990" w:rsidRDefault="00C22990" w:rsidP="00C22990">
      <w:pPr>
        <w:spacing w:after="0" w:line="240" w:lineRule="auto"/>
        <w:rPr>
          <w:lang w:val="nl"/>
        </w:rPr>
      </w:pPr>
      <w:r w:rsidRPr="00C22990">
        <w:rPr>
          <w:lang w:val="nl"/>
        </w:rPr>
        <w:t xml:space="preserve">Brandweerstand: </w:t>
      </w:r>
      <w:r w:rsidRPr="00C22990">
        <w:rPr>
          <w:color w:val="0070C0"/>
          <w:lang w:val="nl"/>
        </w:rPr>
        <w:t xml:space="preserve">EI30 / EI60 / EI120 / volgens brandweerstand wand </w:t>
      </w:r>
    </w:p>
    <w:p w:rsidR="00C22990" w:rsidRPr="00C22990" w:rsidRDefault="00C22990" w:rsidP="00C22990">
      <w:pPr>
        <w:spacing w:line="240" w:lineRule="auto"/>
        <w:rPr>
          <w:lang w:val="nl"/>
        </w:rPr>
      </w:pPr>
      <w:r w:rsidRPr="00C22990">
        <w:rPr>
          <w:lang w:val="nl"/>
        </w:rPr>
        <w:t xml:space="preserve">Nominale diameter van de te bekleden buis: </w:t>
      </w:r>
      <w:r w:rsidRPr="00C22990">
        <w:rPr>
          <w:color w:val="0070C0"/>
          <w:lang w:val="nl"/>
        </w:rPr>
        <w:t xml:space="preserve">40 / 50 / 63 / 75 / 110 / 125 / 160 / … </w:t>
      </w:r>
      <w:r w:rsidRPr="00C22990">
        <w:rPr>
          <w:lang w:val="nl"/>
        </w:rPr>
        <w:t>mm.</w:t>
      </w:r>
    </w:p>
    <w:p w:rsidR="00C22990" w:rsidRPr="00C22990" w:rsidRDefault="00C22990" w:rsidP="00C22990">
      <w:pPr>
        <w:spacing w:after="0" w:line="240" w:lineRule="auto"/>
        <w:rPr>
          <w:b/>
          <w:u w:val="single"/>
          <w:lang w:val="nl"/>
        </w:rPr>
      </w:pPr>
      <w:r w:rsidRPr="00C22990">
        <w:rPr>
          <w:b/>
          <w:u w:val="single"/>
          <w:lang w:val="nl"/>
        </w:rPr>
        <w:t>Uitvoering</w:t>
      </w:r>
    </w:p>
    <w:p w:rsidR="00C22990" w:rsidRPr="00C22990" w:rsidRDefault="00C22990" w:rsidP="00C22990">
      <w:pPr>
        <w:spacing w:after="0" w:line="240" w:lineRule="auto"/>
        <w:rPr>
          <w:lang w:val="nl"/>
        </w:rPr>
      </w:pPr>
      <w:r w:rsidRPr="00C22990">
        <w:rPr>
          <w:lang w:val="nl"/>
        </w:rPr>
        <w:t>Volgens de principes en aanbevelingen van infofiche nr. 39 van het WTCB en de richtlijnen van de fabrikant.</w:t>
      </w:r>
    </w:p>
    <w:p w:rsidR="00C22990" w:rsidRPr="00C22990" w:rsidRDefault="00C22990" w:rsidP="00C22990">
      <w:pPr>
        <w:spacing w:line="240" w:lineRule="auto"/>
        <w:rPr>
          <w:lang w:val="nl"/>
        </w:rPr>
      </w:pPr>
      <w:r w:rsidRPr="00C22990">
        <w:rPr>
          <w:lang w:val="nl"/>
        </w:rPr>
        <w:t>De uitvoering zal gebeuren door of onder toezicht van een gespecialiseerde firma die beschikt over systemen waarvoor wettelijk erkende proefrapporten en attesten bestaan. Deze firma zal eveneens een attest van goede uitvoering opstellen. Dit attest wordt door de installateur bij de voorlopige oplevering afgeleverd.</w:t>
      </w:r>
    </w:p>
    <w:p w:rsidR="00C22990" w:rsidRPr="00C22990" w:rsidRDefault="00C22990" w:rsidP="00C22990">
      <w:pPr>
        <w:spacing w:after="0" w:line="240" w:lineRule="auto"/>
        <w:rPr>
          <w:b/>
          <w:u w:val="single"/>
          <w:lang w:val="nl"/>
        </w:rPr>
      </w:pPr>
      <w:r w:rsidRPr="00C22990">
        <w:rPr>
          <w:b/>
          <w:u w:val="single"/>
          <w:lang w:val="nl"/>
        </w:rPr>
        <w:t>Toepassing</w:t>
      </w:r>
    </w:p>
    <w:p w:rsidR="00C22990" w:rsidRPr="00C22990" w:rsidRDefault="00C22990" w:rsidP="00C22990">
      <w:pPr>
        <w:spacing w:after="0" w:line="240" w:lineRule="auto"/>
      </w:pPr>
      <w:r w:rsidRPr="00C22990">
        <w:t>Alle doorvoeringen door compartimenterende wanden.</w:t>
      </w:r>
    </w:p>
    <w:p w:rsidR="00C500DF" w:rsidRPr="00B5712C" w:rsidRDefault="00C500DF" w:rsidP="00C500DF">
      <w:pPr>
        <w:pStyle w:val="Kop2"/>
        <w:numPr>
          <w:ilvl w:val="0"/>
          <w:numId w:val="0"/>
        </w:numPr>
        <w:rPr>
          <w:color w:val="C3004A" w:themeColor="accent4"/>
        </w:rPr>
      </w:pPr>
      <w:bookmarkStart w:id="145" w:name="_Toc461710920"/>
      <w:r>
        <w:rPr>
          <w:color w:val="C3004A" w:themeColor="accent4"/>
        </w:rPr>
        <w:t>65.3</w:t>
      </w:r>
      <w:r w:rsidR="00C32EBA">
        <w:rPr>
          <w:color w:val="C3004A" w:themeColor="accent4"/>
        </w:rPr>
        <w:t>5</w:t>
      </w:r>
      <w:r>
        <w:rPr>
          <w:color w:val="C3004A" w:themeColor="accent4"/>
        </w:rPr>
        <w:t>.</w:t>
      </w:r>
      <w:r>
        <w:rPr>
          <w:color w:val="C3004A" w:themeColor="accent4"/>
        </w:rPr>
        <w:tab/>
        <w:t>leidingnet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verwarmingslint</w:t>
      </w:r>
      <w:bookmarkEnd w:id="145"/>
    </w:p>
    <w:p w:rsidR="00C500DF" w:rsidRPr="00C500DF" w:rsidRDefault="00C500DF" w:rsidP="00C500DF">
      <w:pPr>
        <w:spacing w:after="0" w:line="240" w:lineRule="auto"/>
        <w:rPr>
          <w:b/>
          <w:u w:val="single"/>
          <w:lang w:val="nl"/>
        </w:rPr>
      </w:pPr>
      <w:r w:rsidRPr="00C500DF">
        <w:rPr>
          <w:b/>
          <w:u w:val="single"/>
          <w:lang w:val="nl"/>
        </w:rPr>
        <w:t>Omschrijving</w:t>
      </w:r>
    </w:p>
    <w:p w:rsidR="00C500DF" w:rsidRPr="00C500DF" w:rsidRDefault="00C500DF" w:rsidP="00C500DF">
      <w:pPr>
        <w:spacing w:line="240" w:lineRule="auto"/>
        <w:rPr>
          <w:lang w:val="nl-BE"/>
        </w:rPr>
      </w:pPr>
      <w:r w:rsidRPr="00C500DF">
        <w:t xml:space="preserve">Verwarmingslinten bestemd voor vorstbeveiliging, zelfregelend, met inbegrip van de netaansluiting en aarding. </w:t>
      </w:r>
    </w:p>
    <w:p w:rsidR="00C500DF" w:rsidRPr="00C500DF" w:rsidRDefault="00C500DF" w:rsidP="00C500DF">
      <w:pPr>
        <w:spacing w:after="0" w:line="240" w:lineRule="auto"/>
        <w:rPr>
          <w:b/>
          <w:u w:val="single"/>
          <w:lang w:val="nl"/>
        </w:rPr>
      </w:pPr>
      <w:r w:rsidRPr="00C500DF">
        <w:rPr>
          <w:b/>
          <w:u w:val="single"/>
          <w:lang w:val="nl"/>
        </w:rPr>
        <w:t>Meting</w:t>
      </w:r>
    </w:p>
    <w:p w:rsidR="00C500DF" w:rsidRPr="00C500DF" w:rsidRDefault="00C500DF" w:rsidP="00C500DF">
      <w:pPr>
        <w:spacing w:after="0" w:line="240" w:lineRule="auto"/>
        <w:rPr>
          <w:lang w:val="nl"/>
        </w:rPr>
      </w:pPr>
      <w:r w:rsidRPr="00C500DF">
        <w:rPr>
          <w:lang w:val="nl"/>
        </w:rPr>
        <w:t xml:space="preserve">meeteenheid: per lm (alle toebehoren inbegrepen) </w:t>
      </w:r>
    </w:p>
    <w:p w:rsidR="00C500DF" w:rsidRPr="00C500DF" w:rsidRDefault="00C500DF" w:rsidP="00C500DF">
      <w:pPr>
        <w:spacing w:line="240" w:lineRule="auto"/>
        <w:rPr>
          <w:lang w:val="nl"/>
        </w:rPr>
      </w:pPr>
      <w:r w:rsidRPr="00C500DF">
        <w:rPr>
          <w:lang w:val="nl"/>
        </w:rPr>
        <w:t>aard van de overeenkomst: Forfaitaire Hoeveelheid (FH)</w:t>
      </w:r>
    </w:p>
    <w:p w:rsidR="00C500DF" w:rsidRPr="00C500DF" w:rsidRDefault="00C500DF" w:rsidP="00C500DF">
      <w:pPr>
        <w:spacing w:after="0" w:line="240" w:lineRule="auto"/>
        <w:rPr>
          <w:b/>
          <w:u w:val="single"/>
          <w:lang w:val="nl"/>
        </w:rPr>
      </w:pPr>
      <w:r w:rsidRPr="00C500DF">
        <w:rPr>
          <w:b/>
          <w:u w:val="single"/>
          <w:lang w:val="nl"/>
        </w:rPr>
        <w:t>Materiaal</w:t>
      </w:r>
    </w:p>
    <w:p w:rsidR="00C500DF" w:rsidRPr="00C500DF" w:rsidRDefault="00C500DF" w:rsidP="00C500DF">
      <w:pPr>
        <w:spacing w:after="0" w:line="240" w:lineRule="auto"/>
        <w:rPr>
          <w:lang w:val="nl"/>
        </w:rPr>
      </w:pPr>
      <w:r w:rsidRPr="00C500DF">
        <w:rPr>
          <w:lang w:val="nl"/>
        </w:rPr>
        <w:t xml:space="preserve">Het lint is voorzien van een zelfregelende kern met ingebouwde thermostaat, netaansluiting en aarding. </w:t>
      </w:r>
    </w:p>
    <w:p w:rsidR="00C500DF" w:rsidRPr="00C500DF" w:rsidRDefault="00C500DF" w:rsidP="00C500DF">
      <w:pPr>
        <w:spacing w:after="0" w:line="240" w:lineRule="auto"/>
        <w:rPr>
          <w:lang w:val="nl"/>
        </w:rPr>
      </w:pPr>
      <w:r w:rsidRPr="00C500DF">
        <w:rPr>
          <w:lang w:val="nl"/>
        </w:rPr>
        <w:t xml:space="preserve">Er wordt slechts stroom afgenomen in functie van afkoeling van de leidingtemperatuur. </w:t>
      </w:r>
    </w:p>
    <w:p w:rsidR="00C500DF" w:rsidRPr="00C500DF" w:rsidRDefault="00C500DF" w:rsidP="00C500DF">
      <w:pPr>
        <w:spacing w:after="0" w:line="240" w:lineRule="auto"/>
        <w:rPr>
          <w:lang w:val="nl"/>
        </w:rPr>
      </w:pPr>
      <w:r w:rsidRPr="00C500DF">
        <w:rPr>
          <w:lang w:val="nl"/>
        </w:rPr>
        <w:t>Het toestel is CEBEC-gekeurd.</w:t>
      </w:r>
    </w:p>
    <w:p w:rsidR="00C500DF" w:rsidRPr="00C500DF" w:rsidRDefault="00C500DF" w:rsidP="00C500DF">
      <w:pPr>
        <w:spacing w:after="0" w:line="240" w:lineRule="auto"/>
        <w:rPr>
          <w:u w:val="single"/>
          <w:lang w:val="nl"/>
        </w:rPr>
      </w:pPr>
      <w:r w:rsidRPr="00C500DF">
        <w:rPr>
          <w:u w:val="single"/>
          <w:lang w:val="nl"/>
        </w:rPr>
        <w:t>Specificaties</w:t>
      </w:r>
    </w:p>
    <w:p w:rsidR="00C500DF" w:rsidRPr="00C500DF" w:rsidRDefault="00C500DF" w:rsidP="00C500DF">
      <w:pPr>
        <w:spacing w:after="0" w:line="240" w:lineRule="auto"/>
        <w:rPr>
          <w:lang w:val="nl-BE"/>
        </w:rPr>
      </w:pPr>
      <w:r w:rsidRPr="00C500DF">
        <w:rPr>
          <w:lang w:val="nl"/>
        </w:rPr>
        <w:t>Vermogen per meter lint: c</w:t>
      </w:r>
      <w:r w:rsidRPr="00C500DF">
        <w:rPr>
          <w:lang w:val="nl-BE"/>
        </w:rPr>
        <w:t xml:space="preserve">irca </w:t>
      </w:r>
      <w:r w:rsidRPr="00C500DF">
        <w:rPr>
          <w:color w:val="0070C0"/>
          <w:lang w:val="nl"/>
        </w:rPr>
        <w:t>20 / …</w:t>
      </w:r>
      <w:r w:rsidRPr="00C500DF">
        <w:rPr>
          <w:color w:val="0070C0"/>
          <w:lang w:val="nl-BE"/>
        </w:rPr>
        <w:t xml:space="preserve"> </w:t>
      </w:r>
      <w:r w:rsidRPr="00C500DF">
        <w:rPr>
          <w:lang w:val="nl-BE"/>
        </w:rPr>
        <w:t xml:space="preserve">W/m, 230 V. </w:t>
      </w:r>
    </w:p>
    <w:p w:rsidR="00C500DF" w:rsidRPr="00C500DF" w:rsidRDefault="00C500DF" w:rsidP="00C500DF">
      <w:pPr>
        <w:spacing w:line="240" w:lineRule="auto"/>
        <w:rPr>
          <w:lang w:val="nl"/>
        </w:rPr>
      </w:pPr>
      <w:r w:rsidRPr="00C500DF">
        <w:rPr>
          <w:lang w:val="nl"/>
        </w:rPr>
        <w:t xml:space="preserve">Lengte: </w:t>
      </w:r>
      <w:r w:rsidRPr="00C500DF">
        <w:rPr>
          <w:color w:val="0070C0"/>
          <w:lang w:val="nl"/>
        </w:rPr>
        <w:t>… / te plaatsen over de volledige lengte van de leiding die blootgesteld is aan vorstrisico</w:t>
      </w:r>
    </w:p>
    <w:p w:rsidR="00C500DF" w:rsidRPr="00C500DF" w:rsidRDefault="00C500DF" w:rsidP="00C500DF">
      <w:pPr>
        <w:spacing w:after="0" w:line="240" w:lineRule="auto"/>
        <w:rPr>
          <w:b/>
          <w:u w:val="single"/>
          <w:lang w:val="nl"/>
        </w:rPr>
      </w:pPr>
      <w:r w:rsidRPr="00C500DF">
        <w:rPr>
          <w:b/>
          <w:u w:val="single"/>
          <w:lang w:val="nl"/>
        </w:rPr>
        <w:t>Ui</w:t>
      </w:r>
      <w:r>
        <w:rPr>
          <w:b/>
          <w:u w:val="single"/>
          <w:lang w:val="nl"/>
        </w:rPr>
        <w:t>t</w:t>
      </w:r>
      <w:r w:rsidRPr="00C500DF">
        <w:rPr>
          <w:b/>
          <w:u w:val="single"/>
          <w:lang w:val="nl"/>
        </w:rPr>
        <w:t>voering</w:t>
      </w:r>
    </w:p>
    <w:p w:rsidR="00C500DF" w:rsidRPr="00C500DF" w:rsidRDefault="00C500DF" w:rsidP="00C500DF">
      <w:pPr>
        <w:spacing w:after="0" w:line="240" w:lineRule="auto"/>
        <w:rPr>
          <w:lang w:val="nl"/>
        </w:rPr>
      </w:pPr>
      <w:r w:rsidRPr="00C500DF">
        <w:rPr>
          <w:lang w:val="nl"/>
        </w:rPr>
        <w:lastRenderedPageBreak/>
        <w:t xml:space="preserve">Te plaatsen tussen buis en isolatie, volgens de voorschriften van de leverancier (lineair of gewikkeld).  </w:t>
      </w:r>
    </w:p>
    <w:p w:rsidR="00C500DF" w:rsidRPr="00C500DF" w:rsidRDefault="00C500DF" w:rsidP="00C500DF">
      <w:pPr>
        <w:spacing w:after="0" w:line="240" w:lineRule="auto"/>
        <w:rPr>
          <w:lang w:val="nl"/>
        </w:rPr>
      </w:pPr>
      <w:r w:rsidRPr="00C500DF">
        <w:rPr>
          <w:lang w:val="nl"/>
        </w:rPr>
        <w:t xml:space="preserve">Het lint wordt op regelmatige afstand bevestigd aan de buis. Bij horizontale leidingen wordt het lint bij voorkeur onderaan de buis geplaatst. </w:t>
      </w:r>
    </w:p>
    <w:p w:rsidR="00C500DF" w:rsidRPr="00C500DF" w:rsidRDefault="00C500DF" w:rsidP="00C500DF">
      <w:pPr>
        <w:spacing w:after="0" w:line="240" w:lineRule="auto"/>
        <w:rPr>
          <w:lang w:val="nl"/>
        </w:rPr>
      </w:pPr>
      <w:r w:rsidRPr="00C500DF">
        <w:rPr>
          <w:lang w:val="nl"/>
        </w:rPr>
        <w:t>Op de buitenzijde van de isolatie wordt op regelmatige afstand de vermelding “Elektrische verwarming 230 V” aangebracht.</w:t>
      </w:r>
    </w:p>
    <w:p w:rsidR="00A46818" w:rsidRPr="00B5712C" w:rsidRDefault="00A46818" w:rsidP="00A46818">
      <w:pPr>
        <w:pStyle w:val="Kop2"/>
        <w:numPr>
          <w:ilvl w:val="0"/>
          <w:numId w:val="0"/>
        </w:numPr>
        <w:rPr>
          <w:color w:val="C3004A" w:themeColor="accent4"/>
        </w:rPr>
      </w:pPr>
      <w:bookmarkStart w:id="146" w:name="_Toc461710921"/>
      <w:r>
        <w:rPr>
          <w:color w:val="C3004A" w:themeColor="accent4"/>
        </w:rPr>
        <w:t>65.40.</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algemeen</w:t>
      </w:r>
      <w:bookmarkEnd w:id="146"/>
    </w:p>
    <w:p w:rsidR="00304B6E" w:rsidRPr="00304B6E" w:rsidRDefault="00304B6E" w:rsidP="00304B6E">
      <w:pPr>
        <w:spacing w:after="0" w:line="240" w:lineRule="auto"/>
        <w:rPr>
          <w:b/>
          <w:u w:val="single"/>
          <w:lang w:val="nl"/>
        </w:rPr>
      </w:pPr>
      <w:r w:rsidRPr="00304B6E">
        <w:rPr>
          <w:b/>
          <w:u w:val="single"/>
          <w:lang w:val="nl"/>
        </w:rPr>
        <w:t>Omschrijving</w:t>
      </w:r>
    </w:p>
    <w:p w:rsidR="00304B6E" w:rsidRPr="00304B6E" w:rsidRDefault="00304B6E" w:rsidP="00304B6E">
      <w:pPr>
        <w:spacing w:line="240" w:lineRule="auto"/>
      </w:pPr>
      <w:r w:rsidRPr="00304B6E">
        <w:t>Leveren en plaatsen van alle bijkomende installatieonderdelen noodzakelijk voor een bedrijfsklare werking van de verwarmingsinstallatie.</w:t>
      </w:r>
    </w:p>
    <w:p w:rsidR="00304B6E" w:rsidRPr="00304B6E" w:rsidRDefault="00304B6E" w:rsidP="00304B6E">
      <w:pPr>
        <w:spacing w:after="0" w:line="240" w:lineRule="auto"/>
        <w:rPr>
          <w:b/>
          <w:u w:val="single"/>
          <w:lang w:val="nl"/>
        </w:rPr>
      </w:pPr>
      <w:r w:rsidRPr="00304B6E">
        <w:rPr>
          <w:b/>
          <w:u w:val="single"/>
          <w:lang w:val="nl"/>
        </w:rPr>
        <w:t>Materialen</w:t>
      </w:r>
    </w:p>
    <w:p w:rsidR="00304B6E" w:rsidRPr="00304B6E" w:rsidRDefault="00304B6E" w:rsidP="00304B6E">
      <w:pPr>
        <w:spacing w:after="0" w:line="240" w:lineRule="auto"/>
        <w:rPr>
          <w:lang w:val="nl"/>
        </w:rPr>
      </w:pPr>
      <w:r w:rsidRPr="00304B6E">
        <w:rPr>
          <w:lang w:val="nl"/>
        </w:rPr>
        <w:t xml:space="preserve">Temperatuursbestendigheid minimaal </w:t>
      </w:r>
      <w:smartTag w:uri="urn:schemas-microsoft-com:office:smarttags" w:element="metricconverter">
        <w:smartTagPr>
          <w:attr w:name="ProductID" w:val="115ﾰC"/>
        </w:smartTagPr>
        <w:r w:rsidRPr="00304B6E">
          <w:rPr>
            <w:lang w:val="nl"/>
          </w:rPr>
          <w:t>115°C</w:t>
        </w:r>
      </w:smartTag>
      <w:r w:rsidRPr="00304B6E">
        <w:rPr>
          <w:lang w:val="nl"/>
        </w:rPr>
        <w:t xml:space="preserve"> of volgens specifieke eisen van de toepassing. </w:t>
      </w:r>
    </w:p>
    <w:p w:rsidR="00304B6E" w:rsidRPr="00304B6E" w:rsidRDefault="00304B6E" w:rsidP="00304B6E">
      <w:pPr>
        <w:spacing w:after="0" w:line="240" w:lineRule="auto"/>
        <w:rPr>
          <w:lang w:val="nl"/>
        </w:rPr>
      </w:pPr>
      <w:r w:rsidRPr="00304B6E">
        <w:rPr>
          <w:lang w:val="nl"/>
        </w:rPr>
        <w:t>Alle belangrijke onderdelen van de installatie kunnen verwijderd worden voor herstelling of vervanging zonder het water van de installatie af te laten.</w:t>
      </w:r>
    </w:p>
    <w:p w:rsidR="001B693D" w:rsidRPr="00B5712C" w:rsidRDefault="001B693D" w:rsidP="001B693D">
      <w:pPr>
        <w:pStyle w:val="Kop2"/>
        <w:numPr>
          <w:ilvl w:val="0"/>
          <w:numId w:val="0"/>
        </w:numPr>
        <w:rPr>
          <w:color w:val="C3004A" w:themeColor="accent4"/>
        </w:rPr>
      </w:pPr>
      <w:bookmarkStart w:id="147" w:name="_Toc461710922"/>
      <w:r>
        <w:rPr>
          <w:color w:val="C3004A" w:themeColor="accent4"/>
        </w:rPr>
        <w:t>65.41.</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aflaatkraan</w:t>
      </w:r>
      <w:bookmarkEnd w:id="147"/>
    </w:p>
    <w:p w:rsidR="001B693D" w:rsidRPr="001B693D" w:rsidRDefault="001B693D" w:rsidP="001B693D">
      <w:pPr>
        <w:spacing w:after="0" w:line="240" w:lineRule="auto"/>
        <w:rPr>
          <w:b/>
          <w:u w:val="single"/>
          <w:lang w:val="nl"/>
        </w:rPr>
      </w:pPr>
      <w:r w:rsidRPr="001B693D">
        <w:rPr>
          <w:b/>
          <w:u w:val="single"/>
          <w:lang w:val="nl"/>
        </w:rPr>
        <w:t>Omschrijving</w:t>
      </w:r>
    </w:p>
    <w:p w:rsidR="001B693D" w:rsidRPr="001B693D" w:rsidRDefault="001B693D" w:rsidP="001B693D">
      <w:pPr>
        <w:spacing w:line="240" w:lineRule="auto"/>
      </w:pPr>
      <w:r w:rsidRPr="001B693D">
        <w:t xml:space="preserve">Aflaatkranen te voorzien op alle lage punten zoals toestellen, radiatoren, leidingen, … om een volledige aflaat van het water uit de installatie toe te laten. </w:t>
      </w:r>
    </w:p>
    <w:p w:rsidR="001B693D" w:rsidRPr="001B693D" w:rsidRDefault="001B693D" w:rsidP="001B693D">
      <w:pPr>
        <w:spacing w:after="0" w:line="240" w:lineRule="auto"/>
        <w:rPr>
          <w:b/>
          <w:u w:val="single"/>
          <w:lang w:val="nl"/>
        </w:rPr>
      </w:pPr>
      <w:r w:rsidRPr="001B693D">
        <w:rPr>
          <w:b/>
          <w:u w:val="single"/>
          <w:lang w:val="nl"/>
        </w:rPr>
        <w:t>Meting</w:t>
      </w:r>
    </w:p>
    <w:p w:rsidR="001B693D" w:rsidRPr="001B693D" w:rsidRDefault="001B693D" w:rsidP="001B693D">
      <w:pPr>
        <w:spacing w:line="240" w:lineRule="auto"/>
        <w:rPr>
          <w:color w:val="C3004A" w:themeColor="accent4"/>
          <w:lang w:val="nl"/>
        </w:rPr>
      </w:pPr>
      <w:r w:rsidRPr="007404E7">
        <w:rPr>
          <w:lang w:val="nl"/>
        </w:rPr>
        <w:t xml:space="preserve">aard van de overeenkomst: </w:t>
      </w:r>
      <w:r>
        <w:rPr>
          <w:color w:val="C3004A" w:themeColor="accent4"/>
          <w:lang w:val="nl"/>
        </w:rPr>
        <w:t>Pro Memorie (PM). Inbegrepen in de prijs van de installatie.</w:t>
      </w:r>
    </w:p>
    <w:p w:rsidR="001B693D" w:rsidRPr="001B693D" w:rsidRDefault="001B693D" w:rsidP="001B693D">
      <w:pPr>
        <w:spacing w:after="0" w:line="240" w:lineRule="auto"/>
        <w:rPr>
          <w:b/>
          <w:u w:val="single"/>
          <w:lang w:val="nl"/>
        </w:rPr>
      </w:pPr>
      <w:r w:rsidRPr="001B693D">
        <w:rPr>
          <w:b/>
          <w:u w:val="single"/>
          <w:lang w:val="nl"/>
        </w:rPr>
        <w:t>Materiaal</w:t>
      </w:r>
    </w:p>
    <w:p w:rsidR="001B693D" w:rsidRPr="001B693D" w:rsidRDefault="001B693D" w:rsidP="001B693D">
      <w:pPr>
        <w:spacing w:after="0" w:line="240" w:lineRule="auto"/>
        <w:rPr>
          <w:lang w:val="nl"/>
        </w:rPr>
      </w:pPr>
      <w:r w:rsidRPr="001B693D">
        <w:rPr>
          <w:lang w:val="nl"/>
        </w:rPr>
        <w:t xml:space="preserve">Plugkranen uit warm geperste messing met afneembare sleutel. </w:t>
      </w:r>
    </w:p>
    <w:p w:rsidR="001B693D" w:rsidRPr="001B693D" w:rsidRDefault="001B693D" w:rsidP="001B693D">
      <w:pPr>
        <w:spacing w:after="0" w:line="240" w:lineRule="auto"/>
        <w:rPr>
          <w:lang w:val="nl"/>
        </w:rPr>
      </w:pPr>
      <w:r w:rsidRPr="001B693D">
        <w:rPr>
          <w:lang w:val="nl"/>
        </w:rPr>
        <w:t>Afschroefbaar aansluitstuk met buitenschroefdraad voor darmbevestiging met sleutel, dop en ketting.</w:t>
      </w:r>
    </w:p>
    <w:p w:rsidR="001B693D" w:rsidRPr="001B693D" w:rsidRDefault="001B693D" w:rsidP="001B693D">
      <w:pPr>
        <w:spacing w:after="0" w:line="240" w:lineRule="auto"/>
        <w:rPr>
          <w:u w:val="single"/>
          <w:lang w:val="nl"/>
        </w:rPr>
      </w:pPr>
      <w:r w:rsidRPr="001B693D">
        <w:rPr>
          <w:u w:val="single"/>
          <w:lang w:val="nl"/>
        </w:rPr>
        <w:t>Specificaties</w:t>
      </w:r>
    </w:p>
    <w:p w:rsidR="001B693D" w:rsidRPr="001B693D" w:rsidRDefault="001B693D" w:rsidP="001B693D">
      <w:pPr>
        <w:spacing w:after="0" w:line="240" w:lineRule="auto"/>
        <w:rPr>
          <w:lang w:val="nl"/>
        </w:rPr>
      </w:pPr>
      <w:r w:rsidRPr="001B693D">
        <w:rPr>
          <w:lang w:val="nl"/>
        </w:rPr>
        <w:t>Diameter: volgens plannen en meetstaat / …</w:t>
      </w:r>
    </w:p>
    <w:p w:rsidR="006A6D26" w:rsidRPr="00B5712C" w:rsidRDefault="006A6D26" w:rsidP="006A6D26">
      <w:pPr>
        <w:pStyle w:val="Kop2"/>
        <w:numPr>
          <w:ilvl w:val="0"/>
          <w:numId w:val="0"/>
        </w:numPr>
        <w:rPr>
          <w:color w:val="C3004A" w:themeColor="accent4"/>
        </w:rPr>
      </w:pPr>
      <w:bookmarkStart w:id="148" w:name="_Toc461710923"/>
      <w:r>
        <w:rPr>
          <w:color w:val="C3004A" w:themeColor="accent4"/>
        </w:rPr>
        <w:t>65.42.</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afsluitkranen</w:t>
      </w:r>
      <w:bookmarkEnd w:id="148"/>
    </w:p>
    <w:p w:rsidR="006A6D26" w:rsidRPr="006A6D26" w:rsidRDefault="006A6D26" w:rsidP="006A6D26">
      <w:pPr>
        <w:spacing w:after="0" w:line="240" w:lineRule="auto"/>
        <w:rPr>
          <w:b/>
          <w:u w:val="single"/>
          <w:lang w:val="nl"/>
        </w:rPr>
      </w:pPr>
      <w:r w:rsidRPr="006A6D26">
        <w:rPr>
          <w:b/>
          <w:u w:val="single"/>
          <w:lang w:val="nl"/>
        </w:rPr>
        <w:t>Meting</w:t>
      </w:r>
    </w:p>
    <w:p w:rsidR="006A6D26" w:rsidRPr="006A6D26" w:rsidRDefault="006A6D26" w:rsidP="006A6D26">
      <w:pPr>
        <w:spacing w:after="0" w:line="240" w:lineRule="auto"/>
        <w:rPr>
          <w:lang w:val="nl"/>
        </w:rPr>
      </w:pPr>
      <w:r w:rsidRPr="006A6D26">
        <w:rPr>
          <w:lang w:val="nl"/>
        </w:rPr>
        <w:t>meeteenheid: per stuk</w:t>
      </w:r>
    </w:p>
    <w:p w:rsidR="006A6D26" w:rsidRPr="006A6D26" w:rsidRDefault="006A6D26" w:rsidP="006A6D26">
      <w:pPr>
        <w:spacing w:line="240" w:lineRule="auto"/>
        <w:rPr>
          <w:lang w:val="nl"/>
        </w:rPr>
      </w:pPr>
      <w:r w:rsidRPr="006A6D26">
        <w:rPr>
          <w:lang w:val="nl"/>
        </w:rPr>
        <w:t>aard van de overeenkomst: Forfaitaire Hoeveelheid (FH)</w:t>
      </w:r>
    </w:p>
    <w:p w:rsidR="006A6D26" w:rsidRPr="006A6D26" w:rsidRDefault="006A6D26" w:rsidP="006A6D26">
      <w:pPr>
        <w:spacing w:after="0" w:line="240" w:lineRule="auto"/>
        <w:rPr>
          <w:b/>
          <w:u w:val="single"/>
          <w:lang w:val="nl"/>
        </w:rPr>
      </w:pPr>
      <w:r w:rsidRPr="006A6D26">
        <w:rPr>
          <w:b/>
          <w:u w:val="single"/>
          <w:lang w:val="nl"/>
        </w:rPr>
        <w:t>Materiaal</w:t>
      </w:r>
    </w:p>
    <w:p w:rsidR="006A6D26" w:rsidRPr="006A6D26" w:rsidRDefault="006A6D26" w:rsidP="006A6D26">
      <w:pPr>
        <w:spacing w:after="0" w:line="240" w:lineRule="auto"/>
        <w:rPr>
          <w:lang w:val="nl"/>
        </w:rPr>
      </w:pPr>
      <w:r w:rsidRPr="006A6D26">
        <w:rPr>
          <w:lang w:val="nl"/>
        </w:rPr>
        <w:t xml:space="preserve">Kogel-, sferische plugkranen of bolkranen bediend door een hendel uit </w:t>
      </w:r>
      <w:r w:rsidRPr="001B792B">
        <w:rPr>
          <w:color w:val="0070C0"/>
          <w:lang w:val="nl"/>
        </w:rPr>
        <w:t xml:space="preserve">verzinkt staal / … </w:t>
      </w:r>
      <w:r w:rsidRPr="006A6D26">
        <w:rPr>
          <w:lang w:val="nl"/>
        </w:rPr>
        <w:t xml:space="preserve">volgens NBN D 30-007 - Centrale verwarming, ventilatie en luchtbehandeling - Gemeenschappelijke eisen voor alle systemen - Kranen. </w:t>
      </w:r>
    </w:p>
    <w:p w:rsidR="006A6D26" w:rsidRPr="006A6D26" w:rsidRDefault="006A6D26" w:rsidP="006A6D26">
      <w:pPr>
        <w:spacing w:line="240" w:lineRule="auto"/>
        <w:rPr>
          <w:lang w:val="nl"/>
        </w:rPr>
      </w:pPr>
      <w:r w:rsidRPr="006A6D26">
        <w:rPr>
          <w:lang w:val="nl"/>
        </w:rPr>
        <w:t xml:space="preserve">De installatiekranen zijn voorzien van soepele dichtingen. </w:t>
      </w:r>
    </w:p>
    <w:p w:rsidR="006A6D26" w:rsidRPr="006A6D26" w:rsidRDefault="006A6D26" w:rsidP="006A6D26">
      <w:pPr>
        <w:spacing w:after="0" w:line="240" w:lineRule="auto"/>
        <w:rPr>
          <w:u w:val="single"/>
          <w:lang w:val="nl"/>
        </w:rPr>
      </w:pPr>
      <w:r w:rsidRPr="006A6D26">
        <w:rPr>
          <w:u w:val="single"/>
          <w:lang w:val="nl"/>
        </w:rPr>
        <w:t>Specificaties</w:t>
      </w:r>
    </w:p>
    <w:p w:rsidR="006A6D26" w:rsidRPr="006A6D26" w:rsidRDefault="006A6D26" w:rsidP="006A6D26">
      <w:pPr>
        <w:spacing w:after="0" w:line="240" w:lineRule="auto"/>
        <w:rPr>
          <w:lang w:val="nl"/>
        </w:rPr>
      </w:pPr>
      <w:r w:rsidRPr="006A6D26">
        <w:rPr>
          <w:lang w:val="nl"/>
        </w:rPr>
        <w:t>De doorlaat van de kraan is gelijk aan de nominale diameter van de aangesloten leiding.</w:t>
      </w:r>
    </w:p>
    <w:p w:rsidR="006A6D26" w:rsidRPr="006A6D26" w:rsidRDefault="006A6D26" w:rsidP="006A6D26">
      <w:pPr>
        <w:spacing w:after="0" w:line="240" w:lineRule="auto"/>
        <w:rPr>
          <w:lang w:val="nl"/>
        </w:rPr>
      </w:pPr>
      <w:r w:rsidRPr="006A6D26">
        <w:rPr>
          <w:lang w:val="nl"/>
        </w:rPr>
        <w:t xml:space="preserve">Behuizing: </w:t>
      </w:r>
      <w:r w:rsidRPr="006A6D26">
        <w:rPr>
          <w:color w:val="0070C0"/>
          <w:lang w:val="nl"/>
        </w:rPr>
        <w:t>messing / brons</w:t>
      </w:r>
    </w:p>
    <w:p w:rsidR="006A6D26" w:rsidRPr="006A6D26" w:rsidRDefault="006A6D26" w:rsidP="006A6D26">
      <w:pPr>
        <w:spacing w:after="0" w:line="240" w:lineRule="auto"/>
        <w:rPr>
          <w:lang w:val="nl"/>
        </w:rPr>
      </w:pPr>
      <w:r w:rsidRPr="006A6D26">
        <w:rPr>
          <w:lang w:val="nl"/>
        </w:rPr>
        <w:t xml:space="preserve">Kleppen: </w:t>
      </w:r>
      <w:r w:rsidRPr="006A6D26">
        <w:rPr>
          <w:color w:val="0070C0"/>
          <w:lang w:val="nl"/>
        </w:rPr>
        <w:t>messing / chroomstaal / brons</w:t>
      </w:r>
    </w:p>
    <w:p w:rsidR="006A6D26" w:rsidRPr="006A6D26" w:rsidRDefault="006A6D26" w:rsidP="006A6D26">
      <w:pPr>
        <w:spacing w:after="0" w:line="240" w:lineRule="auto"/>
        <w:rPr>
          <w:lang w:val="nl"/>
        </w:rPr>
      </w:pPr>
      <w:r w:rsidRPr="006A6D26">
        <w:rPr>
          <w:lang w:val="nl"/>
        </w:rPr>
        <w:t>Regelkarakteristieken: voor te leggen</w:t>
      </w:r>
    </w:p>
    <w:p w:rsidR="006A6D26" w:rsidRPr="006A6D26" w:rsidRDefault="006A6D26" w:rsidP="006A6D26">
      <w:pPr>
        <w:spacing w:line="240" w:lineRule="auto"/>
        <w:rPr>
          <w:lang w:val="nl"/>
        </w:rPr>
      </w:pPr>
      <w:r w:rsidRPr="006A6D26">
        <w:rPr>
          <w:lang w:val="nl"/>
        </w:rPr>
        <w:t>Vlinderkranen: handbediend met (vergrendelbare) hefboom</w:t>
      </w:r>
    </w:p>
    <w:p w:rsidR="006A6D26" w:rsidRPr="006A6D26" w:rsidRDefault="006A6D26" w:rsidP="006A6D26">
      <w:pPr>
        <w:spacing w:after="0" w:line="240" w:lineRule="auto"/>
        <w:rPr>
          <w:u w:val="single"/>
          <w:lang w:val="nl"/>
        </w:rPr>
      </w:pPr>
      <w:r w:rsidRPr="006A6D26">
        <w:rPr>
          <w:u w:val="single"/>
          <w:lang w:val="nl"/>
        </w:rPr>
        <w:t>Aanvullende specificaties (te schrappen door ontwerper indien niet van toepassing)</w:t>
      </w:r>
    </w:p>
    <w:p w:rsidR="006A6D26" w:rsidRPr="006A6D26" w:rsidRDefault="006A6D26" w:rsidP="006A6D26">
      <w:pPr>
        <w:spacing w:after="0" w:line="240" w:lineRule="auto"/>
        <w:rPr>
          <w:lang w:val="nl"/>
        </w:rPr>
      </w:pPr>
      <w:r w:rsidRPr="006A6D26">
        <w:rPr>
          <w:lang w:val="nl"/>
        </w:rPr>
        <w:t>De kranen worden voorzien van een aangepaste thermische isolatie.</w:t>
      </w:r>
    </w:p>
    <w:p w:rsidR="006A6D26" w:rsidRPr="00B5712C" w:rsidRDefault="005A2882" w:rsidP="006A6D26">
      <w:pPr>
        <w:pStyle w:val="Kop2"/>
        <w:numPr>
          <w:ilvl w:val="0"/>
          <w:numId w:val="0"/>
        </w:numPr>
        <w:rPr>
          <w:color w:val="C3004A" w:themeColor="accent4"/>
        </w:rPr>
      </w:pPr>
      <w:bookmarkStart w:id="149" w:name="_Toc461710924"/>
      <w:r>
        <w:rPr>
          <w:color w:val="C3004A" w:themeColor="accent4"/>
        </w:rPr>
        <w:lastRenderedPageBreak/>
        <w:t>65.42</w:t>
      </w:r>
      <w:r w:rsidR="006A6D26">
        <w:rPr>
          <w:color w:val="C3004A" w:themeColor="accent4"/>
        </w:rPr>
        <w:t>.</w:t>
      </w:r>
      <w:r>
        <w:rPr>
          <w:color w:val="C3004A" w:themeColor="accent4"/>
        </w:rPr>
        <w:t>10.</w:t>
      </w:r>
      <w:r w:rsidR="006A6D26">
        <w:rPr>
          <w:color w:val="C3004A" w:themeColor="accent4"/>
        </w:rPr>
        <w:tab/>
        <w:t>installatieonderdelen</w:t>
      </w:r>
      <w:r w:rsidR="006A6D26" w:rsidRPr="00B5712C">
        <w:rPr>
          <w:color w:val="C3004A" w:themeColor="accent4"/>
        </w:rPr>
        <w:t xml:space="preserve"> </w:t>
      </w:r>
      <w:r w:rsidR="006A6D26">
        <w:rPr>
          <w:color w:val="C3004A" w:themeColor="accent4"/>
        </w:rPr>
        <w:t>–</w:t>
      </w:r>
      <w:r w:rsidR="006A6D26" w:rsidRPr="00B5712C">
        <w:rPr>
          <w:color w:val="C3004A" w:themeColor="accent4"/>
        </w:rPr>
        <w:t xml:space="preserve"> </w:t>
      </w:r>
      <w:r>
        <w:rPr>
          <w:color w:val="C3004A" w:themeColor="accent4"/>
        </w:rPr>
        <w:t>inregelafsluiter</w:t>
      </w:r>
      <w:r w:rsidR="006A6D26">
        <w:rPr>
          <w:color w:val="C3004A" w:themeColor="accent4"/>
        </w:rPr>
        <w:t>s</w:t>
      </w:r>
      <w:bookmarkEnd w:id="149"/>
    </w:p>
    <w:p w:rsidR="006A6D26" w:rsidRPr="00074C89" w:rsidRDefault="006A6D26" w:rsidP="006A6D26">
      <w:pPr>
        <w:spacing w:after="0" w:line="240" w:lineRule="auto"/>
        <w:rPr>
          <w:b/>
          <w:color w:val="C3004A" w:themeColor="accent4"/>
          <w:u w:val="single"/>
          <w:lang w:val="nl"/>
        </w:rPr>
      </w:pPr>
      <w:r w:rsidRPr="00074C89">
        <w:rPr>
          <w:b/>
          <w:color w:val="C3004A" w:themeColor="accent4"/>
          <w:u w:val="single"/>
          <w:lang w:val="nl"/>
        </w:rPr>
        <w:t>Omschrijving</w:t>
      </w:r>
    </w:p>
    <w:p w:rsidR="006A6D26" w:rsidRDefault="003C58BB" w:rsidP="00582929">
      <w:pPr>
        <w:spacing w:after="0" w:line="240" w:lineRule="auto"/>
        <w:rPr>
          <w:color w:val="C3004A" w:themeColor="accent4"/>
        </w:rPr>
      </w:pPr>
      <w:r>
        <w:rPr>
          <w:color w:val="C3004A" w:themeColor="accent4"/>
        </w:rPr>
        <w:t>Debietregelkraan te plaatsen op elke verwarmingskring</w:t>
      </w:r>
      <w:r w:rsidR="00FA67C3">
        <w:rPr>
          <w:color w:val="C3004A" w:themeColor="accent4"/>
        </w:rPr>
        <w:t xml:space="preserve"> om het inregelen van de kringen te kunnen realiseren</w:t>
      </w:r>
      <w:r>
        <w:rPr>
          <w:color w:val="C3004A" w:themeColor="accent4"/>
        </w:rPr>
        <w:t>.</w:t>
      </w:r>
    </w:p>
    <w:p w:rsidR="00582929" w:rsidRPr="00582929" w:rsidRDefault="00582929" w:rsidP="00582929">
      <w:pPr>
        <w:spacing w:after="0" w:line="240" w:lineRule="auto"/>
        <w:rPr>
          <w:iCs/>
          <w:color w:val="C3004A" w:themeColor="accent4"/>
          <w:lang w:val="nl-BE"/>
        </w:rPr>
      </w:pPr>
      <w:r w:rsidRPr="00582929">
        <w:rPr>
          <w:iCs/>
          <w:color w:val="C3004A" w:themeColor="accent4"/>
          <w:lang w:val="nl-BE"/>
        </w:rPr>
        <w:t xml:space="preserve">Handwiel voorzien van een (digitale) aflezing </w:t>
      </w:r>
      <w:r w:rsidR="00CF2BF6">
        <w:rPr>
          <w:iCs/>
          <w:color w:val="C3004A" w:themeColor="accent4"/>
          <w:lang w:val="nl-BE"/>
        </w:rPr>
        <w:t>die</w:t>
      </w:r>
      <w:r w:rsidRPr="00582929">
        <w:rPr>
          <w:iCs/>
          <w:color w:val="C3004A" w:themeColor="accent4"/>
          <w:lang w:val="nl-BE"/>
        </w:rPr>
        <w:t xml:space="preserve"> een nauwkeurige en duidelijke inregeling</w:t>
      </w:r>
      <w:r w:rsidR="00CF2BF6">
        <w:rPr>
          <w:iCs/>
          <w:color w:val="C3004A" w:themeColor="accent4"/>
          <w:lang w:val="nl-BE"/>
        </w:rPr>
        <w:t xml:space="preserve"> toelaat</w:t>
      </w:r>
      <w:r w:rsidRPr="00582929">
        <w:rPr>
          <w:iCs/>
          <w:color w:val="C3004A" w:themeColor="accent4"/>
          <w:lang w:val="nl-BE"/>
        </w:rPr>
        <w:t>.</w:t>
      </w:r>
    </w:p>
    <w:p w:rsidR="00582929" w:rsidRPr="00582929" w:rsidRDefault="00582929" w:rsidP="00582929">
      <w:pPr>
        <w:spacing w:after="0" w:line="240" w:lineRule="auto"/>
        <w:rPr>
          <w:iCs/>
          <w:color w:val="C3004A" w:themeColor="accent4"/>
          <w:lang w:val="nl-BE"/>
        </w:rPr>
      </w:pPr>
      <w:r w:rsidRPr="00582929">
        <w:rPr>
          <w:iCs/>
          <w:color w:val="C3004A" w:themeColor="accent4"/>
          <w:lang w:val="nl-BE"/>
        </w:rPr>
        <w:t>Afsluitbaar voor eenvoudige service en onderhoud van de installatie.</w:t>
      </w:r>
    </w:p>
    <w:p w:rsidR="00582929" w:rsidRPr="00582929" w:rsidRDefault="00582929" w:rsidP="006A6D26">
      <w:pPr>
        <w:spacing w:line="240" w:lineRule="auto"/>
        <w:rPr>
          <w:color w:val="C3004A" w:themeColor="accent4"/>
          <w:lang w:val="nl-BE"/>
        </w:rPr>
      </w:pPr>
      <w:r>
        <w:rPr>
          <w:color w:val="C3004A" w:themeColor="accent4"/>
          <w:lang w:val="nl-BE"/>
        </w:rPr>
        <w:t>Voorzien van afsluitbare meetnippels.</w:t>
      </w:r>
    </w:p>
    <w:p w:rsidR="006A6D26" w:rsidRPr="00074C89" w:rsidRDefault="006A6D26" w:rsidP="006A6D26">
      <w:pPr>
        <w:spacing w:after="0" w:line="240" w:lineRule="auto"/>
        <w:rPr>
          <w:b/>
          <w:color w:val="C3004A" w:themeColor="accent4"/>
          <w:u w:val="single"/>
          <w:lang w:val="nl"/>
        </w:rPr>
      </w:pPr>
      <w:r w:rsidRPr="00074C89">
        <w:rPr>
          <w:b/>
          <w:color w:val="C3004A" w:themeColor="accent4"/>
          <w:u w:val="single"/>
          <w:lang w:val="nl"/>
        </w:rPr>
        <w:t>Meting</w:t>
      </w:r>
    </w:p>
    <w:p w:rsidR="006A6D26" w:rsidRPr="00074C89" w:rsidRDefault="006A6D26" w:rsidP="006A6D26">
      <w:pPr>
        <w:spacing w:after="0" w:line="240" w:lineRule="auto"/>
        <w:rPr>
          <w:color w:val="C3004A" w:themeColor="accent4"/>
          <w:lang w:val="nl"/>
        </w:rPr>
      </w:pPr>
      <w:r w:rsidRPr="00074C89">
        <w:rPr>
          <w:color w:val="C3004A" w:themeColor="accent4"/>
          <w:lang w:val="nl"/>
        </w:rPr>
        <w:t>meeteenheid: per stuk</w:t>
      </w:r>
    </w:p>
    <w:p w:rsidR="006A6D26" w:rsidRPr="00074C89" w:rsidRDefault="006A6D26" w:rsidP="006A6D26">
      <w:pPr>
        <w:spacing w:line="240" w:lineRule="auto"/>
        <w:rPr>
          <w:color w:val="C3004A" w:themeColor="accent4"/>
          <w:lang w:val="nl"/>
        </w:rPr>
      </w:pPr>
      <w:r w:rsidRPr="00074C89">
        <w:rPr>
          <w:color w:val="C3004A" w:themeColor="accent4"/>
          <w:lang w:val="nl"/>
        </w:rPr>
        <w:t>aard van de overeenkomst: Forfaitaire Hoeveelheid (FH)</w:t>
      </w:r>
    </w:p>
    <w:p w:rsidR="006A6D26" w:rsidRPr="00074C89" w:rsidRDefault="006A6D26" w:rsidP="006A6D26">
      <w:pPr>
        <w:spacing w:after="0" w:line="240" w:lineRule="auto"/>
        <w:rPr>
          <w:b/>
          <w:color w:val="C3004A" w:themeColor="accent4"/>
          <w:u w:val="single"/>
          <w:lang w:val="nl"/>
        </w:rPr>
      </w:pPr>
      <w:r w:rsidRPr="00074C89">
        <w:rPr>
          <w:b/>
          <w:color w:val="C3004A" w:themeColor="accent4"/>
          <w:u w:val="single"/>
          <w:lang w:val="nl"/>
        </w:rPr>
        <w:t>Materiaal</w:t>
      </w:r>
    </w:p>
    <w:p w:rsidR="006A6D26" w:rsidRPr="00074C89" w:rsidRDefault="006A6D26" w:rsidP="006A6D26">
      <w:pPr>
        <w:spacing w:after="0" w:line="240" w:lineRule="auto"/>
        <w:rPr>
          <w:color w:val="C3004A" w:themeColor="accent4"/>
          <w:u w:val="single"/>
          <w:lang w:val="nl"/>
        </w:rPr>
      </w:pPr>
      <w:r w:rsidRPr="00074C89">
        <w:rPr>
          <w:color w:val="C3004A" w:themeColor="accent4"/>
          <w:u w:val="single"/>
          <w:lang w:val="nl"/>
        </w:rPr>
        <w:t>Specificaties</w:t>
      </w:r>
    </w:p>
    <w:p w:rsidR="006A6D26" w:rsidRPr="00074C89" w:rsidRDefault="00582929" w:rsidP="006A6D26">
      <w:pPr>
        <w:spacing w:after="0" w:line="240" w:lineRule="auto"/>
        <w:rPr>
          <w:color w:val="C3004A" w:themeColor="accent4"/>
          <w:lang w:val="nl"/>
        </w:rPr>
      </w:pPr>
      <w:r>
        <w:rPr>
          <w:color w:val="C3004A" w:themeColor="accent4"/>
          <w:lang w:val="nl"/>
        </w:rPr>
        <w:t xml:space="preserve">Materiaal: </w:t>
      </w:r>
      <w:r w:rsidRPr="00582929">
        <w:rPr>
          <w:color w:val="0070C0"/>
          <w:lang w:val="nl"/>
        </w:rPr>
        <w:t>…</w:t>
      </w:r>
    </w:p>
    <w:p w:rsidR="006A6D26" w:rsidRPr="00074C89" w:rsidRDefault="006A6D26" w:rsidP="006A6D26">
      <w:pPr>
        <w:spacing w:after="0" w:line="240" w:lineRule="auto"/>
        <w:rPr>
          <w:color w:val="C3004A" w:themeColor="accent4"/>
          <w:lang w:val="nl"/>
        </w:rPr>
      </w:pPr>
      <w:r w:rsidRPr="00074C89">
        <w:rPr>
          <w:color w:val="C3004A" w:themeColor="accent4"/>
          <w:lang w:val="nl"/>
        </w:rPr>
        <w:t>Maximum werkdruk: 10 bar</w:t>
      </w:r>
    </w:p>
    <w:p w:rsidR="006A6D26" w:rsidRPr="00074C89" w:rsidRDefault="006A6D26" w:rsidP="006A6D26">
      <w:pPr>
        <w:spacing w:after="0" w:line="240" w:lineRule="auto"/>
        <w:rPr>
          <w:color w:val="C3004A" w:themeColor="accent4"/>
          <w:lang w:val="nl"/>
        </w:rPr>
      </w:pPr>
      <w:r w:rsidRPr="00074C89">
        <w:rPr>
          <w:color w:val="C3004A" w:themeColor="accent4"/>
          <w:lang w:val="nl"/>
        </w:rPr>
        <w:t xml:space="preserve">Maximum temperatuur: </w:t>
      </w:r>
      <w:smartTag w:uri="urn:schemas-microsoft-com:office:smarttags" w:element="metricconverter">
        <w:smartTagPr>
          <w:attr w:name="ProductID" w:val="120ﾰC"/>
        </w:smartTagPr>
        <w:r w:rsidRPr="00074C89">
          <w:rPr>
            <w:color w:val="C3004A" w:themeColor="accent4"/>
            <w:lang w:val="nl"/>
          </w:rPr>
          <w:t>120°C</w:t>
        </w:r>
      </w:smartTag>
    </w:p>
    <w:p w:rsidR="006A6D26" w:rsidRPr="00074C89" w:rsidRDefault="006A6D26" w:rsidP="00FA67C3">
      <w:pPr>
        <w:spacing w:line="240" w:lineRule="auto"/>
        <w:rPr>
          <w:color w:val="C3004A" w:themeColor="accent4"/>
          <w:lang w:val="nl"/>
        </w:rPr>
      </w:pPr>
      <w:r w:rsidRPr="00074C89">
        <w:rPr>
          <w:color w:val="C3004A" w:themeColor="accent4"/>
          <w:lang w:val="nl"/>
        </w:rPr>
        <w:t>Regelkarakteristieken: voor te leggen</w:t>
      </w:r>
    </w:p>
    <w:p w:rsidR="00FA67C3" w:rsidRPr="00FA67C3" w:rsidRDefault="00FA67C3" w:rsidP="00FA67C3">
      <w:pPr>
        <w:spacing w:after="0" w:line="240" w:lineRule="auto"/>
        <w:rPr>
          <w:color w:val="C3004A" w:themeColor="accent4"/>
          <w:u w:val="single"/>
          <w:lang w:val="nl"/>
        </w:rPr>
      </w:pPr>
      <w:r w:rsidRPr="00FA67C3">
        <w:rPr>
          <w:color w:val="C3004A" w:themeColor="accent4"/>
          <w:u w:val="single"/>
          <w:lang w:val="nl"/>
        </w:rPr>
        <w:t>Aanvullende specificaties (te schrappen door ontwerper indien niet van toepassing)</w:t>
      </w:r>
    </w:p>
    <w:p w:rsidR="00FA67C3" w:rsidRPr="00FA67C3" w:rsidRDefault="00FA67C3" w:rsidP="00FA67C3">
      <w:pPr>
        <w:spacing w:after="0" w:line="240" w:lineRule="auto"/>
        <w:rPr>
          <w:color w:val="C3004A" w:themeColor="accent4"/>
          <w:lang w:val="nl"/>
        </w:rPr>
      </w:pPr>
      <w:r>
        <w:rPr>
          <w:color w:val="C3004A" w:themeColor="accent4"/>
          <w:lang w:val="nl"/>
        </w:rPr>
        <w:t>Na het inregelen (voor de in gebruikname) wordt e</w:t>
      </w:r>
      <w:r w:rsidR="009B17A7">
        <w:rPr>
          <w:color w:val="C3004A" w:themeColor="accent4"/>
          <w:lang w:val="nl"/>
        </w:rPr>
        <w:t>en meetverslag bezorgd aan het B</w:t>
      </w:r>
      <w:r>
        <w:rPr>
          <w:color w:val="C3004A" w:themeColor="accent4"/>
          <w:lang w:val="nl"/>
        </w:rPr>
        <w:t>estuur</w:t>
      </w:r>
      <w:r w:rsidRPr="00FA67C3">
        <w:rPr>
          <w:color w:val="C3004A" w:themeColor="accent4"/>
          <w:lang w:val="nl"/>
        </w:rPr>
        <w:t>.</w:t>
      </w:r>
    </w:p>
    <w:p w:rsidR="00FA67C3" w:rsidRPr="00B5712C" w:rsidRDefault="00FA67C3" w:rsidP="00FA67C3">
      <w:pPr>
        <w:pStyle w:val="Kop2"/>
        <w:numPr>
          <w:ilvl w:val="0"/>
          <w:numId w:val="0"/>
        </w:numPr>
        <w:rPr>
          <w:color w:val="C3004A" w:themeColor="accent4"/>
        </w:rPr>
      </w:pPr>
      <w:bookmarkStart w:id="150" w:name="_Toc461710925"/>
      <w:r>
        <w:rPr>
          <w:color w:val="C3004A" w:themeColor="accent4"/>
        </w:rPr>
        <w:t>65.44.</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circulatoren</w:t>
      </w:r>
      <w:bookmarkEnd w:id="150"/>
    </w:p>
    <w:p w:rsidR="00EA6918" w:rsidRPr="00EA6918" w:rsidRDefault="00EA6918" w:rsidP="00EA6918">
      <w:pPr>
        <w:spacing w:after="0" w:line="240" w:lineRule="auto"/>
        <w:rPr>
          <w:b/>
          <w:u w:val="single"/>
          <w:lang w:val="nl"/>
        </w:rPr>
      </w:pPr>
      <w:r w:rsidRPr="00EA6918">
        <w:rPr>
          <w:b/>
          <w:u w:val="single"/>
          <w:lang w:val="nl"/>
        </w:rPr>
        <w:t>Omschrijving</w:t>
      </w:r>
    </w:p>
    <w:p w:rsidR="00EA6918" w:rsidRPr="00EA6918" w:rsidRDefault="00EA6918" w:rsidP="00EA6918">
      <w:pPr>
        <w:spacing w:line="240" w:lineRule="auto"/>
      </w:pPr>
      <w:r w:rsidRPr="00EA6918">
        <w:t xml:space="preserve">Op de verwarmingskring wordt een aangepaste circulator geïnstalleerd. De werken omvatten alle leveringen en plaatsingen voor het gebruiksklaar installeren van de circulator, inclusief alle toebehoren. </w:t>
      </w:r>
    </w:p>
    <w:p w:rsidR="00EA6918" w:rsidRPr="00EA6918" w:rsidRDefault="00EA6918" w:rsidP="00EA6918">
      <w:pPr>
        <w:spacing w:after="0" w:line="240" w:lineRule="auto"/>
        <w:rPr>
          <w:b/>
          <w:u w:val="single"/>
          <w:lang w:val="nl"/>
        </w:rPr>
      </w:pPr>
      <w:r w:rsidRPr="00EA6918">
        <w:rPr>
          <w:b/>
          <w:u w:val="single"/>
          <w:lang w:val="nl"/>
        </w:rPr>
        <w:t>Meting</w:t>
      </w:r>
    </w:p>
    <w:p w:rsidR="00EA6918" w:rsidRPr="00EA6918" w:rsidRDefault="00EA6918" w:rsidP="00EA6918">
      <w:pPr>
        <w:spacing w:after="0" w:line="240" w:lineRule="auto"/>
        <w:rPr>
          <w:b/>
          <w:color w:val="0070C0"/>
        </w:rPr>
      </w:pPr>
      <w:r w:rsidRPr="00EA6918">
        <w:rPr>
          <w:b/>
          <w:color w:val="0070C0"/>
        </w:rPr>
        <w:t>(ofwel)</w:t>
      </w:r>
    </w:p>
    <w:p w:rsidR="00EA6918" w:rsidRPr="00EA6918" w:rsidRDefault="00EA6918" w:rsidP="00EA6918">
      <w:pPr>
        <w:spacing w:after="0" w:line="240" w:lineRule="auto"/>
        <w:rPr>
          <w:lang w:val="nl"/>
        </w:rPr>
      </w:pPr>
      <w:r w:rsidRPr="00EA6918">
        <w:rPr>
          <w:lang w:val="nl"/>
        </w:rPr>
        <w:t>meeteenheid: per stuk</w:t>
      </w:r>
    </w:p>
    <w:p w:rsidR="00EA6918" w:rsidRPr="00EA6918" w:rsidRDefault="00EA6918" w:rsidP="00EA6918">
      <w:pPr>
        <w:spacing w:after="0" w:line="240" w:lineRule="auto"/>
        <w:rPr>
          <w:lang w:val="nl"/>
        </w:rPr>
      </w:pPr>
      <w:r w:rsidRPr="00EA6918">
        <w:rPr>
          <w:lang w:val="nl"/>
        </w:rPr>
        <w:t>aard van de overeenkomst: Forfaitaire Hoeveelheid (FH)</w:t>
      </w:r>
    </w:p>
    <w:p w:rsidR="00EA6918" w:rsidRPr="00EA6918" w:rsidRDefault="00EA6918" w:rsidP="00EA6918">
      <w:pPr>
        <w:spacing w:after="0" w:line="240" w:lineRule="auto"/>
        <w:rPr>
          <w:b/>
          <w:color w:val="0070C0"/>
        </w:rPr>
      </w:pPr>
      <w:r w:rsidRPr="00EA6918">
        <w:rPr>
          <w:b/>
          <w:color w:val="0070C0"/>
        </w:rPr>
        <w:t>(ofwel)</w:t>
      </w:r>
    </w:p>
    <w:p w:rsidR="00EA6918" w:rsidRPr="00EA6918" w:rsidRDefault="00EA6918" w:rsidP="00EA6918">
      <w:pPr>
        <w:spacing w:line="240" w:lineRule="auto"/>
        <w:rPr>
          <w:lang w:val="nl"/>
        </w:rPr>
      </w:pPr>
      <w:r w:rsidRPr="00EA6918">
        <w:rPr>
          <w:lang w:val="nl"/>
        </w:rPr>
        <w:t>aard van de overeenkomst: Pro Memorie. Inbegrepen in de prijs van de ketel.</w:t>
      </w:r>
    </w:p>
    <w:p w:rsidR="00EA6918" w:rsidRPr="00EA6918" w:rsidRDefault="00EA6918" w:rsidP="00EA6918">
      <w:pPr>
        <w:spacing w:after="0" w:line="240" w:lineRule="auto"/>
        <w:rPr>
          <w:b/>
          <w:u w:val="single"/>
          <w:lang w:val="nl"/>
        </w:rPr>
      </w:pPr>
      <w:r w:rsidRPr="00EA6918">
        <w:rPr>
          <w:b/>
          <w:u w:val="single"/>
          <w:lang w:val="nl"/>
        </w:rPr>
        <w:t>Materiaal</w:t>
      </w:r>
    </w:p>
    <w:p w:rsidR="00EA6918" w:rsidRPr="00EA6918" w:rsidRDefault="00EA6918" w:rsidP="00EA6918">
      <w:pPr>
        <w:spacing w:after="0" w:line="240" w:lineRule="auto"/>
        <w:rPr>
          <w:lang w:val="nl"/>
        </w:rPr>
      </w:pPr>
      <w:r w:rsidRPr="00EA6918">
        <w:rPr>
          <w:lang w:val="nl"/>
        </w:rPr>
        <w:t>Circulatoren conform NBN EN 16297-1 en NBN EN 16297-2 en de Eco-Design richtlijnen.</w:t>
      </w:r>
    </w:p>
    <w:p w:rsidR="00EA6918" w:rsidRPr="00EA6918" w:rsidRDefault="00EA6918" w:rsidP="00EA6918">
      <w:pPr>
        <w:spacing w:after="0" w:line="240" w:lineRule="auto"/>
        <w:rPr>
          <w:lang w:val="nl"/>
        </w:rPr>
      </w:pPr>
      <w:r w:rsidRPr="00EA6918">
        <w:rPr>
          <w:lang w:val="nl"/>
        </w:rPr>
        <w:t>Alle circulatoren zijn van hetzelfde merk en zijn voorzien van de CE-markering. De Energie-Efficiëntie-Index (EEI) moet vermeld worden op de kenplaat, verpakking en in de technische fiche.</w:t>
      </w:r>
    </w:p>
    <w:p w:rsidR="00EA6918" w:rsidRPr="00EA6918" w:rsidRDefault="00CB3AD9" w:rsidP="00CB3AD9">
      <w:pPr>
        <w:spacing w:line="240" w:lineRule="auto"/>
        <w:rPr>
          <w:lang w:val="nl"/>
        </w:rPr>
      </w:pPr>
      <w:r w:rsidRPr="00CB3AD9">
        <w:rPr>
          <w:color w:val="C3004A" w:themeColor="accent4"/>
        </w:rPr>
        <w:t xml:space="preserve">De circulatiepomp is toerental geregeld (Δp-c) </w:t>
      </w:r>
      <w:r>
        <w:t>en v</w:t>
      </w:r>
      <w:r w:rsidR="00EA6918" w:rsidRPr="00EA6918">
        <w:rPr>
          <w:lang w:val="nl"/>
        </w:rPr>
        <w:t>oorzien van een inrichting die controle van de draairichting toelaat. De aannemer biedt een circulator aan die beantwoordt aan de debieten en waarvan de opvoerhoogte aangepast is aan de installatie (o.m. rekening houdend met de aanwezigheid van thermostatische kranen).</w:t>
      </w:r>
    </w:p>
    <w:p w:rsidR="00EA6918" w:rsidRPr="00EA6918" w:rsidRDefault="00EA6918" w:rsidP="00EA6918">
      <w:pPr>
        <w:spacing w:after="0" w:line="240" w:lineRule="auto"/>
        <w:rPr>
          <w:lang w:val="nl"/>
        </w:rPr>
      </w:pPr>
      <w:r w:rsidRPr="00EA6918">
        <w:rPr>
          <w:lang w:val="nl"/>
        </w:rPr>
        <w:t>De circulator wordt zo gekozen dat zijn werkingspunt zich in de zone van maximaal rendement bevindt.  Voor de goedkeuring van de materialen moeten voor elke circulator de systeemkarakteristiek samen met de capaciteitscurve van de circulator voorgelegd worden. De berekening volgens vereist debiet en maximale drukverliezen in het systeem voor de selectie van de pomp moet worden voorgelegd.</w:t>
      </w:r>
    </w:p>
    <w:p w:rsidR="00EA6918" w:rsidRPr="00EA6918" w:rsidRDefault="00EA6918" w:rsidP="00EA6918">
      <w:pPr>
        <w:spacing w:after="0" w:line="240" w:lineRule="auto"/>
        <w:rPr>
          <w:lang w:val="nl"/>
        </w:rPr>
      </w:pPr>
      <w:r w:rsidRPr="00EA6918">
        <w:rPr>
          <w:lang w:val="nl"/>
        </w:rPr>
        <w:t>Elke circulator wordt rechtstreeks op de leidingen gemonteerd, met inbegrip van:</w:t>
      </w:r>
    </w:p>
    <w:p w:rsidR="00EA6918" w:rsidRPr="00CB3AD9" w:rsidRDefault="00EA6918" w:rsidP="00CB3AD9">
      <w:pPr>
        <w:pStyle w:val="Lijstalinea"/>
        <w:numPr>
          <w:ilvl w:val="0"/>
          <w:numId w:val="102"/>
        </w:numPr>
        <w:rPr>
          <w:rFonts w:asciiTheme="minorHAnsi" w:hAnsiTheme="minorHAnsi"/>
          <w:sz w:val="22"/>
          <w:szCs w:val="22"/>
        </w:rPr>
      </w:pPr>
      <w:r w:rsidRPr="00CB3AD9">
        <w:rPr>
          <w:rFonts w:asciiTheme="minorHAnsi" w:hAnsiTheme="minorHAnsi"/>
          <w:sz w:val="22"/>
          <w:szCs w:val="22"/>
        </w:rPr>
        <w:t xml:space="preserve">Verbindingskegels voor de leidingen. </w:t>
      </w:r>
    </w:p>
    <w:p w:rsidR="00EA6918" w:rsidRPr="00CB3AD9" w:rsidRDefault="00EA6918" w:rsidP="00CB3AD9">
      <w:pPr>
        <w:pStyle w:val="Lijstalinea"/>
        <w:numPr>
          <w:ilvl w:val="0"/>
          <w:numId w:val="102"/>
        </w:numPr>
        <w:rPr>
          <w:rFonts w:asciiTheme="minorHAnsi" w:hAnsiTheme="minorHAnsi"/>
          <w:sz w:val="22"/>
          <w:szCs w:val="22"/>
        </w:rPr>
      </w:pPr>
      <w:r w:rsidRPr="00CB3AD9">
        <w:rPr>
          <w:rFonts w:asciiTheme="minorHAnsi" w:hAnsiTheme="minorHAnsi"/>
          <w:sz w:val="22"/>
          <w:szCs w:val="22"/>
        </w:rPr>
        <w:lastRenderedPageBreak/>
        <w:t xml:space="preserve">Koppelingen voor circulatoren met draadaansluiting voor kringen met een debiet kleiner dan 5 m³/h (draadaansluiting op de pomp 6/4” voor kringen tot 2,0 m³/h en </w:t>
      </w:r>
      <w:smartTag w:uri="urn:schemas-microsoft-com:office:smarttags" w:element="metricconverter">
        <w:smartTagPr>
          <w:attr w:name="ProductID" w:val="2”"/>
        </w:smartTagPr>
        <w:r w:rsidRPr="00CB3AD9">
          <w:rPr>
            <w:rFonts w:asciiTheme="minorHAnsi" w:hAnsiTheme="minorHAnsi"/>
            <w:sz w:val="22"/>
            <w:szCs w:val="22"/>
          </w:rPr>
          <w:t>2”</w:t>
        </w:r>
      </w:smartTag>
      <w:r w:rsidRPr="00CB3AD9">
        <w:rPr>
          <w:rFonts w:asciiTheme="minorHAnsi" w:hAnsiTheme="minorHAnsi"/>
          <w:sz w:val="22"/>
          <w:szCs w:val="22"/>
        </w:rPr>
        <w:t xml:space="preserve"> voor grotere debieten).</w:t>
      </w:r>
    </w:p>
    <w:p w:rsidR="00EA6918" w:rsidRPr="00CB3AD9" w:rsidRDefault="00EA6918" w:rsidP="00CB3AD9">
      <w:pPr>
        <w:pStyle w:val="Lijstalinea"/>
        <w:numPr>
          <w:ilvl w:val="0"/>
          <w:numId w:val="102"/>
        </w:numPr>
        <w:rPr>
          <w:rFonts w:asciiTheme="minorHAnsi" w:hAnsiTheme="minorHAnsi"/>
          <w:sz w:val="22"/>
          <w:szCs w:val="22"/>
        </w:rPr>
      </w:pPr>
      <w:r w:rsidRPr="00CB3AD9">
        <w:rPr>
          <w:rFonts w:asciiTheme="minorHAnsi" w:hAnsiTheme="minorHAnsi"/>
          <w:sz w:val="22"/>
          <w:szCs w:val="22"/>
        </w:rPr>
        <w:t>Flenzen, tegenflenzen, dichtingsringen (PN10).</w:t>
      </w:r>
    </w:p>
    <w:p w:rsidR="00EA6918" w:rsidRPr="00CB3AD9" w:rsidRDefault="00EA6918" w:rsidP="00CB3AD9">
      <w:pPr>
        <w:pStyle w:val="Lijstalinea"/>
        <w:numPr>
          <w:ilvl w:val="0"/>
          <w:numId w:val="102"/>
        </w:numPr>
        <w:spacing w:after="240"/>
        <w:rPr>
          <w:rFonts w:asciiTheme="minorHAnsi" w:hAnsiTheme="minorHAnsi"/>
          <w:sz w:val="22"/>
          <w:szCs w:val="22"/>
        </w:rPr>
      </w:pPr>
      <w:r w:rsidRPr="00CB3AD9">
        <w:rPr>
          <w:rFonts w:asciiTheme="minorHAnsi" w:hAnsiTheme="minorHAnsi"/>
          <w:sz w:val="22"/>
          <w:szCs w:val="22"/>
        </w:rPr>
        <w:t xml:space="preserve">Isolatiemantels, speciaal ontworpen door de pompfabrikant rond het pomphuis om de warmteverliezen te beperken. </w:t>
      </w:r>
    </w:p>
    <w:p w:rsidR="00EA6918" w:rsidRPr="00EA6918" w:rsidRDefault="00EA6918" w:rsidP="00EA6918">
      <w:pPr>
        <w:spacing w:after="0" w:line="240" w:lineRule="auto"/>
        <w:rPr>
          <w:u w:val="single"/>
          <w:lang w:val="nl"/>
        </w:rPr>
      </w:pPr>
      <w:r w:rsidRPr="00EA6918">
        <w:rPr>
          <w:u w:val="single"/>
          <w:lang w:val="nl"/>
        </w:rPr>
        <w:t>Specificaties</w:t>
      </w:r>
    </w:p>
    <w:p w:rsidR="00EA6918" w:rsidRPr="00EA6918" w:rsidRDefault="00EA6918" w:rsidP="00EA6918">
      <w:pPr>
        <w:spacing w:after="0" w:line="240" w:lineRule="auto"/>
        <w:rPr>
          <w:lang w:val="nl"/>
        </w:rPr>
      </w:pPr>
      <w:r w:rsidRPr="00EA6918">
        <w:rPr>
          <w:lang w:val="nl"/>
        </w:rPr>
        <w:t xml:space="preserve">Manometrische opvoerhoogte: </w:t>
      </w:r>
      <w:r w:rsidRPr="00EA6918">
        <w:rPr>
          <w:color w:val="0070C0"/>
          <w:lang w:val="nl"/>
        </w:rPr>
        <w:t>…</w:t>
      </w:r>
      <w:r w:rsidRPr="00EA6918">
        <w:rPr>
          <w:lang w:val="nl"/>
        </w:rPr>
        <w:t xml:space="preserve"> Pa</w:t>
      </w:r>
    </w:p>
    <w:p w:rsidR="00EA6918" w:rsidRPr="00EA6918" w:rsidRDefault="00EA6918" w:rsidP="00EA6918">
      <w:pPr>
        <w:spacing w:after="0" w:line="240" w:lineRule="auto"/>
        <w:rPr>
          <w:lang w:val="nl"/>
        </w:rPr>
      </w:pPr>
      <w:r w:rsidRPr="00EA6918">
        <w:rPr>
          <w:lang w:val="nl"/>
        </w:rPr>
        <w:t xml:space="preserve">Debiet: </w:t>
      </w:r>
      <w:r w:rsidRPr="00EA6918">
        <w:rPr>
          <w:color w:val="0070C0"/>
          <w:lang w:val="nl"/>
        </w:rPr>
        <w:t>…</w:t>
      </w:r>
      <w:r w:rsidRPr="00EA6918">
        <w:rPr>
          <w:lang w:val="nl"/>
        </w:rPr>
        <w:t xml:space="preserve"> m3/h / regelbaar tot </w:t>
      </w:r>
      <w:r w:rsidRPr="00EA6918">
        <w:rPr>
          <w:color w:val="0070C0"/>
          <w:lang w:val="nl"/>
        </w:rPr>
        <w:t>…</w:t>
      </w:r>
      <w:r w:rsidRPr="00EA6918">
        <w:rPr>
          <w:lang w:val="nl"/>
        </w:rPr>
        <w:t xml:space="preserve"> m3/h</w:t>
      </w:r>
    </w:p>
    <w:p w:rsidR="00EA6918" w:rsidRPr="00EA6918" w:rsidRDefault="00EA6918" w:rsidP="00EA6918">
      <w:pPr>
        <w:spacing w:line="240" w:lineRule="auto"/>
        <w:rPr>
          <w:lang w:val="nl"/>
        </w:rPr>
      </w:pPr>
      <w:r w:rsidRPr="00EA6918">
        <w:rPr>
          <w:lang w:val="nl"/>
        </w:rPr>
        <w:t>EE</w:t>
      </w:r>
      <w:r>
        <w:rPr>
          <w:lang w:val="nl"/>
        </w:rPr>
        <w:t>I (volgens NBN EN 16297-2): max.</w:t>
      </w:r>
      <w:r w:rsidRPr="00EA6918">
        <w:rPr>
          <w:lang w:val="nl"/>
        </w:rPr>
        <w:t xml:space="preserve"> </w:t>
      </w:r>
      <w:r w:rsidRPr="00EA6918">
        <w:rPr>
          <w:color w:val="0070C0"/>
          <w:lang w:val="nl"/>
        </w:rPr>
        <w:t>…</w:t>
      </w:r>
    </w:p>
    <w:p w:rsidR="00EA6918" w:rsidRPr="00EA6918" w:rsidRDefault="00EA6918" w:rsidP="00EA6918">
      <w:pPr>
        <w:spacing w:after="0" w:line="240" w:lineRule="auto"/>
        <w:rPr>
          <w:u w:val="single"/>
          <w:lang w:val="nl"/>
        </w:rPr>
      </w:pPr>
      <w:r w:rsidRPr="00EA6918">
        <w:rPr>
          <w:u w:val="single"/>
          <w:lang w:val="nl"/>
        </w:rPr>
        <w:t>Aanvullende specificaties (te schrappen door ontwerper indien niet van toepassing)</w:t>
      </w:r>
    </w:p>
    <w:p w:rsidR="00EA6918" w:rsidRPr="00EA6918" w:rsidRDefault="00EA6918" w:rsidP="00EA6918">
      <w:pPr>
        <w:spacing w:after="0" w:line="240" w:lineRule="auto"/>
        <w:rPr>
          <w:lang w:val="nl"/>
        </w:rPr>
      </w:pPr>
      <w:r w:rsidRPr="00EA6918">
        <w:rPr>
          <w:lang w:val="nl"/>
        </w:rPr>
        <w:t>Het sturingsprogramma van de CV moet een regeling omvatten waardoor de pomp, gedurende de zomerperiode, minimum 1 maal per week gedurende een korte periode in werking wordt gesteld.</w:t>
      </w:r>
    </w:p>
    <w:p w:rsidR="00EA6918" w:rsidRPr="00EA6918" w:rsidRDefault="00EA6918" w:rsidP="00EA6918">
      <w:pPr>
        <w:spacing w:line="240" w:lineRule="auto"/>
        <w:rPr>
          <w:lang w:val="nl"/>
        </w:rPr>
      </w:pPr>
      <w:r w:rsidRPr="00EA6918">
        <w:rPr>
          <w:lang w:val="nl"/>
        </w:rPr>
        <w:t>De gekozen instelling moet via de display op de pomp afleesbaar zijn, samen met het momentele opgenomen verbruik in Watt en het verpompte debiet in m³/h.</w:t>
      </w:r>
    </w:p>
    <w:p w:rsidR="00EA6918" w:rsidRPr="00EA6918" w:rsidRDefault="00EA6918" w:rsidP="00EA6918">
      <w:pPr>
        <w:spacing w:after="0" w:line="240" w:lineRule="auto"/>
        <w:rPr>
          <w:b/>
          <w:u w:val="single"/>
          <w:lang w:val="nl"/>
        </w:rPr>
      </w:pPr>
      <w:r w:rsidRPr="00EA6918">
        <w:rPr>
          <w:b/>
          <w:u w:val="single"/>
          <w:lang w:val="nl"/>
        </w:rPr>
        <w:t>Uitvoering</w:t>
      </w:r>
    </w:p>
    <w:p w:rsidR="00EA6918" w:rsidRPr="00EA6918" w:rsidRDefault="00EA6918" w:rsidP="00EA6918">
      <w:pPr>
        <w:spacing w:after="0" w:line="240" w:lineRule="auto"/>
        <w:rPr>
          <w:lang w:val="nl"/>
        </w:rPr>
      </w:pPr>
      <w:r w:rsidRPr="00EA6918">
        <w:rPr>
          <w:lang w:val="nl"/>
        </w:rPr>
        <w:t xml:space="preserve">De uitvoering gebeurt volgens de voorschriften van de technische studie en volgens de voorschriften van de fabrikant. De circulatiepompen worden geïnstalleerd op een goed bereikbare en inspecteerbare plaats in de nabijheid van de verwarmingsketel, bij het begin van elke verwarmingskring. </w:t>
      </w:r>
    </w:p>
    <w:p w:rsidR="00EA6918" w:rsidRPr="00EA6918" w:rsidRDefault="00EA6918" w:rsidP="00EA6918">
      <w:pPr>
        <w:spacing w:after="0" w:line="240" w:lineRule="auto"/>
        <w:rPr>
          <w:lang w:val="nl"/>
        </w:rPr>
      </w:pPr>
      <w:r w:rsidRPr="00EA6918">
        <w:rPr>
          <w:lang w:val="nl"/>
        </w:rPr>
        <w:t>De circulatoren moeten zo geplaatst zijn dat ze gemakkelijk kunnen afgenomen worden zonder dat hierbij de volledige installatie moet worden geledigd. Om de pompen te kunnen afsluiten en gemakkelijk te kunnen verwijderen, worden ze geplaatst tussen afsluitkranen.</w:t>
      </w:r>
    </w:p>
    <w:p w:rsidR="00EA6918" w:rsidRPr="00EA6918" w:rsidRDefault="00EA6918" w:rsidP="00EA6918">
      <w:pPr>
        <w:spacing w:after="0" w:line="240" w:lineRule="auto"/>
        <w:rPr>
          <w:lang w:val="nl"/>
        </w:rPr>
      </w:pPr>
      <w:r w:rsidRPr="00EA6918">
        <w:rPr>
          <w:lang w:val="nl"/>
        </w:rPr>
        <w:t>De pompen worden volgens de geldende normen over elektrische installaties verbonden met de aardelektrode. De elektrische verbindingsdozen bevinden zich niet op het onderste gedeelte van de circulatiepomp.</w:t>
      </w:r>
    </w:p>
    <w:p w:rsidR="00EA6918" w:rsidRPr="00EA6918" w:rsidRDefault="00EA6918" w:rsidP="00EA6918">
      <w:pPr>
        <w:spacing w:after="0" w:line="240" w:lineRule="auto"/>
        <w:rPr>
          <w:lang w:val="nl"/>
        </w:rPr>
      </w:pPr>
      <w:r w:rsidRPr="00EA6918">
        <w:rPr>
          <w:lang w:val="nl"/>
        </w:rPr>
        <w:t>Het debiet van de circulator wordt in situ ingesteld om aan het berekend nominaal debiet te werken. Dit debiet mag niet ingeregeld worden door een regelklep.</w:t>
      </w:r>
    </w:p>
    <w:p w:rsidR="00EA6918" w:rsidRPr="00EA6918" w:rsidRDefault="00EA6918" w:rsidP="00EA6918">
      <w:pPr>
        <w:spacing w:after="0" w:line="240" w:lineRule="auto"/>
        <w:rPr>
          <w:lang w:val="nl"/>
        </w:rPr>
      </w:pPr>
      <w:r w:rsidRPr="00EA6918">
        <w:rPr>
          <w:lang w:val="nl"/>
        </w:rPr>
        <w:t>De circulatoren worden zodanig geïnstalleerd (altijd met horizontale motoras) dat de spanningsbelasting van het leidingwerk niet op de pomp wordt overgedragen. De maximaal toelaatbare krachten en momenten van de leidingaansluitingen die inwerken op de pompflenzen of schroefdraadaansluitingen moeten opgegeven worden door de circulatorenfabrikanten. Na installatie moeten de werkelijke waarden vermeld worden door het installatiebedrijf in het opleveringsverslag.</w:t>
      </w:r>
    </w:p>
    <w:p w:rsidR="00EA6918" w:rsidRPr="00EA6918" w:rsidRDefault="00EA6918" w:rsidP="00EA6918">
      <w:pPr>
        <w:spacing w:after="0" w:line="240" w:lineRule="auto"/>
        <w:rPr>
          <w:lang w:val="nl"/>
        </w:rPr>
      </w:pPr>
      <w:r w:rsidRPr="00EA6918">
        <w:rPr>
          <w:lang w:val="nl"/>
        </w:rPr>
        <w:t>Alle circulatoren moeten direct in de leidingen kunnen worden gehangen, op voorwaarde dat het leidingwerk de pomp kan ondersteunen.</w:t>
      </w:r>
    </w:p>
    <w:p w:rsidR="00EA6918" w:rsidRPr="00EA6918" w:rsidRDefault="00EA6918" w:rsidP="00EA6918">
      <w:pPr>
        <w:spacing w:after="0" w:line="240" w:lineRule="auto"/>
        <w:rPr>
          <w:lang w:val="nl"/>
        </w:rPr>
      </w:pPr>
      <w:r w:rsidRPr="00EA6918">
        <w:rPr>
          <w:lang w:val="nl"/>
        </w:rPr>
        <w:t>Dubbelpompen zijn voorbereid op installatie aan een bevestigingsbeugel of op een voetplaat (pomphuis met M12 schroefdraad).</w:t>
      </w:r>
    </w:p>
    <w:p w:rsidR="00EA6918" w:rsidRPr="00EA6918" w:rsidRDefault="00EA6918" w:rsidP="005D01F0">
      <w:pPr>
        <w:spacing w:line="240" w:lineRule="auto"/>
        <w:rPr>
          <w:lang w:val="nl"/>
        </w:rPr>
      </w:pPr>
      <w:r w:rsidRPr="00EA6918">
        <w:rPr>
          <w:lang w:val="nl"/>
        </w:rPr>
        <w:t>Het installatiebedrijf moet voor een goede koeling van de motoren en de elektronica zorgen.</w:t>
      </w:r>
    </w:p>
    <w:p w:rsidR="005D01F0" w:rsidRPr="00B5712C" w:rsidRDefault="005D01F0" w:rsidP="005D01F0">
      <w:pPr>
        <w:pStyle w:val="Kop2"/>
        <w:numPr>
          <w:ilvl w:val="0"/>
          <w:numId w:val="0"/>
        </w:numPr>
        <w:rPr>
          <w:color w:val="C3004A" w:themeColor="accent4"/>
        </w:rPr>
      </w:pPr>
      <w:bookmarkStart w:id="151" w:name="_Toc461710926"/>
      <w:r>
        <w:rPr>
          <w:color w:val="C3004A" w:themeColor="accent4"/>
        </w:rPr>
        <w:t>65.45.</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expansiesysteem</w:t>
      </w:r>
      <w:bookmarkEnd w:id="151"/>
    </w:p>
    <w:p w:rsidR="005D01F0" w:rsidRPr="005D01F0" w:rsidRDefault="005D01F0" w:rsidP="005D01F0">
      <w:pPr>
        <w:spacing w:after="0" w:line="240" w:lineRule="auto"/>
        <w:rPr>
          <w:b/>
          <w:u w:val="single"/>
          <w:lang w:val="nl"/>
        </w:rPr>
      </w:pPr>
      <w:r w:rsidRPr="005D01F0">
        <w:rPr>
          <w:b/>
          <w:u w:val="single"/>
          <w:lang w:val="nl"/>
        </w:rPr>
        <w:t>Omschrijving</w:t>
      </w:r>
    </w:p>
    <w:p w:rsidR="005D01F0" w:rsidRPr="005D01F0" w:rsidRDefault="005D01F0" w:rsidP="005D01F0">
      <w:pPr>
        <w:spacing w:line="240" w:lineRule="auto"/>
      </w:pPr>
      <w:r w:rsidRPr="005D01F0">
        <w:t xml:space="preserve">De werken omvatten alle leveringen, werken en regelingen voor het gebruiksklaar installeren van de expansievaten en bijhorende veiligheidsventielen. </w:t>
      </w:r>
    </w:p>
    <w:p w:rsidR="005D01F0" w:rsidRPr="005D01F0" w:rsidRDefault="005D01F0" w:rsidP="005D01F0">
      <w:pPr>
        <w:spacing w:after="0" w:line="240" w:lineRule="auto"/>
        <w:rPr>
          <w:b/>
          <w:u w:val="single"/>
          <w:lang w:val="nl"/>
        </w:rPr>
      </w:pPr>
      <w:r w:rsidRPr="005D01F0">
        <w:rPr>
          <w:b/>
          <w:u w:val="single"/>
          <w:lang w:val="nl"/>
        </w:rPr>
        <w:t>Meting</w:t>
      </w:r>
    </w:p>
    <w:p w:rsidR="005D01F0" w:rsidRPr="005D01F0" w:rsidRDefault="005D01F0" w:rsidP="005D01F0">
      <w:pPr>
        <w:spacing w:after="0" w:line="240" w:lineRule="auto"/>
        <w:rPr>
          <w:lang w:val="nl"/>
        </w:rPr>
      </w:pPr>
      <w:r w:rsidRPr="005D01F0">
        <w:rPr>
          <w:lang w:val="nl"/>
        </w:rPr>
        <w:t>meeteenheid: per stuk</w:t>
      </w:r>
    </w:p>
    <w:p w:rsidR="005D01F0" w:rsidRPr="005D01F0" w:rsidRDefault="005D01F0" w:rsidP="005D01F0">
      <w:pPr>
        <w:spacing w:line="240" w:lineRule="auto"/>
        <w:rPr>
          <w:lang w:val="nl"/>
        </w:rPr>
      </w:pPr>
      <w:r w:rsidRPr="005D01F0">
        <w:rPr>
          <w:lang w:val="nl"/>
        </w:rPr>
        <w:t>aard van de overeenkomst: Forfaitaire Hoeveelheid (FH)</w:t>
      </w:r>
    </w:p>
    <w:p w:rsidR="005D01F0" w:rsidRPr="005D01F0" w:rsidRDefault="005D01F0" w:rsidP="005D01F0">
      <w:pPr>
        <w:spacing w:after="0" w:line="240" w:lineRule="auto"/>
        <w:rPr>
          <w:b/>
          <w:u w:val="single"/>
          <w:lang w:val="nl"/>
        </w:rPr>
      </w:pPr>
      <w:r w:rsidRPr="005D01F0">
        <w:rPr>
          <w:b/>
          <w:u w:val="single"/>
          <w:lang w:val="nl"/>
        </w:rPr>
        <w:t>Materiaal</w:t>
      </w:r>
    </w:p>
    <w:p w:rsidR="005D01F0" w:rsidRPr="005D01F0" w:rsidRDefault="005D01F0" w:rsidP="005D01F0">
      <w:pPr>
        <w:spacing w:after="0" w:line="240" w:lineRule="auto"/>
        <w:rPr>
          <w:lang w:val="nl"/>
        </w:rPr>
      </w:pPr>
      <w:r w:rsidRPr="005D01F0">
        <w:rPr>
          <w:lang w:val="nl"/>
        </w:rPr>
        <w:t>Stalen vat dat aan de binnenzijde tegen corrosie is behandeld en aan de buitenzijde gelakt.</w:t>
      </w:r>
    </w:p>
    <w:p w:rsidR="005D01F0" w:rsidRPr="005D01F0" w:rsidRDefault="005D01F0" w:rsidP="005D01F0">
      <w:pPr>
        <w:spacing w:after="0" w:line="240" w:lineRule="auto"/>
        <w:rPr>
          <w:lang w:val="nl"/>
        </w:rPr>
      </w:pPr>
      <w:r w:rsidRPr="005D01F0">
        <w:rPr>
          <w:lang w:val="nl"/>
        </w:rPr>
        <w:lastRenderedPageBreak/>
        <w:t xml:space="preserve">De scheiding tussen water en stikstofkussen wordt gerealiseerd d.m.v. een balg. De balg kan de vorm van het vat aannemen in extreme toestand (volledig gevuld) zonder overdreven rek. </w:t>
      </w:r>
    </w:p>
    <w:p w:rsidR="005D01F0" w:rsidRPr="005D01F0" w:rsidRDefault="005D01F0" w:rsidP="005D01F0">
      <w:pPr>
        <w:spacing w:after="0" w:line="240" w:lineRule="auto"/>
        <w:rPr>
          <w:lang w:val="nl"/>
        </w:rPr>
      </w:pPr>
      <w:r w:rsidRPr="005D01F0">
        <w:rPr>
          <w:lang w:val="nl"/>
        </w:rPr>
        <w:t xml:space="preserve">De minimale doorsnede van de uitloop van de veiligheidsventielen is aangepast aan het vermogen van de installatie. </w:t>
      </w:r>
    </w:p>
    <w:p w:rsidR="005D01F0" w:rsidRPr="005D01F0" w:rsidRDefault="005D01F0" w:rsidP="005D01F0">
      <w:pPr>
        <w:spacing w:after="0" w:line="240" w:lineRule="auto"/>
        <w:rPr>
          <w:lang w:val="nl"/>
        </w:rPr>
      </w:pPr>
      <w:r w:rsidRPr="005D01F0">
        <w:rPr>
          <w:lang w:val="nl"/>
        </w:rPr>
        <w:t>De regelingsdruk van het veiligheidsventiel wordt bepaald aan de hand van de omvang, aard, vereisten,… van de verwarmingsinstallatie. De maximale regelingsdruk bedraagt 3 bar.</w:t>
      </w:r>
    </w:p>
    <w:p w:rsidR="005D01F0" w:rsidRPr="005D01F0" w:rsidRDefault="005D01F0" w:rsidP="005D01F0">
      <w:pPr>
        <w:spacing w:after="0" w:line="240" w:lineRule="auto"/>
        <w:rPr>
          <w:lang w:val="nl"/>
        </w:rPr>
      </w:pPr>
      <w:r w:rsidRPr="005D01F0">
        <w:rPr>
          <w:lang w:val="nl"/>
        </w:rPr>
        <w:t>De veiligheidsventielen zijn voorzien van een manometer.</w:t>
      </w:r>
    </w:p>
    <w:p w:rsidR="005D01F0" w:rsidRPr="005D01F0" w:rsidRDefault="005D01F0" w:rsidP="005D01F0">
      <w:pPr>
        <w:spacing w:after="0" w:line="240" w:lineRule="auto"/>
        <w:rPr>
          <w:lang w:val="nl"/>
        </w:rPr>
      </w:pPr>
      <w:r w:rsidRPr="005D01F0">
        <w:rPr>
          <w:lang w:val="nl"/>
        </w:rPr>
        <w:t>Proefdruk vanuit fabriek: 1,5 x de hoogste dienstdruk met een minimum van 5 bar.</w:t>
      </w:r>
    </w:p>
    <w:p w:rsidR="005D01F0" w:rsidRPr="005D01F0" w:rsidRDefault="005D01F0" w:rsidP="005D01F0">
      <w:pPr>
        <w:spacing w:after="0" w:line="240" w:lineRule="auto"/>
        <w:rPr>
          <w:lang w:val="nl"/>
        </w:rPr>
      </w:pPr>
      <w:r w:rsidRPr="005D01F0">
        <w:rPr>
          <w:lang w:val="nl"/>
        </w:rPr>
        <w:t>Dimensionering: volgens NBN EN 12828 bijlage D. BEREKENINGSNOTA VERPLICHT VOOR TE LEGGEN vóór plaatsing van de toestellen.</w:t>
      </w:r>
    </w:p>
    <w:p w:rsidR="005D01F0" w:rsidRPr="005D01F0" w:rsidRDefault="005D01F0" w:rsidP="005D01F0">
      <w:pPr>
        <w:spacing w:line="240" w:lineRule="auto"/>
        <w:rPr>
          <w:lang w:val="nl"/>
        </w:rPr>
      </w:pPr>
      <w:r w:rsidRPr="005D01F0">
        <w:rPr>
          <w:lang w:val="nl"/>
        </w:rPr>
        <w:t>Tussen het expansievat en de installatie wordt een voorziening ingebouwd waarmee de voordruk van het vat kan gemeten worden zonder het water van de installatie af te laten  (afsluitkraan vergrendelbaar in open stand met leeglaat mogelijkheid, kapventiel). Hierdoor is het vat vervangbaar zonder de installatie te moeten aflaten.</w:t>
      </w:r>
    </w:p>
    <w:p w:rsidR="005D01F0" w:rsidRPr="005D01F0" w:rsidRDefault="005D01F0" w:rsidP="005D01F0">
      <w:pPr>
        <w:spacing w:after="0" w:line="240" w:lineRule="auto"/>
        <w:rPr>
          <w:b/>
          <w:u w:val="single"/>
          <w:lang w:val="nl"/>
        </w:rPr>
      </w:pPr>
      <w:r w:rsidRPr="005D01F0">
        <w:rPr>
          <w:b/>
          <w:u w:val="single"/>
          <w:lang w:val="nl"/>
        </w:rPr>
        <w:t>Uitvoering</w:t>
      </w:r>
    </w:p>
    <w:p w:rsidR="005D01F0" w:rsidRPr="005D01F0" w:rsidRDefault="005D01F0" w:rsidP="005D01F0">
      <w:pPr>
        <w:spacing w:after="0" w:line="240" w:lineRule="auto"/>
        <w:rPr>
          <w:lang w:val="nl"/>
        </w:rPr>
      </w:pPr>
      <w:r w:rsidRPr="005D01F0">
        <w:rPr>
          <w:lang w:val="nl"/>
        </w:rPr>
        <w:t xml:space="preserve">Het expansievat wordt geïnstalleerd op een goed bereikbare en inspecteerbare plaats in de nabijheid van de verwarmingsketel, op de algemene retourleiding van de installatie en steeds aan de zuigzijde van de circulator. </w:t>
      </w:r>
    </w:p>
    <w:p w:rsidR="005D01F0" w:rsidRPr="005D01F0" w:rsidRDefault="005D01F0" w:rsidP="005D01F0">
      <w:pPr>
        <w:spacing w:after="0" w:line="240" w:lineRule="auto"/>
        <w:rPr>
          <w:lang w:val="nl"/>
        </w:rPr>
      </w:pPr>
      <w:r w:rsidRPr="005D01F0">
        <w:rPr>
          <w:lang w:val="nl"/>
        </w:rPr>
        <w:t>Te gebruiken in combinatie met een door Belgaqua-gekeurd veiligheidsventiel (afsluitkraan, overdrukventiel en terugslagklep) zo dicht mogelijk bij het vat en op gelijke hoogte geplaatst en conform het technisch reglement voor water van het AquaFlanders.</w:t>
      </w:r>
    </w:p>
    <w:p w:rsidR="007404E7" w:rsidRPr="00B5712C" w:rsidRDefault="007404E7" w:rsidP="007404E7">
      <w:pPr>
        <w:pStyle w:val="Kop2"/>
        <w:numPr>
          <w:ilvl w:val="0"/>
          <w:numId w:val="0"/>
        </w:numPr>
        <w:rPr>
          <w:color w:val="C3004A" w:themeColor="accent4"/>
        </w:rPr>
      </w:pPr>
      <w:bookmarkStart w:id="152" w:name="_Toc461710927"/>
      <w:r>
        <w:rPr>
          <w:color w:val="C3004A" w:themeColor="accent4"/>
        </w:rPr>
        <w:t>65.46.</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vlotterontluchters</w:t>
      </w:r>
      <w:bookmarkEnd w:id="152"/>
    </w:p>
    <w:p w:rsidR="007404E7" w:rsidRPr="007404E7" w:rsidRDefault="007404E7" w:rsidP="007404E7">
      <w:pPr>
        <w:spacing w:after="0" w:line="240" w:lineRule="auto"/>
        <w:rPr>
          <w:b/>
          <w:u w:val="single"/>
          <w:lang w:val="nl"/>
        </w:rPr>
      </w:pPr>
      <w:r w:rsidRPr="007404E7">
        <w:rPr>
          <w:b/>
          <w:u w:val="single"/>
          <w:lang w:val="nl"/>
        </w:rPr>
        <w:t>Omschrijving</w:t>
      </w:r>
    </w:p>
    <w:p w:rsidR="007404E7" w:rsidRPr="007404E7" w:rsidRDefault="007404E7" w:rsidP="007404E7">
      <w:pPr>
        <w:spacing w:line="240" w:lineRule="auto"/>
      </w:pPr>
      <w:r w:rsidRPr="007404E7">
        <w:t>Iedere installatie wordt voorzien van een vlotterontluchter. De werken omvatten alle werken en leveringen voor het gebruiksklaar installeren van de ontluchter, inclusief alle toebehoren.</w:t>
      </w:r>
    </w:p>
    <w:p w:rsidR="007404E7" w:rsidRPr="007404E7" w:rsidRDefault="007404E7" w:rsidP="007404E7">
      <w:pPr>
        <w:spacing w:after="0" w:line="240" w:lineRule="auto"/>
        <w:rPr>
          <w:b/>
          <w:u w:val="single"/>
          <w:lang w:val="nl"/>
        </w:rPr>
      </w:pPr>
      <w:r w:rsidRPr="007404E7">
        <w:rPr>
          <w:b/>
          <w:u w:val="single"/>
          <w:lang w:val="nl"/>
        </w:rPr>
        <w:t>Meting</w:t>
      </w:r>
    </w:p>
    <w:p w:rsidR="007404E7" w:rsidRPr="007404E7" w:rsidRDefault="007404E7" w:rsidP="007404E7">
      <w:pPr>
        <w:spacing w:line="240" w:lineRule="auto"/>
        <w:rPr>
          <w:lang w:val="nl"/>
        </w:rPr>
      </w:pPr>
      <w:r w:rsidRPr="007404E7">
        <w:rPr>
          <w:lang w:val="nl"/>
        </w:rPr>
        <w:t xml:space="preserve">aard van de overeenkomst: </w:t>
      </w:r>
      <w:r w:rsidRPr="007404E7">
        <w:rPr>
          <w:color w:val="C3004A" w:themeColor="accent4"/>
          <w:lang w:val="nl"/>
        </w:rPr>
        <w:t>Pro Memorie (PM)</w:t>
      </w:r>
      <w:r>
        <w:rPr>
          <w:color w:val="C3004A" w:themeColor="accent4"/>
          <w:lang w:val="nl"/>
        </w:rPr>
        <w:t>.</w:t>
      </w:r>
      <w:r w:rsidRPr="007404E7">
        <w:rPr>
          <w:color w:val="C3004A" w:themeColor="accent4"/>
          <w:lang w:val="nl"/>
        </w:rPr>
        <w:t xml:space="preserve"> </w:t>
      </w:r>
      <w:r>
        <w:rPr>
          <w:color w:val="C3004A" w:themeColor="accent4"/>
          <w:lang w:val="nl"/>
        </w:rPr>
        <w:t>Inbegrepen in de prijs van de installatie.</w:t>
      </w:r>
    </w:p>
    <w:p w:rsidR="007404E7" w:rsidRPr="007404E7" w:rsidRDefault="007404E7" w:rsidP="007404E7">
      <w:pPr>
        <w:spacing w:after="0" w:line="240" w:lineRule="auto"/>
        <w:rPr>
          <w:b/>
          <w:u w:val="single"/>
          <w:lang w:val="nl"/>
        </w:rPr>
      </w:pPr>
      <w:r w:rsidRPr="007404E7">
        <w:rPr>
          <w:b/>
          <w:u w:val="single"/>
          <w:lang w:val="nl"/>
        </w:rPr>
        <w:t>Materiaal</w:t>
      </w:r>
    </w:p>
    <w:p w:rsidR="007404E7" w:rsidRPr="007404E7" w:rsidRDefault="007404E7" w:rsidP="007404E7">
      <w:pPr>
        <w:spacing w:after="0" w:line="240" w:lineRule="auto"/>
        <w:rPr>
          <w:lang w:val="nl"/>
        </w:rPr>
      </w:pPr>
      <w:r w:rsidRPr="007404E7">
        <w:rPr>
          <w:lang w:val="nl"/>
        </w:rPr>
        <w:t xml:space="preserve">Een luchtkussen beschermt het ventiel tegen vervuiling. </w:t>
      </w:r>
    </w:p>
    <w:p w:rsidR="007404E7" w:rsidRPr="007404E7" w:rsidRDefault="007404E7" w:rsidP="007404E7">
      <w:pPr>
        <w:spacing w:after="0" w:line="240" w:lineRule="auto"/>
        <w:rPr>
          <w:lang w:val="nl"/>
        </w:rPr>
      </w:pPr>
      <w:r w:rsidRPr="007404E7">
        <w:rPr>
          <w:lang w:val="nl"/>
        </w:rPr>
        <w:t>Voorzien van een aansluitventiel waarbij de ontluchter kan vervangen worden zonder waterverlies.</w:t>
      </w:r>
    </w:p>
    <w:p w:rsidR="007404E7" w:rsidRPr="007404E7" w:rsidRDefault="007404E7" w:rsidP="007404E7">
      <w:pPr>
        <w:spacing w:after="0" w:line="240" w:lineRule="auto"/>
        <w:rPr>
          <w:u w:val="single"/>
          <w:lang w:val="en-US"/>
        </w:rPr>
      </w:pPr>
      <w:r w:rsidRPr="007404E7">
        <w:rPr>
          <w:u w:val="single"/>
          <w:lang w:val="en-US"/>
        </w:rPr>
        <w:t>Specificaties</w:t>
      </w:r>
    </w:p>
    <w:p w:rsidR="007404E7" w:rsidRPr="007404E7" w:rsidRDefault="007404E7" w:rsidP="007404E7">
      <w:pPr>
        <w:spacing w:after="0" w:line="240" w:lineRule="auto"/>
        <w:rPr>
          <w:lang w:val="en-US"/>
        </w:rPr>
      </w:pPr>
      <w:r w:rsidRPr="007404E7">
        <w:rPr>
          <w:lang w:val="en-US"/>
        </w:rPr>
        <w:t>Behuizing: messing of brons.</w:t>
      </w:r>
    </w:p>
    <w:p w:rsidR="007404E7" w:rsidRPr="007404E7" w:rsidRDefault="007404E7" w:rsidP="007404E7">
      <w:pPr>
        <w:spacing w:after="0" w:line="240" w:lineRule="auto"/>
        <w:rPr>
          <w:lang w:val="nl"/>
        </w:rPr>
      </w:pPr>
      <w:r w:rsidRPr="007404E7">
        <w:rPr>
          <w:lang w:val="nl"/>
        </w:rPr>
        <w:t>Maximale druk: 10 bar.</w:t>
      </w:r>
    </w:p>
    <w:p w:rsidR="007404E7" w:rsidRPr="007404E7" w:rsidRDefault="007404E7" w:rsidP="007404E7">
      <w:pPr>
        <w:spacing w:line="240" w:lineRule="auto"/>
        <w:rPr>
          <w:lang w:val="nl"/>
        </w:rPr>
      </w:pPr>
      <w:r w:rsidRPr="007404E7">
        <w:rPr>
          <w:lang w:val="nl"/>
        </w:rPr>
        <w:t xml:space="preserve">Maximale temperatuur: </w:t>
      </w:r>
      <w:smartTag w:uri="urn:schemas-microsoft-com:office:smarttags" w:element="metricconverter">
        <w:smartTagPr>
          <w:attr w:name="ProductID" w:val="120ﾰC"/>
        </w:smartTagPr>
        <w:r w:rsidRPr="007404E7">
          <w:rPr>
            <w:lang w:val="nl"/>
          </w:rPr>
          <w:t>120°C</w:t>
        </w:r>
      </w:smartTag>
      <w:r w:rsidRPr="007404E7">
        <w:rPr>
          <w:lang w:val="nl"/>
        </w:rPr>
        <w:t>.</w:t>
      </w:r>
    </w:p>
    <w:p w:rsidR="007404E7" w:rsidRPr="007404E7" w:rsidRDefault="007404E7" w:rsidP="007404E7">
      <w:pPr>
        <w:spacing w:after="0" w:line="240" w:lineRule="auto"/>
        <w:rPr>
          <w:b/>
          <w:u w:val="single"/>
          <w:lang w:val="nl"/>
        </w:rPr>
      </w:pPr>
      <w:r w:rsidRPr="007404E7">
        <w:rPr>
          <w:b/>
          <w:u w:val="single"/>
          <w:lang w:val="nl"/>
        </w:rPr>
        <w:t>Uitvoering</w:t>
      </w:r>
    </w:p>
    <w:p w:rsidR="007404E7" w:rsidRPr="007404E7" w:rsidRDefault="007404E7" w:rsidP="007404E7">
      <w:pPr>
        <w:spacing w:after="0" w:line="240" w:lineRule="auto"/>
        <w:rPr>
          <w:lang w:val="nl"/>
        </w:rPr>
      </w:pPr>
      <w:r w:rsidRPr="007404E7">
        <w:rPr>
          <w:lang w:val="nl"/>
        </w:rPr>
        <w:t>De ontluchters worden geplaatst volgens de voorschriften van de technische studie en van de fabrikant, op die plaatsen in de installatie waar zich lucht verzamelt (bv. op het hoogste punt van de installatie, nabij de verwarmingsketel, ...).</w:t>
      </w:r>
    </w:p>
    <w:p w:rsidR="007404E7" w:rsidRPr="00B5712C" w:rsidRDefault="007404E7" w:rsidP="007404E7">
      <w:pPr>
        <w:pStyle w:val="Kop2"/>
        <w:numPr>
          <w:ilvl w:val="0"/>
          <w:numId w:val="0"/>
        </w:numPr>
        <w:rPr>
          <w:color w:val="C3004A" w:themeColor="accent4"/>
        </w:rPr>
      </w:pPr>
      <w:bookmarkStart w:id="153" w:name="_Toc461710928"/>
      <w:r>
        <w:rPr>
          <w:color w:val="C3004A" w:themeColor="accent4"/>
        </w:rPr>
        <w:t>65.47.</w:t>
      </w:r>
      <w:r>
        <w:rPr>
          <w:color w:val="C3004A" w:themeColor="accent4"/>
        </w:rPr>
        <w:tab/>
        <w:t>installatieonderdelen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microbellenafscheider</w:t>
      </w:r>
      <w:bookmarkEnd w:id="153"/>
    </w:p>
    <w:p w:rsidR="00B62298" w:rsidRPr="00B62298" w:rsidRDefault="00B62298" w:rsidP="00B62298">
      <w:pPr>
        <w:spacing w:after="0" w:line="240" w:lineRule="auto"/>
        <w:rPr>
          <w:b/>
          <w:u w:val="single"/>
          <w:lang w:val="nl"/>
        </w:rPr>
      </w:pPr>
      <w:r w:rsidRPr="00B62298">
        <w:rPr>
          <w:b/>
          <w:u w:val="single"/>
          <w:lang w:val="nl"/>
        </w:rPr>
        <w:t>Omschrijving</w:t>
      </w:r>
    </w:p>
    <w:p w:rsidR="00B62298" w:rsidRPr="00B62298" w:rsidRDefault="00B62298" w:rsidP="00B62298">
      <w:pPr>
        <w:spacing w:line="240" w:lineRule="auto"/>
      </w:pPr>
      <w:r w:rsidRPr="00B62298">
        <w:t>Luchtafscheiders met automatische ontluchting of absorptieontgasser of microbellenafscheider  bestemd voor de ontluchting van de installatie en ontgassing van het CV-water en uitgerust met een vlotter-ontluchter.</w:t>
      </w:r>
    </w:p>
    <w:p w:rsidR="00B62298" w:rsidRPr="00B62298" w:rsidRDefault="00B62298" w:rsidP="00B62298">
      <w:pPr>
        <w:spacing w:after="0" w:line="240" w:lineRule="auto"/>
        <w:rPr>
          <w:b/>
          <w:u w:val="single"/>
          <w:lang w:val="nl"/>
        </w:rPr>
      </w:pPr>
      <w:r w:rsidRPr="00B62298">
        <w:rPr>
          <w:b/>
          <w:u w:val="single"/>
          <w:lang w:val="nl"/>
        </w:rPr>
        <w:lastRenderedPageBreak/>
        <w:t>Meting</w:t>
      </w:r>
    </w:p>
    <w:p w:rsidR="00B62298" w:rsidRPr="00B62298" w:rsidRDefault="00B62298" w:rsidP="00B62298">
      <w:pPr>
        <w:spacing w:after="0" w:line="240" w:lineRule="auto"/>
        <w:rPr>
          <w:lang w:val="nl"/>
        </w:rPr>
      </w:pPr>
      <w:r w:rsidRPr="00B62298">
        <w:rPr>
          <w:lang w:val="nl"/>
        </w:rPr>
        <w:t>meeteenheid: per stuk</w:t>
      </w:r>
    </w:p>
    <w:p w:rsidR="00B62298" w:rsidRPr="00B62298" w:rsidRDefault="00B62298" w:rsidP="00B62298">
      <w:pPr>
        <w:spacing w:line="240" w:lineRule="auto"/>
        <w:rPr>
          <w:lang w:val="nl"/>
        </w:rPr>
      </w:pPr>
      <w:r w:rsidRPr="00B62298">
        <w:rPr>
          <w:lang w:val="nl"/>
        </w:rPr>
        <w:t>aard van de overeenkomst: Forfaitaire Hoeveelheid (FH)</w:t>
      </w:r>
    </w:p>
    <w:p w:rsidR="00B62298" w:rsidRPr="00B62298" w:rsidRDefault="00B62298" w:rsidP="00B62298">
      <w:pPr>
        <w:spacing w:after="0" w:line="240" w:lineRule="auto"/>
        <w:rPr>
          <w:b/>
          <w:u w:val="single"/>
          <w:lang w:val="nl"/>
        </w:rPr>
      </w:pPr>
      <w:r w:rsidRPr="00B62298">
        <w:rPr>
          <w:b/>
          <w:u w:val="single"/>
          <w:lang w:val="nl"/>
        </w:rPr>
        <w:t>Materiaal</w:t>
      </w:r>
    </w:p>
    <w:p w:rsidR="00B62298" w:rsidRPr="00B62298" w:rsidRDefault="00B62298" w:rsidP="00B62298">
      <w:pPr>
        <w:spacing w:after="0" w:line="240" w:lineRule="auto"/>
        <w:rPr>
          <w:lang w:val="nl"/>
        </w:rPr>
      </w:pPr>
      <w:r w:rsidRPr="00B62298">
        <w:rPr>
          <w:lang w:val="nl"/>
        </w:rPr>
        <w:t xml:space="preserve">Automatische ontluchters: absorptie-ontgasser d.m.v. spiraaldraad, metalen ringen, …. De in het toestel teweeg gebrachte turbulentie remt de stroming sterk af, zodat aanwezige gassen de tijd krijgen om te stijgen naar een luchtkamer. </w:t>
      </w:r>
    </w:p>
    <w:p w:rsidR="00B62298" w:rsidRPr="00B62298" w:rsidRDefault="00B62298" w:rsidP="00B62298">
      <w:pPr>
        <w:spacing w:after="0" w:line="240" w:lineRule="auto"/>
        <w:rPr>
          <w:lang w:val="nl"/>
        </w:rPr>
      </w:pPr>
      <w:r w:rsidRPr="00B62298">
        <w:rPr>
          <w:lang w:val="nl"/>
        </w:rPr>
        <w:t>Het waterniveau in de luchtkamer wordt constant gehouden door een vlotter-ontluchter, zodanig dat vervuiling van het water het uitlaatventiel niet kan bereiken.</w:t>
      </w:r>
    </w:p>
    <w:p w:rsidR="00B62298" w:rsidRPr="00B62298" w:rsidRDefault="00B62298" w:rsidP="00B62298">
      <w:pPr>
        <w:spacing w:after="0" w:line="240" w:lineRule="auto"/>
        <w:rPr>
          <w:u w:val="single"/>
          <w:lang w:val="nl"/>
        </w:rPr>
      </w:pPr>
      <w:r w:rsidRPr="00B62298">
        <w:rPr>
          <w:u w:val="single"/>
          <w:lang w:val="nl"/>
        </w:rPr>
        <w:t xml:space="preserve">Specificaties </w:t>
      </w:r>
    </w:p>
    <w:p w:rsidR="00B62298" w:rsidRPr="00B62298" w:rsidRDefault="00B62298" w:rsidP="00B62298">
      <w:pPr>
        <w:spacing w:after="0" w:line="240" w:lineRule="auto"/>
        <w:rPr>
          <w:lang w:val="nl"/>
        </w:rPr>
      </w:pPr>
      <w:r w:rsidRPr="00B62298">
        <w:rPr>
          <w:lang w:val="nl"/>
        </w:rPr>
        <w:t xml:space="preserve">Maximale druk: 10 bar </w:t>
      </w:r>
    </w:p>
    <w:p w:rsidR="00B62298" w:rsidRPr="00B62298" w:rsidRDefault="00B62298" w:rsidP="00B62298">
      <w:pPr>
        <w:spacing w:after="0" w:line="240" w:lineRule="auto"/>
        <w:rPr>
          <w:lang w:val="nl"/>
        </w:rPr>
      </w:pPr>
      <w:r w:rsidRPr="00B62298">
        <w:rPr>
          <w:lang w:val="nl"/>
        </w:rPr>
        <w:t xml:space="preserve">Maximale temperatuur: </w:t>
      </w:r>
      <w:smartTag w:uri="urn:schemas-microsoft-com:office:smarttags" w:element="metricconverter">
        <w:smartTagPr>
          <w:attr w:name="ProductID" w:val="120ﾰC"/>
        </w:smartTagPr>
        <w:r w:rsidRPr="00B62298">
          <w:rPr>
            <w:lang w:val="nl"/>
          </w:rPr>
          <w:t>120°C</w:t>
        </w:r>
      </w:smartTag>
    </w:p>
    <w:p w:rsidR="00B62298" w:rsidRDefault="00B62298" w:rsidP="002D0B65">
      <w:pPr>
        <w:spacing w:line="240" w:lineRule="auto"/>
        <w:rPr>
          <w:lang w:val="nl"/>
        </w:rPr>
      </w:pPr>
      <w:r w:rsidRPr="00B62298">
        <w:rPr>
          <w:lang w:val="nl"/>
        </w:rPr>
        <w:t xml:space="preserve">Aansluitdiameter: </w:t>
      </w:r>
      <w:r w:rsidRPr="00562EFD">
        <w:rPr>
          <w:color w:val="0070C0"/>
          <w:lang w:val="nl"/>
        </w:rPr>
        <w:t>…</w:t>
      </w:r>
    </w:p>
    <w:p w:rsidR="002D0B65" w:rsidRPr="000C0F95" w:rsidRDefault="002D0B65" w:rsidP="002D0B65">
      <w:pPr>
        <w:spacing w:after="0" w:line="240" w:lineRule="auto"/>
        <w:rPr>
          <w:color w:val="C3004A" w:themeColor="accent4"/>
          <w:u w:val="single"/>
          <w:lang w:val="nl"/>
        </w:rPr>
      </w:pPr>
      <w:r w:rsidRPr="000C0F95">
        <w:rPr>
          <w:color w:val="C3004A" w:themeColor="accent4"/>
          <w:u w:val="single"/>
          <w:lang w:val="nl"/>
        </w:rPr>
        <w:t>Aanvullende specificaties (te schrappen door ontwerper indien niet van toepassing)</w:t>
      </w:r>
    </w:p>
    <w:p w:rsidR="002D0B65" w:rsidRPr="000C0F95" w:rsidRDefault="000C0F95" w:rsidP="002D0B65">
      <w:pPr>
        <w:spacing w:line="240" w:lineRule="auto"/>
        <w:rPr>
          <w:color w:val="C3004A" w:themeColor="accent4"/>
          <w:lang w:val="nl"/>
        </w:rPr>
      </w:pPr>
      <w:r w:rsidRPr="000C0F95">
        <w:rPr>
          <w:color w:val="C3004A" w:themeColor="accent4"/>
          <w:lang w:val="nl"/>
        </w:rPr>
        <w:t>Gecombineerde</w:t>
      </w:r>
      <w:r w:rsidR="002D0B65" w:rsidRPr="000C0F95">
        <w:rPr>
          <w:color w:val="C3004A" w:themeColor="accent4"/>
          <w:lang w:val="nl"/>
        </w:rPr>
        <w:t xml:space="preserve"> </w:t>
      </w:r>
      <w:r w:rsidRPr="000C0F95">
        <w:rPr>
          <w:color w:val="C3004A" w:themeColor="accent4"/>
          <w:lang w:val="nl"/>
        </w:rPr>
        <w:t>microbellenontluchter en vuilafscheider.</w:t>
      </w:r>
      <w:r w:rsidR="002D0B65" w:rsidRPr="000C0F95">
        <w:rPr>
          <w:color w:val="C3004A" w:themeColor="accent4"/>
          <w:lang w:val="nl"/>
        </w:rPr>
        <w:t xml:space="preserve"> </w:t>
      </w:r>
    </w:p>
    <w:p w:rsidR="00B62298" w:rsidRPr="00B62298" w:rsidRDefault="00B62298" w:rsidP="002D0B65">
      <w:pPr>
        <w:spacing w:after="0" w:line="240" w:lineRule="auto"/>
        <w:rPr>
          <w:b/>
          <w:u w:val="single"/>
          <w:lang w:val="nl"/>
        </w:rPr>
      </w:pPr>
      <w:r w:rsidRPr="00B62298">
        <w:rPr>
          <w:b/>
          <w:u w:val="single"/>
          <w:lang w:val="nl"/>
        </w:rPr>
        <w:t>Uitvoering</w:t>
      </w:r>
    </w:p>
    <w:p w:rsidR="00B62298" w:rsidRPr="00B62298" w:rsidRDefault="00B62298" w:rsidP="00B62298">
      <w:pPr>
        <w:spacing w:after="0" w:line="240" w:lineRule="auto"/>
        <w:rPr>
          <w:lang w:val="nl"/>
        </w:rPr>
      </w:pPr>
      <w:r w:rsidRPr="00B62298">
        <w:rPr>
          <w:lang w:val="nl"/>
        </w:rPr>
        <w:t xml:space="preserve">De </w:t>
      </w:r>
      <w:r w:rsidR="002D0B65">
        <w:rPr>
          <w:lang w:val="nl"/>
        </w:rPr>
        <w:t>microbellenafscheider</w:t>
      </w:r>
      <w:r w:rsidRPr="00B62298">
        <w:rPr>
          <w:lang w:val="nl"/>
        </w:rPr>
        <w:t xml:space="preserve"> kan verwijderd worden zonder het water van de installatie af te laten. </w:t>
      </w:r>
    </w:p>
    <w:p w:rsidR="00B62298" w:rsidRPr="00B62298" w:rsidRDefault="00B62298" w:rsidP="00B62298">
      <w:pPr>
        <w:spacing w:after="0" w:line="240" w:lineRule="auto"/>
        <w:rPr>
          <w:lang w:val="nl"/>
        </w:rPr>
      </w:pPr>
      <w:r w:rsidRPr="00B62298">
        <w:rPr>
          <w:lang w:val="nl"/>
        </w:rPr>
        <w:t>Te plaatsen kort nabij de warme uitlaat van de ketel volgens de voorschriften van de leverancier.</w:t>
      </w:r>
    </w:p>
    <w:p w:rsidR="00B4777F" w:rsidRPr="00B5712C" w:rsidRDefault="00B4777F" w:rsidP="00B4777F">
      <w:pPr>
        <w:pStyle w:val="Kop2"/>
        <w:numPr>
          <w:ilvl w:val="0"/>
          <w:numId w:val="0"/>
        </w:numPr>
        <w:rPr>
          <w:color w:val="C3004A" w:themeColor="accent4"/>
        </w:rPr>
      </w:pPr>
      <w:bookmarkStart w:id="154" w:name="_Toc461710929"/>
      <w:r>
        <w:rPr>
          <w:color w:val="C3004A" w:themeColor="accent4"/>
        </w:rPr>
        <w:t>65.50.</w:t>
      </w:r>
      <w:r>
        <w:rPr>
          <w:color w:val="C3004A" w:themeColor="accent4"/>
        </w:rPr>
        <w:tab/>
        <w:t>verwarmingselementen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algemeen</w:t>
      </w:r>
      <w:bookmarkEnd w:id="154"/>
    </w:p>
    <w:p w:rsidR="00105399" w:rsidRPr="00105399" w:rsidRDefault="00105399" w:rsidP="00105399">
      <w:pPr>
        <w:spacing w:after="0" w:line="240" w:lineRule="auto"/>
        <w:rPr>
          <w:b/>
          <w:u w:val="single"/>
          <w:lang w:val="nl"/>
        </w:rPr>
      </w:pPr>
      <w:r w:rsidRPr="00105399">
        <w:rPr>
          <w:b/>
          <w:u w:val="single"/>
          <w:lang w:val="nl"/>
        </w:rPr>
        <w:t>Omschrijving</w:t>
      </w:r>
    </w:p>
    <w:p w:rsidR="00105399" w:rsidRPr="00105399" w:rsidRDefault="00105399" w:rsidP="00105399">
      <w:pPr>
        <w:spacing w:after="0" w:line="240" w:lineRule="auto"/>
      </w:pPr>
      <w:r w:rsidRPr="00105399">
        <w:t>Alle werken en leveringen nodig voor het gebruiksklaar installeren van de verwarmingselementen, inclusief alle toebehoren, bevestigingen en aansluitingen:</w:t>
      </w:r>
    </w:p>
    <w:p w:rsidR="00105399" w:rsidRPr="00105399" w:rsidRDefault="00105399" w:rsidP="00105399">
      <w:pPr>
        <w:spacing w:after="0" w:line="240" w:lineRule="auto"/>
        <w:rPr>
          <w:lang w:val="nl"/>
        </w:rPr>
      </w:pPr>
      <w:r w:rsidRPr="00105399">
        <w:rPr>
          <w:lang w:val="nl"/>
        </w:rPr>
        <w:t>de levering en plaatsing van de verwarmingselementen, met inbegrip van de muurconsoles en/of ophangbeugels;</w:t>
      </w:r>
    </w:p>
    <w:p w:rsidR="00105399" w:rsidRPr="00105399" w:rsidRDefault="00105399" w:rsidP="00105399">
      <w:pPr>
        <w:spacing w:after="0" w:line="240" w:lineRule="auto"/>
        <w:rPr>
          <w:lang w:val="nl"/>
        </w:rPr>
      </w:pPr>
      <w:r w:rsidRPr="00105399">
        <w:rPr>
          <w:lang w:val="nl"/>
        </w:rPr>
        <w:t>de controle op hun goede werking in de installatie;</w:t>
      </w:r>
    </w:p>
    <w:p w:rsidR="00105399" w:rsidRPr="00105399" w:rsidRDefault="00105399" w:rsidP="00105399">
      <w:pPr>
        <w:spacing w:after="0" w:line="240" w:lineRule="auto"/>
        <w:rPr>
          <w:lang w:val="nl"/>
        </w:rPr>
      </w:pPr>
      <w:r w:rsidRPr="00105399">
        <w:rPr>
          <w:lang w:val="nl"/>
        </w:rPr>
        <w:t>de eventuele aanpassingen en/of vervangingen tot perfecte werking in de installatie;</w:t>
      </w:r>
    </w:p>
    <w:p w:rsidR="00105399" w:rsidRPr="00105399" w:rsidRDefault="00105399" w:rsidP="00105399">
      <w:pPr>
        <w:spacing w:line="240" w:lineRule="auto"/>
        <w:rPr>
          <w:lang w:val="nl"/>
        </w:rPr>
      </w:pPr>
      <w:r w:rsidRPr="00105399">
        <w:rPr>
          <w:lang w:val="nl"/>
        </w:rPr>
        <w:t>het eventueel schilderen van de verwarmingselementen.</w:t>
      </w:r>
    </w:p>
    <w:p w:rsidR="00105399" w:rsidRPr="00105399" w:rsidRDefault="00105399" w:rsidP="00105399">
      <w:pPr>
        <w:spacing w:after="0" w:line="240" w:lineRule="auto"/>
        <w:rPr>
          <w:b/>
          <w:u w:val="single"/>
          <w:lang w:val="nl"/>
        </w:rPr>
      </w:pPr>
      <w:r w:rsidRPr="00105399">
        <w:rPr>
          <w:b/>
          <w:u w:val="single"/>
          <w:lang w:val="nl"/>
        </w:rPr>
        <w:t>Materialen</w:t>
      </w:r>
    </w:p>
    <w:p w:rsidR="00105399" w:rsidRPr="00105399" w:rsidRDefault="00105399" w:rsidP="00105399">
      <w:pPr>
        <w:spacing w:after="0" w:line="240" w:lineRule="auto"/>
      </w:pPr>
      <w:r w:rsidRPr="00105399">
        <w:t>ALGEMEEN</w:t>
      </w:r>
    </w:p>
    <w:p w:rsidR="00105399" w:rsidRPr="00105399" w:rsidRDefault="00105399" w:rsidP="00105399">
      <w:pPr>
        <w:spacing w:after="0" w:line="240" w:lineRule="auto"/>
        <w:rPr>
          <w:lang w:val="nl"/>
        </w:rPr>
      </w:pPr>
      <w:r w:rsidRPr="00105399">
        <w:rPr>
          <w:lang w:val="nl"/>
        </w:rPr>
        <w:t>Alle geleverde verwarmingselementen en hun onderdelen zijn onderling verenigbaar en garanderen een perfecte werking van het geheel. Bijzondere aandacht wordt besteed aan het vermijden van elektrochemische koppels.</w:t>
      </w:r>
    </w:p>
    <w:p w:rsidR="00105399" w:rsidRPr="00105399" w:rsidRDefault="00105399" w:rsidP="00105399">
      <w:pPr>
        <w:spacing w:after="0" w:line="240" w:lineRule="auto"/>
        <w:rPr>
          <w:lang w:val="nl"/>
        </w:rPr>
      </w:pPr>
      <w:r w:rsidRPr="00105399">
        <w:rPr>
          <w:lang w:val="nl"/>
        </w:rPr>
        <w:t>De elementen en hun omkastingen vertonen geen scherpe hoeken of randen.</w:t>
      </w:r>
    </w:p>
    <w:p w:rsidR="00105399" w:rsidRPr="00105399" w:rsidRDefault="00105399" w:rsidP="00105399">
      <w:pPr>
        <w:spacing w:after="0" w:line="240" w:lineRule="auto"/>
        <w:rPr>
          <w:lang w:val="nl"/>
        </w:rPr>
      </w:pPr>
      <w:r w:rsidRPr="00105399">
        <w:rPr>
          <w:lang w:val="nl"/>
        </w:rPr>
        <w:t>De verwarmingselementen zijn in de fabriek beproefd op een effectieve druk van minimum 8 bar, met gewaarborgde werkingsdruk van 6 bar. Het verslag van de proeven of attest wordt op verzoek van de bouwheer en/of architect voorgelegd en bij de oplevering aan de bouwheer overhandigd.</w:t>
      </w:r>
    </w:p>
    <w:p w:rsidR="00105399" w:rsidRPr="00105399" w:rsidRDefault="00105399" w:rsidP="00105399">
      <w:pPr>
        <w:spacing w:after="0" w:line="240" w:lineRule="auto"/>
        <w:rPr>
          <w:lang w:val="nl"/>
        </w:rPr>
      </w:pPr>
      <w:r w:rsidRPr="00105399">
        <w:rPr>
          <w:lang w:val="nl"/>
        </w:rPr>
        <w:t>De elementen worden vanuit de fabriek geleverd met een beschermende verpakking (met hoek- en boordbescherming en geheel verpakt in krimpfolie of gelijkwaardig). Deze verpakking beschermt de radiator tot bij de voorlopige oplevering. Beschadigde elementen worden geschilderd of vervangen op kosten van de aannemer. De verwarmingselementen worden bij voorkeur in herbruikbare containervorm op de werf gebracht door de leverancier.</w:t>
      </w:r>
    </w:p>
    <w:p w:rsidR="00105399" w:rsidRPr="00105399" w:rsidRDefault="00105399" w:rsidP="00105399">
      <w:pPr>
        <w:spacing w:line="240" w:lineRule="auto"/>
        <w:rPr>
          <w:lang w:val="nl"/>
        </w:rPr>
      </w:pPr>
      <w:r w:rsidRPr="00105399">
        <w:rPr>
          <w:lang w:val="nl"/>
        </w:rPr>
        <w:t>Een monster van de verwarmingselementen en alle toebehoren als ophangsysteem en eventuele afwerkingselementen en standaard kleurenkaart worden vóór bestelling ter goedkeuring voorgelegd aan het Bestuur.</w:t>
      </w:r>
    </w:p>
    <w:p w:rsidR="00105399" w:rsidRPr="00105399" w:rsidRDefault="00105399" w:rsidP="00105399">
      <w:pPr>
        <w:spacing w:after="0" w:line="240" w:lineRule="auto"/>
      </w:pPr>
      <w:r w:rsidRPr="00105399">
        <w:t>WARMTEVERMOGEN</w:t>
      </w:r>
    </w:p>
    <w:p w:rsidR="00105399" w:rsidRPr="00105399" w:rsidRDefault="00105399" w:rsidP="00105399">
      <w:pPr>
        <w:spacing w:after="0" w:line="240" w:lineRule="auto"/>
        <w:rPr>
          <w:lang w:val="nl"/>
        </w:rPr>
      </w:pPr>
      <w:r w:rsidRPr="00105399">
        <w:rPr>
          <w:lang w:val="nl"/>
        </w:rPr>
        <w:lastRenderedPageBreak/>
        <w:t xml:space="preserve">Het nuttige warmtevermogen van de elementen wordt door de verwarmingsinstallateur bepaald op basis van de warmteverliesberekeningen en het temperatuursverloop in de kringen. De warmte-afgifte (vermogen) van de verwarmingselementen wordt daarbij bepaald volgens NBN EN 442-2 en addenda. Warmte-afgiftetabellen voor te leggen aan het Bestuur. </w:t>
      </w:r>
    </w:p>
    <w:p w:rsidR="00105399" w:rsidRPr="00105399" w:rsidRDefault="00105399" w:rsidP="00105399">
      <w:pPr>
        <w:spacing w:after="0" w:line="240" w:lineRule="auto"/>
        <w:rPr>
          <w:lang w:val="nl"/>
        </w:rPr>
      </w:pPr>
      <w:r w:rsidRPr="00105399">
        <w:rPr>
          <w:lang w:val="nl"/>
        </w:rPr>
        <w:t>De vereiste vermogens van de verwarmingselementen staan aangeduid op de plannen en/of in de tabellen van de studie verwarming. Vóór uitvoering legt de installateur de nodige documenten voor waaruit blijkt dat het nuttig warmtevermogen van de door hem geplaatste verwarmingselementen in overeenstemming is met de karakteristieken van de gekozen producten en van de berekende warmteverliezen.</w:t>
      </w:r>
    </w:p>
    <w:p w:rsidR="00105399" w:rsidRPr="00105399" w:rsidRDefault="00105399" w:rsidP="00105399">
      <w:pPr>
        <w:spacing w:line="240" w:lineRule="auto"/>
        <w:rPr>
          <w:lang w:val="nl"/>
        </w:rPr>
      </w:pPr>
      <w:r w:rsidRPr="00105399">
        <w:rPr>
          <w:lang w:val="nl"/>
        </w:rPr>
        <w:t>Indien de lokalen worden verwarmd door een combinatie van verschillende soorten verwarmingselementen, dan moeten ze samen voldoen aan de specificaties die voor elke soort verwarmingselementen zijn opgegeven. Verschillende soorten verwarmingselementen worden echter nooit op eenzelfde kring van circulatiewater aangesloten.</w:t>
      </w:r>
    </w:p>
    <w:p w:rsidR="00105399" w:rsidRPr="00105399" w:rsidRDefault="00105399" w:rsidP="00105399">
      <w:pPr>
        <w:spacing w:after="0" w:line="240" w:lineRule="auto"/>
      </w:pPr>
      <w:r w:rsidRPr="00105399">
        <w:t>DIMENSIONERING</w:t>
      </w:r>
    </w:p>
    <w:p w:rsidR="00105399" w:rsidRPr="00105399" w:rsidRDefault="00105399" w:rsidP="00105399">
      <w:pPr>
        <w:spacing w:after="0" w:line="240" w:lineRule="auto"/>
        <w:rPr>
          <w:lang w:val="nl"/>
        </w:rPr>
      </w:pPr>
      <w:r w:rsidRPr="00105399">
        <w:rPr>
          <w:lang w:val="nl"/>
        </w:rPr>
        <w:t>Algemeen gelden voor verwarmingselementen geplaatst onder ramen volgende afmetingen:</w:t>
      </w:r>
    </w:p>
    <w:p w:rsidR="00105399" w:rsidRPr="00105399" w:rsidRDefault="00105399" w:rsidP="00105399">
      <w:pPr>
        <w:spacing w:after="0" w:line="240" w:lineRule="auto"/>
      </w:pPr>
      <w:r w:rsidRPr="00105399">
        <w:t>de lengte bedraagt maximaal de vrije breedte van de raamopening,</w:t>
      </w:r>
    </w:p>
    <w:p w:rsidR="00105399" w:rsidRPr="00105399" w:rsidRDefault="00105399" w:rsidP="00105399">
      <w:pPr>
        <w:spacing w:after="0" w:line="240" w:lineRule="auto"/>
        <w:rPr>
          <w:lang w:val="nl"/>
        </w:rPr>
      </w:pPr>
      <w:r w:rsidRPr="00105399">
        <w:rPr>
          <w:lang w:val="nl"/>
        </w:rPr>
        <w:t>De radiatoren worden geplaatst met in acht name van volgende afstanden:</w:t>
      </w:r>
    </w:p>
    <w:p w:rsidR="00105399" w:rsidRPr="00105399" w:rsidRDefault="00105399" w:rsidP="00105399">
      <w:pPr>
        <w:pStyle w:val="Lijstalinea"/>
        <w:numPr>
          <w:ilvl w:val="0"/>
          <w:numId w:val="103"/>
        </w:numPr>
        <w:rPr>
          <w:rFonts w:asciiTheme="minorHAnsi" w:hAnsiTheme="minorHAnsi"/>
          <w:sz w:val="22"/>
          <w:szCs w:val="22"/>
        </w:rPr>
      </w:pPr>
      <w:r w:rsidRPr="00105399">
        <w:rPr>
          <w:rFonts w:asciiTheme="minorHAnsi" w:hAnsiTheme="minorHAnsi"/>
          <w:sz w:val="22"/>
          <w:szCs w:val="22"/>
        </w:rPr>
        <w:t xml:space="preserve">tussen wand en achterkant van de radiator: minimum 3 à </w:t>
      </w:r>
      <w:smartTag w:uri="urn:schemas-microsoft-com:office:smarttags" w:element="metricconverter">
        <w:smartTagPr>
          <w:attr w:name="ProductID" w:val="6 cm"/>
        </w:smartTagPr>
        <w:r w:rsidRPr="00105399">
          <w:rPr>
            <w:rFonts w:asciiTheme="minorHAnsi" w:hAnsiTheme="minorHAnsi"/>
            <w:sz w:val="22"/>
            <w:szCs w:val="22"/>
          </w:rPr>
          <w:t>6 cm</w:t>
        </w:r>
      </w:smartTag>
    </w:p>
    <w:p w:rsidR="00105399" w:rsidRPr="00105399" w:rsidRDefault="00105399" w:rsidP="00105399">
      <w:pPr>
        <w:pStyle w:val="Lijstalinea"/>
        <w:numPr>
          <w:ilvl w:val="0"/>
          <w:numId w:val="103"/>
        </w:numPr>
        <w:rPr>
          <w:rFonts w:asciiTheme="minorHAnsi" w:hAnsiTheme="minorHAnsi"/>
          <w:sz w:val="22"/>
          <w:szCs w:val="22"/>
        </w:rPr>
      </w:pPr>
      <w:r w:rsidRPr="00105399">
        <w:rPr>
          <w:rFonts w:asciiTheme="minorHAnsi" w:hAnsiTheme="minorHAnsi"/>
          <w:sz w:val="22"/>
          <w:szCs w:val="22"/>
        </w:rPr>
        <w:t xml:space="preserve">tussen wand en zijkant van de radiator: minimum 7 à </w:t>
      </w:r>
      <w:smartTag w:uri="urn:schemas-microsoft-com:office:smarttags" w:element="metricconverter">
        <w:smartTagPr>
          <w:attr w:name="ProductID" w:val="10 cm"/>
        </w:smartTagPr>
        <w:r w:rsidRPr="00105399">
          <w:rPr>
            <w:rFonts w:asciiTheme="minorHAnsi" w:hAnsiTheme="minorHAnsi"/>
            <w:sz w:val="22"/>
            <w:szCs w:val="22"/>
          </w:rPr>
          <w:t>10 cm</w:t>
        </w:r>
      </w:smartTag>
    </w:p>
    <w:p w:rsidR="00105399" w:rsidRPr="00105399" w:rsidRDefault="00105399" w:rsidP="00105399">
      <w:pPr>
        <w:pStyle w:val="Lijstalinea"/>
        <w:numPr>
          <w:ilvl w:val="0"/>
          <w:numId w:val="103"/>
        </w:numPr>
        <w:rPr>
          <w:rFonts w:asciiTheme="minorHAnsi" w:hAnsiTheme="minorHAnsi"/>
          <w:sz w:val="22"/>
          <w:szCs w:val="22"/>
        </w:rPr>
      </w:pPr>
      <w:r w:rsidRPr="00105399">
        <w:rPr>
          <w:rFonts w:asciiTheme="minorHAnsi" w:hAnsiTheme="minorHAnsi"/>
          <w:sz w:val="22"/>
          <w:szCs w:val="22"/>
        </w:rPr>
        <w:t xml:space="preserve">tussen vloer en onderkant van de radiator: minimum 15 à </w:t>
      </w:r>
      <w:smartTag w:uri="urn:schemas-microsoft-com:office:smarttags" w:element="metricconverter">
        <w:smartTagPr>
          <w:attr w:name="ProductID" w:val="20 cm"/>
        </w:smartTagPr>
        <w:r w:rsidRPr="00105399">
          <w:rPr>
            <w:rFonts w:asciiTheme="minorHAnsi" w:hAnsiTheme="minorHAnsi"/>
            <w:sz w:val="22"/>
            <w:szCs w:val="22"/>
          </w:rPr>
          <w:t>20 cm</w:t>
        </w:r>
      </w:smartTag>
    </w:p>
    <w:p w:rsidR="00105399" w:rsidRPr="00105399" w:rsidRDefault="00105399" w:rsidP="00105399">
      <w:pPr>
        <w:pStyle w:val="Lijstalinea"/>
        <w:numPr>
          <w:ilvl w:val="0"/>
          <w:numId w:val="103"/>
        </w:numPr>
        <w:rPr>
          <w:rFonts w:asciiTheme="minorHAnsi" w:hAnsiTheme="minorHAnsi"/>
          <w:sz w:val="22"/>
          <w:szCs w:val="22"/>
        </w:rPr>
      </w:pPr>
      <w:r w:rsidRPr="00105399">
        <w:rPr>
          <w:rFonts w:asciiTheme="minorHAnsi" w:hAnsiTheme="minorHAnsi"/>
          <w:sz w:val="22"/>
          <w:szCs w:val="22"/>
        </w:rPr>
        <w:t xml:space="preserve">tussen plafond en bovenkant van de radiator: minimum 30 à </w:t>
      </w:r>
      <w:smartTag w:uri="urn:schemas-microsoft-com:office:smarttags" w:element="metricconverter">
        <w:smartTagPr>
          <w:attr w:name="ProductID" w:val="40 cm"/>
        </w:smartTagPr>
        <w:r w:rsidRPr="00105399">
          <w:rPr>
            <w:rFonts w:asciiTheme="minorHAnsi" w:hAnsiTheme="minorHAnsi"/>
            <w:sz w:val="22"/>
            <w:szCs w:val="22"/>
          </w:rPr>
          <w:t>40 cm</w:t>
        </w:r>
      </w:smartTag>
    </w:p>
    <w:p w:rsidR="00105399" w:rsidRPr="00105399" w:rsidRDefault="00105399" w:rsidP="00105399">
      <w:pPr>
        <w:spacing w:after="0" w:line="240" w:lineRule="auto"/>
        <w:rPr>
          <w:lang w:val="nl"/>
        </w:rPr>
      </w:pPr>
      <w:r w:rsidRPr="00105399">
        <w:rPr>
          <w:lang w:val="nl"/>
        </w:rPr>
        <w:t>De voorschriften van de fabrikant worden gevolgd indien ze strenger zijn.</w:t>
      </w:r>
    </w:p>
    <w:p w:rsidR="00105399" w:rsidRPr="00105399" w:rsidRDefault="00105399" w:rsidP="00105399">
      <w:pPr>
        <w:spacing w:after="0" w:line="240" w:lineRule="auto"/>
        <w:rPr>
          <w:lang w:val="nl"/>
        </w:rPr>
      </w:pPr>
      <w:r w:rsidRPr="00105399">
        <w:rPr>
          <w:lang w:val="nl"/>
        </w:rPr>
        <w:t>De juiste maten van de elementen worden ter plaatse opgemeten en afgetekend.</w:t>
      </w:r>
    </w:p>
    <w:p w:rsidR="00105399" w:rsidRPr="00105399" w:rsidRDefault="00105399" w:rsidP="00105399">
      <w:pPr>
        <w:spacing w:line="240" w:lineRule="auto"/>
        <w:rPr>
          <w:lang w:val="nl"/>
        </w:rPr>
      </w:pPr>
      <w:r w:rsidRPr="00105399">
        <w:rPr>
          <w:lang w:val="nl"/>
        </w:rPr>
        <w:t>Pas na goedkeuring van deze maten door het Bestuur en de ontwerper mogen de elementen besteld worden.</w:t>
      </w:r>
    </w:p>
    <w:p w:rsidR="00105399" w:rsidRPr="00105399" w:rsidRDefault="00105399" w:rsidP="00105399">
      <w:pPr>
        <w:spacing w:after="0" w:line="240" w:lineRule="auto"/>
      </w:pPr>
      <w:r w:rsidRPr="00105399">
        <w:t>TOEBEHOREN - KRANEN</w:t>
      </w:r>
    </w:p>
    <w:p w:rsidR="00105399" w:rsidRPr="00105399" w:rsidRDefault="00105399" w:rsidP="00105399">
      <w:pPr>
        <w:spacing w:after="0" w:line="240" w:lineRule="auto"/>
        <w:rPr>
          <w:lang w:val="nl"/>
        </w:rPr>
      </w:pPr>
      <w:r w:rsidRPr="00105399">
        <w:rPr>
          <w:lang w:val="nl"/>
        </w:rPr>
        <w:t>De verwarmingselementen worden aan de leidingen bevestigd met een afsluitbaar en regelbaar hulpstuk, wat hun demontage toelaat zonder het water van de volledige installatie te moeten ledigen. De aanvoerleiding naar de bovenaan geplaatste radiatorkraan wordt bevestigd met een buisbeugel met akoestische voering. De regelkranen worden ingesteld zoals aangegeven op de plannen en in het bestek.</w:t>
      </w:r>
    </w:p>
    <w:p w:rsidR="00105399" w:rsidRPr="00105399" w:rsidRDefault="00105399" w:rsidP="00105399">
      <w:pPr>
        <w:spacing w:line="240" w:lineRule="auto"/>
        <w:rPr>
          <w:lang w:val="nl"/>
        </w:rPr>
      </w:pPr>
      <w:r w:rsidRPr="00105399">
        <w:rPr>
          <w:lang w:val="nl"/>
        </w:rPr>
        <w:t>Alle radiatoren worden voorzien van een ontluchtingskraantje uit vernikkeld metaal eenvoudig te bedienen met een schroevendraaier of muntstuk.</w:t>
      </w:r>
    </w:p>
    <w:p w:rsidR="00105399" w:rsidRPr="00105399" w:rsidRDefault="00105399" w:rsidP="00105399">
      <w:pPr>
        <w:spacing w:after="0" w:line="240" w:lineRule="auto"/>
        <w:rPr>
          <w:b/>
          <w:u w:val="single"/>
          <w:lang w:val="nl"/>
        </w:rPr>
      </w:pPr>
      <w:r w:rsidRPr="00105399">
        <w:rPr>
          <w:b/>
          <w:u w:val="single"/>
          <w:lang w:val="nl"/>
        </w:rPr>
        <w:t>Uitvoering</w:t>
      </w:r>
    </w:p>
    <w:p w:rsidR="00105399" w:rsidRPr="00105399" w:rsidRDefault="00105399" w:rsidP="00105399">
      <w:pPr>
        <w:spacing w:after="0" w:line="240" w:lineRule="auto"/>
        <w:rPr>
          <w:lang w:val="nl"/>
        </w:rPr>
      </w:pPr>
      <w:r w:rsidRPr="00105399">
        <w:rPr>
          <w:lang w:val="nl"/>
        </w:rPr>
        <w:t>Bij de plaatsing van de radiatoren en leidingen wordt rekening gehouden met eventueel andere aanwezige technieken (stopcontacten, leidingen andere dan verwarming, …).</w:t>
      </w:r>
    </w:p>
    <w:p w:rsidR="00105399" w:rsidRPr="00105399" w:rsidRDefault="00105399" w:rsidP="00105399">
      <w:pPr>
        <w:spacing w:after="0" w:line="240" w:lineRule="auto"/>
        <w:rPr>
          <w:lang w:val="nl"/>
        </w:rPr>
      </w:pPr>
      <w:r w:rsidRPr="00105399">
        <w:rPr>
          <w:lang w:val="nl"/>
        </w:rPr>
        <w:t>Voor de plaatsing worden de juiste opstelling en bevestigingswijze van de radiatoren definitief vastgelegd in overleg met het bestuur. Er worden minstens 2 steunen voorzien per radiator en een bijkomende steun per meter radiatorlengte. De bevestigingen moeten een overlast van minstens 50 kg/lm kunnen opnemen.</w:t>
      </w:r>
    </w:p>
    <w:p w:rsidR="00105399" w:rsidRPr="00105399" w:rsidRDefault="00105399" w:rsidP="00105399">
      <w:pPr>
        <w:spacing w:after="0" w:line="240" w:lineRule="auto"/>
        <w:rPr>
          <w:lang w:val="nl"/>
        </w:rPr>
      </w:pPr>
      <w:r w:rsidRPr="00105399">
        <w:rPr>
          <w:lang w:val="nl"/>
        </w:rPr>
        <w:t>Naargelang de aard van de drager (vloer, wand), worden ze op voldoende punten en voldoende stevig bevestigd met aangepaste corrosievrije bevestigingsmiddelen.</w:t>
      </w:r>
    </w:p>
    <w:p w:rsidR="00105399" w:rsidRPr="00105399" w:rsidRDefault="00105399" w:rsidP="00105399">
      <w:pPr>
        <w:spacing w:line="240" w:lineRule="auto"/>
        <w:rPr>
          <w:lang w:val="nl"/>
        </w:rPr>
      </w:pPr>
      <w:r w:rsidRPr="00105399">
        <w:rPr>
          <w:lang w:val="nl"/>
        </w:rPr>
        <w:t>De bevestiging gebeurt d.m.v. beugels en consoles. Indien de dikte van de wand het plaatsen van wandsteunen niet toelaat, mogen de radiatoren op aangepaste voetsteunen geplaatst worden. De consoles zijn voorzien van een akoestische voering.</w:t>
      </w:r>
    </w:p>
    <w:p w:rsidR="00105399" w:rsidRPr="00105399" w:rsidRDefault="00073DB0" w:rsidP="00105399">
      <w:pPr>
        <w:spacing w:after="0" w:line="240" w:lineRule="auto"/>
        <w:rPr>
          <w:b/>
          <w:u w:val="single"/>
          <w:lang w:val="nl"/>
        </w:rPr>
      </w:pPr>
      <w:r>
        <w:rPr>
          <w:b/>
          <w:u w:val="single"/>
          <w:lang w:val="nl"/>
        </w:rPr>
        <w:t>Waarborg</w:t>
      </w:r>
    </w:p>
    <w:p w:rsidR="00105399" w:rsidRPr="00105399" w:rsidRDefault="00105399" w:rsidP="00105399">
      <w:pPr>
        <w:spacing w:after="0" w:line="240" w:lineRule="auto"/>
        <w:rPr>
          <w:lang w:val="nl"/>
        </w:rPr>
      </w:pPr>
      <w:r w:rsidRPr="00105399">
        <w:rPr>
          <w:lang w:val="nl"/>
        </w:rPr>
        <w:t xml:space="preserve">Er wordt een waarborg gegeven van 5 jaar op fabricage- en materiaalfouten vanaf de voorlopige oplevering of de in </w:t>
      </w:r>
      <w:r w:rsidR="00073DB0" w:rsidRPr="00073DB0">
        <w:rPr>
          <w:color w:val="C3004A" w:themeColor="text2"/>
          <w:lang w:val="nl"/>
        </w:rPr>
        <w:t>ingebruikname</w:t>
      </w:r>
      <w:r w:rsidRPr="00073DB0">
        <w:rPr>
          <w:color w:val="C3004A" w:themeColor="text2"/>
          <w:lang w:val="nl"/>
        </w:rPr>
        <w:t xml:space="preserve"> van </w:t>
      </w:r>
      <w:r w:rsidR="00073DB0">
        <w:rPr>
          <w:color w:val="C3004A" w:themeColor="text2"/>
          <w:lang w:val="nl"/>
        </w:rPr>
        <w:t>het gebouw</w:t>
      </w:r>
      <w:r w:rsidRPr="00105399">
        <w:rPr>
          <w:lang w:val="nl"/>
        </w:rPr>
        <w:t>.</w:t>
      </w:r>
    </w:p>
    <w:p w:rsidR="00300D54" w:rsidRPr="00B5712C" w:rsidRDefault="00300D54" w:rsidP="00300D54">
      <w:pPr>
        <w:pStyle w:val="Kop2"/>
        <w:numPr>
          <w:ilvl w:val="0"/>
          <w:numId w:val="0"/>
        </w:numPr>
        <w:rPr>
          <w:color w:val="C3004A" w:themeColor="accent4"/>
        </w:rPr>
      </w:pPr>
      <w:bookmarkStart w:id="155" w:name="_Toc461710930"/>
      <w:r>
        <w:rPr>
          <w:color w:val="C3004A" w:themeColor="accent4"/>
        </w:rPr>
        <w:lastRenderedPageBreak/>
        <w:t>65.51.</w:t>
      </w:r>
      <w:r>
        <w:rPr>
          <w:color w:val="C3004A" w:themeColor="accent4"/>
        </w:rPr>
        <w:tab/>
        <w:t>verwarmingselementen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plaatradiatoren</w:t>
      </w:r>
      <w:bookmarkEnd w:id="155"/>
    </w:p>
    <w:p w:rsidR="00300D54" w:rsidRPr="00300D54" w:rsidRDefault="00300D54" w:rsidP="00300D54">
      <w:pPr>
        <w:spacing w:after="0" w:line="240" w:lineRule="auto"/>
        <w:rPr>
          <w:b/>
          <w:u w:val="single"/>
          <w:lang w:val="nl"/>
        </w:rPr>
      </w:pPr>
      <w:r w:rsidRPr="00300D54">
        <w:rPr>
          <w:b/>
          <w:u w:val="single"/>
          <w:lang w:val="nl"/>
        </w:rPr>
        <w:t>Omschrijving</w:t>
      </w:r>
    </w:p>
    <w:p w:rsidR="00300D54" w:rsidRPr="00300D54" w:rsidRDefault="00300D54" w:rsidP="00300D54">
      <w:pPr>
        <w:spacing w:line="240" w:lineRule="auto"/>
      </w:pPr>
      <w:r w:rsidRPr="00300D54">
        <w:t>Plaatradiatoren, samengesteld uit één of meerdere geribde paneelvormige elementen uit hoogwaardige staalplaat.</w:t>
      </w:r>
    </w:p>
    <w:p w:rsidR="00300D54" w:rsidRPr="00300D54" w:rsidRDefault="00300D54" w:rsidP="00300D54">
      <w:pPr>
        <w:spacing w:after="0" w:line="240" w:lineRule="auto"/>
        <w:rPr>
          <w:b/>
          <w:u w:val="single"/>
          <w:lang w:val="nl"/>
        </w:rPr>
      </w:pPr>
      <w:r w:rsidRPr="00300D54">
        <w:rPr>
          <w:b/>
          <w:u w:val="single"/>
          <w:lang w:val="nl"/>
        </w:rPr>
        <w:t>Meting</w:t>
      </w:r>
    </w:p>
    <w:p w:rsidR="00300D54" w:rsidRPr="00300D54" w:rsidRDefault="00300D54" w:rsidP="00300D54">
      <w:pPr>
        <w:spacing w:after="0" w:line="240" w:lineRule="auto"/>
        <w:rPr>
          <w:b/>
          <w:color w:val="0070C0"/>
        </w:rPr>
      </w:pPr>
      <w:r w:rsidRPr="00300D54">
        <w:rPr>
          <w:b/>
          <w:color w:val="0070C0"/>
        </w:rPr>
        <w:t>(ofwel)</w:t>
      </w:r>
    </w:p>
    <w:p w:rsidR="00300D54" w:rsidRPr="00300D54" w:rsidRDefault="00300D54" w:rsidP="00300D54">
      <w:pPr>
        <w:spacing w:after="0" w:line="240" w:lineRule="auto"/>
        <w:rPr>
          <w:lang w:val="nl"/>
        </w:rPr>
      </w:pPr>
      <w:r w:rsidRPr="00300D54">
        <w:rPr>
          <w:lang w:val="nl"/>
        </w:rPr>
        <w:t>meeteenheid: kW</w:t>
      </w:r>
    </w:p>
    <w:p w:rsidR="00300D54" w:rsidRPr="00300D54" w:rsidRDefault="00300D54" w:rsidP="00300D54">
      <w:pPr>
        <w:spacing w:after="0" w:line="240" w:lineRule="auto"/>
        <w:rPr>
          <w:lang w:val="nl"/>
        </w:rPr>
      </w:pPr>
      <w:r w:rsidRPr="00300D54">
        <w:rPr>
          <w:lang w:val="nl"/>
        </w:rPr>
        <w:t>meetcode: vereist vermogen volgens studie</w:t>
      </w:r>
    </w:p>
    <w:p w:rsidR="00300D54" w:rsidRPr="00300D54" w:rsidRDefault="00300D54" w:rsidP="00300D54">
      <w:pPr>
        <w:spacing w:after="0" w:line="240" w:lineRule="auto"/>
        <w:rPr>
          <w:lang w:val="nl"/>
        </w:rPr>
      </w:pPr>
      <w:r w:rsidRPr="00300D54">
        <w:rPr>
          <w:lang w:val="nl"/>
        </w:rPr>
        <w:t>aard van de overeenkomst: Forfaitaire Hoeveelheid (FH)</w:t>
      </w:r>
    </w:p>
    <w:p w:rsidR="00300D54" w:rsidRPr="00300D54" w:rsidRDefault="00300D54" w:rsidP="00300D54">
      <w:pPr>
        <w:spacing w:after="0" w:line="240" w:lineRule="auto"/>
        <w:rPr>
          <w:b/>
          <w:color w:val="0070C0"/>
        </w:rPr>
      </w:pPr>
      <w:r w:rsidRPr="00300D54">
        <w:rPr>
          <w:b/>
          <w:color w:val="0070C0"/>
        </w:rPr>
        <w:t>(ofwel)</w:t>
      </w:r>
    </w:p>
    <w:p w:rsidR="00300D54" w:rsidRPr="00300D54" w:rsidRDefault="00300D54" w:rsidP="00300D54">
      <w:pPr>
        <w:spacing w:after="0" w:line="240" w:lineRule="auto"/>
        <w:rPr>
          <w:lang w:val="nl"/>
        </w:rPr>
      </w:pPr>
      <w:r w:rsidRPr="00300D54">
        <w:rPr>
          <w:lang w:val="nl"/>
        </w:rPr>
        <w:t>meeteenheid: per stuk</w:t>
      </w:r>
    </w:p>
    <w:p w:rsidR="00300D54" w:rsidRPr="00300D54" w:rsidRDefault="00300D54" w:rsidP="00300D54">
      <w:pPr>
        <w:spacing w:line="240" w:lineRule="auto"/>
        <w:rPr>
          <w:lang w:val="nl"/>
        </w:rPr>
      </w:pPr>
      <w:r w:rsidRPr="00300D54">
        <w:rPr>
          <w:lang w:val="nl"/>
        </w:rPr>
        <w:t>aard van de overeenkomst: Forfaitaire Hoeveelheid (FH)</w:t>
      </w:r>
    </w:p>
    <w:p w:rsidR="00300D54" w:rsidRPr="00300D54" w:rsidRDefault="00300D54" w:rsidP="00300D54">
      <w:pPr>
        <w:spacing w:after="0" w:line="240" w:lineRule="auto"/>
        <w:rPr>
          <w:b/>
          <w:u w:val="single"/>
          <w:lang w:val="nl"/>
        </w:rPr>
      </w:pPr>
      <w:r w:rsidRPr="00300D54">
        <w:rPr>
          <w:b/>
          <w:u w:val="single"/>
          <w:lang w:val="nl"/>
        </w:rPr>
        <w:t>Materiaal</w:t>
      </w:r>
    </w:p>
    <w:p w:rsidR="00300D54" w:rsidRPr="00300D54" w:rsidRDefault="00300D54" w:rsidP="00300D54">
      <w:pPr>
        <w:spacing w:after="0" w:line="240" w:lineRule="auto"/>
        <w:rPr>
          <w:lang w:val="nl"/>
        </w:rPr>
      </w:pPr>
      <w:r w:rsidRPr="00300D54">
        <w:rPr>
          <w:lang w:val="nl"/>
        </w:rPr>
        <w:t xml:space="preserve">De radiatoren worden samengesteld door continu lassen. Onderbroken lassen dienen enkel ter versteviging. Binnenin de ribben met verticale profileringen stroomt het circulatiewater, indien nodig zijn de radiatoren voorzien van aangelaste lamellen voor versnelde convectie. </w:t>
      </w:r>
    </w:p>
    <w:p w:rsidR="00300D54" w:rsidRPr="00300D54" w:rsidRDefault="00300D54" w:rsidP="00300D54">
      <w:pPr>
        <w:spacing w:after="0" w:line="240" w:lineRule="auto"/>
        <w:rPr>
          <w:lang w:val="nl"/>
        </w:rPr>
      </w:pPr>
      <w:r w:rsidRPr="00300D54">
        <w:rPr>
          <w:lang w:val="nl"/>
        </w:rPr>
        <w:t>Het aantal panelen wordt beperkt tot 3. Radiatoren met 1 paneel worden niet voorzien van convectielamellen.</w:t>
      </w:r>
    </w:p>
    <w:p w:rsidR="00300D54" w:rsidRPr="00300D54" w:rsidRDefault="00300D54" w:rsidP="00300D54">
      <w:pPr>
        <w:spacing w:after="0" w:line="240" w:lineRule="auto"/>
        <w:rPr>
          <w:u w:val="single"/>
          <w:lang w:val="nl"/>
        </w:rPr>
      </w:pPr>
      <w:r w:rsidRPr="00300D54">
        <w:rPr>
          <w:u w:val="single"/>
          <w:lang w:val="nl"/>
        </w:rPr>
        <w:t>Specificaties</w:t>
      </w:r>
    </w:p>
    <w:p w:rsidR="00300D54" w:rsidRPr="00300D54" w:rsidRDefault="00300D54" w:rsidP="00300D54">
      <w:pPr>
        <w:spacing w:after="0" w:line="240" w:lineRule="auto"/>
        <w:rPr>
          <w:lang w:val="nl"/>
        </w:rPr>
      </w:pPr>
      <w:r w:rsidRPr="00300D54">
        <w:rPr>
          <w:lang w:val="nl"/>
        </w:rPr>
        <w:t xml:space="preserve">Plaatdikte panelen: minimaal </w:t>
      </w:r>
      <w:r w:rsidRPr="00300D54">
        <w:rPr>
          <w:color w:val="0070C0"/>
          <w:lang w:val="nl"/>
        </w:rPr>
        <w:t xml:space="preserve">1,25 / … </w:t>
      </w:r>
      <w:r w:rsidRPr="00300D54">
        <w:rPr>
          <w:lang w:val="nl"/>
        </w:rPr>
        <w:t>mm,</w:t>
      </w:r>
    </w:p>
    <w:p w:rsidR="00300D54" w:rsidRPr="00300D54" w:rsidRDefault="00300D54" w:rsidP="00300D54">
      <w:pPr>
        <w:spacing w:after="0" w:line="240" w:lineRule="auto"/>
        <w:rPr>
          <w:lang w:val="nl"/>
        </w:rPr>
      </w:pPr>
      <w:r w:rsidRPr="00300D54">
        <w:rPr>
          <w:lang w:val="nl"/>
        </w:rPr>
        <w:t xml:space="preserve">Plaatdikte convectielamellen: minimaal </w:t>
      </w:r>
      <w:r w:rsidRPr="00300D54">
        <w:rPr>
          <w:color w:val="0070C0"/>
          <w:lang w:val="nl"/>
        </w:rPr>
        <w:t xml:space="preserve">0,4 / … </w:t>
      </w:r>
      <w:r w:rsidRPr="00300D54">
        <w:rPr>
          <w:lang w:val="nl"/>
        </w:rPr>
        <w:t>mm.</w:t>
      </w:r>
    </w:p>
    <w:p w:rsidR="00300D54" w:rsidRPr="00300D54" w:rsidRDefault="00300D54" w:rsidP="00300D54">
      <w:pPr>
        <w:spacing w:after="0" w:line="240" w:lineRule="auto"/>
        <w:rPr>
          <w:lang w:val="nl"/>
        </w:rPr>
      </w:pPr>
      <w:r w:rsidRPr="00300D54">
        <w:rPr>
          <w:lang w:val="nl"/>
        </w:rPr>
        <w:t xml:space="preserve">Oppervlakte-afwerking: </w:t>
      </w:r>
      <w:r w:rsidRPr="00300D54">
        <w:rPr>
          <w:color w:val="0070C0"/>
          <w:lang w:val="nl"/>
        </w:rPr>
        <w:t>kras- en kleurvaste coating / …</w:t>
      </w:r>
    </w:p>
    <w:p w:rsidR="00300D54" w:rsidRPr="00300D54" w:rsidRDefault="00300D54" w:rsidP="00300D54">
      <w:pPr>
        <w:spacing w:after="0" w:line="240" w:lineRule="auto"/>
        <w:rPr>
          <w:lang w:val="nl"/>
        </w:rPr>
      </w:pPr>
      <w:r w:rsidRPr="00300D54">
        <w:rPr>
          <w:lang w:val="nl"/>
        </w:rPr>
        <w:t xml:space="preserve">Kleur: </w:t>
      </w:r>
      <w:r w:rsidRPr="00300D54">
        <w:rPr>
          <w:color w:val="0070C0"/>
          <w:lang w:val="nl"/>
        </w:rPr>
        <w:t>gebroken wit / …</w:t>
      </w:r>
    </w:p>
    <w:p w:rsidR="00300D54" w:rsidRPr="00300D54" w:rsidRDefault="00300D54" w:rsidP="00300D54">
      <w:pPr>
        <w:spacing w:line="240" w:lineRule="auto"/>
        <w:rPr>
          <w:lang w:val="nl"/>
        </w:rPr>
      </w:pPr>
      <w:r w:rsidRPr="00300D54">
        <w:rPr>
          <w:lang w:val="nl"/>
        </w:rPr>
        <w:t xml:space="preserve">Dimensionering: de afmetingen van de radiatoren, hun vermogen en de plaats van de radiatorkranen zijn </w:t>
      </w:r>
      <w:r w:rsidRPr="00300D54">
        <w:rPr>
          <w:color w:val="C3004A" w:themeColor="accent4"/>
          <w:lang w:val="nl"/>
        </w:rPr>
        <w:t>aangeduid op de plannen</w:t>
      </w:r>
      <w:r w:rsidRPr="00300D54">
        <w:rPr>
          <w:lang w:val="nl"/>
        </w:rPr>
        <w:t>.</w:t>
      </w:r>
    </w:p>
    <w:p w:rsidR="00300D54" w:rsidRPr="00300D54" w:rsidRDefault="00300D54" w:rsidP="00300D54">
      <w:pPr>
        <w:spacing w:after="0" w:line="240" w:lineRule="auto"/>
        <w:rPr>
          <w:u w:val="single"/>
          <w:lang w:val="nl"/>
        </w:rPr>
      </w:pPr>
      <w:r w:rsidRPr="00300D54">
        <w:rPr>
          <w:u w:val="single"/>
          <w:lang w:val="nl"/>
        </w:rPr>
        <w:t>Aanvullende specificaties (te schrappen door ontwerper indien niet van toepassing)</w:t>
      </w:r>
    </w:p>
    <w:p w:rsidR="00300D54" w:rsidRPr="00300D54" w:rsidRDefault="00300D54" w:rsidP="00300D54">
      <w:pPr>
        <w:spacing w:after="0" w:line="240" w:lineRule="auto"/>
        <w:rPr>
          <w:lang w:val="nl"/>
        </w:rPr>
      </w:pPr>
      <w:r w:rsidRPr="00300D54">
        <w:rPr>
          <w:lang w:val="nl"/>
        </w:rPr>
        <w:t>De voorzijde van de radiator is afgewerkt met een vlakke plaat, waarbij het voorste plaatvormige element een vlakke voorzijde heeft.</w:t>
      </w:r>
    </w:p>
    <w:p w:rsidR="00300D54" w:rsidRPr="00300D54" w:rsidRDefault="00300D54" w:rsidP="00300D54">
      <w:pPr>
        <w:spacing w:after="0" w:line="240" w:lineRule="auto"/>
        <w:rPr>
          <w:lang w:val="nl"/>
        </w:rPr>
      </w:pPr>
      <w:r w:rsidRPr="00300D54">
        <w:rPr>
          <w:lang w:val="nl"/>
        </w:rPr>
        <w:t>De bovenkant van de radiatoren wordt afgewerkt met een aangepast sierrooster, waarvan de openingen minstens 75% van de bedekte oppervlakte bedragen.</w:t>
      </w:r>
    </w:p>
    <w:p w:rsidR="00300D54" w:rsidRPr="00300D54" w:rsidRDefault="00300D54" w:rsidP="00300D54">
      <w:pPr>
        <w:spacing w:after="0" w:line="240" w:lineRule="auto"/>
        <w:ind w:left="567"/>
      </w:pPr>
      <w:r w:rsidRPr="00300D54">
        <w:t xml:space="preserve">Materiaal: </w:t>
      </w:r>
      <w:r w:rsidRPr="00300D54">
        <w:rPr>
          <w:color w:val="0070C0"/>
          <w:lang w:val="nl"/>
        </w:rPr>
        <w:t>zelfde als de radiatoren / …</w:t>
      </w:r>
    </w:p>
    <w:p w:rsidR="00300D54" w:rsidRPr="00300D54" w:rsidRDefault="00300D54" w:rsidP="00300D54">
      <w:pPr>
        <w:spacing w:after="0" w:line="240" w:lineRule="auto"/>
        <w:ind w:left="567"/>
      </w:pPr>
      <w:r w:rsidRPr="00300D54">
        <w:t xml:space="preserve">Kleur: </w:t>
      </w:r>
      <w:r w:rsidRPr="00300D54">
        <w:rPr>
          <w:color w:val="0070C0"/>
          <w:lang w:val="nl"/>
        </w:rPr>
        <w:t>zelfde als de radiatoren / …</w:t>
      </w:r>
    </w:p>
    <w:p w:rsidR="00300D54" w:rsidRPr="00300D54" w:rsidRDefault="00300D54" w:rsidP="00300D54">
      <w:pPr>
        <w:spacing w:after="0" w:line="240" w:lineRule="auto"/>
        <w:ind w:left="567"/>
      </w:pPr>
      <w:r w:rsidRPr="00300D54">
        <w:t xml:space="preserve">Roosterpatroon: </w:t>
      </w:r>
      <w:r w:rsidRPr="00300D54">
        <w:rPr>
          <w:color w:val="0070C0"/>
          <w:lang w:val="nl"/>
        </w:rPr>
        <w:t>rechthoekige openingen / vierkante openingen / ronde openingen</w:t>
      </w:r>
      <w:r w:rsidRPr="00300D54">
        <w:t>.</w:t>
      </w:r>
    </w:p>
    <w:p w:rsidR="00300D54" w:rsidRPr="00300D54" w:rsidRDefault="00300D54" w:rsidP="00300D54">
      <w:pPr>
        <w:spacing w:after="0" w:line="240" w:lineRule="auto"/>
        <w:rPr>
          <w:lang w:val="nl"/>
        </w:rPr>
      </w:pPr>
      <w:r w:rsidRPr="00300D54">
        <w:rPr>
          <w:lang w:val="nl"/>
        </w:rPr>
        <w:t>De zijkanten van de radiatoren worden afgewerkt met een aangepast sierelement in volle plaat.</w:t>
      </w:r>
    </w:p>
    <w:p w:rsidR="00300D54" w:rsidRPr="00300D54" w:rsidRDefault="00300D54" w:rsidP="00300D54">
      <w:pPr>
        <w:spacing w:after="0" w:line="240" w:lineRule="auto"/>
        <w:ind w:left="567"/>
      </w:pPr>
      <w:r w:rsidRPr="00300D54">
        <w:t xml:space="preserve">Materiaal: </w:t>
      </w:r>
      <w:r w:rsidRPr="00300D54">
        <w:rPr>
          <w:color w:val="0070C0"/>
          <w:lang w:val="nl"/>
        </w:rPr>
        <w:t>zelfde als de radiatoren / …</w:t>
      </w:r>
    </w:p>
    <w:p w:rsidR="00300D54" w:rsidRPr="00300D54" w:rsidRDefault="00300D54" w:rsidP="00300D54">
      <w:pPr>
        <w:spacing w:after="0" w:line="240" w:lineRule="auto"/>
        <w:ind w:left="567"/>
      </w:pPr>
      <w:r w:rsidRPr="00300D54">
        <w:t xml:space="preserve">Kleur: </w:t>
      </w:r>
      <w:r w:rsidRPr="00300D54">
        <w:rPr>
          <w:color w:val="0070C0"/>
          <w:lang w:val="nl"/>
        </w:rPr>
        <w:t>zelfde als de radiatoren / …</w:t>
      </w:r>
    </w:p>
    <w:p w:rsidR="00300D54" w:rsidRPr="00300D54" w:rsidRDefault="00300D54" w:rsidP="00300D54">
      <w:pPr>
        <w:spacing w:after="0" w:line="240" w:lineRule="auto"/>
        <w:ind w:left="567"/>
      </w:pPr>
      <w:r w:rsidRPr="00300D54">
        <w:t xml:space="preserve">Patroon: </w:t>
      </w:r>
      <w:r w:rsidRPr="00300D54">
        <w:rPr>
          <w:color w:val="0070C0"/>
          <w:lang w:val="nl"/>
        </w:rPr>
        <w:t>vlak / geribd / …</w:t>
      </w:r>
    </w:p>
    <w:p w:rsidR="00300D54" w:rsidRPr="00300D54" w:rsidRDefault="00300D54" w:rsidP="00300D54">
      <w:pPr>
        <w:spacing w:after="0" w:line="240" w:lineRule="auto"/>
        <w:rPr>
          <w:lang w:val="nl"/>
        </w:rPr>
      </w:pPr>
      <w:r w:rsidRPr="00300D54">
        <w:rPr>
          <w:lang w:val="nl"/>
        </w:rPr>
        <w:t>De zijkanten van de radiatoren worden afgewerkt met een aangepast sierrooster.</w:t>
      </w:r>
    </w:p>
    <w:p w:rsidR="00300D54" w:rsidRPr="00300D54" w:rsidRDefault="00300D54" w:rsidP="00300D54">
      <w:pPr>
        <w:spacing w:after="0" w:line="240" w:lineRule="auto"/>
        <w:ind w:left="567"/>
      </w:pPr>
      <w:r w:rsidRPr="00300D54">
        <w:t xml:space="preserve">Materiaal: </w:t>
      </w:r>
      <w:r w:rsidRPr="00300D54">
        <w:rPr>
          <w:color w:val="0070C0"/>
          <w:lang w:val="nl"/>
        </w:rPr>
        <w:t>zelfde als de radiatoren / …</w:t>
      </w:r>
    </w:p>
    <w:p w:rsidR="00300D54" w:rsidRPr="00300D54" w:rsidRDefault="00300D54" w:rsidP="00300D54">
      <w:pPr>
        <w:spacing w:after="0" w:line="240" w:lineRule="auto"/>
        <w:ind w:left="567"/>
      </w:pPr>
      <w:r w:rsidRPr="00300D54">
        <w:t xml:space="preserve">Kleur: </w:t>
      </w:r>
      <w:r w:rsidRPr="00300D54">
        <w:rPr>
          <w:color w:val="0070C0"/>
          <w:lang w:val="nl"/>
        </w:rPr>
        <w:t>zelfde als de radiatoren / …</w:t>
      </w:r>
    </w:p>
    <w:p w:rsidR="00300D54" w:rsidRPr="00300D54" w:rsidRDefault="00300D54" w:rsidP="00300D54">
      <w:pPr>
        <w:spacing w:line="240" w:lineRule="auto"/>
        <w:ind w:left="567"/>
      </w:pPr>
      <w:r w:rsidRPr="00300D54">
        <w:t xml:space="preserve">Roosterpatroon: </w:t>
      </w:r>
      <w:r w:rsidRPr="00300D54">
        <w:rPr>
          <w:color w:val="0070C0"/>
        </w:rPr>
        <w:t xml:space="preserve">rooster met </w:t>
      </w:r>
      <w:r w:rsidRPr="00300D54">
        <w:rPr>
          <w:color w:val="0070C0"/>
          <w:lang w:val="nl"/>
        </w:rPr>
        <w:t>rechthoekige / vierkante / ronde openingen</w:t>
      </w:r>
      <w:r w:rsidRPr="00300D54">
        <w:t>.</w:t>
      </w:r>
    </w:p>
    <w:p w:rsidR="00300D54" w:rsidRPr="00300D54" w:rsidRDefault="00300D54" w:rsidP="00300D54">
      <w:pPr>
        <w:spacing w:after="0" w:line="240" w:lineRule="auto"/>
        <w:rPr>
          <w:b/>
          <w:u w:val="single"/>
          <w:lang w:val="nl"/>
        </w:rPr>
      </w:pPr>
      <w:r w:rsidRPr="00300D54">
        <w:rPr>
          <w:b/>
          <w:u w:val="single"/>
          <w:lang w:val="nl"/>
        </w:rPr>
        <w:t>Uitvoering</w:t>
      </w:r>
    </w:p>
    <w:p w:rsidR="00300D54" w:rsidRPr="00300D54" w:rsidRDefault="00300D54" w:rsidP="00300D54">
      <w:pPr>
        <w:spacing w:after="0" w:line="240" w:lineRule="auto"/>
        <w:rPr>
          <w:lang w:val="nl"/>
        </w:rPr>
      </w:pPr>
      <w:r w:rsidRPr="00300D54">
        <w:rPr>
          <w:lang w:val="nl"/>
        </w:rPr>
        <w:t xml:space="preserve">Dimensionering: berekening vermogen en afmetingen op basis van een regime 70 / </w:t>
      </w:r>
      <w:smartTag w:uri="urn:schemas-microsoft-com:office:smarttags" w:element="metricconverter">
        <w:smartTagPr>
          <w:attr w:name="ProductID" w:val="50ﾰC"/>
        </w:smartTagPr>
        <w:r w:rsidRPr="00300D54">
          <w:rPr>
            <w:lang w:val="nl"/>
          </w:rPr>
          <w:t>50°C</w:t>
        </w:r>
      </w:smartTag>
      <w:r w:rsidRPr="00300D54">
        <w:rPr>
          <w:lang w:val="nl"/>
        </w:rPr>
        <w:t>.</w:t>
      </w:r>
    </w:p>
    <w:p w:rsidR="00300D54" w:rsidRPr="00300D54" w:rsidRDefault="00300D54" w:rsidP="00300D54">
      <w:pPr>
        <w:spacing w:after="0" w:line="240" w:lineRule="auto"/>
        <w:rPr>
          <w:lang w:val="nl"/>
        </w:rPr>
      </w:pPr>
      <w:r w:rsidRPr="00300D54">
        <w:rPr>
          <w:lang w:val="nl"/>
        </w:rPr>
        <w:t>Opstelling: in overleg met de ontwerper.</w:t>
      </w:r>
    </w:p>
    <w:p w:rsidR="00300D54" w:rsidRPr="00300D54" w:rsidRDefault="00300D54" w:rsidP="00300D54">
      <w:pPr>
        <w:spacing w:after="0" w:line="240" w:lineRule="auto"/>
        <w:rPr>
          <w:lang w:val="nl"/>
        </w:rPr>
      </w:pPr>
      <w:r w:rsidRPr="00300D54">
        <w:rPr>
          <w:lang w:val="nl"/>
        </w:rPr>
        <w:t>De radiatoren worden bevestigd aan de hand van:</w:t>
      </w:r>
    </w:p>
    <w:p w:rsidR="00300D54" w:rsidRPr="00300D54" w:rsidRDefault="00300D54" w:rsidP="00300D54">
      <w:pPr>
        <w:pStyle w:val="Lijstalinea"/>
        <w:numPr>
          <w:ilvl w:val="0"/>
          <w:numId w:val="104"/>
        </w:numPr>
        <w:rPr>
          <w:rFonts w:asciiTheme="minorHAnsi" w:hAnsiTheme="minorHAnsi"/>
          <w:sz w:val="22"/>
          <w:szCs w:val="22"/>
        </w:rPr>
      </w:pPr>
      <w:r w:rsidRPr="00300D54">
        <w:rPr>
          <w:rFonts w:asciiTheme="minorHAnsi" w:hAnsiTheme="minorHAnsi"/>
          <w:sz w:val="22"/>
          <w:szCs w:val="22"/>
        </w:rPr>
        <w:t>onzichtbare muurconsoles</w:t>
      </w:r>
    </w:p>
    <w:p w:rsidR="00300D54" w:rsidRPr="00300D54" w:rsidRDefault="00300D54" w:rsidP="00300D54">
      <w:pPr>
        <w:pStyle w:val="Lijstalinea"/>
        <w:numPr>
          <w:ilvl w:val="0"/>
          <w:numId w:val="104"/>
        </w:numPr>
        <w:rPr>
          <w:rFonts w:asciiTheme="minorHAnsi" w:hAnsiTheme="minorHAnsi"/>
          <w:sz w:val="22"/>
          <w:szCs w:val="22"/>
        </w:rPr>
      </w:pPr>
      <w:r w:rsidRPr="00300D54">
        <w:rPr>
          <w:rFonts w:asciiTheme="minorHAnsi" w:hAnsiTheme="minorHAnsi"/>
          <w:sz w:val="22"/>
          <w:szCs w:val="22"/>
        </w:rPr>
        <w:t>vloerconsoles ingeval van een vrijstaande radiator of geplaatst tegen een lichte wand.</w:t>
      </w:r>
    </w:p>
    <w:p w:rsidR="00300D54" w:rsidRPr="00300D54" w:rsidRDefault="00300D54" w:rsidP="00300D54">
      <w:pPr>
        <w:spacing w:after="0" w:line="240" w:lineRule="auto"/>
        <w:rPr>
          <w:lang w:val="nl"/>
        </w:rPr>
      </w:pPr>
      <w:r w:rsidRPr="00300D54">
        <w:rPr>
          <w:lang w:val="nl"/>
        </w:rPr>
        <w:lastRenderedPageBreak/>
        <w:t>De aanvoerleiding naar de bovenaan geplaatste radiatorkraan wordt bevestigd met een buisbeugel met akoestische voering.</w:t>
      </w:r>
    </w:p>
    <w:p w:rsidR="001304BF" w:rsidRPr="00B5712C" w:rsidRDefault="001304BF" w:rsidP="001304BF">
      <w:pPr>
        <w:pStyle w:val="Kop2"/>
        <w:numPr>
          <w:ilvl w:val="0"/>
          <w:numId w:val="0"/>
        </w:numPr>
        <w:rPr>
          <w:color w:val="C3004A" w:themeColor="accent4"/>
        </w:rPr>
      </w:pPr>
      <w:bookmarkStart w:id="156" w:name="_Toc461710931"/>
      <w:r>
        <w:rPr>
          <w:color w:val="C3004A" w:themeColor="accent4"/>
        </w:rPr>
        <w:t>65.52.</w:t>
      </w:r>
      <w:r>
        <w:rPr>
          <w:color w:val="C3004A" w:themeColor="accent4"/>
        </w:rPr>
        <w:tab/>
        <w:t>verwarmingselementen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wandconvectoren</w:t>
      </w:r>
      <w:bookmarkEnd w:id="156"/>
    </w:p>
    <w:p w:rsidR="001304BF" w:rsidRPr="001304BF" w:rsidRDefault="001304BF" w:rsidP="001304BF">
      <w:pPr>
        <w:spacing w:after="0" w:line="240" w:lineRule="auto"/>
        <w:rPr>
          <w:b/>
          <w:u w:val="single"/>
          <w:lang w:val="nl"/>
        </w:rPr>
      </w:pPr>
      <w:r w:rsidRPr="001304BF">
        <w:rPr>
          <w:b/>
          <w:u w:val="single"/>
          <w:lang w:val="nl"/>
        </w:rPr>
        <w:t>Meting</w:t>
      </w:r>
    </w:p>
    <w:p w:rsidR="001304BF" w:rsidRPr="001304BF" w:rsidRDefault="001304BF" w:rsidP="001304BF">
      <w:pPr>
        <w:spacing w:after="0" w:line="240" w:lineRule="auto"/>
        <w:rPr>
          <w:b/>
          <w:color w:val="0070C0"/>
        </w:rPr>
      </w:pPr>
      <w:r w:rsidRPr="001304BF">
        <w:rPr>
          <w:b/>
          <w:color w:val="0070C0"/>
        </w:rPr>
        <w:t>(ofwel)</w:t>
      </w:r>
    </w:p>
    <w:p w:rsidR="001304BF" w:rsidRPr="001304BF" w:rsidRDefault="001304BF" w:rsidP="001304BF">
      <w:pPr>
        <w:spacing w:after="0" w:line="240" w:lineRule="auto"/>
        <w:rPr>
          <w:lang w:val="nl"/>
        </w:rPr>
      </w:pPr>
      <w:r w:rsidRPr="001304BF">
        <w:rPr>
          <w:lang w:val="nl"/>
        </w:rPr>
        <w:t>meeteenheid: kW</w:t>
      </w:r>
    </w:p>
    <w:p w:rsidR="001304BF" w:rsidRPr="001304BF" w:rsidRDefault="001304BF" w:rsidP="001304BF">
      <w:pPr>
        <w:spacing w:after="0" w:line="240" w:lineRule="auto"/>
        <w:rPr>
          <w:lang w:val="nl"/>
        </w:rPr>
      </w:pPr>
      <w:r w:rsidRPr="001304BF">
        <w:rPr>
          <w:lang w:val="nl"/>
        </w:rPr>
        <w:t>meetcode: vereist vermogen volgens studie</w:t>
      </w:r>
    </w:p>
    <w:p w:rsidR="001304BF" w:rsidRPr="001304BF" w:rsidRDefault="001304BF" w:rsidP="001304BF">
      <w:pPr>
        <w:spacing w:after="0" w:line="240" w:lineRule="auto"/>
        <w:rPr>
          <w:lang w:val="nl"/>
        </w:rPr>
      </w:pPr>
      <w:r w:rsidRPr="001304BF">
        <w:rPr>
          <w:lang w:val="nl"/>
        </w:rPr>
        <w:t>aard van de overeenkomst: Forfaitaire Hoeveelheid (FH)</w:t>
      </w:r>
    </w:p>
    <w:p w:rsidR="001304BF" w:rsidRPr="001304BF" w:rsidRDefault="001304BF" w:rsidP="001304BF">
      <w:pPr>
        <w:spacing w:after="0" w:line="240" w:lineRule="auto"/>
        <w:rPr>
          <w:b/>
          <w:color w:val="0070C0"/>
        </w:rPr>
      </w:pPr>
      <w:r w:rsidRPr="001304BF">
        <w:rPr>
          <w:b/>
          <w:color w:val="0070C0"/>
        </w:rPr>
        <w:t>(ofwel)</w:t>
      </w:r>
    </w:p>
    <w:p w:rsidR="001304BF" w:rsidRPr="001304BF" w:rsidRDefault="001304BF" w:rsidP="001304BF">
      <w:pPr>
        <w:spacing w:after="0" w:line="240" w:lineRule="auto"/>
        <w:rPr>
          <w:lang w:val="nl"/>
        </w:rPr>
      </w:pPr>
      <w:r w:rsidRPr="001304BF">
        <w:rPr>
          <w:lang w:val="nl"/>
        </w:rPr>
        <w:t>meeteenheid: per stuk</w:t>
      </w:r>
    </w:p>
    <w:p w:rsidR="001304BF" w:rsidRPr="001304BF" w:rsidRDefault="001304BF" w:rsidP="001304BF">
      <w:pPr>
        <w:spacing w:line="240" w:lineRule="auto"/>
        <w:rPr>
          <w:lang w:val="nl"/>
        </w:rPr>
      </w:pPr>
      <w:r w:rsidRPr="001304BF">
        <w:rPr>
          <w:lang w:val="nl"/>
        </w:rPr>
        <w:t>aard van de overeenkomst: Forfaitaire Hoeveelheid (FH)</w:t>
      </w:r>
    </w:p>
    <w:p w:rsidR="001304BF" w:rsidRPr="001304BF" w:rsidRDefault="001304BF" w:rsidP="001304BF">
      <w:pPr>
        <w:spacing w:after="0" w:line="240" w:lineRule="auto"/>
        <w:rPr>
          <w:b/>
          <w:u w:val="single"/>
          <w:lang w:val="nl"/>
        </w:rPr>
      </w:pPr>
      <w:r w:rsidRPr="001304BF">
        <w:rPr>
          <w:b/>
          <w:u w:val="single"/>
          <w:lang w:val="nl"/>
        </w:rPr>
        <w:t>Materiaal</w:t>
      </w:r>
    </w:p>
    <w:p w:rsidR="001304BF" w:rsidRPr="001304BF" w:rsidRDefault="001304BF" w:rsidP="001304BF">
      <w:pPr>
        <w:spacing w:after="0" w:line="240" w:lineRule="auto"/>
        <w:rPr>
          <w:lang w:val="nl"/>
        </w:rPr>
      </w:pPr>
      <w:r w:rsidRPr="001304BF">
        <w:rPr>
          <w:lang w:val="nl"/>
        </w:rPr>
        <w:t xml:space="preserve">Wandconvectoren samengesteld uit een naadloze circulatiebuis met convectielamellen conform NBN D 16-001, een omkasting met bovenrooster en nodige ophangingen of steunen. </w:t>
      </w:r>
    </w:p>
    <w:p w:rsidR="001304BF" w:rsidRPr="001304BF" w:rsidRDefault="001304BF" w:rsidP="001304BF">
      <w:pPr>
        <w:spacing w:after="0" w:line="240" w:lineRule="auto"/>
        <w:rPr>
          <w:lang w:val="nl"/>
        </w:rPr>
      </w:pPr>
      <w:r w:rsidRPr="001304BF">
        <w:rPr>
          <w:lang w:val="nl"/>
        </w:rPr>
        <w:t>De oppervlakte-temperatuur van de bekleding mag nooit hoger zijn dan 45°C.</w:t>
      </w:r>
    </w:p>
    <w:p w:rsidR="001304BF" w:rsidRPr="001304BF" w:rsidRDefault="001304BF" w:rsidP="001304BF">
      <w:pPr>
        <w:spacing w:after="0" w:line="240" w:lineRule="auto"/>
        <w:rPr>
          <w:u w:val="single"/>
          <w:lang w:val="nl"/>
        </w:rPr>
      </w:pPr>
      <w:r w:rsidRPr="001304BF">
        <w:rPr>
          <w:u w:val="single"/>
          <w:lang w:val="nl"/>
        </w:rPr>
        <w:t>Specificaties</w:t>
      </w:r>
    </w:p>
    <w:p w:rsidR="001304BF" w:rsidRPr="001304BF" w:rsidRDefault="001304BF" w:rsidP="001304BF">
      <w:pPr>
        <w:spacing w:after="0" w:line="240" w:lineRule="auto"/>
        <w:rPr>
          <w:lang w:val="nl"/>
        </w:rPr>
      </w:pPr>
      <w:r w:rsidRPr="001304BF">
        <w:rPr>
          <w:lang w:val="nl"/>
        </w:rPr>
        <w:t xml:space="preserve">Paneelbekleding: vlakke, elektrolytisch verzinkte staalplaat, dikte min. </w:t>
      </w:r>
      <w:r w:rsidRPr="001304BF">
        <w:rPr>
          <w:color w:val="0070C0"/>
          <w:lang w:val="nl"/>
        </w:rPr>
        <w:t xml:space="preserve">1 / … </w:t>
      </w:r>
      <w:r w:rsidRPr="001304BF">
        <w:rPr>
          <w:lang w:val="nl"/>
        </w:rPr>
        <w:t>mm</w:t>
      </w:r>
    </w:p>
    <w:p w:rsidR="001304BF" w:rsidRPr="001304BF" w:rsidRDefault="001304BF" w:rsidP="001304BF">
      <w:pPr>
        <w:spacing w:after="0" w:line="240" w:lineRule="auto"/>
        <w:rPr>
          <w:lang w:val="nl"/>
        </w:rPr>
      </w:pPr>
      <w:r w:rsidRPr="001304BF">
        <w:rPr>
          <w:lang w:val="nl"/>
        </w:rPr>
        <w:t xml:space="preserve">Bovenrooster: geperforeerde, elektrolytisch verzinkte staalplaat, dikte min. </w:t>
      </w:r>
      <w:r w:rsidRPr="001304BF">
        <w:rPr>
          <w:color w:val="0070C0"/>
          <w:lang w:val="nl"/>
        </w:rPr>
        <w:t xml:space="preserve">1 / … </w:t>
      </w:r>
      <w:r w:rsidRPr="001304BF">
        <w:rPr>
          <w:lang w:val="nl"/>
        </w:rPr>
        <w:t>mm</w:t>
      </w:r>
    </w:p>
    <w:p w:rsidR="001304BF" w:rsidRPr="001304BF" w:rsidRDefault="001304BF" w:rsidP="001304BF">
      <w:pPr>
        <w:spacing w:after="0" w:line="240" w:lineRule="auto"/>
        <w:rPr>
          <w:lang w:val="nl"/>
        </w:rPr>
      </w:pPr>
      <w:r w:rsidRPr="001304BF">
        <w:rPr>
          <w:lang w:val="nl"/>
        </w:rPr>
        <w:t xml:space="preserve">Oppervlakte-afwerking: </w:t>
      </w:r>
      <w:r w:rsidRPr="001304BF">
        <w:rPr>
          <w:color w:val="0070C0"/>
          <w:lang w:val="nl"/>
        </w:rPr>
        <w:t>kras- en kleurvaste coating / …</w:t>
      </w:r>
    </w:p>
    <w:p w:rsidR="001304BF" w:rsidRPr="001304BF" w:rsidRDefault="001304BF" w:rsidP="001304BF">
      <w:pPr>
        <w:spacing w:after="0" w:line="240" w:lineRule="auto"/>
        <w:rPr>
          <w:lang w:val="nl"/>
        </w:rPr>
      </w:pPr>
      <w:r w:rsidRPr="001304BF">
        <w:rPr>
          <w:lang w:val="nl"/>
        </w:rPr>
        <w:t xml:space="preserve">Kleur: </w:t>
      </w:r>
      <w:r w:rsidRPr="001304BF">
        <w:rPr>
          <w:color w:val="0070C0"/>
          <w:lang w:val="nl"/>
        </w:rPr>
        <w:t>gebroken wit / …</w:t>
      </w:r>
    </w:p>
    <w:p w:rsidR="001304BF" w:rsidRPr="001304BF" w:rsidRDefault="001304BF" w:rsidP="001304BF">
      <w:pPr>
        <w:spacing w:line="240" w:lineRule="auto"/>
        <w:rPr>
          <w:lang w:val="nl"/>
        </w:rPr>
      </w:pPr>
      <w:r w:rsidRPr="001304BF">
        <w:rPr>
          <w:lang w:val="nl"/>
        </w:rPr>
        <w:t>De nodige koppelstukken voor aansluiting op leidingen uit de vloer of wand en de nodige wand- of muursteunen worden voorzien.</w:t>
      </w:r>
    </w:p>
    <w:p w:rsidR="001304BF" w:rsidRPr="001304BF" w:rsidRDefault="001304BF" w:rsidP="001304BF">
      <w:pPr>
        <w:spacing w:after="0" w:line="240" w:lineRule="auto"/>
        <w:rPr>
          <w:b/>
          <w:u w:val="single"/>
          <w:lang w:val="nl"/>
        </w:rPr>
      </w:pPr>
      <w:r w:rsidRPr="001304BF">
        <w:rPr>
          <w:b/>
          <w:u w:val="single"/>
          <w:lang w:val="nl"/>
        </w:rPr>
        <w:t>Uitvoering</w:t>
      </w:r>
    </w:p>
    <w:p w:rsidR="001304BF" w:rsidRPr="001304BF" w:rsidRDefault="001304BF" w:rsidP="001304BF">
      <w:pPr>
        <w:spacing w:after="0" w:line="240" w:lineRule="auto"/>
        <w:rPr>
          <w:lang w:val="nl"/>
        </w:rPr>
      </w:pPr>
      <w:r w:rsidRPr="001304BF">
        <w:rPr>
          <w:lang w:val="nl"/>
        </w:rPr>
        <w:t xml:space="preserve">Opstelling: de minimum vrije hoogte onder het elementen bedraagt </w:t>
      </w:r>
      <w:smartTag w:uri="urn:schemas-microsoft-com:office:smarttags" w:element="metricconverter">
        <w:smartTagPr>
          <w:attr w:name="ProductID" w:val="10 cm"/>
        </w:smartTagPr>
        <w:r w:rsidRPr="001304BF">
          <w:rPr>
            <w:lang w:val="nl"/>
          </w:rPr>
          <w:t>10 cm</w:t>
        </w:r>
      </w:smartTag>
      <w:r w:rsidRPr="001304BF">
        <w:rPr>
          <w:lang w:val="nl"/>
        </w:rPr>
        <w:t xml:space="preserve"> of volgens de voorschriften van de leverancier. De vrije hoogte tussen het element en de onderzijde van het raam bedraagt minstens 5 cm en </w:t>
      </w:r>
      <w:smartTag w:uri="urn:schemas-microsoft-com:office:smarttags" w:element="metricconverter">
        <w:smartTagPr>
          <w:attr w:name="ProductID" w:val="10 cm"/>
        </w:smartTagPr>
        <w:r w:rsidRPr="001304BF">
          <w:rPr>
            <w:lang w:val="nl"/>
          </w:rPr>
          <w:t>10 cm</w:t>
        </w:r>
      </w:smartTag>
      <w:r w:rsidRPr="001304BF">
        <w:rPr>
          <w:lang w:val="nl"/>
        </w:rPr>
        <w:t xml:space="preserve"> bij overstekende raamtabletten.</w:t>
      </w:r>
    </w:p>
    <w:p w:rsidR="001304BF" w:rsidRPr="001304BF" w:rsidRDefault="001304BF" w:rsidP="001304BF">
      <w:pPr>
        <w:spacing w:after="0" w:line="240" w:lineRule="auto"/>
        <w:rPr>
          <w:lang w:val="nl"/>
        </w:rPr>
      </w:pPr>
      <w:r w:rsidRPr="001304BF">
        <w:rPr>
          <w:lang w:val="nl"/>
        </w:rPr>
        <w:t>Montage: de bevestiging op de wand gebeurt d.m.v. van ophangbeugels.</w:t>
      </w:r>
    </w:p>
    <w:p w:rsidR="001304BF" w:rsidRPr="00B5712C" w:rsidRDefault="001304BF" w:rsidP="001304BF">
      <w:pPr>
        <w:pStyle w:val="Kop2"/>
        <w:numPr>
          <w:ilvl w:val="0"/>
          <w:numId w:val="0"/>
        </w:numPr>
        <w:rPr>
          <w:color w:val="C3004A" w:themeColor="accent4"/>
        </w:rPr>
      </w:pPr>
      <w:bookmarkStart w:id="157" w:name="_Toc461710932"/>
      <w:r>
        <w:rPr>
          <w:color w:val="C3004A" w:themeColor="accent4"/>
        </w:rPr>
        <w:t>65.53.</w:t>
      </w:r>
      <w:r>
        <w:rPr>
          <w:color w:val="C3004A" w:themeColor="accent4"/>
        </w:rPr>
        <w:tab/>
        <w:t>verwarmingselementen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vloerverwarming</w:t>
      </w:r>
      <w:bookmarkEnd w:id="157"/>
    </w:p>
    <w:p w:rsidR="00607168" w:rsidRPr="00607168" w:rsidRDefault="00607168" w:rsidP="00607168">
      <w:pPr>
        <w:spacing w:after="0" w:line="240" w:lineRule="auto"/>
        <w:rPr>
          <w:b/>
          <w:u w:val="single"/>
          <w:lang w:val="nl"/>
        </w:rPr>
      </w:pPr>
      <w:r w:rsidRPr="00607168">
        <w:rPr>
          <w:b/>
          <w:u w:val="single"/>
          <w:lang w:val="nl"/>
        </w:rPr>
        <w:t>Omschrijving</w:t>
      </w:r>
    </w:p>
    <w:p w:rsidR="00607168" w:rsidRPr="00607168" w:rsidRDefault="00607168" w:rsidP="00607168">
      <w:pPr>
        <w:spacing w:line="240" w:lineRule="auto"/>
      </w:pPr>
      <w:r w:rsidRPr="00607168">
        <w:rPr>
          <w:lang w:val="nl-BE"/>
        </w:rPr>
        <w:t>Leveren, plaatsen en inregelen van een systeem van lage temperatuursverwarming op basis van water via een buizensysteem ingebracht in de vloer met inbegrip van alle toebehoren.</w:t>
      </w:r>
    </w:p>
    <w:p w:rsidR="00607168" w:rsidRPr="00607168" w:rsidRDefault="00607168" w:rsidP="00607168">
      <w:pPr>
        <w:spacing w:after="0" w:line="240" w:lineRule="auto"/>
        <w:rPr>
          <w:b/>
          <w:u w:val="single"/>
          <w:lang w:val="nl"/>
        </w:rPr>
      </w:pPr>
      <w:r w:rsidRPr="00607168">
        <w:rPr>
          <w:b/>
          <w:u w:val="single"/>
          <w:lang w:val="nl"/>
        </w:rPr>
        <w:t>Meting</w:t>
      </w:r>
    </w:p>
    <w:p w:rsidR="00607168" w:rsidRPr="00607168" w:rsidRDefault="00607168" w:rsidP="00607168">
      <w:pPr>
        <w:spacing w:after="0" w:line="240" w:lineRule="auto"/>
        <w:rPr>
          <w:lang w:val="nl"/>
        </w:rPr>
      </w:pPr>
      <w:r w:rsidRPr="00607168">
        <w:rPr>
          <w:lang w:val="nl"/>
        </w:rPr>
        <w:t xml:space="preserve">meeteenheid: per m² </w:t>
      </w:r>
    </w:p>
    <w:p w:rsidR="00607168" w:rsidRPr="00607168" w:rsidRDefault="00607168" w:rsidP="00607168">
      <w:pPr>
        <w:spacing w:line="240" w:lineRule="auto"/>
        <w:rPr>
          <w:lang w:val="nl"/>
        </w:rPr>
      </w:pPr>
      <w:r w:rsidRPr="00607168">
        <w:rPr>
          <w:lang w:val="nl"/>
        </w:rPr>
        <w:t>aard van de overeenkomst: Forfaitaire Hoeveelheid (FH)</w:t>
      </w:r>
    </w:p>
    <w:p w:rsidR="00607168" w:rsidRPr="00607168" w:rsidRDefault="00607168" w:rsidP="00607168">
      <w:pPr>
        <w:spacing w:after="0" w:line="240" w:lineRule="auto"/>
        <w:rPr>
          <w:b/>
          <w:u w:val="single"/>
          <w:lang w:val="nl"/>
        </w:rPr>
      </w:pPr>
      <w:r w:rsidRPr="00607168">
        <w:rPr>
          <w:b/>
          <w:u w:val="single"/>
          <w:lang w:val="nl"/>
        </w:rPr>
        <w:t>Materiaal</w:t>
      </w:r>
    </w:p>
    <w:p w:rsidR="00607168" w:rsidRPr="00607168" w:rsidRDefault="00607168" w:rsidP="00607168">
      <w:pPr>
        <w:spacing w:after="0" w:line="240" w:lineRule="auto"/>
        <w:rPr>
          <w:lang w:val="nl"/>
        </w:rPr>
      </w:pPr>
      <w:r w:rsidRPr="00607168">
        <w:rPr>
          <w:lang w:val="nl"/>
        </w:rPr>
        <w:t>De toegepaste materialen vormen een systeem volledig aangeboden of met elementen aangenomen door de leverancier.</w:t>
      </w:r>
    </w:p>
    <w:p w:rsidR="00607168" w:rsidRPr="00607168" w:rsidRDefault="00607168" w:rsidP="00607168">
      <w:pPr>
        <w:spacing w:after="0" w:line="240" w:lineRule="auto"/>
        <w:rPr>
          <w:lang w:val="nl"/>
        </w:rPr>
      </w:pPr>
      <w:r w:rsidRPr="00607168">
        <w:rPr>
          <w:lang w:val="nl"/>
        </w:rPr>
        <w:t>Het systeem beschikt over een ATG (of gelijkwaardig).</w:t>
      </w:r>
    </w:p>
    <w:p w:rsidR="00607168" w:rsidRPr="00607168" w:rsidRDefault="00607168" w:rsidP="00607168">
      <w:pPr>
        <w:spacing w:after="0" w:line="240" w:lineRule="auto"/>
        <w:rPr>
          <w:lang w:val="nl"/>
        </w:rPr>
      </w:pPr>
      <w:r w:rsidRPr="00607168">
        <w:rPr>
          <w:lang w:val="nl"/>
        </w:rPr>
        <w:t>Een volledige systeembeschrijving, met technische fiches, technische goedkeuring en een berekeningsnota worden voorafgaandelijk ter goedkeuring voor gelegd aan het Bestuur.</w:t>
      </w:r>
    </w:p>
    <w:p w:rsidR="00607168" w:rsidRPr="00607168" w:rsidRDefault="00607168" w:rsidP="00607168">
      <w:pPr>
        <w:spacing w:after="0" w:line="240" w:lineRule="auto"/>
        <w:rPr>
          <w:lang w:val="nl"/>
        </w:rPr>
      </w:pPr>
      <w:r w:rsidRPr="00607168">
        <w:rPr>
          <w:lang w:val="nl"/>
        </w:rPr>
        <w:t xml:space="preserve">Maximale vloeroppervlaktetemperatuur: </w:t>
      </w:r>
      <w:smartTag w:uri="urn:schemas-microsoft-com:office:smarttags" w:element="metricconverter">
        <w:smartTagPr>
          <w:attr w:name="ProductID" w:val="29ﾰC"/>
        </w:smartTagPr>
        <w:r w:rsidRPr="00607168">
          <w:rPr>
            <w:lang w:val="nl"/>
          </w:rPr>
          <w:t>29°C</w:t>
        </w:r>
      </w:smartTag>
      <w:r w:rsidRPr="00607168">
        <w:rPr>
          <w:lang w:val="nl"/>
        </w:rPr>
        <w:t xml:space="preserve"> (</w:t>
      </w:r>
      <w:smartTag w:uri="urn:schemas-microsoft-com:office:smarttags" w:element="metricconverter">
        <w:smartTagPr>
          <w:attr w:name="ProductID" w:val="33ﾰC"/>
        </w:smartTagPr>
        <w:r w:rsidRPr="00607168">
          <w:rPr>
            <w:lang w:val="nl"/>
          </w:rPr>
          <w:t>33°C</w:t>
        </w:r>
      </w:smartTag>
      <w:r w:rsidRPr="00607168">
        <w:rPr>
          <w:lang w:val="nl"/>
        </w:rPr>
        <w:t xml:space="preserve"> in badkamers).</w:t>
      </w:r>
    </w:p>
    <w:p w:rsidR="00607168" w:rsidRPr="00607168" w:rsidRDefault="00607168" w:rsidP="00607168">
      <w:pPr>
        <w:spacing w:after="0" w:line="240" w:lineRule="auto"/>
        <w:rPr>
          <w:u w:val="single"/>
          <w:lang w:val="nl"/>
        </w:rPr>
      </w:pPr>
      <w:r w:rsidRPr="00607168">
        <w:rPr>
          <w:u w:val="single"/>
          <w:lang w:val="nl"/>
        </w:rPr>
        <w:t>Specificaties</w:t>
      </w:r>
    </w:p>
    <w:p w:rsidR="00607168" w:rsidRPr="00607168" w:rsidRDefault="00607168" w:rsidP="00607168">
      <w:pPr>
        <w:spacing w:after="0" w:line="240" w:lineRule="auto"/>
        <w:rPr>
          <w:lang w:val="nl"/>
        </w:rPr>
      </w:pPr>
      <w:r w:rsidRPr="00607168">
        <w:rPr>
          <w:lang w:val="nl"/>
        </w:rPr>
        <w:t>Systeem:</w:t>
      </w:r>
    </w:p>
    <w:p w:rsidR="00607168" w:rsidRPr="00607168" w:rsidRDefault="00607168" w:rsidP="00607168">
      <w:pPr>
        <w:spacing w:after="0" w:line="240" w:lineRule="auto"/>
      </w:pPr>
      <w:r w:rsidRPr="00607168">
        <w:rPr>
          <w:b/>
          <w:color w:val="0070C0"/>
        </w:rPr>
        <w:t>(ofwel)</w:t>
      </w:r>
      <w:r w:rsidRPr="00607168">
        <w:rPr>
          <w:b/>
        </w:rPr>
        <w:tab/>
      </w:r>
      <w:r w:rsidRPr="00607168">
        <w:t>nat (buizen volledig omhuld door de dekvloer)</w:t>
      </w:r>
    </w:p>
    <w:p w:rsidR="00607168" w:rsidRPr="00607168" w:rsidRDefault="00607168" w:rsidP="00607168">
      <w:pPr>
        <w:spacing w:after="0" w:line="240" w:lineRule="auto"/>
      </w:pPr>
      <w:r w:rsidRPr="00607168">
        <w:rPr>
          <w:b/>
          <w:color w:val="0070C0"/>
        </w:rPr>
        <w:lastRenderedPageBreak/>
        <w:t>(ofwel)</w:t>
      </w:r>
      <w:r w:rsidRPr="00607168">
        <w:rPr>
          <w:b/>
        </w:rPr>
        <w:tab/>
      </w:r>
      <w:r w:rsidRPr="00607168">
        <w:t>droog (buizen verzonken in isolatie) met warmte-verdeelplaten</w:t>
      </w:r>
    </w:p>
    <w:p w:rsidR="00607168" w:rsidRPr="00607168" w:rsidRDefault="00607168" w:rsidP="00607168">
      <w:pPr>
        <w:spacing w:after="0" w:line="240" w:lineRule="auto"/>
      </w:pPr>
      <w:r w:rsidRPr="00607168">
        <w:rPr>
          <w:b/>
          <w:color w:val="0070C0"/>
        </w:rPr>
        <w:t>(ofwel)</w:t>
      </w:r>
      <w:r w:rsidRPr="00607168">
        <w:rPr>
          <w:b/>
        </w:rPr>
        <w:tab/>
      </w:r>
      <w:r w:rsidRPr="00607168">
        <w:t>nat-droog (buizen gedeeltelijk omhuld door dekvloer)</w:t>
      </w:r>
    </w:p>
    <w:p w:rsidR="00607168" w:rsidRPr="00607168" w:rsidRDefault="00607168" w:rsidP="00607168">
      <w:pPr>
        <w:spacing w:after="0" w:line="240" w:lineRule="auto"/>
      </w:pPr>
      <w:r w:rsidRPr="00607168">
        <w:rPr>
          <w:b/>
          <w:color w:val="0070C0"/>
        </w:rPr>
        <w:t>(ofwel)</w:t>
      </w:r>
      <w:r w:rsidRPr="00607168">
        <w:rPr>
          <w:b/>
        </w:rPr>
        <w:tab/>
      </w:r>
      <w:r w:rsidRPr="00607168">
        <w:rPr>
          <w:lang w:val="nl"/>
        </w:rPr>
        <w:t>…</w:t>
      </w:r>
    </w:p>
    <w:p w:rsidR="00607168" w:rsidRPr="00607168" w:rsidRDefault="00607168" w:rsidP="00607168">
      <w:pPr>
        <w:spacing w:after="0" w:line="240" w:lineRule="auto"/>
        <w:rPr>
          <w:lang w:val="nl"/>
        </w:rPr>
      </w:pPr>
      <w:r w:rsidRPr="00607168">
        <w:rPr>
          <w:lang w:val="nl"/>
        </w:rPr>
        <w:t>Buizen:</w:t>
      </w:r>
    </w:p>
    <w:p w:rsidR="00607168" w:rsidRPr="00607168" w:rsidRDefault="00607168" w:rsidP="00607168">
      <w:pPr>
        <w:spacing w:after="0" w:line="240" w:lineRule="auto"/>
      </w:pPr>
      <w:r w:rsidRPr="00607168">
        <w:rPr>
          <w:b/>
          <w:color w:val="0070C0"/>
        </w:rPr>
        <w:t>(ofwel)</w:t>
      </w:r>
      <w:r w:rsidRPr="00607168">
        <w:rPr>
          <w:b/>
        </w:rPr>
        <w:tab/>
      </w:r>
      <w:r w:rsidRPr="00607168">
        <w:t>PE-X/alu/PE-X</w:t>
      </w:r>
    </w:p>
    <w:p w:rsidR="00607168" w:rsidRPr="00607168" w:rsidRDefault="00607168" w:rsidP="00607168">
      <w:pPr>
        <w:spacing w:after="0" w:line="240" w:lineRule="auto"/>
      </w:pPr>
      <w:r w:rsidRPr="00607168">
        <w:rPr>
          <w:b/>
          <w:color w:val="0070C0"/>
        </w:rPr>
        <w:t>(ofwel)</w:t>
      </w:r>
      <w:r w:rsidRPr="00607168">
        <w:rPr>
          <w:b/>
        </w:rPr>
        <w:tab/>
      </w:r>
      <w:r w:rsidRPr="00607168">
        <w:t>PE-X met EVAL zuurstofscherm</w:t>
      </w:r>
    </w:p>
    <w:p w:rsidR="00607168" w:rsidRPr="00607168" w:rsidRDefault="00607168" w:rsidP="00607168">
      <w:pPr>
        <w:spacing w:after="0" w:line="240" w:lineRule="auto"/>
        <w:rPr>
          <w:lang w:val="nl"/>
        </w:rPr>
      </w:pPr>
      <w:r w:rsidRPr="00607168">
        <w:rPr>
          <w:lang w:val="nl"/>
        </w:rPr>
        <w:t>De koppelingen zijn conform het systeem voorgeschreven door de leverancier en opgenomen in de ATG (of gelijkwaardig).</w:t>
      </w:r>
    </w:p>
    <w:p w:rsidR="00607168" w:rsidRPr="00607168" w:rsidRDefault="00607168" w:rsidP="00607168">
      <w:pPr>
        <w:spacing w:after="0" w:line="240" w:lineRule="auto"/>
        <w:rPr>
          <w:lang w:val="nl"/>
        </w:rPr>
      </w:pPr>
      <w:r w:rsidRPr="00607168">
        <w:rPr>
          <w:lang w:val="nl"/>
        </w:rPr>
        <w:t>Bevestiging buizen:</w:t>
      </w:r>
    </w:p>
    <w:p w:rsidR="00607168" w:rsidRPr="00607168" w:rsidRDefault="00607168" w:rsidP="00607168">
      <w:pPr>
        <w:spacing w:after="0" w:line="240" w:lineRule="auto"/>
      </w:pPr>
      <w:r w:rsidRPr="00607168">
        <w:rPr>
          <w:b/>
          <w:color w:val="0070C0"/>
        </w:rPr>
        <w:t>(ofwel)</w:t>
      </w:r>
      <w:r w:rsidRPr="00607168">
        <w:tab/>
        <w:t xml:space="preserve">noppenplaat (nat en nat-droog systemen), geschikt voor buisdiameters </w:t>
      </w:r>
      <w:r w:rsidRPr="00607168">
        <w:rPr>
          <w:color w:val="0070C0"/>
          <w:lang w:val="nl"/>
        </w:rPr>
        <w:t>16 / 17 / …</w:t>
      </w:r>
      <w:r w:rsidRPr="00607168">
        <w:rPr>
          <w:color w:val="0070C0"/>
        </w:rPr>
        <w:t xml:space="preserve"> </w:t>
      </w:r>
      <w:r w:rsidRPr="00607168">
        <w:t>mm</w:t>
      </w:r>
    </w:p>
    <w:p w:rsidR="00607168" w:rsidRPr="00607168" w:rsidRDefault="00607168" w:rsidP="00607168">
      <w:pPr>
        <w:spacing w:after="0" w:line="240" w:lineRule="auto"/>
      </w:pPr>
      <w:r w:rsidRPr="00607168">
        <w:rPr>
          <w:b/>
          <w:color w:val="0070C0"/>
        </w:rPr>
        <w:t>(ofwel)</w:t>
      </w:r>
      <w:r w:rsidRPr="00607168">
        <w:tab/>
        <w:t xml:space="preserve">PE-folie (nat systeem) met rastermarkering en beugels (trackers) </w:t>
      </w:r>
    </w:p>
    <w:p w:rsidR="00607168" w:rsidRPr="00607168" w:rsidRDefault="00607168" w:rsidP="00607168">
      <w:pPr>
        <w:spacing w:after="0" w:line="240" w:lineRule="auto"/>
      </w:pPr>
      <w:r w:rsidRPr="00607168">
        <w:rPr>
          <w:b/>
          <w:color w:val="0070C0"/>
        </w:rPr>
        <w:t>(ofwel)</w:t>
      </w:r>
      <w:r w:rsidRPr="00607168">
        <w:tab/>
        <w:t xml:space="preserve">draadmat (nat systeem): 15x15 of 10x10 met clips of binddraad </w:t>
      </w:r>
    </w:p>
    <w:p w:rsidR="00607168" w:rsidRPr="00607168" w:rsidRDefault="00607168" w:rsidP="00607168">
      <w:pPr>
        <w:spacing w:after="0" w:line="240" w:lineRule="auto"/>
      </w:pPr>
      <w:r w:rsidRPr="00607168">
        <w:rPr>
          <w:b/>
          <w:color w:val="0070C0"/>
        </w:rPr>
        <w:t>(ofwel)</w:t>
      </w:r>
      <w:r w:rsidRPr="00607168">
        <w:tab/>
        <w:t>montageprofielen (nat systeem) in kunststof</w:t>
      </w:r>
    </w:p>
    <w:p w:rsidR="00607168" w:rsidRPr="00607168" w:rsidRDefault="00607168" w:rsidP="00607168">
      <w:pPr>
        <w:spacing w:after="0" w:line="240" w:lineRule="auto"/>
        <w:rPr>
          <w:color w:val="0070C0"/>
          <w:lang w:val="nl"/>
        </w:rPr>
      </w:pPr>
      <w:r w:rsidRPr="00607168">
        <w:rPr>
          <w:b/>
          <w:color w:val="0070C0"/>
        </w:rPr>
        <w:t>(ofwel)</w:t>
      </w:r>
      <w:r w:rsidRPr="00607168">
        <w:tab/>
        <w:t xml:space="preserve">geprofileerde isolatieplaten (droog systeem) met warmte verdeelprofielen uit </w:t>
      </w:r>
      <w:r w:rsidRPr="00607168">
        <w:rPr>
          <w:color w:val="0070C0"/>
          <w:lang w:val="nl"/>
        </w:rPr>
        <w:t>verzinkt staal /</w:t>
      </w:r>
    </w:p>
    <w:p w:rsidR="00607168" w:rsidRPr="00607168" w:rsidRDefault="00607168" w:rsidP="00607168">
      <w:pPr>
        <w:spacing w:after="0" w:line="240" w:lineRule="auto"/>
        <w:ind w:left="1134"/>
        <w:rPr>
          <w:color w:val="0070C0"/>
        </w:rPr>
      </w:pPr>
      <w:r w:rsidRPr="00607168">
        <w:rPr>
          <w:color w:val="0070C0"/>
          <w:lang w:val="nl"/>
        </w:rPr>
        <w:t>aluminium /...</w:t>
      </w:r>
    </w:p>
    <w:p w:rsidR="00607168" w:rsidRPr="00607168" w:rsidRDefault="00607168" w:rsidP="00607168">
      <w:pPr>
        <w:spacing w:after="0" w:line="240" w:lineRule="auto"/>
        <w:rPr>
          <w:color w:val="0070C0"/>
        </w:rPr>
      </w:pPr>
      <w:r w:rsidRPr="00607168">
        <w:rPr>
          <w:b/>
          <w:color w:val="0070C0"/>
        </w:rPr>
        <w:t>(ofwel)</w:t>
      </w:r>
      <w:r w:rsidRPr="00607168">
        <w:rPr>
          <w:color w:val="0070C0"/>
        </w:rPr>
        <w:tab/>
      </w:r>
      <w:r w:rsidRPr="00607168">
        <w:rPr>
          <w:color w:val="0070C0"/>
          <w:lang w:val="nl"/>
        </w:rPr>
        <w:t>…</w:t>
      </w:r>
    </w:p>
    <w:p w:rsidR="00607168" w:rsidRPr="00607168" w:rsidRDefault="00607168" w:rsidP="00607168">
      <w:pPr>
        <w:spacing w:after="0" w:line="240" w:lineRule="auto"/>
        <w:rPr>
          <w:lang w:val="nl"/>
        </w:rPr>
      </w:pPr>
      <w:r w:rsidRPr="00607168">
        <w:rPr>
          <w:lang w:val="nl"/>
        </w:rPr>
        <w:t>Isolatie:</w:t>
      </w:r>
    </w:p>
    <w:p w:rsidR="00607168" w:rsidRPr="00E75C00" w:rsidRDefault="00607168" w:rsidP="00E75C00">
      <w:pPr>
        <w:pStyle w:val="Lijstalinea"/>
        <w:numPr>
          <w:ilvl w:val="0"/>
          <w:numId w:val="105"/>
        </w:numPr>
        <w:rPr>
          <w:rFonts w:asciiTheme="minorHAnsi" w:hAnsiTheme="minorHAnsi"/>
          <w:sz w:val="22"/>
          <w:szCs w:val="22"/>
        </w:rPr>
      </w:pPr>
      <w:r w:rsidRPr="00E75C00">
        <w:rPr>
          <w:rFonts w:asciiTheme="minorHAnsi" w:hAnsiTheme="minorHAnsi"/>
          <w:sz w:val="22"/>
          <w:szCs w:val="22"/>
        </w:rPr>
        <w:t xml:space="preserve">randisolatie: PE-schuim; dikte: </w:t>
      </w:r>
      <w:r w:rsidRPr="00E75C00">
        <w:rPr>
          <w:rFonts w:asciiTheme="minorHAnsi" w:hAnsiTheme="minorHAnsi"/>
          <w:color w:val="0070C0"/>
          <w:sz w:val="22"/>
          <w:szCs w:val="22"/>
          <w:lang w:val="nl"/>
        </w:rPr>
        <w:t>volgens</w:t>
      </w:r>
      <w:r w:rsidRPr="00E75C00">
        <w:rPr>
          <w:rFonts w:asciiTheme="minorHAnsi" w:hAnsiTheme="minorHAnsi"/>
          <w:color w:val="0070C0"/>
          <w:sz w:val="22"/>
          <w:szCs w:val="22"/>
        </w:rPr>
        <w:t xml:space="preserve"> </w:t>
      </w:r>
      <w:r w:rsidRPr="00E75C00">
        <w:rPr>
          <w:rFonts w:asciiTheme="minorHAnsi" w:hAnsiTheme="minorHAnsi"/>
          <w:color w:val="0070C0"/>
          <w:sz w:val="22"/>
          <w:szCs w:val="22"/>
          <w:lang w:val="nl"/>
        </w:rPr>
        <w:t xml:space="preserve">systeem / … </w:t>
      </w:r>
      <w:r w:rsidRPr="00E75C00">
        <w:rPr>
          <w:rFonts w:asciiTheme="minorHAnsi" w:hAnsiTheme="minorHAnsi"/>
          <w:sz w:val="22"/>
          <w:szCs w:val="22"/>
          <w:lang w:val="nl"/>
        </w:rPr>
        <w:t>mm</w:t>
      </w:r>
    </w:p>
    <w:p w:rsidR="00607168" w:rsidRPr="00E75C00" w:rsidRDefault="00607168" w:rsidP="00E75C00">
      <w:pPr>
        <w:pStyle w:val="Lijstalinea"/>
        <w:numPr>
          <w:ilvl w:val="0"/>
          <w:numId w:val="105"/>
        </w:numPr>
        <w:rPr>
          <w:rFonts w:asciiTheme="minorHAnsi" w:hAnsiTheme="minorHAnsi"/>
          <w:sz w:val="22"/>
          <w:szCs w:val="22"/>
          <w:lang w:val="nl"/>
        </w:rPr>
      </w:pPr>
      <w:r w:rsidRPr="00E75C00">
        <w:rPr>
          <w:rFonts w:asciiTheme="minorHAnsi" w:hAnsiTheme="minorHAnsi"/>
          <w:sz w:val="22"/>
          <w:szCs w:val="22"/>
          <w:lang w:val="nl-NL"/>
        </w:rPr>
        <w:t xml:space="preserve">vlakke platen: </w:t>
      </w:r>
      <w:r w:rsidRPr="00E75C00">
        <w:rPr>
          <w:rFonts w:asciiTheme="minorHAnsi" w:hAnsiTheme="minorHAnsi"/>
          <w:color w:val="0070C0"/>
          <w:sz w:val="22"/>
          <w:szCs w:val="22"/>
          <w:lang w:val="nl"/>
        </w:rPr>
        <w:t>EPS (</w:t>
      </w:r>
      <w:r w:rsidRPr="00E75C00">
        <w:rPr>
          <w:rFonts w:asciiTheme="minorHAnsi" w:hAnsiTheme="minorHAnsi"/>
          <w:sz w:val="22"/>
          <w:szCs w:val="22"/>
        </w:rPr>
        <w:sym w:font="Symbol" w:char="F06C"/>
      </w:r>
      <w:r w:rsidRPr="00E75C00">
        <w:rPr>
          <w:rFonts w:asciiTheme="minorHAnsi" w:hAnsiTheme="minorHAnsi"/>
          <w:color w:val="0070C0"/>
          <w:sz w:val="22"/>
          <w:szCs w:val="22"/>
          <w:lang w:val="nl"/>
        </w:rPr>
        <w:t xml:space="preserve"> </w:t>
      </w:r>
      <w:r w:rsidRPr="00E75C00">
        <w:rPr>
          <w:rFonts w:asciiTheme="minorHAnsi" w:hAnsiTheme="minorHAnsi"/>
          <w:sz w:val="22"/>
          <w:szCs w:val="22"/>
        </w:rPr>
        <w:sym w:font="Symbol" w:char="F0A3"/>
      </w:r>
      <w:r w:rsidRPr="00E75C00">
        <w:rPr>
          <w:rFonts w:asciiTheme="minorHAnsi" w:hAnsiTheme="minorHAnsi"/>
          <w:color w:val="0070C0"/>
          <w:sz w:val="22"/>
          <w:szCs w:val="22"/>
          <w:lang w:val="nl"/>
        </w:rPr>
        <w:t xml:space="preserve"> 0,035 W/mK) / … </w:t>
      </w:r>
      <w:r w:rsidRPr="00E75C00">
        <w:rPr>
          <w:rFonts w:asciiTheme="minorHAnsi" w:hAnsiTheme="minorHAnsi"/>
          <w:sz w:val="22"/>
          <w:szCs w:val="22"/>
          <w:lang w:val="nl-NL"/>
        </w:rPr>
        <w:t>met dikte</w:t>
      </w:r>
      <w:r w:rsidRPr="00E75C00">
        <w:rPr>
          <w:rFonts w:asciiTheme="minorHAnsi" w:hAnsiTheme="minorHAnsi"/>
          <w:sz w:val="22"/>
          <w:szCs w:val="22"/>
          <w:lang w:val="nl"/>
        </w:rPr>
        <w:t xml:space="preserve">: </w:t>
      </w:r>
      <w:r w:rsidRPr="00E75C00">
        <w:rPr>
          <w:rFonts w:asciiTheme="minorHAnsi" w:hAnsiTheme="minorHAnsi"/>
          <w:color w:val="0070C0"/>
          <w:sz w:val="22"/>
          <w:szCs w:val="22"/>
          <w:lang w:val="nl"/>
        </w:rPr>
        <w:t xml:space="preserve">2 / 4 / … </w:t>
      </w:r>
      <w:r w:rsidRPr="00E75C00">
        <w:rPr>
          <w:rFonts w:asciiTheme="minorHAnsi" w:hAnsiTheme="minorHAnsi"/>
          <w:sz w:val="22"/>
          <w:szCs w:val="22"/>
          <w:lang w:val="nl"/>
        </w:rPr>
        <w:t>cm</w:t>
      </w:r>
    </w:p>
    <w:p w:rsidR="00607168" w:rsidRPr="00E75C00" w:rsidRDefault="00607168" w:rsidP="00E75C00">
      <w:pPr>
        <w:pStyle w:val="Lijstalinea"/>
        <w:numPr>
          <w:ilvl w:val="0"/>
          <w:numId w:val="105"/>
        </w:numPr>
        <w:rPr>
          <w:rFonts w:asciiTheme="minorHAnsi" w:hAnsiTheme="minorHAnsi"/>
          <w:sz w:val="22"/>
          <w:szCs w:val="22"/>
        </w:rPr>
      </w:pPr>
      <w:r w:rsidRPr="00E75C00">
        <w:rPr>
          <w:rFonts w:asciiTheme="minorHAnsi" w:hAnsiTheme="minorHAnsi"/>
          <w:sz w:val="22"/>
          <w:szCs w:val="22"/>
        </w:rPr>
        <w:t>randisolatie en vlakke platen worden afgedekt met PE-folie (</w:t>
      </w:r>
      <w:smartTag w:uri="urn:schemas-microsoft-com:office:smarttags" w:element="metricconverter">
        <w:smartTagPr>
          <w:attr w:name="ProductID" w:val="0.2 mm"/>
        </w:smartTagPr>
        <w:r w:rsidRPr="00E75C00">
          <w:rPr>
            <w:rFonts w:asciiTheme="minorHAnsi" w:hAnsiTheme="minorHAnsi"/>
            <w:sz w:val="22"/>
            <w:szCs w:val="22"/>
          </w:rPr>
          <w:t>0.2 mm</w:t>
        </w:r>
      </w:smartTag>
      <w:r w:rsidRPr="00E75C00">
        <w:rPr>
          <w:rFonts w:asciiTheme="minorHAnsi" w:hAnsiTheme="minorHAnsi"/>
          <w:sz w:val="22"/>
          <w:szCs w:val="22"/>
        </w:rPr>
        <w:t>)</w:t>
      </w:r>
    </w:p>
    <w:p w:rsidR="00607168" w:rsidRPr="00607168" w:rsidRDefault="00607168" w:rsidP="00607168">
      <w:pPr>
        <w:spacing w:after="0" w:line="240" w:lineRule="auto"/>
        <w:rPr>
          <w:lang w:val="nl"/>
        </w:rPr>
      </w:pPr>
      <w:r w:rsidRPr="00607168">
        <w:rPr>
          <w:lang w:val="nl"/>
        </w:rPr>
        <w:t>Collectoren voor aansluiting van aanvoer en retour van de verwarmingslussen, inbegrepen de regelventielen, afsluitkranen, ophangbeugels, ontluchters, eindstukken en aflaatkranen.</w:t>
      </w:r>
    </w:p>
    <w:p w:rsidR="00607168" w:rsidRPr="00607168" w:rsidRDefault="00E75C00" w:rsidP="00E75C00">
      <w:pPr>
        <w:spacing w:after="0" w:line="240" w:lineRule="auto"/>
        <w:ind w:left="567"/>
        <w:rPr>
          <w:lang w:val="nl"/>
        </w:rPr>
      </w:pPr>
      <w:r>
        <w:t>Aantal lussen:</w:t>
      </w:r>
      <w:r w:rsidR="00607168" w:rsidRPr="00607168">
        <w:rPr>
          <w:color w:val="0070C0"/>
          <w:lang w:val="nl"/>
        </w:rPr>
        <w:t xml:space="preserve"> …</w:t>
      </w:r>
    </w:p>
    <w:p w:rsidR="00607168" w:rsidRPr="00607168" w:rsidRDefault="00607168" w:rsidP="00E75C00">
      <w:pPr>
        <w:spacing w:line="240" w:lineRule="auto"/>
        <w:ind w:left="567"/>
        <w:rPr>
          <w:color w:val="0070C0"/>
        </w:rPr>
      </w:pPr>
      <w:r w:rsidRPr="00607168">
        <w:t xml:space="preserve">Materiaal: </w:t>
      </w:r>
      <w:r w:rsidRPr="00607168">
        <w:rPr>
          <w:color w:val="0070C0"/>
          <w:lang w:val="nl"/>
        </w:rPr>
        <w:t>messing / staal/ …</w:t>
      </w:r>
    </w:p>
    <w:p w:rsidR="00607168" w:rsidRPr="00607168" w:rsidRDefault="00607168" w:rsidP="00607168">
      <w:pPr>
        <w:spacing w:after="0" w:line="240" w:lineRule="auto"/>
        <w:rPr>
          <w:u w:val="single"/>
          <w:lang w:val="nl"/>
        </w:rPr>
      </w:pPr>
      <w:r w:rsidRPr="00607168">
        <w:rPr>
          <w:u w:val="single"/>
          <w:lang w:val="nl"/>
        </w:rPr>
        <w:t>Aanvullende specificaties (te schrappen door ontwerper indien niet van toepassing)</w:t>
      </w:r>
    </w:p>
    <w:p w:rsidR="00607168" w:rsidRPr="00607168" w:rsidRDefault="00607168" w:rsidP="00607168">
      <w:pPr>
        <w:spacing w:after="0" w:line="240" w:lineRule="auto"/>
        <w:rPr>
          <w:lang w:val="nl"/>
        </w:rPr>
      </w:pPr>
      <w:r w:rsidRPr="00607168">
        <w:rPr>
          <w:lang w:val="nl"/>
        </w:rPr>
        <w:t>De collectoren worden per lus voorzien van een debietmeter.</w:t>
      </w:r>
    </w:p>
    <w:p w:rsidR="00607168" w:rsidRPr="00607168" w:rsidRDefault="00607168" w:rsidP="00607168">
      <w:pPr>
        <w:spacing w:after="0" w:line="240" w:lineRule="auto"/>
        <w:rPr>
          <w:lang w:val="nl"/>
        </w:rPr>
      </w:pPr>
      <w:r w:rsidRPr="00607168">
        <w:rPr>
          <w:lang w:val="nl"/>
        </w:rPr>
        <w:t>De collectoren worden voorzien van een pompgroep bestaande uit een pomp, een maximumthermostaat, een thermostatisch regelventiel en aanvoerthermometer.</w:t>
      </w:r>
    </w:p>
    <w:p w:rsidR="00607168" w:rsidRPr="00607168" w:rsidRDefault="00607168" w:rsidP="00607168">
      <w:pPr>
        <w:spacing w:after="0" w:line="240" w:lineRule="auto"/>
        <w:rPr>
          <w:lang w:val="nl"/>
        </w:rPr>
      </w:pPr>
      <w:r w:rsidRPr="00607168">
        <w:rPr>
          <w:lang w:val="nl"/>
        </w:rPr>
        <w:t xml:space="preserve">De collector is volledig gescheiden van het primair circuit via een warmtewisselaar en voorzien van een afzonderlijk expansievat (inhoud: </w:t>
      </w:r>
      <w:r w:rsidRPr="00E75C00">
        <w:rPr>
          <w:color w:val="0070C0"/>
          <w:lang w:val="nl"/>
        </w:rPr>
        <w:t xml:space="preserve">… </w:t>
      </w:r>
      <w:r w:rsidRPr="00607168">
        <w:rPr>
          <w:lang w:val="nl"/>
        </w:rPr>
        <w:t>liter), overdrukbeveiliging, ….</w:t>
      </w:r>
    </w:p>
    <w:p w:rsidR="00607168" w:rsidRPr="00607168" w:rsidRDefault="00607168" w:rsidP="00607168">
      <w:pPr>
        <w:spacing w:after="0" w:line="240" w:lineRule="auto"/>
        <w:rPr>
          <w:lang w:val="nl"/>
        </w:rPr>
      </w:pPr>
      <w:r w:rsidRPr="00607168">
        <w:rPr>
          <w:lang w:val="nl"/>
        </w:rPr>
        <w:t>De collectoren worden ingebouwd in een wandverdeelkast.</w:t>
      </w:r>
    </w:p>
    <w:p w:rsidR="00607168" w:rsidRPr="00607168" w:rsidRDefault="00607168" w:rsidP="00607168">
      <w:pPr>
        <w:spacing w:after="0" w:line="240" w:lineRule="auto"/>
        <w:rPr>
          <w:lang w:val="nl"/>
        </w:rPr>
      </w:pPr>
      <w:r w:rsidRPr="00607168">
        <w:rPr>
          <w:lang w:val="nl"/>
        </w:rPr>
        <w:t>Regeling voor zonesturing (volgens plannen):</w:t>
      </w:r>
    </w:p>
    <w:p w:rsidR="00607168" w:rsidRPr="00607168" w:rsidRDefault="00607168" w:rsidP="00E75C00">
      <w:pPr>
        <w:spacing w:line="240" w:lineRule="auto"/>
        <w:rPr>
          <w:lang w:val="nl"/>
        </w:rPr>
      </w:pPr>
      <w:r w:rsidRPr="00607168">
        <w:t xml:space="preserve">Aantal zones: </w:t>
      </w:r>
      <w:r w:rsidRPr="00E75C00">
        <w:rPr>
          <w:color w:val="0070C0"/>
          <w:lang w:val="nl"/>
        </w:rPr>
        <w:t>1 / 2 / 3</w:t>
      </w:r>
    </w:p>
    <w:p w:rsidR="00607168" w:rsidRPr="00607168" w:rsidRDefault="00607168" w:rsidP="00607168">
      <w:pPr>
        <w:spacing w:after="0" w:line="240" w:lineRule="auto"/>
        <w:rPr>
          <w:b/>
          <w:u w:val="single"/>
          <w:lang w:val="nl"/>
        </w:rPr>
      </w:pPr>
      <w:r w:rsidRPr="00607168">
        <w:rPr>
          <w:b/>
          <w:u w:val="single"/>
          <w:lang w:val="nl"/>
        </w:rPr>
        <w:t>Uitvoering</w:t>
      </w:r>
    </w:p>
    <w:p w:rsidR="00607168" w:rsidRPr="00607168" w:rsidRDefault="00607168" w:rsidP="00607168">
      <w:pPr>
        <w:spacing w:after="0" w:line="240" w:lineRule="auto"/>
        <w:rPr>
          <w:lang w:val="nl"/>
        </w:rPr>
      </w:pPr>
      <w:r w:rsidRPr="00607168">
        <w:rPr>
          <w:lang w:val="nl"/>
        </w:rPr>
        <w:t>Het systeem wordt gedimensioneerd en uitgevoerd volgens:</w:t>
      </w:r>
    </w:p>
    <w:p w:rsidR="00607168" w:rsidRPr="00EA4542" w:rsidRDefault="00607168" w:rsidP="00EA4542">
      <w:pPr>
        <w:pStyle w:val="Lijstalinea"/>
        <w:numPr>
          <w:ilvl w:val="0"/>
          <w:numId w:val="106"/>
        </w:numPr>
        <w:rPr>
          <w:rFonts w:asciiTheme="minorHAnsi" w:hAnsiTheme="minorHAnsi"/>
          <w:sz w:val="22"/>
          <w:szCs w:val="22"/>
        </w:rPr>
      </w:pPr>
      <w:r w:rsidRPr="00EA4542">
        <w:rPr>
          <w:rFonts w:asciiTheme="minorHAnsi" w:hAnsiTheme="minorHAnsi"/>
          <w:sz w:val="22"/>
          <w:szCs w:val="22"/>
        </w:rPr>
        <w:t>NBN EN 1264-3 - Ingebouwde oppervlakteverwarmings- en koelsystemen met waterdoorstroming - Deel 3: Dimensionering.</w:t>
      </w:r>
    </w:p>
    <w:p w:rsidR="00607168" w:rsidRPr="00EA4542" w:rsidRDefault="00607168" w:rsidP="00EA4542">
      <w:pPr>
        <w:pStyle w:val="Lijstalinea"/>
        <w:numPr>
          <w:ilvl w:val="0"/>
          <w:numId w:val="106"/>
        </w:numPr>
        <w:rPr>
          <w:rFonts w:asciiTheme="minorHAnsi" w:hAnsiTheme="minorHAnsi"/>
          <w:sz w:val="22"/>
          <w:szCs w:val="22"/>
        </w:rPr>
      </w:pPr>
      <w:r w:rsidRPr="00EA4542">
        <w:rPr>
          <w:rFonts w:asciiTheme="minorHAnsi" w:hAnsiTheme="minorHAnsi"/>
          <w:sz w:val="22"/>
          <w:szCs w:val="22"/>
        </w:rPr>
        <w:t>NBN EN 1264-5 - Ingebouwde oppervlakteverwarmings- en koelsystemen met waterdoorstroming - Deel 5: Verwarmen en koelen ingebouwd in vloeren, plafonds en muren - Bepaling van het warmtevermogen.</w:t>
      </w:r>
    </w:p>
    <w:p w:rsidR="00607168" w:rsidRPr="00EA4542" w:rsidRDefault="00607168" w:rsidP="00EA4542">
      <w:pPr>
        <w:pStyle w:val="Lijstalinea"/>
        <w:numPr>
          <w:ilvl w:val="0"/>
          <w:numId w:val="106"/>
        </w:numPr>
        <w:rPr>
          <w:rFonts w:asciiTheme="minorHAnsi" w:hAnsiTheme="minorHAnsi"/>
          <w:sz w:val="22"/>
          <w:szCs w:val="22"/>
        </w:rPr>
      </w:pPr>
      <w:r w:rsidRPr="00EA4542">
        <w:rPr>
          <w:rFonts w:asciiTheme="minorHAnsi" w:hAnsiTheme="minorHAnsi"/>
          <w:sz w:val="22"/>
          <w:szCs w:val="22"/>
        </w:rPr>
        <w:t>NBN EN 1264-4 - Ingebouwde oppervlakteverwarmings- en koelsystemen met waterdoorstroming - Deel 4: Installatie.</w:t>
      </w:r>
    </w:p>
    <w:p w:rsidR="00607168" w:rsidRPr="00607168" w:rsidRDefault="00607168" w:rsidP="00607168">
      <w:pPr>
        <w:spacing w:after="0" w:line="240" w:lineRule="auto"/>
        <w:rPr>
          <w:lang w:val="nl"/>
        </w:rPr>
      </w:pPr>
      <w:r w:rsidRPr="00607168">
        <w:rPr>
          <w:lang w:val="nl"/>
        </w:rPr>
        <w:t>Om grotere thermische spanningen bij de opstart van het vloerverwarmingssysteem te vermijden, is het belangrijk dat de temperatuur geleidelijk aan opgevoerd wordt bij de opstart (in stappen van 5°C per dag). Het opstartschema van de fabrikant van het vloerverwarmingssysteem moet nauwgezet opgevolgd worden.</w:t>
      </w:r>
    </w:p>
    <w:p w:rsidR="00607168" w:rsidRPr="00607168" w:rsidRDefault="00607168" w:rsidP="00607168">
      <w:pPr>
        <w:spacing w:after="0" w:line="240" w:lineRule="auto"/>
        <w:rPr>
          <w:lang w:val="nl"/>
        </w:rPr>
      </w:pPr>
      <w:r w:rsidRPr="00607168">
        <w:rPr>
          <w:lang w:val="nl"/>
        </w:rPr>
        <w:t>Het vloerverwarmingssysteem moet, vóór het aanbrengen van de betegeling, een eerste maal een opwarming- en afkoelingcyclus doorlopen.</w:t>
      </w:r>
    </w:p>
    <w:p w:rsidR="00EA4542" w:rsidRPr="00B5712C" w:rsidRDefault="00EA4542" w:rsidP="00EA4542">
      <w:pPr>
        <w:pStyle w:val="Kop2"/>
        <w:numPr>
          <w:ilvl w:val="0"/>
          <w:numId w:val="0"/>
        </w:numPr>
        <w:rPr>
          <w:color w:val="C3004A" w:themeColor="accent4"/>
        </w:rPr>
      </w:pPr>
      <w:bookmarkStart w:id="158" w:name="_Toc461710933"/>
      <w:r>
        <w:rPr>
          <w:color w:val="C3004A" w:themeColor="accent4"/>
        </w:rPr>
        <w:lastRenderedPageBreak/>
        <w:t>65.60.</w:t>
      </w:r>
      <w:r>
        <w:rPr>
          <w:color w:val="C3004A" w:themeColor="accent4"/>
        </w:rPr>
        <w:tab/>
        <w:t>warmteregeling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algemeen</w:t>
      </w:r>
      <w:bookmarkEnd w:id="158"/>
    </w:p>
    <w:p w:rsidR="004070F1" w:rsidRPr="004070F1" w:rsidRDefault="004070F1" w:rsidP="004070F1">
      <w:pPr>
        <w:spacing w:after="0" w:line="240" w:lineRule="auto"/>
        <w:rPr>
          <w:b/>
          <w:u w:val="single"/>
          <w:lang w:val="nl"/>
        </w:rPr>
      </w:pPr>
      <w:r w:rsidRPr="004070F1">
        <w:rPr>
          <w:b/>
          <w:u w:val="single"/>
          <w:lang w:val="nl"/>
        </w:rPr>
        <w:t>Omschrijving</w:t>
      </w:r>
    </w:p>
    <w:p w:rsidR="004070F1" w:rsidRDefault="004070F1" w:rsidP="004070F1">
      <w:pPr>
        <w:spacing w:after="0" w:line="240" w:lineRule="auto"/>
        <w:rPr>
          <w:lang w:val="nl"/>
        </w:rPr>
      </w:pPr>
      <w:r w:rsidRPr="004070F1">
        <w:rPr>
          <w:lang w:val="nl"/>
        </w:rPr>
        <w:t xml:space="preserve">Alle werken en leveringen voor het gebruiksklaar installeren van de gebruikelijke meet- en/of regeltoestellen vereist voor een goede werking van de installatie. Zij worden gemonteerd en afgesteld tot hun perfecte werking binnen de installatie. </w:t>
      </w:r>
    </w:p>
    <w:p w:rsidR="004070F1" w:rsidRPr="00B5712C" w:rsidRDefault="004070F1" w:rsidP="004070F1">
      <w:pPr>
        <w:pStyle w:val="Kop2"/>
        <w:numPr>
          <w:ilvl w:val="0"/>
          <w:numId w:val="0"/>
        </w:numPr>
        <w:rPr>
          <w:color w:val="C3004A" w:themeColor="accent4"/>
        </w:rPr>
      </w:pPr>
      <w:bookmarkStart w:id="159" w:name="_Toc461710934"/>
      <w:r>
        <w:rPr>
          <w:color w:val="C3004A" w:themeColor="accent4"/>
        </w:rPr>
        <w:t>65.61.</w:t>
      </w:r>
      <w:r>
        <w:rPr>
          <w:color w:val="C3004A" w:themeColor="accent4"/>
        </w:rPr>
        <w:tab/>
        <w:t>warmteregeling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radiatorkranen</w:t>
      </w:r>
      <w:bookmarkEnd w:id="159"/>
    </w:p>
    <w:p w:rsidR="004070F1" w:rsidRPr="004070F1" w:rsidRDefault="004070F1" w:rsidP="004070F1">
      <w:pPr>
        <w:spacing w:after="0" w:line="240" w:lineRule="auto"/>
        <w:rPr>
          <w:b/>
          <w:u w:val="single"/>
          <w:lang w:val="nl"/>
        </w:rPr>
      </w:pPr>
      <w:r w:rsidRPr="004070F1">
        <w:rPr>
          <w:b/>
          <w:u w:val="single"/>
          <w:lang w:val="nl"/>
        </w:rPr>
        <w:t>Meting</w:t>
      </w:r>
    </w:p>
    <w:p w:rsidR="004070F1" w:rsidRPr="004070F1" w:rsidRDefault="004070F1" w:rsidP="004070F1">
      <w:pPr>
        <w:spacing w:after="0" w:line="240" w:lineRule="auto"/>
        <w:rPr>
          <w:lang w:val="nl"/>
        </w:rPr>
      </w:pPr>
      <w:r w:rsidRPr="004070F1">
        <w:rPr>
          <w:lang w:val="nl"/>
        </w:rPr>
        <w:t>meeteenheid: per stuk</w:t>
      </w:r>
    </w:p>
    <w:p w:rsidR="004070F1" w:rsidRPr="004070F1" w:rsidRDefault="004070F1" w:rsidP="004070F1">
      <w:pPr>
        <w:spacing w:after="0" w:line="240" w:lineRule="auto"/>
        <w:rPr>
          <w:lang w:val="nl"/>
        </w:rPr>
      </w:pPr>
      <w:r w:rsidRPr="004070F1">
        <w:rPr>
          <w:lang w:val="nl"/>
        </w:rPr>
        <w:t xml:space="preserve">meetcode: per </w:t>
      </w:r>
      <w:r w:rsidRPr="004070F1">
        <w:rPr>
          <w:color w:val="0070C0"/>
          <w:lang w:val="nl"/>
        </w:rPr>
        <w:t>kraanset / verwarmingslichaam</w:t>
      </w:r>
    </w:p>
    <w:p w:rsidR="004070F1" w:rsidRPr="004070F1" w:rsidRDefault="004070F1" w:rsidP="004070F1">
      <w:pPr>
        <w:spacing w:line="240" w:lineRule="auto"/>
        <w:rPr>
          <w:lang w:val="nl"/>
        </w:rPr>
      </w:pPr>
      <w:r w:rsidRPr="004070F1">
        <w:rPr>
          <w:lang w:val="nl"/>
        </w:rPr>
        <w:t>aard van de overeenkomst: Forfaitaire Hoeveelheid (FH)</w:t>
      </w:r>
    </w:p>
    <w:p w:rsidR="004070F1" w:rsidRPr="004070F1" w:rsidRDefault="004070F1" w:rsidP="004070F1">
      <w:pPr>
        <w:spacing w:after="0" w:line="240" w:lineRule="auto"/>
        <w:rPr>
          <w:b/>
          <w:u w:val="single"/>
          <w:lang w:val="nl"/>
        </w:rPr>
      </w:pPr>
      <w:r w:rsidRPr="004070F1">
        <w:rPr>
          <w:b/>
          <w:u w:val="single"/>
          <w:lang w:val="nl"/>
        </w:rPr>
        <w:t>Materiaal</w:t>
      </w:r>
    </w:p>
    <w:p w:rsidR="004070F1" w:rsidRPr="004070F1" w:rsidRDefault="004070F1" w:rsidP="004070F1">
      <w:pPr>
        <w:spacing w:after="0" w:line="240" w:lineRule="auto"/>
        <w:rPr>
          <w:lang w:val="nl"/>
        </w:rPr>
      </w:pPr>
      <w:r w:rsidRPr="004070F1">
        <w:rPr>
          <w:lang w:val="nl"/>
        </w:rPr>
        <w:t xml:space="preserve">Thermostatiseerbare radiatorkranen vervaardigd uit brons of vernikkeld messing, met dubbele regeling en voorzien van een beschermhoedje tegen stof. </w:t>
      </w:r>
    </w:p>
    <w:p w:rsidR="004070F1" w:rsidRPr="004070F1" w:rsidRDefault="004070F1" w:rsidP="004070F1">
      <w:pPr>
        <w:spacing w:after="0" w:line="240" w:lineRule="auto"/>
        <w:rPr>
          <w:lang w:val="nl"/>
        </w:rPr>
      </w:pPr>
      <w:r w:rsidRPr="004070F1">
        <w:rPr>
          <w:lang w:val="nl"/>
        </w:rPr>
        <w:t xml:space="preserve">Zij laten toe de aanvoer volledig af te sluiten. </w:t>
      </w:r>
    </w:p>
    <w:p w:rsidR="004070F1" w:rsidRPr="004070F1" w:rsidRDefault="004070F1" w:rsidP="004070F1">
      <w:pPr>
        <w:spacing w:after="0" w:line="240" w:lineRule="auto"/>
        <w:rPr>
          <w:lang w:val="nl"/>
        </w:rPr>
      </w:pPr>
      <w:r w:rsidRPr="004070F1">
        <w:rPr>
          <w:lang w:val="nl"/>
        </w:rPr>
        <w:t xml:space="preserve">Het binnenwerk (afsluiter en pakkingselement) is steeds vervangbaar zonder het water af te laten. </w:t>
      </w:r>
    </w:p>
    <w:p w:rsidR="004070F1" w:rsidRPr="004070F1" w:rsidRDefault="004070F1" w:rsidP="004070F1">
      <w:pPr>
        <w:spacing w:after="0" w:line="240" w:lineRule="auto"/>
        <w:rPr>
          <w:lang w:val="nl"/>
        </w:rPr>
      </w:pPr>
      <w:r w:rsidRPr="004070F1">
        <w:rPr>
          <w:lang w:val="nl"/>
        </w:rPr>
        <w:t>Hydraulische karakteristieken en handleiding af te leveren op verzoek van het Bestuur.</w:t>
      </w:r>
    </w:p>
    <w:p w:rsidR="004070F1" w:rsidRPr="004070F1" w:rsidRDefault="004070F1" w:rsidP="004070F1">
      <w:pPr>
        <w:spacing w:after="0" w:line="240" w:lineRule="auto"/>
        <w:rPr>
          <w:u w:val="single"/>
          <w:lang w:val="nl"/>
        </w:rPr>
      </w:pPr>
      <w:r w:rsidRPr="004070F1">
        <w:rPr>
          <w:u w:val="single"/>
          <w:lang w:val="nl"/>
        </w:rPr>
        <w:t>Specificaties</w:t>
      </w:r>
    </w:p>
    <w:p w:rsidR="004070F1" w:rsidRPr="004070F1" w:rsidRDefault="004070F1" w:rsidP="004070F1">
      <w:pPr>
        <w:spacing w:after="0" w:line="240" w:lineRule="auto"/>
        <w:rPr>
          <w:lang w:val="nl"/>
        </w:rPr>
      </w:pPr>
      <w:r w:rsidRPr="004070F1">
        <w:rPr>
          <w:lang w:val="nl"/>
        </w:rPr>
        <w:t xml:space="preserve">Maximum bedrijfstemperatuur: </w:t>
      </w:r>
      <w:smartTag w:uri="urn:schemas-microsoft-com:office:smarttags" w:element="metricconverter">
        <w:smartTagPr>
          <w:attr w:name="ProductID" w:val="110ﾰC"/>
        </w:smartTagPr>
        <w:r w:rsidRPr="004070F1">
          <w:rPr>
            <w:lang w:val="nl"/>
          </w:rPr>
          <w:t>110°C</w:t>
        </w:r>
      </w:smartTag>
    </w:p>
    <w:p w:rsidR="004070F1" w:rsidRPr="004070F1" w:rsidRDefault="004070F1" w:rsidP="004070F1">
      <w:pPr>
        <w:spacing w:after="0" w:line="240" w:lineRule="auto"/>
        <w:rPr>
          <w:lang w:val="nl"/>
        </w:rPr>
      </w:pPr>
      <w:r w:rsidRPr="004070F1">
        <w:rPr>
          <w:lang w:val="nl"/>
        </w:rPr>
        <w:t xml:space="preserve">Maximum bedrijfsdruk: minimum </w:t>
      </w:r>
      <w:r w:rsidRPr="004070F1">
        <w:rPr>
          <w:color w:val="0070C0"/>
          <w:lang w:val="nl"/>
        </w:rPr>
        <w:t xml:space="preserve">10 / … </w:t>
      </w:r>
      <w:r w:rsidRPr="004070F1">
        <w:rPr>
          <w:lang w:val="nl"/>
        </w:rPr>
        <w:t>bar.</w:t>
      </w:r>
    </w:p>
    <w:p w:rsidR="004070F1" w:rsidRPr="004070F1" w:rsidRDefault="004070F1" w:rsidP="004070F1">
      <w:pPr>
        <w:spacing w:after="0" w:line="240" w:lineRule="auto"/>
        <w:rPr>
          <w:lang w:val="nl"/>
        </w:rPr>
      </w:pPr>
      <w:r w:rsidRPr="004070F1">
        <w:rPr>
          <w:lang w:val="nl"/>
        </w:rPr>
        <w:t>Type: aansluitcombinatie</w:t>
      </w:r>
    </w:p>
    <w:p w:rsidR="004070F1" w:rsidRDefault="004070F1" w:rsidP="004070F1">
      <w:pPr>
        <w:spacing w:after="0" w:line="240" w:lineRule="auto"/>
      </w:pPr>
      <w:r w:rsidRPr="004070F1">
        <w:rPr>
          <w:b/>
          <w:color w:val="0070C0"/>
        </w:rPr>
        <w:t>(ofwel)</w:t>
      </w:r>
      <w:r w:rsidRPr="004070F1">
        <w:rPr>
          <w:b/>
        </w:rPr>
        <w:tab/>
      </w:r>
      <w:r w:rsidRPr="004070F1">
        <w:t xml:space="preserve">voor twee-pijpsysteem: haakse radiatorkraan voorzien van robuust handwiel uit kunststof </w:t>
      </w:r>
    </w:p>
    <w:p w:rsidR="004070F1" w:rsidRPr="004070F1" w:rsidRDefault="004070F1" w:rsidP="004070F1">
      <w:pPr>
        <w:spacing w:after="0" w:line="240" w:lineRule="auto"/>
        <w:ind w:left="1134"/>
      </w:pPr>
      <w:r w:rsidRPr="004070F1">
        <w:t>(ABS). Dubbel instelbaar of in combinatie met een haakse regelbare radiatorkoppeling (voetventiel).</w:t>
      </w:r>
    </w:p>
    <w:p w:rsidR="004070F1" w:rsidRDefault="004070F1" w:rsidP="004070F1">
      <w:pPr>
        <w:spacing w:after="0" w:line="240" w:lineRule="auto"/>
      </w:pPr>
      <w:r w:rsidRPr="004070F1">
        <w:rPr>
          <w:b/>
          <w:color w:val="0070C0"/>
        </w:rPr>
        <w:t>(ofwel)</w:t>
      </w:r>
      <w:r w:rsidRPr="004070F1">
        <w:tab/>
        <w:t xml:space="preserve">voor één-pijpsysteem met onder- en bovenaansluiting: de kraan laat een éénzijdige muur- of </w:t>
      </w:r>
    </w:p>
    <w:p w:rsidR="004070F1" w:rsidRPr="004070F1" w:rsidRDefault="004070F1" w:rsidP="004070F1">
      <w:pPr>
        <w:spacing w:after="0" w:line="240" w:lineRule="auto"/>
        <w:ind w:left="1134"/>
      </w:pPr>
      <w:r w:rsidRPr="004070F1">
        <w:t>vloeraansluiting toe, bestaande uit bovenaan een radiatorafsluiter (haakse kraan of rechte kraan met bocht) en onderaan een vierwegverdeler met inregelvoorziening, met inbegrip van de verbindingsbuis en alle koppelstukken. De combinatie laat toe de radiator af te nemen zonder het water van de installatie te laten.</w:t>
      </w:r>
    </w:p>
    <w:p w:rsidR="004070F1" w:rsidRDefault="004070F1" w:rsidP="004070F1">
      <w:pPr>
        <w:spacing w:after="0" w:line="240" w:lineRule="auto"/>
      </w:pPr>
      <w:r w:rsidRPr="004070F1">
        <w:rPr>
          <w:b/>
          <w:color w:val="0070C0"/>
        </w:rPr>
        <w:t>(ofwel)</w:t>
      </w:r>
      <w:r w:rsidRPr="004070F1">
        <w:tab/>
        <w:t xml:space="preserve">voor één-pijpsysteem met enkel onderaansluiting: de kraan laat een éénzijdige muur- of </w:t>
      </w:r>
    </w:p>
    <w:p w:rsidR="004070F1" w:rsidRPr="004070F1" w:rsidRDefault="004070F1" w:rsidP="006564B2">
      <w:pPr>
        <w:spacing w:line="240" w:lineRule="auto"/>
        <w:ind w:left="1134"/>
      </w:pPr>
      <w:r w:rsidRPr="004070F1">
        <w:t>vloeraansluiting toe, bestaande uit een radiatorafsluiter en een vierwegverdeler met inregelvoorziening, met inbegrip van alle koppelstukken. De combinatie laat toe de radiator af te nemen zonder het water van de installatie te laten.</w:t>
      </w:r>
    </w:p>
    <w:p w:rsidR="006564B2" w:rsidRPr="00607168" w:rsidRDefault="006564B2" w:rsidP="006564B2">
      <w:pPr>
        <w:spacing w:after="0" w:line="240" w:lineRule="auto"/>
        <w:rPr>
          <w:b/>
          <w:u w:val="single"/>
          <w:lang w:val="nl"/>
        </w:rPr>
      </w:pPr>
      <w:r w:rsidRPr="00607168">
        <w:rPr>
          <w:b/>
          <w:u w:val="single"/>
          <w:lang w:val="nl"/>
        </w:rPr>
        <w:t>Uitvoering</w:t>
      </w:r>
    </w:p>
    <w:p w:rsidR="006564B2" w:rsidRDefault="006564B2" w:rsidP="006564B2">
      <w:pPr>
        <w:spacing w:after="0" w:line="240" w:lineRule="auto"/>
        <w:rPr>
          <w:lang w:val="nl"/>
        </w:rPr>
      </w:pPr>
      <w:r w:rsidRPr="006564B2">
        <w:rPr>
          <w:lang w:val="nl"/>
        </w:rPr>
        <w:t>De radiatorkranen worden geïnstalleerd en afgeregeld volgens de voorschriften van de technische studie en volgens de voorschriften van de fabrikant.</w:t>
      </w:r>
    </w:p>
    <w:p w:rsidR="006564B2" w:rsidRPr="006564B2" w:rsidRDefault="006564B2" w:rsidP="006564B2">
      <w:pPr>
        <w:spacing w:after="0" w:line="240" w:lineRule="auto"/>
        <w:rPr>
          <w:lang w:val="nl"/>
        </w:rPr>
      </w:pPr>
    </w:p>
    <w:p w:rsidR="006564B2" w:rsidRPr="00B5712C" w:rsidRDefault="006564B2" w:rsidP="006564B2">
      <w:pPr>
        <w:pStyle w:val="Kop2"/>
        <w:numPr>
          <w:ilvl w:val="0"/>
          <w:numId w:val="0"/>
        </w:numPr>
        <w:rPr>
          <w:color w:val="C3004A" w:themeColor="accent4"/>
        </w:rPr>
      </w:pPr>
      <w:bookmarkStart w:id="160" w:name="_Toc461710935"/>
      <w:r>
        <w:rPr>
          <w:color w:val="C3004A" w:themeColor="accent4"/>
        </w:rPr>
        <w:t>65.62.</w:t>
      </w:r>
      <w:r>
        <w:rPr>
          <w:color w:val="C3004A" w:themeColor="accent4"/>
        </w:rPr>
        <w:tab/>
        <w:t>warmteregeling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thermostaatkoppen</w:t>
      </w:r>
      <w:bookmarkEnd w:id="160"/>
    </w:p>
    <w:p w:rsidR="006564B2" w:rsidRPr="006564B2" w:rsidRDefault="006564B2" w:rsidP="006564B2">
      <w:pPr>
        <w:spacing w:after="0" w:line="240" w:lineRule="auto"/>
        <w:rPr>
          <w:b/>
          <w:u w:val="single"/>
          <w:lang w:val="nl"/>
        </w:rPr>
      </w:pPr>
      <w:r w:rsidRPr="006564B2">
        <w:rPr>
          <w:b/>
          <w:u w:val="single"/>
          <w:lang w:val="nl"/>
        </w:rPr>
        <w:t>Meting</w:t>
      </w:r>
    </w:p>
    <w:p w:rsidR="006564B2" w:rsidRPr="006564B2" w:rsidRDefault="006564B2" w:rsidP="006564B2">
      <w:pPr>
        <w:spacing w:after="0" w:line="240" w:lineRule="auto"/>
        <w:rPr>
          <w:lang w:val="nl"/>
        </w:rPr>
      </w:pPr>
      <w:r w:rsidRPr="006564B2">
        <w:rPr>
          <w:lang w:val="nl"/>
        </w:rPr>
        <w:t>meeteenheid: per stuk</w:t>
      </w:r>
    </w:p>
    <w:p w:rsidR="006564B2" w:rsidRPr="006564B2" w:rsidRDefault="006564B2" w:rsidP="006564B2">
      <w:pPr>
        <w:spacing w:line="240" w:lineRule="auto"/>
        <w:rPr>
          <w:lang w:val="nl"/>
        </w:rPr>
      </w:pPr>
      <w:r w:rsidRPr="006564B2">
        <w:rPr>
          <w:lang w:val="nl"/>
        </w:rPr>
        <w:t>aard van de overeenkomst: Forfaitaire Hoeveelheid (FH)</w:t>
      </w:r>
    </w:p>
    <w:p w:rsidR="006564B2" w:rsidRPr="006564B2" w:rsidRDefault="006564B2" w:rsidP="006564B2">
      <w:pPr>
        <w:spacing w:after="0" w:line="240" w:lineRule="auto"/>
        <w:rPr>
          <w:b/>
          <w:u w:val="single"/>
          <w:lang w:val="nl"/>
        </w:rPr>
      </w:pPr>
      <w:r w:rsidRPr="006564B2">
        <w:rPr>
          <w:b/>
          <w:u w:val="single"/>
          <w:lang w:val="nl"/>
        </w:rPr>
        <w:t>Materiaal</w:t>
      </w:r>
    </w:p>
    <w:p w:rsidR="006564B2" w:rsidRPr="006564B2" w:rsidRDefault="006564B2" w:rsidP="006564B2">
      <w:pPr>
        <w:spacing w:after="0" w:line="240" w:lineRule="auto"/>
        <w:rPr>
          <w:lang w:val="nl"/>
        </w:rPr>
      </w:pPr>
      <w:r w:rsidRPr="006564B2">
        <w:rPr>
          <w:lang w:val="nl"/>
        </w:rPr>
        <w:t>Thermostaatkoppen volgens NBN EN 215 – Thermostatische radiatorkranen.</w:t>
      </w:r>
    </w:p>
    <w:p w:rsidR="006564B2" w:rsidRPr="006564B2" w:rsidRDefault="006564B2" w:rsidP="006564B2">
      <w:pPr>
        <w:spacing w:after="0" w:line="240" w:lineRule="auto"/>
        <w:rPr>
          <w:lang w:val="nl"/>
        </w:rPr>
      </w:pPr>
      <w:r w:rsidRPr="006564B2">
        <w:rPr>
          <w:lang w:val="nl"/>
        </w:rPr>
        <w:t xml:space="preserve">Automatische proportionele temperatuurregelaars met een ingebouwd voelerelement op basis van vloeistofvulling of vloeistof-/gasvulling. </w:t>
      </w:r>
    </w:p>
    <w:p w:rsidR="006564B2" w:rsidRPr="006564B2" w:rsidRDefault="006564B2" w:rsidP="006564B2">
      <w:pPr>
        <w:spacing w:after="0" w:line="240" w:lineRule="auto"/>
        <w:rPr>
          <w:lang w:val="nl"/>
        </w:rPr>
      </w:pPr>
      <w:r w:rsidRPr="006564B2">
        <w:rPr>
          <w:lang w:val="nl"/>
        </w:rPr>
        <w:lastRenderedPageBreak/>
        <w:t xml:space="preserve">Twee begrenzers laten toe de temperatuursregeling binnen een in te stellen zone te beperken of van een stand te vergrendelen. </w:t>
      </w:r>
    </w:p>
    <w:p w:rsidR="006564B2" w:rsidRDefault="006564B2" w:rsidP="006564B2">
      <w:pPr>
        <w:spacing w:after="0" w:line="240" w:lineRule="auto"/>
        <w:rPr>
          <w:lang w:val="nl"/>
        </w:rPr>
      </w:pPr>
      <w:r w:rsidRPr="006564B2">
        <w:rPr>
          <w:lang w:val="nl"/>
        </w:rPr>
        <w:t xml:space="preserve">Bij de laagste instelling blijft de afsluiter dicht zolang de omgevingstemperatuur boven de 6 à </w:t>
      </w:r>
      <w:smartTag w:uri="urn:schemas-microsoft-com:office:smarttags" w:element="metricconverter">
        <w:smartTagPr>
          <w:attr w:name="ProductID" w:val="8ﾰC"/>
        </w:smartTagPr>
        <w:r w:rsidRPr="006564B2">
          <w:rPr>
            <w:lang w:val="nl"/>
          </w:rPr>
          <w:t>8°C</w:t>
        </w:r>
      </w:smartTag>
      <w:r w:rsidRPr="006564B2">
        <w:rPr>
          <w:lang w:val="nl"/>
        </w:rPr>
        <w:t xml:space="preserve"> blijft (vorstbeveiliging). </w:t>
      </w:r>
    </w:p>
    <w:p w:rsidR="003806C1" w:rsidRDefault="003806C1" w:rsidP="006564B2">
      <w:pPr>
        <w:spacing w:after="0" w:line="240" w:lineRule="auto"/>
      </w:pPr>
      <w:r w:rsidRPr="003806C1">
        <w:t>Alle radiatoren zijn voorzien van thermostatische radiatorkranen met instelbare kv-waarde, de kranen zijn voorzien van een anti-diefstalring en zijn vandaalbestendig. In gangen, s</w:t>
      </w:r>
      <w:r w:rsidR="00B355B2">
        <w:t>anitairen en bergingen worden t</w:t>
      </w:r>
      <w:r w:rsidRPr="003806C1">
        <w:t xml:space="preserve">hermostatische koppen voorzien type overheidsmodel. Bij  dit type van thermostaat wordt door het draaien van de kop de instelstand niet gewijzigd. </w:t>
      </w:r>
    </w:p>
    <w:p w:rsidR="006564B2" w:rsidRPr="006564B2" w:rsidRDefault="006564B2" w:rsidP="006564B2">
      <w:pPr>
        <w:spacing w:after="0" w:line="240" w:lineRule="auto"/>
        <w:rPr>
          <w:u w:val="single"/>
          <w:lang w:val="nl"/>
        </w:rPr>
      </w:pPr>
      <w:r w:rsidRPr="006564B2">
        <w:rPr>
          <w:u w:val="single"/>
          <w:lang w:val="nl"/>
        </w:rPr>
        <w:t>Specificaties</w:t>
      </w:r>
    </w:p>
    <w:p w:rsidR="006564B2" w:rsidRPr="006564B2" w:rsidRDefault="006564B2" w:rsidP="006564B2">
      <w:pPr>
        <w:spacing w:after="0" w:line="240" w:lineRule="auto"/>
        <w:rPr>
          <w:lang w:val="nl"/>
        </w:rPr>
      </w:pPr>
      <w:r w:rsidRPr="006564B2">
        <w:rPr>
          <w:lang w:val="nl"/>
        </w:rPr>
        <w:t xml:space="preserve">Handgreep: hoogwaardig kunststof, kleur: </w:t>
      </w:r>
      <w:r w:rsidRPr="00BE50FB">
        <w:rPr>
          <w:color w:val="0070C0"/>
          <w:lang w:val="nl"/>
        </w:rPr>
        <w:t>wit / …</w:t>
      </w:r>
    </w:p>
    <w:p w:rsidR="006564B2" w:rsidRPr="006564B2" w:rsidRDefault="006564B2" w:rsidP="006564B2">
      <w:pPr>
        <w:spacing w:after="0" w:line="240" w:lineRule="auto"/>
        <w:rPr>
          <w:lang w:val="nl"/>
        </w:rPr>
      </w:pPr>
      <w:r w:rsidRPr="006564B2">
        <w:rPr>
          <w:lang w:val="nl"/>
        </w:rPr>
        <w:t xml:space="preserve">Regelbereik: van  </w:t>
      </w:r>
      <w:smartTag w:uri="urn:schemas-microsoft-com:office:smarttags" w:element="metricconverter">
        <w:smartTagPr>
          <w:attr w:name="ProductID" w:val="8ﾰC"/>
        </w:smartTagPr>
        <w:r w:rsidRPr="006564B2">
          <w:rPr>
            <w:lang w:val="nl"/>
          </w:rPr>
          <w:t>8°C</w:t>
        </w:r>
      </w:smartTag>
      <w:r w:rsidRPr="006564B2">
        <w:rPr>
          <w:lang w:val="nl"/>
        </w:rPr>
        <w:t xml:space="preserve">  t/m </w:t>
      </w:r>
      <w:smartTag w:uri="urn:schemas-microsoft-com:office:smarttags" w:element="metricconverter">
        <w:smartTagPr>
          <w:attr w:name="ProductID" w:val="32ﾰC"/>
        </w:smartTagPr>
        <w:r w:rsidRPr="006564B2">
          <w:rPr>
            <w:lang w:val="nl"/>
          </w:rPr>
          <w:t>32°C</w:t>
        </w:r>
      </w:smartTag>
      <w:r w:rsidRPr="006564B2">
        <w:rPr>
          <w:lang w:val="nl"/>
        </w:rPr>
        <w:t xml:space="preserve"> sluitingstemperatuur bij een regelband van </w:t>
      </w:r>
      <w:smartTag w:uri="urn:schemas-microsoft-com:office:smarttags" w:element="metricconverter">
        <w:smartTagPr>
          <w:attr w:name="ProductID" w:val="2ﾰC"/>
        </w:smartTagPr>
        <w:r w:rsidRPr="006564B2">
          <w:rPr>
            <w:lang w:val="nl"/>
          </w:rPr>
          <w:t>2°C</w:t>
        </w:r>
      </w:smartTag>
      <w:r w:rsidRPr="006564B2">
        <w:rPr>
          <w:lang w:val="nl"/>
        </w:rPr>
        <w:t xml:space="preserve"> .</w:t>
      </w:r>
    </w:p>
    <w:p w:rsidR="006564B2" w:rsidRPr="006564B2" w:rsidRDefault="006564B2" w:rsidP="00BE50FB">
      <w:pPr>
        <w:spacing w:line="240" w:lineRule="auto"/>
        <w:rPr>
          <w:lang w:val="nl"/>
        </w:rPr>
      </w:pPr>
      <w:r w:rsidRPr="006564B2">
        <w:rPr>
          <w:lang w:val="nl"/>
        </w:rPr>
        <w:t>Schaalindeling: neutraal (zonder temperatuuraanduiding).</w:t>
      </w:r>
    </w:p>
    <w:p w:rsidR="006564B2" w:rsidRPr="006564B2" w:rsidRDefault="006564B2" w:rsidP="006564B2">
      <w:pPr>
        <w:spacing w:after="0" w:line="240" w:lineRule="auto"/>
        <w:rPr>
          <w:u w:val="single"/>
          <w:lang w:val="nl"/>
        </w:rPr>
      </w:pPr>
      <w:r w:rsidRPr="006564B2">
        <w:rPr>
          <w:u w:val="single"/>
          <w:lang w:val="nl"/>
        </w:rPr>
        <w:t>Aanvullende specificaties (te schrappen door ontwerper indien niet van toepassing)</w:t>
      </w:r>
    </w:p>
    <w:p w:rsidR="006564B2" w:rsidRPr="006564B2" w:rsidRDefault="006564B2" w:rsidP="006564B2">
      <w:pPr>
        <w:spacing w:after="0" w:line="240" w:lineRule="auto"/>
        <w:rPr>
          <w:lang w:val="nl"/>
        </w:rPr>
      </w:pPr>
      <w:r w:rsidRPr="006564B2">
        <w:rPr>
          <w:lang w:val="nl"/>
        </w:rPr>
        <w:t>Zij zijn voorzien van een anti-diefstalbeveiliging.</w:t>
      </w:r>
    </w:p>
    <w:p w:rsidR="006564B2" w:rsidRPr="006564B2" w:rsidRDefault="006564B2" w:rsidP="006564B2">
      <w:pPr>
        <w:spacing w:line="240" w:lineRule="auto"/>
        <w:rPr>
          <w:lang w:val="nl"/>
        </w:rPr>
      </w:pPr>
      <w:r w:rsidRPr="006564B2">
        <w:rPr>
          <w:lang w:val="nl"/>
        </w:rPr>
        <w:t xml:space="preserve">Instelling regelbereik door middel van vorstbeveiliging die de thermostatische kraan opent van zodra de temperatuur aan de voeler lager wordt dan circa </w:t>
      </w:r>
      <w:smartTag w:uri="urn:schemas-microsoft-com:office:smarttags" w:element="metricconverter">
        <w:smartTagPr>
          <w:attr w:name="ProductID" w:val="5ﾰC"/>
        </w:smartTagPr>
        <w:r w:rsidRPr="006564B2">
          <w:rPr>
            <w:lang w:val="nl"/>
          </w:rPr>
          <w:t>5°C</w:t>
        </w:r>
      </w:smartTag>
      <w:r w:rsidRPr="006564B2">
        <w:rPr>
          <w:lang w:val="nl"/>
        </w:rPr>
        <w:t>.</w:t>
      </w:r>
    </w:p>
    <w:p w:rsidR="006564B2" w:rsidRPr="006564B2" w:rsidRDefault="006564B2" w:rsidP="006564B2">
      <w:pPr>
        <w:spacing w:after="0" w:line="240" w:lineRule="auto"/>
        <w:rPr>
          <w:b/>
          <w:u w:val="single"/>
          <w:lang w:val="nl"/>
        </w:rPr>
      </w:pPr>
      <w:r w:rsidRPr="006564B2">
        <w:rPr>
          <w:b/>
          <w:u w:val="single"/>
          <w:lang w:val="nl"/>
        </w:rPr>
        <w:t>Uitvoering</w:t>
      </w:r>
    </w:p>
    <w:p w:rsidR="006564B2" w:rsidRPr="006564B2" w:rsidRDefault="006564B2" w:rsidP="006564B2">
      <w:pPr>
        <w:spacing w:after="0" w:line="240" w:lineRule="auto"/>
        <w:rPr>
          <w:lang w:val="nl"/>
        </w:rPr>
      </w:pPr>
      <w:r w:rsidRPr="006564B2">
        <w:rPr>
          <w:lang w:val="nl"/>
        </w:rPr>
        <w:t xml:space="preserve">De thermostatische koppen worden pas voor de stookproeven geplaatst. De radiatorkraan is zolang voorzien van een kunststofkapje die de bediening van de kraan toelaat. </w:t>
      </w:r>
    </w:p>
    <w:p w:rsidR="006564B2" w:rsidRPr="006564B2" w:rsidRDefault="006564B2" w:rsidP="006564B2">
      <w:pPr>
        <w:spacing w:after="0" w:line="240" w:lineRule="auto"/>
        <w:rPr>
          <w:lang w:val="nl"/>
        </w:rPr>
      </w:pPr>
      <w:r w:rsidRPr="006564B2">
        <w:rPr>
          <w:lang w:val="nl"/>
        </w:rPr>
        <w:t xml:space="preserve">De as van de thermostaatkop wordt horizontaal en haaks op het radiatorvlak geplaatst. De thermostaatkop zal steeds goed geventileerd zijn (niet in hoeken, nabij warmtebronnen, …). </w:t>
      </w:r>
    </w:p>
    <w:p w:rsidR="006564B2" w:rsidRPr="006564B2" w:rsidRDefault="006564B2" w:rsidP="006564B2">
      <w:pPr>
        <w:spacing w:line="240" w:lineRule="auto"/>
        <w:rPr>
          <w:lang w:val="nl"/>
        </w:rPr>
      </w:pPr>
      <w:r w:rsidRPr="006564B2">
        <w:rPr>
          <w:lang w:val="nl"/>
        </w:rPr>
        <w:t>Bij gebruik van thermostatische kranen zal steeds een By-pass in het verdeelnet aanwezig zijn. De thermostaatkop mag parallel met de radiator geplaatst worden indien een haakse plaatsing hinderlijk is in kleine ruimten.</w:t>
      </w:r>
    </w:p>
    <w:p w:rsidR="006564B2" w:rsidRPr="006564B2" w:rsidRDefault="006564B2" w:rsidP="006564B2">
      <w:pPr>
        <w:spacing w:after="0" w:line="240" w:lineRule="auto"/>
        <w:rPr>
          <w:b/>
          <w:u w:val="single"/>
          <w:lang w:val="nl"/>
        </w:rPr>
      </w:pPr>
      <w:r w:rsidRPr="006564B2">
        <w:rPr>
          <w:b/>
          <w:u w:val="single"/>
          <w:lang w:val="nl"/>
        </w:rPr>
        <w:t>Toepassing</w:t>
      </w:r>
    </w:p>
    <w:p w:rsidR="006564B2" w:rsidRPr="006564B2" w:rsidRDefault="006564B2" w:rsidP="006564B2">
      <w:pPr>
        <w:spacing w:after="0" w:line="240" w:lineRule="auto"/>
      </w:pPr>
      <w:r w:rsidRPr="006564B2">
        <w:t>Op alle radiatoren met uitzondering van deze in het lokaal waar de kamerthermostaat is opgesteld.</w:t>
      </w:r>
    </w:p>
    <w:p w:rsidR="006564B2" w:rsidRPr="00B5712C" w:rsidRDefault="006564B2" w:rsidP="006564B2">
      <w:pPr>
        <w:pStyle w:val="Kop2"/>
        <w:numPr>
          <w:ilvl w:val="0"/>
          <w:numId w:val="0"/>
        </w:numPr>
        <w:rPr>
          <w:color w:val="C3004A" w:themeColor="accent4"/>
        </w:rPr>
      </w:pPr>
      <w:bookmarkStart w:id="161" w:name="_Toc461710936"/>
      <w:r>
        <w:rPr>
          <w:color w:val="C3004A" w:themeColor="accent4"/>
        </w:rPr>
        <w:t>65.64.</w:t>
      </w:r>
      <w:r>
        <w:rPr>
          <w:color w:val="C3004A" w:themeColor="accent4"/>
        </w:rPr>
        <w:tab/>
        <w:t>warmteregeling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weersafhankelijke regeling</w:t>
      </w:r>
      <w:bookmarkEnd w:id="161"/>
    </w:p>
    <w:p w:rsidR="006564B2" w:rsidRPr="006564B2" w:rsidRDefault="006564B2" w:rsidP="006564B2">
      <w:pPr>
        <w:spacing w:after="0" w:line="240" w:lineRule="auto"/>
        <w:rPr>
          <w:b/>
          <w:u w:val="single"/>
          <w:lang w:val="nl"/>
        </w:rPr>
      </w:pPr>
      <w:r w:rsidRPr="006564B2">
        <w:rPr>
          <w:b/>
          <w:u w:val="single"/>
          <w:lang w:val="nl"/>
        </w:rPr>
        <w:t>Meting</w:t>
      </w:r>
    </w:p>
    <w:p w:rsidR="006564B2" w:rsidRPr="006564B2" w:rsidRDefault="006564B2" w:rsidP="006564B2">
      <w:pPr>
        <w:spacing w:after="0" w:line="240" w:lineRule="auto"/>
        <w:rPr>
          <w:lang w:val="nl"/>
        </w:rPr>
      </w:pPr>
      <w:r w:rsidRPr="006564B2">
        <w:rPr>
          <w:lang w:val="nl"/>
        </w:rPr>
        <w:t>meeteenheid: per stuk</w:t>
      </w:r>
    </w:p>
    <w:p w:rsidR="006564B2" w:rsidRPr="006564B2" w:rsidRDefault="006564B2" w:rsidP="006564B2">
      <w:pPr>
        <w:spacing w:line="240" w:lineRule="auto"/>
        <w:rPr>
          <w:lang w:val="nl"/>
        </w:rPr>
      </w:pPr>
      <w:r w:rsidRPr="006564B2">
        <w:rPr>
          <w:lang w:val="nl"/>
        </w:rPr>
        <w:t>aard van de overeenkomst: Forfaitaire Hoeveelheid (FH)</w:t>
      </w:r>
    </w:p>
    <w:p w:rsidR="006564B2" w:rsidRPr="006564B2" w:rsidRDefault="006564B2" w:rsidP="006564B2">
      <w:pPr>
        <w:spacing w:after="0" w:line="240" w:lineRule="auto"/>
        <w:rPr>
          <w:b/>
          <w:u w:val="single"/>
          <w:lang w:val="nl"/>
        </w:rPr>
      </w:pPr>
      <w:r w:rsidRPr="006564B2">
        <w:rPr>
          <w:b/>
          <w:u w:val="single"/>
          <w:lang w:val="nl"/>
        </w:rPr>
        <w:t xml:space="preserve">Materiaal </w:t>
      </w:r>
    </w:p>
    <w:p w:rsidR="006564B2" w:rsidRPr="006564B2" w:rsidRDefault="006564B2" w:rsidP="006564B2">
      <w:pPr>
        <w:spacing w:after="0" w:line="240" w:lineRule="auto"/>
        <w:rPr>
          <w:lang w:val="nl"/>
        </w:rPr>
      </w:pPr>
      <w:r w:rsidRPr="006564B2">
        <w:rPr>
          <w:lang w:val="nl"/>
        </w:rPr>
        <w:t>Weersafhankelijke regeling met buitenvoeler voor modulerende brandersturing met / zonder ruimtetemperatuurcompensatie, inclusief elektronisch bedienpaneel (bedrade afstandsbediening).</w:t>
      </w:r>
    </w:p>
    <w:p w:rsidR="006564B2" w:rsidRPr="006564B2" w:rsidRDefault="006564B2" w:rsidP="006564B2">
      <w:pPr>
        <w:spacing w:line="240" w:lineRule="auto"/>
        <w:rPr>
          <w:lang w:val="nl"/>
        </w:rPr>
      </w:pPr>
      <w:r w:rsidRPr="006564B2">
        <w:rPr>
          <w:lang w:val="nl"/>
        </w:rPr>
        <w:t>De regeling is aangepast aan het keteltype en stuurt minimaal de vertrektemperatuur.</w:t>
      </w:r>
    </w:p>
    <w:p w:rsidR="006564B2" w:rsidRPr="006564B2" w:rsidRDefault="006564B2" w:rsidP="006564B2">
      <w:pPr>
        <w:spacing w:after="0" w:line="240" w:lineRule="auto"/>
        <w:rPr>
          <w:b/>
          <w:u w:val="single"/>
          <w:lang w:val="nl"/>
        </w:rPr>
      </w:pPr>
      <w:r w:rsidRPr="006564B2">
        <w:rPr>
          <w:b/>
          <w:u w:val="single"/>
          <w:lang w:val="nl"/>
        </w:rPr>
        <w:t>Uitvoering</w:t>
      </w:r>
    </w:p>
    <w:p w:rsidR="006564B2" w:rsidRPr="006564B2" w:rsidRDefault="006564B2" w:rsidP="006564B2">
      <w:pPr>
        <w:spacing w:after="0" w:line="240" w:lineRule="auto"/>
        <w:rPr>
          <w:lang w:val="nl"/>
        </w:rPr>
      </w:pPr>
      <w:r w:rsidRPr="006564B2">
        <w:rPr>
          <w:lang w:val="nl"/>
        </w:rPr>
        <w:t xml:space="preserve">De buitenvoelers worden zo geplaatst dat ze geen directe warmte ontvangen van het zonlicht of andere warmtebronnen (ventilatie-uitmondingen, schoorstenen). In principe worden ze aangebracht op 2 tot </w:t>
      </w:r>
      <w:smartTag w:uri="urn:schemas-microsoft-com:office:smarttags" w:element="metricconverter">
        <w:smartTagPr>
          <w:attr w:name="ProductID" w:val="2,5 m"/>
        </w:smartTagPr>
        <w:r w:rsidRPr="006564B2">
          <w:rPr>
            <w:lang w:val="nl"/>
          </w:rPr>
          <w:t>2,5 m</w:t>
        </w:r>
      </w:smartTag>
      <w:r w:rsidRPr="006564B2">
        <w:rPr>
          <w:lang w:val="nl"/>
        </w:rPr>
        <w:t xml:space="preserve"> t.o.v. het grondniveau op een open en onbezond geveldeel.</w:t>
      </w:r>
    </w:p>
    <w:p w:rsidR="006564B2" w:rsidRPr="006564B2" w:rsidRDefault="006564B2" w:rsidP="006564B2">
      <w:pPr>
        <w:spacing w:after="0" w:line="240" w:lineRule="auto"/>
        <w:rPr>
          <w:lang w:val="nl"/>
        </w:rPr>
      </w:pPr>
      <w:r w:rsidRPr="006564B2">
        <w:rPr>
          <w:lang w:val="nl"/>
        </w:rPr>
        <w:t>Opstelling bedienpaneel: volgens aanduiding op plan of na overleg met de ontwerper, te plaatsen op circa 1,50 m boven de vloer. De bedrading is inbegrepen in dit artikel (zie ook art. 70.57. leidingen – wachtbuizen).</w:t>
      </w:r>
    </w:p>
    <w:p w:rsidR="006564B2" w:rsidRPr="00B5712C" w:rsidRDefault="006564B2" w:rsidP="006564B2">
      <w:pPr>
        <w:pStyle w:val="Kop2"/>
        <w:numPr>
          <w:ilvl w:val="0"/>
          <w:numId w:val="0"/>
        </w:numPr>
        <w:rPr>
          <w:color w:val="C3004A" w:themeColor="accent4"/>
        </w:rPr>
      </w:pPr>
      <w:bookmarkStart w:id="162" w:name="_Toc461710937"/>
      <w:r>
        <w:rPr>
          <w:color w:val="C3004A" w:themeColor="accent4"/>
        </w:rPr>
        <w:t>65.65.</w:t>
      </w:r>
      <w:r>
        <w:rPr>
          <w:color w:val="C3004A" w:themeColor="accent4"/>
        </w:rPr>
        <w:tab/>
        <w:t>warmteregeling &amp; toebehoren</w:t>
      </w:r>
      <w:r w:rsidRPr="00B5712C">
        <w:rPr>
          <w:color w:val="C3004A" w:themeColor="accent4"/>
        </w:rPr>
        <w:t xml:space="preserve"> </w:t>
      </w:r>
      <w:r>
        <w:rPr>
          <w:color w:val="C3004A" w:themeColor="accent4"/>
        </w:rPr>
        <w:t>–</w:t>
      </w:r>
      <w:r w:rsidRPr="00B5712C">
        <w:rPr>
          <w:color w:val="C3004A" w:themeColor="accent4"/>
        </w:rPr>
        <w:t xml:space="preserve"> </w:t>
      </w:r>
      <w:r w:rsidR="00BE50FB">
        <w:rPr>
          <w:color w:val="C3004A" w:themeColor="accent4"/>
        </w:rPr>
        <w:t>manometer</w:t>
      </w:r>
      <w:bookmarkEnd w:id="162"/>
    </w:p>
    <w:p w:rsidR="00BE50FB" w:rsidRPr="00BE50FB" w:rsidRDefault="00BE50FB" w:rsidP="00BE50FB">
      <w:pPr>
        <w:spacing w:after="0" w:line="240" w:lineRule="auto"/>
        <w:rPr>
          <w:b/>
          <w:u w:val="single"/>
          <w:lang w:val="nl"/>
        </w:rPr>
      </w:pPr>
      <w:r w:rsidRPr="00BE50FB">
        <w:rPr>
          <w:b/>
          <w:u w:val="single"/>
          <w:lang w:val="nl"/>
        </w:rPr>
        <w:t>Meting</w:t>
      </w:r>
    </w:p>
    <w:p w:rsidR="00BE50FB" w:rsidRPr="00BE50FB" w:rsidRDefault="00BE50FB" w:rsidP="00BE50FB">
      <w:pPr>
        <w:spacing w:after="0" w:line="240" w:lineRule="auto"/>
        <w:rPr>
          <w:lang w:val="nl"/>
        </w:rPr>
      </w:pPr>
      <w:r w:rsidRPr="00BE50FB">
        <w:rPr>
          <w:lang w:val="nl"/>
        </w:rPr>
        <w:lastRenderedPageBreak/>
        <w:t>meeteenheid: per stuk</w:t>
      </w:r>
    </w:p>
    <w:p w:rsidR="00BE50FB" w:rsidRPr="00BE50FB" w:rsidRDefault="00BE50FB" w:rsidP="00BE50FB">
      <w:pPr>
        <w:spacing w:line="240" w:lineRule="auto"/>
        <w:rPr>
          <w:lang w:val="nl"/>
        </w:rPr>
      </w:pPr>
      <w:r w:rsidRPr="00BE50FB">
        <w:rPr>
          <w:lang w:val="nl"/>
        </w:rPr>
        <w:t>aard van de overeenkomst: Forfaitaire Hoeveelheid (FH)</w:t>
      </w:r>
    </w:p>
    <w:p w:rsidR="00BE50FB" w:rsidRPr="00BE50FB" w:rsidRDefault="00BE50FB" w:rsidP="00BE50FB">
      <w:pPr>
        <w:spacing w:after="0" w:line="240" w:lineRule="auto"/>
        <w:rPr>
          <w:b/>
          <w:u w:val="single"/>
          <w:lang w:val="nl"/>
        </w:rPr>
      </w:pPr>
      <w:r w:rsidRPr="00BE50FB">
        <w:rPr>
          <w:b/>
          <w:u w:val="single"/>
          <w:lang w:val="nl"/>
        </w:rPr>
        <w:t>Materiaal</w:t>
      </w:r>
    </w:p>
    <w:p w:rsidR="00BE50FB" w:rsidRPr="00BE50FB" w:rsidRDefault="00BE50FB" w:rsidP="00BE50FB">
      <w:pPr>
        <w:spacing w:after="0" w:line="240" w:lineRule="auto"/>
        <w:rPr>
          <w:u w:val="single"/>
          <w:lang w:val="nl"/>
        </w:rPr>
      </w:pPr>
      <w:r w:rsidRPr="00BE50FB">
        <w:rPr>
          <w:u w:val="single"/>
          <w:lang w:val="nl"/>
        </w:rPr>
        <w:t>Specificaties</w:t>
      </w:r>
    </w:p>
    <w:p w:rsidR="00BE50FB" w:rsidRPr="00BE50FB" w:rsidRDefault="00BE50FB" w:rsidP="00BE50FB">
      <w:pPr>
        <w:spacing w:after="0" w:line="240" w:lineRule="auto"/>
        <w:rPr>
          <w:lang w:val="nl"/>
        </w:rPr>
      </w:pPr>
      <w:r w:rsidRPr="00BE50FB">
        <w:rPr>
          <w:lang w:val="nl"/>
        </w:rPr>
        <w:t xml:space="preserve">Behuizing: </w:t>
      </w:r>
      <w:r w:rsidRPr="00BE50FB">
        <w:rPr>
          <w:color w:val="0070C0"/>
          <w:lang w:val="nl"/>
        </w:rPr>
        <w:t>staal zwart gelakt / verzinkt staal / kunststof ABS / RVS /…</w:t>
      </w:r>
    </w:p>
    <w:p w:rsidR="00BE50FB" w:rsidRPr="00BE50FB" w:rsidRDefault="00BE50FB" w:rsidP="00BE50FB">
      <w:pPr>
        <w:spacing w:after="0" w:line="240" w:lineRule="auto"/>
        <w:rPr>
          <w:lang w:val="nl"/>
        </w:rPr>
      </w:pPr>
      <w:r w:rsidRPr="00BE50FB">
        <w:rPr>
          <w:lang w:val="nl"/>
        </w:rPr>
        <w:t>Aansluiting: messing</w:t>
      </w:r>
    </w:p>
    <w:p w:rsidR="00BE50FB" w:rsidRPr="00BE50FB" w:rsidRDefault="00BE50FB" w:rsidP="00BE50FB">
      <w:pPr>
        <w:spacing w:after="0" w:line="240" w:lineRule="auto"/>
        <w:rPr>
          <w:lang w:val="nl"/>
        </w:rPr>
      </w:pPr>
      <w:r w:rsidRPr="00BE50FB">
        <w:rPr>
          <w:lang w:val="nl"/>
        </w:rPr>
        <w:t>Ruit: kunststof of glas</w:t>
      </w:r>
    </w:p>
    <w:p w:rsidR="00BE50FB" w:rsidRPr="00BE50FB" w:rsidRDefault="00BE50FB" w:rsidP="00BE50FB">
      <w:pPr>
        <w:spacing w:after="0" w:line="240" w:lineRule="auto"/>
        <w:rPr>
          <w:lang w:val="nl"/>
        </w:rPr>
      </w:pPr>
      <w:r w:rsidRPr="00BE50FB">
        <w:rPr>
          <w:lang w:val="nl"/>
        </w:rPr>
        <w:t>Beschermingsklasse: minimaal IP 31</w:t>
      </w:r>
    </w:p>
    <w:p w:rsidR="00BE50FB" w:rsidRPr="00BE50FB" w:rsidRDefault="00BE50FB" w:rsidP="00BE50FB">
      <w:pPr>
        <w:spacing w:after="0" w:line="240" w:lineRule="auto"/>
        <w:rPr>
          <w:lang w:val="nl"/>
        </w:rPr>
      </w:pPr>
      <w:r w:rsidRPr="00BE50FB">
        <w:rPr>
          <w:lang w:val="nl"/>
        </w:rPr>
        <w:t>Voeler: koperlegering buisveer</w:t>
      </w:r>
    </w:p>
    <w:p w:rsidR="00BE50FB" w:rsidRPr="00BE50FB" w:rsidRDefault="00BE50FB" w:rsidP="00BE50FB">
      <w:pPr>
        <w:spacing w:after="0" w:line="240" w:lineRule="auto"/>
        <w:rPr>
          <w:lang w:val="nl"/>
        </w:rPr>
      </w:pPr>
      <w:r w:rsidRPr="00BE50FB">
        <w:rPr>
          <w:lang w:val="nl"/>
        </w:rPr>
        <w:t xml:space="preserve">Aansluiting: </w:t>
      </w:r>
      <w:r w:rsidRPr="00BE50FB">
        <w:rPr>
          <w:color w:val="0070C0"/>
          <w:lang w:val="nl"/>
        </w:rPr>
        <w:t>axiaal / radiaal</w:t>
      </w:r>
    </w:p>
    <w:p w:rsidR="00BE50FB" w:rsidRPr="00BE50FB" w:rsidRDefault="00BE50FB" w:rsidP="00BE50FB">
      <w:pPr>
        <w:spacing w:after="0" w:line="240" w:lineRule="auto"/>
        <w:rPr>
          <w:lang w:val="nl"/>
        </w:rPr>
      </w:pPr>
      <w:r w:rsidRPr="00BE50FB">
        <w:rPr>
          <w:lang w:val="nl"/>
        </w:rPr>
        <w:t xml:space="preserve">Aansluiting: </w:t>
      </w:r>
      <w:r w:rsidRPr="00BE50FB">
        <w:rPr>
          <w:color w:val="0070C0"/>
          <w:lang w:val="nl"/>
        </w:rPr>
        <w:t>1/8” / 1/4” / 1/2”</w:t>
      </w:r>
    </w:p>
    <w:p w:rsidR="00BE50FB" w:rsidRPr="00BE50FB" w:rsidRDefault="00BE50FB" w:rsidP="00BE50FB">
      <w:pPr>
        <w:spacing w:after="0" w:line="240" w:lineRule="auto"/>
        <w:rPr>
          <w:lang w:val="nl"/>
        </w:rPr>
      </w:pPr>
      <w:r w:rsidRPr="00BE50FB">
        <w:rPr>
          <w:lang w:val="nl"/>
        </w:rPr>
        <w:t xml:space="preserve">Diameter: </w:t>
      </w:r>
      <w:r w:rsidRPr="00BE50FB">
        <w:rPr>
          <w:color w:val="0070C0"/>
          <w:lang w:val="nl"/>
        </w:rPr>
        <w:t xml:space="preserve">40 / 50 / 63 / 80 / 100 / … </w:t>
      </w:r>
      <w:r w:rsidRPr="00BE50FB">
        <w:rPr>
          <w:lang w:val="nl"/>
        </w:rPr>
        <w:t>mm</w:t>
      </w:r>
    </w:p>
    <w:p w:rsidR="00BE50FB" w:rsidRPr="00BE50FB" w:rsidRDefault="00BE50FB" w:rsidP="00BE50FB">
      <w:pPr>
        <w:spacing w:after="0" w:line="240" w:lineRule="auto"/>
        <w:rPr>
          <w:lang w:val="nl"/>
        </w:rPr>
      </w:pPr>
      <w:r w:rsidRPr="00BE50FB">
        <w:rPr>
          <w:lang w:val="nl"/>
        </w:rPr>
        <w:t xml:space="preserve">Lengte dompelbuis: </w:t>
      </w:r>
      <w:r w:rsidRPr="00BE50FB">
        <w:rPr>
          <w:color w:val="0070C0"/>
          <w:lang w:val="nl"/>
        </w:rPr>
        <w:t xml:space="preserve">50 / 75 / 100 / … </w:t>
      </w:r>
      <w:r w:rsidRPr="00BE50FB">
        <w:rPr>
          <w:lang w:val="nl"/>
        </w:rPr>
        <w:t>mm</w:t>
      </w:r>
    </w:p>
    <w:p w:rsidR="00BE50FB" w:rsidRPr="00BE50FB" w:rsidRDefault="00BE50FB" w:rsidP="00BE50FB">
      <w:pPr>
        <w:spacing w:after="0" w:line="240" w:lineRule="auto"/>
        <w:rPr>
          <w:lang w:val="nl"/>
        </w:rPr>
      </w:pPr>
      <w:r w:rsidRPr="00BE50FB">
        <w:rPr>
          <w:lang w:val="nl"/>
        </w:rPr>
        <w:t xml:space="preserve">Bereik: </w:t>
      </w:r>
      <w:r w:rsidRPr="00BE50FB">
        <w:rPr>
          <w:color w:val="0070C0"/>
          <w:lang w:val="nl"/>
        </w:rPr>
        <w:t xml:space="preserve">0-4 / 0-6 / 0-10 / 0-16 /… </w:t>
      </w:r>
      <w:r w:rsidRPr="00BE50FB">
        <w:rPr>
          <w:lang w:val="nl"/>
        </w:rPr>
        <w:t>bar</w:t>
      </w:r>
    </w:p>
    <w:p w:rsidR="00BE50FB" w:rsidRPr="00BE50FB" w:rsidRDefault="00BE50FB" w:rsidP="00BE50FB">
      <w:pPr>
        <w:spacing w:after="0" w:line="240" w:lineRule="auto"/>
        <w:rPr>
          <w:lang w:val="nl"/>
        </w:rPr>
      </w:pPr>
      <w:r w:rsidRPr="00BE50FB">
        <w:rPr>
          <w:lang w:val="nl"/>
        </w:rPr>
        <w:t xml:space="preserve">Bijkomende wijzer: </w:t>
      </w:r>
      <w:r w:rsidRPr="00BE50FB">
        <w:rPr>
          <w:color w:val="0070C0"/>
          <w:lang w:val="nl"/>
        </w:rPr>
        <w:t xml:space="preserve">verstelbaar / … </w:t>
      </w:r>
    </w:p>
    <w:p w:rsidR="00BE50FB" w:rsidRPr="00B5712C" w:rsidRDefault="00BE50FB" w:rsidP="00BE50FB">
      <w:pPr>
        <w:pStyle w:val="Kop2"/>
        <w:numPr>
          <w:ilvl w:val="0"/>
          <w:numId w:val="0"/>
        </w:numPr>
        <w:rPr>
          <w:color w:val="C3004A" w:themeColor="accent4"/>
        </w:rPr>
      </w:pPr>
      <w:bookmarkStart w:id="163" w:name="_Toc461710938"/>
      <w:r>
        <w:rPr>
          <w:color w:val="C3004A" w:themeColor="accent4"/>
        </w:rPr>
        <w:t>65.66.</w:t>
      </w:r>
      <w:r>
        <w:rPr>
          <w:color w:val="C3004A" w:themeColor="accent4"/>
        </w:rPr>
        <w:tab/>
        <w:t>warmteregeling &amp; toebehoren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thermometer</w:t>
      </w:r>
      <w:bookmarkEnd w:id="163"/>
    </w:p>
    <w:p w:rsidR="00BE50FB" w:rsidRPr="00BE50FB" w:rsidRDefault="00BE50FB" w:rsidP="00BE50FB">
      <w:pPr>
        <w:spacing w:after="0" w:line="240" w:lineRule="auto"/>
        <w:rPr>
          <w:b/>
          <w:u w:val="single"/>
          <w:lang w:val="nl"/>
        </w:rPr>
      </w:pPr>
      <w:r w:rsidRPr="00BE50FB">
        <w:rPr>
          <w:b/>
          <w:u w:val="single"/>
          <w:lang w:val="nl"/>
        </w:rPr>
        <w:t>Meting</w:t>
      </w:r>
    </w:p>
    <w:p w:rsidR="00BE50FB" w:rsidRPr="00BE50FB" w:rsidRDefault="00BE50FB" w:rsidP="00BE50FB">
      <w:pPr>
        <w:spacing w:after="0" w:line="240" w:lineRule="auto"/>
        <w:rPr>
          <w:lang w:val="nl"/>
        </w:rPr>
      </w:pPr>
      <w:r w:rsidRPr="00BE50FB">
        <w:rPr>
          <w:lang w:val="nl"/>
        </w:rPr>
        <w:t>meeteenheid: per stuk</w:t>
      </w:r>
    </w:p>
    <w:p w:rsidR="00BE50FB" w:rsidRPr="00BE50FB" w:rsidRDefault="00BE50FB" w:rsidP="00BE50FB">
      <w:pPr>
        <w:spacing w:line="240" w:lineRule="auto"/>
        <w:rPr>
          <w:lang w:val="nl"/>
        </w:rPr>
      </w:pPr>
      <w:r w:rsidRPr="00BE50FB">
        <w:rPr>
          <w:lang w:val="nl"/>
        </w:rPr>
        <w:t>aard van de overeenkomst: Forfaitaire Hoeveelheid (FH)</w:t>
      </w:r>
    </w:p>
    <w:p w:rsidR="00BE50FB" w:rsidRPr="00BE50FB" w:rsidRDefault="00BE50FB" w:rsidP="00BE50FB">
      <w:pPr>
        <w:spacing w:after="0" w:line="240" w:lineRule="auto"/>
        <w:rPr>
          <w:b/>
          <w:u w:val="single"/>
          <w:lang w:val="nl"/>
        </w:rPr>
      </w:pPr>
      <w:r w:rsidRPr="00BE50FB">
        <w:rPr>
          <w:b/>
          <w:u w:val="single"/>
          <w:lang w:val="nl"/>
        </w:rPr>
        <w:t>Materiaal</w:t>
      </w:r>
    </w:p>
    <w:p w:rsidR="00BE50FB" w:rsidRPr="00BE50FB" w:rsidRDefault="00BE50FB" w:rsidP="00BE50FB">
      <w:pPr>
        <w:spacing w:after="0" w:line="240" w:lineRule="auto"/>
        <w:rPr>
          <w:u w:val="single"/>
          <w:lang w:val="nl"/>
        </w:rPr>
      </w:pPr>
      <w:r w:rsidRPr="00BE50FB">
        <w:rPr>
          <w:u w:val="single"/>
          <w:lang w:val="nl"/>
        </w:rPr>
        <w:t>Specificaties</w:t>
      </w:r>
    </w:p>
    <w:p w:rsidR="00BE50FB" w:rsidRPr="00BE50FB" w:rsidRDefault="00BE50FB" w:rsidP="00BE50FB">
      <w:pPr>
        <w:spacing w:after="0" w:line="240" w:lineRule="auto"/>
        <w:rPr>
          <w:color w:val="0070C0"/>
          <w:lang w:val="nl"/>
        </w:rPr>
      </w:pPr>
      <w:r w:rsidRPr="00BE50FB">
        <w:rPr>
          <w:lang w:val="nl"/>
        </w:rPr>
        <w:t xml:space="preserve">Behuizing: </w:t>
      </w:r>
      <w:r w:rsidRPr="00BE50FB">
        <w:rPr>
          <w:color w:val="0070C0"/>
          <w:lang w:val="nl"/>
        </w:rPr>
        <w:t>staal zwart gelakt / verzinkt staal / kunststof ABS / RVS /…</w:t>
      </w:r>
    </w:p>
    <w:p w:rsidR="00BE50FB" w:rsidRPr="00BE50FB" w:rsidRDefault="00BE50FB" w:rsidP="00BE50FB">
      <w:pPr>
        <w:spacing w:after="0" w:line="240" w:lineRule="auto"/>
        <w:rPr>
          <w:lang w:val="nl"/>
        </w:rPr>
      </w:pPr>
      <w:r w:rsidRPr="00BE50FB">
        <w:rPr>
          <w:lang w:val="nl"/>
        </w:rPr>
        <w:t>Ruit: kunststof of glas</w:t>
      </w:r>
    </w:p>
    <w:p w:rsidR="00BE50FB" w:rsidRPr="00BE50FB" w:rsidRDefault="00BE50FB" w:rsidP="00BE50FB">
      <w:pPr>
        <w:spacing w:after="0" w:line="240" w:lineRule="auto"/>
        <w:rPr>
          <w:lang w:val="nl"/>
        </w:rPr>
      </w:pPr>
      <w:r w:rsidRPr="00BE50FB">
        <w:rPr>
          <w:lang w:val="nl"/>
        </w:rPr>
        <w:t>Beschermingsklasse: minimaal IP 31</w:t>
      </w:r>
    </w:p>
    <w:p w:rsidR="00BE50FB" w:rsidRPr="00BE50FB" w:rsidRDefault="00BE50FB" w:rsidP="00BE50FB">
      <w:pPr>
        <w:spacing w:after="0" w:line="240" w:lineRule="auto"/>
        <w:rPr>
          <w:lang w:val="nl"/>
        </w:rPr>
      </w:pPr>
      <w:r w:rsidRPr="00BE50FB">
        <w:rPr>
          <w:lang w:val="nl"/>
        </w:rPr>
        <w:t>Voeler: bimetaal</w:t>
      </w:r>
    </w:p>
    <w:p w:rsidR="00BE50FB" w:rsidRPr="00BE50FB" w:rsidRDefault="00BE50FB" w:rsidP="00BE50FB">
      <w:pPr>
        <w:spacing w:after="0" w:line="240" w:lineRule="auto"/>
        <w:rPr>
          <w:lang w:val="nl"/>
        </w:rPr>
      </w:pPr>
      <w:r w:rsidRPr="00BE50FB">
        <w:rPr>
          <w:lang w:val="nl"/>
        </w:rPr>
        <w:t>Aansluiting: messing, axiaal, 1/2”</w:t>
      </w:r>
    </w:p>
    <w:p w:rsidR="00BE50FB" w:rsidRPr="00BE50FB" w:rsidRDefault="00BE50FB" w:rsidP="00BE50FB">
      <w:pPr>
        <w:spacing w:after="0" w:line="240" w:lineRule="auto"/>
        <w:rPr>
          <w:lang w:val="nl"/>
        </w:rPr>
      </w:pPr>
      <w:r w:rsidRPr="00BE50FB">
        <w:rPr>
          <w:lang w:val="nl"/>
        </w:rPr>
        <w:t xml:space="preserve">Diameter: </w:t>
      </w:r>
      <w:r w:rsidRPr="00BE50FB">
        <w:rPr>
          <w:color w:val="0070C0"/>
          <w:lang w:val="nl"/>
        </w:rPr>
        <w:t xml:space="preserve">63 / 100 / … </w:t>
      </w:r>
      <w:r w:rsidRPr="00BE50FB">
        <w:rPr>
          <w:lang w:val="nl"/>
        </w:rPr>
        <w:t>mm</w:t>
      </w:r>
    </w:p>
    <w:p w:rsidR="00BE50FB" w:rsidRPr="00BE50FB" w:rsidRDefault="00BE50FB" w:rsidP="00BE50FB">
      <w:pPr>
        <w:spacing w:after="0" w:line="240" w:lineRule="auto"/>
        <w:rPr>
          <w:lang w:val="nl"/>
        </w:rPr>
      </w:pPr>
      <w:r w:rsidRPr="00BE50FB">
        <w:rPr>
          <w:lang w:val="nl"/>
        </w:rPr>
        <w:t xml:space="preserve">Lengte dompelbuis: </w:t>
      </w:r>
      <w:r w:rsidRPr="00BE50FB">
        <w:rPr>
          <w:color w:val="0070C0"/>
          <w:lang w:val="nl"/>
        </w:rPr>
        <w:t xml:space="preserve">50 / 75 / 100 / … </w:t>
      </w:r>
      <w:r w:rsidRPr="00BE50FB">
        <w:rPr>
          <w:lang w:val="nl"/>
        </w:rPr>
        <w:t>mm</w:t>
      </w:r>
    </w:p>
    <w:p w:rsidR="00BE50FB" w:rsidRPr="00BE50FB" w:rsidRDefault="00BE50FB" w:rsidP="00BE50FB">
      <w:pPr>
        <w:spacing w:after="0" w:line="240" w:lineRule="auto"/>
        <w:rPr>
          <w:lang w:val="nl"/>
        </w:rPr>
      </w:pPr>
      <w:r w:rsidRPr="00BE50FB">
        <w:rPr>
          <w:lang w:val="nl"/>
        </w:rPr>
        <w:t>Bereik: 0-</w:t>
      </w:r>
      <w:smartTag w:uri="urn:schemas-microsoft-com:office:smarttags" w:element="metricconverter">
        <w:smartTagPr>
          <w:attr w:name="ProductID" w:val="120ﾰC"/>
        </w:smartTagPr>
        <w:r w:rsidRPr="00BE50FB">
          <w:rPr>
            <w:lang w:val="nl"/>
          </w:rPr>
          <w:t>120°C</w:t>
        </w:r>
      </w:smartTag>
    </w:p>
    <w:p w:rsidR="00BE50FB" w:rsidRPr="00BE50FB" w:rsidRDefault="00BE50FB" w:rsidP="00BE50FB">
      <w:pPr>
        <w:spacing w:after="0" w:line="240" w:lineRule="auto"/>
        <w:rPr>
          <w:lang w:val="nl"/>
        </w:rPr>
      </w:pPr>
      <w:r w:rsidRPr="00BE50FB">
        <w:rPr>
          <w:lang w:val="nl"/>
        </w:rPr>
        <w:t xml:space="preserve">Bijkomende wijzer: </w:t>
      </w:r>
      <w:r w:rsidRPr="00BE50FB">
        <w:rPr>
          <w:color w:val="0070C0"/>
          <w:lang w:val="nl"/>
        </w:rPr>
        <w:t>verstelbaar / …</w:t>
      </w:r>
    </w:p>
    <w:p w:rsidR="001E2FA5" w:rsidRPr="00B5712C" w:rsidRDefault="001E2FA5" w:rsidP="001E2FA5">
      <w:pPr>
        <w:pStyle w:val="Kop2"/>
        <w:numPr>
          <w:ilvl w:val="0"/>
          <w:numId w:val="0"/>
        </w:numPr>
        <w:rPr>
          <w:color w:val="C3004A" w:themeColor="accent4"/>
        </w:rPr>
      </w:pPr>
      <w:bookmarkStart w:id="164" w:name="_Toc461710939"/>
      <w:r>
        <w:rPr>
          <w:color w:val="C3004A" w:themeColor="accent4"/>
        </w:rPr>
        <w:t>65.69.</w:t>
      </w:r>
      <w:r>
        <w:rPr>
          <w:color w:val="C3004A" w:themeColor="accent4"/>
        </w:rPr>
        <w:tab/>
        <w:t>warmteregeling &amp; toebehoren</w:t>
      </w:r>
      <w:r w:rsidRPr="00B5712C">
        <w:rPr>
          <w:color w:val="C3004A" w:themeColor="accent4"/>
        </w:rPr>
        <w:t xml:space="preserve"> </w:t>
      </w:r>
      <w:r>
        <w:rPr>
          <w:color w:val="C3004A" w:themeColor="accent4"/>
        </w:rPr>
        <w:t>–</w:t>
      </w:r>
      <w:r w:rsidR="00641E08">
        <w:rPr>
          <w:color w:val="C3004A" w:themeColor="accent4"/>
        </w:rPr>
        <w:t xml:space="preserve"> bord HVAC</w:t>
      </w:r>
      <w:r w:rsidR="0001188F">
        <w:rPr>
          <w:color w:val="C3004A" w:themeColor="accent4"/>
        </w:rPr>
        <w:t xml:space="preserve">, regeling </w:t>
      </w:r>
      <w:r w:rsidR="00641E08">
        <w:rPr>
          <w:color w:val="C3004A" w:themeColor="accent4"/>
        </w:rPr>
        <w:t xml:space="preserve"> en </w:t>
      </w:r>
      <w:r w:rsidR="00D82D98">
        <w:rPr>
          <w:color w:val="C3004A" w:themeColor="accent4"/>
        </w:rPr>
        <w:t>programmeerbare</w:t>
      </w:r>
      <w:r w:rsidR="00C71B1A">
        <w:rPr>
          <w:color w:val="C3004A" w:themeColor="accent4"/>
        </w:rPr>
        <w:t xml:space="preserve"> besturingscentrale</w:t>
      </w:r>
      <w:bookmarkEnd w:id="164"/>
    </w:p>
    <w:p w:rsidR="001E2FA5" w:rsidRPr="004E3531" w:rsidRDefault="001E2FA5" w:rsidP="001E2FA5">
      <w:pPr>
        <w:spacing w:after="0" w:line="240" w:lineRule="auto"/>
        <w:rPr>
          <w:b/>
          <w:color w:val="C3004A" w:themeColor="accent4"/>
          <w:u w:val="single"/>
          <w:lang w:val="nl"/>
        </w:rPr>
      </w:pPr>
      <w:r w:rsidRPr="004E3531">
        <w:rPr>
          <w:b/>
          <w:color w:val="C3004A" w:themeColor="accent4"/>
          <w:u w:val="single"/>
          <w:lang w:val="nl"/>
        </w:rPr>
        <w:t>Omschrijving</w:t>
      </w:r>
    </w:p>
    <w:p w:rsidR="001E2FA5" w:rsidRPr="009A2747" w:rsidRDefault="001E2FA5" w:rsidP="001E2FA5">
      <w:pPr>
        <w:spacing w:line="240" w:lineRule="auto"/>
        <w:rPr>
          <w:color w:val="C3004A" w:themeColor="accent4"/>
          <w:lang w:val="nl-BE"/>
        </w:rPr>
      </w:pPr>
      <w:r w:rsidRPr="004E3531">
        <w:rPr>
          <w:color w:val="C3004A" w:themeColor="accent4"/>
          <w:lang w:val="nl"/>
        </w:rPr>
        <w:t xml:space="preserve">Alle werken en leveringen voor het gebruiksklaar installeren van </w:t>
      </w:r>
      <w:r w:rsidR="00DF6267">
        <w:rPr>
          <w:color w:val="C3004A" w:themeColor="accent4"/>
          <w:lang w:val="nl"/>
        </w:rPr>
        <w:t xml:space="preserve">het bord HVAC  en </w:t>
      </w:r>
      <w:r w:rsidRPr="004E3531">
        <w:rPr>
          <w:color w:val="C3004A" w:themeColor="accent4"/>
          <w:lang w:val="nl"/>
        </w:rPr>
        <w:t xml:space="preserve">de programmeerbare besturingscentrale. </w:t>
      </w:r>
      <w:r w:rsidR="00DF6267">
        <w:rPr>
          <w:color w:val="C3004A" w:themeColor="accent4"/>
          <w:lang w:val="nl"/>
        </w:rPr>
        <w:t xml:space="preserve">Alles  </w:t>
      </w:r>
      <w:r w:rsidRPr="004E3531">
        <w:rPr>
          <w:color w:val="C3004A" w:themeColor="accent4"/>
          <w:lang w:val="nl"/>
        </w:rPr>
        <w:t>gemo</w:t>
      </w:r>
      <w:r w:rsidR="00C71B1A">
        <w:rPr>
          <w:color w:val="C3004A" w:themeColor="accent4"/>
          <w:lang w:val="nl"/>
        </w:rPr>
        <w:t>nteerd en afgesteld tot een corr</w:t>
      </w:r>
      <w:r w:rsidRPr="004E3531">
        <w:rPr>
          <w:color w:val="C3004A" w:themeColor="accent4"/>
          <w:lang w:val="nl"/>
        </w:rPr>
        <w:t xml:space="preserve">ecte werking van de installatie bekomen wordt. </w:t>
      </w:r>
      <w:r w:rsidR="00C71B1A">
        <w:rPr>
          <w:color w:val="C3004A" w:themeColor="accent4"/>
          <w:lang w:val="nl"/>
        </w:rPr>
        <w:t xml:space="preserve">Hierbij dient eveneens aandacht te gaan naar de </w:t>
      </w:r>
      <w:r w:rsidR="009A2747">
        <w:rPr>
          <w:color w:val="C3004A" w:themeColor="accent4"/>
          <w:lang w:val="nl-BE"/>
        </w:rPr>
        <w:t>e</w:t>
      </w:r>
      <w:r w:rsidR="009A2747" w:rsidRPr="009A2747">
        <w:rPr>
          <w:color w:val="C3004A" w:themeColor="accent4"/>
          <w:lang w:val="nl-BE"/>
        </w:rPr>
        <w:t>nergie-efficiënt</w:t>
      </w:r>
      <w:r w:rsidR="009A2747">
        <w:rPr>
          <w:color w:val="C3004A" w:themeColor="accent4"/>
          <w:lang w:val="nl-BE"/>
        </w:rPr>
        <w:t>i</w:t>
      </w:r>
      <w:r w:rsidR="009A2747" w:rsidRPr="009A2747">
        <w:rPr>
          <w:color w:val="C3004A" w:themeColor="accent4"/>
          <w:lang w:val="nl-BE"/>
        </w:rPr>
        <w:t>e.</w:t>
      </w:r>
    </w:p>
    <w:p w:rsidR="001E2FA5" w:rsidRPr="004E3531" w:rsidRDefault="001E2FA5" w:rsidP="001E2FA5">
      <w:pPr>
        <w:spacing w:after="0" w:line="240" w:lineRule="auto"/>
        <w:rPr>
          <w:b/>
          <w:color w:val="C3004A" w:themeColor="accent4"/>
          <w:u w:val="single"/>
          <w:lang w:val="nl"/>
        </w:rPr>
      </w:pPr>
      <w:r w:rsidRPr="004E3531">
        <w:rPr>
          <w:b/>
          <w:color w:val="C3004A" w:themeColor="accent4"/>
          <w:u w:val="single"/>
          <w:lang w:val="nl"/>
        </w:rPr>
        <w:t>Meting</w:t>
      </w:r>
    </w:p>
    <w:p w:rsidR="001E2FA5" w:rsidRDefault="00AE5EE3" w:rsidP="001E2FA5">
      <w:pPr>
        <w:spacing w:after="0" w:line="240" w:lineRule="auto"/>
        <w:rPr>
          <w:color w:val="C3004A" w:themeColor="accent4"/>
          <w:lang w:val="nl"/>
        </w:rPr>
      </w:pPr>
      <w:r w:rsidRPr="004E3531">
        <w:rPr>
          <w:color w:val="C3004A" w:themeColor="accent4"/>
          <w:lang w:val="nl"/>
        </w:rPr>
        <w:t>Aard</w:t>
      </w:r>
      <w:r w:rsidR="001E2FA5" w:rsidRPr="004E3531">
        <w:rPr>
          <w:color w:val="C3004A" w:themeColor="accent4"/>
          <w:lang w:val="nl"/>
        </w:rPr>
        <w:t xml:space="preserve"> van de overeenkomst: </w:t>
      </w:r>
      <w:r w:rsidR="00496EF0">
        <w:rPr>
          <w:color w:val="C3004A" w:themeColor="accent4"/>
          <w:lang w:val="nl"/>
        </w:rPr>
        <w:t>Som over geheel</w:t>
      </w:r>
      <w:r w:rsidR="001E2FA5" w:rsidRPr="004E3531">
        <w:rPr>
          <w:color w:val="C3004A" w:themeColor="accent4"/>
          <w:lang w:val="nl"/>
        </w:rPr>
        <w:t xml:space="preserve"> (</w:t>
      </w:r>
      <w:r w:rsidR="00576930">
        <w:rPr>
          <w:color w:val="C3004A" w:themeColor="accent4"/>
          <w:lang w:val="nl"/>
        </w:rPr>
        <w:t>SOG</w:t>
      </w:r>
      <w:r w:rsidR="001E2FA5" w:rsidRPr="004E3531">
        <w:rPr>
          <w:color w:val="C3004A" w:themeColor="accent4"/>
          <w:lang w:val="nl"/>
        </w:rPr>
        <w:t>)</w:t>
      </w:r>
    </w:p>
    <w:p w:rsidR="00AE5EE3" w:rsidRDefault="00AE5EE3" w:rsidP="00AE5EE3">
      <w:pPr>
        <w:spacing w:after="0" w:line="240" w:lineRule="auto"/>
        <w:rPr>
          <w:color w:val="C3004A" w:themeColor="accent4"/>
          <w:lang w:val="nl"/>
        </w:rPr>
      </w:pPr>
      <w:r>
        <w:rPr>
          <w:color w:val="C3004A" w:themeColor="accent4"/>
          <w:lang w:val="nl-BE"/>
        </w:rPr>
        <w:t xml:space="preserve">De oplevering in fasen, met </w:t>
      </w:r>
      <w:r w:rsidR="008020C2">
        <w:rPr>
          <w:color w:val="C3004A" w:themeColor="accent4"/>
          <w:lang w:val="nl-BE"/>
        </w:rPr>
        <w:t xml:space="preserve">eventueel </w:t>
      </w:r>
      <w:r w:rsidR="00DC6687">
        <w:rPr>
          <w:color w:val="C3004A" w:themeColor="accent4"/>
          <w:lang w:val="nl-BE"/>
        </w:rPr>
        <w:t>daaraan gekoppelde</w:t>
      </w:r>
      <w:r>
        <w:rPr>
          <w:color w:val="C3004A" w:themeColor="accent4"/>
          <w:lang w:val="nl-BE"/>
        </w:rPr>
        <w:t xml:space="preserve"> tussentijdse keuringen, kan geen aanleiding geven tot een meerkost voor de bouwheer.</w:t>
      </w:r>
    </w:p>
    <w:p w:rsidR="001E2FA5" w:rsidRPr="004E3531" w:rsidRDefault="001E2FA5" w:rsidP="001E2FA5">
      <w:pPr>
        <w:spacing w:after="0" w:line="240" w:lineRule="auto"/>
        <w:rPr>
          <w:color w:val="C3004A" w:themeColor="accent4"/>
          <w:lang w:val="nl"/>
        </w:rPr>
      </w:pPr>
    </w:p>
    <w:p w:rsidR="004521D3" w:rsidRPr="004E3531" w:rsidRDefault="004521D3" w:rsidP="001E2FA5">
      <w:pPr>
        <w:spacing w:after="0" w:line="240" w:lineRule="auto"/>
        <w:rPr>
          <w:b/>
          <w:color w:val="C3004A" w:themeColor="accent4"/>
          <w:u w:val="single"/>
          <w:lang w:val="nl"/>
        </w:rPr>
      </w:pPr>
      <w:r w:rsidRPr="004E3531">
        <w:rPr>
          <w:b/>
          <w:color w:val="C3004A" w:themeColor="accent4"/>
          <w:u w:val="single"/>
          <w:lang w:val="nl"/>
        </w:rPr>
        <w:t>Materiaal</w:t>
      </w:r>
    </w:p>
    <w:p w:rsidR="0001188F" w:rsidRDefault="0001188F" w:rsidP="00641E08">
      <w:pPr>
        <w:spacing w:after="0" w:line="240" w:lineRule="auto"/>
        <w:rPr>
          <w:color w:val="C3004A" w:themeColor="accent4"/>
          <w:lang w:val="nl"/>
        </w:rPr>
      </w:pPr>
      <w:r>
        <w:rPr>
          <w:color w:val="C3004A" w:themeColor="accent4"/>
          <w:lang w:val="nl"/>
        </w:rPr>
        <w:t>BORD HVAC</w:t>
      </w:r>
    </w:p>
    <w:p w:rsidR="00BC58E4" w:rsidRPr="0025547B" w:rsidRDefault="0025547B" w:rsidP="00BC58E4">
      <w:pPr>
        <w:spacing w:after="0" w:line="240" w:lineRule="auto"/>
        <w:rPr>
          <w:color w:val="C3004A" w:themeColor="accent4"/>
          <w:lang w:val="nl-BE"/>
        </w:rPr>
      </w:pPr>
      <w:r>
        <w:rPr>
          <w:color w:val="C3004A" w:themeColor="accent4"/>
          <w:lang w:val="nl-BE"/>
        </w:rPr>
        <w:t>H</w:t>
      </w:r>
      <w:r w:rsidRPr="0025547B">
        <w:rPr>
          <w:color w:val="C3004A" w:themeColor="accent4"/>
          <w:lang w:val="nl-BE"/>
        </w:rPr>
        <w:t xml:space="preserve">et </w:t>
      </w:r>
      <w:r>
        <w:rPr>
          <w:color w:val="C3004A" w:themeColor="accent4"/>
          <w:lang w:val="nl-BE"/>
        </w:rPr>
        <w:t>bord HVAC</w:t>
      </w:r>
      <w:r w:rsidRPr="0025547B">
        <w:rPr>
          <w:color w:val="C3004A" w:themeColor="accent4"/>
          <w:lang w:val="nl-BE"/>
        </w:rPr>
        <w:t xml:space="preserve"> is conform met EN 60439-1, type vorm 3 </w:t>
      </w:r>
      <w:r>
        <w:rPr>
          <w:color w:val="C3004A" w:themeColor="accent4"/>
          <w:lang w:val="nl"/>
        </w:rPr>
        <w:t>en</w:t>
      </w:r>
      <w:r w:rsidR="00BC58E4">
        <w:rPr>
          <w:color w:val="C3004A" w:themeColor="accent4"/>
          <w:lang w:val="nl"/>
        </w:rPr>
        <w:t xml:space="preserve"> </w:t>
      </w:r>
      <w:r w:rsidR="00BC58E4" w:rsidRPr="00BC58E4">
        <w:rPr>
          <w:color w:val="C3004A" w:themeColor="accent4"/>
          <w:lang w:val="nl"/>
        </w:rPr>
        <w:t>bestaat uit een voldoende ruim gedimensioneerde kast om alle vereiste modules (automaten, differentieelschakelaars,</w:t>
      </w:r>
      <w:r w:rsidR="00743914">
        <w:rPr>
          <w:color w:val="C3004A" w:themeColor="accent4"/>
          <w:lang w:val="nl"/>
        </w:rPr>
        <w:t xml:space="preserve"> controllers, </w:t>
      </w:r>
      <w:r w:rsidR="00BC58E4" w:rsidRPr="00BC58E4">
        <w:rPr>
          <w:color w:val="C3004A" w:themeColor="accent4"/>
          <w:lang w:val="nl"/>
        </w:rPr>
        <w:t xml:space="preserve">...) in </w:t>
      </w:r>
      <w:r w:rsidR="00BC58E4" w:rsidRPr="00BC58E4">
        <w:rPr>
          <w:color w:val="C3004A" w:themeColor="accent4"/>
          <w:lang w:val="nl"/>
        </w:rPr>
        <w:lastRenderedPageBreak/>
        <w:t>onder te brengen met een reserve uitbreidingsruimte van minimum 20 %.</w:t>
      </w:r>
      <w:r w:rsidR="00BC58E4">
        <w:rPr>
          <w:color w:val="C3004A" w:themeColor="accent4"/>
          <w:lang w:val="nl"/>
        </w:rPr>
        <w:t xml:space="preserve"> </w:t>
      </w:r>
      <w:r w:rsidR="00DF6267">
        <w:rPr>
          <w:color w:val="C3004A" w:themeColor="accent4"/>
          <w:lang w:val="nl"/>
        </w:rPr>
        <w:t xml:space="preserve">Het bord samen met alle componenten en bekabeling </w:t>
      </w:r>
      <w:r w:rsidR="003F1226">
        <w:rPr>
          <w:color w:val="C3004A" w:themeColor="accent4"/>
          <w:lang w:val="nl"/>
        </w:rPr>
        <w:t xml:space="preserve">(inclusief de equipotentiaal verbindingen) </w:t>
      </w:r>
      <w:r w:rsidR="00DF6267">
        <w:rPr>
          <w:color w:val="C3004A" w:themeColor="accent4"/>
          <w:lang w:val="nl"/>
        </w:rPr>
        <w:t xml:space="preserve">dient te voldoen aan alle wettelijke voorschriften </w:t>
      </w:r>
      <w:r w:rsidR="006F4A6A">
        <w:rPr>
          <w:color w:val="C3004A" w:themeColor="accent4"/>
          <w:lang w:val="nl"/>
        </w:rPr>
        <w:t xml:space="preserve">o.a. </w:t>
      </w:r>
      <w:r w:rsidR="006F4A6A" w:rsidRPr="006F4A6A">
        <w:rPr>
          <w:color w:val="C3004A" w:themeColor="accent4"/>
          <w:lang w:val="nl-BE"/>
        </w:rPr>
        <w:t>rekening houdend met art. 104 AREI (KB 25 april 2013): halogeenvrije bekabeling, autonome s</w:t>
      </w:r>
      <w:r w:rsidR="006061E5">
        <w:rPr>
          <w:color w:val="C3004A" w:themeColor="accent4"/>
          <w:lang w:val="nl-BE"/>
        </w:rPr>
        <w:t>troombanen</w:t>
      </w:r>
      <w:r w:rsidR="006F4A6A">
        <w:rPr>
          <w:color w:val="C3004A" w:themeColor="accent4"/>
          <w:lang w:val="nl-BE"/>
        </w:rPr>
        <w:t xml:space="preserve"> </w:t>
      </w:r>
      <w:r w:rsidR="00DF6267">
        <w:rPr>
          <w:color w:val="C3004A" w:themeColor="accent4"/>
          <w:lang w:val="nl"/>
        </w:rPr>
        <w:t>op het tijdstip van uitvoering</w:t>
      </w:r>
      <w:r w:rsidR="00BC58E4">
        <w:rPr>
          <w:color w:val="C3004A" w:themeColor="accent4"/>
          <w:lang w:val="nl"/>
        </w:rPr>
        <w:t>.</w:t>
      </w:r>
    </w:p>
    <w:p w:rsidR="00C564BB" w:rsidRDefault="00C564BB" w:rsidP="00641E08">
      <w:pPr>
        <w:spacing w:after="0" w:line="240" w:lineRule="auto"/>
        <w:rPr>
          <w:color w:val="C3004A" w:themeColor="accent4"/>
          <w:lang w:val="nl"/>
        </w:rPr>
      </w:pPr>
      <w:r>
        <w:rPr>
          <w:color w:val="C3004A" w:themeColor="accent4"/>
          <w:lang w:val="nl"/>
        </w:rPr>
        <w:t>Locatie te bepalen bij het ontwerp</w:t>
      </w:r>
      <w:r w:rsidR="00F260C2">
        <w:rPr>
          <w:color w:val="C3004A" w:themeColor="accent4"/>
          <w:lang w:val="nl"/>
        </w:rPr>
        <w:t>.</w:t>
      </w:r>
    </w:p>
    <w:p w:rsidR="009A2747" w:rsidRDefault="009A2747" w:rsidP="00641E08">
      <w:pPr>
        <w:spacing w:after="0" w:line="240" w:lineRule="auto"/>
        <w:rPr>
          <w:color w:val="C3004A" w:themeColor="accent4"/>
          <w:lang w:val="nl-BE"/>
        </w:rPr>
      </w:pPr>
      <w:r w:rsidRPr="009A2747">
        <w:rPr>
          <w:color w:val="C3004A" w:themeColor="accent4"/>
          <w:lang w:val="nl-BE"/>
        </w:rPr>
        <w:t>Indien er een HS-aansluiting</w:t>
      </w:r>
      <w:r>
        <w:rPr>
          <w:color w:val="C3004A" w:themeColor="accent4"/>
          <w:lang w:val="nl-BE"/>
        </w:rPr>
        <w:t xml:space="preserve"> aanwezig is of voorzien wordt, worden de automaten en schakelaars gekozen i.f.v. de voorziene</w:t>
      </w:r>
      <w:r w:rsidRPr="009A2747">
        <w:rPr>
          <w:color w:val="C3004A" w:themeColor="accent4"/>
          <w:lang w:val="nl-BE"/>
        </w:rPr>
        <w:t xml:space="preserve"> kortsluitstroomberekeningen. </w:t>
      </w:r>
      <w:r w:rsidR="00230FD4">
        <w:rPr>
          <w:color w:val="C3004A" w:themeColor="accent4"/>
          <w:lang w:val="nl-BE"/>
        </w:rPr>
        <w:t xml:space="preserve">De </w:t>
      </w:r>
      <w:r w:rsidR="003F1226">
        <w:rPr>
          <w:color w:val="C3004A" w:themeColor="accent4"/>
          <w:lang w:val="nl-BE"/>
        </w:rPr>
        <w:t xml:space="preserve">gegevens samen met de </w:t>
      </w:r>
      <w:r w:rsidR="00230FD4">
        <w:rPr>
          <w:color w:val="C3004A" w:themeColor="accent4"/>
          <w:lang w:val="nl-BE"/>
        </w:rPr>
        <w:t>resultaten van deze berekeningen worden aangebracht d.m.v. een sticker aan de binnenkant van de deur v/h bord.</w:t>
      </w:r>
    </w:p>
    <w:p w:rsidR="00001D29" w:rsidRDefault="00001D29" w:rsidP="00641E08">
      <w:pPr>
        <w:spacing w:after="0" w:line="240" w:lineRule="auto"/>
        <w:rPr>
          <w:color w:val="C3004A" w:themeColor="accent4"/>
          <w:lang w:val="nl-BE"/>
        </w:rPr>
      </w:pPr>
      <w:r w:rsidRPr="00001D29">
        <w:rPr>
          <w:color w:val="C3004A" w:themeColor="accent4"/>
          <w:lang w:val="nl-BE"/>
        </w:rPr>
        <w:t>De verdeelkabels</w:t>
      </w:r>
      <w:r w:rsidR="003905B4">
        <w:rPr>
          <w:color w:val="C3004A" w:themeColor="accent4"/>
          <w:lang w:val="nl-BE"/>
        </w:rPr>
        <w:t>,</w:t>
      </w:r>
      <w:r w:rsidRPr="00001D29">
        <w:rPr>
          <w:color w:val="C3004A" w:themeColor="accent4"/>
          <w:lang w:val="nl-BE"/>
        </w:rPr>
        <w:t xml:space="preserve"> </w:t>
      </w:r>
      <w:r w:rsidR="003905B4" w:rsidRPr="003905B4">
        <w:rPr>
          <w:color w:val="C3004A" w:themeColor="accent4"/>
          <w:lang w:val="nl-BE"/>
        </w:rPr>
        <w:t>worden steeds in een kab</w:t>
      </w:r>
      <w:r w:rsidR="003905B4">
        <w:rPr>
          <w:color w:val="C3004A" w:themeColor="accent4"/>
          <w:lang w:val="nl-BE"/>
        </w:rPr>
        <w:t>elgoot of in een buis geplaatst en worden gekozen</w:t>
      </w:r>
      <w:r w:rsidRPr="00001D29">
        <w:rPr>
          <w:color w:val="C3004A" w:themeColor="accent4"/>
          <w:lang w:val="nl-BE"/>
        </w:rPr>
        <w:t xml:space="preserve"> </w:t>
      </w:r>
      <w:r w:rsidR="003905B4">
        <w:rPr>
          <w:color w:val="C3004A" w:themeColor="accent4"/>
          <w:lang w:val="nl-BE"/>
        </w:rPr>
        <w:t>i.f.v.</w:t>
      </w:r>
      <w:r w:rsidRPr="00001D29">
        <w:rPr>
          <w:color w:val="C3004A" w:themeColor="accent4"/>
          <w:lang w:val="nl-BE"/>
        </w:rPr>
        <w:t xml:space="preserve"> de toepassing en volgens de classificatie en uitwendige invloedfactoren van het AREI.</w:t>
      </w:r>
    </w:p>
    <w:p w:rsidR="005F746C" w:rsidRDefault="005F746C" w:rsidP="00641E08">
      <w:pPr>
        <w:spacing w:after="0" w:line="240" w:lineRule="auto"/>
        <w:rPr>
          <w:color w:val="C3004A" w:themeColor="accent4"/>
          <w:lang w:val="nl-BE"/>
        </w:rPr>
      </w:pPr>
      <w:r>
        <w:rPr>
          <w:color w:val="C3004A" w:themeColor="accent4"/>
          <w:lang w:val="nl-BE"/>
        </w:rPr>
        <w:t>Voor de beveiliging tegen overstroom en kortsluiting worden alleen automaten toegelaten.</w:t>
      </w:r>
    </w:p>
    <w:p w:rsidR="003725A9" w:rsidRDefault="003F1226" w:rsidP="00641E08">
      <w:pPr>
        <w:spacing w:after="0" w:line="240" w:lineRule="auto"/>
        <w:rPr>
          <w:color w:val="C3004A" w:themeColor="accent4"/>
          <w:lang w:val="nl-BE"/>
        </w:rPr>
      </w:pPr>
      <w:r>
        <w:rPr>
          <w:color w:val="C3004A" w:themeColor="accent4"/>
          <w:lang w:val="nl-BE"/>
        </w:rPr>
        <w:t>Keuringsverslag zonder opmerkingen noch inbreuken voor te leggen vóór de voorlopige oplevering</w:t>
      </w:r>
      <w:r w:rsidR="002A1470">
        <w:rPr>
          <w:color w:val="C3004A" w:themeColor="accent4"/>
          <w:lang w:val="nl-BE"/>
        </w:rPr>
        <w:t xml:space="preserve"> of ingebruikname</w:t>
      </w:r>
      <w:r>
        <w:rPr>
          <w:color w:val="C3004A" w:themeColor="accent4"/>
          <w:lang w:val="nl-BE"/>
        </w:rPr>
        <w:t>.</w:t>
      </w:r>
      <w:r w:rsidR="00AA3553">
        <w:rPr>
          <w:color w:val="C3004A" w:themeColor="accent4"/>
          <w:lang w:val="nl-BE"/>
        </w:rPr>
        <w:t xml:space="preserve"> </w:t>
      </w:r>
    </w:p>
    <w:p w:rsidR="00743914" w:rsidRPr="00743914" w:rsidRDefault="00743914" w:rsidP="00743914">
      <w:pPr>
        <w:spacing w:after="0" w:line="240" w:lineRule="auto"/>
        <w:rPr>
          <w:color w:val="C3004A" w:themeColor="accent4"/>
          <w:u w:val="single"/>
        </w:rPr>
      </w:pPr>
      <w:r w:rsidRPr="00743914">
        <w:rPr>
          <w:color w:val="C3004A" w:themeColor="accent4"/>
          <w:u w:val="single"/>
        </w:rPr>
        <w:t>Manuele bediening</w:t>
      </w:r>
    </w:p>
    <w:p w:rsidR="009A2747" w:rsidRDefault="009A2747" w:rsidP="00743914">
      <w:pPr>
        <w:spacing w:after="0" w:line="240" w:lineRule="auto"/>
        <w:rPr>
          <w:color w:val="C3004A" w:themeColor="accent4"/>
        </w:rPr>
      </w:pPr>
      <w:r>
        <w:rPr>
          <w:color w:val="C3004A" w:themeColor="accent4"/>
        </w:rPr>
        <w:t>Hoofdschakelaar.</w:t>
      </w:r>
    </w:p>
    <w:p w:rsidR="00743914" w:rsidRPr="004E3531" w:rsidRDefault="00743914" w:rsidP="00743914">
      <w:pPr>
        <w:spacing w:after="0" w:line="240" w:lineRule="auto"/>
        <w:rPr>
          <w:color w:val="C3004A" w:themeColor="accent4"/>
        </w:rPr>
      </w:pPr>
      <w:r w:rsidRPr="004E3531">
        <w:rPr>
          <w:color w:val="C3004A" w:themeColor="accent4"/>
        </w:rPr>
        <w:t>Op het bord HVAC worden (keuze-)schakelaars met signalisatie (LED) voorzien voor:</w:t>
      </w:r>
    </w:p>
    <w:p w:rsidR="00743914" w:rsidRPr="004E3531" w:rsidRDefault="00743914" w:rsidP="00743914">
      <w:pPr>
        <w:numPr>
          <w:ilvl w:val="0"/>
          <w:numId w:val="107"/>
        </w:numPr>
        <w:spacing w:after="0" w:line="240" w:lineRule="auto"/>
        <w:rPr>
          <w:color w:val="C3004A" w:themeColor="accent4"/>
          <w:lang w:val="nl-BE"/>
        </w:rPr>
      </w:pPr>
      <w:r w:rsidRPr="004E3531">
        <w:rPr>
          <w:color w:val="C3004A" w:themeColor="accent4"/>
          <w:lang w:val="nl-BE"/>
        </w:rPr>
        <w:t>Automatische werking (via de programmeerbare besturingscentrale)</w:t>
      </w:r>
    </w:p>
    <w:p w:rsidR="00743914" w:rsidRPr="004E3531" w:rsidRDefault="00743914" w:rsidP="00743914">
      <w:pPr>
        <w:numPr>
          <w:ilvl w:val="0"/>
          <w:numId w:val="107"/>
        </w:numPr>
        <w:spacing w:after="0" w:line="240" w:lineRule="auto"/>
        <w:rPr>
          <w:color w:val="C3004A" w:themeColor="accent4"/>
          <w:lang w:val="nl-BE"/>
        </w:rPr>
      </w:pPr>
      <w:r w:rsidRPr="004E3531">
        <w:rPr>
          <w:color w:val="C3004A" w:themeColor="accent4"/>
          <w:lang w:val="nl-BE"/>
        </w:rPr>
        <w:t>Uit</w:t>
      </w:r>
    </w:p>
    <w:p w:rsidR="00743914" w:rsidRPr="004E3531" w:rsidRDefault="00743914" w:rsidP="00743914">
      <w:pPr>
        <w:numPr>
          <w:ilvl w:val="0"/>
          <w:numId w:val="107"/>
        </w:numPr>
        <w:spacing w:after="0" w:line="240" w:lineRule="auto"/>
        <w:rPr>
          <w:color w:val="C3004A" w:themeColor="accent4"/>
          <w:lang w:val="nl-BE"/>
        </w:rPr>
      </w:pPr>
      <w:r w:rsidRPr="004E3531">
        <w:rPr>
          <w:color w:val="C3004A" w:themeColor="accent4"/>
          <w:lang w:val="nl-BE"/>
        </w:rPr>
        <w:t>Aan</w:t>
      </w:r>
    </w:p>
    <w:p w:rsidR="00743914" w:rsidRPr="004E3531" w:rsidRDefault="00743914" w:rsidP="00743914">
      <w:pPr>
        <w:spacing w:after="0" w:line="240" w:lineRule="auto"/>
        <w:rPr>
          <w:color w:val="C3004A" w:themeColor="accent4"/>
        </w:rPr>
      </w:pPr>
      <w:r w:rsidRPr="004E3531">
        <w:rPr>
          <w:color w:val="C3004A" w:themeColor="accent4"/>
        </w:rPr>
        <w:t xml:space="preserve">Dit voor elke : CV-ketel, </w:t>
      </w:r>
      <w:r w:rsidR="0038649A">
        <w:rPr>
          <w:color w:val="C3004A" w:themeColor="accent4"/>
        </w:rPr>
        <w:t>(</w:t>
      </w:r>
      <w:r w:rsidRPr="004E3531">
        <w:rPr>
          <w:color w:val="C3004A" w:themeColor="accent4"/>
        </w:rPr>
        <w:t>circulatie</w:t>
      </w:r>
      <w:r w:rsidR="0038649A">
        <w:rPr>
          <w:color w:val="C3004A" w:themeColor="accent4"/>
        </w:rPr>
        <w:t>)</w:t>
      </w:r>
      <w:r w:rsidRPr="004E3531">
        <w:rPr>
          <w:color w:val="C3004A" w:themeColor="accent4"/>
        </w:rPr>
        <w:t>pomp, ventilator, brandklep, ….</w:t>
      </w:r>
    </w:p>
    <w:p w:rsidR="00743914" w:rsidRPr="00743914" w:rsidRDefault="00743914" w:rsidP="00641E08">
      <w:pPr>
        <w:spacing w:after="0" w:line="240" w:lineRule="auto"/>
        <w:rPr>
          <w:color w:val="C3004A" w:themeColor="accent4"/>
        </w:rPr>
      </w:pPr>
    </w:p>
    <w:p w:rsidR="00641E08" w:rsidRDefault="00641E08" w:rsidP="00641E08">
      <w:pPr>
        <w:spacing w:after="0" w:line="240" w:lineRule="auto"/>
        <w:rPr>
          <w:color w:val="C3004A" w:themeColor="accent4"/>
          <w:lang w:val="nl"/>
        </w:rPr>
      </w:pPr>
      <w:r w:rsidRPr="004E3531">
        <w:rPr>
          <w:color w:val="C3004A" w:themeColor="accent4"/>
          <w:lang w:val="nl"/>
        </w:rPr>
        <w:t xml:space="preserve">zie </w:t>
      </w:r>
      <w:r w:rsidR="00743914">
        <w:rPr>
          <w:color w:val="C3004A" w:themeColor="accent4"/>
          <w:lang w:val="nl"/>
        </w:rPr>
        <w:t>ook</w:t>
      </w:r>
      <w:r w:rsidR="00C564BB">
        <w:rPr>
          <w:color w:val="C3004A" w:themeColor="accent4"/>
          <w:lang w:val="nl"/>
        </w:rPr>
        <w:t xml:space="preserve"> </w:t>
      </w:r>
      <w:r w:rsidRPr="004E3531">
        <w:rPr>
          <w:color w:val="C3004A" w:themeColor="accent4"/>
          <w:lang w:val="nl"/>
        </w:rPr>
        <w:t>DEEL 7</w:t>
      </w:r>
      <w:r w:rsidR="00C564BB">
        <w:rPr>
          <w:color w:val="C3004A" w:themeColor="accent4"/>
          <w:lang w:val="nl"/>
        </w:rPr>
        <w:t xml:space="preserve"> bestek VMSW</w:t>
      </w:r>
      <w:r w:rsidR="00BC58E4">
        <w:rPr>
          <w:color w:val="C3004A" w:themeColor="accent4"/>
          <w:lang w:val="nl"/>
        </w:rPr>
        <w:t xml:space="preserve"> voor verdere specificaties</w:t>
      </w:r>
    </w:p>
    <w:p w:rsidR="0001188F" w:rsidRPr="0001188F" w:rsidRDefault="0001188F" w:rsidP="00641E08">
      <w:pPr>
        <w:spacing w:after="0" w:line="240" w:lineRule="auto"/>
        <w:rPr>
          <w:color w:val="C3004A" w:themeColor="accent4"/>
        </w:rPr>
      </w:pPr>
    </w:p>
    <w:p w:rsidR="00641E08" w:rsidRDefault="00641E08" w:rsidP="00F869AE">
      <w:pPr>
        <w:keepNext/>
        <w:spacing w:after="0" w:line="240" w:lineRule="auto"/>
        <w:rPr>
          <w:color w:val="C3004A" w:themeColor="accent4"/>
          <w:lang w:val="nl-BE"/>
        </w:rPr>
      </w:pPr>
      <w:r>
        <w:rPr>
          <w:color w:val="C3004A" w:themeColor="accent4"/>
          <w:lang w:val="nl-BE"/>
        </w:rPr>
        <w:t>B</w:t>
      </w:r>
      <w:r w:rsidR="0001188F">
        <w:rPr>
          <w:color w:val="C3004A" w:themeColor="accent4"/>
          <w:lang w:val="nl-BE"/>
        </w:rPr>
        <w:t>ESTURINGSCENTRALE</w:t>
      </w:r>
    </w:p>
    <w:p w:rsidR="001E2FA5" w:rsidRPr="004E3531" w:rsidRDefault="001E2FA5" w:rsidP="001E2FA5">
      <w:pPr>
        <w:spacing w:after="0" w:line="240" w:lineRule="auto"/>
        <w:rPr>
          <w:color w:val="C3004A" w:themeColor="accent4"/>
          <w:lang w:val="nl-BE"/>
        </w:rPr>
      </w:pPr>
      <w:r w:rsidRPr="004E3531">
        <w:rPr>
          <w:color w:val="C3004A" w:themeColor="accent4"/>
          <w:lang w:val="nl-BE"/>
        </w:rPr>
        <w:t xml:space="preserve">De </w:t>
      </w:r>
      <w:r w:rsidR="00533A70">
        <w:rPr>
          <w:color w:val="C3004A" w:themeColor="accent4"/>
          <w:lang w:val="nl-BE"/>
        </w:rPr>
        <w:t>besturingscentrale</w:t>
      </w:r>
      <w:r w:rsidRPr="004E3531">
        <w:rPr>
          <w:color w:val="C3004A" w:themeColor="accent4"/>
          <w:lang w:val="nl-BE"/>
        </w:rPr>
        <w:t xml:space="preserve"> laat de gebruiker toe de temperatuur van de lokalen (beperkt) aan te passen aan het gewenste comfort en waarborgt een zuinig energieverbruik.</w:t>
      </w:r>
    </w:p>
    <w:p w:rsidR="001E2FA5" w:rsidRPr="004E3531" w:rsidRDefault="00D55D06" w:rsidP="001E2FA5">
      <w:pPr>
        <w:spacing w:after="0" w:line="240" w:lineRule="auto"/>
        <w:rPr>
          <w:color w:val="C3004A" w:themeColor="accent4"/>
          <w:lang w:val="nl-BE"/>
        </w:rPr>
      </w:pPr>
      <w:r w:rsidRPr="004E3531">
        <w:rPr>
          <w:color w:val="C3004A" w:themeColor="accent4"/>
          <w:lang w:val="nl-BE"/>
        </w:rPr>
        <w:t>Bij de uitvoering</w:t>
      </w:r>
      <w:r w:rsidR="001E2FA5" w:rsidRPr="004E3531">
        <w:rPr>
          <w:color w:val="C3004A" w:themeColor="accent4"/>
          <w:lang w:val="nl-BE"/>
        </w:rPr>
        <w:t xml:space="preserve"> wordt </w:t>
      </w:r>
      <w:r w:rsidRPr="004E3531">
        <w:rPr>
          <w:color w:val="C3004A" w:themeColor="accent4"/>
          <w:lang w:val="nl-BE"/>
        </w:rPr>
        <w:t xml:space="preserve">ook </w:t>
      </w:r>
      <w:r w:rsidR="001E2FA5" w:rsidRPr="004E3531">
        <w:rPr>
          <w:color w:val="C3004A" w:themeColor="accent4"/>
          <w:lang w:val="nl-BE"/>
        </w:rPr>
        <w:t>rekening gehouden met de CE-regelgeving, in het bijzonder gaat de aandacht uit naar de voorwaarden betreft samenbouw. Indien toestel en regeling niet van dezelfde fabrikant zijn dient een “EG-verklaring van conformiteit” opgemaakt te worden door de samenbouwer (aannemer of zijn onderaannemer). Dit document moet ter goedkeuring voorgelegd worden samen met de technische fiches van de betrokken onderdelen.</w:t>
      </w:r>
    </w:p>
    <w:p w:rsidR="001E2FA5" w:rsidRPr="004E3531" w:rsidRDefault="001E2FA5" w:rsidP="001E2FA5">
      <w:pPr>
        <w:spacing w:after="0" w:line="240" w:lineRule="auto"/>
        <w:rPr>
          <w:color w:val="C3004A" w:themeColor="accent4"/>
        </w:rPr>
      </w:pPr>
      <w:r w:rsidRPr="004E3531">
        <w:rPr>
          <w:color w:val="C3004A" w:themeColor="accent4"/>
        </w:rPr>
        <w:t xml:space="preserve">Er wordt een </w:t>
      </w:r>
      <w:r w:rsidR="00533A70">
        <w:rPr>
          <w:color w:val="C3004A" w:themeColor="accent4"/>
        </w:rPr>
        <w:t xml:space="preserve">centrale </w:t>
      </w:r>
      <w:r w:rsidRPr="004E3531">
        <w:rPr>
          <w:color w:val="C3004A" w:themeColor="accent4"/>
        </w:rPr>
        <w:t>besturingscentrale voorzien met de mogelijkheid voor het instellen (via een gebruiksvriendelijke interface) van:</w:t>
      </w:r>
    </w:p>
    <w:p w:rsidR="001E2FA5" w:rsidRPr="004E3531" w:rsidRDefault="001E2FA5" w:rsidP="001E2FA5">
      <w:pPr>
        <w:numPr>
          <w:ilvl w:val="0"/>
          <w:numId w:val="107"/>
        </w:numPr>
        <w:spacing w:after="0" w:line="240" w:lineRule="auto"/>
        <w:rPr>
          <w:color w:val="C3004A" w:themeColor="accent4"/>
          <w:lang w:val="nl-BE"/>
        </w:rPr>
      </w:pPr>
      <w:r w:rsidRPr="004E3531">
        <w:rPr>
          <w:color w:val="C3004A" w:themeColor="accent4"/>
          <w:lang w:val="nl-BE"/>
        </w:rPr>
        <w:t>het vakantieprogramma (min. 6 verlofperiodes/jaar + 15 feestdagen)</w:t>
      </w:r>
    </w:p>
    <w:p w:rsidR="001E2FA5" w:rsidRPr="004E3531" w:rsidRDefault="001E2FA5" w:rsidP="001E2FA5">
      <w:pPr>
        <w:numPr>
          <w:ilvl w:val="0"/>
          <w:numId w:val="107"/>
        </w:numPr>
        <w:spacing w:after="0" w:line="240" w:lineRule="auto"/>
        <w:rPr>
          <w:color w:val="C3004A" w:themeColor="accent4"/>
          <w:lang w:val="nl-BE"/>
        </w:rPr>
      </w:pPr>
      <w:r w:rsidRPr="004E3531">
        <w:rPr>
          <w:color w:val="C3004A" w:themeColor="accent4"/>
          <w:lang w:val="nl-BE"/>
        </w:rPr>
        <w:t>het weekprogramma (7 dagen programma met min. 3 blokken per dag) voor verwarming en ventilatie</w:t>
      </w:r>
    </w:p>
    <w:p w:rsidR="001E2FA5" w:rsidRPr="004E3531" w:rsidRDefault="001E2FA5" w:rsidP="001E2FA5">
      <w:pPr>
        <w:numPr>
          <w:ilvl w:val="0"/>
          <w:numId w:val="107"/>
        </w:numPr>
        <w:spacing w:after="0" w:line="240" w:lineRule="auto"/>
        <w:rPr>
          <w:color w:val="C3004A" w:themeColor="accent4"/>
          <w:lang w:val="nl-BE"/>
        </w:rPr>
      </w:pPr>
      <w:r w:rsidRPr="004E3531">
        <w:rPr>
          <w:color w:val="C3004A" w:themeColor="accent4"/>
          <w:lang w:val="nl-BE"/>
        </w:rPr>
        <w:t>het overwerk (tijdelijk verlengen bedrijfstijd)</w:t>
      </w:r>
    </w:p>
    <w:p w:rsidR="001E2FA5" w:rsidRPr="004E3531" w:rsidRDefault="001E2FA5" w:rsidP="00B22F47">
      <w:pPr>
        <w:spacing w:after="0" w:line="240" w:lineRule="auto"/>
        <w:ind w:left="720"/>
        <w:rPr>
          <w:color w:val="C3004A" w:themeColor="accent4"/>
          <w:lang w:val="nl-BE"/>
        </w:rPr>
      </w:pPr>
      <w:r w:rsidRPr="004E3531">
        <w:rPr>
          <w:color w:val="C3004A" w:themeColor="accent4"/>
          <w:lang w:val="nl-BE"/>
        </w:rPr>
        <w:t>Bij overwerk wordt de dagtemperatuur voor die dag langer aangehouden en blijft de verwarming en ventilatie langer werken, dit kan globaal gebeuren of voor een gedeelte. In dit laatste geval geld in principe de volgende groepering</w:t>
      </w:r>
      <w:r w:rsidR="00F043A1">
        <w:rPr>
          <w:color w:val="C3004A" w:themeColor="accent4"/>
          <w:lang w:val="nl-BE"/>
        </w:rPr>
        <w:t xml:space="preserve"> (</w:t>
      </w:r>
      <w:r w:rsidR="00DC5A55">
        <w:rPr>
          <w:color w:val="C3004A" w:themeColor="accent4"/>
          <w:lang w:val="nl-BE"/>
        </w:rPr>
        <w:t xml:space="preserve">zoals voorzien in het </w:t>
      </w:r>
      <w:r w:rsidR="00F043A1">
        <w:rPr>
          <w:color w:val="C3004A" w:themeColor="accent4"/>
          <w:lang w:val="nl-BE"/>
        </w:rPr>
        <w:t>ontwerp)</w:t>
      </w:r>
      <w:r w:rsidRPr="004E3531">
        <w:rPr>
          <w:color w:val="C3004A" w:themeColor="accent4"/>
          <w:lang w:val="nl-BE"/>
        </w:rPr>
        <w:t>:</w:t>
      </w:r>
    </w:p>
    <w:p w:rsidR="001E2FA5" w:rsidRPr="004E3531" w:rsidRDefault="001E2FA5" w:rsidP="001E2FA5">
      <w:pPr>
        <w:numPr>
          <w:ilvl w:val="0"/>
          <w:numId w:val="108"/>
        </w:numPr>
        <w:spacing w:after="0" w:line="240" w:lineRule="auto"/>
        <w:rPr>
          <w:color w:val="C3004A" w:themeColor="accent4"/>
          <w:lang w:val="nl-BE"/>
        </w:rPr>
      </w:pPr>
      <w:r w:rsidRPr="004E3531">
        <w:rPr>
          <w:color w:val="C3004A" w:themeColor="accent4"/>
          <w:lang w:val="nl-BE"/>
        </w:rPr>
        <w:t>klaslokalen</w:t>
      </w:r>
    </w:p>
    <w:p w:rsidR="001E2FA5" w:rsidRPr="004E3531" w:rsidRDefault="001E2FA5" w:rsidP="001E2FA5">
      <w:pPr>
        <w:numPr>
          <w:ilvl w:val="0"/>
          <w:numId w:val="108"/>
        </w:numPr>
        <w:spacing w:after="0" w:line="240" w:lineRule="auto"/>
        <w:rPr>
          <w:color w:val="C3004A" w:themeColor="accent4"/>
          <w:lang w:val="nl-BE"/>
        </w:rPr>
      </w:pPr>
      <w:r w:rsidRPr="004E3531">
        <w:rPr>
          <w:color w:val="C3004A" w:themeColor="accent4"/>
          <w:lang w:val="nl-BE"/>
        </w:rPr>
        <w:t>burelen (leraarskamer, directie, …)</w:t>
      </w:r>
    </w:p>
    <w:p w:rsidR="001E2FA5" w:rsidRDefault="001E2FA5" w:rsidP="001E2FA5">
      <w:pPr>
        <w:numPr>
          <w:ilvl w:val="0"/>
          <w:numId w:val="108"/>
        </w:numPr>
        <w:spacing w:after="0" w:line="240" w:lineRule="auto"/>
        <w:rPr>
          <w:color w:val="C3004A" w:themeColor="accent4"/>
          <w:lang w:val="nl-BE"/>
        </w:rPr>
      </w:pPr>
      <w:r w:rsidRPr="004E3531">
        <w:rPr>
          <w:color w:val="C3004A" w:themeColor="accent4"/>
          <w:lang w:val="nl-BE"/>
        </w:rPr>
        <w:t>refter, keuken en personeel</w:t>
      </w:r>
    </w:p>
    <w:p w:rsidR="00F043A1" w:rsidRPr="004E3531" w:rsidRDefault="00F043A1" w:rsidP="001E2FA5">
      <w:pPr>
        <w:numPr>
          <w:ilvl w:val="0"/>
          <w:numId w:val="108"/>
        </w:numPr>
        <w:spacing w:after="0" w:line="240" w:lineRule="auto"/>
        <w:rPr>
          <w:color w:val="C3004A" w:themeColor="accent4"/>
          <w:lang w:val="nl-BE"/>
        </w:rPr>
      </w:pPr>
      <w:r>
        <w:rPr>
          <w:color w:val="C3004A" w:themeColor="accent4"/>
          <w:lang w:val="nl-BE"/>
        </w:rPr>
        <w:t>…</w:t>
      </w:r>
    </w:p>
    <w:p w:rsidR="001E2FA5" w:rsidRPr="004E3531" w:rsidRDefault="001E2FA5" w:rsidP="001E2FA5">
      <w:pPr>
        <w:numPr>
          <w:ilvl w:val="0"/>
          <w:numId w:val="107"/>
        </w:numPr>
        <w:spacing w:after="0" w:line="240" w:lineRule="auto"/>
        <w:rPr>
          <w:color w:val="C3004A" w:themeColor="accent4"/>
          <w:lang w:val="nl-BE"/>
        </w:rPr>
      </w:pPr>
      <w:r w:rsidRPr="004E3531">
        <w:rPr>
          <w:color w:val="C3004A" w:themeColor="accent4"/>
          <w:lang w:val="nl-BE"/>
        </w:rPr>
        <w:t>de dagtemperatuur per lokaal</w:t>
      </w:r>
    </w:p>
    <w:p w:rsidR="001E2FA5" w:rsidRPr="004E3531" w:rsidRDefault="001E2FA5" w:rsidP="001E2FA5">
      <w:pPr>
        <w:numPr>
          <w:ilvl w:val="0"/>
          <w:numId w:val="107"/>
        </w:numPr>
        <w:spacing w:after="0" w:line="240" w:lineRule="auto"/>
        <w:rPr>
          <w:color w:val="C3004A" w:themeColor="accent4"/>
          <w:lang w:val="nl-BE"/>
        </w:rPr>
      </w:pPr>
      <w:r w:rsidRPr="004E3531">
        <w:rPr>
          <w:color w:val="C3004A" w:themeColor="accent4"/>
          <w:lang w:val="nl-BE"/>
        </w:rPr>
        <w:t>de nachttemperatuur</w:t>
      </w:r>
    </w:p>
    <w:p w:rsidR="001E2FA5" w:rsidRPr="004E3531" w:rsidRDefault="001E2FA5" w:rsidP="001E2FA5">
      <w:pPr>
        <w:numPr>
          <w:ilvl w:val="0"/>
          <w:numId w:val="107"/>
        </w:numPr>
        <w:spacing w:after="0" w:line="240" w:lineRule="auto"/>
        <w:rPr>
          <w:color w:val="C3004A" w:themeColor="accent4"/>
          <w:lang w:val="nl-BE"/>
        </w:rPr>
      </w:pPr>
      <w:r w:rsidRPr="004E3531">
        <w:rPr>
          <w:color w:val="C3004A" w:themeColor="accent4"/>
          <w:lang w:val="nl-BE"/>
        </w:rPr>
        <w:t>…</w:t>
      </w:r>
    </w:p>
    <w:p w:rsidR="001E2FA5" w:rsidRDefault="001E2FA5" w:rsidP="001E2FA5">
      <w:pPr>
        <w:spacing w:after="0" w:line="240" w:lineRule="auto"/>
        <w:rPr>
          <w:color w:val="C3004A" w:themeColor="accent4"/>
        </w:rPr>
      </w:pPr>
      <w:r w:rsidRPr="004E3531">
        <w:rPr>
          <w:color w:val="C3004A" w:themeColor="accent4"/>
        </w:rPr>
        <w:t>Toegangsbeheer voor min. 3 gebruikersgroepen</w:t>
      </w:r>
      <w:r w:rsidR="001F4ED9">
        <w:rPr>
          <w:color w:val="C3004A" w:themeColor="accent4"/>
        </w:rPr>
        <w:t xml:space="preserve">, </w:t>
      </w:r>
      <w:r w:rsidR="00B22F47">
        <w:rPr>
          <w:color w:val="C3004A" w:themeColor="accent4"/>
        </w:rPr>
        <w:t>met paswoordbeveiliging</w:t>
      </w:r>
      <w:r w:rsidR="001F4ED9">
        <w:rPr>
          <w:color w:val="C3004A" w:themeColor="accent4"/>
        </w:rPr>
        <w:t xml:space="preserve"> en verschillend toegangsniveau (</w:t>
      </w:r>
      <w:r w:rsidR="00CA62AF">
        <w:rPr>
          <w:color w:val="C3004A" w:themeColor="accent4"/>
        </w:rPr>
        <w:t>=</w:t>
      </w:r>
      <w:r w:rsidR="001F4ED9">
        <w:rPr>
          <w:color w:val="C3004A" w:themeColor="accent4"/>
        </w:rPr>
        <w:t>mogelijkhe</w:t>
      </w:r>
      <w:r w:rsidR="00CA62AF">
        <w:rPr>
          <w:color w:val="C3004A" w:themeColor="accent4"/>
        </w:rPr>
        <w:t>d</w:t>
      </w:r>
      <w:r w:rsidR="001F4ED9">
        <w:rPr>
          <w:color w:val="C3004A" w:themeColor="accent4"/>
        </w:rPr>
        <w:t>en tot wijzigingen)</w:t>
      </w:r>
      <w:r w:rsidRPr="004E3531">
        <w:rPr>
          <w:color w:val="C3004A" w:themeColor="accent4"/>
        </w:rPr>
        <w:t>.</w:t>
      </w:r>
    </w:p>
    <w:p w:rsidR="001E2FA5" w:rsidRDefault="001E2FA5" w:rsidP="001E2FA5">
      <w:pPr>
        <w:spacing w:after="0" w:line="240" w:lineRule="auto"/>
        <w:rPr>
          <w:color w:val="C3004A" w:themeColor="accent4"/>
        </w:rPr>
      </w:pPr>
      <w:r w:rsidRPr="004E3531">
        <w:rPr>
          <w:color w:val="C3004A" w:themeColor="accent4"/>
        </w:rPr>
        <w:t>Weergave van dag, datum en tijd (met automatische omschakeling zomer - wintertijd).</w:t>
      </w:r>
    </w:p>
    <w:p w:rsidR="00D13682" w:rsidRDefault="00D13682" w:rsidP="001E2FA5">
      <w:pPr>
        <w:spacing w:after="0" w:line="240" w:lineRule="auto"/>
        <w:rPr>
          <w:color w:val="C3004A" w:themeColor="accent4"/>
        </w:rPr>
      </w:pPr>
      <w:r>
        <w:rPr>
          <w:color w:val="C3004A" w:themeColor="accent4"/>
        </w:rPr>
        <w:lastRenderedPageBreak/>
        <w:t xml:space="preserve">Bij het laagste toegangsniveau krijgt de eindgebruiker geen </w:t>
      </w:r>
      <w:r w:rsidR="00950800">
        <w:rPr>
          <w:color w:val="C3004A" w:themeColor="accent4"/>
        </w:rPr>
        <w:t>complexe/</w:t>
      </w:r>
      <w:r>
        <w:rPr>
          <w:color w:val="C3004A" w:themeColor="accent4"/>
        </w:rPr>
        <w:t>volledige menu te zien, maar eenvoudig opgebouwde schermen</w:t>
      </w:r>
      <w:r w:rsidR="00FA2202">
        <w:rPr>
          <w:color w:val="C3004A" w:themeColor="accent4"/>
        </w:rPr>
        <w:t>, zoals</w:t>
      </w:r>
      <w:r>
        <w:rPr>
          <w:color w:val="C3004A" w:themeColor="accent4"/>
        </w:rPr>
        <w:t>:</w:t>
      </w:r>
    </w:p>
    <w:p w:rsidR="00D13682" w:rsidRDefault="00D13682" w:rsidP="001E2FA5">
      <w:pPr>
        <w:spacing w:after="0" w:line="240" w:lineRule="auto"/>
        <w:rPr>
          <w:color w:val="C3004A" w:themeColor="accent4"/>
        </w:rPr>
      </w:pPr>
      <w:r>
        <w:rPr>
          <w:color w:val="C3004A" w:themeColor="accent4"/>
        </w:rPr>
        <w:tab/>
        <w:t>Stand-by: dag, datum en tijd + alarmmelding</w:t>
      </w:r>
      <w:r w:rsidR="004104DC">
        <w:rPr>
          <w:color w:val="C3004A" w:themeColor="accent4"/>
        </w:rPr>
        <w:t xml:space="preserve"> (via scherm of LED)</w:t>
      </w:r>
    </w:p>
    <w:p w:rsidR="00D13682" w:rsidRDefault="00D13682" w:rsidP="001E2FA5">
      <w:pPr>
        <w:spacing w:after="0" w:line="240" w:lineRule="auto"/>
        <w:rPr>
          <w:color w:val="C3004A" w:themeColor="accent4"/>
        </w:rPr>
      </w:pPr>
      <w:r>
        <w:rPr>
          <w:color w:val="C3004A" w:themeColor="accent4"/>
        </w:rPr>
        <w:tab/>
        <w:t xml:space="preserve">Login: één veld voor gebruiker </w:t>
      </w:r>
      <w:r w:rsidR="00053FA2">
        <w:rPr>
          <w:color w:val="C3004A" w:themeColor="accent4"/>
        </w:rPr>
        <w:t xml:space="preserve">(optioneel) </w:t>
      </w:r>
      <w:r>
        <w:rPr>
          <w:color w:val="C3004A" w:themeColor="accent4"/>
        </w:rPr>
        <w:t>en één veld voor paswoord</w:t>
      </w:r>
    </w:p>
    <w:p w:rsidR="00F06A0E" w:rsidRDefault="00F06A0E" w:rsidP="001E2FA5">
      <w:pPr>
        <w:spacing w:after="0" w:line="240" w:lineRule="auto"/>
        <w:rPr>
          <w:color w:val="C3004A" w:themeColor="accent4"/>
        </w:rPr>
      </w:pPr>
      <w:r>
        <w:rPr>
          <w:color w:val="C3004A" w:themeColor="accent4"/>
        </w:rPr>
        <w:tab/>
        <w:t>Kalender: ingave vakantieprogramma en weekprogramma op een eenvoudige wijze</w:t>
      </w:r>
    </w:p>
    <w:p w:rsidR="00D13682" w:rsidRDefault="00D13682" w:rsidP="001E2FA5">
      <w:pPr>
        <w:spacing w:after="0" w:line="240" w:lineRule="auto"/>
        <w:rPr>
          <w:color w:val="C3004A" w:themeColor="accent4"/>
        </w:rPr>
      </w:pPr>
      <w:r>
        <w:rPr>
          <w:color w:val="C3004A" w:themeColor="accent4"/>
        </w:rPr>
        <w:tab/>
        <w:t>Overzichtsscherm verwarmingsinstallatie</w:t>
      </w:r>
      <w:r w:rsidR="00BC374E">
        <w:rPr>
          <w:color w:val="C3004A" w:themeColor="accent4"/>
        </w:rPr>
        <w:t>: vereenvoudigde weergave</w:t>
      </w:r>
    </w:p>
    <w:p w:rsidR="00D13682" w:rsidRDefault="00D13682" w:rsidP="001E2FA5">
      <w:pPr>
        <w:spacing w:after="0" w:line="240" w:lineRule="auto"/>
        <w:rPr>
          <w:color w:val="C3004A" w:themeColor="accent4"/>
        </w:rPr>
      </w:pPr>
      <w:r>
        <w:rPr>
          <w:color w:val="C3004A" w:themeColor="accent4"/>
        </w:rPr>
        <w:tab/>
        <w:t xml:space="preserve">Overzichtsscherm teperaturen lokalen: één veld voor lokaal, één veld gemeten temperatuur </w:t>
      </w:r>
    </w:p>
    <w:p w:rsidR="00D13682" w:rsidRDefault="00D13682" w:rsidP="00D13682">
      <w:pPr>
        <w:spacing w:after="0" w:line="240" w:lineRule="auto"/>
        <w:ind w:left="3969" w:firstLine="567"/>
        <w:rPr>
          <w:color w:val="C3004A" w:themeColor="accent4"/>
        </w:rPr>
      </w:pPr>
      <w:r>
        <w:rPr>
          <w:color w:val="C3004A" w:themeColor="accent4"/>
        </w:rPr>
        <w:t>en één veld voor de ingestelde temperatuur</w:t>
      </w:r>
    </w:p>
    <w:p w:rsidR="00D13682" w:rsidRDefault="00D13682" w:rsidP="001E2FA5">
      <w:pPr>
        <w:spacing w:after="0" w:line="240" w:lineRule="auto"/>
        <w:rPr>
          <w:color w:val="C3004A" w:themeColor="accent4"/>
        </w:rPr>
      </w:pPr>
      <w:r>
        <w:rPr>
          <w:color w:val="C3004A" w:themeColor="accent4"/>
        </w:rPr>
        <w:tab/>
        <w:t>Overzichtsscherm ventilatie</w:t>
      </w:r>
      <w:r w:rsidR="00BC374E">
        <w:rPr>
          <w:color w:val="C3004A" w:themeColor="accent4"/>
        </w:rPr>
        <w:t>: vereenvoudigde weergave</w:t>
      </w:r>
    </w:p>
    <w:p w:rsidR="00D13682" w:rsidRDefault="00D13682" w:rsidP="001E2FA5">
      <w:pPr>
        <w:spacing w:after="0" w:line="240" w:lineRule="auto"/>
        <w:rPr>
          <w:color w:val="C3004A" w:themeColor="accent4"/>
        </w:rPr>
      </w:pPr>
      <w:r>
        <w:rPr>
          <w:color w:val="C3004A" w:themeColor="accent4"/>
        </w:rPr>
        <w:tab/>
        <w:t>Overzichtscherm alarmmeldingen</w:t>
      </w:r>
    </w:p>
    <w:p w:rsidR="00D13682" w:rsidRPr="004E3531" w:rsidRDefault="00950800" w:rsidP="00950800">
      <w:pPr>
        <w:spacing w:line="240" w:lineRule="auto"/>
        <w:rPr>
          <w:color w:val="C3004A" w:themeColor="accent4"/>
        </w:rPr>
      </w:pPr>
      <w:r>
        <w:rPr>
          <w:color w:val="C3004A" w:themeColor="accent4"/>
        </w:rPr>
        <w:t>De gebruiker kan op een eenvoudige manier scrollen tussen deze schermen.</w:t>
      </w:r>
      <w:r w:rsidR="00D13682">
        <w:rPr>
          <w:color w:val="C3004A" w:themeColor="accent4"/>
        </w:rPr>
        <w:tab/>
      </w:r>
    </w:p>
    <w:p w:rsidR="001E2FA5" w:rsidRPr="004E3531" w:rsidRDefault="001E2FA5" w:rsidP="001E2FA5">
      <w:pPr>
        <w:spacing w:after="0" w:line="240" w:lineRule="auto"/>
        <w:rPr>
          <w:color w:val="C3004A" w:themeColor="accent4"/>
          <w:lang w:val="nl"/>
        </w:rPr>
      </w:pPr>
      <w:r w:rsidRPr="004E3531">
        <w:rPr>
          <w:color w:val="C3004A" w:themeColor="accent4"/>
          <w:lang w:val="nl"/>
        </w:rPr>
        <w:t>De besturingscentrale is modulair opgebouwd (gemonteerd op DIN-rail) met uitzondering van de bediening</w:t>
      </w:r>
      <w:r w:rsidR="00B22F47">
        <w:rPr>
          <w:color w:val="C3004A" w:themeColor="accent4"/>
          <w:lang w:val="nl"/>
        </w:rPr>
        <w:t>sunit</w:t>
      </w:r>
      <w:r w:rsidRPr="004E3531">
        <w:rPr>
          <w:color w:val="C3004A" w:themeColor="accent4"/>
          <w:lang w:val="nl"/>
        </w:rPr>
        <w:t xml:space="preserve"> (afzonderlijke opstelling, locatie bij het </w:t>
      </w:r>
      <w:r w:rsidR="0038649A">
        <w:rPr>
          <w:color w:val="C3004A" w:themeColor="accent4"/>
          <w:lang w:val="nl"/>
        </w:rPr>
        <w:t>ontwerp</w:t>
      </w:r>
      <w:r w:rsidRPr="004E3531">
        <w:rPr>
          <w:color w:val="C3004A" w:themeColor="accent4"/>
          <w:lang w:val="nl"/>
        </w:rPr>
        <w:t xml:space="preserve"> te bepalen). Een bedieningspaneel rechtstreeks op </w:t>
      </w:r>
      <w:r w:rsidR="00B22F47">
        <w:rPr>
          <w:color w:val="C3004A" w:themeColor="accent4"/>
          <w:lang w:val="nl"/>
        </w:rPr>
        <w:t>een schakelunit</w:t>
      </w:r>
      <w:r w:rsidRPr="004E3531">
        <w:rPr>
          <w:color w:val="C3004A" w:themeColor="accent4"/>
          <w:lang w:val="nl"/>
        </w:rPr>
        <w:t xml:space="preserve"> kan niet als gebruiksvriendelijk beschouwd worden voor niet technisch geschoold personeel.</w:t>
      </w:r>
      <w:r w:rsidR="002E634A">
        <w:rPr>
          <w:color w:val="C3004A" w:themeColor="accent4"/>
          <w:lang w:val="nl"/>
        </w:rPr>
        <w:t xml:space="preserve"> Dergelijk bedieningspaneeel kan dus niet aanvaard worden als bedieningsunit</w:t>
      </w:r>
      <w:r w:rsidR="0038649A">
        <w:rPr>
          <w:color w:val="C3004A" w:themeColor="accent4"/>
          <w:lang w:val="nl"/>
        </w:rPr>
        <w:t xml:space="preserve"> voor de gebruiker</w:t>
      </w:r>
      <w:r w:rsidR="002E634A">
        <w:rPr>
          <w:color w:val="C3004A" w:themeColor="accent4"/>
          <w:lang w:val="nl"/>
        </w:rPr>
        <w:t>.</w:t>
      </w:r>
    </w:p>
    <w:p w:rsidR="001E2FA5" w:rsidRPr="004E3531" w:rsidRDefault="001E2FA5" w:rsidP="001E2FA5">
      <w:pPr>
        <w:spacing w:after="0" w:line="240" w:lineRule="auto"/>
        <w:rPr>
          <w:color w:val="C3004A" w:themeColor="accent4"/>
          <w:lang w:val="nl"/>
        </w:rPr>
      </w:pPr>
      <w:r w:rsidRPr="004E3531">
        <w:rPr>
          <w:color w:val="C3004A" w:themeColor="accent4"/>
          <w:lang w:val="nl"/>
        </w:rPr>
        <w:t>De programmeerbare besturingscentrale bestaat o.a. uit:</w:t>
      </w:r>
    </w:p>
    <w:p w:rsidR="001E2FA5" w:rsidRDefault="00F043A1" w:rsidP="001E2FA5">
      <w:pPr>
        <w:numPr>
          <w:ilvl w:val="0"/>
          <w:numId w:val="109"/>
        </w:numPr>
        <w:spacing w:after="0" w:line="240" w:lineRule="auto"/>
        <w:rPr>
          <w:color w:val="C3004A" w:themeColor="accent4"/>
          <w:lang w:val="nl"/>
        </w:rPr>
      </w:pPr>
      <w:r>
        <w:rPr>
          <w:color w:val="C3004A" w:themeColor="accent4"/>
          <w:lang w:val="nl"/>
        </w:rPr>
        <w:t>een bedieningsunit met voldoende groo</w:t>
      </w:r>
      <w:r w:rsidR="001E2FA5" w:rsidRPr="004E3531">
        <w:rPr>
          <w:color w:val="C3004A" w:themeColor="accent4"/>
          <w:lang w:val="nl"/>
        </w:rPr>
        <w:t xml:space="preserve">t en duidelijk </w:t>
      </w:r>
      <w:r>
        <w:rPr>
          <w:color w:val="C3004A" w:themeColor="accent4"/>
          <w:lang w:val="nl"/>
        </w:rPr>
        <w:t>(touch)scherm</w:t>
      </w:r>
      <w:r w:rsidR="001E2FA5" w:rsidRPr="004E3531">
        <w:rPr>
          <w:color w:val="C3004A" w:themeColor="accent4"/>
          <w:lang w:val="nl"/>
        </w:rPr>
        <w:t xml:space="preserve"> (locatie bij het VO te bepalen)</w:t>
      </w:r>
    </w:p>
    <w:p w:rsidR="002E634A" w:rsidRPr="004E3531" w:rsidRDefault="002E634A" w:rsidP="002E634A">
      <w:pPr>
        <w:spacing w:after="0" w:line="240" w:lineRule="auto"/>
        <w:ind w:left="1494"/>
        <w:rPr>
          <w:color w:val="C3004A" w:themeColor="accent4"/>
          <w:lang w:val="nl"/>
        </w:rPr>
      </w:pPr>
      <w:r>
        <w:rPr>
          <w:color w:val="C3004A" w:themeColor="accent4"/>
          <w:lang w:val="nl"/>
        </w:rPr>
        <w:t>met eenvoudige grafische (voorgeprogrammeerde) schermlay-out</w:t>
      </w:r>
      <w:r w:rsidR="007E034A">
        <w:rPr>
          <w:color w:val="C3004A" w:themeColor="accent4"/>
          <w:lang w:val="nl"/>
        </w:rPr>
        <w:t>’</w:t>
      </w:r>
      <w:r>
        <w:rPr>
          <w:color w:val="C3004A" w:themeColor="accent4"/>
          <w:lang w:val="nl"/>
        </w:rPr>
        <w:t>s</w:t>
      </w:r>
      <w:r w:rsidR="007E034A">
        <w:rPr>
          <w:color w:val="C3004A" w:themeColor="accent4"/>
          <w:lang w:val="nl"/>
        </w:rPr>
        <w:t xml:space="preserve"> per toepassing (verwarmingsinstallatie, temperaturen in de lokalen, ventilatie,…)</w:t>
      </w:r>
      <w:r w:rsidR="00293AF5">
        <w:rPr>
          <w:color w:val="C3004A" w:themeColor="accent4"/>
          <w:lang w:val="nl"/>
        </w:rPr>
        <w:t>, storingsmelding via LED of overzichtscherm</w:t>
      </w:r>
    </w:p>
    <w:p w:rsidR="001E2FA5" w:rsidRPr="004E3531" w:rsidRDefault="001E2FA5" w:rsidP="001E2FA5">
      <w:pPr>
        <w:numPr>
          <w:ilvl w:val="0"/>
          <w:numId w:val="109"/>
        </w:numPr>
        <w:spacing w:after="0" w:line="240" w:lineRule="auto"/>
        <w:rPr>
          <w:color w:val="C3004A" w:themeColor="accent4"/>
          <w:lang w:val="nl"/>
        </w:rPr>
      </w:pPr>
      <w:r w:rsidRPr="004E3531">
        <w:rPr>
          <w:color w:val="C3004A" w:themeColor="accent4"/>
          <w:lang w:val="nl"/>
        </w:rPr>
        <w:t>de controller(s)</w:t>
      </w:r>
    </w:p>
    <w:p w:rsidR="001E2FA5" w:rsidRDefault="001E2FA5" w:rsidP="001E2FA5">
      <w:pPr>
        <w:numPr>
          <w:ilvl w:val="0"/>
          <w:numId w:val="109"/>
        </w:numPr>
        <w:spacing w:after="0" w:line="240" w:lineRule="auto"/>
        <w:rPr>
          <w:color w:val="C3004A" w:themeColor="accent4"/>
          <w:lang w:val="nl"/>
        </w:rPr>
      </w:pPr>
      <w:r w:rsidRPr="004E3531">
        <w:rPr>
          <w:color w:val="C3004A" w:themeColor="accent4"/>
          <w:lang w:val="nl"/>
        </w:rPr>
        <w:t>de in- en uitgangsmodule(s) (min. 2 reserve in- en uitgangen te voorzien)</w:t>
      </w:r>
    </w:p>
    <w:p w:rsidR="00D74E37" w:rsidRPr="004E3531" w:rsidRDefault="00D74E37" w:rsidP="001E2FA5">
      <w:pPr>
        <w:numPr>
          <w:ilvl w:val="0"/>
          <w:numId w:val="109"/>
        </w:numPr>
        <w:spacing w:after="0" w:line="240" w:lineRule="auto"/>
        <w:rPr>
          <w:color w:val="C3004A" w:themeColor="accent4"/>
          <w:lang w:val="nl"/>
        </w:rPr>
      </w:pPr>
      <w:r>
        <w:rPr>
          <w:color w:val="C3004A" w:themeColor="accent4"/>
          <w:lang w:val="nl"/>
        </w:rPr>
        <w:t xml:space="preserve">Ethernet interface </w:t>
      </w:r>
      <w:r w:rsidR="003043BE">
        <w:rPr>
          <w:color w:val="C3004A" w:themeColor="accent4"/>
          <w:lang w:val="nl"/>
        </w:rPr>
        <w:t xml:space="preserve">(10 Base-T) </w:t>
      </w:r>
      <w:r>
        <w:rPr>
          <w:color w:val="C3004A" w:themeColor="accent4"/>
          <w:lang w:val="nl"/>
        </w:rPr>
        <w:t>voor rechtstreekse communicatie over IP netwerken</w:t>
      </w:r>
    </w:p>
    <w:p w:rsidR="001E2FA5" w:rsidRDefault="001E2FA5" w:rsidP="001E2FA5">
      <w:pPr>
        <w:numPr>
          <w:ilvl w:val="0"/>
          <w:numId w:val="109"/>
        </w:numPr>
        <w:spacing w:after="0" w:line="240" w:lineRule="auto"/>
        <w:rPr>
          <w:color w:val="C3004A" w:themeColor="accent4"/>
          <w:lang w:val="nl"/>
        </w:rPr>
      </w:pPr>
      <w:r w:rsidRPr="004E3531">
        <w:rPr>
          <w:color w:val="C3004A" w:themeColor="accent4"/>
          <w:lang w:val="nl"/>
        </w:rPr>
        <w:t>de voeding(en)</w:t>
      </w:r>
    </w:p>
    <w:p w:rsidR="00800CE8" w:rsidRPr="004E3531" w:rsidRDefault="001C5528" w:rsidP="001E2FA5">
      <w:pPr>
        <w:numPr>
          <w:ilvl w:val="0"/>
          <w:numId w:val="109"/>
        </w:numPr>
        <w:spacing w:after="0" w:line="240" w:lineRule="auto"/>
        <w:rPr>
          <w:color w:val="C3004A" w:themeColor="accent4"/>
          <w:lang w:val="nl"/>
        </w:rPr>
      </w:pPr>
      <w:r>
        <w:rPr>
          <w:color w:val="C3004A" w:themeColor="accent4"/>
          <w:lang w:val="nl"/>
        </w:rPr>
        <w:t xml:space="preserve">de </w:t>
      </w:r>
      <w:r w:rsidR="00800CE8">
        <w:rPr>
          <w:color w:val="C3004A" w:themeColor="accent4"/>
          <w:lang w:val="nl"/>
        </w:rPr>
        <w:t>overwerkschakelaars (locatie door het bestuur</w:t>
      </w:r>
      <w:r w:rsidR="00800CE8" w:rsidRPr="004E3531">
        <w:rPr>
          <w:color w:val="C3004A" w:themeColor="accent4"/>
          <w:lang w:val="nl"/>
        </w:rPr>
        <w:t xml:space="preserve"> te bepalen)</w:t>
      </w:r>
    </w:p>
    <w:p w:rsidR="001E2FA5" w:rsidRPr="004E3531" w:rsidRDefault="001E2FA5" w:rsidP="001E2FA5">
      <w:pPr>
        <w:spacing w:after="0" w:line="240" w:lineRule="auto"/>
        <w:rPr>
          <w:color w:val="C3004A" w:themeColor="accent4"/>
          <w:lang w:val="nl"/>
        </w:rPr>
      </w:pPr>
      <w:r w:rsidRPr="004E3531">
        <w:rPr>
          <w:color w:val="C3004A" w:themeColor="accent4"/>
          <w:lang w:val="nl"/>
        </w:rPr>
        <w:t>Voor het bepalen van het aantal te voorziene in- of uitgangen worden de benodigde in- of uitgangen verhoogd met de vierkantsworte</w:t>
      </w:r>
      <w:r w:rsidR="003043BE">
        <w:rPr>
          <w:color w:val="C3004A" w:themeColor="accent4"/>
          <w:lang w:val="nl"/>
        </w:rPr>
        <w:t xml:space="preserve">l uit het aantal benodigde in - </w:t>
      </w:r>
      <w:r w:rsidRPr="004E3531">
        <w:rPr>
          <w:color w:val="C3004A" w:themeColor="accent4"/>
          <w:lang w:val="nl"/>
        </w:rPr>
        <w:t>of uitgangen, met een min. van 2</w:t>
      </w:r>
    </w:p>
    <w:p w:rsidR="001E2FA5" w:rsidRPr="004E3531" w:rsidRDefault="001E2FA5" w:rsidP="001E2FA5">
      <w:pPr>
        <w:spacing w:after="0" w:line="240" w:lineRule="auto"/>
        <w:rPr>
          <w:color w:val="C3004A" w:themeColor="accent4"/>
          <w:lang w:val="nl"/>
        </w:rPr>
      </w:pPr>
      <w:r w:rsidRPr="004E3531">
        <w:rPr>
          <w:color w:val="C3004A" w:themeColor="accent4"/>
          <w:lang w:val="nl"/>
        </w:rPr>
        <w:t>voorbeeld:</w:t>
      </w:r>
    </w:p>
    <w:p w:rsidR="001E2FA5" w:rsidRPr="004E3531" w:rsidRDefault="001E2FA5" w:rsidP="001E2FA5">
      <w:pPr>
        <w:spacing w:after="0" w:line="240" w:lineRule="auto"/>
        <w:rPr>
          <w:color w:val="C3004A" w:themeColor="accent4"/>
          <w:lang w:val="nl"/>
        </w:rPr>
      </w:pPr>
      <w:r w:rsidRPr="004E3531">
        <w:rPr>
          <w:b/>
          <w:color w:val="C3004A" w:themeColor="accent4"/>
          <w:lang w:val="nl"/>
        </w:rPr>
        <w:t>12</w:t>
      </w:r>
      <w:r w:rsidRPr="004E3531">
        <w:rPr>
          <w:color w:val="C3004A" w:themeColor="accent4"/>
          <w:lang w:val="nl"/>
        </w:rPr>
        <w:t xml:space="preserve"> benodigde ingangen → totaal min. te voorzien: </w:t>
      </w:r>
      <m:oMath>
        <m:r>
          <w:rPr>
            <w:rFonts w:ascii="Cambria Math" w:hAnsi="Cambria Math"/>
            <w:color w:val="C3004A" w:themeColor="accent4"/>
            <w:lang w:val="nl"/>
          </w:rPr>
          <m:t>12+</m:t>
        </m:r>
        <m:rad>
          <m:radPr>
            <m:degHide m:val="1"/>
            <m:ctrlPr>
              <w:rPr>
                <w:rFonts w:ascii="Cambria Math" w:hAnsi="Cambria Math"/>
                <w:i/>
                <w:color w:val="C3004A" w:themeColor="accent4"/>
                <w:lang w:val="nl"/>
              </w:rPr>
            </m:ctrlPr>
          </m:radPr>
          <m:deg/>
          <m:e>
            <m:r>
              <w:rPr>
                <w:rFonts w:ascii="Cambria Math" w:hAnsi="Cambria Math"/>
                <w:color w:val="C3004A" w:themeColor="accent4"/>
                <w:lang w:val="nl"/>
              </w:rPr>
              <m:t>12</m:t>
            </m:r>
          </m:e>
        </m:rad>
        <m:r>
          <w:rPr>
            <w:rFonts w:ascii="Cambria Math" w:hAnsi="Cambria Math"/>
            <w:color w:val="C3004A" w:themeColor="accent4"/>
            <w:lang w:val="nl"/>
          </w:rPr>
          <m:t>=</m:t>
        </m:r>
        <m:r>
          <m:rPr>
            <m:sty m:val="bi"/>
          </m:rPr>
          <w:rPr>
            <w:rFonts w:ascii="Cambria Math" w:hAnsi="Cambria Math"/>
            <w:color w:val="C3004A" w:themeColor="accent4"/>
            <w:lang w:val="nl"/>
          </w:rPr>
          <m:t>15</m:t>
        </m:r>
      </m:oMath>
    </w:p>
    <w:p w:rsidR="001E2FA5" w:rsidRPr="004E3531" w:rsidRDefault="001E2FA5" w:rsidP="001E2FA5">
      <w:pPr>
        <w:spacing w:after="0" w:line="240" w:lineRule="auto"/>
        <w:rPr>
          <w:b/>
          <w:color w:val="C3004A" w:themeColor="accent4"/>
          <w:lang w:val="nl"/>
        </w:rPr>
      </w:pPr>
      <w:r w:rsidRPr="004E3531">
        <w:rPr>
          <w:color w:val="C3004A" w:themeColor="accent4"/>
          <w:lang w:val="nl"/>
        </w:rPr>
        <w:t xml:space="preserve">  </w:t>
      </w:r>
      <w:r w:rsidRPr="004E3531">
        <w:rPr>
          <w:b/>
          <w:color w:val="C3004A" w:themeColor="accent4"/>
          <w:lang w:val="nl"/>
        </w:rPr>
        <w:t>2</w:t>
      </w:r>
      <w:r w:rsidRPr="004E3531">
        <w:rPr>
          <w:color w:val="C3004A" w:themeColor="accent4"/>
          <w:lang w:val="nl"/>
        </w:rPr>
        <w:t xml:space="preserve"> benodigde uitgangen → totaal min. te voorzien: </w:t>
      </w:r>
      <m:oMath>
        <m:r>
          <w:rPr>
            <w:rFonts w:ascii="Cambria Math" w:hAnsi="Cambria Math"/>
            <w:color w:val="C3004A" w:themeColor="accent4"/>
            <w:lang w:val="nl"/>
          </w:rPr>
          <m:t>2+</m:t>
        </m:r>
        <m:rad>
          <m:radPr>
            <m:degHide m:val="1"/>
            <m:ctrlPr>
              <w:rPr>
                <w:rFonts w:ascii="Cambria Math" w:hAnsi="Cambria Math"/>
                <w:i/>
                <w:color w:val="C3004A" w:themeColor="accent4"/>
                <w:lang w:val="nl"/>
              </w:rPr>
            </m:ctrlPr>
          </m:radPr>
          <m:deg/>
          <m:e>
            <m:r>
              <w:rPr>
                <w:rFonts w:ascii="Cambria Math" w:hAnsi="Cambria Math"/>
                <w:color w:val="C3004A" w:themeColor="accent4"/>
                <w:lang w:val="nl"/>
              </w:rPr>
              <m:t>2</m:t>
            </m:r>
          </m:e>
        </m:rad>
        <m:r>
          <w:rPr>
            <w:rFonts w:ascii="Cambria Math" w:hAnsi="Cambria Math"/>
            <w:color w:val="C3004A" w:themeColor="accent4"/>
            <w:lang w:val="nl"/>
          </w:rPr>
          <m:t>=3</m:t>
        </m:r>
      </m:oMath>
      <w:r w:rsidRPr="004E3531">
        <w:rPr>
          <w:color w:val="C3004A" w:themeColor="accent4"/>
          <w:lang w:val="nl"/>
        </w:rPr>
        <w:t xml:space="preserve"> → </w:t>
      </w:r>
      <w:r w:rsidRPr="004E3531">
        <w:rPr>
          <w:b/>
          <w:color w:val="C3004A" w:themeColor="accent4"/>
          <w:lang w:val="nl"/>
        </w:rPr>
        <w:t>4</w:t>
      </w:r>
    </w:p>
    <w:p w:rsidR="006061E5" w:rsidRDefault="006061E5" w:rsidP="001E2FA5">
      <w:pPr>
        <w:spacing w:after="0" w:line="240" w:lineRule="auto"/>
        <w:rPr>
          <w:color w:val="C3004A" w:themeColor="accent4"/>
          <w:lang w:val="nl"/>
        </w:rPr>
      </w:pPr>
    </w:p>
    <w:p w:rsidR="00F2571E" w:rsidRDefault="00F2571E" w:rsidP="001E2FA5">
      <w:pPr>
        <w:spacing w:after="0" w:line="240" w:lineRule="auto"/>
        <w:rPr>
          <w:color w:val="C3004A" w:themeColor="accent4"/>
          <w:lang w:val="nl"/>
        </w:rPr>
      </w:pPr>
      <w:r>
        <w:rPr>
          <w:color w:val="C3004A" w:themeColor="accent4"/>
          <w:lang w:val="nl"/>
        </w:rPr>
        <w:t xml:space="preserve">Vóór de opleiding van de gebruikers en in ieder geval vóór de voorlopige oplevering wordt </w:t>
      </w:r>
      <w:r w:rsidR="00E44250">
        <w:rPr>
          <w:color w:val="C3004A" w:themeColor="accent4"/>
          <w:lang w:val="nl"/>
        </w:rPr>
        <w:t>een hand</w:t>
      </w:r>
      <w:r w:rsidR="004D1544">
        <w:rPr>
          <w:color w:val="C3004A" w:themeColor="accent4"/>
          <w:lang w:val="nl"/>
        </w:rPr>
        <w:t>leiding opgemaakt, samen met een uitprint van de ingestelde parameters, door de aanne</w:t>
      </w:r>
      <w:r w:rsidR="00E44250">
        <w:rPr>
          <w:color w:val="C3004A" w:themeColor="accent4"/>
          <w:lang w:val="nl"/>
        </w:rPr>
        <w:t xml:space="preserve">mer. Deze documenten zijn in het nederlands </w:t>
      </w:r>
      <w:r w:rsidR="00512B93">
        <w:rPr>
          <w:color w:val="C3004A" w:themeColor="accent4"/>
          <w:lang w:val="nl"/>
        </w:rPr>
        <w:t>en voor de handleiding wordt gebruik gemaakt</w:t>
      </w:r>
      <w:r w:rsidR="00E44250">
        <w:rPr>
          <w:color w:val="C3004A" w:themeColor="accent4"/>
          <w:lang w:val="nl"/>
        </w:rPr>
        <w:t xml:space="preserve"> van de sche</w:t>
      </w:r>
      <w:r w:rsidR="00B878AE">
        <w:rPr>
          <w:color w:val="C3004A" w:themeColor="accent4"/>
          <w:lang w:val="nl"/>
        </w:rPr>
        <w:t>r</w:t>
      </w:r>
      <w:r w:rsidR="00E44250">
        <w:rPr>
          <w:color w:val="C3004A" w:themeColor="accent4"/>
          <w:lang w:val="nl"/>
        </w:rPr>
        <w:t xml:space="preserve">mlayouts  </w:t>
      </w:r>
      <w:r w:rsidR="00512B93">
        <w:rPr>
          <w:color w:val="C3004A" w:themeColor="accent4"/>
          <w:lang w:val="nl"/>
        </w:rPr>
        <w:t>zoals voorzien</w:t>
      </w:r>
      <w:r w:rsidR="00E44250">
        <w:rPr>
          <w:color w:val="C3004A" w:themeColor="accent4"/>
          <w:lang w:val="nl"/>
        </w:rPr>
        <w:t xml:space="preserve"> </w:t>
      </w:r>
      <w:r w:rsidR="00512B93">
        <w:rPr>
          <w:color w:val="C3004A" w:themeColor="accent4"/>
          <w:lang w:val="nl"/>
        </w:rPr>
        <w:t>op</w:t>
      </w:r>
      <w:r w:rsidR="00E44250">
        <w:rPr>
          <w:color w:val="C3004A" w:themeColor="accent4"/>
          <w:lang w:val="nl"/>
        </w:rPr>
        <w:t xml:space="preserve"> het geïnstalleerde besturingssysteem.</w:t>
      </w:r>
      <w:r w:rsidR="00DA2B80">
        <w:rPr>
          <w:color w:val="C3004A" w:themeColor="accent4"/>
          <w:lang w:val="nl"/>
        </w:rPr>
        <w:t xml:space="preserve"> </w:t>
      </w:r>
      <w:r w:rsidR="00B878AE">
        <w:rPr>
          <w:color w:val="C3004A" w:themeColor="accent4"/>
          <w:lang w:val="nl"/>
        </w:rPr>
        <w:t xml:space="preserve">Indien de besturingscentrale </w:t>
      </w:r>
      <w:r w:rsidR="009E3536">
        <w:rPr>
          <w:color w:val="C3004A" w:themeColor="accent4"/>
          <w:lang w:val="nl"/>
        </w:rPr>
        <w:t>niet uitsluitend</w:t>
      </w:r>
      <w:r w:rsidR="00B878AE">
        <w:rPr>
          <w:color w:val="C3004A" w:themeColor="accent4"/>
          <w:lang w:val="nl"/>
        </w:rPr>
        <w:t xml:space="preserve"> door de fabrikant voorgeprogrammeerde scherm</w:t>
      </w:r>
      <w:r w:rsidR="004A4A4F">
        <w:rPr>
          <w:color w:val="C3004A" w:themeColor="accent4"/>
          <w:lang w:val="nl"/>
        </w:rPr>
        <w:t>l</w:t>
      </w:r>
      <w:r w:rsidR="00B878AE">
        <w:rPr>
          <w:color w:val="C3004A" w:themeColor="accent4"/>
          <w:lang w:val="nl"/>
        </w:rPr>
        <w:t xml:space="preserve">ayouts bevat (bijvoorbeeld bij een gebouwenbeheerssyteem) </w:t>
      </w:r>
      <w:r w:rsidR="00797A84">
        <w:rPr>
          <w:color w:val="C3004A" w:themeColor="accent4"/>
          <w:lang w:val="nl"/>
        </w:rPr>
        <w:t xml:space="preserve">dan kan de handleiding </w:t>
      </w:r>
      <w:r w:rsidR="000F02B3">
        <w:rPr>
          <w:color w:val="C3004A" w:themeColor="accent4"/>
          <w:lang w:val="nl"/>
        </w:rPr>
        <w:t>die door de fabrikant voorzien wordt niet aanvaard worden en dient door de aannemer zelf een handleiding opgemaakt te worden, met de toelichting gebruik</w:t>
      </w:r>
      <w:r w:rsidR="009E3536">
        <w:rPr>
          <w:color w:val="C3004A" w:themeColor="accent4"/>
          <w:lang w:val="nl"/>
        </w:rPr>
        <w:t xml:space="preserve"> </w:t>
      </w:r>
      <w:r w:rsidR="000F02B3">
        <w:rPr>
          <w:color w:val="C3004A" w:themeColor="accent4"/>
          <w:lang w:val="nl"/>
        </w:rPr>
        <w:t>makend van de geprogrammeerde schermlayouts</w:t>
      </w:r>
      <w:r w:rsidR="004A4A4F">
        <w:rPr>
          <w:color w:val="C3004A" w:themeColor="accent4"/>
          <w:lang w:val="nl"/>
        </w:rPr>
        <w:t>, zodan</w:t>
      </w:r>
      <w:r w:rsidR="009E3536">
        <w:rPr>
          <w:color w:val="C3004A" w:themeColor="accent4"/>
          <w:lang w:val="nl"/>
        </w:rPr>
        <w:t xml:space="preserve">ig dat deze voldoende duidelijk is voor de eindgebruiker. </w:t>
      </w:r>
      <w:r w:rsidR="00DA2B80">
        <w:rPr>
          <w:color w:val="C3004A" w:themeColor="accent4"/>
          <w:lang w:val="nl"/>
        </w:rPr>
        <w:t>Deze</w:t>
      </w:r>
      <w:r w:rsidR="00AE6332">
        <w:rPr>
          <w:color w:val="C3004A" w:themeColor="accent4"/>
          <w:lang w:val="nl"/>
        </w:rPr>
        <w:t xml:space="preserve"> documenten worden bijgewerkt i.f.v. de zich voordoende wijzigingen t/m de definitieve oplevering.</w:t>
      </w:r>
    </w:p>
    <w:p w:rsidR="00D0070C" w:rsidRDefault="00D0070C" w:rsidP="001E2FA5">
      <w:pPr>
        <w:spacing w:after="0" w:line="240" w:lineRule="auto"/>
        <w:rPr>
          <w:color w:val="C3004A" w:themeColor="accent4"/>
          <w:lang w:val="nl"/>
        </w:rPr>
      </w:pPr>
      <w:r>
        <w:rPr>
          <w:color w:val="C3004A" w:themeColor="accent4"/>
          <w:lang w:val="nl"/>
        </w:rPr>
        <w:t>De aannemer zorgt voor de scholing van het personeel. D</w:t>
      </w:r>
      <w:r w:rsidR="00905E91">
        <w:rPr>
          <w:color w:val="C3004A" w:themeColor="accent4"/>
          <w:lang w:val="nl"/>
        </w:rPr>
        <w:t>e</w:t>
      </w:r>
      <w:r>
        <w:rPr>
          <w:color w:val="C3004A" w:themeColor="accent4"/>
          <w:lang w:val="nl"/>
        </w:rPr>
        <w:t>ze sch</w:t>
      </w:r>
      <w:r w:rsidR="00905E91">
        <w:rPr>
          <w:color w:val="C3004A" w:themeColor="accent4"/>
          <w:lang w:val="nl"/>
        </w:rPr>
        <w:t>oling wordt voorzien</w:t>
      </w:r>
      <w:r>
        <w:rPr>
          <w:color w:val="C3004A" w:themeColor="accent4"/>
          <w:lang w:val="nl"/>
        </w:rPr>
        <w:t xml:space="preserve"> </w:t>
      </w:r>
      <w:r w:rsidR="00905E91">
        <w:rPr>
          <w:color w:val="C3004A" w:themeColor="accent4"/>
          <w:lang w:val="nl"/>
        </w:rPr>
        <w:t>voor</w:t>
      </w:r>
      <w:r>
        <w:rPr>
          <w:color w:val="C3004A" w:themeColor="accent4"/>
          <w:lang w:val="nl"/>
        </w:rPr>
        <w:t xml:space="preserve"> min</w:t>
      </w:r>
      <w:r w:rsidR="00905E91">
        <w:rPr>
          <w:color w:val="C3004A" w:themeColor="accent4"/>
          <w:lang w:val="nl"/>
        </w:rPr>
        <w:t>imum</w:t>
      </w:r>
      <w:r>
        <w:rPr>
          <w:color w:val="C3004A" w:themeColor="accent4"/>
          <w:lang w:val="nl"/>
        </w:rPr>
        <w:t xml:space="preserve"> 3 personen verdeelt over school en scholengroep. Deze scholing </w:t>
      </w:r>
      <w:r w:rsidR="00905E91">
        <w:rPr>
          <w:color w:val="C3004A" w:themeColor="accent4"/>
          <w:lang w:val="nl"/>
        </w:rPr>
        <w:t xml:space="preserve">verloopt in </w:t>
      </w:r>
      <w:r w:rsidR="00E26781">
        <w:rPr>
          <w:color w:val="C3004A" w:themeColor="accent4"/>
          <w:lang w:val="nl"/>
        </w:rPr>
        <w:t xml:space="preserve">drie </w:t>
      </w:r>
      <w:r w:rsidR="00BC0930">
        <w:rPr>
          <w:color w:val="C3004A" w:themeColor="accent4"/>
          <w:lang w:val="nl"/>
        </w:rPr>
        <w:t>verschillende</w:t>
      </w:r>
      <w:r w:rsidR="00905E91">
        <w:rPr>
          <w:color w:val="C3004A" w:themeColor="accent4"/>
          <w:lang w:val="nl"/>
        </w:rPr>
        <w:t xml:space="preserve"> f</w:t>
      </w:r>
      <w:r w:rsidR="00BC0930">
        <w:rPr>
          <w:color w:val="C3004A" w:themeColor="accent4"/>
          <w:lang w:val="nl"/>
        </w:rPr>
        <w:t>asen, die moeten doorgaan op</w:t>
      </w:r>
      <w:r w:rsidR="00905E91">
        <w:rPr>
          <w:color w:val="C3004A" w:themeColor="accent4"/>
          <w:lang w:val="nl"/>
        </w:rPr>
        <w:t xml:space="preserve"> verschillende </w:t>
      </w:r>
      <w:r w:rsidR="00BC0930">
        <w:rPr>
          <w:color w:val="C3004A" w:themeColor="accent4"/>
          <w:lang w:val="nl"/>
        </w:rPr>
        <w:t>data</w:t>
      </w:r>
      <w:r w:rsidR="00464DAD">
        <w:rPr>
          <w:color w:val="C3004A" w:themeColor="accent4"/>
          <w:lang w:val="nl"/>
        </w:rPr>
        <w:t xml:space="preserve">, met voldoende tussentijd </w:t>
      </w:r>
      <w:r w:rsidR="00E26781">
        <w:rPr>
          <w:color w:val="C3004A" w:themeColor="accent4"/>
          <w:lang w:val="nl"/>
        </w:rPr>
        <w:t xml:space="preserve">tussen de tweede en derde fase, </w:t>
      </w:r>
      <w:r w:rsidR="00464DAD">
        <w:rPr>
          <w:color w:val="C3004A" w:themeColor="accent4"/>
          <w:lang w:val="nl"/>
        </w:rPr>
        <w:t xml:space="preserve">zodanig dat de gebruiker de </w:t>
      </w:r>
      <w:r w:rsidR="00E26781">
        <w:rPr>
          <w:color w:val="C3004A" w:themeColor="accent4"/>
          <w:lang w:val="nl"/>
        </w:rPr>
        <w:t xml:space="preserve">nodige </w:t>
      </w:r>
      <w:r w:rsidR="00464DAD">
        <w:rPr>
          <w:color w:val="C3004A" w:themeColor="accent4"/>
          <w:lang w:val="nl"/>
        </w:rPr>
        <w:t>t</w:t>
      </w:r>
      <w:r w:rsidR="00E26781">
        <w:rPr>
          <w:color w:val="C3004A" w:themeColor="accent4"/>
          <w:lang w:val="nl"/>
        </w:rPr>
        <w:t>ijd heeft om ervaring op te doen</w:t>
      </w:r>
      <w:r>
        <w:rPr>
          <w:color w:val="C3004A" w:themeColor="accent4"/>
          <w:lang w:val="nl"/>
        </w:rPr>
        <w:t>:</w:t>
      </w:r>
    </w:p>
    <w:p w:rsidR="00D0070C" w:rsidRPr="00905E91" w:rsidRDefault="00905E91" w:rsidP="004A3339">
      <w:pPr>
        <w:pStyle w:val="Lijstalinea"/>
        <w:numPr>
          <w:ilvl w:val="0"/>
          <w:numId w:val="138"/>
        </w:numPr>
        <w:rPr>
          <w:rFonts w:asciiTheme="minorHAnsi" w:hAnsiTheme="minorHAnsi"/>
          <w:color w:val="C3004A" w:themeColor="accent4"/>
          <w:sz w:val="22"/>
          <w:szCs w:val="22"/>
          <w:lang w:val="nl"/>
        </w:rPr>
      </w:pPr>
      <w:r w:rsidRPr="00905E91">
        <w:rPr>
          <w:rFonts w:asciiTheme="minorHAnsi" w:hAnsiTheme="minorHAnsi"/>
          <w:color w:val="C3004A" w:themeColor="accent4"/>
          <w:sz w:val="22"/>
          <w:szCs w:val="22"/>
          <w:lang w:val="nl"/>
        </w:rPr>
        <w:t>Voorafgaande scholing</w:t>
      </w:r>
      <w:r w:rsidR="00BC0930">
        <w:rPr>
          <w:rFonts w:asciiTheme="minorHAnsi" w:hAnsiTheme="minorHAnsi"/>
          <w:color w:val="C3004A" w:themeColor="accent4"/>
          <w:sz w:val="22"/>
          <w:szCs w:val="22"/>
          <w:lang w:val="nl"/>
        </w:rPr>
        <w:t>: algemene toelichting bij fabrikant/leverancier</w:t>
      </w:r>
    </w:p>
    <w:p w:rsidR="00905E91" w:rsidRPr="00905E91" w:rsidRDefault="00905E91" w:rsidP="004A3339">
      <w:pPr>
        <w:pStyle w:val="Lijstalinea"/>
        <w:numPr>
          <w:ilvl w:val="0"/>
          <w:numId w:val="138"/>
        </w:numPr>
        <w:rPr>
          <w:rFonts w:asciiTheme="minorHAnsi" w:hAnsiTheme="minorHAnsi"/>
          <w:color w:val="C3004A" w:themeColor="accent4"/>
          <w:sz w:val="22"/>
          <w:szCs w:val="22"/>
          <w:lang w:val="nl"/>
        </w:rPr>
      </w:pPr>
      <w:r w:rsidRPr="00905E91">
        <w:rPr>
          <w:rFonts w:asciiTheme="minorHAnsi" w:hAnsiTheme="minorHAnsi"/>
          <w:color w:val="C3004A" w:themeColor="accent4"/>
          <w:sz w:val="22"/>
          <w:szCs w:val="22"/>
          <w:lang w:val="nl"/>
        </w:rPr>
        <w:t>Specifieke scholing</w:t>
      </w:r>
      <w:r w:rsidR="00BC0930">
        <w:rPr>
          <w:rFonts w:asciiTheme="minorHAnsi" w:hAnsiTheme="minorHAnsi"/>
          <w:color w:val="C3004A" w:themeColor="accent4"/>
          <w:sz w:val="22"/>
          <w:szCs w:val="22"/>
          <w:lang w:val="nl"/>
        </w:rPr>
        <w:t>: ter plaatse vóór de in dienst stelling</w:t>
      </w:r>
    </w:p>
    <w:p w:rsidR="00905E91" w:rsidRPr="00905E91" w:rsidRDefault="00905E91" w:rsidP="004A3339">
      <w:pPr>
        <w:pStyle w:val="Lijstalinea"/>
        <w:numPr>
          <w:ilvl w:val="0"/>
          <w:numId w:val="138"/>
        </w:numPr>
        <w:rPr>
          <w:rFonts w:asciiTheme="minorHAnsi" w:hAnsiTheme="minorHAnsi"/>
          <w:color w:val="C3004A" w:themeColor="accent4"/>
          <w:sz w:val="22"/>
          <w:szCs w:val="22"/>
          <w:lang w:val="nl"/>
        </w:rPr>
      </w:pPr>
      <w:r w:rsidRPr="00905E91">
        <w:rPr>
          <w:rFonts w:asciiTheme="minorHAnsi" w:hAnsiTheme="minorHAnsi"/>
          <w:color w:val="C3004A" w:themeColor="accent4"/>
          <w:sz w:val="22"/>
          <w:szCs w:val="22"/>
          <w:lang w:val="nl"/>
        </w:rPr>
        <w:t>Scholing na in dienst stelling</w:t>
      </w:r>
      <w:r w:rsidR="00BC0930">
        <w:rPr>
          <w:rFonts w:asciiTheme="minorHAnsi" w:hAnsiTheme="minorHAnsi"/>
          <w:color w:val="C3004A" w:themeColor="accent4"/>
          <w:sz w:val="22"/>
          <w:szCs w:val="22"/>
          <w:lang w:val="nl"/>
        </w:rPr>
        <w:t>: ter plaatse vóór de definitieve oplevering</w:t>
      </w:r>
    </w:p>
    <w:p w:rsidR="00DA45B4" w:rsidRDefault="00DA45B4" w:rsidP="001E2FA5">
      <w:pPr>
        <w:spacing w:after="0" w:line="240" w:lineRule="auto"/>
        <w:rPr>
          <w:color w:val="C3004A" w:themeColor="accent4"/>
          <w:lang w:val="nl"/>
        </w:rPr>
      </w:pPr>
      <w:r>
        <w:rPr>
          <w:color w:val="C3004A" w:themeColor="accent4"/>
          <w:lang w:val="nl"/>
        </w:rPr>
        <w:lastRenderedPageBreak/>
        <w:t>De data en de personen worden bepaald door de projectleider in samenspraak met de aannemer.</w:t>
      </w:r>
    </w:p>
    <w:p w:rsidR="001E2FA5" w:rsidRDefault="001E2FA5" w:rsidP="001E2FA5">
      <w:pPr>
        <w:spacing w:after="0" w:line="240" w:lineRule="auto"/>
        <w:rPr>
          <w:color w:val="C3004A" w:themeColor="accent4"/>
          <w:lang w:val="nl"/>
        </w:rPr>
      </w:pPr>
      <w:r w:rsidRPr="004E3531">
        <w:rPr>
          <w:color w:val="C3004A" w:themeColor="accent4"/>
          <w:lang w:val="nl"/>
        </w:rPr>
        <w:t>De fabrikant moet beschikken over een eigen service organisatie in België.</w:t>
      </w:r>
    </w:p>
    <w:p w:rsidR="006467F0" w:rsidRPr="004E3531" w:rsidRDefault="006467F0" w:rsidP="001E2FA5">
      <w:pPr>
        <w:spacing w:after="0" w:line="240" w:lineRule="auto"/>
        <w:rPr>
          <w:color w:val="C3004A" w:themeColor="accent4"/>
          <w:lang w:val="nl"/>
        </w:rPr>
      </w:pPr>
      <w:r>
        <w:rPr>
          <w:color w:val="C3004A" w:themeColor="accent4"/>
          <w:lang w:val="nl"/>
        </w:rPr>
        <w:t>Het programmeren en opstarten van de besturingscentrale dient te gebeuren door een meet- en regeltechnicus van de leverancier.</w:t>
      </w:r>
      <w:r w:rsidR="006C3308">
        <w:rPr>
          <w:color w:val="C3004A" w:themeColor="accent4"/>
          <w:lang w:val="nl"/>
        </w:rPr>
        <w:t xml:space="preserve"> De leverancier levert na de werken een </w:t>
      </w:r>
      <w:r w:rsidR="00A66117">
        <w:rPr>
          <w:color w:val="C3004A" w:themeColor="accent4"/>
          <w:lang w:val="nl"/>
        </w:rPr>
        <w:t>werk</w:t>
      </w:r>
      <w:r w:rsidR="006C3308">
        <w:rPr>
          <w:color w:val="C3004A" w:themeColor="accent4"/>
          <w:lang w:val="nl"/>
        </w:rPr>
        <w:t>verslag hiervan af.</w:t>
      </w:r>
    </w:p>
    <w:p w:rsidR="001E2FA5" w:rsidRPr="004E3531" w:rsidRDefault="001E2FA5" w:rsidP="001E2FA5">
      <w:pPr>
        <w:spacing w:after="0" w:line="240" w:lineRule="auto"/>
        <w:rPr>
          <w:color w:val="C3004A" w:themeColor="accent4"/>
          <w:lang w:val="nl"/>
        </w:rPr>
      </w:pPr>
    </w:p>
    <w:p w:rsidR="001E2FA5" w:rsidRPr="004E3531" w:rsidRDefault="001E2FA5" w:rsidP="00A578ED">
      <w:pPr>
        <w:keepNext/>
        <w:spacing w:after="0" w:line="240" w:lineRule="auto"/>
        <w:rPr>
          <w:b/>
          <w:color w:val="C3004A" w:themeColor="accent4"/>
          <w:u w:val="single"/>
        </w:rPr>
      </w:pPr>
      <w:r w:rsidRPr="004E3531">
        <w:rPr>
          <w:b/>
          <w:color w:val="C3004A" w:themeColor="accent4"/>
          <w:u w:val="single"/>
        </w:rPr>
        <w:t>Automatische regeling verwarming</w:t>
      </w:r>
    </w:p>
    <w:p w:rsidR="001E2FA5" w:rsidRPr="004E3531" w:rsidRDefault="001E2FA5" w:rsidP="00A578ED">
      <w:pPr>
        <w:keepNext/>
        <w:spacing w:after="0" w:line="240" w:lineRule="auto"/>
        <w:rPr>
          <w:color w:val="C3004A" w:themeColor="accent4"/>
          <w:u w:val="single"/>
          <w:lang w:val="nl-BE"/>
        </w:rPr>
      </w:pPr>
      <w:r w:rsidRPr="004E3531">
        <w:rPr>
          <w:color w:val="C3004A" w:themeColor="accent4"/>
          <w:u w:val="single"/>
          <w:lang w:val="nl-BE"/>
        </w:rPr>
        <w:t>Regeling ketel:</w:t>
      </w:r>
    </w:p>
    <w:p w:rsidR="001E2FA5" w:rsidRPr="004E3531" w:rsidRDefault="001E2FA5" w:rsidP="001E2FA5">
      <w:pPr>
        <w:spacing w:after="0" w:line="240" w:lineRule="auto"/>
        <w:rPr>
          <w:color w:val="C3004A" w:themeColor="accent4"/>
          <w:lang w:val="nl-BE"/>
        </w:rPr>
      </w:pPr>
      <w:r w:rsidRPr="004E3531">
        <w:rPr>
          <w:color w:val="C3004A" w:themeColor="accent4"/>
          <w:lang w:val="nl-BE"/>
        </w:rPr>
        <w:t>Er wordt gebruik gemaakt van de regeling van de ketelfabrikant</w:t>
      </w:r>
    </w:p>
    <w:p w:rsidR="001E2FA5" w:rsidRPr="004E3531" w:rsidRDefault="001E2FA5" w:rsidP="001E2FA5">
      <w:pPr>
        <w:spacing w:after="0" w:line="240" w:lineRule="auto"/>
        <w:rPr>
          <w:color w:val="C3004A" w:themeColor="accent4"/>
        </w:rPr>
      </w:pPr>
      <w:r w:rsidRPr="004E3531">
        <w:rPr>
          <w:color w:val="C3004A" w:themeColor="accent4"/>
        </w:rPr>
        <w:t>De ketel wordt modulerend gestuurd (20-100 % belasting)</w:t>
      </w:r>
    </w:p>
    <w:p w:rsidR="001E2FA5" w:rsidRPr="004E3531" w:rsidRDefault="001E2FA5" w:rsidP="001E2FA5">
      <w:pPr>
        <w:spacing w:after="0" w:line="240" w:lineRule="auto"/>
        <w:rPr>
          <w:color w:val="C3004A" w:themeColor="accent4"/>
        </w:rPr>
      </w:pPr>
      <w:r w:rsidRPr="004E3531">
        <w:rPr>
          <w:color w:val="C3004A" w:themeColor="accent4"/>
        </w:rPr>
        <w:t>Weersafhankelijke regeling (uitschakelbaar)</w:t>
      </w:r>
      <w:r w:rsidR="003806C1" w:rsidRPr="004E3531">
        <w:rPr>
          <w:color w:val="C3004A" w:themeColor="accent4"/>
        </w:rPr>
        <w:t>, zie artikel 65.64.</w:t>
      </w:r>
    </w:p>
    <w:p w:rsidR="001E2FA5" w:rsidRDefault="001E2FA5" w:rsidP="001E2FA5">
      <w:pPr>
        <w:spacing w:after="0" w:line="240" w:lineRule="auto"/>
        <w:rPr>
          <w:color w:val="C3004A" w:themeColor="accent4"/>
        </w:rPr>
      </w:pPr>
      <w:r w:rsidRPr="004E3531">
        <w:rPr>
          <w:color w:val="C3004A" w:themeColor="accent4"/>
        </w:rPr>
        <w:t>Buiten de bedrijfsperiode worden de ketel(s) en circulatiepomp-(en) uitgeschakeld (vorstbeveiliging uitgezonderd)</w:t>
      </w:r>
    </w:p>
    <w:p w:rsidR="00A33551" w:rsidRDefault="00A33551" w:rsidP="001E2FA5">
      <w:pPr>
        <w:spacing w:after="0" w:line="240" w:lineRule="auto"/>
        <w:rPr>
          <w:color w:val="C3004A" w:themeColor="accent4"/>
        </w:rPr>
      </w:pPr>
    </w:p>
    <w:p w:rsidR="00A33551" w:rsidRDefault="00A33551" w:rsidP="00A33551">
      <w:pPr>
        <w:spacing w:after="0" w:line="240" w:lineRule="auto"/>
        <w:rPr>
          <w:color w:val="C3004A" w:themeColor="accent4"/>
          <w:u w:val="single"/>
          <w:lang w:val="nl-BE"/>
        </w:rPr>
      </w:pPr>
      <w:r w:rsidRPr="00A33551">
        <w:rPr>
          <w:color w:val="C3004A" w:themeColor="accent4"/>
          <w:u w:val="single"/>
          <w:lang w:val="nl-BE"/>
        </w:rPr>
        <w:t>Regeling verwarming lokalen:</w:t>
      </w:r>
    </w:p>
    <w:p w:rsidR="00A33551" w:rsidRPr="00A33551" w:rsidRDefault="00A33551" w:rsidP="00A33551">
      <w:pPr>
        <w:spacing w:after="0" w:line="240" w:lineRule="auto"/>
        <w:rPr>
          <w:color w:val="C3004A" w:themeColor="accent4"/>
          <w:u w:val="single"/>
          <w:lang w:val="nl-BE"/>
        </w:rPr>
      </w:pPr>
    </w:p>
    <w:p w:rsidR="00A33551" w:rsidRDefault="00A33551" w:rsidP="00A33551">
      <w:pPr>
        <w:spacing w:after="0" w:line="240" w:lineRule="auto"/>
        <w:rPr>
          <w:color w:val="C3004A" w:themeColor="accent4"/>
          <w:lang w:val="nl-BE"/>
        </w:rPr>
      </w:pPr>
      <w:r w:rsidRPr="00A33551">
        <w:rPr>
          <w:noProof/>
          <w:color w:val="C3004A" w:themeColor="accent4"/>
          <w:lang w:val="nl-BE" w:eastAsia="nl-BE"/>
        </w:rPr>
        <w:drawing>
          <wp:inline distT="0" distB="0" distL="0" distR="0" wp14:anchorId="16E7043F" wp14:editId="379AA76D">
            <wp:extent cx="6120130" cy="2498090"/>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130" cy="2498090"/>
                    </a:xfrm>
                    <a:prstGeom prst="rect">
                      <a:avLst/>
                    </a:prstGeom>
                    <a:noFill/>
                    <a:ln>
                      <a:noFill/>
                    </a:ln>
                  </pic:spPr>
                </pic:pic>
              </a:graphicData>
            </a:graphic>
          </wp:inline>
        </w:drawing>
      </w:r>
    </w:p>
    <w:p w:rsidR="00A33551" w:rsidRPr="00A33551" w:rsidRDefault="00A33551" w:rsidP="00A33551">
      <w:pPr>
        <w:spacing w:after="0" w:line="240" w:lineRule="auto"/>
        <w:rPr>
          <w:color w:val="C3004A" w:themeColor="accent4"/>
          <w:lang w:val="nl-BE"/>
        </w:rPr>
      </w:pPr>
    </w:p>
    <w:p w:rsidR="00A33551" w:rsidRPr="00A33551" w:rsidRDefault="00A33551" w:rsidP="00A33551">
      <w:pPr>
        <w:spacing w:after="0" w:line="240" w:lineRule="auto"/>
        <w:rPr>
          <w:color w:val="C3004A" w:themeColor="text2"/>
          <w:lang w:val="nl-BE"/>
        </w:rPr>
      </w:pPr>
      <w:r w:rsidRPr="00A33551">
        <w:rPr>
          <w:color w:val="0070C0"/>
          <w:lang w:val="nl-BE"/>
        </w:rPr>
        <w:t>(ofwel)</w:t>
      </w:r>
      <w:r>
        <w:rPr>
          <w:color w:val="0070C0"/>
          <w:lang w:val="nl-BE"/>
        </w:rPr>
        <w:t xml:space="preserve"> </w:t>
      </w:r>
      <w:r>
        <w:rPr>
          <w:color w:val="C3004A" w:themeColor="text2"/>
          <w:lang w:val="nl-BE"/>
        </w:rPr>
        <w:t>optie 1:</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In elk lokaal met bezetting wordt een temperatuurvoeler voorzien</w:t>
      </w:r>
    </w:p>
    <w:p w:rsidR="00A33551" w:rsidRPr="00A33551" w:rsidRDefault="00A33551" w:rsidP="00A33551">
      <w:pPr>
        <w:spacing w:after="0" w:line="240" w:lineRule="auto"/>
        <w:ind w:left="567"/>
        <w:rPr>
          <w:color w:val="C3004A" w:themeColor="accent4"/>
        </w:rPr>
      </w:pPr>
      <w:r w:rsidRPr="00A33551">
        <w:rPr>
          <w:color w:val="C3004A" w:themeColor="accent4"/>
        </w:rPr>
        <w:t>Alle radiatoren zijn voorzien van thermostatische radiatorkranen met instelbare kv-waarde, de kranen zijn voorzien van een anti-diefstalring en zijn vandaalbestendig. In gangen, sanitairen en bergingen worden thermostatische koppen voo</w:t>
      </w:r>
      <w:r>
        <w:rPr>
          <w:color w:val="C3004A" w:themeColor="accent4"/>
        </w:rPr>
        <w:t xml:space="preserve">rzien type overheidsmodel. Bij </w:t>
      </w:r>
      <w:r w:rsidRPr="00A33551">
        <w:rPr>
          <w:color w:val="C3004A" w:themeColor="accent4"/>
        </w:rPr>
        <w:t>dit type van thermostaat wordt door het draaien van de kop de instelstand niet gewijzigd. Alle radiatoren worden tevens voorzien van een inregelkoppeling</w:t>
      </w:r>
    </w:p>
    <w:p w:rsidR="00A33551" w:rsidRPr="00A33551" w:rsidRDefault="00A33551" w:rsidP="00A33551">
      <w:pPr>
        <w:spacing w:after="0" w:line="240" w:lineRule="auto"/>
        <w:ind w:left="567"/>
        <w:rPr>
          <w:color w:val="C3004A" w:themeColor="accent4"/>
        </w:rPr>
      </w:pPr>
      <w:r w:rsidRPr="00A33551">
        <w:rPr>
          <w:color w:val="C3004A" w:themeColor="accent4"/>
        </w:rPr>
        <w:t>Elke verwarmingskring wordt voorzien van een inregelafsluiter</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 xml:space="preserve">Bij warmtevraag (van één of meerdere voelers) stuurt de besturingscentrale de verwarmingsinstallatie aan. </w:t>
      </w:r>
    </w:p>
    <w:p w:rsidR="00A33551" w:rsidRPr="00A33551" w:rsidRDefault="00A33551" w:rsidP="00A33551">
      <w:pPr>
        <w:spacing w:after="0" w:line="240" w:lineRule="auto"/>
        <w:rPr>
          <w:color w:val="C3004A" w:themeColor="text2"/>
          <w:lang w:val="nl-BE"/>
        </w:rPr>
      </w:pPr>
      <w:r w:rsidRPr="00A33551">
        <w:rPr>
          <w:color w:val="0070C0"/>
          <w:lang w:val="nl-BE"/>
        </w:rPr>
        <w:t>(ofwel)</w:t>
      </w:r>
      <w:r>
        <w:rPr>
          <w:color w:val="0070C0"/>
          <w:lang w:val="nl-BE"/>
        </w:rPr>
        <w:t xml:space="preserve"> </w:t>
      </w:r>
      <w:r>
        <w:rPr>
          <w:color w:val="C3004A" w:themeColor="text2"/>
          <w:lang w:val="nl-BE"/>
        </w:rPr>
        <w:t>optie 2:</w:t>
      </w:r>
    </w:p>
    <w:p w:rsidR="00A33551" w:rsidRPr="00A33551" w:rsidRDefault="00A33551" w:rsidP="00A33551">
      <w:pPr>
        <w:spacing w:after="0" w:line="240" w:lineRule="auto"/>
        <w:ind w:left="567"/>
        <w:rPr>
          <w:color w:val="C3004A" w:themeColor="accent4"/>
        </w:rPr>
      </w:pPr>
      <w:r w:rsidRPr="00A33551">
        <w:rPr>
          <w:color w:val="C3004A" w:themeColor="accent4"/>
          <w:lang w:val="nl-BE"/>
        </w:rPr>
        <w:t>H</w:t>
      </w:r>
      <w:r w:rsidRPr="00A33551">
        <w:rPr>
          <w:color w:val="C3004A" w:themeColor="accent4"/>
        </w:rPr>
        <w:t>et gebouw wordt opgesplitst in verschillende temperatuurzones/regelzones.  Afhankelijk van de grootte of de situatie in de school kan dit gebeuren met behulp van zoneventielen of via aparte kringen vertrekkende vanaf een centrale verdeelcollector.  In elke zone dient een aparte temperatuurregeling en een aparte tijdsprogrammatie te kunnen gebeuren. De vakantieregeling is echter gemeenschappelijk.</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In elke zone wordt een temperatuurvoeler geplaatst  in een referentielokaal voor het regelen van de nachtverlaging en het vakantieregime</w:t>
      </w:r>
    </w:p>
    <w:p w:rsidR="00A33551" w:rsidRPr="00A33551" w:rsidRDefault="00A33551" w:rsidP="00A33551">
      <w:pPr>
        <w:spacing w:after="0" w:line="240" w:lineRule="auto"/>
        <w:ind w:left="567"/>
        <w:rPr>
          <w:color w:val="C3004A" w:themeColor="accent4"/>
        </w:rPr>
      </w:pPr>
      <w:r w:rsidRPr="00A33551">
        <w:rPr>
          <w:color w:val="C3004A" w:themeColor="accent4"/>
        </w:rPr>
        <w:t xml:space="preserve">Alle radiatoren zijn voorzien van thermostatische radiatorkranen met instelbare kv-waarde, de kranen zijn voorzien van een anti-diefstalring en zijn vandaalbestendig  type overheidsmodel. Bij  dit </w:t>
      </w:r>
      <w:r w:rsidRPr="00A33551">
        <w:rPr>
          <w:color w:val="C3004A" w:themeColor="accent4"/>
        </w:rPr>
        <w:lastRenderedPageBreak/>
        <w:t>type van thermostaat wordt door het draaien van de kop de instelstand niet gewijzigd. Alle radiatoren worden tevens voorzien van een inregelkoppeling</w:t>
      </w:r>
    </w:p>
    <w:p w:rsidR="00A33551" w:rsidRPr="00A33551" w:rsidRDefault="00A33551" w:rsidP="00A33551">
      <w:pPr>
        <w:spacing w:after="0" w:line="240" w:lineRule="auto"/>
        <w:ind w:left="567"/>
        <w:rPr>
          <w:color w:val="C3004A" w:themeColor="accent4"/>
        </w:rPr>
      </w:pPr>
      <w:r w:rsidRPr="00A33551">
        <w:rPr>
          <w:color w:val="C3004A" w:themeColor="accent4"/>
        </w:rPr>
        <w:t>Elke verwarmingskring wordt voorzien van een inregelafsluiter</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 xml:space="preserve">Bij warmtevraag (van één of meerdere voelers) stuurt de besturingscentrale de verwarmingsinstallatie aan. </w:t>
      </w:r>
    </w:p>
    <w:p w:rsidR="00A33551" w:rsidRPr="00A33551" w:rsidRDefault="00A33551" w:rsidP="00A33551">
      <w:pPr>
        <w:spacing w:after="0" w:line="240" w:lineRule="auto"/>
        <w:rPr>
          <w:color w:val="C3004A" w:themeColor="text2"/>
          <w:lang w:val="nl-BE"/>
        </w:rPr>
      </w:pPr>
      <w:r w:rsidRPr="00A33551">
        <w:rPr>
          <w:color w:val="0070C0"/>
          <w:lang w:val="nl-BE"/>
        </w:rPr>
        <w:t>(ofwel)</w:t>
      </w:r>
      <w:r>
        <w:rPr>
          <w:color w:val="0070C0"/>
          <w:lang w:val="nl-BE"/>
        </w:rPr>
        <w:t xml:space="preserve"> </w:t>
      </w:r>
      <w:r>
        <w:rPr>
          <w:color w:val="C3004A" w:themeColor="text2"/>
          <w:lang w:val="nl-BE"/>
        </w:rPr>
        <w:t>optie 2:</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 xml:space="preserve">In alle lokalen met menselijke bezetting kan d.m.v. een bedieningsknop op de temperatuurvoeler  de voorgeprogrammeerde vraagtemperatuur max. 2°C worden bijgesteld. Per lokaal wordt een elektrisch zoneventiel geplaatst dat de radiatoren afsluit. Er worden geen  thermostatische radiatorkranen voorzien in deze lokalen. </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 xml:space="preserve">In gangen, sanitair en bergingen worden thermostatische koppen voorzien type overheidsmodel. Bij  dit type van thermostaat wordt door het draaien van de kop de instelstand niet gewijzigd. </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Alle radiatoren worden voorzien van een inregelkoppeling</w:t>
      </w:r>
    </w:p>
    <w:p w:rsidR="00A33551" w:rsidRPr="00A33551" w:rsidRDefault="00A33551" w:rsidP="00A33551">
      <w:pPr>
        <w:spacing w:after="0" w:line="240" w:lineRule="auto"/>
        <w:ind w:left="567"/>
        <w:rPr>
          <w:color w:val="C3004A" w:themeColor="accent4"/>
        </w:rPr>
      </w:pPr>
      <w:r w:rsidRPr="00A33551">
        <w:rPr>
          <w:color w:val="C3004A" w:themeColor="accent4"/>
        </w:rPr>
        <w:t>Elke verwarmingskring wordt voorzien van een inregelafsluiter</w:t>
      </w:r>
    </w:p>
    <w:p w:rsidR="00A33551" w:rsidRPr="00A33551" w:rsidRDefault="00A33551" w:rsidP="00A33551">
      <w:pPr>
        <w:spacing w:after="0" w:line="240" w:lineRule="auto"/>
        <w:ind w:left="567"/>
        <w:rPr>
          <w:color w:val="C3004A" w:themeColor="accent4"/>
          <w:lang w:val="nl-BE"/>
        </w:rPr>
      </w:pPr>
      <w:r w:rsidRPr="00A33551">
        <w:rPr>
          <w:color w:val="C3004A" w:themeColor="accent4"/>
          <w:lang w:val="nl-BE"/>
        </w:rPr>
        <w:t>Bij warmtevraag (van één of meerdere voelers) stuurt de besturingscentrale de verwarmingsinstallatie aan.</w:t>
      </w:r>
    </w:p>
    <w:p w:rsidR="00A33551" w:rsidRPr="00A33551" w:rsidRDefault="00A33551" w:rsidP="00A33551">
      <w:pPr>
        <w:spacing w:after="0" w:line="240" w:lineRule="auto"/>
        <w:rPr>
          <w:color w:val="C3004A" w:themeColor="accent4"/>
          <w:lang w:val="nl-BE"/>
        </w:rPr>
      </w:pPr>
    </w:p>
    <w:p w:rsidR="003806C1" w:rsidRPr="004E3531" w:rsidRDefault="003806C1" w:rsidP="003806C1">
      <w:pPr>
        <w:spacing w:after="0" w:line="240" w:lineRule="auto"/>
        <w:rPr>
          <w:color w:val="C3004A" w:themeColor="accent4"/>
          <w:u w:val="single"/>
          <w:lang w:val="nl"/>
        </w:rPr>
      </w:pPr>
      <w:r w:rsidRPr="004E3531">
        <w:rPr>
          <w:color w:val="C3004A" w:themeColor="accent4"/>
          <w:u w:val="single"/>
          <w:lang w:val="nl"/>
        </w:rPr>
        <w:t>Aanvullende specificaties (te schrappen door ontwerper indien niet van toepassing)</w:t>
      </w:r>
    </w:p>
    <w:p w:rsidR="00F2571E" w:rsidRDefault="00F2571E" w:rsidP="003806C1">
      <w:pPr>
        <w:spacing w:after="0" w:line="240" w:lineRule="auto"/>
        <w:rPr>
          <w:color w:val="C3004A" w:themeColor="accent4"/>
          <w:lang w:val="nl"/>
        </w:rPr>
      </w:pPr>
      <w:r>
        <w:rPr>
          <w:color w:val="C3004A" w:themeColor="accent4"/>
          <w:lang w:val="nl"/>
        </w:rPr>
        <w:t>koppeling met bestaand gebouwenbeheerssysteem (scholengroep)</w:t>
      </w:r>
    </w:p>
    <w:p w:rsidR="003343A5" w:rsidRDefault="003343A5" w:rsidP="003806C1">
      <w:pPr>
        <w:spacing w:after="0" w:line="240" w:lineRule="auto"/>
        <w:rPr>
          <w:color w:val="C3004A" w:themeColor="accent4"/>
          <w:lang w:val="nl"/>
        </w:rPr>
      </w:pPr>
      <w:r>
        <w:rPr>
          <w:color w:val="C3004A" w:themeColor="accent4"/>
          <w:lang w:val="nl"/>
        </w:rPr>
        <w:t>concept regeling en scherm lay-outs</w:t>
      </w:r>
      <w:r w:rsidR="00AE0F2A">
        <w:rPr>
          <w:color w:val="C3004A" w:themeColor="accent4"/>
          <w:lang w:val="nl"/>
        </w:rPr>
        <w:t>:</w:t>
      </w:r>
    </w:p>
    <w:p w:rsidR="003343A5" w:rsidRPr="003343A5" w:rsidRDefault="003343A5" w:rsidP="003343A5">
      <w:pPr>
        <w:spacing w:after="0" w:line="240" w:lineRule="auto"/>
        <w:jc w:val="center"/>
        <w:rPr>
          <w:color w:val="C3004A" w:themeColor="accent4"/>
          <w:lang w:val="nl-BE"/>
        </w:rPr>
      </w:pPr>
      <w:r w:rsidRPr="003343A5">
        <w:rPr>
          <w:noProof/>
          <w:color w:val="C3004A" w:themeColor="accent4"/>
          <w:lang w:val="nl-BE" w:eastAsia="nl-BE"/>
        </w:rPr>
        <w:drawing>
          <wp:inline distT="0" distB="0" distL="0" distR="0" wp14:anchorId="37A12B82" wp14:editId="3D0EF989">
            <wp:extent cx="3650400" cy="1533600"/>
            <wp:effectExtent l="0" t="0" r="7620" b="0"/>
            <wp:docPr id="131" name="Afbeelding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t.png"/>
                    <pic:cNvPicPr/>
                  </pic:nvPicPr>
                  <pic:blipFill>
                    <a:blip r:embed="rId15">
                      <a:extLst>
                        <a:ext uri="{28A0092B-C50C-407E-A947-70E740481C1C}">
                          <a14:useLocalDpi xmlns:a14="http://schemas.microsoft.com/office/drawing/2010/main" val="0"/>
                        </a:ext>
                      </a:extLst>
                    </a:blip>
                    <a:stretch>
                      <a:fillRect/>
                    </a:stretch>
                  </pic:blipFill>
                  <pic:spPr>
                    <a:xfrm>
                      <a:off x="0" y="0"/>
                      <a:ext cx="3650400" cy="1533600"/>
                    </a:xfrm>
                    <a:prstGeom prst="rect">
                      <a:avLst/>
                    </a:prstGeom>
                  </pic:spPr>
                </pic:pic>
              </a:graphicData>
            </a:graphic>
          </wp:inline>
        </w:drawing>
      </w:r>
    </w:p>
    <w:p w:rsidR="003343A5" w:rsidRPr="003343A5" w:rsidRDefault="003343A5" w:rsidP="003343A5">
      <w:pPr>
        <w:spacing w:after="0" w:line="240" w:lineRule="auto"/>
        <w:jc w:val="center"/>
        <w:rPr>
          <w:i/>
          <w:color w:val="C3004A" w:themeColor="accent4"/>
          <w:lang w:val="nl-BE"/>
        </w:rPr>
      </w:pPr>
      <w:r w:rsidRPr="003343A5">
        <w:rPr>
          <w:i/>
          <w:color w:val="C3004A" w:themeColor="accent4"/>
          <w:lang w:val="nl-BE"/>
        </w:rPr>
        <w:t>Fig. 1 keuze verwarmingsrigime lokalen</w:t>
      </w:r>
    </w:p>
    <w:p w:rsidR="003343A5" w:rsidRPr="003343A5" w:rsidRDefault="00AE0F2A" w:rsidP="003343A5">
      <w:pPr>
        <w:spacing w:after="0" w:line="240" w:lineRule="auto"/>
        <w:jc w:val="center"/>
        <w:rPr>
          <w:color w:val="C3004A" w:themeColor="accent4"/>
          <w:lang w:val="nl-BE"/>
        </w:rPr>
      </w:pPr>
      <w:r>
        <w:rPr>
          <w:color w:val="C3004A" w:themeColor="accent4"/>
          <w:lang w:val="nl-BE"/>
        </w:rPr>
        <w:t>F</w:t>
      </w:r>
      <w:r w:rsidR="003343A5" w:rsidRPr="003343A5">
        <w:rPr>
          <w:color w:val="C3004A" w:themeColor="accent4"/>
          <w:lang w:val="nl-BE"/>
        </w:rPr>
        <w:t xml:space="preserve">iguur 1 </w:t>
      </w:r>
      <w:r w:rsidR="003343A5">
        <w:rPr>
          <w:color w:val="C3004A" w:themeColor="accent4"/>
          <w:lang w:val="nl-BE"/>
        </w:rPr>
        <w:t>heeft het</w:t>
      </w:r>
      <w:r w:rsidR="003343A5" w:rsidRPr="003343A5">
        <w:rPr>
          <w:color w:val="C3004A" w:themeColor="accent4"/>
          <w:lang w:val="nl-BE"/>
        </w:rPr>
        <w:t xml:space="preserve"> concept </w:t>
      </w:r>
      <w:r w:rsidR="003343A5">
        <w:rPr>
          <w:color w:val="C3004A" w:themeColor="accent4"/>
          <w:lang w:val="nl-BE"/>
        </w:rPr>
        <w:t>weer</w:t>
      </w:r>
      <w:r w:rsidR="003343A5" w:rsidRPr="003343A5">
        <w:rPr>
          <w:color w:val="C3004A" w:themeColor="accent4"/>
          <w:lang w:val="nl-BE"/>
        </w:rPr>
        <w:t xml:space="preserve"> om het verwarmingsregime in te stellen. Dit heeft de gebruiker in de meeste gevallen voldoende mogelijkheden om in te grijpen op de verwarming zonder zich te bekommeren over individuele temperaturen van de verschillende lokalen. Deze laatste worden door de installateur ingesteld op een ander toegangsniveau. De stand ‘hoog’ heeft dan een temperatuur verhoging van bijvoorbeeld 1 °C tot gevolg, terwijl de stand ‘eco’ een temperatuurverlaging van 1 °C kan inhouden t.o.v. de referentietemperaturen van toepassing bij de stand ‘standaard’. Hierbij wordt bovendien energiezuinigheid gestimuleerd door de keuze voor terminologie en kleurgebruik.</w:t>
      </w:r>
    </w:p>
    <w:p w:rsidR="003343A5" w:rsidRPr="003343A5" w:rsidRDefault="003343A5" w:rsidP="003343A5">
      <w:pPr>
        <w:spacing w:after="0" w:line="240" w:lineRule="auto"/>
        <w:rPr>
          <w:color w:val="C3004A" w:themeColor="accent4"/>
          <w:lang w:val="nl-BE"/>
        </w:rPr>
      </w:pPr>
    </w:p>
    <w:p w:rsidR="003343A5" w:rsidRPr="003343A5" w:rsidRDefault="003343A5" w:rsidP="003343A5">
      <w:pPr>
        <w:spacing w:after="0" w:line="240" w:lineRule="auto"/>
        <w:jc w:val="center"/>
        <w:rPr>
          <w:color w:val="C3004A" w:themeColor="accent4"/>
          <w:lang w:val="nl-BE"/>
        </w:rPr>
      </w:pPr>
      <w:r w:rsidRPr="003343A5">
        <w:rPr>
          <w:noProof/>
          <w:color w:val="C3004A" w:themeColor="accent4"/>
          <w:lang w:val="nl-BE" w:eastAsia="nl-BE"/>
        </w:rPr>
        <w:lastRenderedPageBreak/>
        <w:drawing>
          <wp:inline distT="0" distB="0" distL="0" distR="0" wp14:anchorId="0287D869" wp14:editId="3085ED3E">
            <wp:extent cx="2174400" cy="2404800"/>
            <wp:effectExtent l="0" t="0" r="0" b="0"/>
            <wp:docPr id="137" name="Afbeelding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74400" cy="2404800"/>
                    </a:xfrm>
                    <a:prstGeom prst="rect">
                      <a:avLst/>
                    </a:prstGeom>
                    <a:noFill/>
                    <a:ln>
                      <a:noFill/>
                    </a:ln>
                  </pic:spPr>
                </pic:pic>
              </a:graphicData>
            </a:graphic>
          </wp:inline>
        </w:drawing>
      </w:r>
    </w:p>
    <w:p w:rsidR="003343A5" w:rsidRPr="003343A5" w:rsidRDefault="003343A5" w:rsidP="003343A5">
      <w:pPr>
        <w:spacing w:after="0" w:line="240" w:lineRule="auto"/>
        <w:rPr>
          <w:color w:val="C3004A" w:themeColor="accent4"/>
          <w:lang w:val="nl-BE"/>
        </w:rPr>
      </w:pPr>
    </w:p>
    <w:p w:rsidR="003343A5" w:rsidRPr="003343A5" w:rsidRDefault="003343A5" w:rsidP="003343A5">
      <w:pPr>
        <w:spacing w:after="0" w:line="240" w:lineRule="auto"/>
        <w:jc w:val="center"/>
        <w:rPr>
          <w:color w:val="C3004A" w:themeColor="accent4"/>
          <w:lang w:val="nl-BE"/>
        </w:rPr>
      </w:pPr>
      <w:r w:rsidRPr="003343A5">
        <w:rPr>
          <w:noProof/>
          <w:color w:val="C3004A" w:themeColor="accent4"/>
          <w:lang w:val="nl-BE" w:eastAsia="nl-BE"/>
        </w:rPr>
        <w:drawing>
          <wp:inline distT="0" distB="0" distL="0" distR="0" wp14:anchorId="1CEB26BD" wp14:editId="0439E885">
            <wp:extent cx="4654800" cy="2419200"/>
            <wp:effectExtent l="0" t="0" r="0" b="635"/>
            <wp:docPr id="138" name="Afbeelding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54800" cy="2419200"/>
                    </a:xfrm>
                    <a:prstGeom prst="rect">
                      <a:avLst/>
                    </a:prstGeom>
                    <a:noFill/>
                    <a:ln>
                      <a:noFill/>
                    </a:ln>
                  </pic:spPr>
                </pic:pic>
              </a:graphicData>
            </a:graphic>
          </wp:inline>
        </w:drawing>
      </w:r>
    </w:p>
    <w:p w:rsidR="003343A5" w:rsidRPr="003343A5" w:rsidRDefault="003343A5" w:rsidP="003343A5">
      <w:pPr>
        <w:spacing w:after="0" w:line="240" w:lineRule="auto"/>
        <w:jc w:val="center"/>
        <w:rPr>
          <w:i/>
          <w:color w:val="C3004A" w:themeColor="accent4"/>
          <w:lang w:val="nl-BE"/>
        </w:rPr>
      </w:pPr>
      <w:r w:rsidRPr="003343A5">
        <w:rPr>
          <w:i/>
          <w:color w:val="C3004A" w:themeColor="accent4"/>
          <w:lang w:val="nl-BE"/>
        </w:rPr>
        <w:t>Fig. 2 energieverbruiken</w:t>
      </w:r>
    </w:p>
    <w:p w:rsidR="003343A5" w:rsidRPr="003343A5" w:rsidRDefault="00AE0F2A" w:rsidP="003343A5">
      <w:pPr>
        <w:spacing w:after="0" w:line="240" w:lineRule="auto"/>
        <w:jc w:val="center"/>
        <w:rPr>
          <w:color w:val="C3004A" w:themeColor="accent4"/>
          <w:lang w:val="nl-BE"/>
        </w:rPr>
      </w:pPr>
      <w:r>
        <w:rPr>
          <w:color w:val="C3004A" w:themeColor="accent4"/>
          <w:lang w:val="nl-BE"/>
        </w:rPr>
        <w:t>F</w:t>
      </w:r>
      <w:r w:rsidR="003343A5" w:rsidRPr="003343A5">
        <w:rPr>
          <w:color w:val="C3004A" w:themeColor="accent4"/>
          <w:lang w:val="nl-BE"/>
        </w:rPr>
        <w:t xml:space="preserve">iguur 2 </w:t>
      </w:r>
      <w:r w:rsidR="003343A5">
        <w:rPr>
          <w:color w:val="C3004A" w:themeColor="accent4"/>
          <w:lang w:val="nl-BE"/>
        </w:rPr>
        <w:t xml:space="preserve">heeft </w:t>
      </w:r>
      <w:r w:rsidR="003343A5" w:rsidRPr="003343A5">
        <w:rPr>
          <w:color w:val="C3004A" w:themeColor="accent4"/>
          <w:lang w:val="nl-BE"/>
        </w:rPr>
        <w:t>het overzicht van de energieverbruiken. Hier wordt bij voorkeur gebruik gemaakt van kolomdiagramma’s. Door in de kolomdiagramma’s voor het gasverbruik terug de kleuren aan te wenden zoals voorgesteld in figuur 1, kan de gebruiker direct de terugkoppeling maken tussen het energieverbruik en zijn keuze van het verwarmingsregime.</w:t>
      </w:r>
    </w:p>
    <w:p w:rsidR="003343A5" w:rsidRPr="003343A5" w:rsidRDefault="003343A5" w:rsidP="003343A5">
      <w:pPr>
        <w:spacing w:after="0" w:line="240" w:lineRule="auto"/>
        <w:rPr>
          <w:color w:val="C3004A" w:themeColor="accent4"/>
          <w:lang w:val="nl-BE"/>
        </w:rPr>
      </w:pPr>
    </w:p>
    <w:p w:rsidR="003343A5" w:rsidRPr="003343A5" w:rsidRDefault="003343A5" w:rsidP="003343A5">
      <w:pPr>
        <w:spacing w:after="0" w:line="240" w:lineRule="auto"/>
        <w:rPr>
          <w:color w:val="C3004A" w:themeColor="accent4"/>
          <w:lang w:val="nl-BE"/>
        </w:rPr>
      </w:pPr>
    </w:p>
    <w:p w:rsidR="003343A5" w:rsidRPr="003343A5" w:rsidRDefault="003343A5" w:rsidP="003343A5">
      <w:pPr>
        <w:spacing w:after="0" w:line="240" w:lineRule="auto"/>
        <w:jc w:val="center"/>
        <w:rPr>
          <w:color w:val="C3004A" w:themeColor="accent4"/>
          <w:lang w:val="nl-BE"/>
        </w:rPr>
      </w:pPr>
      <w:r w:rsidRPr="003343A5">
        <w:rPr>
          <w:noProof/>
          <w:color w:val="C3004A" w:themeColor="accent4"/>
          <w:lang w:val="nl-BE" w:eastAsia="nl-BE"/>
        </w:rPr>
        <w:drawing>
          <wp:inline distT="0" distB="0" distL="0" distR="0" wp14:anchorId="3C99F136" wp14:editId="78C7759D">
            <wp:extent cx="5439600" cy="1926000"/>
            <wp:effectExtent l="0" t="0" r="8890" b="0"/>
            <wp:docPr id="135" name="Afbeelding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39600" cy="1926000"/>
                    </a:xfrm>
                    <a:prstGeom prst="rect">
                      <a:avLst/>
                    </a:prstGeom>
                    <a:noFill/>
                    <a:ln>
                      <a:noFill/>
                    </a:ln>
                  </pic:spPr>
                </pic:pic>
              </a:graphicData>
            </a:graphic>
          </wp:inline>
        </w:drawing>
      </w:r>
    </w:p>
    <w:p w:rsidR="003343A5" w:rsidRPr="003343A5" w:rsidRDefault="003343A5" w:rsidP="003343A5">
      <w:pPr>
        <w:spacing w:after="0" w:line="240" w:lineRule="auto"/>
        <w:jc w:val="center"/>
        <w:rPr>
          <w:i/>
          <w:color w:val="C3004A" w:themeColor="accent4"/>
          <w:lang w:val="nl-BE"/>
        </w:rPr>
      </w:pPr>
      <w:r w:rsidRPr="003343A5">
        <w:rPr>
          <w:i/>
          <w:color w:val="C3004A" w:themeColor="accent4"/>
          <w:lang w:val="nl-BE"/>
        </w:rPr>
        <w:t>Fig. 3 week- en vakantiekalender</w:t>
      </w:r>
    </w:p>
    <w:p w:rsidR="003343A5" w:rsidRPr="003343A5" w:rsidRDefault="003343A5" w:rsidP="003343A5">
      <w:pPr>
        <w:spacing w:after="0" w:line="240" w:lineRule="auto"/>
        <w:ind w:left="360"/>
        <w:rPr>
          <w:color w:val="C3004A" w:themeColor="accent4"/>
          <w:lang w:val="nl-BE"/>
        </w:rPr>
      </w:pPr>
      <w:r w:rsidRPr="003343A5">
        <w:rPr>
          <w:color w:val="C3004A" w:themeColor="accent4"/>
          <w:lang w:val="nl-BE"/>
        </w:rPr>
        <w:t>Door eenvoudig in de week- respectievelijk vakantiekalender te klikken worden voor dit tijdvak installaties geactiveerd of uitgeschakeld:</w:t>
      </w:r>
    </w:p>
    <w:p w:rsidR="003343A5" w:rsidRPr="003343A5" w:rsidRDefault="003343A5" w:rsidP="003343A5">
      <w:pPr>
        <w:numPr>
          <w:ilvl w:val="0"/>
          <w:numId w:val="142"/>
        </w:numPr>
        <w:spacing w:after="0" w:line="240" w:lineRule="auto"/>
        <w:ind w:left="927"/>
        <w:rPr>
          <w:color w:val="C3004A" w:themeColor="accent4"/>
          <w:lang w:val="nl-BE"/>
        </w:rPr>
      </w:pPr>
      <w:r w:rsidRPr="003343A5">
        <w:rPr>
          <w:color w:val="C3004A" w:themeColor="accent4"/>
          <w:lang w:val="nl-BE"/>
        </w:rPr>
        <w:lastRenderedPageBreak/>
        <w:t>Ventilatie (rekening houdend met eventuele nachtventilatie en/of Free cooling)</w:t>
      </w:r>
    </w:p>
    <w:p w:rsidR="003343A5" w:rsidRPr="003343A5" w:rsidRDefault="003343A5" w:rsidP="003343A5">
      <w:pPr>
        <w:numPr>
          <w:ilvl w:val="0"/>
          <w:numId w:val="142"/>
        </w:numPr>
        <w:spacing w:after="0" w:line="240" w:lineRule="auto"/>
        <w:ind w:left="927"/>
        <w:rPr>
          <w:color w:val="C3004A" w:themeColor="accent4"/>
          <w:lang w:val="nl-BE"/>
        </w:rPr>
      </w:pPr>
      <w:r w:rsidRPr="003343A5">
        <w:rPr>
          <w:color w:val="C3004A" w:themeColor="accent4"/>
          <w:lang w:val="nl-BE"/>
        </w:rPr>
        <w:t xml:space="preserve">Verwarming </w:t>
      </w:r>
    </w:p>
    <w:p w:rsidR="003343A5" w:rsidRPr="003343A5" w:rsidRDefault="003343A5" w:rsidP="003343A5">
      <w:pPr>
        <w:spacing w:after="0" w:line="240" w:lineRule="auto"/>
        <w:ind w:left="927"/>
        <w:rPr>
          <w:color w:val="C3004A" w:themeColor="accent4"/>
          <w:lang w:val="nl-BE"/>
        </w:rPr>
      </w:pPr>
      <w:r w:rsidRPr="003343A5">
        <w:rPr>
          <w:color w:val="C3004A" w:themeColor="accent4"/>
          <w:lang w:val="nl-BE"/>
        </w:rPr>
        <w:t>automatische overschakeling naar nacht, precomfort en dagtemperatuur</w:t>
      </w:r>
    </w:p>
    <w:p w:rsidR="003343A5" w:rsidRPr="003343A5" w:rsidRDefault="003343A5" w:rsidP="003343A5">
      <w:pPr>
        <w:spacing w:after="0" w:line="240" w:lineRule="auto"/>
        <w:ind w:left="927"/>
        <w:rPr>
          <w:color w:val="C3004A" w:themeColor="accent4"/>
          <w:lang w:val="nl-BE"/>
        </w:rPr>
      </w:pPr>
      <w:r w:rsidRPr="003343A5">
        <w:rPr>
          <w:color w:val="C3004A" w:themeColor="accent4"/>
          <w:lang w:val="nl-BE"/>
        </w:rPr>
        <w:t>kan eventueel vroeger uitschakelen i.f.v. de buitentemperatuur</w:t>
      </w:r>
    </w:p>
    <w:p w:rsidR="003343A5" w:rsidRPr="003343A5" w:rsidRDefault="003343A5" w:rsidP="003343A5">
      <w:pPr>
        <w:spacing w:after="0" w:line="240" w:lineRule="auto"/>
        <w:ind w:left="927"/>
        <w:rPr>
          <w:color w:val="C3004A" w:themeColor="accent4"/>
          <w:lang w:val="nl-BE"/>
        </w:rPr>
      </w:pPr>
      <w:r w:rsidRPr="003343A5">
        <w:rPr>
          <w:color w:val="C3004A" w:themeColor="accent4"/>
          <w:lang w:val="nl-BE"/>
        </w:rPr>
        <w:t>vorstbeveiliging!</w:t>
      </w:r>
    </w:p>
    <w:p w:rsidR="003343A5" w:rsidRPr="003343A5" w:rsidRDefault="003343A5" w:rsidP="003343A5">
      <w:pPr>
        <w:numPr>
          <w:ilvl w:val="0"/>
          <w:numId w:val="142"/>
        </w:numPr>
        <w:spacing w:after="0" w:line="240" w:lineRule="auto"/>
        <w:ind w:left="927"/>
        <w:rPr>
          <w:color w:val="C3004A" w:themeColor="accent4"/>
          <w:lang w:val="nl-BE"/>
        </w:rPr>
      </w:pPr>
      <w:r w:rsidRPr="003343A5">
        <w:rPr>
          <w:color w:val="C3004A" w:themeColor="accent4"/>
          <w:lang w:val="nl-BE"/>
        </w:rPr>
        <w:t xml:space="preserve">Groep(-en) van stopcontacten </w:t>
      </w:r>
    </w:p>
    <w:p w:rsidR="003343A5" w:rsidRPr="003343A5" w:rsidRDefault="003343A5" w:rsidP="003343A5">
      <w:pPr>
        <w:spacing w:after="0" w:line="240" w:lineRule="auto"/>
        <w:ind w:left="927"/>
        <w:rPr>
          <w:color w:val="C3004A" w:themeColor="accent4"/>
          <w:lang w:val="nl-BE"/>
        </w:rPr>
      </w:pPr>
      <w:r w:rsidRPr="003343A5">
        <w:rPr>
          <w:color w:val="C3004A" w:themeColor="accent4"/>
          <w:lang w:val="nl-BE"/>
        </w:rPr>
        <w:t>te bepalen in overleg met de gebruiker bij het ontwerp</w:t>
      </w:r>
    </w:p>
    <w:p w:rsidR="003343A5" w:rsidRPr="003343A5" w:rsidRDefault="003343A5" w:rsidP="003343A5">
      <w:pPr>
        <w:spacing w:after="0" w:line="240" w:lineRule="auto"/>
        <w:ind w:left="927"/>
        <w:rPr>
          <w:color w:val="C3004A" w:themeColor="accent4"/>
          <w:lang w:val="nl-BE"/>
        </w:rPr>
      </w:pPr>
      <w:r w:rsidRPr="003343A5">
        <w:rPr>
          <w:color w:val="C3004A" w:themeColor="accent4"/>
          <w:lang w:val="nl-BE"/>
        </w:rPr>
        <w:t>stopcontacten te ‘markeren’ (bijv. andere kleur)</w:t>
      </w:r>
    </w:p>
    <w:p w:rsidR="003343A5" w:rsidRPr="003343A5" w:rsidRDefault="003343A5" w:rsidP="003343A5">
      <w:pPr>
        <w:spacing w:after="0" w:line="240" w:lineRule="auto"/>
        <w:ind w:left="927"/>
        <w:rPr>
          <w:color w:val="C3004A" w:themeColor="accent4"/>
          <w:lang w:val="nl-BE"/>
        </w:rPr>
      </w:pPr>
      <w:r w:rsidRPr="003343A5">
        <w:rPr>
          <w:color w:val="C3004A" w:themeColor="accent4"/>
          <w:lang w:val="nl-BE"/>
        </w:rPr>
        <w:t xml:space="preserve">In de weekkalender is een tijdvak bijvoorbeeld een half uur, in de vakantiekalender is dit één dag. </w:t>
      </w:r>
    </w:p>
    <w:p w:rsidR="002F1CF6" w:rsidRDefault="003343A5" w:rsidP="003806C1">
      <w:pPr>
        <w:spacing w:after="0" w:line="240" w:lineRule="auto"/>
        <w:rPr>
          <w:color w:val="C3004A" w:themeColor="accent4"/>
          <w:lang w:val="nl"/>
        </w:rPr>
      </w:pPr>
      <w:r>
        <w:rPr>
          <w:color w:val="C3004A" w:themeColor="accent4"/>
          <w:lang w:val="nl"/>
        </w:rPr>
        <w:t>K</w:t>
      </w:r>
      <w:r w:rsidR="002F1CF6">
        <w:rPr>
          <w:color w:val="C3004A" w:themeColor="accent4"/>
          <w:lang w:val="nl"/>
        </w:rPr>
        <w:t>NX</w:t>
      </w:r>
    </w:p>
    <w:p w:rsidR="002F1CF6" w:rsidRDefault="00D74E37" w:rsidP="003806C1">
      <w:pPr>
        <w:spacing w:after="0" w:line="240" w:lineRule="auto"/>
        <w:rPr>
          <w:color w:val="C3004A" w:themeColor="accent4"/>
          <w:lang w:val="nl"/>
        </w:rPr>
      </w:pPr>
      <w:r>
        <w:rPr>
          <w:color w:val="C3004A" w:themeColor="accent4"/>
          <w:lang w:val="nl"/>
        </w:rPr>
        <w:t xml:space="preserve">bediening vanop afstand </w:t>
      </w:r>
      <w:r w:rsidR="002F1CF6" w:rsidRPr="004E3531">
        <w:rPr>
          <w:color w:val="C3004A" w:themeColor="accent4"/>
          <w:lang w:val="nl"/>
        </w:rPr>
        <w:t>via internet</w:t>
      </w:r>
      <w:r>
        <w:rPr>
          <w:color w:val="C3004A" w:themeColor="accent4"/>
          <w:lang w:val="nl"/>
        </w:rPr>
        <w:t xml:space="preserve"> (web browser), GSM,…</w:t>
      </w:r>
    </w:p>
    <w:p w:rsidR="00C034E6" w:rsidRDefault="00C034E6" w:rsidP="003806C1">
      <w:pPr>
        <w:spacing w:after="0" w:line="240" w:lineRule="auto"/>
        <w:rPr>
          <w:color w:val="C3004A" w:themeColor="accent4"/>
          <w:lang w:val="nl"/>
        </w:rPr>
      </w:pPr>
      <w:r w:rsidRPr="004E3531">
        <w:rPr>
          <w:color w:val="C3004A" w:themeColor="accent4"/>
          <w:lang w:val="nl"/>
        </w:rPr>
        <w:t>mogelijkheid om het elektriciteits-, gas- en waterverbruik op te volgen</w:t>
      </w:r>
    </w:p>
    <w:p w:rsidR="004A4A4F" w:rsidRDefault="004A4A4F" w:rsidP="003806C1">
      <w:pPr>
        <w:spacing w:after="0" w:line="240" w:lineRule="auto"/>
        <w:rPr>
          <w:color w:val="C3004A" w:themeColor="accent4"/>
          <w:lang w:val="nl"/>
        </w:rPr>
      </w:pPr>
      <w:r>
        <w:rPr>
          <w:color w:val="C3004A" w:themeColor="accent4"/>
          <w:lang w:val="nl"/>
        </w:rPr>
        <w:t>datalogging gedurende 2 weken (tussen voorlopige en definitieve oplevering</w:t>
      </w:r>
      <w:r w:rsidR="0005570F">
        <w:rPr>
          <w:color w:val="C3004A" w:themeColor="accent4"/>
          <w:lang w:val="nl"/>
        </w:rPr>
        <w:t xml:space="preserve"> en tijdens het stookseisoen</w:t>
      </w:r>
      <w:r>
        <w:rPr>
          <w:color w:val="C3004A" w:themeColor="accent4"/>
          <w:lang w:val="nl"/>
        </w:rPr>
        <w:t>)</w:t>
      </w:r>
    </w:p>
    <w:p w:rsidR="0005570F" w:rsidRPr="004E3531" w:rsidRDefault="0005570F" w:rsidP="003806C1">
      <w:pPr>
        <w:spacing w:after="0" w:line="240" w:lineRule="auto"/>
        <w:rPr>
          <w:color w:val="C3004A" w:themeColor="accent4"/>
          <w:lang w:val="nl"/>
        </w:rPr>
      </w:pPr>
      <w:r>
        <w:rPr>
          <w:color w:val="C3004A" w:themeColor="accent4"/>
          <w:lang w:val="nl"/>
        </w:rPr>
        <w:tab/>
        <w:t>hiervoor wordt uitsluitend gebruik gemaakt van v/d installatie onafhankelijke mobiele loggers</w:t>
      </w:r>
    </w:p>
    <w:p w:rsidR="004E3531" w:rsidRDefault="0005570F">
      <w:pPr>
        <w:spacing w:after="0" w:line="240" w:lineRule="auto"/>
        <w:rPr>
          <w:lang w:val="nl"/>
        </w:rPr>
      </w:pPr>
      <w:r>
        <w:rPr>
          <w:color w:val="C3004A" w:themeColor="accent4"/>
          <w:lang w:val="nl"/>
        </w:rPr>
        <w:t>d</w:t>
      </w:r>
      <w:r w:rsidR="006D484E">
        <w:rPr>
          <w:color w:val="C3004A" w:themeColor="accent4"/>
          <w:lang w:val="nl"/>
        </w:rPr>
        <w:t>e besturingscentrale stuurt zowel de verwarming als de ventilatie aan.</w:t>
      </w:r>
      <w:r w:rsidR="004E3531">
        <w:rPr>
          <w:lang w:val="nl"/>
        </w:rPr>
        <w:br w:type="page"/>
      </w:r>
    </w:p>
    <w:p w:rsidR="004E3531" w:rsidRPr="007C2734" w:rsidRDefault="004E3531" w:rsidP="004E3531">
      <w:pPr>
        <w:pStyle w:val="Kop1"/>
        <w:numPr>
          <w:ilvl w:val="0"/>
          <w:numId w:val="0"/>
        </w:numPr>
      </w:pPr>
      <w:bookmarkStart w:id="165" w:name="_Toc461710940"/>
      <w:r>
        <w:lastRenderedPageBreak/>
        <w:t>66.</w:t>
      </w:r>
      <w:r>
        <w:tab/>
        <w:t>BIJZONDERE INSTALLATIES</w:t>
      </w:r>
      <w:bookmarkEnd w:id="165"/>
    </w:p>
    <w:p w:rsidR="004E3531" w:rsidRPr="00B5712C" w:rsidRDefault="004E3531" w:rsidP="004E3531">
      <w:pPr>
        <w:pStyle w:val="Kop2"/>
        <w:numPr>
          <w:ilvl w:val="0"/>
          <w:numId w:val="0"/>
        </w:numPr>
        <w:rPr>
          <w:color w:val="C3004A" w:themeColor="accent4"/>
        </w:rPr>
      </w:pPr>
      <w:bookmarkStart w:id="166" w:name="_Toc461710941"/>
      <w:r>
        <w:rPr>
          <w:color w:val="C3004A" w:themeColor="accent4"/>
        </w:rPr>
        <w:t>66.10.</w:t>
      </w:r>
      <w:r>
        <w:rPr>
          <w:color w:val="C3004A" w:themeColor="accent4"/>
        </w:rPr>
        <w:tab/>
        <w:t>warmtepompen</w:t>
      </w:r>
      <w:r w:rsidRPr="00B5712C">
        <w:rPr>
          <w:color w:val="C3004A" w:themeColor="accent4"/>
        </w:rPr>
        <w:t xml:space="preserve"> - algemeen</w:t>
      </w:r>
      <w:bookmarkEnd w:id="166"/>
    </w:p>
    <w:p w:rsidR="00D068E1" w:rsidRPr="00D068E1" w:rsidRDefault="00D068E1" w:rsidP="00D068E1">
      <w:pPr>
        <w:spacing w:after="0" w:line="240" w:lineRule="auto"/>
        <w:rPr>
          <w:b/>
          <w:u w:val="single"/>
          <w:lang w:val="nl"/>
        </w:rPr>
      </w:pPr>
      <w:r w:rsidRPr="00D068E1">
        <w:rPr>
          <w:b/>
          <w:u w:val="single"/>
          <w:lang w:val="nl"/>
        </w:rPr>
        <w:t>Omschrijving</w:t>
      </w:r>
    </w:p>
    <w:p w:rsidR="00D068E1" w:rsidRPr="00D068E1" w:rsidRDefault="00D068E1" w:rsidP="00D068E1">
      <w:pPr>
        <w:spacing w:after="0" w:line="240" w:lineRule="auto"/>
      </w:pPr>
      <w:r w:rsidRPr="00D068E1">
        <w:t xml:space="preserve">Leveren, plaatsen, aansluiten en afstellen van warmtepompen voor lage temperatuurverwarming (aanvoertemperatuur tot circa </w:t>
      </w:r>
      <w:smartTag w:uri="urn:schemas-microsoft-com:office:smarttags" w:element="metricconverter">
        <w:smartTagPr>
          <w:attr w:name="ProductID" w:val="40ﾰC"/>
        </w:smartTagPr>
        <w:r w:rsidRPr="00D068E1">
          <w:t>40°C</w:t>
        </w:r>
      </w:smartTag>
      <w:r w:rsidRPr="00D068E1">
        <w:t>) en sanitair warm water productie via een indirect verwarmde voorraadboiler.</w:t>
      </w:r>
    </w:p>
    <w:p w:rsidR="00D068E1" w:rsidRPr="00D068E1" w:rsidRDefault="00D068E1" w:rsidP="00D068E1">
      <w:pPr>
        <w:spacing w:line="240" w:lineRule="auto"/>
      </w:pPr>
      <w:r w:rsidRPr="00D068E1">
        <w:t xml:space="preserve">Alle werken, leveringen en materialen noodzakelijk voor de goede werking van de warmtepomp zijn inbegrepen, ook als deze niet expliciet zijn opgenomen in dit bestek. Dit betreft </w:t>
      </w:r>
      <w:r w:rsidR="00FB4874" w:rsidRPr="00D068E1">
        <w:t>onder</w:t>
      </w:r>
      <w:r w:rsidR="00FB4874">
        <w:t xml:space="preserve"> </w:t>
      </w:r>
      <w:r w:rsidR="00FB4874" w:rsidRPr="00D068E1">
        <w:t>meer</w:t>
      </w:r>
      <w:r w:rsidRPr="00D068E1">
        <w:t>: bijverwarming, voorzieningen voor sanitair warm water, circulatiepompen, vul- en aflaatvoorzieningen, manometers en thermometers, veiligheidsventielen, ontluchters, expansievaten,….</w:t>
      </w:r>
    </w:p>
    <w:p w:rsidR="00D068E1" w:rsidRPr="00D068E1" w:rsidRDefault="00D068E1" w:rsidP="00D068E1">
      <w:pPr>
        <w:spacing w:after="0" w:line="240" w:lineRule="auto"/>
        <w:rPr>
          <w:b/>
          <w:u w:val="single"/>
          <w:lang w:val="nl"/>
        </w:rPr>
      </w:pPr>
      <w:r w:rsidRPr="00D068E1">
        <w:rPr>
          <w:b/>
          <w:u w:val="single"/>
          <w:lang w:val="nl"/>
        </w:rPr>
        <w:t>Materiaal</w:t>
      </w:r>
    </w:p>
    <w:p w:rsidR="00D068E1" w:rsidRPr="00D068E1" w:rsidRDefault="00D068E1" w:rsidP="00D068E1">
      <w:pPr>
        <w:spacing w:after="0" w:line="240" w:lineRule="auto"/>
      </w:pPr>
      <w:r w:rsidRPr="00D068E1">
        <w:t>ALGEMEEN</w:t>
      </w:r>
    </w:p>
    <w:p w:rsidR="00D068E1" w:rsidRPr="00D068E1" w:rsidRDefault="00D068E1" w:rsidP="00D068E1">
      <w:pPr>
        <w:spacing w:after="0" w:line="240" w:lineRule="auto"/>
        <w:rPr>
          <w:lang w:val="nl"/>
        </w:rPr>
      </w:pPr>
      <w:r w:rsidRPr="00D068E1">
        <w:rPr>
          <w:lang w:val="nl"/>
        </w:rPr>
        <w:t>De technische eigenschappen van de warmtepomp die in de documenten vermeld worden (calorisch vermogen, koelvermogen, COP, elektrisch opgenomen vermogen, ...) zijn in overeenstemming met de referentiewaarden van de NBN EN 14511.</w:t>
      </w:r>
    </w:p>
    <w:p w:rsidR="00D068E1" w:rsidRPr="00D068E1" w:rsidRDefault="00D068E1" w:rsidP="00D068E1">
      <w:pPr>
        <w:spacing w:after="0" w:line="240" w:lineRule="auto"/>
        <w:rPr>
          <w:lang w:val="nl"/>
        </w:rPr>
      </w:pPr>
      <w:r w:rsidRPr="00D068E1">
        <w:rPr>
          <w:lang w:val="nl"/>
        </w:rPr>
        <w:t>De technische fiches en vermogensdiagrammen met de mogelijke werkingsgebieden van de warmtepomp worden voorafgaandelijk ter goedkeuring voorgelegd aan het bestuur.</w:t>
      </w:r>
    </w:p>
    <w:p w:rsidR="00D068E1" w:rsidRPr="00D068E1" w:rsidRDefault="00D068E1" w:rsidP="00D068E1">
      <w:pPr>
        <w:spacing w:after="0" w:line="240" w:lineRule="auto"/>
        <w:rPr>
          <w:lang w:val="nl"/>
        </w:rPr>
      </w:pPr>
      <w:r w:rsidRPr="00D068E1">
        <w:rPr>
          <w:lang w:val="nl"/>
        </w:rPr>
        <w:t>De warmtepompen dragen het QUEST kwaliteitslabel (EHPA-logo).</w:t>
      </w:r>
    </w:p>
    <w:p w:rsidR="00D068E1" w:rsidRPr="00D068E1" w:rsidRDefault="00D068E1" w:rsidP="00D068E1">
      <w:pPr>
        <w:spacing w:after="0" w:line="240" w:lineRule="auto"/>
      </w:pPr>
      <w:r w:rsidRPr="00D068E1">
        <w:t>NORMEN</w:t>
      </w:r>
    </w:p>
    <w:p w:rsidR="00D068E1" w:rsidRPr="00D068E1" w:rsidRDefault="00D068E1" w:rsidP="00D068E1">
      <w:pPr>
        <w:spacing w:after="0" w:line="240" w:lineRule="auto"/>
        <w:rPr>
          <w:lang w:val="nl"/>
        </w:rPr>
      </w:pPr>
      <w:r w:rsidRPr="00D068E1">
        <w:t>De volgende normen zijn van toepassing :</w:t>
      </w:r>
    </w:p>
    <w:p w:rsidR="00D068E1" w:rsidRPr="00D068E1" w:rsidRDefault="00D068E1" w:rsidP="00795856">
      <w:pPr>
        <w:pStyle w:val="Lijstalinea"/>
        <w:numPr>
          <w:ilvl w:val="0"/>
          <w:numId w:val="110"/>
        </w:numPr>
        <w:rPr>
          <w:rFonts w:asciiTheme="minorHAnsi" w:hAnsiTheme="minorHAnsi"/>
          <w:sz w:val="22"/>
          <w:szCs w:val="22"/>
          <w:lang w:val="en-US"/>
        </w:rPr>
      </w:pPr>
      <w:r w:rsidRPr="00D068E1">
        <w:rPr>
          <w:rFonts w:asciiTheme="minorHAnsi" w:hAnsiTheme="minorHAnsi"/>
          <w:sz w:val="22"/>
          <w:szCs w:val="22"/>
          <w:lang w:val="en-US"/>
        </w:rPr>
        <w:t>NBN EN 15879-1 Testing and rating of direct exchange ground coupled heat pumps with electrically driven compressors for space heating and/or cooling – Part 1: Direct exchange-to-water heat pumps</w:t>
      </w:r>
    </w:p>
    <w:p w:rsidR="00D068E1" w:rsidRPr="00D068E1" w:rsidRDefault="00D068E1" w:rsidP="00795856">
      <w:pPr>
        <w:pStyle w:val="Lijstalinea"/>
        <w:numPr>
          <w:ilvl w:val="0"/>
          <w:numId w:val="110"/>
        </w:numPr>
        <w:rPr>
          <w:rFonts w:asciiTheme="minorHAnsi" w:hAnsiTheme="minorHAnsi"/>
          <w:sz w:val="22"/>
          <w:szCs w:val="22"/>
          <w:lang w:val="en-US"/>
        </w:rPr>
      </w:pPr>
      <w:r w:rsidRPr="00D068E1">
        <w:rPr>
          <w:rFonts w:asciiTheme="minorHAnsi" w:hAnsiTheme="minorHAnsi"/>
          <w:sz w:val="22"/>
          <w:szCs w:val="22"/>
          <w:lang w:val="en-US"/>
        </w:rPr>
        <w:t>NBN EN 14511 Air conditioners, liquid chilling packages and heat pumps with electrically driven compressors for space heating and cooling</w:t>
      </w:r>
    </w:p>
    <w:p w:rsidR="00D068E1" w:rsidRPr="00D068E1" w:rsidRDefault="00D068E1" w:rsidP="00795856">
      <w:pPr>
        <w:pStyle w:val="Lijstalinea"/>
        <w:numPr>
          <w:ilvl w:val="0"/>
          <w:numId w:val="110"/>
        </w:numPr>
        <w:rPr>
          <w:rFonts w:asciiTheme="minorHAnsi" w:hAnsiTheme="minorHAnsi"/>
          <w:sz w:val="22"/>
          <w:szCs w:val="22"/>
        </w:rPr>
      </w:pPr>
      <w:r w:rsidRPr="00D068E1">
        <w:rPr>
          <w:rFonts w:asciiTheme="minorHAnsi" w:hAnsiTheme="minorHAnsi"/>
          <w:sz w:val="22"/>
          <w:szCs w:val="22"/>
        </w:rPr>
        <w:t>NBN EN 15450 - Verwarmingssystemen in gebouwen - Ontwerp van warmtepomp-verwarmingssystemenwarmtepompen.</w:t>
      </w:r>
    </w:p>
    <w:p w:rsidR="00D068E1" w:rsidRPr="00D068E1" w:rsidRDefault="00D068E1" w:rsidP="00D068E1">
      <w:pPr>
        <w:spacing w:after="0" w:line="240" w:lineRule="auto"/>
      </w:pPr>
      <w:r w:rsidRPr="00D068E1">
        <w:t>UITRUSTING WARMTEPOMP</w:t>
      </w:r>
    </w:p>
    <w:p w:rsidR="00D068E1" w:rsidRPr="00D068E1" w:rsidRDefault="00D068E1" w:rsidP="00D068E1">
      <w:pPr>
        <w:spacing w:after="0" w:line="240" w:lineRule="auto"/>
        <w:rPr>
          <w:lang w:val="nl"/>
        </w:rPr>
      </w:pPr>
      <w:r w:rsidRPr="00D068E1">
        <w:rPr>
          <w:lang w:val="nl"/>
        </w:rPr>
        <w:t>De warmtepomp is uitgerust met:</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een hermetische scroll compressor voor werking op een verwarming met warm water;</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een met koelvloeistof voorgevuld koelcircuit, klaar om in dienst te nemen, en waarvan de hoeveelheid koelvloeistof beperkt is volgens NBN EN 14511;</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een verdamper en condensorwarmtewisselaar en eventuele tussenwisselaars voor oververhitting en onderkoeling of beveiliging;</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pompen voor primair en secundair circuit, met anti-blokkeer beveiliging, energieklasse A;</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een thermostatisch expansieventiel;</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de regel- en beveiligingsvoorzieningen (hoge en lage druk, invriesbeveiliging,…);</w:t>
      </w:r>
    </w:p>
    <w:p w:rsidR="00D068E1" w:rsidRPr="00D068E1" w:rsidRDefault="00D068E1" w:rsidP="00795856">
      <w:pPr>
        <w:pStyle w:val="Lijstalinea"/>
        <w:numPr>
          <w:ilvl w:val="0"/>
          <w:numId w:val="111"/>
        </w:numPr>
        <w:rPr>
          <w:rFonts w:asciiTheme="minorHAnsi" w:hAnsiTheme="minorHAnsi"/>
          <w:sz w:val="22"/>
          <w:szCs w:val="22"/>
        </w:rPr>
      </w:pPr>
      <w:r w:rsidRPr="00D068E1">
        <w:rPr>
          <w:rFonts w:asciiTheme="minorHAnsi" w:hAnsiTheme="minorHAnsi"/>
          <w:sz w:val="22"/>
          <w:szCs w:val="22"/>
        </w:rPr>
        <w:t>een elektronische regeling.</w:t>
      </w:r>
    </w:p>
    <w:p w:rsidR="00D068E1" w:rsidRPr="00D068E1" w:rsidRDefault="00D068E1" w:rsidP="00D068E1">
      <w:pPr>
        <w:spacing w:after="0" w:line="240" w:lineRule="auto"/>
        <w:rPr>
          <w:lang w:val="nl"/>
        </w:rPr>
      </w:pPr>
      <w:r w:rsidRPr="00D068E1">
        <w:rPr>
          <w:lang w:val="nl"/>
        </w:rPr>
        <w:t xml:space="preserve">Alle componenten zijn gemonteerd op een onafhankelijk chassis. </w:t>
      </w:r>
    </w:p>
    <w:p w:rsidR="00D068E1" w:rsidRPr="00D068E1" w:rsidRDefault="00D068E1" w:rsidP="00D068E1">
      <w:pPr>
        <w:spacing w:after="0" w:line="240" w:lineRule="auto"/>
        <w:rPr>
          <w:lang w:val="nl"/>
        </w:rPr>
      </w:pPr>
      <w:r w:rsidRPr="00D068E1">
        <w:rPr>
          <w:lang w:val="nl"/>
        </w:rPr>
        <w:t>De voldoende stijve omkasting is gedeeltelijk demonteerbaar voor gemakkelijke toegang voor onderhoud en herstel.</w:t>
      </w:r>
    </w:p>
    <w:p w:rsidR="00D068E1" w:rsidRPr="00D068E1" w:rsidRDefault="00D068E1" w:rsidP="00D068E1">
      <w:pPr>
        <w:spacing w:after="0" w:line="240" w:lineRule="auto"/>
        <w:rPr>
          <w:lang w:val="nl"/>
        </w:rPr>
      </w:pPr>
      <w:r w:rsidRPr="00D068E1">
        <w:rPr>
          <w:lang w:val="nl"/>
        </w:rPr>
        <w:t>Door een geoptimaliseerd ontwerp is het geluid door trillingen geminimaliseerd. De compressor is op geluidsdempende en instelbare steunen gemonteerd. De omkasting is voorzien van een geluidsabsorberende afwerking. De primaire kring is aangesloten met geïsoleerde flexibele leidingen.</w:t>
      </w:r>
    </w:p>
    <w:p w:rsidR="00D068E1" w:rsidRPr="00D068E1" w:rsidRDefault="00D068E1" w:rsidP="00D068E1">
      <w:pPr>
        <w:spacing w:after="0" w:line="240" w:lineRule="auto"/>
      </w:pPr>
      <w:r w:rsidRPr="00D068E1">
        <w:t>ELEKTRONISCHE REGELING</w:t>
      </w:r>
    </w:p>
    <w:p w:rsidR="00D068E1" w:rsidRPr="00D068E1" w:rsidRDefault="00D068E1" w:rsidP="00D068E1">
      <w:pPr>
        <w:spacing w:after="0" w:line="240" w:lineRule="auto"/>
        <w:rPr>
          <w:lang w:val="nl"/>
        </w:rPr>
      </w:pPr>
      <w:r w:rsidRPr="00D068E1">
        <w:rPr>
          <w:lang w:val="nl"/>
        </w:rPr>
        <w:t>De warmtepomp is uitgerust met een elektronische regeling voor het beheren van:</w:t>
      </w:r>
    </w:p>
    <w:p w:rsidR="00D068E1" w:rsidRPr="00615AE9" w:rsidRDefault="00D068E1" w:rsidP="00795856">
      <w:pPr>
        <w:pStyle w:val="Lijstalinea"/>
        <w:numPr>
          <w:ilvl w:val="0"/>
          <w:numId w:val="112"/>
        </w:numPr>
        <w:rPr>
          <w:rFonts w:asciiTheme="minorHAnsi" w:hAnsiTheme="minorHAnsi"/>
          <w:sz w:val="22"/>
          <w:szCs w:val="22"/>
        </w:rPr>
      </w:pPr>
      <w:r w:rsidRPr="00615AE9">
        <w:rPr>
          <w:rFonts w:asciiTheme="minorHAnsi" w:hAnsiTheme="minorHAnsi"/>
          <w:sz w:val="22"/>
          <w:szCs w:val="22"/>
        </w:rPr>
        <w:t>de primaire kring en al zijn toebehoren;</w:t>
      </w:r>
    </w:p>
    <w:p w:rsidR="00D068E1" w:rsidRPr="00615AE9" w:rsidRDefault="00D068E1" w:rsidP="00795856">
      <w:pPr>
        <w:pStyle w:val="Lijstalinea"/>
        <w:numPr>
          <w:ilvl w:val="0"/>
          <w:numId w:val="112"/>
        </w:numPr>
        <w:rPr>
          <w:rFonts w:asciiTheme="minorHAnsi" w:hAnsiTheme="minorHAnsi"/>
          <w:sz w:val="22"/>
          <w:szCs w:val="22"/>
        </w:rPr>
      </w:pPr>
      <w:r w:rsidRPr="00615AE9">
        <w:rPr>
          <w:rFonts w:asciiTheme="minorHAnsi" w:hAnsiTheme="minorHAnsi"/>
          <w:sz w:val="22"/>
          <w:szCs w:val="22"/>
        </w:rPr>
        <w:lastRenderedPageBreak/>
        <w:t>de secundaire kring en al zijn toebehoren;</w:t>
      </w:r>
    </w:p>
    <w:p w:rsidR="00D068E1" w:rsidRPr="00615AE9" w:rsidRDefault="00D068E1" w:rsidP="00795856">
      <w:pPr>
        <w:pStyle w:val="Lijstalinea"/>
        <w:numPr>
          <w:ilvl w:val="0"/>
          <w:numId w:val="112"/>
        </w:numPr>
        <w:rPr>
          <w:rFonts w:asciiTheme="minorHAnsi" w:hAnsiTheme="minorHAnsi"/>
          <w:sz w:val="22"/>
          <w:szCs w:val="22"/>
        </w:rPr>
      </w:pPr>
      <w:r w:rsidRPr="00615AE9">
        <w:rPr>
          <w:rFonts w:asciiTheme="minorHAnsi" w:hAnsiTheme="minorHAnsi"/>
          <w:sz w:val="22"/>
          <w:szCs w:val="22"/>
        </w:rPr>
        <w:t>de werking met glijdende temperatuur in functie van een buitenvoeler;</w:t>
      </w:r>
    </w:p>
    <w:p w:rsidR="00D068E1" w:rsidRPr="00615AE9" w:rsidRDefault="00D068E1" w:rsidP="00795856">
      <w:pPr>
        <w:pStyle w:val="Lijstalinea"/>
        <w:numPr>
          <w:ilvl w:val="0"/>
          <w:numId w:val="112"/>
        </w:numPr>
        <w:rPr>
          <w:rFonts w:asciiTheme="minorHAnsi" w:hAnsiTheme="minorHAnsi"/>
          <w:sz w:val="22"/>
          <w:szCs w:val="22"/>
        </w:rPr>
      </w:pPr>
      <w:r w:rsidRPr="00615AE9">
        <w:rPr>
          <w:rFonts w:asciiTheme="minorHAnsi" w:hAnsiTheme="minorHAnsi"/>
          <w:sz w:val="22"/>
          <w:szCs w:val="22"/>
        </w:rPr>
        <w:t>de verwarmingskringen met gemotoriseerde mengklep en verwarmingskring zonder mengklep  (rechtstreeks);</w:t>
      </w:r>
    </w:p>
    <w:p w:rsidR="00615AE9" w:rsidRPr="00615AE9" w:rsidRDefault="00615AE9" w:rsidP="00795856">
      <w:pPr>
        <w:pStyle w:val="Lijstalinea"/>
        <w:numPr>
          <w:ilvl w:val="0"/>
          <w:numId w:val="112"/>
        </w:numPr>
        <w:rPr>
          <w:rFonts w:asciiTheme="minorHAnsi" w:hAnsiTheme="minorHAnsi"/>
          <w:sz w:val="22"/>
          <w:szCs w:val="22"/>
        </w:rPr>
      </w:pPr>
      <w:r w:rsidRPr="00615AE9">
        <w:rPr>
          <w:rFonts w:asciiTheme="minorHAnsi" w:hAnsiTheme="minorHAnsi"/>
          <w:sz w:val="22"/>
          <w:szCs w:val="22"/>
        </w:rPr>
        <w:t>het laden van een sanitair warmwater boiler met voorrangschakeling, regeling van de bijverwarming en legionella beveiliging;</w:t>
      </w:r>
    </w:p>
    <w:p w:rsidR="00615AE9" w:rsidRPr="00615AE9" w:rsidRDefault="00615AE9" w:rsidP="00795856">
      <w:pPr>
        <w:pStyle w:val="Lijstalinea"/>
        <w:numPr>
          <w:ilvl w:val="0"/>
          <w:numId w:val="112"/>
        </w:numPr>
        <w:rPr>
          <w:rFonts w:asciiTheme="minorHAnsi" w:hAnsiTheme="minorHAnsi"/>
          <w:sz w:val="22"/>
          <w:szCs w:val="22"/>
        </w:rPr>
      </w:pPr>
      <w:r w:rsidRPr="00615AE9">
        <w:rPr>
          <w:rFonts w:asciiTheme="minorHAnsi" w:hAnsiTheme="minorHAnsi"/>
          <w:sz w:val="22"/>
          <w:szCs w:val="22"/>
        </w:rPr>
        <w:t>een elektrische en een warmwater bijverwarming warmtebron;</w:t>
      </w:r>
    </w:p>
    <w:p w:rsidR="00615AE9" w:rsidRPr="00615AE9" w:rsidRDefault="00615AE9" w:rsidP="00795856">
      <w:pPr>
        <w:pStyle w:val="Lijstalinea"/>
        <w:numPr>
          <w:ilvl w:val="0"/>
          <w:numId w:val="112"/>
        </w:numPr>
        <w:rPr>
          <w:rFonts w:asciiTheme="minorHAnsi" w:hAnsiTheme="minorHAnsi"/>
          <w:sz w:val="22"/>
          <w:szCs w:val="22"/>
        </w:rPr>
      </w:pPr>
      <w:r w:rsidRPr="00615AE9">
        <w:rPr>
          <w:rFonts w:asciiTheme="minorHAnsi" w:hAnsiTheme="minorHAnsi"/>
          <w:sz w:val="22"/>
          <w:szCs w:val="22"/>
          <w:lang w:val="nl-NL"/>
        </w:rPr>
        <w:t>d</w:t>
      </w:r>
      <w:r w:rsidRPr="00615AE9">
        <w:rPr>
          <w:rFonts w:asciiTheme="minorHAnsi" w:hAnsiTheme="minorHAnsi"/>
          <w:sz w:val="22"/>
          <w:szCs w:val="22"/>
        </w:rPr>
        <w:t>e thermische beveiligingen van de primaire onderdelen (compressor en primaire pomp).</w:t>
      </w:r>
    </w:p>
    <w:p w:rsidR="00615AE9" w:rsidRPr="00615AE9" w:rsidRDefault="00615AE9" w:rsidP="00615AE9">
      <w:pPr>
        <w:spacing w:after="0" w:line="240" w:lineRule="auto"/>
        <w:rPr>
          <w:lang w:val="nl"/>
        </w:rPr>
      </w:pPr>
      <w:r w:rsidRPr="00615AE9">
        <w:rPr>
          <w:lang w:val="nl"/>
        </w:rPr>
        <w:t>De elektronische regeling is uitgerust met een LCD-scherm met doorloopmenu’s met voluit geschreven ondersteunende teksten of gelijkwaardig.</w:t>
      </w:r>
    </w:p>
    <w:p w:rsidR="00615AE9" w:rsidRPr="00615AE9" w:rsidRDefault="00615AE9" w:rsidP="00615AE9">
      <w:pPr>
        <w:spacing w:after="0" w:line="240" w:lineRule="auto"/>
        <w:rPr>
          <w:lang w:val="nl"/>
        </w:rPr>
      </w:pPr>
      <w:r w:rsidRPr="00615AE9">
        <w:rPr>
          <w:lang w:val="nl"/>
        </w:rPr>
        <w:t>De regeling is voorzien van een geïntegreerd diagnose systeem en foutmeldingen.</w:t>
      </w:r>
    </w:p>
    <w:p w:rsidR="00615AE9" w:rsidRPr="00615AE9" w:rsidRDefault="00615AE9" w:rsidP="00615AE9">
      <w:pPr>
        <w:spacing w:after="0" w:line="240" w:lineRule="auto"/>
        <w:rPr>
          <w:lang w:val="nl"/>
        </w:rPr>
      </w:pPr>
      <w:r w:rsidRPr="00615AE9">
        <w:rPr>
          <w:lang w:val="nl"/>
        </w:rPr>
        <w:t>Het geïntegreerde energiebeheersysteem laat toe van, op maand- of jaarbasis, de toegevoerde energie, de afgegeven energie en de daaruit volgende SPF weer te geven.</w:t>
      </w:r>
    </w:p>
    <w:p w:rsidR="00615AE9" w:rsidRPr="00615AE9" w:rsidRDefault="00615AE9" w:rsidP="00615AE9">
      <w:pPr>
        <w:spacing w:after="0" w:line="240" w:lineRule="auto"/>
      </w:pPr>
      <w:r w:rsidRPr="00615AE9">
        <w:rPr>
          <w:lang w:val="nl"/>
        </w:rPr>
        <w:t xml:space="preserve">De functie sanitair warmwater is voorzien van een legionella-beveiliging (wekelijkse opwarming van de boiler tot </w:t>
      </w:r>
      <w:smartTag w:uri="urn:schemas-microsoft-com:office:smarttags" w:element="metricconverter">
        <w:smartTagPr>
          <w:attr w:name="ProductID" w:val="70ﾰC"/>
        </w:smartTagPr>
        <w:r w:rsidRPr="00615AE9">
          <w:rPr>
            <w:lang w:val="nl"/>
          </w:rPr>
          <w:t>70°C</w:t>
        </w:r>
      </w:smartTag>
      <w:r w:rsidRPr="00615AE9">
        <w:rPr>
          <w:lang w:val="nl"/>
        </w:rPr>
        <w:t xml:space="preserve"> gedurende 1 uur of gelijkwaardig).</w:t>
      </w:r>
    </w:p>
    <w:p w:rsidR="00615AE9" w:rsidRPr="00615AE9" w:rsidRDefault="00615AE9" w:rsidP="00615AE9">
      <w:pPr>
        <w:spacing w:after="0" w:line="240" w:lineRule="auto"/>
      </w:pPr>
      <w:r>
        <w:t>WAARBORGEN</w:t>
      </w:r>
    </w:p>
    <w:p w:rsidR="00615AE9" w:rsidRPr="00615AE9" w:rsidRDefault="00615AE9" w:rsidP="00615AE9">
      <w:pPr>
        <w:spacing w:after="0" w:line="240" w:lineRule="auto"/>
        <w:rPr>
          <w:lang w:val="nl"/>
        </w:rPr>
      </w:pPr>
      <w:r w:rsidRPr="00615AE9">
        <w:rPr>
          <w:lang w:val="nl"/>
        </w:rPr>
        <w:t>Twee jaar omnium op het geheel en tien jaar op de compressor, zowel op de verplaatsing, onderdelen en werkuren.</w:t>
      </w:r>
    </w:p>
    <w:p w:rsidR="00615AE9" w:rsidRPr="00615AE9" w:rsidRDefault="00615AE9" w:rsidP="00615AE9">
      <w:pPr>
        <w:spacing w:after="0" w:line="240" w:lineRule="auto"/>
        <w:rPr>
          <w:lang w:val="nl"/>
        </w:rPr>
      </w:pPr>
      <w:r w:rsidRPr="00615AE9">
        <w:rPr>
          <w:lang w:val="nl"/>
        </w:rPr>
        <w:t>De waarborg vangt aan bij de voorlopige oplevering</w:t>
      </w:r>
      <w:r w:rsidR="00CD1586">
        <w:rPr>
          <w:lang w:val="nl"/>
        </w:rPr>
        <w:t xml:space="preserve"> of vanaf de ingebruikname van</w:t>
      </w:r>
      <w:r w:rsidRPr="00615AE9">
        <w:rPr>
          <w:lang w:val="nl"/>
        </w:rPr>
        <w:t xml:space="preserve"> </w:t>
      </w:r>
      <w:r w:rsidR="00CD1586">
        <w:rPr>
          <w:color w:val="C3004A" w:themeColor="text2"/>
          <w:lang w:val="nl"/>
        </w:rPr>
        <w:t>het gebouw</w:t>
      </w:r>
      <w:r w:rsidRPr="00615AE9">
        <w:rPr>
          <w:lang w:val="nl"/>
        </w:rPr>
        <w:t>.</w:t>
      </w:r>
    </w:p>
    <w:p w:rsidR="00615AE9" w:rsidRPr="00B5712C" w:rsidRDefault="00615AE9" w:rsidP="00615AE9">
      <w:pPr>
        <w:pStyle w:val="Kop2"/>
        <w:numPr>
          <w:ilvl w:val="0"/>
          <w:numId w:val="0"/>
        </w:numPr>
        <w:rPr>
          <w:color w:val="C3004A" w:themeColor="accent4"/>
        </w:rPr>
      </w:pPr>
      <w:bookmarkStart w:id="167" w:name="_Toc461710942"/>
      <w:r>
        <w:rPr>
          <w:color w:val="C3004A" w:themeColor="accent4"/>
        </w:rPr>
        <w:t>66.11.</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grond-water</w:t>
      </w:r>
      <w:bookmarkEnd w:id="167"/>
    </w:p>
    <w:p w:rsidR="00615AE9" w:rsidRPr="00615AE9" w:rsidRDefault="00615AE9" w:rsidP="00615AE9">
      <w:pPr>
        <w:spacing w:after="0" w:line="240" w:lineRule="auto"/>
        <w:rPr>
          <w:b/>
          <w:u w:val="single"/>
          <w:lang w:val="nl"/>
        </w:rPr>
      </w:pPr>
      <w:r w:rsidRPr="00615AE9">
        <w:rPr>
          <w:b/>
          <w:u w:val="single"/>
          <w:lang w:val="nl"/>
        </w:rPr>
        <w:t>Meting</w:t>
      </w:r>
    </w:p>
    <w:p w:rsidR="00615AE9" w:rsidRPr="00615AE9" w:rsidRDefault="00615AE9" w:rsidP="00615AE9">
      <w:pPr>
        <w:spacing w:after="0" w:line="240" w:lineRule="auto"/>
        <w:rPr>
          <w:lang w:val="nl"/>
        </w:rPr>
      </w:pPr>
      <w:r w:rsidRPr="00615AE9">
        <w:rPr>
          <w:lang w:val="nl"/>
        </w:rPr>
        <w:t>meeteenheid: per stuk, volgens vermogen en type</w:t>
      </w:r>
    </w:p>
    <w:p w:rsidR="00615AE9" w:rsidRPr="00615AE9" w:rsidRDefault="00615AE9" w:rsidP="00615AE9">
      <w:pPr>
        <w:spacing w:line="240" w:lineRule="auto"/>
        <w:rPr>
          <w:lang w:val="nl"/>
        </w:rPr>
      </w:pPr>
      <w:r w:rsidRPr="00615AE9">
        <w:rPr>
          <w:lang w:val="nl"/>
        </w:rPr>
        <w:t>aard van de overeenkomst: Forfaitaire Hoeveelheid (FH)</w:t>
      </w:r>
    </w:p>
    <w:p w:rsidR="00615AE9" w:rsidRPr="00615AE9" w:rsidRDefault="00615AE9" w:rsidP="00615AE9">
      <w:pPr>
        <w:spacing w:after="0" w:line="240" w:lineRule="auto"/>
        <w:rPr>
          <w:b/>
          <w:u w:val="single"/>
          <w:lang w:val="nl"/>
        </w:rPr>
      </w:pPr>
      <w:r w:rsidRPr="00615AE9">
        <w:rPr>
          <w:b/>
          <w:u w:val="single"/>
          <w:lang w:val="nl"/>
        </w:rPr>
        <w:t>Materiaal</w:t>
      </w:r>
    </w:p>
    <w:p w:rsidR="00615AE9" w:rsidRPr="00615AE9" w:rsidRDefault="00615AE9" w:rsidP="00615AE9">
      <w:pPr>
        <w:spacing w:after="0" w:line="240" w:lineRule="auto"/>
        <w:rPr>
          <w:lang w:val="nl"/>
        </w:rPr>
      </w:pPr>
      <w:r w:rsidRPr="00615AE9">
        <w:rPr>
          <w:lang w:val="nl"/>
        </w:rPr>
        <w:t>De maximale en minimale ingangstemperatuur van de primaire kring bedragen (bij nominaal debiet): +</w:t>
      </w:r>
      <w:smartTag w:uri="urn:schemas-microsoft-com:office:smarttags" w:element="metricconverter">
        <w:smartTagPr>
          <w:attr w:name="ProductID" w:val="25ﾰC"/>
        </w:smartTagPr>
        <w:r w:rsidRPr="00615AE9">
          <w:rPr>
            <w:lang w:val="nl"/>
          </w:rPr>
          <w:t>25°C</w:t>
        </w:r>
      </w:smartTag>
      <w:r w:rsidRPr="00615AE9">
        <w:rPr>
          <w:lang w:val="nl"/>
        </w:rPr>
        <w:t xml:space="preserve"> en </w:t>
      </w:r>
      <w:smartTag w:uri="urn:schemas-microsoft-com:office:smarttags" w:element="metricconverter">
        <w:smartTagPr>
          <w:attr w:name="ProductID" w:val="-5ﾰC"/>
        </w:smartTagPr>
        <w:r w:rsidRPr="00615AE9">
          <w:rPr>
            <w:lang w:val="nl"/>
          </w:rPr>
          <w:t>-5°C</w:t>
        </w:r>
      </w:smartTag>
    </w:p>
    <w:p w:rsidR="00615AE9" w:rsidRPr="00615AE9" w:rsidRDefault="00615AE9" w:rsidP="00615AE9">
      <w:pPr>
        <w:spacing w:after="0" w:line="240" w:lineRule="auto"/>
        <w:rPr>
          <w:lang w:val="nl"/>
        </w:rPr>
      </w:pPr>
      <w:r w:rsidRPr="00615AE9">
        <w:rPr>
          <w:lang w:val="nl"/>
        </w:rPr>
        <w:t>De bepaling van de primaire warmtebronnen gebeurt op basis van volgende gemiddelde waarden van warmteoverdracht:</w:t>
      </w:r>
    </w:p>
    <w:p w:rsidR="00615AE9" w:rsidRPr="00615AE9" w:rsidRDefault="00615AE9" w:rsidP="00615AE9">
      <w:pPr>
        <w:spacing w:after="0" w:line="240" w:lineRule="auto"/>
      </w:pPr>
      <w:r w:rsidRPr="00615AE9">
        <w:t xml:space="preserve">voor de horizontale collectoren of op geringe diepte (min. </w:t>
      </w:r>
      <w:smartTag w:uri="urn:schemas-microsoft-com:office:smarttags" w:element="metricconverter">
        <w:smartTagPr>
          <w:attr w:name="ProductID" w:val="1 meter"/>
        </w:smartTagPr>
        <w:r w:rsidRPr="00615AE9">
          <w:t>1 meter</w:t>
        </w:r>
      </w:smartTag>
      <w:r w:rsidRPr="00615AE9">
        <w:t>): 25 W/m²</w:t>
      </w:r>
    </w:p>
    <w:p w:rsidR="00615AE9" w:rsidRPr="00615AE9" w:rsidRDefault="00615AE9" w:rsidP="00615AE9">
      <w:pPr>
        <w:spacing w:after="0" w:line="240" w:lineRule="auto"/>
      </w:pPr>
      <w:r w:rsidRPr="00615AE9">
        <w:t xml:space="preserve">voor de verticale collectoren of op grote diepte (van 50 tot </w:t>
      </w:r>
      <w:smartTag w:uri="urn:schemas-microsoft-com:office:smarttags" w:element="metricconverter">
        <w:smartTagPr>
          <w:attr w:name="ProductID" w:val="100 m"/>
        </w:smartTagPr>
        <w:r w:rsidRPr="00615AE9">
          <w:t>100 m</w:t>
        </w:r>
      </w:smartTag>
      <w:r w:rsidRPr="00615AE9">
        <w:t>): 50 W/m</w:t>
      </w:r>
    </w:p>
    <w:p w:rsidR="00615AE9" w:rsidRPr="00615AE9" w:rsidRDefault="00615AE9" w:rsidP="00615AE9">
      <w:pPr>
        <w:spacing w:after="0" w:line="240" w:lineRule="auto"/>
      </w:pPr>
      <w:r w:rsidRPr="00615AE9">
        <w:t>Indien door een analyse van de ondergrond een nauwkeurige bepaling van de warmteoverdracht is verkregen, dan mag deze waarde als uitgangspunt worden gebruikt voor de bepaling, mits voorleggen van een kopie van het rapport van analyse.</w:t>
      </w:r>
    </w:p>
    <w:p w:rsidR="00615AE9" w:rsidRPr="00615AE9" w:rsidRDefault="00615AE9" w:rsidP="00615AE9">
      <w:pPr>
        <w:spacing w:after="0" w:line="240" w:lineRule="auto"/>
        <w:rPr>
          <w:u w:val="single"/>
          <w:lang w:val="nl"/>
        </w:rPr>
      </w:pPr>
      <w:r w:rsidRPr="00615AE9">
        <w:rPr>
          <w:u w:val="single"/>
          <w:lang w:val="nl"/>
        </w:rPr>
        <w:t>Specificaties</w:t>
      </w:r>
    </w:p>
    <w:p w:rsidR="00615AE9" w:rsidRPr="00615AE9" w:rsidRDefault="00615AE9" w:rsidP="00615AE9">
      <w:pPr>
        <w:spacing w:after="0" w:line="240" w:lineRule="auto"/>
        <w:rPr>
          <w:lang w:val="nl"/>
        </w:rPr>
      </w:pPr>
      <w:r w:rsidRPr="00615AE9">
        <w:rPr>
          <w:lang w:val="nl"/>
        </w:rPr>
        <w:t xml:space="preserve">nominaal vermogen verwarming: </w:t>
      </w:r>
      <w:r w:rsidRPr="00615AE9">
        <w:rPr>
          <w:color w:val="0070C0"/>
          <w:lang w:val="nl"/>
        </w:rPr>
        <w:t xml:space="preserve">… tot … </w:t>
      </w:r>
      <w:r w:rsidRPr="00615AE9">
        <w:rPr>
          <w:lang w:val="nl"/>
        </w:rPr>
        <w:t>kW</w:t>
      </w:r>
    </w:p>
    <w:p w:rsidR="00615AE9" w:rsidRPr="00615AE9" w:rsidRDefault="00615AE9" w:rsidP="00615AE9">
      <w:pPr>
        <w:spacing w:after="0" w:line="240" w:lineRule="auto"/>
        <w:rPr>
          <w:lang w:val="nl"/>
        </w:rPr>
      </w:pPr>
      <w:r w:rsidRPr="00615AE9">
        <w:rPr>
          <w:lang w:val="nl"/>
        </w:rPr>
        <w:t xml:space="preserve">mininimale COP volgens NBN EN 15411: </w:t>
      </w:r>
      <w:r w:rsidRPr="00615AE9">
        <w:rPr>
          <w:color w:val="0070C0"/>
          <w:lang w:val="nl"/>
        </w:rPr>
        <w:t xml:space="preserve">4,3 / … </w:t>
      </w:r>
      <w:r w:rsidRPr="00615AE9">
        <w:rPr>
          <w:lang w:val="nl"/>
        </w:rPr>
        <w:t xml:space="preserve">(bodem </w:t>
      </w:r>
      <w:smartTag w:uri="urn:schemas-microsoft-com:office:smarttags" w:element="metricconverter">
        <w:smartTagPr>
          <w:attr w:name="ProductID" w:val="0ﾰC"/>
        </w:smartTagPr>
        <w:r w:rsidRPr="00615AE9">
          <w:rPr>
            <w:lang w:val="nl"/>
          </w:rPr>
          <w:t>0°C</w:t>
        </w:r>
      </w:smartTag>
      <w:r w:rsidRPr="00615AE9">
        <w:rPr>
          <w:lang w:val="nl"/>
        </w:rPr>
        <w:t xml:space="preserve"> / water </w:t>
      </w:r>
      <w:smartTag w:uri="urn:schemas-microsoft-com:office:smarttags" w:element="metricconverter">
        <w:smartTagPr>
          <w:attr w:name="ProductID" w:val="35ﾰC"/>
        </w:smartTagPr>
        <w:r w:rsidRPr="00615AE9">
          <w:rPr>
            <w:lang w:val="nl"/>
          </w:rPr>
          <w:t>35°C</w:t>
        </w:r>
      </w:smartTag>
      <w:r w:rsidRPr="00615AE9">
        <w:rPr>
          <w:lang w:val="nl"/>
        </w:rPr>
        <w:t>)</w:t>
      </w:r>
    </w:p>
    <w:p w:rsidR="00615AE9" w:rsidRPr="00615AE9" w:rsidRDefault="00615AE9" w:rsidP="00615AE9">
      <w:pPr>
        <w:spacing w:after="0" w:line="240" w:lineRule="auto"/>
        <w:rPr>
          <w:lang w:val="nl"/>
        </w:rPr>
      </w:pPr>
      <w:r w:rsidRPr="00615AE9">
        <w:rPr>
          <w:lang w:val="nl"/>
        </w:rPr>
        <w:t xml:space="preserve">minimale bedrijfsdruk: </w:t>
      </w:r>
      <w:r w:rsidRPr="00615AE9">
        <w:rPr>
          <w:color w:val="0070C0"/>
          <w:lang w:val="nl"/>
        </w:rPr>
        <w:t xml:space="preserve">3 / … </w:t>
      </w:r>
      <w:r w:rsidRPr="00615AE9">
        <w:rPr>
          <w:lang w:val="nl"/>
        </w:rPr>
        <w:t>bar zowel aan primaire als aan secundaire zijde</w:t>
      </w:r>
    </w:p>
    <w:p w:rsidR="00615AE9" w:rsidRPr="00615AE9" w:rsidRDefault="00615AE9" w:rsidP="00615AE9">
      <w:pPr>
        <w:spacing w:after="0" w:line="240" w:lineRule="auto"/>
        <w:rPr>
          <w:lang w:val="nl"/>
        </w:rPr>
      </w:pPr>
      <w:r w:rsidRPr="00615AE9">
        <w:rPr>
          <w:lang w:val="nl"/>
        </w:rPr>
        <w:t xml:space="preserve">inhoud sanitair warmwater boiler: </w:t>
      </w:r>
      <w:r w:rsidRPr="00615AE9">
        <w:rPr>
          <w:color w:val="0070C0"/>
          <w:lang w:val="nl"/>
        </w:rPr>
        <w:t>nvt / … liter / volgens plannen en meetstaat</w:t>
      </w:r>
    </w:p>
    <w:p w:rsidR="00615AE9" w:rsidRPr="00615AE9" w:rsidRDefault="00615AE9" w:rsidP="00615AE9">
      <w:pPr>
        <w:spacing w:line="240" w:lineRule="auto"/>
        <w:rPr>
          <w:lang w:val="nl"/>
        </w:rPr>
      </w:pPr>
      <w:r w:rsidRPr="00615AE9">
        <w:rPr>
          <w:lang w:val="nl"/>
        </w:rPr>
        <w:t xml:space="preserve">elektrische voeding van de compressor: </w:t>
      </w:r>
      <w:r w:rsidRPr="00615AE9">
        <w:rPr>
          <w:color w:val="0070C0"/>
          <w:lang w:val="nl"/>
        </w:rPr>
        <w:t>3 x 400V / …</w:t>
      </w:r>
    </w:p>
    <w:p w:rsidR="00615AE9" w:rsidRPr="00615AE9" w:rsidRDefault="00615AE9" w:rsidP="00615AE9">
      <w:pPr>
        <w:spacing w:after="0" w:line="240" w:lineRule="auto"/>
        <w:rPr>
          <w:u w:val="single"/>
          <w:lang w:val="nl"/>
        </w:rPr>
      </w:pPr>
      <w:r w:rsidRPr="00615AE9">
        <w:rPr>
          <w:u w:val="single"/>
          <w:lang w:val="nl"/>
        </w:rPr>
        <w:t>Aanvullende specificaties (te schrappen door ontwerper indien niet van toepassing)</w:t>
      </w:r>
    </w:p>
    <w:p w:rsidR="00615AE9" w:rsidRPr="00615AE9" w:rsidRDefault="00615AE9" w:rsidP="00615AE9">
      <w:pPr>
        <w:spacing w:after="0" w:line="240" w:lineRule="auto"/>
        <w:rPr>
          <w:lang w:val="nl"/>
        </w:rPr>
      </w:pPr>
      <w:r w:rsidRPr="00615AE9">
        <w:rPr>
          <w:lang w:val="nl"/>
        </w:rPr>
        <w:t xml:space="preserve">SPF groter dan: </w:t>
      </w:r>
      <w:r w:rsidRPr="00615AE9">
        <w:rPr>
          <w:color w:val="0070C0"/>
          <w:lang w:val="nl"/>
        </w:rPr>
        <w:t>4 / volgens de geldende EPB regelgeving</w:t>
      </w:r>
    </w:p>
    <w:p w:rsidR="00615AE9" w:rsidRPr="00615AE9" w:rsidRDefault="00615AE9" w:rsidP="00615AE9">
      <w:pPr>
        <w:spacing w:after="0" w:line="240" w:lineRule="auto"/>
        <w:rPr>
          <w:lang w:val="nl"/>
        </w:rPr>
      </w:pPr>
      <w:r w:rsidRPr="00615AE9">
        <w:rPr>
          <w:lang w:val="nl"/>
        </w:rPr>
        <w:t xml:space="preserve">Vermogen elektrische bijverwarming: </w:t>
      </w:r>
      <w:r w:rsidRPr="00615AE9">
        <w:rPr>
          <w:color w:val="0070C0"/>
          <w:lang w:val="nl"/>
        </w:rPr>
        <w:t>…</w:t>
      </w:r>
      <w:r w:rsidRPr="00615AE9">
        <w:rPr>
          <w:lang w:val="nl"/>
        </w:rPr>
        <w:t xml:space="preserve"> kW.</w:t>
      </w:r>
    </w:p>
    <w:p w:rsidR="00615AE9" w:rsidRPr="00615AE9" w:rsidRDefault="00615AE9" w:rsidP="00615AE9">
      <w:pPr>
        <w:spacing w:after="0" w:line="240" w:lineRule="auto"/>
        <w:rPr>
          <w:lang w:val="nl"/>
        </w:rPr>
      </w:pPr>
      <w:r w:rsidRPr="00615AE9">
        <w:rPr>
          <w:lang w:val="nl"/>
        </w:rPr>
        <w:t xml:space="preserve">Buffertank: </w:t>
      </w:r>
      <w:r w:rsidRPr="00615AE9">
        <w:rPr>
          <w:color w:val="0070C0"/>
          <w:lang w:val="nl"/>
        </w:rPr>
        <w:t>…</w:t>
      </w:r>
      <w:r w:rsidRPr="00615AE9">
        <w:rPr>
          <w:lang w:val="nl"/>
        </w:rPr>
        <w:t xml:space="preserve"> liter.</w:t>
      </w:r>
    </w:p>
    <w:p w:rsidR="00615AE9" w:rsidRPr="00615AE9" w:rsidRDefault="00615AE9" w:rsidP="00615AE9">
      <w:pPr>
        <w:spacing w:after="0" w:line="240" w:lineRule="auto"/>
        <w:rPr>
          <w:lang w:val="nl"/>
        </w:rPr>
      </w:pPr>
      <w:r w:rsidRPr="00615AE9">
        <w:rPr>
          <w:lang w:val="nl"/>
        </w:rPr>
        <w:t>De warmtepomp is uitgerust met een regeling om een tweede warmtepomp aan te sturen. Het geheel vormt een 2-traps installatie.</w:t>
      </w:r>
    </w:p>
    <w:p w:rsidR="00615AE9" w:rsidRPr="00615AE9" w:rsidRDefault="00615AE9" w:rsidP="00615AE9">
      <w:pPr>
        <w:spacing w:after="0" w:line="240" w:lineRule="auto"/>
        <w:rPr>
          <w:lang w:val="nl"/>
        </w:rPr>
      </w:pPr>
      <w:r w:rsidRPr="00615AE9">
        <w:rPr>
          <w:lang w:val="nl"/>
        </w:rPr>
        <w:t>De warmtepomp is in basisuitvoering van het type grond/water en kan omgebouwd worden naar een warmtepomp type water/water door middel van een aangepaste ombouwkit.</w:t>
      </w:r>
    </w:p>
    <w:p w:rsidR="00615AE9" w:rsidRPr="00615AE9" w:rsidRDefault="00615AE9" w:rsidP="00615AE9">
      <w:pPr>
        <w:spacing w:after="0" w:line="240" w:lineRule="auto"/>
        <w:rPr>
          <w:lang w:val="nl"/>
        </w:rPr>
      </w:pPr>
      <w:r w:rsidRPr="00615AE9">
        <w:rPr>
          <w:lang w:val="nl"/>
        </w:rPr>
        <w:lastRenderedPageBreak/>
        <w:t>De warmtepomp kan in bivalente werking beheerd worden. Het bivalentie-punt kan via de elektronische regeling d.m.v. een in te stellen buitentemperatuur aangegeven worden. De bivalente werking kan zowel parallel als alternatief zijn. De indienststelling van de tweede warmtebron, eenmaal het bivalentie-punt onderschreden, zal door de elektronische regeling van de warmtepomp gebeuren.</w:t>
      </w:r>
    </w:p>
    <w:p w:rsidR="00615AE9" w:rsidRPr="00615AE9" w:rsidRDefault="00615AE9" w:rsidP="00615AE9">
      <w:pPr>
        <w:spacing w:after="0" w:line="240" w:lineRule="auto"/>
        <w:rPr>
          <w:lang w:val="nl"/>
        </w:rPr>
      </w:pPr>
      <w:r w:rsidRPr="00615AE9">
        <w:rPr>
          <w:lang w:val="nl"/>
        </w:rPr>
        <w:t>De warmtepomp is voorzien van een afstandsbewaking en afstandssturing via thermostaat in referentieruimte.</w:t>
      </w:r>
    </w:p>
    <w:p w:rsidR="00615AE9" w:rsidRPr="00615AE9" w:rsidRDefault="00615AE9" w:rsidP="00615AE9">
      <w:pPr>
        <w:spacing w:after="0" w:line="240" w:lineRule="auto"/>
        <w:rPr>
          <w:lang w:val="nl"/>
        </w:rPr>
      </w:pPr>
      <w:r w:rsidRPr="00615AE9">
        <w:rPr>
          <w:lang w:val="nl"/>
        </w:rPr>
        <w:t>De warmtepomp is voorzien van een natuurlijke koelfunctie met dauwpunt beveiliging.</w:t>
      </w:r>
    </w:p>
    <w:p w:rsidR="00615AE9" w:rsidRPr="00615AE9" w:rsidRDefault="00615AE9" w:rsidP="00615AE9">
      <w:pPr>
        <w:spacing w:after="0" w:line="240" w:lineRule="auto"/>
        <w:rPr>
          <w:lang w:val="nl"/>
        </w:rPr>
      </w:pPr>
      <w:r w:rsidRPr="00615AE9">
        <w:rPr>
          <w:lang w:val="nl"/>
        </w:rPr>
        <w:t>De warmtepomp is voorzien van een buffertank (weersafhankelijk of constant).</w:t>
      </w:r>
    </w:p>
    <w:p w:rsidR="00615AE9" w:rsidRPr="00B5712C" w:rsidRDefault="00615AE9" w:rsidP="00615AE9">
      <w:pPr>
        <w:pStyle w:val="Kop2"/>
        <w:numPr>
          <w:ilvl w:val="0"/>
          <w:numId w:val="0"/>
        </w:numPr>
        <w:rPr>
          <w:color w:val="C3004A" w:themeColor="accent4"/>
        </w:rPr>
      </w:pPr>
      <w:bookmarkStart w:id="168" w:name="_Toc461710943"/>
      <w:r>
        <w:rPr>
          <w:color w:val="C3004A" w:themeColor="accent4"/>
        </w:rPr>
        <w:t>66.12.</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water-water</w:t>
      </w:r>
      <w:bookmarkEnd w:id="168"/>
    </w:p>
    <w:p w:rsidR="00615AE9" w:rsidRPr="00615AE9" w:rsidRDefault="00615AE9" w:rsidP="00615AE9">
      <w:pPr>
        <w:spacing w:after="0" w:line="240" w:lineRule="auto"/>
        <w:rPr>
          <w:b/>
          <w:u w:val="single"/>
          <w:lang w:val="nl"/>
        </w:rPr>
      </w:pPr>
      <w:r w:rsidRPr="00615AE9">
        <w:rPr>
          <w:b/>
          <w:u w:val="single"/>
          <w:lang w:val="nl"/>
        </w:rPr>
        <w:t>Meting</w:t>
      </w:r>
    </w:p>
    <w:p w:rsidR="00615AE9" w:rsidRPr="00615AE9" w:rsidRDefault="00615AE9" w:rsidP="00615AE9">
      <w:pPr>
        <w:spacing w:after="0" w:line="240" w:lineRule="auto"/>
        <w:rPr>
          <w:lang w:val="nl"/>
        </w:rPr>
      </w:pPr>
      <w:r w:rsidRPr="00615AE9">
        <w:rPr>
          <w:lang w:val="nl"/>
        </w:rPr>
        <w:t>meeteenheid: per stuk, volgens vermogen en type</w:t>
      </w:r>
    </w:p>
    <w:p w:rsidR="00615AE9" w:rsidRPr="00615AE9" w:rsidRDefault="00615AE9" w:rsidP="00615AE9">
      <w:pPr>
        <w:spacing w:line="240" w:lineRule="auto"/>
        <w:rPr>
          <w:lang w:val="nl"/>
        </w:rPr>
      </w:pPr>
      <w:r w:rsidRPr="00615AE9">
        <w:rPr>
          <w:lang w:val="nl"/>
        </w:rPr>
        <w:t>aard van de overeenkomst: Forfaitaire Hoeveelheid (FH)</w:t>
      </w:r>
    </w:p>
    <w:p w:rsidR="00615AE9" w:rsidRPr="00615AE9" w:rsidRDefault="00615AE9" w:rsidP="00615AE9">
      <w:pPr>
        <w:spacing w:after="0" w:line="240" w:lineRule="auto"/>
        <w:rPr>
          <w:b/>
          <w:u w:val="single"/>
          <w:lang w:val="nl"/>
        </w:rPr>
      </w:pPr>
      <w:r w:rsidRPr="00615AE9">
        <w:rPr>
          <w:b/>
          <w:u w:val="single"/>
          <w:lang w:val="nl"/>
        </w:rPr>
        <w:t>Materiaal</w:t>
      </w:r>
    </w:p>
    <w:p w:rsidR="00615AE9" w:rsidRPr="00615AE9" w:rsidRDefault="00615AE9" w:rsidP="00615AE9">
      <w:pPr>
        <w:spacing w:after="0" w:line="240" w:lineRule="auto"/>
        <w:rPr>
          <w:lang w:val="nl"/>
        </w:rPr>
      </w:pPr>
      <w:r w:rsidRPr="00615AE9">
        <w:rPr>
          <w:lang w:val="nl"/>
        </w:rPr>
        <w:t>De maximale en minimale ingangstemperatuur van de primaire kring bedragen (bij nominaal debiet): +</w:t>
      </w:r>
      <w:smartTag w:uri="urn:schemas-microsoft-com:office:smarttags" w:element="metricconverter">
        <w:smartTagPr>
          <w:attr w:name="ProductID" w:val="25ﾰC"/>
        </w:smartTagPr>
        <w:r w:rsidRPr="00615AE9">
          <w:rPr>
            <w:lang w:val="nl"/>
          </w:rPr>
          <w:t>25°C</w:t>
        </w:r>
      </w:smartTag>
      <w:r w:rsidRPr="00615AE9">
        <w:rPr>
          <w:lang w:val="nl"/>
        </w:rPr>
        <w:t xml:space="preserve"> en +</w:t>
      </w:r>
      <w:smartTag w:uri="urn:schemas-microsoft-com:office:smarttags" w:element="metricconverter">
        <w:smartTagPr>
          <w:attr w:name="ProductID" w:val="7,5ﾰC"/>
        </w:smartTagPr>
        <w:r w:rsidRPr="00615AE9">
          <w:rPr>
            <w:lang w:val="nl"/>
          </w:rPr>
          <w:t>7,5°C.</w:t>
        </w:r>
      </w:smartTag>
    </w:p>
    <w:p w:rsidR="00615AE9" w:rsidRPr="00615AE9" w:rsidRDefault="00615AE9" w:rsidP="00615AE9">
      <w:pPr>
        <w:spacing w:after="0" w:line="240" w:lineRule="auto"/>
        <w:rPr>
          <w:lang w:val="nl"/>
        </w:rPr>
      </w:pPr>
      <w:r w:rsidRPr="00615AE9">
        <w:rPr>
          <w:lang w:val="nl"/>
        </w:rPr>
        <w:t xml:space="preserve">De bepaling van de primaire warmtebronnen gebeurt op basis van volgende gemiddelde waarden van warmteoverdracht: </w:t>
      </w:r>
    </w:p>
    <w:p w:rsidR="00615AE9" w:rsidRPr="00615AE9" w:rsidRDefault="00615AE9" w:rsidP="00615AE9">
      <w:pPr>
        <w:spacing w:after="0" w:line="240" w:lineRule="auto"/>
      </w:pPr>
      <w:r w:rsidRPr="00615AE9">
        <w:t xml:space="preserve">een afkoeling van de grondwatertemperatuur van 5K (vb. regime in </w:t>
      </w:r>
      <w:smartTag w:uri="urn:schemas-microsoft-com:office:smarttags" w:element="metricconverter">
        <w:smartTagPr>
          <w:attr w:name="ProductID" w:val="10ﾰC"/>
        </w:smartTagPr>
        <w:r w:rsidRPr="00615AE9">
          <w:t>10°C</w:t>
        </w:r>
      </w:smartTag>
      <w:r w:rsidRPr="00615AE9">
        <w:t xml:space="preserve"> en uit </w:t>
      </w:r>
      <w:smartTag w:uri="urn:schemas-microsoft-com:office:smarttags" w:element="metricconverter">
        <w:smartTagPr>
          <w:attr w:name="ProductID" w:val="5ﾰC"/>
        </w:smartTagPr>
        <w:r w:rsidRPr="00615AE9">
          <w:t>5°C</w:t>
        </w:r>
      </w:smartTag>
      <w:r w:rsidRPr="00615AE9">
        <w:t>);</w:t>
      </w:r>
    </w:p>
    <w:p w:rsidR="00615AE9" w:rsidRPr="00615AE9" w:rsidRDefault="00615AE9" w:rsidP="00615AE9">
      <w:pPr>
        <w:spacing w:after="0" w:line="240" w:lineRule="auto"/>
      </w:pPr>
      <w:r w:rsidRPr="00615AE9">
        <w:t>de uitgangstemperatuur zal nooit onder de +</w:t>
      </w:r>
      <w:smartTag w:uri="urn:schemas-microsoft-com:office:smarttags" w:element="metricconverter">
        <w:smartTagPr>
          <w:attr w:name="ProductID" w:val="3ﾰC"/>
        </w:smartTagPr>
        <w:r w:rsidRPr="00615AE9">
          <w:t>3°C</w:t>
        </w:r>
      </w:smartTag>
      <w:r w:rsidRPr="00615AE9">
        <w:t xml:space="preserve"> mogen zakken om de primaire warmtewisselaar te beschermen.</w:t>
      </w:r>
    </w:p>
    <w:p w:rsidR="00615AE9" w:rsidRPr="00615AE9" w:rsidRDefault="00615AE9" w:rsidP="00615AE9">
      <w:pPr>
        <w:spacing w:after="0" w:line="240" w:lineRule="auto"/>
        <w:rPr>
          <w:u w:val="single"/>
          <w:lang w:val="nl"/>
        </w:rPr>
      </w:pPr>
      <w:r w:rsidRPr="00615AE9">
        <w:rPr>
          <w:u w:val="single"/>
          <w:lang w:val="nl"/>
        </w:rPr>
        <w:t>Specificaties</w:t>
      </w:r>
    </w:p>
    <w:p w:rsidR="00615AE9" w:rsidRPr="00615AE9" w:rsidRDefault="00615AE9" w:rsidP="00615AE9">
      <w:pPr>
        <w:spacing w:after="0" w:line="240" w:lineRule="auto"/>
        <w:rPr>
          <w:lang w:val="nl"/>
        </w:rPr>
      </w:pPr>
      <w:r w:rsidRPr="00615AE9">
        <w:rPr>
          <w:lang w:val="nl"/>
        </w:rPr>
        <w:t xml:space="preserve">nominaal vermogen verwarming: </w:t>
      </w:r>
      <w:r w:rsidRPr="00615AE9">
        <w:rPr>
          <w:color w:val="0070C0"/>
          <w:lang w:val="nl"/>
        </w:rPr>
        <w:t xml:space="preserve">… tot … </w:t>
      </w:r>
      <w:r w:rsidRPr="00615AE9">
        <w:rPr>
          <w:lang w:val="nl"/>
        </w:rPr>
        <w:t>kW</w:t>
      </w:r>
    </w:p>
    <w:p w:rsidR="00615AE9" w:rsidRPr="00615AE9" w:rsidRDefault="00615AE9" w:rsidP="00615AE9">
      <w:pPr>
        <w:spacing w:after="0" w:line="240" w:lineRule="auto"/>
        <w:rPr>
          <w:lang w:val="nl"/>
        </w:rPr>
      </w:pPr>
      <w:r w:rsidRPr="00615AE9">
        <w:rPr>
          <w:lang w:val="nl"/>
        </w:rPr>
        <w:t xml:space="preserve">mininimale COP volgens NBN EN 15411: </w:t>
      </w:r>
      <w:r w:rsidRPr="00615AE9">
        <w:rPr>
          <w:color w:val="0070C0"/>
          <w:lang w:val="nl"/>
        </w:rPr>
        <w:t xml:space="preserve">5,1 / … </w:t>
      </w:r>
      <w:r w:rsidRPr="00615AE9">
        <w:rPr>
          <w:lang w:val="nl"/>
        </w:rPr>
        <w:t>(water 1</w:t>
      </w:r>
      <w:smartTag w:uri="urn:schemas-microsoft-com:office:smarttags" w:element="metricconverter">
        <w:smartTagPr>
          <w:attr w:name="ProductID" w:val="0ﾰC"/>
        </w:smartTagPr>
        <w:r w:rsidRPr="00615AE9">
          <w:rPr>
            <w:lang w:val="nl"/>
          </w:rPr>
          <w:t>0°C</w:t>
        </w:r>
      </w:smartTag>
      <w:r w:rsidRPr="00615AE9">
        <w:rPr>
          <w:lang w:val="nl"/>
        </w:rPr>
        <w:t xml:space="preserve"> / water </w:t>
      </w:r>
      <w:smartTag w:uri="urn:schemas-microsoft-com:office:smarttags" w:element="metricconverter">
        <w:smartTagPr>
          <w:attr w:name="ProductID" w:val="35ﾰC"/>
        </w:smartTagPr>
        <w:r w:rsidRPr="00615AE9">
          <w:rPr>
            <w:lang w:val="nl"/>
          </w:rPr>
          <w:t>35°C</w:t>
        </w:r>
      </w:smartTag>
      <w:r w:rsidRPr="00615AE9">
        <w:rPr>
          <w:lang w:val="nl"/>
        </w:rPr>
        <w:t>)</w:t>
      </w:r>
    </w:p>
    <w:p w:rsidR="00615AE9" w:rsidRPr="00615AE9" w:rsidRDefault="00615AE9" w:rsidP="00615AE9">
      <w:pPr>
        <w:spacing w:after="0" w:line="240" w:lineRule="auto"/>
        <w:rPr>
          <w:lang w:val="nl"/>
        </w:rPr>
      </w:pPr>
      <w:r w:rsidRPr="00615AE9">
        <w:rPr>
          <w:lang w:val="nl"/>
        </w:rPr>
        <w:t xml:space="preserve">minimale bedrijfsdruk: </w:t>
      </w:r>
      <w:r w:rsidRPr="00615AE9">
        <w:rPr>
          <w:color w:val="0070C0"/>
          <w:lang w:val="nl"/>
        </w:rPr>
        <w:t xml:space="preserve">3 / … </w:t>
      </w:r>
      <w:r w:rsidRPr="00615AE9">
        <w:rPr>
          <w:lang w:val="nl"/>
        </w:rPr>
        <w:t>bar zowel aan primaire als aan secundaire zijde</w:t>
      </w:r>
    </w:p>
    <w:p w:rsidR="00615AE9" w:rsidRPr="00615AE9" w:rsidRDefault="00615AE9" w:rsidP="00615AE9">
      <w:pPr>
        <w:spacing w:after="0" w:line="240" w:lineRule="auto"/>
        <w:rPr>
          <w:lang w:val="nl"/>
        </w:rPr>
      </w:pPr>
      <w:r w:rsidRPr="00615AE9">
        <w:rPr>
          <w:lang w:val="nl"/>
        </w:rPr>
        <w:t xml:space="preserve">inhoud sanitair warmwater boiler: </w:t>
      </w:r>
      <w:r w:rsidRPr="00615AE9">
        <w:rPr>
          <w:color w:val="0070C0"/>
          <w:lang w:val="nl"/>
        </w:rPr>
        <w:t>niet van toepassing / … liter / volgens plannen en meetstaat</w:t>
      </w:r>
    </w:p>
    <w:p w:rsidR="00615AE9" w:rsidRPr="00615AE9" w:rsidRDefault="00615AE9" w:rsidP="00615AE9">
      <w:pPr>
        <w:spacing w:line="240" w:lineRule="auto"/>
        <w:rPr>
          <w:lang w:val="nl"/>
        </w:rPr>
      </w:pPr>
      <w:r w:rsidRPr="00615AE9">
        <w:rPr>
          <w:lang w:val="nl"/>
        </w:rPr>
        <w:t xml:space="preserve">elektrische voeding van de compressor: </w:t>
      </w:r>
      <w:r w:rsidRPr="00615AE9">
        <w:rPr>
          <w:color w:val="0070C0"/>
          <w:lang w:val="nl"/>
        </w:rPr>
        <w:t>3 x 400V / …</w:t>
      </w:r>
    </w:p>
    <w:p w:rsidR="00615AE9" w:rsidRPr="00615AE9" w:rsidRDefault="00615AE9" w:rsidP="00615AE9">
      <w:pPr>
        <w:spacing w:after="0" w:line="240" w:lineRule="auto"/>
        <w:rPr>
          <w:u w:val="single"/>
          <w:lang w:val="nl"/>
        </w:rPr>
      </w:pPr>
      <w:r w:rsidRPr="00615AE9">
        <w:rPr>
          <w:u w:val="single"/>
          <w:lang w:val="nl"/>
        </w:rPr>
        <w:t>Aanvullende specificaties (te schrappen door ontwerper indien niet van toepassing)</w:t>
      </w:r>
    </w:p>
    <w:p w:rsidR="00615AE9" w:rsidRPr="00615AE9" w:rsidRDefault="00615AE9" w:rsidP="00615AE9">
      <w:pPr>
        <w:spacing w:after="0" w:line="240" w:lineRule="auto"/>
        <w:rPr>
          <w:lang w:val="nl"/>
        </w:rPr>
      </w:pPr>
      <w:r w:rsidRPr="00615AE9">
        <w:rPr>
          <w:lang w:val="nl"/>
        </w:rPr>
        <w:t xml:space="preserve">SPF groter dan: </w:t>
      </w:r>
      <w:r w:rsidRPr="00615AE9">
        <w:rPr>
          <w:color w:val="0070C0"/>
          <w:lang w:val="nl"/>
        </w:rPr>
        <w:t>4 / volgens de geldende EPB regelgeving</w:t>
      </w:r>
    </w:p>
    <w:p w:rsidR="00615AE9" w:rsidRPr="00615AE9" w:rsidRDefault="00615AE9" w:rsidP="00615AE9">
      <w:pPr>
        <w:spacing w:after="0" w:line="240" w:lineRule="auto"/>
        <w:rPr>
          <w:lang w:val="nl"/>
        </w:rPr>
      </w:pPr>
      <w:r w:rsidRPr="00615AE9">
        <w:rPr>
          <w:lang w:val="nl"/>
        </w:rPr>
        <w:t xml:space="preserve">Vermogen elektrische bijverwarming: </w:t>
      </w:r>
      <w:r w:rsidRPr="00615AE9">
        <w:rPr>
          <w:color w:val="0070C0"/>
          <w:lang w:val="nl"/>
        </w:rPr>
        <w:t>…</w:t>
      </w:r>
      <w:r w:rsidRPr="00615AE9">
        <w:rPr>
          <w:lang w:val="nl"/>
        </w:rPr>
        <w:t xml:space="preserve"> kW.</w:t>
      </w:r>
    </w:p>
    <w:p w:rsidR="00615AE9" w:rsidRPr="00615AE9" w:rsidRDefault="00615AE9" w:rsidP="00615AE9">
      <w:pPr>
        <w:spacing w:after="0" w:line="240" w:lineRule="auto"/>
        <w:rPr>
          <w:lang w:val="nl"/>
        </w:rPr>
      </w:pPr>
      <w:r w:rsidRPr="00615AE9">
        <w:rPr>
          <w:lang w:val="nl"/>
        </w:rPr>
        <w:t xml:space="preserve">Buffertank: </w:t>
      </w:r>
      <w:r w:rsidRPr="00615AE9">
        <w:rPr>
          <w:color w:val="0070C0"/>
          <w:lang w:val="nl"/>
        </w:rPr>
        <w:t>…</w:t>
      </w:r>
      <w:r w:rsidRPr="00615AE9">
        <w:rPr>
          <w:lang w:val="nl"/>
        </w:rPr>
        <w:t xml:space="preserve"> liter.</w:t>
      </w:r>
    </w:p>
    <w:p w:rsidR="00615AE9" w:rsidRPr="00615AE9" w:rsidRDefault="00615AE9" w:rsidP="00615AE9">
      <w:pPr>
        <w:spacing w:after="0" w:line="240" w:lineRule="auto"/>
        <w:rPr>
          <w:lang w:val="nl"/>
        </w:rPr>
      </w:pPr>
      <w:r w:rsidRPr="00615AE9">
        <w:rPr>
          <w:lang w:val="nl"/>
        </w:rPr>
        <w:t>De warmtepomp is uitgerust met een regeling om een tweede warmtepomp aan te sturen. Het geheel vormt een 2-traps installatie.</w:t>
      </w:r>
    </w:p>
    <w:p w:rsidR="00615AE9" w:rsidRPr="00615AE9" w:rsidRDefault="00615AE9" w:rsidP="00615AE9">
      <w:pPr>
        <w:spacing w:after="0" w:line="240" w:lineRule="auto"/>
        <w:rPr>
          <w:lang w:val="nl"/>
        </w:rPr>
      </w:pPr>
      <w:r w:rsidRPr="00615AE9">
        <w:rPr>
          <w:lang w:val="nl"/>
        </w:rPr>
        <w:t>De warmtepomp kan in bivalente werking beheerd worden. Het bivalentie-punt kan via de elektronische regeling d.m.v. een in te stellen buitentemperatuur aangegeven worden. De bivalente werking kan zowel parallel als alternatief zijn. De indienststelling van de tweede warmtebron, eenmaal het bivalentie-punt onderschreden, zal door de elektronische regeling van de warmtepomp gebeuren.</w:t>
      </w:r>
    </w:p>
    <w:p w:rsidR="00615AE9" w:rsidRPr="00615AE9" w:rsidRDefault="00615AE9" w:rsidP="00615AE9">
      <w:pPr>
        <w:spacing w:after="0" w:line="240" w:lineRule="auto"/>
        <w:rPr>
          <w:lang w:val="nl"/>
        </w:rPr>
      </w:pPr>
      <w:r w:rsidRPr="00615AE9">
        <w:rPr>
          <w:lang w:val="nl"/>
        </w:rPr>
        <w:t>De warmtepomp is voorzien van een afstandsbewaking en afstandssturing via thermostaat in referentieruimte.</w:t>
      </w:r>
    </w:p>
    <w:p w:rsidR="00615AE9" w:rsidRPr="00615AE9" w:rsidRDefault="00615AE9" w:rsidP="00615AE9">
      <w:pPr>
        <w:spacing w:after="0" w:line="240" w:lineRule="auto"/>
        <w:rPr>
          <w:lang w:val="nl"/>
        </w:rPr>
      </w:pPr>
      <w:r w:rsidRPr="00615AE9">
        <w:rPr>
          <w:lang w:val="nl"/>
        </w:rPr>
        <w:t>De warmtepomp is voorzien van een natuurlijke koelfunctie met dauwpunt beveiliging.</w:t>
      </w:r>
    </w:p>
    <w:p w:rsidR="00615AE9" w:rsidRPr="00615AE9" w:rsidRDefault="00615AE9" w:rsidP="00615AE9">
      <w:pPr>
        <w:spacing w:after="0" w:line="240" w:lineRule="auto"/>
        <w:rPr>
          <w:lang w:val="nl"/>
        </w:rPr>
      </w:pPr>
      <w:r w:rsidRPr="00615AE9">
        <w:rPr>
          <w:lang w:val="nl"/>
        </w:rPr>
        <w:t>De warmtepomp is voorzien van een buffertank (weersafhankelijk of constant).</w:t>
      </w:r>
    </w:p>
    <w:p w:rsidR="00615AE9" w:rsidRPr="00B5712C" w:rsidRDefault="00615AE9" w:rsidP="00615AE9">
      <w:pPr>
        <w:pStyle w:val="Kop2"/>
        <w:numPr>
          <w:ilvl w:val="0"/>
          <w:numId w:val="0"/>
        </w:numPr>
        <w:rPr>
          <w:color w:val="C3004A" w:themeColor="accent4"/>
        </w:rPr>
      </w:pPr>
      <w:bookmarkStart w:id="169" w:name="_Toc461710944"/>
      <w:r>
        <w:rPr>
          <w:color w:val="C3004A" w:themeColor="accent4"/>
        </w:rPr>
        <w:t>66.13.</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lucht-water monoblok</w:t>
      </w:r>
      <w:bookmarkEnd w:id="169"/>
    </w:p>
    <w:p w:rsidR="00615AE9" w:rsidRPr="00615AE9" w:rsidRDefault="00615AE9" w:rsidP="00615AE9">
      <w:pPr>
        <w:spacing w:after="0" w:line="240" w:lineRule="auto"/>
        <w:rPr>
          <w:b/>
          <w:u w:val="single"/>
          <w:lang w:val="nl"/>
        </w:rPr>
      </w:pPr>
      <w:r w:rsidRPr="00615AE9">
        <w:rPr>
          <w:b/>
          <w:u w:val="single"/>
          <w:lang w:val="nl"/>
        </w:rPr>
        <w:t>Meting</w:t>
      </w:r>
    </w:p>
    <w:p w:rsidR="00615AE9" w:rsidRPr="00615AE9" w:rsidRDefault="00615AE9" w:rsidP="00615AE9">
      <w:pPr>
        <w:spacing w:after="0" w:line="240" w:lineRule="auto"/>
        <w:rPr>
          <w:lang w:val="nl"/>
        </w:rPr>
      </w:pPr>
      <w:r w:rsidRPr="00615AE9">
        <w:rPr>
          <w:lang w:val="nl"/>
        </w:rPr>
        <w:t>meeteenheid: per stuk, volgens vermogen en type</w:t>
      </w:r>
    </w:p>
    <w:p w:rsidR="00615AE9" w:rsidRPr="00615AE9" w:rsidRDefault="00615AE9" w:rsidP="009E24D2">
      <w:pPr>
        <w:spacing w:line="240" w:lineRule="auto"/>
        <w:rPr>
          <w:lang w:val="nl"/>
        </w:rPr>
      </w:pPr>
      <w:r w:rsidRPr="00615AE9">
        <w:rPr>
          <w:lang w:val="nl"/>
        </w:rPr>
        <w:t>aard van de overeenkomst: Forfaitaire Hoeveelheid (FH)</w:t>
      </w:r>
    </w:p>
    <w:p w:rsidR="00615AE9" w:rsidRPr="00615AE9" w:rsidRDefault="00615AE9" w:rsidP="00615AE9">
      <w:pPr>
        <w:spacing w:after="0" w:line="240" w:lineRule="auto"/>
        <w:rPr>
          <w:b/>
          <w:u w:val="single"/>
          <w:lang w:val="nl"/>
        </w:rPr>
      </w:pPr>
      <w:r w:rsidRPr="00615AE9">
        <w:rPr>
          <w:b/>
          <w:u w:val="single"/>
          <w:lang w:val="nl"/>
        </w:rPr>
        <w:t>Materiaal</w:t>
      </w:r>
    </w:p>
    <w:p w:rsidR="00615AE9" w:rsidRPr="00615AE9" w:rsidRDefault="00615AE9" w:rsidP="00615AE9">
      <w:pPr>
        <w:spacing w:after="0" w:line="240" w:lineRule="auto"/>
        <w:rPr>
          <w:lang w:val="nl"/>
        </w:rPr>
      </w:pPr>
      <w:r w:rsidRPr="00615AE9">
        <w:rPr>
          <w:lang w:val="nl"/>
        </w:rPr>
        <w:lastRenderedPageBreak/>
        <w:t>De koelkring is voorzien van twee warmtewisselaars: één aan de primaire zijde, met gecoate verdamperlamellen die zorgen voor corrosiebestendigheid bij zouthoudende lucht en één aan de secundaire zijde.</w:t>
      </w:r>
    </w:p>
    <w:p w:rsidR="00615AE9" w:rsidRPr="00615AE9" w:rsidRDefault="00615AE9" w:rsidP="00615AE9">
      <w:pPr>
        <w:spacing w:after="0" w:line="240" w:lineRule="auto"/>
        <w:rPr>
          <w:lang w:val="nl"/>
        </w:rPr>
      </w:pPr>
      <w:r w:rsidRPr="00615AE9">
        <w:rPr>
          <w:lang w:val="nl"/>
        </w:rPr>
        <w:t>De primaire kring wordt op de warmtepomp aangesloten door middel van geluid- en warmtegeïsoleerde luchtkanalen. De aanzuig- en afvoerroosters zijn zo aangebracht dat er geen kortsluiting kan ontstaan tussen de afgevoerde en aangezogen lucht.</w:t>
      </w:r>
    </w:p>
    <w:p w:rsidR="00615AE9" w:rsidRPr="00615AE9" w:rsidRDefault="00615AE9" w:rsidP="00615AE9">
      <w:pPr>
        <w:spacing w:after="0" w:line="240" w:lineRule="auto"/>
        <w:rPr>
          <w:lang w:val="nl"/>
        </w:rPr>
      </w:pPr>
      <w:r w:rsidRPr="00615AE9">
        <w:rPr>
          <w:lang w:val="nl"/>
        </w:rPr>
        <w:t>De binnenunit is volledig dampdicht.</w:t>
      </w:r>
    </w:p>
    <w:p w:rsidR="00615AE9" w:rsidRPr="00615AE9" w:rsidRDefault="00615AE9" w:rsidP="00615AE9">
      <w:pPr>
        <w:spacing w:after="0" w:line="240" w:lineRule="auto"/>
        <w:rPr>
          <w:u w:val="single"/>
          <w:lang w:val="nl"/>
        </w:rPr>
      </w:pPr>
      <w:r w:rsidRPr="00615AE9">
        <w:rPr>
          <w:u w:val="single"/>
          <w:lang w:val="nl"/>
        </w:rPr>
        <w:t>Specificaties</w:t>
      </w:r>
    </w:p>
    <w:p w:rsidR="00615AE9" w:rsidRPr="00615AE9" w:rsidRDefault="00615AE9" w:rsidP="00615AE9">
      <w:pPr>
        <w:spacing w:after="0" w:line="240" w:lineRule="auto"/>
        <w:rPr>
          <w:lang w:val="nl"/>
        </w:rPr>
      </w:pPr>
      <w:r w:rsidRPr="00615AE9">
        <w:rPr>
          <w:lang w:val="nl"/>
        </w:rPr>
        <w:t xml:space="preserve">Minimale COP volgens NBN EN 14511: </w:t>
      </w:r>
      <w:r w:rsidRPr="00615AE9">
        <w:rPr>
          <w:color w:val="0070C0"/>
          <w:lang w:val="nl"/>
        </w:rPr>
        <w:t xml:space="preserve">3,1 / … </w:t>
      </w:r>
      <w:r w:rsidRPr="00615AE9">
        <w:rPr>
          <w:lang w:val="nl"/>
        </w:rPr>
        <w:t xml:space="preserve">(lucht 2°C/ water </w:t>
      </w:r>
      <w:smartTag w:uri="urn:schemas-microsoft-com:office:smarttags" w:element="metricconverter">
        <w:smartTagPr>
          <w:attr w:name="ProductID" w:val="35ﾰC"/>
        </w:smartTagPr>
        <w:r w:rsidRPr="00615AE9">
          <w:rPr>
            <w:lang w:val="nl"/>
          </w:rPr>
          <w:t>35°C</w:t>
        </w:r>
      </w:smartTag>
      <w:r w:rsidRPr="00615AE9">
        <w:rPr>
          <w:lang w:val="nl"/>
        </w:rPr>
        <w:t>).</w:t>
      </w:r>
    </w:p>
    <w:p w:rsidR="00615AE9" w:rsidRPr="00615AE9" w:rsidRDefault="00615AE9" w:rsidP="00615AE9">
      <w:pPr>
        <w:spacing w:after="0" w:line="240" w:lineRule="auto"/>
        <w:rPr>
          <w:lang w:val="nl"/>
        </w:rPr>
      </w:pPr>
      <w:r w:rsidRPr="00615AE9">
        <w:rPr>
          <w:lang w:val="nl"/>
        </w:rPr>
        <w:t xml:space="preserve">Minimale bedrijfsdruk: </w:t>
      </w:r>
      <w:r w:rsidRPr="00615AE9">
        <w:rPr>
          <w:color w:val="0070C0"/>
          <w:lang w:val="nl"/>
        </w:rPr>
        <w:t xml:space="preserve">3 / … </w:t>
      </w:r>
      <w:r w:rsidRPr="00615AE9">
        <w:rPr>
          <w:lang w:val="nl"/>
        </w:rPr>
        <w:t>bar aan secundaire zijde.</w:t>
      </w:r>
    </w:p>
    <w:p w:rsidR="00615AE9" w:rsidRPr="00615AE9" w:rsidRDefault="00615AE9" w:rsidP="00615AE9">
      <w:pPr>
        <w:spacing w:after="0" w:line="240" w:lineRule="auto"/>
        <w:rPr>
          <w:lang w:val="nl"/>
        </w:rPr>
      </w:pPr>
      <w:r w:rsidRPr="00615AE9">
        <w:rPr>
          <w:lang w:val="nl"/>
        </w:rPr>
        <w:t>Maximale uitgangstemperatuur van de secundaire kring:</w:t>
      </w:r>
    </w:p>
    <w:p w:rsidR="00615AE9" w:rsidRPr="00615AE9" w:rsidRDefault="00615AE9" w:rsidP="00795856">
      <w:pPr>
        <w:pStyle w:val="Lijstalinea"/>
        <w:numPr>
          <w:ilvl w:val="0"/>
          <w:numId w:val="113"/>
        </w:numPr>
        <w:rPr>
          <w:rFonts w:asciiTheme="minorHAnsi" w:hAnsiTheme="minorHAnsi"/>
          <w:sz w:val="22"/>
          <w:szCs w:val="22"/>
        </w:rPr>
      </w:pPr>
      <w:smartTag w:uri="urn:schemas-microsoft-com:office:smarttags" w:element="metricconverter">
        <w:smartTagPr>
          <w:attr w:name="ProductID" w:val="50ﾰC"/>
        </w:smartTagPr>
        <w:r w:rsidRPr="009E24D2">
          <w:rPr>
            <w:rFonts w:asciiTheme="minorHAnsi" w:hAnsiTheme="minorHAnsi"/>
            <w:color w:val="0070C0"/>
            <w:sz w:val="22"/>
            <w:szCs w:val="22"/>
            <w:lang w:val="nl"/>
          </w:rPr>
          <w:t>50°C</w:t>
        </w:r>
      </w:smartTag>
      <w:r w:rsidRPr="009E24D2">
        <w:rPr>
          <w:rFonts w:asciiTheme="minorHAnsi" w:hAnsiTheme="minorHAnsi"/>
          <w:color w:val="0070C0"/>
          <w:sz w:val="22"/>
          <w:szCs w:val="22"/>
          <w:lang w:val="nl"/>
        </w:rPr>
        <w:t xml:space="preserve"> / …</w:t>
      </w:r>
      <w:r w:rsidRPr="009E24D2">
        <w:rPr>
          <w:rFonts w:asciiTheme="minorHAnsi" w:hAnsiTheme="minorHAnsi"/>
          <w:color w:val="0070C0"/>
          <w:sz w:val="22"/>
          <w:szCs w:val="22"/>
        </w:rPr>
        <w:t xml:space="preserve"> </w:t>
      </w:r>
      <w:r w:rsidRPr="00615AE9">
        <w:rPr>
          <w:rFonts w:asciiTheme="minorHAnsi" w:hAnsiTheme="minorHAnsi"/>
          <w:sz w:val="22"/>
          <w:szCs w:val="22"/>
        </w:rPr>
        <w:t xml:space="preserve">bij luchttemperaturen van  </w:t>
      </w:r>
      <w:smartTag w:uri="urn:schemas-microsoft-com:office:smarttags" w:element="metricconverter">
        <w:smartTagPr>
          <w:attr w:name="ProductID" w:val="-5ﾰC"/>
        </w:smartTagPr>
        <w:r w:rsidRPr="00615AE9">
          <w:rPr>
            <w:rFonts w:asciiTheme="minorHAnsi" w:hAnsiTheme="minorHAnsi"/>
            <w:sz w:val="22"/>
            <w:szCs w:val="22"/>
          </w:rPr>
          <w:t>-5°C</w:t>
        </w:r>
      </w:smartTag>
      <w:r w:rsidRPr="00615AE9">
        <w:rPr>
          <w:rFonts w:asciiTheme="minorHAnsi" w:hAnsiTheme="minorHAnsi"/>
          <w:sz w:val="22"/>
          <w:szCs w:val="22"/>
        </w:rPr>
        <w:t xml:space="preserve"> aan de primaire zijde,</w:t>
      </w:r>
    </w:p>
    <w:p w:rsidR="00615AE9" w:rsidRPr="00615AE9" w:rsidRDefault="00615AE9" w:rsidP="00795856">
      <w:pPr>
        <w:pStyle w:val="Lijstalinea"/>
        <w:numPr>
          <w:ilvl w:val="0"/>
          <w:numId w:val="113"/>
        </w:numPr>
        <w:rPr>
          <w:rFonts w:asciiTheme="minorHAnsi" w:hAnsiTheme="minorHAnsi"/>
          <w:sz w:val="22"/>
          <w:szCs w:val="22"/>
        </w:rPr>
      </w:pPr>
      <w:smartTag w:uri="urn:schemas-microsoft-com:office:smarttags" w:element="metricconverter">
        <w:smartTagPr>
          <w:attr w:name="ProductID" w:val="35ﾰC"/>
        </w:smartTagPr>
        <w:r w:rsidRPr="009E24D2">
          <w:rPr>
            <w:rFonts w:asciiTheme="minorHAnsi" w:hAnsiTheme="minorHAnsi"/>
            <w:color w:val="0070C0"/>
            <w:sz w:val="22"/>
            <w:szCs w:val="22"/>
            <w:lang w:val="nl"/>
          </w:rPr>
          <w:t>35°C</w:t>
        </w:r>
      </w:smartTag>
      <w:r w:rsidRPr="009E24D2">
        <w:rPr>
          <w:rFonts w:asciiTheme="minorHAnsi" w:hAnsiTheme="minorHAnsi"/>
          <w:color w:val="0070C0"/>
          <w:sz w:val="22"/>
          <w:szCs w:val="22"/>
          <w:lang w:val="nl"/>
        </w:rPr>
        <w:t xml:space="preserve"> / …</w:t>
      </w:r>
      <w:r w:rsidRPr="009E24D2">
        <w:rPr>
          <w:rFonts w:asciiTheme="minorHAnsi" w:hAnsiTheme="minorHAnsi"/>
          <w:color w:val="0070C0"/>
          <w:sz w:val="22"/>
          <w:szCs w:val="22"/>
        </w:rPr>
        <w:t xml:space="preserve"> </w:t>
      </w:r>
      <w:r w:rsidRPr="00615AE9">
        <w:rPr>
          <w:rFonts w:asciiTheme="minorHAnsi" w:hAnsiTheme="minorHAnsi"/>
          <w:sz w:val="22"/>
          <w:szCs w:val="22"/>
        </w:rPr>
        <w:t xml:space="preserve">bij luchttemperaturen van  </w:t>
      </w:r>
      <w:smartTag w:uri="urn:schemas-microsoft-com:office:smarttags" w:element="metricconverter">
        <w:smartTagPr>
          <w:attr w:name="ProductID" w:val="-20ﾰC"/>
        </w:smartTagPr>
        <w:r w:rsidRPr="00615AE9">
          <w:rPr>
            <w:rFonts w:asciiTheme="minorHAnsi" w:hAnsiTheme="minorHAnsi"/>
            <w:sz w:val="22"/>
            <w:szCs w:val="22"/>
          </w:rPr>
          <w:t>-20°C</w:t>
        </w:r>
      </w:smartTag>
      <w:r w:rsidRPr="00615AE9">
        <w:rPr>
          <w:rFonts w:asciiTheme="minorHAnsi" w:hAnsiTheme="minorHAnsi"/>
          <w:sz w:val="22"/>
          <w:szCs w:val="22"/>
        </w:rPr>
        <w:t xml:space="preserve"> aan de primaire zijde.</w:t>
      </w:r>
    </w:p>
    <w:p w:rsidR="00615AE9" w:rsidRPr="00615AE9" w:rsidRDefault="00615AE9" w:rsidP="00615AE9">
      <w:pPr>
        <w:spacing w:after="0" w:line="240" w:lineRule="auto"/>
        <w:rPr>
          <w:lang w:val="nl"/>
        </w:rPr>
      </w:pPr>
      <w:r w:rsidRPr="00615AE9">
        <w:rPr>
          <w:lang w:val="nl"/>
        </w:rPr>
        <w:t>Het aandeel van de ontdooicyclus bedraagt tussen 3 en 5% van de looptijd van de warmtepomp.</w:t>
      </w:r>
    </w:p>
    <w:p w:rsidR="00615AE9" w:rsidRPr="00615AE9" w:rsidRDefault="00615AE9" w:rsidP="00615AE9">
      <w:pPr>
        <w:spacing w:after="0" w:line="240" w:lineRule="auto"/>
        <w:rPr>
          <w:lang w:val="nl-BE"/>
        </w:rPr>
      </w:pPr>
      <w:r w:rsidRPr="00615AE9">
        <w:rPr>
          <w:lang w:val="nl"/>
        </w:rPr>
        <w:t xml:space="preserve">De primaire ventilator is </w:t>
      </w:r>
      <w:r w:rsidRPr="009E24D2">
        <w:rPr>
          <w:color w:val="0070C0"/>
          <w:lang w:val="nl"/>
        </w:rPr>
        <w:t>3-traps / traploos gestuurd</w:t>
      </w:r>
      <w:r w:rsidRPr="00615AE9">
        <w:rPr>
          <w:lang w:val="nl"/>
        </w:rPr>
        <w:t>, voor o.a. nachtreductie met verlaagd geluidsniveau.</w:t>
      </w:r>
    </w:p>
    <w:p w:rsidR="00615AE9" w:rsidRPr="00615AE9" w:rsidRDefault="00615AE9" w:rsidP="00615AE9">
      <w:pPr>
        <w:spacing w:after="0" w:line="240" w:lineRule="auto"/>
        <w:rPr>
          <w:lang w:val="nl"/>
        </w:rPr>
      </w:pPr>
      <w:r w:rsidRPr="00615AE9">
        <w:rPr>
          <w:lang w:val="nl"/>
        </w:rPr>
        <w:t>De elektrische voeding van de compressor: 3 x 400V / …</w:t>
      </w:r>
    </w:p>
    <w:p w:rsidR="00615AE9" w:rsidRPr="00615AE9" w:rsidRDefault="00615AE9" w:rsidP="00615AE9">
      <w:pPr>
        <w:spacing w:after="0" w:line="240" w:lineRule="auto"/>
        <w:rPr>
          <w:lang w:val="nl"/>
        </w:rPr>
      </w:pPr>
      <w:r w:rsidRPr="00615AE9">
        <w:rPr>
          <w:lang w:val="nl"/>
        </w:rPr>
        <w:t xml:space="preserve">Secundaire temperatuur van </w:t>
      </w:r>
      <w:smartTag w:uri="urn:schemas-microsoft-com:office:smarttags" w:element="metricconverter">
        <w:smartTagPr>
          <w:attr w:name="ProductID" w:val="60ﾰC"/>
        </w:smartTagPr>
        <w:r w:rsidRPr="00615AE9">
          <w:rPr>
            <w:lang w:val="nl"/>
          </w:rPr>
          <w:t>60°C</w:t>
        </w:r>
      </w:smartTag>
      <w:r w:rsidRPr="00615AE9">
        <w:rPr>
          <w:lang w:val="nl"/>
        </w:rPr>
        <w:t xml:space="preserve"> of tot </w:t>
      </w:r>
      <w:smartTag w:uri="urn:schemas-microsoft-com:office:smarttags" w:element="metricconverter">
        <w:smartTagPr>
          <w:attr w:name="ProductID" w:val="72ﾰC"/>
        </w:smartTagPr>
        <w:r w:rsidRPr="00615AE9">
          <w:rPr>
            <w:lang w:val="nl"/>
          </w:rPr>
          <w:t>72°C</w:t>
        </w:r>
      </w:smartTag>
      <w:r w:rsidRPr="00615AE9">
        <w:rPr>
          <w:lang w:val="nl"/>
        </w:rPr>
        <w:t xml:space="preserve"> ifv type koelmidel.</w:t>
      </w:r>
    </w:p>
    <w:p w:rsidR="00615AE9" w:rsidRPr="00615AE9" w:rsidRDefault="00615AE9" w:rsidP="00615AE9">
      <w:pPr>
        <w:spacing w:line="240" w:lineRule="auto"/>
        <w:rPr>
          <w:lang w:val="nl"/>
        </w:rPr>
      </w:pPr>
      <w:r w:rsidRPr="00615AE9">
        <w:rPr>
          <w:lang w:val="nl"/>
        </w:rPr>
        <w:t>Functie: ruimteverwarming / productie sanitair warm water / opwarmen buffer.</w:t>
      </w:r>
    </w:p>
    <w:p w:rsidR="00615AE9" w:rsidRPr="00615AE9" w:rsidRDefault="00615AE9" w:rsidP="00615AE9">
      <w:pPr>
        <w:spacing w:after="0" w:line="240" w:lineRule="auto"/>
        <w:rPr>
          <w:u w:val="single"/>
          <w:lang w:val="nl"/>
        </w:rPr>
      </w:pPr>
      <w:r w:rsidRPr="00615AE9">
        <w:rPr>
          <w:u w:val="single"/>
          <w:lang w:val="nl"/>
        </w:rPr>
        <w:t>Aanvullende specificaties (te schrappen door ontwerper indien niet van toepassing)</w:t>
      </w:r>
    </w:p>
    <w:p w:rsidR="00615AE9" w:rsidRPr="00615AE9" w:rsidRDefault="00615AE9" w:rsidP="00615AE9">
      <w:pPr>
        <w:spacing w:after="0" w:line="240" w:lineRule="auto"/>
        <w:rPr>
          <w:lang w:val="nl"/>
        </w:rPr>
      </w:pPr>
      <w:r w:rsidRPr="00615AE9">
        <w:rPr>
          <w:lang w:val="nl"/>
        </w:rPr>
        <w:t xml:space="preserve">SPF groter dan: </w:t>
      </w:r>
      <w:r w:rsidRPr="00615AE9">
        <w:rPr>
          <w:color w:val="0070C0"/>
          <w:lang w:val="nl"/>
        </w:rPr>
        <w:t>… / 4 / volgens de geldende EPB regelgeving</w:t>
      </w:r>
    </w:p>
    <w:p w:rsidR="00615AE9" w:rsidRPr="00615AE9" w:rsidRDefault="00615AE9" w:rsidP="00615AE9">
      <w:pPr>
        <w:spacing w:after="0" w:line="240" w:lineRule="auto"/>
        <w:rPr>
          <w:lang w:val="nl"/>
        </w:rPr>
      </w:pPr>
      <w:r w:rsidRPr="00615AE9">
        <w:rPr>
          <w:lang w:val="nl"/>
        </w:rPr>
        <w:t xml:space="preserve">Vermogen elektrische bijverwarming: </w:t>
      </w:r>
      <w:r w:rsidRPr="00615AE9">
        <w:rPr>
          <w:color w:val="0070C0"/>
          <w:lang w:val="nl"/>
        </w:rPr>
        <w:t>…</w:t>
      </w:r>
      <w:r w:rsidRPr="00615AE9">
        <w:rPr>
          <w:lang w:val="nl"/>
        </w:rPr>
        <w:t xml:space="preserve"> kW.</w:t>
      </w:r>
    </w:p>
    <w:p w:rsidR="00615AE9" w:rsidRPr="00615AE9" w:rsidRDefault="00615AE9" w:rsidP="00615AE9">
      <w:pPr>
        <w:spacing w:after="0" w:line="240" w:lineRule="auto"/>
        <w:rPr>
          <w:lang w:val="nl"/>
        </w:rPr>
      </w:pPr>
      <w:r w:rsidRPr="00615AE9">
        <w:rPr>
          <w:lang w:val="nl"/>
        </w:rPr>
        <w:t xml:space="preserve">Buffertank: </w:t>
      </w:r>
      <w:r w:rsidRPr="00615AE9">
        <w:rPr>
          <w:color w:val="0070C0"/>
          <w:lang w:val="nl"/>
        </w:rPr>
        <w:t>…</w:t>
      </w:r>
      <w:r w:rsidRPr="00615AE9">
        <w:rPr>
          <w:lang w:val="nl"/>
        </w:rPr>
        <w:t xml:space="preserve"> liter.</w:t>
      </w:r>
    </w:p>
    <w:p w:rsidR="00615AE9" w:rsidRPr="00615AE9" w:rsidRDefault="00615AE9" w:rsidP="00615AE9">
      <w:pPr>
        <w:spacing w:after="0" w:line="240" w:lineRule="auto"/>
        <w:rPr>
          <w:lang w:val="nl"/>
        </w:rPr>
      </w:pPr>
      <w:r w:rsidRPr="00615AE9">
        <w:rPr>
          <w:lang w:val="nl"/>
        </w:rPr>
        <w:t>De warmtepomp is uitgerust met een regeling om een tweede warmtepomp aan te sturen. Het geheel vormt een 2-traps installatie.</w:t>
      </w:r>
    </w:p>
    <w:p w:rsidR="00615AE9" w:rsidRPr="00615AE9" w:rsidRDefault="00615AE9" w:rsidP="00615AE9">
      <w:pPr>
        <w:spacing w:after="0" w:line="240" w:lineRule="auto"/>
        <w:rPr>
          <w:lang w:val="nl"/>
        </w:rPr>
      </w:pPr>
      <w:r w:rsidRPr="00615AE9">
        <w:rPr>
          <w:lang w:val="nl"/>
        </w:rPr>
        <w:t>De warmtepomp kan in bivalente werking beheerd worden. Het bivalentie-punt kan via de elektronische regeling d.m.v. een in te stellen buitentemperatuur aangegeven worden. De bivalente werking kan zowel parallel als alternatief zijn. De indienststelling van de tweede warmtebron, eenmaal het bivalentie-punt onderschreden, zal door de elektronische regeling van de warmtepomp gebeuren.</w:t>
      </w:r>
    </w:p>
    <w:p w:rsidR="00615AE9" w:rsidRPr="00615AE9" w:rsidRDefault="00615AE9" w:rsidP="00615AE9">
      <w:pPr>
        <w:spacing w:after="0" w:line="240" w:lineRule="auto"/>
        <w:rPr>
          <w:lang w:val="nl"/>
        </w:rPr>
      </w:pPr>
      <w:r w:rsidRPr="00615AE9">
        <w:rPr>
          <w:lang w:val="nl"/>
        </w:rPr>
        <w:t>De warmtepomp is voorzien van een afstandsbewaking en afstandssturing via thermostaat in referentieruimte.</w:t>
      </w:r>
    </w:p>
    <w:p w:rsidR="00615AE9" w:rsidRPr="00615AE9" w:rsidRDefault="00615AE9" w:rsidP="00615AE9">
      <w:pPr>
        <w:spacing w:after="0" w:line="240" w:lineRule="auto"/>
        <w:rPr>
          <w:lang w:val="nl"/>
        </w:rPr>
      </w:pPr>
      <w:r w:rsidRPr="00615AE9">
        <w:rPr>
          <w:lang w:val="nl"/>
        </w:rPr>
        <w:t>De warmtepomp is voorzien van een natuurlijke koelfunctie met dauwpunt beveiliging.</w:t>
      </w:r>
    </w:p>
    <w:p w:rsidR="00615AE9" w:rsidRPr="00615AE9" w:rsidRDefault="00615AE9" w:rsidP="00615AE9">
      <w:pPr>
        <w:spacing w:after="0" w:line="240" w:lineRule="auto"/>
        <w:rPr>
          <w:lang w:val="nl"/>
        </w:rPr>
      </w:pPr>
      <w:r w:rsidRPr="00615AE9">
        <w:rPr>
          <w:lang w:val="nl"/>
        </w:rPr>
        <w:t>De warmtepomp is voorzien van een buffertank (weersafhankelijk of constant).</w:t>
      </w:r>
    </w:p>
    <w:p w:rsidR="009E24D2" w:rsidRPr="00B5712C" w:rsidRDefault="009E24D2" w:rsidP="009E24D2">
      <w:pPr>
        <w:pStyle w:val="Kop2"/>
        <w:numPr>
          <w:ilvl w:val="0"/>
          <w:numId w:val="0"/>
        </w:numPr>
        <w:rPr>
          <w:color w:val="C3004A" w:themeColor="accent4"/>
        </w:rPr>
      </w:pPr>
      <w:bookmarkStart w:id="170" w:name="_Toc461710945"/>
      <w:r>
        <w:rPr>
          <w:color w:val="C3004A" w:themeColor="accent4"/>
        </w:rPr>
        <w:t>66.14.</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lucht-water met  binnen- en buitenunit (split-systeem)</w:t>
      </w:r>
      <w:bookmarkEnd w:id="170"/>
    </w:p>
    <w:p w:rsidR="00E51454" w:rsidRPr="00E51454" w:rsidRDefault="00E51454" w:rsidP="00E51454">
      <w:pPr>
        <w:spacing w:after="0" w:line="240" w:lineRule="auto"/>
        <w:rPr>
          <w:b/>
          <w:u w:val="single"/>
          <w:lang w:val="nl"/>
        </w:rPr>
      </w:pPr>
      <w:r w:rsidRPr="00E51454">
        <w:rPr>
          <w:b/>
          <w:u w:val="single"/>
          <w:lang w:val="nl"/>
        </w:rPr>
        <w:t>Meting</w:t>
      </w:r>
    </w:p>
    <w:p w:rsidR="00E51454" w:rsidRPr="00E51454" w:rsidRDefault="00E51454" w:rsidP="00E51454">
      <w:pPr>
        <w:spacing w:after="0" w:line="240" w:lineRule="auto"/>
        <w:rPr>
          <w:lang w:val="nl"/>
        </w:rPr>
      </w:pPr>
      <w:r w:rsidRPr="00E51454">
        <w:rPr>
          <w:lang w:val="nl"/>
        </w:rPr>
        <w:t>meeteenheid: per stuk, volgens vermogen en type</w:t>
      </w:r>
    </w:p>
    <w:p w:rsidR="00E51454" w:rsidRPr="00E51454" w:rsidRDefault="00E51454" w:rsidP="00E51454">
      <w:pPr>
        <w:spacing w:line="240" w:lineRule="auto"/>
        <w:rPr>
          <w:lang w:val="nl"/>
        </w:rPr>
      </w:pPr>
      <w:r w:rsidRPr="00E51454">
        <w:rPr>
          <w:lang w:val="nl"/>
        </w:rPr>
        <w:t>aard van de overeenkomst: Forfaitaire Hoeveelheid (FH)</w:t>
      </w:r>
    </w:p>
    <w:p w:rsidR="00E51454" w:rsidRPr="00E51454" w:rsidRDefault="00E51454" w:rsidP="00E51454">
      <w:pPr>
        <w:spacing w:after="0" w:line="240" w:lineRule="auto"/>
        <w:rPr>
          <w:b/>
          <w:u w:val="single"/>
          <w:lang w:val="nl"/>
        </w:rPr>
      </w:pPr>
      <w:r w:rsidRPr="00E51454">
        <w:rPr>
          <w:b/>
          <w:u w:val="single"/>
          <w:lang w:val="nl"/>
        </w:rPr>
        <w:t>Materiaal</w:t>
      </w:r>
    </w:p>
    <w:p w:rsidR="00E51454" w:rsidRPr="00E51454" w:rsidRDefault="00E51454" w:rsidP="00E51454">
      <w:pPr>
        <w:spacing w:after="0" w:line="240" w:lineRule="auto"/>
        <w:rPr>
          <w:lang w:val="nl"/>
        </w:rPr>
      </w:pPr>
      <w:r w:rsidRPr="00E51454">
        <w:rPr>
          <w:lang w:val="nl"/>
        </w:rPr>
        <w:t>De warmtepomp is uitgerust met een traploze vermogensregeling met DC-invertor technologie voor werking op centrale verwarming met warm water.</w:t>
      </w:r>
    </w:p>
    <w:p w:rsidR="00E51454" w:rsidRPr="00E51454" w:rsidRDefault="00E51454" w:rsidP="00E51454">
      <w:pPr>
        <w:spacing w:after="0" w:line="240" w:lineRule="auto"/>
        <w:rPr>
          <w:lang w:val="nl"/>
        </w:rPr>
      </w:pPr>
      <w:r w:rsidRPr="00E51454">
        <w:rPr>
          <w:lang w:val="nl"/>
        </w:rPr>
        <w:t xml:space="preserve">De warmtepomp bestaat uit een binnen- en een buitenunit die samen verbonden worden door koelmiddelleidingen. </w:t>
      </w:r>
    </w:p>
    <w:p w:rsidR="00E51454" w:rsidRPr="00E51454" w:rsidRDefault="00E51454" w:rsidP="00E51454">
      <w:pPr>
        <w:spacing w:after="0" w:line="240" w:lineRule="auto"/>
        <w:rPr>
          <w:lang w:val="nl-BE"/>
        </w:rPr>
      </w:pPr>
      <w:r w:rsidRPr="00E51454">
        <w:rPr>
          <w:lang w:val="nl"/>
        </w:rPr>
        <w:t>De binnenunit is voorgevuld met stikstof. De buitenunit is voorgevuld met koelvloeistof. Indien de koelmiddelleidingen minder dan 12m lang zijn (enkele afstand) moet geen navulling meer gebeuren.</w:t>
      </w:r>
    </w:p>
    <w:p w:rsidR="00E51454" w:rsidRPr="00E51454" w:rsidRDefault="00E51454" w:rsidP="00E51454">
      <w:pPr>
        <w:spacing w:after="0" w:line="240" w:lineRule="auto"/>
        <w:rPr>
          <w:lang w:val="nl"/>
        </w:rPr>
      </w:pPr>
      <w:r w:rsidRPr="00E51454">
        <w:rPr>
          <w:lang w:val="nl"/>
        </w:rPr>
        <w:t xml:space="preserve">De koelkring is voorzien van twee warmtewisselaars: één aan de primaire zijde met gecoate verdamperlamellen die zorgen voor corrosiebestendigheid bij zouthoudende lucht en één aan de secundaire zijde. </w:t>
      </w:r>
    </w:p>
    <w:p w:rsidR="00E51454" w:rsidRPr="00E51454" w:rsidRDefault="00E51454" w:rsidP="00E51454">
      <w:pPr>
        <w:spacing w:after="0" w:line="240" w:lineRule="auto"/>
        <w:rPr>
          <w:lang w:val="nl"/>
        </w:rPr>
      </w:pPr>
      <w:r w:rsidRPr="00E51454">
        <w:rPr>
          <w:lang w:val="nl"/>
        </w:rPr>
        <w:lastRenderedPageBreak/>
        <w:t>De buitenunit zal steeds de buitenlucht gebruiken als primaire energiebron. De unit wordt zodanig geplaatst dat er geen kortsluiting kan ontstaan tussen de afgevoerde en aangezogen lucht.</w:t>
      </w:r>
    </w:p>
    <w:p w:rsidR="00E51454" w:rsidRPr="00E51454" w:rsidRDefault="00E51454" w:rsidP="00E51454">
      <w:pPr>
        <w:spacing w:after="0" w:line="240" w:lineRule="auto"/>
        <w:rPr>
          <w:lang w:val="nl"/>
        </w:rPr>
      </w:pPr>
      <w:r w:rsidRPr="00E51454">
        <w:rPr>
          <w:lang w:val="nl"/>
        </w:rPr>
        <w:t>De binnenunit is volledig dampdicht.</w:t>
      </w:r>
    </w:p>
    <w:p w:rsidR="00E51454" w:rsidRPr="00E51454" w:rsidRDefault="00E51454" w:rsidP="00E51454">
      <w:pPr>
        <w:spacing w:after="0" w:line="240" w:lineRule="auto"/>
        <w:rPr>
          <w:u w:val="single"/>
          <w:lang w:val="nl"/>
        </w:rPr>
      </w:pPr>
      <w:r w:rsidRPr="00E51454">
        <w:rPr>
          <w:u w:val="single"/>
          <w:lang w:val="nl"/>
        </w:rPr>
        <w:t>Specificaties</w:t>
      </w:r>
    </w:p>
    <w:p w:rsidR="00E51454" w:rsidRPr="00E51454" w:rsidRDefault="00E51454" w:rsidP="00E51454">
      <w:pPr>
        <w:spacing w:after="0" w:line="240" w:lineRule="auto"/>
        <w:rPr>
          <w:lang w:val="nl"/>
        </w:rPr>
      </w:pPr>
      <w:r w:rsidRPr="00E51454">
        <w:rPr>
          <w:lang w:val="nl"/>
        </w:rPr>
        <w:t xml:space="preserve">Nominaal vermogen verwarming: </w:t>
      </w:r>
      <w:r w:rsidRPr="00E51454">
        <w:rPr>
          <w:color w:val="0070C0"/>
          <w:lang w:val="nl"/>
        </w:rPr>
        <w:t xml:space="preserve">… tot … </w:t>
      </w:r>
      <w:r w:rsidRPr="00E51454">
        <w:rPr>
          <w:lang w:val="nl"/>
        </w:rPr>
        <w:t>kW.</w:t>
      </w:r>
    </w:p>
    <w:p w:rsidR="00E51454" w:rsidRPr="00E51454" w:rsidRDefault="00E51454" w:rsidP="00E51454">
      <w:pPr>
        <w:spacing w:after="0" w:line="240" w:lineRule="auto"/>
        <w:rPr>
          <w:lang w:val="nl"/>
        </w:rPr>
      </w:pPr>
      <w:r w:rsidRPr="00E51454">
        <w:rPr>
          <w:lang w:val="nl"/>
        </w:rPr>
        <w:t xml:space="preserve">Minimale COP volgens EN 15411: </w:t>
      </w:r>
      <w:r w:rsidRPr="00E51454">
        <w:rPr>
          <w:color w:val="0070C0"/>
          <w:lang w:val="nl"/>
        </w:rPr>
        <w:t xml:space="preserve">3.1 / … </w:t>
      </w:r>
      <w:r w:rsidRPr="00E51454">
        <w:rPr>
          <w:lang w:val="nl"/>
        </w:rPr>
        <w:t xml:space="preserve">(lucht </w:t>
      </w:r>
      <w:smartTag w:uri="urn:schemas-microsoft-com:office:smarttags" w:element="metricconverter">
        <w:smartTagPr>
          <w:attr w:name="ProductID" w:val="13,00 kg"/>
        </w:smartTagPr>
        <w:r w:rsidRPr="00E51454">
          <w:rPr>
            <w:lang w:val="nl"/>
          </w:rPr>
          <w:t>2°C</w:t>
        </w:r>
      </w:smartTag>
      <w:r w:rsidRPr="00E51454">
        <w:rPr>
          <w:lang w:val="nl"/>
        </w:rPr>
        <w:t xml:space="preserve"> / water </w:t>
      </w:r>
      <w:smartTag w:uri="urn:schemas-microsoft-com:office:smarttags" w:element="metricconverter">
        <w:smartTagPr>
          <w:attr w:name="ProductID" w:val="߸䳔瞫墪濵蠀ቸ᩾灈㿸墮濵쾈蠀ᗸ⃚灈㿸墢濵蠀ᕨἕ灈㿸墦濵蠀쇬߱쇬߱鳢ƅ壚濵蠀숌߱숌߱鳢ƅ壞濵耀Ⓙ25ﾠmm壒濵蠀쉌߱쉌߱鳲ƅ壖濵蠀쉬߱쉬߱鳢ƅ壊濵蠀ᘐℶ灈㿸壎濵蠀ᙀ⊂灈㿸壂濵谀ole32.dll숨߱匱卐跚爑햛ࠍ郸߮Ϳ타壚濵蠀곏2 A壙濵漀蠀所߯써߱蛀.壜濵猀耀ּ뉰ͼ┨-壓濵刄蠀뷠ּ뷠ּ┨-壖濵떘蠀쌠߱瑨߮㢀-壕濵Ā蠀ᕸ߶멀Ӓ㤸-壈濵眀言邪2”壏濵攀蠀]ྙ0ﾰC壂濵Ԁ耀8ﾰCnType跸夘헻&#10;쌀߯ֳ贁ꄙ헙ญ၀⬖늕ง乚鎹았뤬까.search-mses\赺툑픠ࠍֻߵ쿈߱쿐߱᥸.峐ͼȭ?̇찠߱᥸.泐ͼï?̇챀߱៘.鮠߷.⼩̃躰߮᥸.Ⳑͼݷ?̇遐߮᥸.߱Ḋ៘.ૠּჲ̃ᬘ.ꀘ߶nڂ&#10;̋ᝰ.ঠ߲õ ̂ᝰ.阠߭ ̂ᡀ.Ґּ̄ᡀ.Ơ߲̄ᡀ.ᔸ&lt;̄ᡀ.ﺐ2̄᥸.߲֠L̇ᝰ.覠ֳ ̂ᝰ.홠ֽࣱ ̂ᡀ.ֻ̄ᡀ.轨ֽ ̄ᜈ.䖰ׂ◜́칠߱៘.ĸõ疠߬⪈.૨߲馍uE̱IVᝰ.ꝐֲI6 ̂ᡀ.㽸ߵC̄ᝰ.㞈1fm ̂poᡀ.ﴰ߱TS̄X8ᡀ.ׂÔB̄Lᝰ.㎀֩׊s ̂콠߱ᡀ.쐈Ϳ⾯\̄쾀߱ᝰ.맸Ӓ╣3 ̂쾠߱ᡀ.새4樽n̄쿀߱ᩈ.殰߮*䊌t&#10;̉走߮ ser跫䨘핛&#10;ﻰ0﨨ׂter฀하&#10;ꆰ֦9־０0@@`````````````P`P؀핐&#10;ֻ糈:Ѐ핖&#10;ּｘ0i觺嘑헊ࠍ蔐ֽ﬘ֻ&#10;타作润B耀C-1-5-18伝润@耀{飨߶鐐߶鍰߶麰߶轠߶隐߶鷨߶鹠߶鬘߶销߶驐߶鲀߶饠߶鍈߶鞨߶鈰߶靘߶陨߶鯠߶鸸߶韸߶镐߶针߶鰈߶錠߶霈߶题߶陀߶魨߶鋸߶逨߶鮐߶壀߯么߯倨߯啐߯吸߯塈߯到߯䷐߯䯰߯嗈߯墘߯冐߯偐߯䬨߯亘߯俘߯埐߯咈߯丠߯奠߯僰߯噀߯夐߯䯈߯婸߯仨߯䲸߯敖ߵߵߵﴸߵﳀߵﭘߵ視ߵߵ縷ߵߵ豈ߵߵ﬈ߵߵߵﱰߵߵ﫠ߵﵠߵߵߵ뭠߱믘߱밨߱뱸߱볈߱봘߱붐߱븈߱빘߱뺨߱℀ֿⅸֿ⇈ֿ≀ֿ⊸ֿ⌈ֿ⎀ֿ⏐ֿ⑈ֿ⒘ֿ妈Ӓ姘Ӓ婐Ӓ嫈Ӓ孀Ӓ宐Ӓ寠Ӓ屘Ӓ峐Ӓ嵈Ӓ힨ּּּּּּּּּּּ㎠7㏰7係润耀Å⡮涠耀±ÿÿÿÿÿÿÿÿ⡷涠耀Êÿÿÿÿÿÿÿÿÿÿÿÿÿÿÿÿ侃润耀Ćÿ⠜涠耀ãÿÿÿÿÿÿÿÿÿÿÿÿÿÿÿÿÿÿÿ⠥涠耀ü⧂涠耀ĕﻒ淙卐耀ƅ䟯ယ乀润곫耀Ň&#10;ἀ฀䌀漀爀戀攀氀 䤀琀愀氀椀挀ᔀఀ㎴匱卐큶䔰떘䪁ᎈᆛ渨QἀĀᴀ⧫涠尀耀Į渀搀漀眀猀尀䘀漀渀琀猀尀挀漀爀戀攀氀椀⸀琀琀昀─Ԁ OpenTypeֻ搀攀搀 椀渀 琀栀椀猀 䣀润渀耀Țख़ख़ðĠ냠ǊCorbel Bold⧰涠耀Ň丁润耀ƈZ匱卐뜥䟯ယ怂麌곫)&#10;ἀఀ䌀漀爀戀攀氀 䈀漀氀搀ᔀఀ㝜匱卐큶䔰떘䪁ᎈᆛ渨QἀĀᴀ䌀㨀尀圀椀渀搀漀眀猀⦦涠漀耀Ź猀尀挀漀爀戀攀氀戀⸀琀琀昀─Ԁ OpenType䌀 䬀愀氀㄁渀䄀渀最猀愀渀愀唀䢉润 耀ĦȪख़ख़ĀĠꄀǊCorbel Bold Italic⥏涠耀ƒ﹓淙耀Ȇ仆润耀ǉ⥔涠耀ƫj匱卐뜥䟯ယ怂麌곫9&#10;ἀጀ䌀漀爀戀攀氀 䈀漀氀搀 䤀琀愀氀椀挀ᔀఀ僔匱卐큶䔰떘䪁ᎈᆛ渨QἀĀᴀ䌀㨀尀圀椀渀搀漀眀猀⥽涠漀耀Ǆ猀尀挀漀爀戀攀氀稀⸀琀琀昀─Ԁ OpenTypeⰀ 椀渀挀氀甀䠶润渀耀ȁȦख़ख़üĠ髀ǊGeorgia Standaard⤚涠耀ǝ亇润耀Ȋ⤣涠耀Ƕf匱卐뜥䟯ယ怂麌곫5&#10;ἀሀ䜀攀漀爀最椀愀 匀琀愀渀搀愀愀爀搀ᔀఀ斘匱卐큶䔰떘䪁ᎈᆛ渨QἀĀᴀ䌀㨀尀圀椀渀搀漀眀猀尀䘀漀渀琀猀尀最攀漀⻈涠椀耀ȏ琀琀昀─Ԁ OpenType栀漀甀琀 琀栀攀 俿润瀀耀ÝȢख़ख़øĠ襠Ǌ類淙e耀ʇgia Cursief䥄润耀ɋ⻑涠耀Ȩb⻾涠卐耀Ɂ䟯ယ怂麌곫1&#10;ἀက䜀攀漀爀最椀愀 䌀甀爀猀椀攀昀ᔀఀ穌匱卐큶䔰떘䪁ᎈᆛ渨QἀĀḀ䌀㨀尀圀椀渀搀漀眀猀尀䘀漀渀琀猀尀最攀漀爀最椀愀椀⸀琀琀昀⺇涠Ԁ耀ɚ OpenType愀琀 搀漀挀甀洀攀渀琀侤润椀耀䤅润Ț耀ʌðĠ䑠ǊGeorgia Vet⺬涠耀ɳZ匱卐뜥䟯ယ⺵涠곫耀ʌ&#10;ἀఀ䜀攀漀爀最椀愀 嘀攀琀ᔀఀ㨔匱卐큶䔰떘䪁ᎈᆛ渨QἀĀḀ䌀㨀尀圀椀渀搀漀眀猀尀䘀漀渀琀猀尀最攀漀爀最陋淙戀耀̈琀昀─Ԁ Ope䧊润y耀ˍ琀漀 甀渀栀愀瀀瀀椀氀礀 昀漀佭润攀耀ɊȪख़ख़ĀĠ늀ǊGeorgia Vet Cursief⹻涠耀ʾj匱卐뜥䟯ယ怂麌곫9&#10;ἀ⸀涠耀˗漀爀最椀愀 嘀攀琀 䌀甀爀猀椀攀昀ᔀఀ臬匱卐큶䔰떘䪁ᎈᆛ渨QἀĀḀ䌀㨀䦋润椀耀̎漀眀猀尀䘀漀渀琀猀尀最攀漀爀最椀愀稀⸀琀琀昀─Ԁ Ope⸩涠y耀˰攀琀琀攀爀猀 会润猀耀̥Ȳख़ख़ĈĠǊPalatino Linotype Standaard⸶涠耀̉z匱卐뜥䟯ယ怂麌곫I&#10;ἀᰀ倀淙愀耀⿟涠漀耀̢椀渀漀琀礀瀀攀 匀琀愀渀搀愀愀䡈润耀͏ఀ㙘匱卐큶䔰떘䪁ᎈᆛ渨IἀĀᨀ䌀㨀尀圀椀渀搀漀眀猀尀䘀漀渀琀猀尀瀀愀氀愀⸀琀琀昀─Ԁ OpenTyp⿤涠耀̻挀氀甀仃润搀耀ʓȲख़ख़ĈĠ㦀ǊPalatino Linotype Cursief⾍涠耀͔v匱卐뜥䟯ယ怂麌곫E䠉润耀ΐᨀ倀愀氀愀琀椀渀漀 䰀椀渀漀⾪涠瀀耀ͭ䌀甀爀猀椀攀昀ᔀఀ傀匱卐큶䔰떘䪁ᎈᆛ渨MἀĀᬀ䌀㨀尀圀椀渀搀漀眀猀尀䘀漀渀琀猀尀瀀愀氀愀椀⸀琀琀昀琀─Ԁ OpenType⾳涠琀耀Ά润愀耀ȰȪख़ख़ĀĠ鸞ǊPalatino Linotype Vet⽘涠耀Ο䣎润耀n匱卐뜥䟯ယ怂麌곫=&#10;ἀᘀ倀愀氀愀琀椀渀漀 䰀椀渀漀琀礀瀀攀 嘀攀琀⽡涠耀θ棔匱卐큶䔰떘䪁ᎈᆛ渨MἀĀᬀ䌀㨀尀圀椀渀搀漀眀猀尀䘀漀渀琀猀尀瀀愀氀愀戀⸀琀琀昀琀─Ԁ OpenType⼎涠耀ϑ⼗涠耀赺툑퇛ࠍ챨߱࿐߶&#10;타Ȥ濪蠀搻㪐֒搻ꔰ搧߱־퍘ֳ꾐;ȼ濪鄀蠀搻䘐֒搻ꔰ搧߱߱퍘ֳ꾐;ȴ濪嘷蠀얰Ϳ쎰߱Ȍ濪W蠀搻㤰֒搻ꔰ搧߱߱퍘ֳ꾐;Ȅ濪႓蠀얰Ϳ߲Ȝ濪蠀搻⾠֒搻ꔰ搧뗘߯߱퍘ֳ꾐;Ȕ濪蠀얰Ϳۈּɬ濪礀蠀얰Ϳڨּɤ濪　蠀႐߯ၨ߯ɼ濪1蠀搻듘ׁ搻ꔰ搧ֻ꧰߱퍘ֳ꾐;ɴ濪瀀蠀搻㪰֒搻ꔰ搧߱떘߯퍘ֳ꾐;Ɍ濪㌀蠀얰Ϳ슘4Ʉ濪漀蠀搻㤠֒搻ꔰ搧ﱀͻ߱퍘ֳ꾐;ɜ濪䐀蠀얰Ϳ얰9ɔ濪p蠀႐߯ڀ߶-A5F1-02608C9EEBAC}跬䴘핛&#10;璨߮9풒ꕴ⁩ᙜࠌc띻좴䤏ﺥ뮛邴蘓타䅡ྫྷ툝㉖벆ࠌ䈷덽贚䄮⚐轓淡ᛲ澨̯ᇓ놵쀀썏ꄤࠌ㳑떧荕䉫憡頥ᑫ乢樑䑿墚㔭屏Ғ趺ሑ헍ࠍ螸֛묐߫ 타䥞涀̀耀/搧꼠&lt;\ᠬׂ꧘ߵ䥓涀躩耀%Deelijk䥔涀耀搧꼠&lt;uᇔ4꽸ߵ䥉涀̀耀䥂涀฀蠀碠ɣനּ߱䥇涀倐蠀❜毕߱仈߯䤸涀耀䤽涀ऀ耀4regelingt߱꽸ߵ䤶涀㌑耀䤫涀Ā耀搧꼠&lt;l߱곰ߵ䤬涀Ѐ耀*䤡涀耀 661breid߱갘ߵ搀̀Āऄ趺ሑ햛ࠍ븐9묐߫ 䥞涀舉耀䥓涀m耀䥔涀耀䥉涀耀Deelijk䥂涀耀4䥇涀耀/䢸涀耀䢽涀愀耀9搧꼠&lt;}⡔4꠨ߵ䢶涀爀耀䢫涀瀀耀%搧꼠&lt;xᇬ4ꡰߵ䢬涀氀耀䢡涀椀耀搧꼠&lt;~᧌4냠ߵ攀 爀攀赾햛ࠍG:\WALLYNB\B2011\Deel6G:\뻨߲f趺ሑ핟ࠍ컨߱ּ 타Ă濪e蠀鰀憍ﵸ߱䅐ߵnć濪w蠀骀憍ﶠ߱ﵐ߱wĘ濪o蠀할Û﷈߱ﵸ߱:ĝ濪r蠀핼Û︘߱ﶠ߱aĖ濪e谀癥੼ਬՠ鴐ՠ剈C:ū濪r蠀ፘ߲䢀ֽ﷈߱kŬ濪m蠀AddRef&#10;š濪蠀Release즗睴힄랄ź濪黾蠀GetTypeInfoſ濪錐蠀GetIDsOfNamesŰ濪蠀Invoke擜߁ŵ濪蠀ProgId跴甸햛&#10;ꆰ֦谸;ࠂ@ÿ肀÷ကༀȀ鋰ကࠀࣰĀĀ¤û趺ሑ헕ࠍ螘֛묐߫ 타䠬涀栀蠀ቈ毑╰毕̺蛮≙乎벂읹㗻✽঴̺蛮≙乎벂읹㗻✽㟘涀ҏ蠀蹔皗췯覫㢘ߵ眐5䭐߯T߲T߲㟔涀耀&amp;癿剐獐ᑘ߸`eӤt圈癿琀耀㟀涀耀2郥撋䠦ꪲ꾬๹ጵ&#10;焬濰攀耀%ּ§忈峚㏮俳钐箮蛘䶌d焑濰栀耀4ª惒꛳㟼涀হ耀籤d焚濰琀耀ּ©䝥嶨䉸낆禢ﭧϝd焟濰搀耀ּ«译㑬⹪䱅ꒉ띡躎཰d爀椀渀琀趺ሑ햛ࠎ촨߱ּ 타絜濪蠀ProgId䠀㄀錀☾絑濪敳蠀SmartTagCount紪濪蠀SmartTagName慮累濪܀蠀VerbCount素濪爀蠀VerbID䬀癄ᅜ嘀卍W㈀紥濪蠀InvokeVerb嘀䴀紾濪蠀苐Э˘ּ߲֠焾紳濪⚓蠀苬Э߲͐ʰ߲᐀紴濪蠀AddRef紉濪蠀Releaseꢰ՗ꈨ䔀䰀紂濪헮蠀慌＀2˘߲紇濪开蠀GetTypeInfo헥ڀּÄ-趺ሑ햛ࠎ߲묐߫ 䓬淙瀀耀䓡淙n耀搧꼠&lt;ƈᥔ4몸ߵ䐚淙e耀䐟淙-耀搧꼠&lt;Ɗ䋜4묀ߵ䐐淙3耀䐕淙F耀 搧꼠&lt;Ƌⴴ4뭈ߵ䐎淙6耀%䐃淙耀*搧꼠&lt;ƌᣴ4뮐ߵ䐄淙b耀/䐹淙耀4搧꼠&lt;Ǝᣄ4믘ߵ䐲淙_耀9䐷淙獲耀搧꼠&lt;Ƒ&#10;௔ߩ뱨ߵ物戠獥⁴赺툑햛ࠎ춈߱࿐߶&#10;타絼濪 谀Convertisseur de mesures絴濪蠀&#10;紌濪谀Convertisseur de mesuresam約濪i蠀얰Ϳಸּ紜濪C谀ᆠ㼀4'[権ۂ権ۂ権ۂͷ鎸ֱ䕘純濪 蠀搻㒐֒搻ꔰ搧ܸ߲퍘ֳ꾐;紬濪I蠀搻㒀֒搻ꔰ搧۸߲޸߲퍘ֳ꾐;紤濪r蠀얰Ϳ몸Ӓ紼濪t蠀搻㑰֒搻ꔰ搧ܸ߲࠸߲퍘ֳ꾐;紴濪d蠀얰Ϳౘּ糌濪\蠀搻㓀֒搻ꔰ搧޸߲ࢸ߲퍘ֳ꾐;糄濪C蠀얰Ϳఘּ糜濪r蠀搻㲰֒搻ꔰ搧࠸߲ﳈ0퍘ֳ꾐;糔濪e蠀얰Ϳ౸ּ糬濪o蠀얰Ϳಸּ Shared\9.0\DLLShare跚爑핛ࠎ쳈߱Ϳ타綼濪F蠀ඈʹ৐߲㘸-綳濪m蠀স߲২߲㕐-綶濪a蠀৐߲਀߲㑐-綵濪w蠀২߲ਘ߲꒠0緈濪W蠀਀߲ਰ߲ꁸ0総濪S蠀ਘ߲ੈ߲㢀-緂濪C蠀ਰ߲੠߲ꉰ0緁濪i蠀ੈ߲੸߲㤸-緄濪e蠀੠߲阸߭ꬰ0iles\;C:跳刘헻䚰ׂ铨߮ Files\QuickTime\QTSystem\迺們헒ࠎ침߱ׂ타罵濪耀G美濪最耀ś??\C:\Program Files\Microsoft Office\OFFICE11\1036\VBETOC.XMLHED20.DLLDLLd焴濰氀耀žʡ뜥翃濪耀Ėoftware\Classes\Installer\ProductsA%t]!ont簄濪착ꀀ타癦癥癥ŔƐ縘߭ќꅬՠѨꅸՠм ꅌՠˤ鿴ՠͤØꁴՠ҄ȀꆔՠڄӘꎔՠଡ଼Xꡬՠழ(꣄ՠ鴏ՠ௜꣬ՠ௬꣼ՠ鴏ՠ鴏ՠЉA7ǹ 㞸1﷨߱ˤ鴐ՠ溄߭㳐֒镈ӓ闸ӓ︐߱랈䩚₻婿쥄犠濰耀籙濪耀ƠRécent粒濪匱耀??\C:\Users\bernard\AppData\Roaming\Microsoft\Épreuve\PERSO.DICLEX2.DLLngen.&#10;nt糗濪芝耀挀ᰀĀֿʡ㶊厁䳺㮱彫쥎d玖濰耀߲ʡ콴鰟⶗䆺꺴⻋愶玛濰耀9߲ʡ濫㦧䝼䣞좋蒲d玜濰耀pʢ跢浴贸䳃悬ৰ垰埅玁濰耀Ňʡ跢浴贸䳃悬ৰ垰埅Jaar迪䠙ퟛఎ홸慉慌慉慉సØ慌ff谷阙ퟋࠎ鸣鹻ﾩ＀(ࠓ鹻黟e＀(ࠓ鶇鷋E＀(ࠓ鲄鳖!s＀(ࠓ齆齇gh＀ခ( Г齇齈hi＀ࠓ蜬蜭FG＀(ࠓ蜭蜲GL＀(ࠓ蜲蜳LM＀(ࠓ蜳蜴MN＀(ࠓ蜴蜵NO＀(ࠓ蜵蜶OP＀(ࠓ蜶蝳P＀(ࠓ蝳蝴ʀʁ＀(ࠓ蝁蝴[＀(ࠓ蝴蝵ʁʂ＀(ࠓ銐鋥@＀(ࠓ鋥鋧＀(ࠓ鋁鋂＀(ࠓ鋂鋃＀(ࠓ鋃鋆＀(ࠓ鋆鍴Ľ＀(ࠓ鍴鏎ĽƗ＀(ࠓ鏎鏐Ɨƙ＀(ࠓźŻab＀(Żžbe＀(žƂei＀(Ƃƃij＀(ƃƒjy＀(ƒƓyz＀(ƓƤz＀(韮韯-.＀ࠓ韯韰./＀ࠓ韰韱/0＀ࠓ韱韲01＀ࠓ韲音12＀ࠓ音韴23＀ࠓ韴韵34＀ࠓ韵韶45＀Ї韶顅5＀Ї悚惈²＀ࠓྏྐÀÁ＀ЇྐྒÁÃ＀Гྒ࿤Ãĕ＀Г࿤࿥ĕĖ＀ Г࿥࿧ĖĘ＀Г࿧࿨Ęę＀Г࿨࿷ęĨ＀Г࿷ဍĨľ＀ГဍဎľĿ＀ГဎၘĿƉ＀Г.WSF;.WSH;.MSCPCBRAND=PavilionPLATFORM=HPDPROCESSOR_ARCHITECTURE=x86PROCESSOR_IDENTIFIER=x86 Family 6 Model 15 Stepping 13, GenuineIntelPROCESSOR_LEVEL=6PROCESSOR_REVISION=0f0dProgramData=C:\ProgramDataProgramFiles=C:\Program FilesPSModulePath=C:\Windows\system32\WindowsPowerShell\v1.0\Modules\PUBLIC=C:\Users\PublicQTJAVA=C:\Program Files\Java\jre7\lib\ext\QTJava.zipRoxioCentral=c:\Program Files\Common Files\Roxio Shared\9.0\Roxio Central33\SESSIONNAME=ConsoleSystemDrive=C:SystemRoot=C:\WindowsTEMP=C:\Users\bernard\AppData\Local\TempTMP=C:\Users\bernard\AppData\Local\TempUSERDOMAIN=PC_van_bernardUSERNAME=bernardUSERPROFILE=C:\Users\bernard赺툑퐖ࠎ܈֩㌸7&#10;타끶液e谀詈ࠃ끴液谀諈ࠃ뀊液谀譈ࠃ뀈液谀诈ࠃ뀎液谀豈ࠃ뀌液谀賈ࠃ뀂液谀赈ࠃ耀뀀液谀魈ࠃ뀆液谀轈ࠄ뀄液谀辈ࠄ뀚液谀逈ࠄ뀘液谀邈ࠄ뀞液谀鄈ࠄ뀜液b谀醈ࠄ뀒液谀鈈ࠄ뀐液谀銈ࠄ뀖液谀錈ࠄ뀔液谀鏈ࠄ뀪液谀鑈ࠄ뀨液谀阈ࠄ耀뀮液谀閈ࠄ뀬液谀锈ࠄ뀢液谀针ࠄ뀠液谀რߧ뀦液谀Ạߧ뀤液谀ᷠߧ뀺液谀ᵠߧ뀸液谀᳠ߧ뀾液谀ᰠߧ뀼液谀ᮠߧ뀲液谀獠ߧ뀰液谀艠߶뀶液谀ֻ뀴液谀ֻ냊液谀￰֧냈液谀ֺ냎液谀汨߮냌液谀谠߶9냂液谀㭨ͼ냀液谀골֫냆液谀굨֫냄液谀귨֫냚液谀깨֫냘液谀껨֫냞液谀꽨֫냜液谀꿨֫耀냒液谀끨֫냐液谀냨֫냖液谀녨֫냔液谀뇨֫냪液谀뉨֫냨液谀단֫냮液谀덨֫냬液谀돨֫냢液谀둨֫냠液谀듨֫냦液谀땨֫냤液谀뗨֫냺液谀뙨֫냸液谀뛨֫냾液谀띨֫냼液谀럨֫跚爑핛ࠎ瓨߬Ϳ타쌖濷`谀쁐֧``쌔濷`谀뿐֧`P썪濷한谀뽐֧诘ͽ써濷诘谀뻐֧`P썮濷핐谀빐֧퉸߫썬濷T谀뷐֧\Q썢濷y谀뵐֧m\썠濷`谀볐֧핉썦濷谀뱐֧ @썤濷`谀సֿ``썺濷`谀ஸֿ`P썸濷`谀ꪐ֧썾濷糈谀꬐֧핇썼濷䵠谀ꮐ֧n.&#10;쀀觺嘑헻ࠎᰘּ≰߲&#10;타ꮆ涧̀ꐀ஭䄊)/ത䠡䀀䀀䀀䀀˰À＞ἠ聱ȀȀȀȀȀȀȀȀȀȀȀȀȀȀȀȀȀȀȀȀȀȀȀȀȀȀȀȀȀȀȀȀÀàðŰŰɐǀààĀƐÀàÀÀŰŰŰŰŰŰŰŰŰŰÀÀƐƐƐŰʰǀǀǠǠǀƠȐǠÀŐǀŰȰǠȐǀȐǠǀƠǠǀʠưǀƠÀÀÀİŰàŰŰŐŰŰÐŰŰ  Ő ɀŰŰŰŰàŀÀŰŰǐŠŐŐà°àƐȀŰȀŰàʠŰŰàʰǀàʠȀƠȀȀààðŰʠÐʠŀàʀȀŐǀÀàŰŰŰŰ°ŰàǰĀŰƐàǰŰĐŰàààƀŰàààðŰȰȰȰƠǀǀǀǀǀǀʠǠǀǀǀǀÀÀÀÀǠǠȐȐȐȐȐƐȐǠǠǠǠǀǀƠŰŰŰŰŰŰɐŐŰŰŰŰÀÀÀÀŰŰŰŰŰŰŰŰƠŰŰŰŰŐŰŐЀ㸀/&amp; pƐĬĬ ￼ ⼀＞‟ăᇙÐĿic Heavy Cursiꑯ涧ꐀ笈߮т缊 Q䀀䀀䀀䀀Ԑŀ＞ἠ聱ааааааааааааааааааааааааааааааааŀŰȐͰʰԀ̀ĠǠǠʰͰŐǐŐɰʰʰʰʰʰʰʰʰʰʰƀƀͰͰͰɠϠˠˠː̰ʐɰ̠̰ȀȠ˰ɠπ̀̀ˀ̀̐ʠʐ̠ːѐˠːʠǠɰǠͰʰɐʀʠȰʠʀƠʠʰŀƀʀŀЀʰʐʠʠǐȠǀʰɰπʐɰȰʠʰʠͰʰĠʰȐаʰʰɐ܀ʠǀѐʠĠĠȐȐʰʰϐɐΠȠǀРȰːŀŰʰʰʰʰʰʰɐϠȠ˰ͰǐϠʰȰͰɀɀɐˀʰƀɐɀɀ˰ӀӀӀɠˠˠˠˠˠˠРːʐʐʐʐȀȀȀȀ̀̀̀̀̀̀̀Ͱ̠̠̠̠̀ːˀʰʀʀʀʀʀʀϰȰʀʀʀʀŀŀŀŀʠʰʐʐʐʐʐͰʐʰʰʰʰɰʠɰStQCƐĬĬ � ⼀＞‟ăᙬRĿꓔ涧ꐀ֬ꬊ)4ത䠡䀀䀀䀀䀀̀Ð＞ἠ聱ŐŐŐŐŐŐŐŐŐŐŐŐŐŐŐŐŐŐŐŐŐŐŐŐŐŐŐŐŐŐŐŐÐðàŠŀƐǠpðððŠðððŠŠŠŠŠŠŠŠŠŠŠððŠŠŠðȀƠƀƐƠŰŠǀưÀŀƀŐȀưǀŰǀƀŀƀưƐɀŰƀŰðððŠŠŠŠŰİŰŰĐŐŰÐðŐÐȰŰŰŰŰĠĐĠŰŐǰŐŐŀðŠðŠŐŠŐðĐŠǰİİŠɠŀðʠŐŰŐŐððŠŠŠðǰŠưĐðɐŐŀƀÐðŠŠŠŰŠİŠǠİŠŠðǠŠŠŠİİŠŰƐðŠİİŠȠȠȠðƠƠƠƠƠƠɀƐŰŰŰŰÀÀÀÀƠưǀǀǀǀǀŠǀưưưưƀŰŰŠŠŠŠŠŠȰİŰŰŰŰÐÐÐÐŰŰŰŰŰŰŰŠŰŰŰŰŰŐŰŐ4)&#10;3ƐĬĬ ﬂ ÿ⼀＞‟ăዪGĿ꒽涧耀ƿࠊ핀֧௻錁愀 匀愀渀猀 䠀愀氀昀瘀ꔚ涧 ꐀ਴ᄊ)4ത䠡䀀䀀䀀䀀̀Ð＞ἠ聱ŐŐŐŐŐŐŐŐŐŐŐŐŐŐŐŐŐŐŐŐŐŐŐŐŐŐŐŐŐŐŐŐÐðàŠŠƐǠpðððŠðððŠŠŠŠŠŠŠŠŠŠŠððŠŠŠðȀƐƀƐƠŰŠǀưÀŀƀŐǠưǀŰǀƀŀƀưƐɀŰƀŰðððŠŠŠŠŰŐŰŰĀŐŰÀðŐÀȰŰŰŰŰĀĐĐŰŐǰŐŐŀðŠðŠŐŠŐðĀŠǰİİŠɠŀðʠŐŰŐŐððŠŠŠðǰŠưĐðɰŐŀƀÐðŠŠŠƀŠİŠǠðŠŠðǠŠŠŠİİŠŰŠðŠİðŠȠȠȠðƐƐƐƐƐƐɀƐŰŰŰŰÀÀÀÀƠưǀǀǀǀǀŠǀưưưưƀŰŰŠŠŠŠŠŠɐŐŰŰŰŰÀÀÀÀŰŰŰŰŰŰŰŠŰŰŰŰŰŐŰŐ爀攀4)&#10;1ƐĬĬ ﬂ ⼀＞‟ăꚖᇣQĿ큶䔰떘䪁ᎈᆛ渨Mἀꗃ涧ᰀ耀ٗ쐊¨&#10;䀀䀀䀀䀀Ð0＞ἠ聱0000000000000000000000000000000000Pp`` 00@`000P``````````00````°pppp`0Pp`pppp°ppp0P0``0`````0``  ` ````0P0``PPP@ @p`0`P`PP@°p`°p00@@`P`PP` Pp00```` `0@``0`@`000``000@``pppppp ppppp0000`pp``````` ````` @@@`````````````P`P渨&#10;Ɛ`` ￼ ✀＞‟ă翽ਲ਼SĿԀ OpenTypꖨ涧ꐀய鄊Qത䠡䀀䀀䀀䀀ԐŐ＞ἠ聱ааааааааааааааааааааааааааааааааŐŠư̐ɐАːàƠƠɐ̐ŀƀŀƠɐɐɐɐɐɐɐɐɐɐƀƀ̐̐̐ȀϐʀɰʀːɠȰːːƐǀɰȐ̀ː˰ɐ˰ʠɐɰˀʀπɰɰɐƠƠƠ̐ɐɐȰɐǰɐȰŐɐɐðİȐð΀ɐɀɐɐƀǠŠɐȐ̠ȐȐǠȀƠȀ̐ɐàɐưͰɐɐɐאɐƠАɐààưưǠɐϐɐΰǠƠϐǠɰŐŠɐɐɐɐƠɐɐϠȐɠ̐ƀϠɐȀ̐ȐȐɐɠɐƀɐȐȐɠаааȀʀʀʀʀʀʀϐʀɠɠɠɠƐƐƐƐ˰ː˰˰˰˰˰̐˰ˀˀˀˀɰɠɐȰȰȰȰȰȰΰǰȰȰȰȰððððɐɐɀɀɀɀɀ̐ɀɐɐɐɐȐɐȐpe*$-ƐĬĬ￮㸀＀ȁăᆏ;Ŀ㜇ӳǄMS Refeꘑ涧nꐀର鈊#䀀䀀䀀䀀Ȱ＞ἠ聱àààààààààààààààààààààààààààààààà ààĀİ@   à   ààààààààààà  ààà ŐĀðĀĐààĠĠÐĀàŀĐĠðĠĀÐĀĠĀŰððð   ààààðÐðð àð àŠðàðð°°°ðÐŀàÐÐ à àààà  àŀÀÀàƐÐ ưàðàà  ààà ŀàĐ° ƐàÐð àààðàÀàİ àà İàààÀÀàðà àÀ àŠŠŠ ĀĀĀĀĀĀŰĀààààĐĐĠĠĠĠĠàĠĠĠĠĠðððààààààƀÐððððððààààààðððððÐðÐĀÜ$ĔƐ``￮㘀뮀Ꚙ볒Ꚙ＀ȁăꚗፊ;Ŀ꛾涧ꐀϷԊ9ത䠡䀀䀀䀀䀀ΐà＞ἠ聱ŰŰŰŰŰŰŰŰŰŰŰŰŰŰŰŰŰŰŰŰŰŰŰŰŰŰŰŰŰŰŰŰàĐðƀƀǀȀpĐĐĐƀĐĐĐƀƀƀƀƀƀƀƀƀƀƀĐĐƀƀƀĐȰưƠǀǀƐƀǰǠÐŠƠŰȐǐǰƠǰưŠưǠưɰƠƠƐĐĀĐƀƀƀƀƠŰƠƐĐŰƐÐĐŰàɠƐƐƠƠĠİĠƐŰȠŰŰŠĐƀĐƀŰƀŰĐĠƀȠŐŐƀʠŠĐˠŰƐŰŰĐĐƀƀƀĐȠƀǐİĐʰŰŠƠàĐƀƀƀƠƀŐƀȐĐƀƀĐȐƀƀƀŐŐƀƐƀĐƀŐĐƀɐɐɐĐưưưưưưʀǀƐƐƐƐÐÐÐÐǀǐǰǰǰǰǰƀǠǠǠǠǠƠƠƐƀƀƀƀƀƀʀŰƐƐƐƐÐÐÐÐƐƐƐƐƐƐƐƀƐƐƐƐƐŰƐŰ3*  /ƐĬĬ ἀ︞‟ăᖚbĿꚧ涧ꐀၰ養䀀䀀䀀䀀Ā@＞ἠ聱ÐÐÐÐÐÐÐÐÐÐÐÐÐÐÐÐÐÐÐÐÐÐÐÐÐÐÐÐÐÐÐÐ@P`à°@``°@`@PP°°°p  p`P`p°pÐp``°ppP0@p0°`p`°ppppp°@`Ðpŀ`Ðp@@``Àp°p`Ðp@PppÀp°`Àp°pppPpppðððp      ÐppppPPPP °Àp0000°&#10;ʼ``￮㘀뮀Ꚙ볒Ꚙ＀ȁăꚗᛧ;Ŀ卐뜥䟯ယ怂麌곫M&#10;ἀ꜌涧ꐀ۫ꠊ(1ത䠡䀀䀀䀀䀀̐°＞ἠ聱İİİİİİİİİİİİİİİİİİİİİİİİİİİİİİİİ°àÀŀŀŰư`àààŀàààŀŀŀŀŀŀŀŀŀŀŀààŀŀŀàǐŠŠŰŰŀŀƠƐ°ĠŠİưƀƠŐƠŠĠŠƐŠȀŐŠŐàààŀŀŀŀŐİŐŐàİŐ°àİ°ȀŐŀŐŐðððŐİǀİİĠàŀàŀİŀİàðŀǀĐĐŀȰĠàɠİŐİİààŀŀŀàǀŀƀðàȰİĠŠ°àŀŀŀŠŀĐŀưàŀŀàưŀŀŀĐŀŀàŀàŀǰǰǰàŠŠŠŠŠŠȐŰ°°°°ŰƀƠƠƠƠƠŀƐƐƐƐƐŠŐŀŀŀŀŀŀȐİŐŐŐŐ°°°°ŐŀŀŀŀŀŀŐİŐİယ1&amp;,ƐĬĬ ﬂ ⼀＞‟ăქ;Ŀ¦匱卐큶䔰떘䪁ᎈᆛ渨eἀĀ✀䌀㨀尀圀椀渀搀漀眀猀尀䘀漀渀琀猀尀䴀礀爀椀愀搀圀攀戀倀爀漀ⴀ䈀漀氀搀⸀琀琀昀─Ԁ OpenType`媡ࢦ䏝㶣纎薭dʡPostbus (thuisadre觺嘑퇛ࠎֻ≰߲&#10;타姶涠耀gSWordDoctelde warmtepomp zal in bivalente werking kunnen beheerd worden. Het bivalentiepunt zal op de elektronische regeling d.m.v. een in te stellen buitentemperatuur aangegeven kunnen worden. De bivalente werking zal zowel parallel als alternatief kunnen zijn. De indienststelling van de tweede warmtebron eenmaal het bivalentiepunt onderschreden zal door de elektronische regeling van de warmtep幫涠p耀Ìebeuren.&#10;&#10;幯涠耀Ôj匱卐뜥䟯ယ怂麌곫9&#10;ἀ᐀䔀甀爀漀猀琀椀氀攀 匀琀愀渀搀愀愀爀搀ᔀఀꪸ匱卐큶䔰떘䪁ᎈᆛ渨QἀĀᴀ䌀㨀尀圀椀渀搀漀眀猀尀䘀漀渀琀猀尀䔀甀爀漀猀琀椀⸀吀吀䘀─Ԁ OpenType甀ഁ渀昀攀搀꜔涧最耀Ȳख़ख़ĈĠĀ瘕ǁFelix Titling Standaardr匱卐涤ယ耀ę麌곫A&#10;ἀ᠀䘀攀氀椀砀 吀椀琀氀椀渀最 匀琀愀渀搀愀愀爀搀ᔀఀ뎀匱卐큶䔰떘䪁ᎈᆛ渨庌涠耀ıĀᴀ䌀㨀尀圀椀渀搀漀眀猀尀䘀漀渀琀猀尀䘀攀氀椀砀庄涠⸀耀Ľ䘀─Ԁ OpenType琀礀瀀ꟍ涧䌀耀Ȳख़ख़ĈĠ蠀禨ǁCentury Gothic Cursiefr匱卐뜥䟯ယ怂麌곫A&#10;ἀᜀ䌀攀渀琀甀爀礀 䜀漀琀栀椀挀 䌀甀爀猀椀攀昀ᔀఀ䐨匱卐큶䔰떘䪁ᎈᆛ渨QἀĀᴀ䌀㨀尀圀椀渀涤眀耀Ŷ䘀漀渀琀猀尀䜀漀琀栀椀挀椀⸀吀吀䘀─Ԁ OpenType栀椀猀ꙺ涧礀耀ÝȪख़ख़ĀĠ蠀禨ǁCentury Gothic Vet弡涠耀Ɩ弽涠耀Ʀj匱卐뜥䟯ယ怂麌곫9&#10;ἀጀ䌀攀渀琀甀爀礀 䜀漀琀栀椀挀 嘀攀琀ᔀఀ戴匱卐큶䔰떘䪁ᎈᆛ渨QἀĀᴀ䌀㨀尀圀椀渀搀漀眀猀尀䘀漀渀琀猀尀䜀漀琀栀椀挀戀⸀吀吀䘀─Ԁ OpenType椀猀 氀椀洀椀꘳涧搀耀Ȯख़ख़ĄĠ딀站ǁKristen涤T耀ǓStandaardn彚涠卐耀ǻ䟯ယ怂麌곫=&#10;ἀᘀ䬀爀椀猀琀攀渀 䤀吀䌀 匀琀愀渀搀愀愀爀搀ᔀఀ匱卐큶䔰떘䪁ᎈᆛ循涠Q耀ȏἀĀḀ䌀㨀尀圀椀渀搀漀眀猀尀䘀漀渀琀猀尀䤀吀䌀䬀爀椀猀琀⸀吀吀䘀─Ԁ OpenType瀀攀 挀愀ꛨ涧戀耀ůȦख़ख़üĠ簊ǁLucida Sans Cursief涤耀Ȱj匱卐뜥䟯ယ怂麌곫9&#10;ἀ᐀䰀甀挀椀搀愀 匀愀渀猀 䌀甀爀猀椀攀昀ᔀఀﾄ匱卐큶䔰떘䪁ᎈᆛ渨MἀĀᰀ䌀㨀尀圀椀渀搀漀眀猀尀䘀漀渀琀猀尀䰀猀愀渀猀椀⸀吀吀䘀─Ԁ O忿涠n耀ɠpe洀氀ഀ਀ഀ਀倀漀甀ꚡ涧瀀耀ƸȦख़ख़üĠ簊ǁLucida Sans Halfvet心涠耀ɸj匱卐뜥䟯ယ怂麌곫9&#10;ἀ᐀䰀甀挀椀搀愀 匀愀渀猀 䠀涤昀耀ʍ琀ᔀఀ匱卐큶䔰떘䪁ᎈᆛ渨MἀĀᰀ䌀㨀尀圀椀渀搀漀眀猀尀䘀漀渀琀猀尀䰀猀愀渀猀搀⸀吀吀䘀─Ԁ OpenTypeഀ਀眀眀眀⸀洀漀渀ꕞ涧礀耀˜Ȫख़ख़ĀĠ簊ǁMaiandra GD Standaard尐涠耀˅n匱卐뜥䟯ယ怂麌곫=&#10;ἀᘀ䴀愀椀愀渀搀爀愀 屸涠 耀ˡ愀渀搀愀愀爀搀ᔀఀ匱卐큶䔰떘䪁ᎈᆛ渨MἀĀᬀ䌀㨀尀圀椀渀搀漀眀猀尀䘀漀渀琀猀尀䴀愀椀愀渀⸀吀吀䘀䘀─Ԁ 涤p耀˪Type瘀攀爀猀 䴀吀ꔗ涧爀耀ȁȪख़ख़ĀĠ簊ǁMaiandra GD Cursiefj匱卐뜥䟯ယ怂麌곫9&#10;ἀ᐀䴀愀椀愀渀搀爀愀 䜀䐀 䌀甀爀猀椀攀昀ᔀఀ岵涠ኈ耀̪匱卐큶䔰떘䪁ᎈᆛ渨QἀĀḀ䌀㨀尀圀椀渀搀漀眀猀尀䘀漀渀琀猀尀䴀愀椀愀渀搀椀琀⸀吀吀䘀─Ԁ OpenType䴀吀 䬀爀攀瀀ꗌ涧䰀耀ʓȮख़ख़ĄĠ簊ǁ岑涠a耀͊ndra GD Demi Bold涤耀͇n匱卐뜥䟯ယ怂麌곫=&#10;ἀᘀ䴀愀椀愀渀搀爀愀 䜀䐀 䐀攀洀椀 䈀漀氀搀ᔀఀ匱卐큶䔰떘䪁ᎈᆛ渨QἀĀᴀ䌀㨀尀圀椀渀搀漀眀猀尀䘀漀渀琀猀尀䴀愀椀愀渀搀戀⸀吀吀䘀─Ԁ OpenTypeꖅ涧耀ɊȮख़ख़ĄĠ簊ǁ崮涠a耀Ώsse ITC Standaard"/>
        </w:smartTagPr>
        <w:r w:rsidRPr="00E51454">
          <w:rPr>
            <w:lang w:val="nl"/>
          </w:rPr>
          <w:t>35°C</w:t>
        </w:r>
      </w:smartTag>
      <w:r w:rsidRPr="00E51454">
        <w:rPr>
          <w:lang w:val="nl"/>
        </w:rPr>
        <w:t>).</w:t>
      </w:r>
    </w:p>
    <w:p w:rsidR="00E51454" w:rsidRPr="00E51454" w:rsidRDefault="00E51454" w:rsidP="00E51454">
      <w:pPr>
        <w:spacing w:after="0" w:line="240" w:lineRule="auto"/>
        <w:rPr>
          <w:lang w:val="nl"/>
        </w:rPr>
      </w:pPr>
      <w:r w:rsidRPr="00E51454">
        <w:rPr>
          <w:lang w:val="nl"/>
        </w:rPr>
        <w:t xml:space="preserve">Secundaire temperatuur: </w:t>
      </w:r>
      <w:smartTag w:uri="urn:schemas-microsoft-com:office:smarttags" w:element="metricconverter">
        <w:smartTagPr>
          <w:attr w:name="ProductID" w:val="55ﾰC"/>
        </w:smartTagPr>
        <w:r w:rsidRPr="00E51454">
          <w:rPr>
            <w:color w:val="0070C0"/>
            <w:lang w:val="nl"/>
          </w:rPr>
          <w:t>55°C</w:t>
        </w:r>
      </w:smartTag>
      <w:r w:rsidRPr="00E51454">
        <w:rPr>
          <w:color w:val="0070C0"/>
          <w:lang w:val="nl"/>
        </w:rPr>
        <w:t xml:space="preserve"> / … </w:t>
      </w:r>
      <w:r w:rsidRPr="00E51454">
        <w:rPr>
          <w:lang w:val="nl"/>
        </w:rPr>
        <w:t xml:space="preserve">bij </w:t>
      </w:r>
      <w:smartTag w:uri="urn:schemas-microsoft-com:office:smarttags" w:element="metricconverter">
        <w:smartTagPr>
          <w:attr w:name="ProductID" w:val="-15ﾰC"/>
        </w:smartTagPr>
        <w:r w:rsidRPr="00E51454">
          <w:rPr>
            <w:lang w:val="nl"/>
          </w:rPr>
          <w:t>-15°C</w:t>
        </w:r>
      </w:smartTag>
      <w:r w:rsidRPr="00E51454">
        <w:rPr>
          <w:lang w:val="nl"/>
        </w:rPr>
        <w:t xml:space="preserve"> buitentemperatuur.</w:t>
      </w:r>
    </w:p>
    <w:p w:rsidR="00E51454" w:rsidRPr="00E51454" w:rsidRDefault="00E51454" w:rsidP="00E51454">
      <w:pPr>
        <w:spacing w:after="0" w:line="240" w:lineRule="auto"/>
        <w:rPr>
          <w:lang w:val="nl"/>
        </w:rPr>
      </w:pPr>
      <w:r w:rsidRPr="00E51454">
        <w:rPr>
          <w:lang w:val="nl"/>
        </w:rPr>
        <w:t xml:space="preserve">Werkingsgebied bij verwarming ligt tussen luchttemperaturen: </w:t>
      </w:r>
      <w:smartTag w:uri="urn:schemas-microsoft-com:office:smarttags" w:element="metricconverter">
        <w:smartTagPr>
          <w:attr w:name="ProductID" w:val="-15ﾰC"/>
        </w:smartTagPr>
        <w:r w:rsidRPr="00E51454">
          <w:rPr>
            <w:lang w:val="nl"/>
          </w:rPr>
          <w:t>-15°C</w:t>
        </w:r>
      </w:smartTag>
      <w:r w:rsidRPr="00E51454">
        <w:rPr>
          <w:lang w:val="nl"/>
        </w:rPr>
        <w:t xml:space="preserve"> tot + </w:t>
      </w:r>
      <w:smartTag w:uri="urn:schemas-microsoft-com:office:smarttags" w:element="metricconverter">
        <w:smartTagPr>
          <w:attr w:name="ProductID" w:val="35ﾰC"/>
        </w:smartTagPr>
        <w:r w:rsidRPr="00E51454">
          <w:rPr>
            <w:lang w:val="nl"/>
          </w:rPr>
          <w:t>35°C</w:t>
        </w:r>
      </w:smartTag>
      <w:r w:rsidRPr="00E51454">
        <w:rPr>
          <w:lang w:val="nl"/>
        </w:rPr>
        <w:t>.</w:t>
      </w:r>
    </w:p>
    <w:p w:rsidR="00E51454" w:rsidRPr="00E51454" w:rsidRDefault="00E51454" w:rsidP="00E51454">
      <w:pPr>
        <w:spacing w:after="0" w:line="240" w:lineRule="auto"/>
        <w:rPr>
          <w:lang w:val="nl-BE"/>
        </w:rPr>
      </w:pPr>
      <w:r w:rsidRPr="00E51454">
        <w:rPr>
          <w:lang w:val="nl"/>
        </w:rPr>
        <w:t xml:space="preserve">De primaire ventilator is </w:t>
      </w:r>
      <w:r w:rsidRPr="00E51454">
        <w:rPr>
          <w:color w:val="0070C0"/>
          <w:lang w:val="nl"/>
        </w:rPr>
        <w:t xml:space="preserve">3-traps / traploos </w:t>
      </w:r>
      <w:r w:rsidRPr="00E51454">
        <w:rPr>
          <w:lang w:val="nl"/>
        </w:rPr>
        <w:t>gestuurd, voor o.a. nachtreductie met verlaagd geluidsniveau.</w:t>
      </w:r>
    </w:p>
    <w:p w:rsidR="00E51454" w:rsidRPr="00E51454" w:rsidRDefault="00E51454" w:rsidP="00E51454">
      <w:pPr>
        <w:spacing w:after="0" w:line="240" w:lineRule="auto"/>
        <w:rPr>
          <w:lang w:val="nl"/>
        </w:rPr>
      </w:pPr>
      <w:r w:rsidRPr="00E51454">
        <w:rPr>
          <w:lang w:val="nl"/>
        </w:rPr>
        <w:t xml:space="preserve">Minimale bedrijfsdruk: </w:t>
      </w:r>
      <w:r w:rsidRPr="00E51454">
        <w:rPr>
          <w:color w:val="0070C0"/>
          <w:lang w:val="nl"/>
        </w:rPr>
        <w:t xml:space="preserve">3 / … </w:t>
      </w:r>
      <w:r w:rsidRPr="00E51454">
        <w:rPr>
          <w:lang w:val="nl"/>
        </w:rPr>
        <w:t>bar aan secundaire zijde.</w:t>
      </w:r>
    </w:p>
    <w:p w:rsidR="00E51454" w:rsidRPr="00E51454" w:rsidRDefault="00E51454" w:rsidP="00E51454">
      <w:pPr>
        <w:spacing w:after="0" w:line="240" w:lineRule="auto"/>
        <w:rPr>
          <w:lang w:val="nl"/>
        </w:rPr>
      </w:pPr>
      <w:r w:rsidRPr="00E51454">
        <w:rPr>
          <w:lang w:val="nl"/>
        </w:rPr>
        <w:t xml:space="preserve">Elektrische voeding compressor: </w:t>
      </w:r>
      <w:r w:rsidRPr="00E51454">
        <w:rPr>
          <w:color w:val="0070C0"/>
          <w:lang w:val="nl"/>
        </w:rPr>
        <w:t xml:space="preserve">mono 230V / 3-fasig 400V </w:t>
      </w:r>
      <w:r w:rsidRPr="00E51454">
        <w:rPr>
          <w:lang w:val="nl"/>
        </w:rPr>
        <w:t>afhankelijk van het vermogen.</w:t>
      </w:r>
    </w:p>
    <w:p w:rsidR="00E51454" w:rsidRPr="00E51454" w:rsidRDefault="00E51454" w:rsidP="00E51454">
      <w:pPr>
        <w:spacing w:after="0" w:line="240" w:lineRule="auto"/>
        <w:rPr>
          <w:color w:val="0070C0"/>
          <w:lang w:val="nl"/>
        </w:rPr>
      </w:pPr>
      <w:r w:rsidRPr="00E51454">
        <w:rPr>
          <w:lang w:val="nl"/>
        </w:rPr>
        <w:t xml:space="preserve">Minimale – maximale lengte van de koelmiddelleidingen: </w:t>
      </w:r>
      <w:r w:rsidRPr="00E51454">
        <w:rPr>
          <w:color w:val="0070C0"/>
          <w:lang w:val="nl"/>
        </w:rPr>
        <w:t>… - … m / volgens plannen en meetstaat.</w:t>
      </w:r>
    </w:p>
    <w:p w:rsidR="00E51454" w:rsidRPr="00E51454" w:rsidRDefault="00E51454" w:rsidP="00E51454">
      <w:pPr>
        <w:spacing w:line="240" w:lineRule="auto"/>
        <w:rPr>
          <w:lang w:val="nl"/>
        </w:rPr>
      </w:pPr>
      <w:r w:rsidRPr="00E51454">
        <w:rPr>
          <w:color w:val="0070C0"/>
          <w:lang w:val="nl"/>
        </w:rPr>
        <w:t>Functie: ruimteverwarming / productie sanitair warm water / opwarmen buffer</w:t>
      </w:r>
      <w:r w:rsidRPr="00E51454">
        <w:rPr>
          <w:lang w:val="nl"/>
        </w:rPr>
        <w:t>.</w:t>
      </w:r>
    </w:p>
    <w:p w:rsidR="00E51454" w:rsidRPr="00E51454" w:rsidRDefault="00E51454" w:rsidP="00E51454">
      <w:pPr>
        <w:spacing w:after="0" w:line="240" w:lineRule="auto"/>
        <w:rPr>
          <w:u w:val="single"/>
          <w:lang w:val="nl"/>
        </w:rPr>
      </w:pPr>
      <w:r w:rsidRPr="00E51454">
        <w:rPr>
          <w:u w:val="single"/>
          <w:lang w:val="nl"/>
        </w:rPr>
        <w:t>Aanvullende specificaties (te schrappen door ontwerper indien niet van toepassing)</w:t>
      </w:r>
    </w:p>
    <w:p w:rsidR="00E51454" w:rsidRPr="00E51454" w:rsidRDefault="00E51454" w:rsidP="00E51454">
      <w:pPr>
        <w:spacing w:after="0" w:line="240" w:lineRule="auto"/>
        <w:rPr>
          <w:lang w:val="nl"/>
        </w:rPr>
      </w:pPr>
      <w:r w:rsidRPr="00E51454">
        <w:rPr>
          <w:lang w:val="nl"/>
        </w:rPr>
        <w:t xml:space="preserve">SPF groter dan: </w:t>
      </w:r>
      <w:r w:rsidRPr="00E51454">
        <w:rPr>
          <w:color w:val="0070C0"/>
          <w:lang w:val="nl"/>
        </w:rPr>
        <w:t>3 /   … / volgens de geldende EPB regelgeving</w:t>
      </w:r>
      <w:r w:rsidRPr="00E51454">
        <w:rPr>
          <w:lang w:val="nl"/>
        </w:rPr>
        <w:t>.</w:t>
      </w:r>
    </w:p>
    <w:p w:rsidR="00E51454" w:rsidRPr="00E51454" w:rsidRDefault="00E51454" w:rsidP="00E51454">
      <w:pPr>
        <w:spacing w:after="0" w:line="240" w:lineRule="auto"/>
        <w:rPr>
          <w:lang w:val="nl"/>
        </w:rPr>
      </w:pPr>
      <w:r w:rsidRPr="00E51454">
        <w:rPr>
          <w:lang w:val="nl"/>
        </w:rPr>
        <w:t xml:space="preserve">Vermogen elektrische bijverwarming: </w:t>
      </w:r>
      <w:r w:rsidRPr="00E51454">
        <w:rPr>
          <w:color w:val="0070C0"/>
          <w:lang w:val="nl"/>
        </w:rPr>
        <w:t>…</w:t>
      </w:r>
      <w:r w:rsidRPr="00E51454">
        <w:rPr>
          <w:lang w:val="nl"/>
        </w:rPr>
        <w:t xml:space="preserve"> kW.</w:t>
      </w:r>
    </w:p>
    <w:p w:rsidR="00E51454" w:rsidRDefault="00E51454" w:rsidP="00E51454">
      <w:pPr>
        <w:spacing w:after="0" w:line="240" w:lineRule="auto"/>
        <w:rPr>
          <w:lang w:val="nl"/>
        </w:rPr>
      </w:pPr>
      <w:r w:rsidRPr="00E51454">
        <w:rPr>
          <w:lang w:val="nl"/>
        </w:rPr>
        <w:t xml:space="preserve">Buffertank: </w:t>
      </w:r>
      <w:r w:rsidRPr="00E51454">
        <w:rPr>
          <w:color w:val="0070C0"/>
          <w:lang w:val="nl"/>
        </w:rPr>
        <w:t>…</w:t>
      </w:r>
      <w:r w:rsidRPr="00E51454">
        <w:rPr>
          <w:lang w:val="nl"/>
        </w:rPr>
        <w:t xml:space="preserve"> liter.</w:t>
      </w:r>
    </w:p>
    <w:p w:rsidR="00E51454" w:rsidRPr="00E51454" w:rsidRDefault="00E51454" w:rsidP="00E51454">
      <w:pPr>
        <w:spacing w:after="0" w:line="240" w:lineRule="auto"/>
        <w:rPr>
          <w:lang w:val="nl"/>
        </w:rPr>
      </w:pPr>
      <w:r w:rsidRPr="00E51454">
        <w:rPr>
          <w:lang w:val="nl"/>
        </w:rPr>
        <w:t>De warmtepomp is uitgerust met een regeling om een tweede warmtepomp aan te sturen. Het geheel vormt een 2-traps installatie.</w:t>
      </w:r>
    </w:p>
    <w:p w:rsidR="00E51454" w:rsidRPr="00E51454" w:rsidRDefault="00E51454" w:rsidP="00E51454">
      <w:pPr>
        <w:spacing w:after="0" w:line="240" w:lineRule="auto"/>
        <w:rPr>
          <w:lang w:val="nl"/>
        </w:rPr>
      </w:pPr>
      <w:r w:rsidRPr="00E51454">
        <w:rPr>
          <w:lang w:val="nl"/>
        </w:rPr>
        <w:t>De warmtepomp kan in bivalente werking beheerd worden. Het bivalentie-punt kan via de elektronische regeling d.m.v. een in te stellen buitentemperatuur aangegeven worden. De bivalente werking kan zowel parallel als alternatief zijn. De indienststelling van de tweede warmtebron, eenmaal het bivalentie-punt onderschreden, zal door de elektronische regeling van de warmtepomp gebeuren.</w:t>
      </w:r>
    </w:p>
    <w:p w:rsidR="00E51454" w:rsidRPr="00E51454" w:rsidRDefault="00E51454" w:rsidP="00E51454">
      <w:pPr>
        <w:spacing w:after="0" w:line="240" w:lineRule="auto"/>
        <w:rPr>
          <w:lang w:val="nl"/>
        </w:rPr>
      </w:pPr>
      <w:r w:rsidRPr="00E51454">
        <w:rPr>
          <w:lang w:val="nl"/>
        </w:rPr>
        <w:t>De regeling is in staat om de geproduceerde stroom van de PV-installatie te gebruiken voor de warmtepomp en andere componenten van de verwarmingsinstallatie (zelfconsumeren van de energie). Om dit mogelijk te maken moet een energieteller verbonden worden met de regeling van de warmtepomp. De prijs van de energieteller is inbegrepen in dit artikel.</w:t>
      </w:r>
    </w:p>
    <w:p w:rsidR="00E51454" w:rsidRPr="00E51454" w:rsidRDefault="00E51454" w:rsidP="00E51454">
      <w:pPr>
        <w:spacing w:after="0" w:line="240" w:lineRule="auto"/>
        <w:rPr>
          <w:lang w:val="nl"/>
        </w:rPr>
      </w:pPr>
      <w:r w:rsidRPr="00E51454">
        <w:rPr>
          <w:lang w:val="nl"/>
        </w:rPr>
        <w:t>De warmtepomp is voorzien van een afstandsbewaking en afstandssturing via thermostaat in referentieruimte.</w:t>
      </w:r>
    </w:p>
    <w:p w:rsidR="00E51454" w:rsidRPr="00E51454" w:rsidRDefault="00E51454" w:rsidP="00E51454">
      <w:pPr>
        <w:spacing w:after="0" w:line="240" w:lineRule="auto"/>
        <w:rPr>
          <w:lang w:val="nl"/>
        </w:rPr>
      </w:pPr>
      <w:r w:rsidRPr="00E51454">
        <w:rPr>
          <w:lang w:val="nl"/>
        </w:rPr>
        <w:t>De warmtepomp is voorzien van een natuurlijke koelfunctie met dauwpunt beveiliging.</w:t>
      </w:r>
    </w:p>
    <w:p w:rsidR="00E51454" w:rsidRPr="00E51454" w:rsidRDefault="00E51454" w:rsidP="00E51454">
      <w:pPr>
        <w:spacing w:after="0" w:line="240" w:lineRule="auto"/>
        <w:rPr>
          <w:lang w:val="nl"/>
        </w:rPr>
      </w:pPr>
      <w:r w:rsidRPr="00E51454">
        <w:rPr>
          <w:lang w:val="nl"/>
        </w:rPr>
        <w:t>De warmtepomp is voorzien van een buffertank (weersafhankelijk of constant).</w:t>
      </w:r>
    </w:p>
    <w:p w:rsidR="00E51454" w:rsidRPr="00B5712C" w:rsidRDefault="00E51454" w:rsidP="00E51454">
      <w:pPr>
        <w:pStyle w:val="Kop2"/>
        <w:numPr>
          <w:ilvl w:val="0"/>
          <w:numId w:val="0"/>
        </w:numPr>
        <w:rPr>
          <w:color w:val="C3004A" w:themeColor="accent4"/>
        </w:rPr>
      </w:pPr>
      <w:bookmarkStart w:id="171" w:name="_Toc461710946"/>
      <w:r>
        <w:rPr>
          <w:color w:val="C3004A" w:themeColor="accent4"/>
        </w:rPr>
        <w:t>66.16.</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verticale aardsondes</w:t>
      </w:r>
      <w:bookmarkEnd w:id="171"/>
    </w:p>
    <w:p w:rsidR="00E51454" w:rsidRPr="00E51454" w:rsidRDefault="00E51454" w:rsidP="00E51454">
      <w:pPr>
        <w:spacing w:after="0" w:line="240" w:lineRule="auto"/>
        <w:rPr>
          <w:b/>
          <w:u w:val="single"/>
          <w:lang w:val="nl"/>
        </w:rPr>
      </w:pPr>
      <w:r w:rsidRPr="00E51454">
        <w:rPr>
          <w:b/>
          <w:u w:val="single"/>
          <w:lang w:val="nl"/>
        </w:rPr>
        <w:t>Omschrijving</w:t>
      </w:r>
    </w:p>
    <w:p w:rsidR="00E51454" w:rsidRPr="00E51454" w:rsidRDefault="00E51454" w:rsidP="00E51454">
      <w:pPr>
        <w:spacing w:line="240" w:lineRule="auto"/>
      </w:pPr>
      <w:r w:rsidRPr="00E51454">
        <w:t>Leveren en plaatsen van aardsondes in functie van het te leveren verwarmingsvermogen.</w:t>
      </w:r>
    </w:p>
    <w:p w:rsidR="00E51454" w:rsidRPr="00E51454" w:rsidRDefault="00E51454" w:rsidP="00E51454">
      <w:pPr>
        <w:spacing w:after="0" w:line="240" w:lineRule="auto"/>
        <w:rPr>
          <w:b/>
          <w:u w:val="single"/>
          <w:lang w:val="nl"/>
        </w:rPr>
      </w:pPr>
      <w:r w:rsidRPr="00E51454">
        <w:rPr>
          <w:b/>
          <w:u w:val="single"/>
          <w:lang w:val="nl"/>
        </w:rPr>
        <w:t>Materiaal</w:t>
      </w:r>
    </w:p>
    <w:p w:rsidR="00E51454" w:rsidRPr="00E51454" w:rsidRDefault="00E51454" w:rsidP="00E51454">
      <w:pPr>
        <w:spacing w:after="0" w:line="240" w:lineRule="auto"/>
      </w:pPr>
      <w:r w:rsidRPr="00E51454">
        <w:t>WARMTEWISSELAAR</w:t>
      </w:r>
    </w:p>
    <w:p w:rsidR="00E51454" w:rsidRPr="00E51454" w:rsidRDefault="00E51454" w:rsidP="00E51454">
      <w:pPr>
        <w:spacing w:after="0" w:line="240" w:lineRule="auto"/>
        <w:rPr>
          <w:lang w:val="nl"/>
        </w:rPr>
      </w:pPr>
      <w:r w:rsidRPr="00E51454">
        <w:rPr>
          <w:lang w:val="nl"/>
        </w:rPr>
        <w:t>Voor de warmtewisselaars worden geprefabriceerde en drukgeteste buizen (sondes) gebruikt.</w:t>
      </w:r>
    </w:p>
    <w:p w:rsidR="00E51454" w:rsidRPr="00E51454" w:rsidRDefault="00E51454" w:rsidP="00E51454">
      <w:pPr>
        <w:spacing w:after="0" w:line="240" w:lineRule="auto"/>
        <w:rPr>
          <w:lang w:val="nl"/>
        </w:rPr>
      </w:pPr>
      <w:r w:rsidRPr="00E51454">
        <w:rPr>
          <w:lang w:val="nl"/>
        </w:rPr>
        <w:t>Voor inbreng van de sondes worden deze door de ontwerper gecontroleerd; niet aanvaarde sondes mogen niet gebruikt worden en worden onmiddellijk van de werf verwijderd.</w:t>
      </w:r>
    </w:p>
    <w:p w:rsidR="00E51454" w:rsidRPr="00E51454" w:rsidRDefault="00E51454" w:rsidP="00E51454">
      <w:pPr>
        <w:spacing w:after="0" w:line="240" w:lineRule="auto"/>
        <w:rPr>
          <w:lang w:val="nl"/>
        </w:rPr>
      </w:pPr>
      <w:r w:rsidRPr="00E51454">
        <w:rPr>
          <w:lang w:val="nl"/>
        </w:rPr>
        <w:t>De sondes zijn over hun volledige lengte voorzien van markeringen waardoor de inbrengdiepte kan worden gecontroleerd.</w:t>
      </w:r>
    </w:p>
    <w:p w:rsidR="00E51454" w:rsidRPr="00E51454" w:rsidRDefault="00E51454" w:rsidP="00E51454">
      <w:pPr>
        <w:spacing w:after="0" w:line="240" w:lineRule="auto"/>
        <w:rPr>
          <w:lang w:val="nl"/>
        </w:rPr>
      </w:pPr>
      <w:r w:rsidRPr="00E51454">
        <w:rPr>
          <w:lang w:val="nl"/>
        </w:rPr>
        <w:t>De buizen (sondes) van de grondwarmtewisselaar en voor het aansluitwerk zijn vervaardigd in HDPE (High Density PolyEthyleen), voldoen aan de norm NBN EN 12201 en zijn BENOR gekeurd.</w:t>
      </w:r>
    </w:p>
    <w:p w:rsidR="00E51454" w:rsidRPr="00E51454" w:rsidRDefault="00E51454" w:rsidP="00E51454">
      <w:pPr>
        <w:spacing w:after="0" w:line="240" w:lineRule="auto"/>
        <w:rPr>
          <w:lang w:val="nl"/>
        </w:rPr>
      </w:pPr>
      <w:r w:rsidRPr="00E51454">
        <w:rPr>
          <w:lang w:val="nl"/>
        </w:rPr>
        <w:t>De buizen worden geleverd op rollen van 50 of 100m, naargelang de vereiste lengte van de lussen.</w:t>
      </w:r>
    </w:p>
    <w:p w:rsidR="00E51454" w:rsidRPr="00E51454" w:rsidRDefault="00E51454" w:rsidP="00E51454">
      <w:pPr>
        <w:spacing w:after="0" w:line="240" w:lineRule="auto"/>
      </w:pPr>
      <w:r w:rsidRPr="00E51454">
        <w:t>COLLECTOR</w:t>
      </w:r>
    </w:p>
    <w:p w:rsidR="00E51454" w:rsidRPr="00E51454" w:rsidRDefault="00E51454" w:rsidP="00E51454">
      <w:pPr>
        <w:spacing w:after="0" w:line="240" w:lineRule="auto"/>
        <w:rPr>
          <w:lang w:val="nl"/>
        </w:rPr>
      </w:pPr>
      <w:r w:rsidRPr="00E51454">
        <w:rPr>
          <w:lang w:val="nl"/>
        </w:rPr>
        <w:t>Bevestiging met beugels in roestvaststaal.</w:t>
      </w:r>
    </w:p>
    <w:p w:rsidR="00E51454" w:rsidRPr="00E51454" w:rsidRDefault="00E51454" w:rsidP="00E51454">
      <w:pPr>
        <w:spacing w:after="0" w:line="240" w:lineRule="auto"/>
      </w:pPr>
      <w:r w:rsidRPr="00E51454">
        <w:rPr>
          <w:lang w:val="nl"/>
        </w:rPr>
        <w:lastRenderedPageBreak/>
        <w:t>Collectorappendages (kranen, ontluchters,…) moeten uit messing of gechromeerd messing zijn vervaardigd, draaivleugels en hendels van kraanwerk moet uit corrosievast materiaal bestaan, verzinkt staal voldoet niet.</w:t>
      </w:r>
    </w:p>
    <w:p w:rsidR="00E51454" w:rsidRPr="00E51454" w:rsidRDefault="00E51454" w:rsidP="00E51454">
      <w:pPr>
        <w:spacing w:after="0" w:line="240" w:lineRule="auto"/>
      </w:pPr>
      <w:r w:rsidRPr="00E51454">
        <w:t>VERBINDINGSLEIDINGEN TUSSEN COLLECTOR EN WARMTEPOMP</w:t>
      </w:r>
    </w:p>
    <w:p w:rsidR="00E51454" w:rsidRPr="00E51454" w:rsidRDefault="00E51454" w:rsidP="00E51454">
      <w:pPr>
        <w:spacing w:after="0" w:line="240" w:lineRule="auto"/>
        <w:rPr>
          <w:lang w:val="nl"/>
        </w:rPr>
      </w:pPr>
      <w:r w:rsidRPr="00E51454">
        <w:rPr>
          <w:lang w:val="nl"/>
        </w:rPr>
        <w:t xml:space="preserve">De verbindingsleidingen worden uitgevoerd in koper of kunstof leidingen. </w:t>
      </w:r>
    </w:p>
    <w:p w:rsidR="00E51454" w:rsidRPr="00E51454" w:rsidRDefault="00E51454" w:rsidP="00E51454">
      <w:pPr>
        <w:spacing w:after="0" w:line="240" w:lineRule="auto"/>
        <w:rPr>
          <w:lang w:val="nl"/>
        </w:rPr>
      </w:pPr>
      <w:r w:rsidRPr="00E51454">
        <w:rPr>
          <w:lang w:val="nl"/>
        </w:rPr>
        <w:t>Appendages (kranen, ontluchters, …) zijn uit messing of gechromeerd messing vervaardigd, draaivleugels en hendels van kraanwerk bestaan uit corrosievast materiaal, verzinkt staal voldoet niet. Hendels en vleugels van kraanwerk laten de isolatie van het kraanlichaam toe.</w:t>
      </w:r>
    </w:p>
    <w:p w:rsidR="00E51454" w:rsidRPr="00E51454" w:rsidRDefault="00E51454" w:rsidP="00E51454">
      <w:pPr>
        <w:spacing w:after="0" w:line="240" w:lineRule="auto"/>
        <w:rPr>
          <w:lang w:val="nl"/>
        </w:rPr>
      </w:pPr>
      <w:r w:rsidRPr="00E51454">
        <w:rPr>
          <w:lang w:val="nl"/>
        </w:rPr>
        <w:t>Mechanische en/of metalen koppelingen worden ondergronds niet gebruikt.</w:t>
      </w:r>
    </w:p>
    <w:p w:rsidR="00E51454" w:rsidRPr="00E51454" w:rsidRDefault="00E51454" w:rsidP="00E51454">
      <w:pPr>
        <w:spacing w:line="240" w:lineRule="auto"/>
        <w:rPr>
          <w:lang w:val="nl"/>
        </w:rPr>
      </w:pPr>
      <w:r w:rsidRPr="00E51454">
        <w:rPr>
          <w:lang w:val="nl"/>
        </w:rPr>
        <w:t xml:space="preserve">Leidingen en appendages worden in </w:t>
      </w:r>
      <w:r w:rsidR="00252E3C">
        <w:rPr>
          <w:lang w:val="nl"/>
        </w:rPr>
        <w:t>het gebouw</w:t>
      </w:r>
      <w:r w:rsidRPr="00E51454">
        <w:rPr>
          <w:lang w:val="nl"/>
        </w:rPr>
        <w:t xml:space="preserve"> over hun volledige lengte geïsoleerd met schuimrubber isolatie geschikt voor koeltoepassingen met dikte minimum 13mm. De kopse kanten aan de uiteinden van de slangen, segmenten aan appendages, bochten en splitsingen worden aan elkaar gekleefd. Beugels worden mee geïsoleerd.</w:t>
      </w:r>
    </w:p>
    <w:p w:rsidR="00E51454" w:rsidRPr="00E51454" w:rsidRDefault="00E51454" w:rsidP="00E51454">
      <w:pPr>
        <w:spacing w:after="0" w:line="240" w:lineRule="auto"/>
        <w:rPr>
          <w:b/>
          <w:u w:val="single"/>
          <w:lang w:val="nl"/>
        </w:rPr>
      </w:pPr>
      <w:r w:rsidRPr="00E51454">
        <w:rPr>
          <w:b/>
          <w:u w:val="single"/>
          <w:lang w:val="nl"/>
        </w:rPr>
        <w:t>Uitvoering</w:t>
      </w:r>
    </w:p>
    <w:p w:rsidR="00E51454" w:rsidRPr="00E51454" w:rsidRDefault="00E51454" w:rsidP="00E51454">
      <w:pPr>
        <w:spacing w:after="0" w:line="240" w:lineRule="auto"/>
      </w:pPr>
      <w:r w:rsidRPr="00E51454">
        <w:t>COLLECTOR</w:t>
      </w:r>
    </w:p>
    <w:p w:rsidR="00E51454" w:rsidRPr="00E51454" w:rsidRDefault="00E51454" w:rsidP="00E51454">
      <w:pPr>
        <w:spacing w:after="0" w:line="240" w:lineRule="auto"/>
        <w:rPr>
          <w:lang w:val="nl"/>
        </w:rPr>
      </w:pPr>
      <w:r w:rsidRPr="00E51454">
        <w:rPr>
          <w:lang w:val="nl"/>
        </w:rPr>
        <w:t>De verschillende sondes van de grondwarmtewisselaar worden aangesloten op een collector. Deze wordt als eerste geplaatst volgens aanduidingen op de plannen.</w:t>
      </w:r>
    </w:p>
    <w:p w:rsidR="00E51454" w:rsidRPr="00E51454" w:rsidRDefault="00E51454" w:rsidP="00E51454">
      <w:pPr>
        <w:spacing w:after="0" w:line="240" w:lineRule="auto"/>
        <w:rPr>
          <w:lang w:val="nl"/>
        </w:rPr>
      </w:pPr>
      <w:r w:rsidRPr="00E51454">
        <w:rPr>
          <w:lang w:val="nl"/>
        </w:rPr>
        <w:t>Aanvoer en retour van elke lus is te voorzien van een bolafsluiter aangepast aan de sectie van de lussen.</w:t>
      </w:r>
    </w:p>
    <w:p w:rsidR="00E51454" w:rsidRPr="00E51454" w:rsidRDefault="00E51454" w:rsidP="00E51454">
      <w:pPr>
        <w:spacing w:after="0" w:line="240" w:lineRule="auto"/>
        <w:rPr>
          <w:lang w:val="nl"/>
        </w:rPr>
      </w:pPr>
      <w:r w:rsidRPr="00E51454">
        <w:rPr>
          <w:lang w:val="nl"/>
        </w:rPr>
        <w:t>Bij verschillen in luslengte groter dan 10% wordt elke lus voorzien van een inregelorgaan, waarvan diameter en instelling worden geselecteerd op 3kPa bij nominaal debiet.</w:t>
      </w:r>
    </w:p>
    <w:p w:rsidR="00A622D0" w:rsidRPr="00A622D0" w:rsidRDefault="00A622D0" w:rsidP="00A622D0">
      <w:pPr>
        <w:spacing w:after="0" w:line="240" w:lineRule="auto"/>
        <w:rPr>
          <w:lang w:val="nl"/>
        </w:rPr>
      </w:pPr>
      <w:r w:rsidRPr="00A622D0">
        <w:rPr>
          <w:lang w:val="nl"/>
        </w:rPr>
        <w:t>Aansluiting van HDPE-leiding op collector wordt uitgevoerd met een messing koppeling voorzien van messing of teflon snijring of via een elektrolasmof met draadaansluiting.</w:t>
      </w:r>
    </w:p>
    <w:p w:rsidR="00A622D0" w:rsidRPr="00A622D0" w:rsidRDefault="00A622D0" w:rsidP="00A622D0">
      <w:pPr>
        <w:spacing w:after="0" w:line="240" w:lineRule="auto"/>
        <w:rPr>
          <w:lang w:val="nl"/>
        </w:rPr>
      </w:pPr>
      <w:r w:rsidRPr="00A622D0">
        <w:rPr>
          <w:lang w:val="nl"/>
        </w:rPr>
        <w:t>Mechanische en/of metalen koppelingen worden ondergronds niet gebruikt.</w:t>
      </w:r>
    </w:p>
    <w:p w:rsidR="00A622D0" w:rsidRPr="00A622D0" w:rsidRDefault="00A622D0" w:rsidP="00A622D0">
      <w:pPr>
        <w:spacing w:after="0" w:line="240" w:lineRule="auto"/>
        <w:rPr>
          <w:lang w:val="nl"/>
        </w:rPr>
      </w:pPr>
      <w:r w:rsidRPr="00A622D0">
        <w:rPr>
          <w:lang w:val="nl"/>
        </w:rPr>
        <w:t>Aanvoer- en retourcollector worden beide voorzien van een ontluchter, afsluiter en vul/aflaatkraan.</w:t>
      </w:r>
    </w:p>
    <w:p w:rsidR="00A622D0" w:rsidRPr="00A622D0" w:rsidRDefault="00A622D0" w:rsidP="00A622D0">
      <w:pPr>
        <w:spacing w:after="0" w:line="240" w:lineRule="auto"/>
        <w:rPr>
          <w:lang w:val="nl"/>
        </w:rPr>
      </w:pPr>
      <w:r w:rsidRPr="00A622D0">
        <w:rPr>
          <w:lang w:val="nl"/>
        </w:rPr>
        <w:t xml:space="preserve">Indien de collector binnen </w:t>
      </w:r>
      <w:r w:rsidR="00252E3C">
        <w:rPr>
          <w:lang w:val="nl"/>
        </w:rPr>
        <w:t>het gebouw</w:t>
      </w:r>
      <w:r w:rsidRPr="00A622D0">
        <w:rPr>
          <w:lang w:val="nl"/>
        </w:rPr>
        <w:t xml:space="preserve"> is opgesteld, wordt deze volledig geïsoleerd met schuimrubber isolatie geschikt voor koeltoepassingen met dikte minimum 13mm. De kopse kanten aan de uiteinden van de slangen, segmenten aan appendages, bochten en splitsingen worden aan elkaar gekleefd. Beugels worden mee geïsoleerd.</w:t>
      </w:r>
    </w:p>
    <w:p w:rsidR="00A622D0" w:rsidRPr="00A622D0" w:rsidRDefault="00A622D0" w:rsidP="00A622D0">
      <w:pPr>
        <w:spacing w:after="0" w:line="240" w:lineRule="auto"/>
        <w:rPr>
          <w:lang w:val="nl"/>
        </w:rPr>
      </w:pPr>
      <w:r w:rsidRPr="00A622D0">
        <w:rPr>
          <w:lang w:val="nl"/>
        </w:rPr>
        <w:t>Indien de collector buiten is opgesteld, wordt deze geplaatst in een prefab betonnen, roestvaststalen of kunststof put. De put is voldoende ruim zodat alle appendages goed bereikbaar zijn. Het putdeksel moet steeds bereikbaar blijven voor inspectie. De bodem van de put is water</w:t>
      </w:r>
      <w:r w:rsidR="00252E3C">
        <w:rPr>
          <w:lang w:val="nl"/>
        </w:rPr>
        <w:t xml:space="preserve"> </w:t>
      </w:r>
      <w:r w:rsidRPr="00A622D0">
        <w:rPr>
          <w:lang w:val="nl"/>
        </w:rPr>
        <w:t>doorlatend  en wordt afgewerkt met een laag rijnzand.</w:t>
      </w:r>
    </w:p>
    <w:p w:rsidR="00A622D0" w:rsidRPr="00A622D0" w:rsidRDefault="00A622D0" w:rsidP="00A622D0">
      <w:pPr>
        <w:spacing w:after="0" w:line="240" w:lineRule="auto"/>
      </w:pPr>
      <w:r w:rsidRPr="00A622D0">
        <w:t>SONDES GRONDWARMTEWISSELAAR</w:t>
      </w:r>
    </w:p>
    <w:p w:rsidR="00A622D0" w:rsidRPr="00A622D0" w:rsidRDefault="00A622D0" w:rsidP="00A622D0">
      <w:pPr>
        <w:spacing w:after="0" w:line="240" w:lineRule="auto"/>
        <w:rPr>
          <w:lang w:val="nl"/>
        </w:rPr>
      </w:pPr>
      <w:r w:rsidRPr="00A622D0">
        <w:rPr>
          <w:lang w:val="nl"/>
        </w:rPr>
        <w:t>De verschillende sondes worden geplaatst volgens een patroon met minimaal 6m tussenafstand.</w:t>
      </w:r>
    </w:p>
    <w:p w:rsidR="00A622D0" w:rsidRPr="00A622D0" w:rsidRDefault="00A622D0" w:rsidP="00A622D0">
      <w:pPr>
        <w:spacing w:after="0" w:line="240" w:lineRule="auto"/>
        <w:rPr>
          <w:lang w:val="nl"/>
        </w:rPr>
      </w:pPr>
      <w:r w:rsidRPr="00A622D0">
        <w:rPr>
          <w:lang w:val="nl"/>
        </w:rPr>
        <w:t>Er kan gebruik worden gemaakt van enkele U, dubbele U of coaxiale sondes.</w:t>
      </w:r>
    </w:p>
    <w:p w:rsidR="00A622D0" w:rsidRPr="00A622D0" w:rsidRDefault="00A622D0" w:rsidP="00A622D0">
      <w:pPr>
        <w:spacing w:after="0" w:line="240" w:lineRule="auto"/>
        <w:rPr>
          <w:lang w:val="nl"/>
        </w:rPr>
      </w:pPr>
      <w:r w:rsidRPr="00A622D0">
        <w:rPr>
          <w:lang w:val="nl"/>
        </w:rPr>
        <w:t>De plaatsing van de sondes gebeurt door een gespecialiseerd boorbedrijf.</w:t>
      </w:r>
    </w:p>
    <w:p w:rsidR="00A622D0" w:rsidRPr="00A622D0" w:rsidRDefault="00A622D0" w:rsidP="00A622D0">
      <w:pPr>
        <w:spacing w:after="0" w:line="240" w:lineRule="auto"/>
        <w:rPr>
          <w:lang w:val="nl"/>
        </w:rPr>
      </w:pPr>
      <w:r w:rsidRPr="00A622D0">
        <w:rPr>
          <w:lang w:val="nl"/>
        </w:rPr>
        <w:t>Het inbrengen van de sondes gebeurt via een druk(sondeer)techiek of via een boring. Een spoel- of zuigboring wordt gebruikt.</w:t>
      </w:r>
    </w:p>
    <w:p w:rsidR="00A622D0" w:rsidRPr="00A622D0" w:rsidRDefault="00A622D0" w:rsidP="00A622D0">
      <w:pPr>
        <w:spacing w:after="0" w:line="240" w:lineRule="auto"/>
        <w:rPr>
          <w:lang w:val="nl"/>
        </w:rPr>
      </w:pPr>
      <w:r w:rsidRPr="00A622D0">
        <w:rPr>
          <w:lang w:val="nl"/>
        </w:rPr>
        <w:t xml:space="preserve">Bij sondering mag de overdiameter van het gat t.o.v. de diameter van de leidingen niet meer dan </w:t>
      </w:r>
      <w:smartTag w:uri="urn:schemas-microsoft-com:office:smarttags" w:element="metricconverter">
        <w:smartTagPr>
          <w:attr w:name="ProductID" w:val="2 cm"/>
        </w:smartTagPr>
        <w:r w:rsidRPr="00A622D0">
          <w:rPr>
            <w:lang w:val="nl"/>
          </w:rPr>
          <w:t>2 cm</w:t>
        </w:r>
      </w:smartTag>
      <w:r w:rsidRPr="00A622D0">
        <w:rPr>
          <w:lang w:val="nl"/>
        </w:rPr>
        <w:t xml:space="preserve"> bedragen.</w:t>
      </w:r>
    </w:p>
    <w:p w:rsidR="00A622D0" w:rsidRPr="00A622D0" w:rsidRDefault="00A622D0" w:rsidP="00A622D0">
      <w:pPr>
        <w:spacing w:after="0" w:line="240" w:lineRule="auto"/>
        <w:rPr>
          <w:lang w:val="nl"/>
        </w:rPr>
      </w:pPr>
      <w:r w:rsidRPr="00A622D0">
        <w:rPr>
          <w:lang w:val="nl"/>
        </w:rPr>
        <w:t xml:space="preserve">Bij boringen mag de overdiameter van het gat t.o.v. de diameter van de leidingen niet meer dan </w:t>
      </w:r>
      <w:smartTag w:uri="urn:schemas-microsoft-com:office:smarttags" w:element="metricconverter">
        <w:smartTagPr>
          <w:attr w:name="ProductID" w:val="5 cm"/>
        </w:smartTagPr>
        <w:r w:rsidRPr="00A622D0">
          <w:rPr>
            <w:lang w:val="nl"/>
          </w:rPr>
          <w:t>5 cm</w:t>
        </w:r>
      </w:smartTag>
      <w:r w:rsidRPr="00A622D0">
        <w:rPr>
          <w:lang w:val="nl"/>
        </w:rPr>
        <w:t xml:space="preserve"> bedragen.</w:t>
      </w:r>
    </w:p>
    <w:p w:rsidR="00A622D0" w:rsidRPr="00A622D0" w:rsidRDefault="00A622D0" w:rsidP="00A622D0">
      <w:pPr>
        <w:spacing w:after="0" w:line="240" w:lineRule="auto"/>
        <w:rPr>
          <w:lang w:val="nl"/>
        </w:rPr>
      </w:pPr>
      <w:r w:rsidRPr="00A622D0">
        <w:rPr>
          <w:lang w:val="nl"/>
        </w:rPr>
        <w:t>Voor elk boorgat wordt een boorverslag opgemaakt.</w:t>
      </w:r>
    </w:p>
    <w:p w:rsidR="00A622D0" w:rsidRPr="00A622D0" w:rsidRDefault="00A622D0" w:rsidP="00A622D0">
      <w:pPr>
        <w:spacing w:after="0" w:line="240" w:lineRule="auto"/>
        <w:rPr>
          <w:lang w:val="nl"/>
        </w:rPr>
      </w:pPr>
      <w:r w:rsidRPr="00A622D0">
        <w:rPr>
          <w:lang w:val="nl"/>
        </w:rPr>
        <w:t>De sonde wordt met stadswater gevuld en in overdruk gebracht (2 tot 3bar). De begindruk wordt genoteerd en wordt gehandhaafd tot minimaal 1u na het inbrengen van de sonde en het eventueel aanvullen en/of grouten van het geboorde of gedrukte gat. De einddruk wordt genoteerd. Het toegestane drukverloop mag maximaal 10% bedragen.</w:t>
      </w:r>
    </w:p>
    <w:p w:rsidR="00A622D0" w:rsidRPr="00A622D0" w:rsidRDefault="00A622D0" w:rsidP="00A622D0">
      <w:pPr>
        <w:spacing w:after="0" w:line="240" w:lineRule="auto"/>
        <w:rPr>
          <w:lang w:val="nl" w:bidi="de-DE"/>
        </w:rPr>
      </w:pPr>
      <w:r w:rsidRPr="00A622D0">
        <w:rPr>
          <w:lang w:val="nl" w:bidi="de-DE"/>
        </w:rPr>
        <w:t xml:space="preserve">Bij het inbrengen van de sondes worden krassen en knikken voorkomen. Beschadigde of sondes met krassen dieper dan 10% van de wanddikte worden verwijderd en onmiddellijk afgevoerd van de werf. </w:t>
      </w:r>
    </w:p>
    <w:p w:rsidR="00A622D0" w:rsidRPr="00A622D0" w:rsidRDefault="00A622D0" w:rsidP="00A622D0">
      <w:pPr>
        <w:spacing w:after="0" w:line="240" w:lineRule="auto"/>
        <w:rPr>
          <w:lang w:val="nl"/>
        </w:rPr>
      </w:pPr>
      <w:r w:rsidRPr="00A622D0">
        <w:rPr>
          <w:lang w:val="nl"/>
        </w:rPr>
        <w:t>De bereikte einddiepte wordt genoteerd aan de hand van de lengtemarkeringen op de wand van de sonde.</w:t>
      </w:r>
    </w:p>
    <w:p w:rsidR="00A622D0" w:rsidRPr="00A622D0" w:rsidRDefault="00A622D0" w:rsidP="00A622D0">
      <w:pPr>
        <w:spacing w:after="0" w:line="240" w:lineRule="auto"/>
        <w:rPr>
          <w:lang w:val="nl"/>
        </w:rPr>
      </w:pPr>
      <w:r w:rsidRPr="00A622D0">
        <w:rPr>
          <w:lang w:val="nl"/>
        </w:rPr>
        <w:lastRenderedPageBreak/>
        <w:t>De sonde wordt afgedopt en afgetaped.</w:t>
      </w:r>
    </w:p>
    <w:p w:rsidR="00A622D0" w:rsidRPr="00A622D0" w:rsidRDefault="00A622D0" w:rsidP="00A622D0">
      <w:pPr>
        <w:spacing w:after="0" w:line="240" w:lineRule="auto"/>
      </w:pPr>
      <w:r w:rsidRPr="00A622D0">
        <w:t>AFWERKING VAN HET BOOR- OF SONDERGAT</w:t>
      </w:r>
    </w:p>
    <w:p w:rsidR="00A622D0" w:rsidRPr="00A622D0" w:rsidRDefault="00A622D0" w:rsidP="00A622D0">
      <w:pPr>
        <w:spacing w:after="0" w:line="240" w:lineRule="auto"/>
        <w:rPr>
          <w:lang w:val="nl"/>
        </w:rPr>
      </w:pPr>
      <w:r w:rsidRPr="00A622D0">
        <w:rPr>
          <w:lang w:val="nl"/>
        </w:rPr>
        <w:t>Het boorgat wordt gevuld met zand. Het materiaal is voldoende grof en heeft een voldoende grote valsnelheid. Het materiaal wordt aangebracht via een valpijp, in etappes van ongeveer 25m. Tussen de verschillende etappes is voldoende tijd voor het bezinken (10 tot 15 min).</w:t>
      </w:r>
    </w:p>
    <w:p w:rsidR="00A622D0" w:rsidRPr="00A622D0" w:rsidRDefault="00A622D0" w:rsidP="00A622D0">
      <w:pPr>
        <w:spacing w:after="0" w:line="240" w:lineRule="auto"/>
        <w:rPr>
          <w:lang w:val="nl"/>
        </w:rPr>
      </w:pPr>
      <w:r w:rsidRPr="00A622D0">
        <w:rPr>
          <w:lang w:val="nl"/>
        </w:rPr>
        <w:t>Tijdens de boring wordt de diepte van de verschillende opeenvolgende geologische lagen nauwkeurig vastgelegd (boorverslag). Tussen de verschillende waterdichte lagen worden kleistoppen geplaatst met een overlengte van minimaal 3m onder en 3m boven de scheidende laag.</w:t>
      </w:r>
    </w:p>
    <w:p w:rsidR="00A622D0" w:rsidRPr="00A622D0" w:rsidRDefault="00A622D0" w:rsidP="00A622D0">
      <w:pPr>
        <w:spacing w:after="0" w:line="240" w:lineRule="auto"/>
        <w:rPr>
          <w:lang w:val="nl"/>
        </w:rPr>
      </w:pPr>
      <w:r w:rsidRPr="00A622D0">
        <w:rPr>
          <w:lang w:val="nl"/>
        </w:rPr>
        <w:t>Als alternatieve vulling kunnen mengsels van zand, cement en betoniet worden toegepast, eventueel aangevuld met thermisch verbeterende toevoegstoffen.</w:t>
      </w:r>
    </w:p>
    <w:p w:rsidR="00A622D0" w:rsidRPr="00A622D0" w:rsidRDefault="00A622D0" w:rsidP="00A622D0">
      <w:pPr>
        <w:spacing w:after="0" w:line="240" w:lineRule="auto"/>
        <w:rPr>
          <w:lang w:val="nl"/>
        </w:rPr>
      </w:pPr>
      <w:r w:rsidRPr="00A622D0">
        <w:rPr>
          <w:lang w:val="nl"/>
        </w:rPr>
        <w:t>Bij geboorde warmtewisselaars worden de bovenste 5m van het boorgat of tot 3m beneden de freatische waterspiegel afgedicht met betoniet om insijpeling van vloeistoffen van de oppervlakte naar diepere grondlagen te voorkomen.</w:t>
      </w:r>
    </w:p>
    <w:p w:rsidR="00A622D0" w:rsidRPr="00A622D0" w:rsidRDefault="00A622D0" w:rsidP="00A622D0">
      <w:pPr>
        <w:spacing w:after="0" w:line="240" w:lineRule="auto"/>
        <w:rPr>
          <w:lang w:val="nl"/>
        </w:rPr>
      </w:pPr>
      <w:r w:rsidRPr="00A622D0">
        <w:rPr>
          <w:lang w:val="nl"/>
        </w:rPr>
        <w:t>De uitvoerder waarborgt de kwaliteit van de afwerking van de warmtewisselaar.</w:t>
      </w:r>
    </w:p>
    <w:p w:rsidR="00A622D0" w:rsidRPr="00A622D0" w:rsidRDefault="00A622D0" w:rsidP="00A622D0">
      <w:pPr>
        <w:spacing w:after="0" w:line="240" w:lineRule="auto"/>
      </w:pPr>
      <w:r w:rsidRPr="00A622D0">
        <w:t>HORIZONTALE AANSLUITING</w:t>
      </w:r>
    </w:p>
    <w:p w:rsidR="00A622D0" w:rsidRPr="00A622D0" w:rsidRDefault="00A622D0" w:rsidP="00A622D0">
      <w:pPr>
        <w:spacing w:after="0" w:line="240" w:lineRule="auto"/>
        <w:rPr>
          <w:lang w:val="nl"/>
        </w:rPr>
      </w:pPr>
      <w:r w:rsidRPr="00A622D0">
        <w:rPr>
          <w:lang w:val="nl"/>
        </w:rPr>
        <w:t>De leidingen om de sondes te verbinden worden in sleuven ingegraven:</w:t>
      </w:r>
    </w:p>
    <w:p w:rsidR="00A622D0" w:rsidRPr="00A622D0" w:rsidRDefault="00A622D0" w:rsidP="00795856">
      <w:pPr>
        <w:pStyle w:val="Lijstalinea"/>
        <w:numPr>
          <w:ilvl w:val="0"/>
          <w:numId w:val="114"/>
        </w:numPr>
        <w:rPr>
          <w:rFonts w:asciiTheme="minorHAnsi" w:hAnsiTheme="minorHAnsi"/>
          <w:sz w:val="22"/>
          <w:szCs w:val="22"/>
        </w:rPr>
      </w:pPr>
      <w:r w:rsidRPr="00A622D0">
        <w:rPr>
          <w:rFonts w:asciiTheme="minorHAnsi" w:hAnsiTheme="minorHAnsi"/>
          <w:sz w:val="22"/>
          <w:szCs w:val="22"/>
        </w:rPr>
        <w:t>Breedte: aanvoer en retourleidingen worden 0,3 – 0,5m uit elkaar gelegd;</w:t>
      </w:r>
    </w:p>
    <w:p w:rsidR="00A622D0" w:rsidRPr="00A622D0" w:rsidRDefault="00A622D0" w:rsidP="00795856">
      <w:pPr>
        <w:pStyle w:val="Lijstalinea"/>
        <w:numPr>
          <w:ilvl w:val="0"/>
          <w:numId w:val="114"/>
        </w:numPr>
        <w:rPr>
          <w:rFonts w:asciiTheme="minorHAnsi" w:hAnsiTheme="minorHAnsi"/>
          <w:sz w:val="22"/>
          <w:szCs w:val="22"/>
        </w:rPr>
      </w:pPr>
      <w:r w:rsidRPr="00A622D0">
        <w:rPr>
          <w:rFonts w:asciiTheme="minorHAnsi" w:hAnsiTheme="minorHAnsi"/>
          <w:sz w:val="22"/>
          <w:szCs w:val="22"/>
        </w:rPr>
        <w:t>Diepte: minimaal 0,8 m.</w:t>
      </w:r>
    </w:p>
    <w:p w:rsidR="00A622D0" w:rsidRPr="00A622D0" w:rsidRDefault="00A622D0" w:rsidP="00A622D0">
      <w:pPr>
        <w:spacing w:after="0" w:line="240" w:lineRule="auto"/>
        <w:rPr>
          <w:lang w:val="nl"/>
        </w:rPr>
      </w:pPr>
      <w:r w:rsidRPr="00A622D0">
        <w:rPr>
          <w:lang w:val="nl"/>
        </w:rPr>
        <w:t>De bochten in de leidingen hebben een buigstraal van minimaal 35x diameter.</w:t>
      </w:r>
    </w:p>
    <w:p w:rsidR="00A622D0" w:rsidRPr="00A622D0" w:rsidRDefault="00A622D0" w:rsidP="00A622D0">
      <w:pPr>
        <w:spacing w:after="0" w:line="240" w:lineRule="auto"/>
        <w:rPr>
          <w:lang w:val="nl"/>
        </w:rPr>
      </w:pPr>
      <w:r w:rsidRPr="00A622D0">
        <w:rPr>
          <w:lang w:val="nl"/>
        </w:rPr>
        <w:t>Objecten die de buis kunnen beschadigen, zoals puin, stenen, boomwortels, glas, enz… moeten uit de sleuven worden verwijderd om beschadiging van de buizen te vermijden.</w:t>
      </w:r>
    </w:p>
    <w:p w:rsidR="00A622D0" w:rsidRPr="00A622D0" w:rsidRDefault="00A622D0" w:rsidP="00A622D0">
      <w:pPr>
        <w:spacing w:after="0" w:line="240" w:lineRule="auto"/>
        <w:rPr>
          <w:lang w:val="nl"/>
        </w:rPr>
      </w:pPr>
      <w:r w:rsidRPr="00A622D0">
        <w:rPr>
          <w:lang w:val="nl"/>
        </w:rPr>
        <w:t>De aansluitleidingen worden stijgend naar de collector aangelegd met een afschot van 1-5mm.</w:t>
      </w:r>
    </w:p>
    <w:p w:rsidR="00A622D0" w:rsidRPr="00A622D0" w:rsidRDefault="00A622D0" w:rsidP="00A622D0">
      <w:pPr>
        <w:spacing w:after="0" w:line="240" w:lineRule="auto"/>
        <w:rPr>
          <w:lang w:val="nl"/>
        </w:rPr>
      </w:pPr>
      <w:r w:rsidRPr="00A622D0">
        <w:rPr>
          <w:lang w:val="nl"/>
        </w:rPr>
        <w:t>De kop van de warmtewisselaar mag niet hoger zitten dan de horizontale aansluitleidingen, om een goede ontluchting mogelijk te maken. Indien dit niet mogelijk is, moet een ontluchtingsput worden voorzien boven de warmtewisselaar.</w:t>
      </w:r>
    </w:p>
    <w:p w:rsidR="00A622D0" w:rsidRPr="00A622D0" w:rsidRDefault="00A622D0" w:rsidP="00A622D0">
      <w:pPr>
        <w:spacing w:after="0" w:line="240" w:lineRule="auto"/>
        <w:rPr>
          <w:lang w:val="nl"/>
        </w:rPr>
      </w:pPr>
      <w:r w:rsidRPr="00A622D0">
        <w:rPr>
          <w:lang w:val="nl"/>
        </w:rPr>
        <w:t>Bij het inbrengen van de leidingen worden de buisrollen volledig ontrold, om torsiespanningen in de buizen en variaties in ingraafdiepte te vermijden. De buiswand mag niet worden beschadigd, inkervingen in de wand dieper dan 10% van de wanddikte zijn niet toegestaan. Beschadigde buizen worden onmiddellijk van de werf verwijderd.</w:t>
      </w:r>
    </w:p>
    <w:p w:rsidR="00A622D0" w:rsidRPr="00A622D0" w:rsidRDefault="00A622D0" w:rsidP="00A622D0">
      <w:pPr>
        <w:spacing w:after="0" w:line="240" w:lineRule="auto"/>
        <w:rPr>
          <w:lang w:val="nl"/>
        </w:rPr>
      </w:pPr>
      <w:r w:rsidRPr="00A622D0">
        <w:rPr>
          <w:lang w:val="nl"/>
        </w:rPr>
        <w:t>Voor het dempen van de sleuven worden de lussen op de collector aangesloten en met stadswater gevuld en afgedrukt tot 2-3 bar overdruk. De druk blijft gehandhaafd tot 1u na het vullen van de sleuven. Het toegestane drukverloop bedraagt maximaal 10% van de vuldruk. De begin- en einddruk worden genoteerd.</w:t>
      </w:r>
    </w:p>
    <w:p w:rsidR="00A622D0" w:rsidRPr="00A622D0" w:rsidRDefault="00A622D0" w:rsidP="00A622D0">
      <w:pPr>
        <w:spacing w:after="0" w:line="240" w:lineRule="auto"/>
        <w:rPr>
          <w:lang w:val="nl"/>
        </w:rPr>
      </w:pPr>
      <w:r w:rsidRPr="00A622D0">
        <w:rPr>
          <w:lang w:val="nl"/>
        </w:rPr>
        <w:t>Bij het dempen van sleuven zal de vulgrond tot 20cm boven de warmtewisselaar vrij zijn van zaken die de buis kunnen beschadigen, zoals puin, stenen, boomwortels, glas, enz… . Het verdere dempen gebeurt in verschillende lagen die telkens grondig worden aangedamd.</w:t>
      </w:r>
    </w:p>
    <w:p w:rsidR="00A622D0" w:rsidRPr="00A622D0" w:rsidRDefault="00A622D0" w:rsidP="00A622D0">
      <w:pPr>
        <w:spacing w:after="0" w:line="240" w:lineRule="auto"/>
        <w:rPr>
          <w:lang w:val="nl"/>
        </w:rPr>
      </w:pPr>
      <w:r w:rsidRPr="00A622D0">
        <w:rPr>
          <w:lang w:val="nl"/>
        </w:rPr>
        <w:t>De inplanting en het tracé van de sondes en de aansluitleidingen moeten worden aangetekend op een kaart.</w:t>
      </w:r>
    </w:p>
    <w:p w:rsidR="00A622D0" w:rsidRPr="00A622D0" w:rsidRDefault="00A622D0" w:rsidP="00A622D0">
      <w:pPr>
        <w:spacing w:after="0" w:line="240" w:lineRule="auto"/>
      </w:pPr>
      <w:bookmarkStart w:id="172" w:name="_Toc124736207"/>
      <w:r w:rsidRPr="00A622D0">
        <w:t>VERBINDINGSLEIDINGEN TUSSEN DE COLLECTOR EN DE WARMTEPOMP</w:t>
      </w:r>
      <w:bookmarkEnd w:id="172"/>
      <w:r w:rsidRPr="00A622D0">
        <w:t xml:space="preserve"> </w:t>
      </w:r>
    </w:p>
    <w:p w:rsidR="00A622D0" w:rsidRPr="00A622D0" w:rsidRDefault="00A622D0" w:rsidP="00A622D0">
      <w:pPr>
        <w:spacing w:after="0" w:line="240" w:lineRule="auto"/>
        <w:rPr>
          <w:lang w:val="nl"/>
        </w:rPr>
      </w:pPr>
      <w:r w:rsidRPr="00A622D0">
        <w:rPr>
          <w:lang w:val="nl"/>
        </w:rPr>
        <w:t xml:space="preserve">Het tracé van de leidingen wordt zo kort mogelijk gehouden. De snelheid in de leidingen wordt beperkt tot 1m/s. </w:t>
      </w:r>
    </w:p>
    <w:p w:rsidR="00A622D0" w:rsidRPr="00A622D0" w:rsidRDefault="00A622D0" w:rsidP="00A622D0">
      <w:pPr>
        <w:spacing w:after="0" w:line="240" w:lineRule="auto"/>
        <w:rPr>
          <w:lang w:val="nl"/>
        </w:rPr>
      </w:pPr>
      <w:r w:rsidRPr="00A622D0">
        <w:rPr>
          <w:lang w:val="nl"/>
        </w:rPr>
        <w:t xml:space="preserve">De installatie wordt voorzien van een thermometer voor en achter de verdamper, om de goede werking en een correct debiet over de verdamper te kunnen nagaan. Tijdens de werking van de pomp moet het gemeten temperatuurverschil tussen 2 en </w:t>
      </w:r>
      <w:smartTag w:uri="urn:schemas-microsoft-com:office:smarttags" w:element="metricconverter">
        <w:smartTagPr>
          <w:attr w:name="ProductID" w:val="4ﾰC"/>
        </w:smartTagPr>
        <w:r w:rsidRPr="00A622D0">
          <w:rPr>
            <w:lang w:val="nl"/>
          </w:rPr>
          <w:t>4°C</w:t>
        </w:r>
      </w:smartTag>
      <w:r w:rsidRPr="00A622D0">
        <w:rPr>
          <w:lang w:val="nl"/>
        </w:rPr>
        <w:t xml:space="preserve"> te bedragen.</w:t>
      </w:r>
    </w:p>
    <w:p w:rsidR="00A622D0" w:rsidRPr="00A622D0" w:rsidRDefault="00A622D0" w:rsidP="00A622D0">
      <w:pPr>
        <w:spacing w:after="0" w:line="240" w:lineRule="auto"/>
      </w:pPr>
      <w:r>
        <w:t>TESTEN EN PROEVEN</w:t>
      </w:r>
    </w:p>
    <w:p w:rsidR="00A622D0" w:rsidRPr="00A622D0" w:rsidRDefault="00A622D0" w:rsidP="00A622D0">
      <w:pPr>
        <w:spacing w:after="0" w:line="240" w:lineRule="auto"/>
        <w:rPr>
          <w:lang w:val="nl"/>
        </w:rPr>
      </w:pPr>
      <w:r w:rsidRPr="00A622D0">
        <w:rPr>
          <w:lang w:val="nl"/>
        </w:rPr>
        <w:t>Na de volledige installatie van het bronsysteem wordt het leidingnet aan een dichtheidstest onderworpen:</w:t>
      </w:r>
    </w:p>
    <w:p w:rsidR="00A622D0" w:rsidRPr="00A622D0" w:rsidRDefault="00A622D0" w:rsidP="00795856">
      <w:pPr>
        <w:pStyle w:val="Lijstalinea"/>
        <w:numPr>
          <w:ilvl w:val="0"/>
          <w:numId w:val="115"/>
        </w:numPr>
        <w:rPr>
          <w:rFonts w:asciiTheme="minorHAnsi" w:hAnsiTheme="minorHAnsi"/>
          <w:sz w:val="22"/>
          <w:szCs w:val="22"/>
        </w:rPr>
      </w:pPr>
      <w:r w:rsidRPr="00A622D0">
        <w:rPr>
          <w:rFonts w:asciiTheme="minorHAnsi" w:hAnsiTheme="minorHAnsi"/>
          <w:sz w:val="22"/>
          <w:szCs w:val="22"/>
        </w:rPr>
        <w:t>Dichtheidsproef op 0,5 bar, waarbij lekkages in foutief gemonteerde verbindingen worden opgespoord.</w:t>
      </w:r>
    </w:p>
    <w:p w:rsidR="00A622D0" w:rsidRPr="00A622D0" w:rsidRDefault="00A622D0" w:rsidP="00795856">
      <w:pPr>
        <w:pStyle w:val="Lijstalinea"/>
        <w:numPr>
          <w:ilvl w:val="0"/>
          <w:numId w:val="115"/>
        </w:numPr>
        <w:rPr>
          <w:rFonts w:asciiTheme="minorHAnsi" w:hAnsiTheme="minorHAnsi"/>
          <w:sz w:val="22"/>
          <w:szCs w:val="22"/>
        </w:rPr>
      </w:pPr>
      <w:r w:rsidRPr="00A622D0">
        <w:rPr>
          <w:rFonts w:asciiTheme="minorHAnsi" w:hAnsiTheme="minorHAnsi"/>
          <w:sz w:val="22"/>
          <w:szCs w:val="22"/>
        </w:rPr>
        <w:t>Wanneer na 1u de druk niet meer is gedaald dan 0,1 bar, wordt de druk verder verhoogd tot de bedrijfsdruk (2 tot 3 bar). Wanneer na 1h de druk niet meer is gedaald dan 0,1 bar, wordt het net als dicht beschouwd.</w:t>
      </w:r>
    </w:p>
    <w:p w:rsidR="00A622D0" w:rsidRPr="00A622D0" w:rsidRDefault="00A622D0" w:rsidP="00795856">
      <w:pPr>
        <w:pStyle w:val="Lijstalinea"/>
        <w:numPr>
          <w:ilvl w:val="0"/>
          <w:numId w:val="115"/>
        </w:numPr>
        <w:rPr>
          <w:rFonts w:asciiTheme="minorHAnsi" w:hAnsiTheme="minorHAnsi"/>
          <w:sz w:val="22"/>
          <w:szCs w:val="22"/>
        </w:rPr>
      </w:pPr>
      <w:r w:rsidRPr="00A622D0">
        <w:rPr>
          <w:rFonts w:asciiTheme="minorHAnsi" w:hAnsiTheme="minorHAnsi"/>
          <w:sz w:val="22"/>
          <w:szCs w:val="22"/>
        </w:rPr>
        <w:lastRenderedPageBreak/>
        <w:t>Lekken worden visueel geïnspecteerd en verholpen.</w:t>
      </w:r>
    </w:p>
    <w:p w:rsidR="00A622D0" w:rsidRPr="00A622D0" w:rsidRDefault="00A622D0" w:rsidP="00795856">
      <w:pPr>
        <w:pStyle w:val="Lijstalinea"/>
        <w:numPr>
          <w:ilvl w:val="0"/>
          <w:numId w:val="115"/>
        </w:numPr>
        <w:rPr>
          <w:rFonts w:asciiTheme="minorHAnsi" w:hAnsiTheme="minorHAnsi"/>
          <w:sz w:val="22"/>
          <w:szCs w:val="22"/>
          <w:lang w:val="nl"/>
        </w:rPr>
      </w:pPr>
      <w:r w:rsidRPr="00A622D0">
        <w:rPr>
          <w:rFonts w:asciiTheme="minorHAnsi" w:hAnsiTheme="minorHAnsi"/>
          <w:sz w:val="22"/>
          <w:szCs w:val="22"/>
        </w:rPr>
        <w:t>De begin en einddrukken wordt genoteerd.</w:t>
      </w:r>
    </w:p>
    <w:p w:rsidR="00A622D0" w:rsidRPr="00A622D0" w:rsidRDefault="00A622D0" w:rsidP="00A622D0">
      <w:pPr>
        <w:spacing w:after="0" w:line="240" w:lineRule="auto"/>
        <w:rPr>
          <w:lang w:val="nl"/>
        </w:rPr>
      </w:pPr>
      <w:r w:rsidRPr="00A622D0">
        <w:rPr>
          <w:lang w:val="nl"/>
        </w:rPr>
        <w:t>Na het testen op dichtheid wordt het net voorgespoeld om het systeem te reinigen. Hiertoe wordt gebruik gemaakt van een spoelpomp met bufferbak. De pomp wordt stroomafwaarts op de spoelcombinatie aangesloten die in de buurt van de warmtepomp is geïnstalleerd, een afvoerleiding naar de bufferbak wordt stroomopwaarts aangesloten en tussenafsluiter wordt dichtgezet. Elke lus individueel wordt doorstroomd met minimaal 1m3/h debiet. Door de hoge snelheid in de leiding worden vuildeeltjes meegevoerd en uit het leidingsysteem afgevoerd. Alle lussen worden sequentieel gespoeld.</w:t>
      </w:r>
    </w:p>
    <w:p w:rsidR="00A622D0" w:rsidRPr="00A622D0" w:rsidRDefault="00A622D0" w:rsidP="00A622D0">
      <w:pPr>
        <w:spacing w:after="0" w:line="240" w:lineRule="auto"/>
        <w:rPr>
          <w:lang w:val="nl"/>
        </w:rPr>
      </w:pPr>
      <w:r w:rsidRPr="00A622D0">
        <w:rPr>
          <w:lang w:val="nl"/>
        </w:rPr>
        <w:t xml:space="preserve">Na het spoelen wordt het net gevuld. Hiertoe wordt door dezelfde opstelling als voor het spoelen, de benodigde hoeveelheid geconcentreerd antivries in de installatie gepompt en het overtollige water afgevoerd. De concentratie moet bepaald worden voor het bereiken van een vriespunt op </w:t>
      </w:r>
      <w:smartTag w:uri="urn:schemas-microsoft-com:office:smarttags" w:element="metricconverter">
        <w:smartTagPr>
          <w:attr w:name="ProductID" w:val="-10ﾰC"/>
        </w:smartTagPr>
        <w:r w:rsidRPr="00A622D0">
          <w:rPr>
            <w:lang w:val="nl"/>
          </w:rPr>
          <w:t>-10°C</w:t>
        </w:r>
      </w:smartTag>
      <w:r w:rsidRPr="00A622D0">
        <w:rPr>
          <w:lang w:val="nl"/>
        </w:rPr>
        <w:t>. Dit stemt bij propyleenglycol en ethyleenglycol overeen met 30% concentratie.</w:t>
      </w:r>
    </w:p>
    <w:p w:rsidR="00A622D0" w:rsidRPr="00A622D0" w:rsidRDefault="00A622D0" w:rsidP="00A622D0">
      <w:pPr>
        <w:spacing w:after="0" w:line="240" w:lineRule="auto"/>
        <w:rPr>
          <w:lang w:val="nl"/>
        </w:rPr>
      </w:pPr>
      <w:r w:rsidRPr="00A622D0">
        <w:rPr>
          <w:lang w:val="nl"/>
        </w:rPr>
        <w:t>Na het vullen wordt het systeem op begindruk gebracht in overeenstemming met de dimensionering van het expansievat.</w:t>
      </w:r>
    </w:p>
    <w:p w:rsidR="00A622D0" w:rsidRPr="00A622D0" w:rsidRDefault="00A622D0" w:rsidP="00A622D0">
      <w:pPr>
        <w:spacing w:after="0" w:line="240" w:lineRule="auto"/>
        <w:rPr>
          <w:lang w:val="nl"/>
        </w:rPr>
      </w:pPr>
      <w:r w:rsidRPr="00A622D0">
        <w:rPr>
          <w:lang w:val="nl"/>
        </w:rPr>
        <w:t>Het verslag van het vullen van de installatie wordt opgenomen in het eindverslag.</w:t>
      </w:r>
    </w:p>
    <w:p w:rsidR="00A622D0" w:rsidRPr="00A622D0" w:rsidRDefault="00A622D0" w:rsidP="00A622D0">
      <w:pPr>
        <w:spacing w:after="0" w:line="240" w:lineRule="auto"/>
        <w:rPr>
          <w:lang w:val="nl"/>
        </w:rPr>
      </w:pPr>
      <w:r w:rsidRPr="00A622D0">
        <w:rPr>
          <w:lang w:val="nl"/>
        </w:rPr>
        <w:t>Een volledig verslag van de dimensionering en de uitvoering wordt afgeleverd aan de ontwerper.</w:t>
      </w:r>
    </w:p>
    <w:p w:rsidR="00A622D0" w:rsidRPr="00B5712C" w:rsidRDefault="00A622D0" w:rsidP="00A622D0">
      <w:pPr>
        <w:pStyle w:val="Kop2"/>
        <w:numPr>
          <w:ilvl w:val="0"/>
          <w:numId w:val="0"/>
        </w:numPr>
        <w:rPr>
          <w:color w:val="C3004A" w:themeColor="accent4"/>
        </w:rPr>
      </w:pPr>
      <w:bookmarkStart w:id="173" w:name="_Toc461710947"/>
      <w:r>
        <w:rPr>
          <w:color w:val="C3004A" w:themeColor="accent4"/>
        </w:rPr>
        <w:t>66.16.</w:t>
      </w:r>
      <w:r w:rsidR="00DF5D9E">
        <w:rPr>
          <w:color w:val="C3004A" w:themeColor="accent4"/>
        </w:rPr>
        <w:t>10.</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verticale aardsondes</w:t>
      </w:r>
      <w:r w:rsidR="00DF5D9E">
        <w:rPr>
          <w:color w:val="C3004A" w:themeColor="accent4"/>
        </w:rPr>
        <w:t>/warmtewisselaar</w:t>
      </w:r>
      <w:bookmarkEnd w:id="173"/>
    </w:p>
    <w:p w:rsidR="00DD2D50" w:rsidRPr="00DD2D50" w:rsidRDefault="00DD2D50" w:rsidP="00DD2D50">
      <w:pPr>
        <w:spacing w:after="0" w:line="240" w:lineRule="auto"/>
        <w:rPr>
          <w:b/>
          <w:u w:val="single"/>
          <w:lang w:val="nl"/>
        </w:rPr>
      </w:pPr>
      <w:r w:rsidRPr="00DD2D50">
        <w:rPr>
          <w:b/>
          <w:u w:val="single"/>
          <w:lang w:val="nl"/>
        </w:rPr>
        <w:t>Meting</w:t>
      </w:r>
    </w:p>
    <w:p w:rsidR="00DD2D50" w:rsidRPr="00DD2D50" w:rsidRDefault="00DD2D50" w:rsidP="00DD2D50">
      <w:pPr>
        <w:spacing w:after="0" w:line="240" w:lineRule="auto"/>
        <w:rPr>
          <w:lang w:val="nl"/>
        </w:rPr>
      </w:pPr>
      <w:r w:rsidRPr="00DD2D50">
        <w:rPr>
          <w:lang w:val="nl"/>
        </w:rPr>
        <w:t>meeteenheid: SOG</w:t>
      </w:r>
    </w:p>
    <w:p w:rsidR="00DD2D50" w:rsidRPr="00DD2D50" w:rsidRDefault="00DD2D50" w:rsidP="00DD2D50">
      <w:pPr>
        <w:spacing w:line="240" w:lineRule="auto"/>
        <w:rPr>
          <w:lang w:val="nl"/>
        </w:rPr>
      </w:pPr>
      <w:r w:rsidRPr="00DD2D50">
        <w:rPr>
          <w:lang w:val="nl"/>
        </w:rPr>
        <w:t>aard van de overeenkomst: Forfaitaire Hoeveelheid (FH)</w:t>
      </w:r>
    </w:p>
    <w:p w:rsidR="00DD2D50" w:rsidRPr="00DD2D50" w:rsidRDefault="00DD2D50" w:rsidP="00DD2D50">
      <w:pPr>
        <w:spacing w:after="0" w:line="240" w:lineRule="auto"/>
        <w:rPr>
          <w:b/>
          <w:u w:val="single"/>
          <w:lang w:val="nl"/>
        </w:rPr>
      </w:pPr>
      <w:r w:rsidRPr="00DD2D50">
        <w:rPr>
          <w:b/>
          <w:u w:val="single"/>
          <w:lang w:val="nl"/>
        </w:rPr>
        <w:t>Materiaal</w:t>
      </w:r>
    </w:p>
    <w:p w:rsidR="00DD2D50" w:rsidRPr="00DD2D50" w:rsidRDefault="00DD2D50" w:rsidP="00DD2D50">
      <w:pPr>
        <w:spacing w:after="0" w:line="240" w:lineRule="auto"/>
        <w:rPr>
          <w:u w:val="single"/>
          <w:lang w:val="nl"/>
        </w:rPr>
      </w:pPr>
      <w:r w:rsidRPr="00DD2D50">
        <w:rPr>
          <w:u w:val="single"/>
          <w:lang w:val="nl"/>
        </w:rPr>
        <w:t>Specificaties</w:t>
      </w:r>
    </w:p>
    <w:p w:rsidR="00DD2D50" w:rsidRPr="00DD2D50" w:rsidRDefault="00DD2D50" w:rsidP="00DD2D50">
      <w:pPr>
        <w:spacing w:after="0" w:line="240" w:lineRule="auto"/>
        <w:rPr>
          <w:lang w:val="nl-BE"/>
        </w:rPr>
      </w:pPr>
      <w:r w:rsidRPr="00DD2D50">
        <w:rPr>
          <w:lang w:val="nl"/>
        </w:rPr>
        <w:t xml:space="preserve">HDPE type: </w:t>
      </w:r>
      <w:r w:rsidRPr="00DD2D50">
        <w:rPr>
          <w:color w:val="0070C0"/>
          <w:lang w:val="nl"/>
        </w:rPr>
        <w:t>PE100 / …</w:t>
      </w:r>
    </w:p>
    <w:p w:rsidR="00DD2D50" w:rsidRPr="00DD2D50" w:rsidRDefault="00DD2D50" w:rsidP="00DD2D50">
      <w:pPr>
        <w:spacing w:after="0" w:line="240" w:lineRule="auto"/>
        <w:rPr>
          <w:lang w:val="nl"/>
        </w:rPr>
      </w:pPr>
      <w:r w:rsidRPr="00DD2D50">
        <w:rPr>
          <w:lang w:val="nl"/>
        </w:rPr>
        <w:t xml:space="preserve">SDR (Standaard Dimensie Ratio, verhouding buitendiameter op wanddikte): </w:t>
      </w:r>
      <w:r w:rsidRPr="00DD2D50">
        <w:rPr>
          <w:color w:val="0070C0"/>
          <w:lang w:val="nl"/>
        </w:rPr>
        <w:t>11 / …</w:t>
      </w:r>
    </w:p>
    <w:p w:rsidR="00DD2D50" w:rsidRPr="00DD2D50" w:rsidRDefault="00DD2D50" w:rsidP="00DD2D50">
      <w:pPr>
        <w:spacing w:after="0" w:line="240" w:lineRule="auto"/>
        <w:rPr>
          <w:lang w:val="nl-BE"/>
        </w:rPr>
      </w:pPr>
      <w:r w:rsidRPr="00DD2D50">
        <w:rPr>
          <w:lang w:val="nl"/>
        </w:rPr>
        <w:t xml:space="preserve">Drukklasse: </w:t>
      </w:r>
      <w:r w:rsidRPr="00DD2D50">
        <w:rPr>
          <w:color w:val="0070C0"/>
          <w:lang w:val="nl"/>
        </w:rPr>
        <w:t>PN16 / …</w:t>
      </w:r>
    </w:p>
    <w:p w:rsidR="00DD2D50" w:rsidRPr="00DD2D50" w:rsidRDefault="00DD2D50" w:rsidP="00DD2D50">
      <w:pPr>
        <w:spacing w:after="0" w:line="240" w:lineRule="auto"/>
        <w:rPr>
          <w:lang w:val="nl"/>
        </w:rPr>
      </w:pPr>
      <w:r w:rsidRPr="00DD2D50">
        <w:rPr>
          <w:lang w:val="nl"/>
        </w:rPr>
        <w:t xml:space="preserve">Lengte: </w:t>
      </w:r>
      <w:r w:rsidRPr="00DD2D50">
        <w:rPr>
          <w:color w:val="0070C0"/>
          <w:lang w:val="nl"/>
        </w:rPr>
        <w:t>… m / volgens aanduiding op plan</w:t>
      </w:r>
    </w:p>
    <w:p w:rsidR="00DD2D50" w:rsidRPr="00B5712C" w:rsidRDefault="00DD2D50" w:rsidP="00DD2D50">
      <w:pPr>
        <w:pStyle w:val="Kop2"/>
        <w:numPr>
          <w:ilvl w:val="0"/>
          <w:numId w:val="0"/>
        </w:numPr>
        <w:rPr>
          <w:color w:val="C3004A" w:themeColor="accent4"/>
        </w:rPr>
      </w:pPr>
      <w:bookmarkStart w:id="174" w:name="_Toc461710948"/>
      <w:r>
        <w:rPr>
          <w:color w:val="C3004A" w:themeColor="accent4"/>
        </w:rPr>
        <w:t>66.16.20.</w:t>
      </w:r>
      <w:r>
        <w:rPr>
          <w:color w:val="C3004A" w:themeColor="accent4"/>
        </w:rPr>
        <w:tab/>
        <w:t>warmtepompen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verticale aardsondes/collector</w:t>
      </w:r>
      <w:bookmarkEnd w:id="174"/>
    </w:p>
    <w:p w:rsidR="009E3407" w:rsidRPr="009E3407" w:rsidRDefault="009E3407" w:rsidP="009E3407">
      <w:pPr>
        <w:spacing w:after="0" w:line="240" w:lineRule="auto"/>
        <w:rPr>
          <w:b/>
          <w:u w:val="single"/>
          <w:lang w:val="nl"/>
        </w:rPr>
      </w:pPr>
      <w:r w:rsidRPr="009E3407">
        <w:rPr>
          <w:b/>
          <w:u w:val="single"/>
          <w:lang w:val="nl"/>
        </w:rPr>
        <w:t>Meting</w:t>
      </w:r>
    </w:p>
    <w:p w:rsidR="009E3407" w:rsidRPr="009E3407" w:rsidRDefault="009E3407" w:rsidP="009E3407">
      <w:pPr>
        <w:spacing w:line="240" w:lineRule="auto"/>
        <w:rPr>
          <w:lang w:val="nl"/>
        </w:rPr>
      </w:pPr>
      <w:r w:rsidRPr="009E3407">
        <w:rPr>
          <w:lang w:val="nl"/>
        </w:rPr>
        <w:t>aard van de overeenkomst: Pro Memorie (PM).  Inbegrepen in art. 66.16.10.</w:t>
      </w:r>
    </w:p>
    <w:p w:rsidR="009E3407" w:rsidRPr="009E3407" w:rsidRDefault="009E3407" w:rsidP="009E3407">
      <w:pPr>
        <w:spacing w:after="0" w:line="240" w:lineRule="auto"/>
        <w:rPr>
          <w:b/>
          <w:u w:val="single"/>
          <w:lang w:val="nl"/>
        </w:rPr>
      </w:pPr>
      <w:r w:rsidRPr="009E3407">
        <w:rPr>
          <w:b/>
          <w:u w:val="single"/>
          <w:lang w:val="nl"/>
        </w:rPr>
        <w:t>Materiaal</w:t>
      </w:r>
    </w:p>
    <w:p w:rsidR="009E3407" w:rsidRPr="009E3407" w:rsidRDefault="009E3407" w:rsidP="009E3407">
      <w:pPr>
        <w:spacing w:after="0" w:line="240" w:lineRule="auto"/>
        <w:rPr>
          <w:u w:val="single"/>
          <w:lang w:val="nl"/>
        </w:rPr>
      </w:pPr>
      <w:r w:rsidRPr="009E3407">
        <w:rPr>
          <w:u w:val="single"/>
          <w:lang w:val="nl"/>
        </w:rPr>
        <w:t>Specificaties</w:t>
      </w:r>
    </w:p>
    <w:p w:rsidR="009E3407" w:rsidRPr="009E3407" w:rsidRDefault="009E3407" w:rsidP="009E3407">
      <w:pPr>
        <w:spacing w:after="0" w:line="240" w:lineRule="auto"/>
        <w:rPr>
          <w:lang w:val="nl"/>
        </w:rPr>
      </w:pPr>
      <w:r w:rsidRPr="009E3407">
        <w:rPr>
          <w:lang w:val="nl"/>
        </w:rPr>
        <w:t xml:space="preserve">Collector uit: </w:t>
      </w:r>
      <w:r w:rsidRPr="009E3407">
        <w:rPr>
          <w:color w:val="0070C0"/>
          <w:lang w:val="nl"/>
        </w:rPr>
        <w:t>messing / koper / roestvaststaal / kunststof</w:t>
      </w:r>
    </w:p>
    <w:p w:rsidR="009E3407" w:rsidRPr="009E3407" w:rsidRDefault="009E3407" w:rsidP="009E3407">
      <w:pPr>
        <w:spacing w:after="0" w:line="240" w:lineRule="auto"/>
        <w:rPr>
          <w:lang w:val="nl"/>
        </w:rPr>
      </w:pPr>
      <w:r w:rsidRPr="009E3407">
        <w:rPr>
          <w:lang w:val="nl"/>
        </w:rPr>
        <w:t xml:space="preserve">Minimale secties: </w:t>
      </w:r>
      <w:r w:rsidRPr="009E3407">
        <w:rPr>
          <w:color w:val="0070C0"/>
          <w:lang w:val="nl"/>
        </w:rPr>
        <w:t>DN32 (tot 8 aansluitingen) / DN50 (tot 16 aansluitingen) / …</w:t>
      </w:r>
    </w:p>
    <w:p w:rsidR="003806C1" w:rsidRPr="00E51454" w:rsidRDefault="003806C1" w:rsidP="003806C1">
      <w:pPr>
        <w:spacing w:after="0" w:line="240" w:lineRule="auto"/>
        <w:rPr>
          <w:lang w:val="nl"/>
        </w:rPr>
      </w:pPr>
    </w:p>
    <w:p w:rsidR="00AD13D5" w:rsidRDefault="00AD13D5" w:rsidP="004070F1">
      <w:pPr>
        <w:spacing w:after="0" w:line="240" w:lineRule="auto"/>
        <w:rPr>
          <w:lang w:val="nl-BE"/>
        </w:rPr>
      </w:pPr>
      <w:r>
        <w:rPr>
          <w:lang w:val="nl-BE"/>
        </w:rPr>
        <w:br w:type="page"/>
      </w:r>
    </w:p>
    <w:p w:rsidR="007E1E2D" w:rsidRPr="007C2734" w:rsidRDefault="007E1E2D" w:rsidP="007E1E2D">
      <w:pPr>
        <w:pStyle w:val="Kop1"/>
        <w:numPr>
          <w:ilvl w:val="0"/>
          <w:numId w:val="0"/>
        </w:numPr>
      </w:pPr>
      <w:bookmarkStart w:id="175" w:name="_Toc461710949"/>
      <w:r>
        <w:lastRenderedPageBreak/>
        <w:t>67.</w:t>
      </w:r>
      <w:r>
        <w:tab/>
        <w:t>BRANDBESRIJDING</w:t>
      </w:r>
      <w:bookmarkEnd w:id="175"/>
    </w:p>
    <w:p w:rsidR="00480593" w:rsidRPr="00B5712C" w:rsidRDefault="00480593" w:rsidP="00480593">
      <w:pPr>
        <w:pStyle w:val="Kop2"/>
        <w:numPr>
          <w:ilvl w:val="0"/>
          <w:numId w:val="0"/>
        </w:numPr>
        <w:rPr>
          <w:color w:val="C3004A" w:themeColor="accent4"/>
        </w:rPr>
      </w:pPr>
      <w:bookmarkStart w:id="176" w:name="_Toc461710950"/>
      <w:r>
        <w:rPr>
          <w:color w:val="C3004A" w:themeColor="accent4"/>
        </w:rPr>
        <w:t>67.00.</w:t>
      </w:r>
      <w:r>
        <w:rPr>
          <w:color w:val="C3004A" w:themeColor="accent4"/>
        </w:rPr>
        <w:tab/>
        <w:t>brandbestrijding</w:t>
      </w:r>
      <w:r w:rsidRPr="00B5712C">
        <w:rPr>
          <w:color w:val="C3004A" w:themeColor="accent4"/>
        </w:rPr>
        <w:t xml:space="preserve"> - algemeen</w:t>
      </w:r>
      <w:bookmarkEnd w:id="176"/>
    </w:p>
    <w:p w:rsidR="00202CB7" w:rsidRPr="00202CB7" w:rsidRDefault="00202CB7" w:rsidP="00202CB7">
      <w:pPr>
        <w:spacing w:after="0" w:line="240" w:lineRule="auto"/>
        <w:rPr>
          <w:b/>
          <w:u w:val="single"/>
          <w:lang w:val="nl"/>
        </w:rPr>
      </w:pPr>
      <w:r w:rsidRPr="00202CB7">
        <w:rPr>
          <w:b/>
          <w:u w:val="single"/>
          <w:lang w:val="nl"/>
        </w:rPr>
        <w:t>Omschrijving</w:t>
      </w:r>
    </w:p>
    <w:p w:rsidR="00202CB7" w:rsidRPr="00202CB7" w:rsidRDefault="00202CB7" w:rsidP="00202CB7">
      <w:pPr>
        <w:spacing w:after="0" w:line="240" w:lineRule="auto"/>
      </w:pPr>
      <w:r w:rsidRPr="00202CB7">
        <w:t>Alle noodzakelijke werken en leveringen tot een bedrijfsklare werking van de voorgeschreven vaste installaties en/of draagbare toestellen, ter bestrijding van accidentele brandhaarden in het gebouw, conform de vigerende normen, de regels van goed vakmanschap en de adviezen van de territoriaal bevoegde brandweer. De werken omvatten:</w:t>
      </w:r>
    </w:p>
    <w:p w:rsidR="00202CB7" w:rsidRPr="00202CB7" w:rsidRDefault="00202CB7" w:rsidP="00202CB7">
      <w:pPr>
        <w:pStyle w:val="Lijstalinea"/>
        <w:numPr>
          <w:ilvl w:val="0"/>
          <w:numId w:val="116"/>
        </w:numPr>
        <w:rPr>
          <w:rFonts w:asciiTheme="minorHAnsi" w:hAnsiTheme="minorHAnsi"/>
          <w:sz w:val="22"/>
          <w:szCs w:val="22"/>
          <w:lang w:val="nl"/>
        </w:rPr>
      </w:pPr>
      <w:r w:rsidRPr="00202CB7">
        <w:rPr>
          <w:rFonts w:asciiTheme="minorHAnsi" w:hAnsiTheme="minorHAnsi"/>
          <w:sz w:val="22"/>
          <w:szCs w:val="22"/>
          <w:lang w:val="nl"/>
        </w:rPr>
        <w:t>het afdoende beschermen van de reeds uitgevoerde werken;</w:t>
      </w:r>
    </w:p>
    <w:p w:rsidR="00202CB7" w:rsidRPr="00202CB7" w:rsidRDefault="00202CB7" w:rsidP="00202CB7">
      <w:pPr>
        <w:pStyle w:val="Lijstalinea"/>
        <w:numPr>
          <w:ilvl w:val="0"/>
          <w:numId w:val="116"/>
        </w:numPr>
        <w:rPr>
          <w:rFonts w:asciiTheme="minorHAnsi" w:hAnsiTheme="minorHAnsi"/>
          <w:sz w:val="22"/>
          <w:szCs w:val="22"/>
          <w:lang w:val="nl"/>
        </w:rPr>
      </w:pPr>
      <w:r w:rsidRPr="00202CB7">
        <w:rPr>
          <w:rFonts w:asciiTheme="minorHAnsi" w:hAnsiTheme="minorHAnsi"/>
          <w:sz w:val="22"/>
          <w:szCs w:val="22"/>
          <w:lang w:val="nl"/>
        </w:rPr>
        <w:t>het leveren en plaatsen van toestellen en/of bijhorende installatie;</w:t>
      </w:r>
    </w:p>
    <w:p w:rsidR="00202CB7" w:rsidRPr="00202CB7" w:rsidRDefault="00202CB7" w:rsidP="00202CB7">
      <w:pPr>
        <w:pStyle w:val="Lijstalinea"/>
        <w:numPr>
          <w:ilvl w:val="0"/>
          <w:numId w:val="116"/>
        </w:numPr>
        <w:rPr>
          <w:rFonts w:asciiTheme="minorHAnsi" w:hAnsiTheme="minorHAnsi"/>
          <w:sz w:val="22"/>
          <w:szCs w:val="22"/>
          <w:lang w:val="nl"/>
        </w:rPr>
      </w:pPr>
      <w:r w:rsidRPr="00202CB7">
        <w:rPr>
          <w:rFonts w:asciiTheme="minorHAnsi" w:hAnsiTheme="minorHAnsi"/>
          <w:sz w:val="22"/>
          <w:szCs w:val="22"/>
          <w:lang w:val="nl"/>
        </w:rPr>
        <w:t>het uitvoeren van de noodzakelijke installatietesten en keuringen;</w:t>
      </w:r>
    </w:p>
    <w:p w:rsidR="00202CB7" w:rsidRPr="00202CB7" w:rsidRDefault="00202CB7" w:rsidP="00202CB7">
      <w:pPr>
        <w:pStyle w:val="Lijstalinea"/>
        <w:numPr>
          <w:ilvl w:val="0"/>
          <w:numId w:val="116"/>
        </w:numPr>
        <w:rPr>
          <w:rFonts w:asciiTheme="minorHAnsi" w:hAnsiTheme="minorHAnsi"/>
          <w:sz w:val="22"/>
          <w:szCs w:val="22"/>
          <w:lang w:val="nl"/>
        </w:rPr>
      </w:pPr>
      <w:r w:rsidRPr="00202CB7">
        <w:rPr>
          <w:rFonts w:asciiTheme="minorHAnsi" w:hAnsiTheme="minorHAnsi"/>
          <w:sz w:val="22"/>
          <w:szCs w:val="22"/>
          <w:lang w:val="nl"/>
        </w:rPr>
        <w:t>de aanpassingen aan de installaties en/of toestellen die tijdens de keuringen niet weerhouden werden;</w:t>
      </w:r>
    </w:p>
    <w:p w:rsidR="00202CB7" w:rsidRPr="00202CB7" w:rsidRDefault="00202CB7" w:rsidP="00202CB7">
      <w:pPr>
        <w:pStyle w:val="Lijstalinea"/>
        <w:numPr>
          <w:ilvl w:val="0"/>
          <w:numId w:val="116"/>
        </w:numPr>
        <w:rPr>
          <w:rFonts w:asciiTheme="minorHAnsi" w:hAnsiTheme="minorHAnsi"/>
          <w:sz w:val="22"/>
          <w:szCs w:val="22"/>
          <w:lang w:val="nl"/>
        </w:rPr>
      </w:pPr>
      <w:r w:rsidRPr="00202CB7">
        <w:rPr>
          <w:rFonts w:asciiTheme="minorHAnsi" w:hAnsiTheme="minorHAnsi"/>
          <w:sz w:val="22"/>
          <w:szCs w:val="22"/>
          <w:lang w:val="nl"/>
        </w:rPr>
        <w:t>het opruimen van alle afval, reiniging van de toestellen, verwijderen van de aangebrachte bescherming, herstellen en reinigen van het eventuele tijdens de werken beschadigde pleisterwerk of afwerkingen;</w:t>
      </w:r>
    </w:p>
    <w:p w:rsidR="00202CB7" w:rsidRPr="00202CB7" w:rsidRDefault="00202CB7" w:rsidP="00202CB7">
      <w:pPr>
        <w:pStyle w:val="Lijstalinea"/>
        <w:numPr>
          <w:ilvl w:val="0"/>
          <w:numId w:val="116"/>
        </w:numPr>
        <w:rPr>
          <w:rFonts w:asciiTheme="minorHAnsi" w:hAnsiTheme="minorHAnsi"/>
          <w:sz w:val="22"/>
          <w:szCs w:val="22"/>
          <w:lang w:val="nl"/>
        </w:rPr>
      </w:pPr>
      <w:r w:rsidRPr="00202CB7">
        <w:rPr>
          <w:rFonts w:asciiTheme="minorHAnsi" w:hAnsiTheme="minorHAnsi"/>
          <w:sz w:val="22"/>
          <w:szCs w:val="22"/>
          <w:lang w:val="nl"/>
        </w:rPr>
        <w:t>het leveren van de vereiste attesten die de conformiteit aan de normen en aan de bepalingen van het  bestek moeten staven.</w:t>
      </w:r>
    </w:p>
    <w:p w:rsidR="00202CB7" w:rsidRPr="00B5712C" w:rsidRDefault="00202CB7" w:rsidP="00202CB7">
      <w:pPr>
        <w:pStyle w:val="Kop2"/>
        <w:numPr>
          <w:ilvl w:val="0"/>
          <w:numId w:val="0"/>
        </w:numPr>
        <w:rPr>
          <w:color w:val="C3004A" w:themeColor="accent4"/>
        </w:rPr>
      </w:pPr>
      <w:bookmarkStart w:id="177" w:name="_Toc461710951"/>
      <w:r>
        <w:rPr>
          <w:color w:val="C3004A" w:themeColor="accent4"/>
        </w:rPr>
        <w:t>67.10.</w:t>
      </w:r>
      <w:r>
        <w:rPr>
          <w:color w:val="C3004A" w:themeColor="accent4"/>
        </w:rPr>
        <w:tab/>
        <w:t>brandblusapparaten</w:t>
      </w:r>
      <w:r w:rsidRPr="00B5712C">
        <w:rPr>
          <w:color w:val="C3004A" w:themeColor="accent4"/>
        </w:rPr>
        <w:t xml:space="preserve"> - algemeen</w:t>
      </w:r>
      <w:bookmarkEnd w:id="177"/>
    </w:p>
    <w:p w:rsidR="00202CB7" w:rsidRDefault="00202CB7" w:rsidP="00202CB7">
      <w:pPr>
        <w:spacing w:line="240" w:lineRule="auto"/>
      </w:pPr>
      <w:r>
        <w:t>Worden voorzien door de school.</w:t>
      </w:r>
    </w:p>
    <w:p w:rsidR="00202CB7" w:rsidRPr="00B5712C" w:rsidRDefault="00202CB7" w:rsidP="00202CB7">
      <w:pPr>
        <w:pStyle w:val="Kop2"/>
        <w:numPr>
          <w:ilvl w:val="0"/>
          <w:numId w:val="0"/>
        </w:numPr>
        <w:rPr>
          <w:color w:val="C3004A" w:themeColor="accent4"/>
        </w:rPr>
      </w:pPr>
      <w:bookmarkStart w:id="178" w:name="_Toc461710952"/>
      <w:r>
        <w:rPr>
          <w:color w:val="C3004A" w:themeColor="accent4"/>
        </w:rPr>
        <w:t>67.20.</w:t>
      </w:r>
      <w:r>
        <w:rPr>
          <w:color w:val="C3004A" w:themeColor="accent4"/>
        </w:rPr>
        <w:tab/>
        <w:t>externe bluswatervoorziening</w:t>
      </w:r>
      <w:r w:rsidRPr="00B5712C">
        <w:rPr>
          <w:color w:val="C3004A" w:themeColor="accent4"/>
        </w:rPr>
        <w:t xml:space="preserve"> - algemeen</w:t>
      </w:r>
      <w:bookmarkEnd w:id="178"/>
    </w:p>
    <w:p w:rsidR="00EC0DC7" w:rsidRPr="00EC0DC7" w:rsidRDefault="00EC0DC7" w:rsidP="00EC0DC7">
      <w:pPr>
        <w:spacing w:after="0" w:line="240" w:lineRule="auto"/>
        <w:rPr>
          <w:b/>
          <w:u w:val="single"/>
          <w:lang w:val="nl"/>
        </w:rPr>
      </w:pPr>
      <w:r w:rsidRPr="00EC0DC7">
        <w:rPr>
          <w:b/>
          <w:u w:val="single"/>
          <w:lang w:val="nl"/>
        </w:rPr>
        <w:t>Omschrijving</w:t>
      </w:r>
    </w:p>
    <w:p w:rsidR="00EC0DC7" w:rsidRPr="00EC0DC7" w:rsidRDefault="00EC0DC7" w:rsidP="00EC0DC7">
      <w:pPr>
        <w:spacing w:after="0" w:line="240" w:lineRule="auto"/>
      </w:pPr>
      <w:r w:rsidRPr="00EC0DC7">
        <w:t>Levering, plaatsing en aansluiting van de hydraulische toestellen aangesloten op een waterleiding onder druk, bestemd om het nodige bluswater af te nemen in geval van brand, conform de geldende normen en voorschriften van de brandweer en de waterdistributiemaatschappij. Alle hulpstukken, hydranten, straatdeksels, steunblokken, ... zijn inbegrepen. De werken omvatten ook:</w:t>
      </w:r>
    </w:p>
    <w:p w:rsidR="00EC0DC7" w:rsidRPr="00EC0DC7" w:rsidRDefault="00EC0DC7" w:rsidP="00EC0DC7">
      <w:pPr>
        <w:pStyle w:val="Lijstalinea"/>
        <w:numPr>
          <w:ilvl w:val="0"/>
          <w:numId w:val="117"/>
        </w:numPr>
        <w:rPr>
          <w:rFonts w:asciiTheme="minorHAnsi" w:hAnsiTheme="minorHAnsi"/>
          <w:sz w:val="22"/>
          <w:szCs w:val="22"/>
          <w:lang w:val="nl"/>
        </w:rPr>
      </w:pPr>
      <w:r w:rsidRPr="00EC0DC7">
        <w:rPr>
          <w:rFonts w:asciiTheme="minorHAnsi" w:hAnsiTheme="minorHAnsi"/>
          <w:sz w:val="22"/>
          <w:szCs w:val="22"/>
          <w:lang w:val="nl"/>
        </w:rPr>
        <w:t>het doorspoelen van de leidingen voor het aansluiten van de toestellen;</w:t>
      </w:r>
    </w:p>
    <w:p w:rsidR="00EC0DC7" w:rsidRPr="00EC0DC7" w:rsidRDefault="00EC0DC7" w:rsidP="00EC0DC7">
      <w:pPr>
        <w:pStyle w:val="Lijstalinea"/>
        <w:numPr>
          <w:ilvl w:val="0"/>
          <w:numId w:val="117"/>
        </w:numPr>
        <w:rPr>
          <w:rFonts w:asciiTheme="minorHAnsi" w:hAnsiTheme="minorHAnsi"/>
          <w:sz w:val="22"/>
          <w:szCs w:val="22"/>
          <w:lang w:val="nl"/>
        </w:rPr>
      </w:pPr>
      <w:r w:rsidRPr="00EC0DC7">
        <w:rPr>
          <w:rFonts w:asciiTheme="minorHAnsi" w:hAnsiTheme="minorHAnsi"/>
          <w:sz w:val="22"/>
          <w:szCs w:val="22"/>
          <w:lang w:val="nl"/>
        </w:rPr>
        <w:t>een drukproef van de leidingen;</w:t>
      </w:r>
    </w:p>
    <w:p w:rsidR="00EC0DC7" w:rsidRPr="00EC0DC7" w:rsidRDefault="00EC0DC7" w:rsidP="00EC0DC7">
      <w:pPr>
        <w:pStyle w:val="Lijstalinea"/>
        <w:numPr>
          <w:ilvl w:val="0"/>
          <w:numId w:val="117"/>
        </w:numPr>
        <w:rPr>
          <w:rFonts w:asciiTheme="minorHAnsi" w:hAnsiTheme="minorHAnsi"/>
          <w:sz w:val="22"/>
          <w:szCs w:val="22"/>
          <w:lang w:val="nl"/>
        </w:rPr>
      </w:pPr>
      <w:r w:rsidRPr="00EC0DC7">
        <w:rPr>
          <w:rFonts w:asciiTheme="minorHAnsi" w:hAnsiTheme="minorHAnsi"/>
          <w:sz w:val="22"/>
          <w:szCs w:val="22"/>
          <w:lang w:val="nl"/>
        </w:rPr>
        <w:t>het verwijderen van alle verpakkingsafval van de werf;</w:t>
      </w:r>
    </w:p>
    <w:p w:rsidR="00EC0DC7" w:rsidRPr="00EC0DC7" w:rsidRDefault="00EC0DC7" w:rsidP="00EC0DC7">
      <w:pPr>
        <w:pStyle w:val="Lijstalinea"/>
        <w:numPr>
          <w:ilvl w:val="0"/>
          <w:numId w:val="117"/>
        </w:numPr>
        <w:rPr>
          <w:rFonts w:asciiTheme="minorHAnsi" w:hAnsiTheme="minorHAnsi"/>
          <w:sz w:val="22"/>
          <w:szCs w:val="22"/>
          <w:lang w:val="nl"/>
        </w:rPr>
      </w:pPr>
      <w:r w:rsidRPr="00EC0DC7">
        <w:rPr>
          <w:rFonts w:asciiTheme="minorHAnsi" w:hAnsiTheme="minorHAnsi"/>
          <w:sz w:val="22"/>
          <w:szCs w:val="22"/>
          <w:lang w:val="nl"/>
        </w:rPr>
        <w:t>de asbuilt-plannen.</w:t>
      </w:r>
    </w:p>
    <w:p w:rsidR="004475A3" w:rsidRPr="00B5712C" w:rsidRDefault="004475A3" w:rsidP="004475A3">
      <w:pPr>
        <w:pStyle w:val="Kop2"/>
        <w:numPr>
          <w:ilvl w:val="0"/>
          <w:numId w:val="0"/>
        </w:numPr>
        <w:rPr>
          <w:color w:val="C3004A" w:themeColor="accent4"/>
        </w:rPr>
      </w:pPr>
      <w:bookmarkStart w:id="179" w:name="_Toc461710953"/>
      <w:r>
        <w:rPr>
          <w:color w:val="C3004A" w:themeColor="accent4"/>
        </w:rPr>
        <w:t>67.21.</w:t>
      </w:r>
      <w:r>
        <w:rPr>
          <w:color w:val="C3004A" w:themeColor="accent4"/>
        </w:rPr>
        <w:tab/>
        <w:t>externe bluswatervoorziening</w:t>
      </w:r>
      <w:r w:rsidRPr="00B5712C">
        <w:rPr>
          <w:color w:val="C3004A" w:themeColor="accent4"/>
        </w:rPr>
        <w:t xml:space="preserve"> - </w:t>
      </w:r>
      <w:r>
        <w:rPr>
          <w:color w:val="C3004A" w:themeColor="accent4"/>
        </w:rPr>
        <w:t>leiding</w:t>
      </w:r>
      <w:r w:rsidRPr="00B5712C">
        <w:rPr>
          <w:color w:val="C3004A" w:themeColor="accent4"/>
        </w:rPr>
        <w:t>en</w:t>
      </w:r>
      <w:bookmarkEnd w:id="179"/>
    </w:p>
    <w:p w:rsidR="00801F9B" w:rsidRPr="00801F9B" w:rsidRDefault="00801F9B" w:rsidP="00801F9B">
      <w:pPr>
        <w:spacing w:after="0" w:line="240" w:lineRule="auto"/>
        <w:rPr>
          <w:b/>
          <w:u w:val="single"/>
          <w:lang w:val="nl"/>
        </w:rPr>
      </w:pPr>
      <w:r w:rsidRPr="00801F9B">
        <w:rPr>
          <w:b/>
          <w:u w:val="single"/>
          <w:lang w:val="nl"/>
        </w:rPr>
        <w:t>Omschrijving</w:t>
      </w:r>
    </w:p>
    <w:p w:rsidR="00801F9B" w:rsidRPr="00801F9B" w:rsidRDefault="00801F9B" w:rsidP="00801F9B">
      <w:pPr>
        <w:spacing w:line="240" w:lineRule="auto"/>
      </w:pPr>
      <w:r w:rsidRPr="00801F9B">
        <w:t>Levering, plaatsing en aansluiting van de drukwaterleidingen bestemd voor de voeding van de voorziene buitenhydranten. In de eenheidsprijs zijn de installatiekranen, de sleuven, nodige uitgravingen en wederaanvullingen en eventueel te voorziene bescherming, de funderingen, het afvoeren en storten van de overtollige grond buiten het bouwterrein begrepen.</w:t>
      </w:r>
    </w:p>
    <w:p w:rsidR="00801F9B" w:rsidRPr="00801F9B" w:rsidRDefault="00801F9B" w:rsidP="00801F9B">
      <w:pPr>
        <w:spacing w:after="0" w:line="240" w:lineRule="auto"/>
        <w:rPr>
          <w:b/>
          <w:u w:val="single"/>
          <w:lang w:val="nl"/>
        </w:rPr>
      </w:pPr>
      <w:r w:rsidRPr="00801F9B">
        <w:rPr>
          <w:b/>
          <w:u w:val="single"/>
          <w:lang w:val="nl"/>
        </w:rPr>
        <w:t>Meting</w:t>
      </w:r>
    </w:p>
    <w:p w:rsidR="00801F9B" w:rsidRPr="00801F9B" w:rsidRDefault="00801F9B" w:rsidP="00801F9B">
      <w:pPr>
        <w:spacing w:after="0" w:line="240" w:lineRule="auto"/>
        <w:rPr>
          <w:lang w:val="nl"/>
        </w:rPr>
      </w:pPr>
      <w:r w:rsidRPr="00801F9B">
        <w:rPr>
          <w:lang w:val="nl"/>
        </w:rPr>
        <w:t xml:space="preserve">meeteenheid: lm </w:t>
      </w:r>
    </w:p>
    <w:p w:rsidR="00801F9B" w:rsidRPr="00801F9B" w:rsidRDefault="00801F9B" w:rsidP="00801F9B">
      <w:pPr>
        <w:spacing w:line="240" w:lineRule="auto"/>
        <w:rPr>
          <w:lang w:val="nl"/>
        </w:rPr>
      </w:pPr>
      <w:r w:rsidRPr="00801F9B">
        <w:rPr>
          <w:lang w:val="nl"/>
        </w:rPr>
        <w:t>aard van de overeenkomst: Forfaitaire Hoeveelheid (FH)</w:t>
      </w:r>
    </w:p>
    <w:p w:rsidR="00801F9B" w:rsidRPr="00801F9B" w:rsidRDefault="00801F9B" w:rsidP="00801F9B">
      <w:pPr>
        <w:spacing w:after="0" w:line="240" w:lineRule="auto"/>
        <w:rPr>
          <w:b/>
          <w:u w:val="single"/>
          <w:lang w:val="nl"/>
        </w:rPr>
      </w:pPr>
      <w:r w:rsidRPr="00801F9B">
        <w:rPr>
          <w:b/>
          <w:u w:val="single"/>
          <w:lang w:val="nl"/>
        </w:rPr>
        <w:t>Materiaal</w:t>
      </w:r>
    </w:p>
    <w:p w:rsidR="00801F9B" w:rsidRPr="00801F9B" w:rsidRDefault="00801F9B" w:rsidP="00801F9B">
      <w:pPr>
        <w:spacing w:line="240" w:lineRule="auto"/>
        <w:rPr>
          <w:lang w:val="nl"/>
        </w:rPr>
      </w:pPr>
      <w:r w:rsidRPr="00801F9B">
        <w:rPr>
          <w:lang w:val="nl"/>
        </w:rPr>
        <w:t>De leidingen worden uitgev</w:t>
      </w:r>
      <w:r w:rsidR="0009384A">
        <w:rPr>
          <w:lang w:val="nl"/>
        </w:rPr>
        <w:t xml:space="preserve">oerd in </w:t>
      </w:r>
      <w:r w:rsidR="0009384A" w:rsidRPr="005B0241">
        <w:rPr>
          <w:color w:val="C3004A" w:themeColor="accent4"/>
          <w:lang w:val="nl"/>
        </w:rPr>
        <w:t xml:space="preserve">staal </w:t>
      </w:r>
      <w:r w:rsidR="005B0241" w:rsidRPr="005B0241">
        <w:rPr>
          <w:color w:val="C3004A" w:themeColor="accent4"/>
          <w:lang w:val="nl"/>
        </w:rPr>
        <w:t xml:space="preserve">(binnen) </w:t>
      </w:r>
      <w:r w:rsidR="0009384A" w:rsidRPr="005B0241">
        <w:rPr>
          <w:color w:val="C3004A" w:themeColor="accent4"/>
          <w:lang w:val="nl"/>
        </w:rPr>
        <w:t>en</w:t>
      </w:r>
      <w:r w:rsidR="005B0241" w:rsidRPr="005B0241">
        <w:rPr>
          <w:color w:val="C3004A" w:themeColor="accent4"/>
          <w:lang w:val="nl"/>
        </w:rPr>
        <w:t xml:space="preserve"> </w:t>
      </w:r>
      <w:r w:rsidRPr="005B0241">
        <w:rPr>
          <w:color w:val="C3004A" w:themeColor="accent4"/>
          <w:lang w:val="nl"/>
        </w:rPr>
        <w:t>kunststof</w:t>
      </w:r>
      <w:r w:rsidR="005B0241" w:rsidRPr="005B0241">
        <w:rPr>
          <w:color w:val="C3004A" w:themeColor="accent4"/>
          <w:lang w:val="nl"/>
        </w:rPr>
        <w:t xml:space="preserve"> (ondergronds)</w:t>
      </w:r>
      <w:r w:rsidRPr="00801F9B">
        <w:rPr>
          <w:lang w:val="nl"/>
        </w:rPr>
        <w:t xml:space="preserve">, conform de voorschriften van de waterdistributiemaatschappij. </w:t>
      </w:r>
    </w:p>
    <w:p w:rsidR="00801F9B" w:rsidRPr="00801F9B" w:rsidRDefault="00801F9B" w:rsidP="00801F9B">
      <w:pPr>
        <w:spacing w:after="0" w:line="240" w:lineRule="auto"/>
        <w:rPr>
          <w:b/>
          <w:u w:val="single"/>
          <w:lang w:val="nl"/>
        </w:rPr>
      </w:pPr>
      <w:r w:rsidRPr="00801F9B">
        <w:rPr>
          <w:b/>
          <w:u w:val="single"/>
          <w:lang w:val="nl"/>
        </w:rPr>
        <w:lastRenderedPageBreak/>
        <w:t>Uitvoering</w:t>
      </w:r>
    </w:p>
    <w:p w:rsidR="00801F9B" w:rsidRPr="00801F9B" w:rsidRDefault="00801F9B" w:rsidP="00801F9B">
      <w:pPr>
        <w:spacing w:after="0" w:line="240" w:lineRule="auto"/>
        <w:rPr>
          <w:lang w:val="nl-BE"/>
        </w:rPr>
      </w:pPr>
      <w:r w:rsidRPr="00801F9B">
        <w:rPr>
          <w:lang w:val="nl"/>
        </w:rPr>
        <w:t xml:space="preserve">De aannemer informeert zich voorafgaandelijk bij de brandweer en de plaatselijke waterdistributiemaatschappij en schikt zich naar de gestelde eisen. </w:t>
      </w:r>
    </w:p>
    <w:p w:rsidR="00801F9B" w:rsidRPr="00801F9B" w:rsidRDefault="00801F9B" w:rsidP="00801F9B">
      <w:pPr>
        <w:spacing w:after="0" w:line="240" w:lineRule="auto"/>
        <w:rPr>
          <w:lang w:val="nl-BE"/>
        </w:rPr>
      </w:pPr>
      <w:r w:rsidRPr="00801F9B">
        <w:rPr>
          <w:lang w:val="nl"/>
        </w:rPr>
        <w:t xml:space="preserve">De werken worden uitgevoerd door een aannemer die gespecialiseerd is in waterleidingen voor drinkwatervoorziening. </w:t>
      </w:r>
    </w:p>
    <w:p w:rsidR="00801F9B" w:rsidRDefault="00801F9B" w:rsidP="00801F9B">
      <w:pPr>
        <w:spacing w:line="240" w:lineRule="auto"/>
        <w:rPr>
          <w:lang w:val="nl"/>
        </w:rPr>
      </w:pPr>
      <w:r w:rsidRPr="00801F9B">
        <w:rPr>
          <w:lang w:val="nl"/>
        </w:rPr>
        <w:t xml:space="preserve">De uitvoering van de werken gebeurt volgens de voorschriften van de geldende normen en deze van de fabrikant van de leidingen. </w:t>
      </w:r>
    </w:p>
    <w:p w:rsidR="00801F9B" w:rsidRPr="00801F9B" w:rsidRDefault="00801F9B" w:rsidP="00801F9B">
      <w:pPr>
        <w:spacing w:line="240" w:lineRule="auto"/>
        <w:rPr>
          <w:color w:val="C3004A" w:themeColor="accent4"/>
        </w:rPr>
      </w:pPr>
      <w:r w:rsidRPr="00801F9B">
        <w:rPr>
          <w:color w:val="C3004A" w:themeColor="accent4"/>
          <w:lang w:val="nl"/>
        </w:rPr>
        <w:t>Voor verdere specificaties wordt verwezen naar artikel 60.60. aansluiting leidingnet en verder.</w:t>
      </w:r>
    </w:p>
    <w:p w:rsidR="005B0241" w:rsidRPr="00B5712C" w:rsidRDefault="00236EF8" w:rsidP="005B0241">
      <w:pPr>
        <w:pStyle w:val="Kop2"/>
        <w:numPr>
          <w:ilvl w:val="0"/>
          <w:numId w:val="0"/>
        </w:numPr>
        <w:rPr>
          <w:color w:val="C3004A" w:themeColor="accent4"/>
        </w:rPr>
      </w:pPr>
      <w:bookmarkStart w:id="180" w:name="_Toc461710954"/>
      <w:r>
        <w:rPr>
          <w:color w:val="C3004A" w:themeColor="accent4"/>
        </w:rPr>
        <w:t>67.22</w:t>
      </w:r>
      <w:r w:rsidR="005B0241">
        <w:rPr>
          <w:color w:val="C3004A" w:themeColor="accent4"/>
        </w:rPr>
        <w:t>.10.</w:t>
      </w:r>
      <w:r w:rsidR="005B0241">
        <w:rPr>
          <w:color w:val="C3004A" w:themeColor="accent4"/>
        </w:rPr>
        <w:tab/>
        <w:t>externe bluswatervoorziening</w:t>
      </w:r>
      <w:r w:rsidR="005B0241" w:rsidRPr="00B5712C">
        <w:rPr>
          <w:color w:val="C3004A" w:themeColor="accent4"/>
        </w:rPr>
        <w:t xml:space="preserve"> </w:t>
      </w:r>
      <w:r w:rsidR="005B0241">
        <w:rPr>
          <w:color w:val="C3004A" w:themeColor="accent4"/>
        </w:rPr>
        <w:t>–</w:t>
      </w:r>
      <w:r w:rsidR="005B0241" w:rsidRPr="00B5712C">
        <w:rPr>
          <w:color w:val="C3004A" w:themeColor="accent4"/>
        </w:rPr>
        <w:t xml:space="preserve"> </w:t>
      </w:r>
      <w:r w:rsidR="005B0241">
        <w:rPr>
          <w:color w:val="C3004A" w:themeColor="accent4"/>
        </w:rPr>
        <w:t>buitenhydranten/bovengronds</w:t>
      </w:r>
      <w:bookmarkEnd w:id="180"/>
    </w:p>
    <w:p w:rsidR="00236EF8" w:rsidRPr="00236EF8" w:rsidRDefault="00236EF8" w:rsidP="00236EF8">
      <w:pPr>
        <w:spacing w:after="0" w:line="240" w:lineRule="auto"/>
        <w:rPr>
          <w:b/>
          <w:u w:val="single"/>
          <w:lang w:val="nl"/>
        </w:rPr>
      </w:pPr>
      <w:r w:rsidRPr="00236EF8">
        <w:rPr>
          <w:b/>
          <w:u w:val="single"/>
          <w:lang w:val="nl"/>
        </w:rPr>
        <w:t>Omschrijving</w:t>
      </w:r>
    </w:p>
    <w:p w:rsidR="00236EF8" w:rsidRPr="00236EF8" w:rsidRDefault="00236EF8" w:rsidP="00236EF8">
      <w:pPr>
        <w:spacing w:line="240" w:lineRule="auto"/>
      </w:pPr>
      <w:r w:rsidRPr="00236EF8">
        <w:t>De buitenhydranten zijn hydraulische toestellen aangesloten op een waterleiding onder druk, bestemd voor aansluiting van de slangen van de brandweer, ingeval van brand. De bedieningssleutels zijn inbegrepen in dit artikel.</w:t>
      </w:r>
    </w:p>
    <w:p w:rsidR="00236EF8" w:rsidRPr="00236EF8" w:rsidRDefault="00236EF8" w:rsidP="00236EF8">
      <w:pPr>
        <w:spacing w:after="0" w:line="240" w:lineRule="auto"/>
        <w:rPr>
          <w:b/>
          <w:u w:val="single"/>
          <w:lang w:val="nl"/>
        </w:rPr>
      </w:pPr>
      <w:r w:rsidRPr="00236EF8">
        <w:rPr>
          <w:b/>
          <w:u w:val="single"/>
          <w:lang w:val="nl"/>
        </w:rPr>
        <w:t>Meting</w:t>
      </w:r>
    </w:p>
    <w:p w:rsidR="00236EF8" w:rsidRPr="00236EF8" w:rsidRDefault="00236EF8" w:rsidP="00236EF8">
      <w:pPr>
        <w:spacing w:after="0" w:line="240" w:lineRule="auto"/>
        <w:rPr>
          <w:lang w:val="nl"/>
        </w:rPr>
      </w:pPr>
      <w:r w:rsidRPr="00236EF8">
        <w:rPr>
          <w:lang w:val="nl"/>
        </w:rPr>
        <w:t>meeteenheid: per stuk</w:t>
      </w:r>
    </w:p>
    <w:p w:rsidR="00236EF8" w:rsidRPr="00236EF8" w:rsidRDefault="00236EF8" w:rsidP="00236EF8">
      <w:pPr>
        <w:spacing w:after="0" w:line="240" w:lineRule="auto"/>
        <w:rPr>
          <w:lang w:val="nl"/>
        </w:rPr>
      </w:pPr>
      <w:r w:rsidRPr="00236EF8">
        <w:rPr>
          <w:lang w:val="nl"/>
        </w:rPr>
        <w:t>meetcode: aantal stuks</w:t>
      </w:r>
    </w:p>
    <w:p w:rsidR="00236EF8" w:rsidRPr="00236EF8" w:rsidRDefault="00236EF8" w:rsidP="00236EF8">
      <w:pPr>
        <w:spacing w:line="240" w:lineRule="auto"/>
        <w:rPr>
          <w:lang w:val="nl"/>
        </w:rPr>
      </w:pPr>
      <w:r w:rsidRPr="00236EF8">
        <w:rPr>
          <w:lang w:val="nl"/>
        </w:rPr>
        <w:t>aard van de overeenkomst: Forfaitaire Hoeveelheid (FH)</w:t>
      </w:r>
    </w:p>
    <w:p w:rsidR="00236EF8" w:rsidRPr="00236EF8" w:rsidRDefault="00236EF8" w:rsidP="00236EF8">
      <w:pPr>
        <w:spacing w:after="0" w:line="240" w:lineRule="auto"/>
        <w:rPr>
          <w:b/>
          <w:u w:val="single"/>
          <w:lang w:val="nl"/>
        </w:rPr>
      </w:pPr>
      <w:r w:rsidRPr="00236EF8">
        <w:rPr>
          <w:b/>
          <w:u w:val="single"/>
          <w:lang w:val="nl"/>
        </w:rPr>
        <w:t>Materiaal</w:t>
      </w:r>
    </w:p>
    <w:p w:rsidR="00236EF8" w:rsidRPr="00236EF8" w:rsidRDefault="00236EF8" w:rsidP="00236EF8">
      <w:pPr>
        <w:spacing w:after="0" w:line="240" w:lineRule="auto"/>
        <w:rPr>
          <w:lang w:val="nl"/>
        </w:rPr>
      </w:pPr>
      <w:r w:rsidRPr="00236EF8">
        <w:rPr>
          <w:lang w:val="nl"/>
        </w:rPr>
        <w:t>De buitenhydranten voldoen aan NBN S 21-019.</w:t>
      </w:r>
    </w:p>
    <w:p w:rsidR="00236EF8" w:rsidRPr="00236EF8" w:rsidRDefault="00236EF8" w:rsidP="00236EF8">
      <w:pPr>
        <w:spacing w:after="0" w:line="240" w:lineRule="auto"/>
        <w:rPr>
          <w:lang w:val="nl"/>
        </w:rPr>
      </w:pPr>
      <w:r w:rsidRPr="00236EF8">
        <w:rPr>
          <w:lang w:val="nl"/>
        </w:rPr>
        <w:t>De uitlaat is voorzien van genormaliseerde koppelstukken, conform aan het KB van 30-01-1975. Op deze koppelingen worden ter beveiliging blindkoppelingen met roestvaste ketting geplaatst. Technische documentatie voor te leggen aan het Bestuur.</w:t>
      </w:r>
    </w:p>
    <w:p w:rsidR="00236EF8" w:rsidRPr="00236EF8" w:rsidRDefault="00236EF8" w:rsidP="00236EF8">
      <w:pPr>
        <w:spacing w:after="0" w:line="240" w:lineRule="auto"/>
        <w:rPr>
          <w:lang w:val="nl"/>
        </w:rPr>
      </w:pPr>
      <w:r w:rsidRPr="00236EF8">
        <w:rPr>
          <w:lang w:val="nl"/>
        </w:rPr>
        <w:t>Het afsluitpunt is beveiligd tegen beschadiging zodat geen waterverlies kan optreden.</w:t>
      </w:r>
    </w:p>
    <w:p w:rsidR="00236EF8" w:rsidRPr="00236EF8" w:rsidRDefault="00236EF8" w:rsidP="00236EF8">
      <w:pPr>
        <w:spacing w:line="240" w:lineRule="auto"/>
        <w:rPr>
          <w:lang w:val="nl"/>
        </w:rPr>
      </w:pPr>
      <w:r w:rsidRPr="00236EF8">
        <w:rPr>
          <w:lang w:val="nl"/>
        </w:rPr>
        <w:t>Het spuien gebeurt volledig en automatisch bij het sluiten van de afsluitklep.</w:t>
      </w:r>
    </w:p>
    <w:p w:rsidR="00236EF8" w:rsidRPr="00236EF8" w:rsidRDefault="00236EF8" w:rsidP="00236EF8">
      <w:pPr>
        <w:spacing w:after="0" w:line="240" w:lineRule="auto"/>
        <w:rPr>
          <w:u w:val="single"/>
          <w:lang w:val="nl"/>
        </w:rPr>
      </w:pPr>
      <w:r w:rsidRPr="00236EF8">
        <w:rPr>
          <w:u w:val="single"/>
          <w:lang w:val="nl"/>
        </w:rPr>
        <w:t>Specificaties</w:t>
      </w:r>
    </w:p>
    <w:p w:rsidR="00236EF8" w:rsidRPr="00236EF8" w:rsidRDefault="00236EF8" w:rsidP="00236EF8">
      <w:pPr>
        <w:spacing w:after="0" w:line="240" w:lineRule="auto"/>
        <w:rPr>
          <w:lang w:val="nl"/>
        </w:rPr>
      </w:pPr>
      <w:r w:rsidRPr="00236EF8">
        <w:rPr>
          <w:lang w:val="nl"/>
        </w:rPr>
        <w:t xml:space="preserve">Type: </w:t>
      </w:r>
      <w:r w:rsidRPr="00236EF8">
        <w:rPr>
          <w:color w:val="0070C0"/>
          <w:lang w:val="nl"/>
        </w:rPr>
        <w:t>BH 80 / BH 100</w:t>
      </w:r>
    </w:p>
    <w:p w:rsidR="00236EF8" w:rsidRPr="00236EF8" w:rsidRDefault="00236EF8" w:rsidP="00236EF8">
      <w:pPr>
        <w:spacing w:line="240" w:lineRule="auto"/>
        <w:rPr>
          <w:lang w:val="nl"/>
        </w:rPr>
      </w:pPr>
      <w:r w:rsidRPr="00236EF8">
        <w:rPr>
          <w:lang w:val="nl"/>
        </w:rPr>
        <w:t>Nominale druk: 16 bar</w:t>
      </w:r>
    </w:p>
    <w:p w:rsidR="00236EF8" w:rsidRPr="00236EF8" w:rsidRDefault="00236EF8" w:rsidP="00236EF8">
      <w:pPr>
        <w:spacing w:after="0" w:line="240" w:lineRule="auto"/>
        <w:rPr>
          <w:b/>
          <w:u w:val="single"/>
          <w:lang w:val="nl"/>
        </w:rPr>
      </w:pPr>
      <w:r w:rsidRPr="00236EF8">
        <w:rPr>
          <w:b/>
          <w:u w:val="single"/>
          <w:lang w:val="nl"/>
        </w:rPr>
        <w:t>Uitvoering</w:t>
      </w:r>
    </w:p>
    <w:p w:rsidR="00236EF8" w:rsidRPr="00236EF8" w:rsidRDefault="00236EF8" w:rsidP="00236EF8">
      <w:pPr>
        <w:spacing w:after="0" w:line="240" w:lineRule="auto"/>
        <w:rPr>
          <w:lang w:val="nl-BE"/>
        </w:rPr>
      </w:pPr>
      <w:r w:rsidRPr="00236EF8">
        <w:rPr>
          <w:lang w:val="nl"/>
        </w:rPr>
        <w:t xml:space="preserve">De plaats, het te voorziene </w:t>
      </w:r>
      <w:r w:rsidRPr="00236EF8">
        <w:rPr>
          <w:lang w:val="nl-BE"/>
        </w:rPr>
        <w:t>aantal</w:t>
      </w:r>
      <w:r w:rsidRPr="00236EF8">
        <w:rPr>
          <w:lang w:val="nl"/>
        </w:rPr>
        <w:t xml:space="preserve"> en type van de buitenhydranten wordt in overleg met de bevoegde territoriale brandweer vastgelegd.</w:t>
      </w:r>
    </w:p>
    <w:p w:rsidR="00236EF8" w:rsidRPr="00236EF8" w:rsidRDefault="00236EF8" w:rsidP="00236EF8">
      <w:pPr>
        <w:spacing w:after="0" w:line="240" w:lineRule="auto"/>
        <w:rPr>
          <w:lang w:val="nl"/>
        </w:rPr>
      </w:pPr>
      <w:r w:rsidRPr="00236EF8">
        <w:rPr>
          <w:lang w:val="nl"/>
        </w:rPr>
        <w:t xml:space="preserve">De buitenhydranten worden gesteld op het gewenste peil en vastgezet in een bevestigingskader uit licht gewapend beton. </w:t>
      </w:r>
    </w:p>
    <w:p w:rsidR="00236EF8" w:rsidRPr="00236EF8" w:rsidRDefault="00236EF8" w:rsidP="00236EF8">
      <w:pPr>
        <w:spacing w:after="0" w:line="240" w:lineRule="auto"/>
        <w:rPr>
          <w:lang w:val="nl"/>
        </w:rPr>
      </w:pPr>
      <w:r w:rsidRPr="00236EF8">
        <w:rPr>
          <w:lang w:val="nl"/>
        </w:rPr>
        <w:t xml:space="preserve">Rondom het spuisysteem wordt een draineerlaag van minstens 150 liter steenslag 20/40 voorzien. </w:t>
      </w:r>
    </w:p>
    <w:p w:rsidR="00236EF8" w:rsidRPr="00236EF8" w:rsidRDefault="00236EF8" w:rsidP="00236EF8">
      <w:pPr>
        <w:spacing w:line="240" w:lineRule="auto"/>
        <w:rPr>
          <w:lang w:val="nl"/>
        </w:rPr>
      </w:pPr>
      <w:r w:rsidRPr="00236EF8">
        <w:rPr>
          <w:lang w:val="nl"/>
        </w:rPr>
        <w:t xml:space="preserve">De buitenhydranten worden aangekoppeld aan de watertoevoerleidingen. Alle bovengrondse uitwendige gedeelten worden ontroest, voorzien van een grondlaag en 'signaalrood' (RAL 3000) afgelakt. </w:t>
      </w:r>
    </w:p>
    <w:p w:rsidR="00236EF8" w:rsidRPr="00B5712C" w:rsidRDefault="00236EF8" w:rsidP="00236EF8">
      <w:pPr>
        <w:pStyle w:val="Kop2"/>
        <w:numPr>
          <w:ilvl w:val="0"/>
          <w:numId w:val="0"/>
        </w:numPr>
        <w:rPr>
          <w:color w:val="C3004A" w:themeColor="accent4"/>
        </w:rPr>
      </w:pPr>
      <w:bookmarkStart w:id="181" w:name="_Toc461710955"/>
      <w:r>
        <w:rPr>
          <w:color w:val="C3004A" w:themeColor="accent4"/>
        </w:rPr>
        <w:t>67.22.20.</w:t>
      </w:r>
      <w:r>
        <w:rPr>
          <w:color w:val="C3004A" w:themeColor="accent4"/>
        </w:rPr>
        <w:tab/>
        <w:t>externe bluswatervoorziening</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buitenhydranten/ondergronds</w:t>
      </w:r>
      <w:bookmarkEnd w:id="181"/>
    </w:p>
    <w:p w:rsidR="00236EF8" w:rsidRPr="00236EF8" w:rsidRDefault="00236EF8" w:rsidP="00236EF8">
      <w:pPr>
        <w:spacing w:after="0" w:line="240" w:lineRule="auto"/>
        <w:rPr>
          <w:b/>
          <w:u w:val="single"/>
          <w:lang w:val="nl"/>
        </w:rPr>
      </w:pPr>
      <w:r w:rsidRPr="00236EF8">
        <w:rPr>
          <w:b/>
          <w:u w:val="single"/>
          <w:lang w:val="nl"/>
        </w:rPr>
        <w:t>Omschrijving</w:t>
      </w:r>
    </w:p>
    <w:p w:rsidR="00236EF8" w:rsidRPr="00236EF8" w:rsidRDefault="00236EF8" w:rsidP="00236EF8">
      <w:pPr>
        <w:spacing w:line="240" w:lineRule="auto"/>
      </w:pPr>
      <w:r w:rsidRPr="00236EF8">
        <w:t>De buitenhydranten zijn hydraulische toestellen aangesloten op een waterleiding onder druk, bestemd voor aansluiting van de slangen van de brandweer, ingeval van brand. In de eenheidsprijs zijn de nodige uitgravingen en wederaanvullingen, de funderingen, het leveren van bedieningssleutels en het afvoeren en storten van de overtollige grond buiten het bouwterrein begrepen.</w:t>
      </w:r>
    </w:p>
    <w:p w:rsidR="00236EF8" w:rsidRPr="00236EF8" w:rsidRDefault="00236EF8" w:rsidP="00236EF8">
      <w:pPr>
        <w:spacing w:after="0" w:line="240" w:lineRule="auto"/>
        <w:rPr>
          <w:b/>
          <w:u w:val="single"/>
          <w:lang w:val="nl"/>
        </w:rPr>
      </w:pPr>
      <w:r w:rsidRPr="00236EF8">
        <w:rPr>
          <w:b/>
          <w:u w:val="single"/>
          <w:lang w:val="nl"/>
        </w:rPr>
        <w:t>Meting</w:t>
      </w:r>
    </w:p>
    <w:p w:rsidR="00236EF8" w:rsidRPr="00236EF8" w:rsidRDefault="00236EF8" w:rsidP="00236EF8">
      <w:pPr>
        <w:spacing w:after="0" w:line="240" w:lineRule="auto"/>
        <w:rPr>
          <w:lang w:val="nl"/>
        </w:rPr>
      </w:pPr>
      <w:r w:rsidRPr="00236EF8">
        <w:rPr>
          <w:lang w:val="nl"/>
        </w:rPr>
        <w:t>meeteenheid: per stuk</w:t>
      </w:r>
    </w:p>
    <w:p w:rsidR="00236EF8" w:rsidRPr="00236EF8" w:rsidRDefault="00236EF8" w:rsidP="00236EF8">
      <w:pPr>
        <w:spacing w:after="0" w:line="240" w:lineRule="auto"/>
        <w:rPr>
          <w:lang w:val="nl"/>
        </w:rPr>
      </w:pPr>
      <w:r w:rsidRPr="00236EF8">
        <w:rPr>
          <w:lang w:val="nl"/>
        </w:rPr>
        <w:lastRenderedPageBreak/>
        <w:t>meetcode: aantal stuks</w:t>
      </w:r>
    </w:p>
    <w:p w:rsidR="00236EF8" w:rsidRPr="00236EF8" w:rsidRDefault="00236EF8" w:rsidP="00236EF8">
      <w:pPr>
        <w:spacing w:line="240" w:lineRule="auto"/>
        <w:rPr>
          <w:lang w:val="nl"/>
        </w:rPr>
      </w:pPr>
      <w:r w:rsidRPr="00236EF8">
        <w:rPr>
          <w:lang w:val="nl"/>
        </w:rPr>
        <w:t>aard van de overeenkomst: Forfaitaire Hoeveelheid (FH)</w:t>
      </w:r>
    </w:p>
    <w:p w:rsidR="00236EF8" w:rsidRPr="00236EF8" w:rsidRDefault="00236EF8" w:rsidP="00236EF8">
      <w:pPr>
        <w:spacing w:after="0" w:line="240" w:lineRule="auto"/>
        <w:rPr>
          <w:b/>
          <w:u w:val="single"/>
          <w:lang w:val="nl"/>
        </w:rPr>
      </w:pPr>
      <w:r w:rsidRPr="00236EF8">
        <w:rPr>
          <w:b/>
          <w:u w:val="single"/>
          <w:lang w:val="nl"/>
        </w:rPr>
        <w:t>Materiaal</w:t>
      </w:r>
    </w:p>
    <w:p w:rsidR="00236EF8" w:rsidRPr="00236EF8" w:rsidRDefault="00236EF8" w:rsidP="00236EF8">
      <w:pPr>
        <w:spacing w:after="0" w:line="240" w:lineRule="auto"/>
        <w:rPr>
          <w:lang w:val="nl"/>
        </w:rPr>
      </w:pPr>
      <w:r w:rsidRPr="00236EF8">
        <w:rPr>
          <w:lang w:val="nl"/>
        </w:rPr>
        <w:t>De buitenhydranten voldoen aan NBN S 21-034 en NBN S 21-033.</w:t>
      </w:r>
    </w:p>
    <w:p w:rsidR="00236EF8" w:rsidRPr="00236EF8" w:rsidRDefault="00236EF8" w:rsidP="00236EF8">
      <w:pPr>
        <w:spacing w:after="0" w:line="240" w:lineRule="auto"/>
        <w:rPr>
          <w:lang w:val="nl"/>
        </w:rPr>
      </w:pPr>
      <w:r w:rsidRPr="00236EF8">
        <w:rPr>
          <w:lang w:val="nl"/>
        </w:rPr>
        <w:t>De uitlaat is voorzien van genormaliseerde koppelstukken, conform aan het KB van 30-01-1975. Op deze koppelingen worden ter beveiliging blindkoppelingen met roestvaste ketting geplaatst. Technische documentatie voor te leggen aan het Bestuur.</w:t>
      </w:r>
    </w:p>
    <w:p w:rsidR="00236EF8" w:rsidRPr="00236EF8" w:rsidRDefault="00236EF8" w:rsidP="00236EF8">
      <w:pPr>
        <w:spacing w:after="0" w:line="240" w:lineRule="auto"/>
        <w:rPr>
          <w:lang w:val="nl"/>
        </w:rPr>
      </w:pPr>
      <w:r w:rsidRPr="00236EF8">
        <w:rPr>
          <w:lang w:val="nl"/>
        </w:rPr>
        <w:t>Het afsluitpunt is beveiligd tegen beschadiging van het bovengronds gedeelte zodat geen waterverlies kan optreden.</w:t>
      </w:r>
    </w:p>
    <w:p w:rsidR="00236EF8" w:rsidRPr="00236EF8" w:rsidRDefault="00236EF8" w:rsidP="00236EF8">
      <w:pPr>
        <w:spacing w:line="240" w:lineRule="auto"/>
        <w:rPr>
          <w:lang w:val="nl"/>
        </w:rPr>
      </w:pPr>
      <w:r w:rsidRPr="00236EF8">
        <w:rPr>
          <w:lang w:val="nl"/>
        </w:rPr>
        <w:t>Het spuien gebeurt volledig en automatisch bij het sluiten van de afsluitklep.</w:t>
      </w:r>
    </w:p>
    <w:p w:rsidR="00236EF8" w:rsidRPr="00236EF8" w:rsidRDefault="00236EF8" w:rsidP="00236EF8">
      <w:pPr>
        <w:spacing w:after="0" w:line="240" w:lineRule="auto"/>
        <w:rPr>
          <w:u w:val="single"/>
          <w:lang w:val="nl"/>
        </w:rPr>
      </w:pPr>
      <w:r w:rsidRPr="00236EF8">
        <w:rPr>
          <w:u w:val="single"/>
          <w:lang w:val="nl"/>
        </w:rPr>
        <w:t>Specificaties</w:t>
      </w:r>
    </w:p>
    <w:p w:rsidR="00236EF8" w:rsidRPr="00236EF8" w:rsidRDefault="00236EF8" w:rsidP="00236EF8">
      <w:pPr>
        <w:spacing w:after="0" w:line="240" w:lineRule="auto"/>
        <w:rPr>
          <w:lang w:val="nl"/>
        </w:rPr>
      </w:pPr>
      <w:r w:rsidRPr="00236EF8">
        <w:rPr>
          <w:lang w:val="nl"/>
        </w:rPr>
        <w:t xml:space="preserve">Type: </w:t>
      </w:r>
      <w:r w:rsidRPr="00236EF8">
        <w:rPr>
          <w:color w:val="0070C0"/>
          <w:lang w:val="nl"/>
        </w:rPr>
        <w:t>OH 80 / OH 100</w:t>
      </w:r>
    </w:p>
    <w:p w:rsidR="00236EF8" w:rsidRPr="00236EF8" w:rsidRDefault="00236EF8" w:rsidP="00236EF8">
      <w:pPr>
        <w:spacing w:line="240" w:lineRule="auto"/>
        <w:rPr>
          <w:lang w:val="nl"/>
        </w:rPr>
      </w:pPr>
      <w:r w:rsidRPr="00236EF8">
        <w:rPr>
          <w:lang w:val="nl"/>
        </w:rPr>
        <w:t>Nominale druk: 16 bar</w:t>
      </w:r>
    </w:p>
    <w:p w:rsidR="00236EF8" w:rsidRPr="00236EF8" w:rsidRDefault="00236EF8" w:rsidP="00236EF8">
      <w:pPr>
        <w:spacing w:after="0" w:line="240" w:lineRule="auto"/>
        <w:rPr>
          <w:b/>
          <w:u w:val="single"/>
          <w:lang w:val="nl"/>
        </w:rPr>
      </w:pPr>
      <w:r w:rsidRPr="00236EF8">
        <w:rPr>
          <w:b/>
          <w:u w:val="single"/>
          <w:lang w:val="nl"/>
        </w:rPr>
        <w:t>Uitvoering</w:t>
      </w:r>
    </w:p>
    <w:p w:rsidR="00236EF8" w:rsidRDefault="00236EF8" w:rsidP="00A05067">
      <w:pPr>
        <w:spacing w:after="0" w:line="240" w:lineRule="auto"/>
        <w:rPr>
          <w:lang w:val="nl"/>
        </w:rPr>
      </w:pPr>
      <w:r w:rsidRPr="00236EF8">
        <w:rPr>
          <w:lang w:val="nl"/>
        </w:rPr>
        <w:t xml:space="preserve">De plaats, het te voorziene </w:t>
      </w:r>
      <w:r w:rsidRPr="00236EF8">
        <w:rPr>
          <w:lang w:val="nl-BE"/>
        </w:rPr>
        <w:t>aantal</w:t>
      </w:r>
      <w:r w:rsidRPr="00236EF8">
        <w:rPr>
          <w:lang w:val="nl"/>
        </w:rPr>
        <w:t xml:space="preserve"> en type van de buitenhydranten wordt in overleg met de bevoegde territoriale brandweer vastgelegd.</w:t>
      </w:r>
    </w:p>
    <w:p w:rsidR="00A05067" w:rsidRPr="00A05067" w:rsidRDefault="00A05067" w:rsidP="00A05067">
      <w:pPr>
        <w:spacing w:after="0" w:line="240" w:lineRule="auto"/>
        <w:rPr>
          <w:lang w:val="nl"/>
        </w:rPr>
      </w:pPr>
      <w:r w:rsidRPr="00A05067">
        <w:rPr>
          <w:lang w:val="nl"/>
        </w:rPr>
        <w:t xml:space="preserve">De buitenhydranten worden gesteld op het gewenste peil en aangekoppeld aan de watertoevoerleidingen. </w:t>
      </w:r>
    </w:p>
    <w:p w:rsidR="00A05067" w:rsidRPr="00A05067" w:rsidRDefault="00A05067" w:rsidP="00236EF8">
      <w:pPr>
        <w:spacing w:line="240" w:lineRule="auto"/>
        <w:rPr>
          <w:lang w:val="nl"/>
        </w:rPr>
      </w:pPr>
      <w:r w:rsidRPr="00A05067">
        <w:rPr>
          <w:lang w:val="nl"/>
        </w:rPr>
        <w:t>De ondergrondse hydranten worden beschermd met een straatpot. De plaats van de ondergrondse hydranten moet op een zichtbare en onuitwisbare manier gesignaleerd worden.</w:t>
      </w:r>
    </w:p>
    <w:p w:rsidR="00236EF8" w:rsidRPr="00B5712C" w:rsidRDefault="00236EF8" w:rsidP="00236EF8">
      <w:pPr>
        <w:pStyle w:val="Kop2"/>
        <w:numPr>
          <w:ilvl w:val="0"/>
          <w:numId w:val="0"/>
        </w:numPr>
        <w:rPr>
          <w:color w:val="C3004A" w:themeColor="accent4"/>
        </w:rPr>
      </w:pPr>
      <w:bookmarkStart w:id="182" w:name="_Toc461710956"/>
      <w:r>
        <w:rPr>
          <w:color w:val="C3004A" w:themeColor="accent4"/>
        </w:rPr>
        <w:t>67.30.</w:t>
      </w:r>
      <w:r>
        <w:rPr>
          <w:color w:val="C3004A" w:themeColor="accent4"/>
        </w:rPr>
        <w:tab/>
        <w:t>interne bluswatervoorziening</w:t>
      </w:r>
      <w:r w:rsidRPr="00B5712C">
        <w:rPr>
          <w:color w:val="C3004A" w:themeColor="accent4"/>
        </w:rPr>
        <w:t xml:space="preserve"> - algemeen</w:t>
      </w:r>
      <w:bookmarkEnd w:id="182"/>
    </w:p>
    <w:p w:rsidR="0075352B" w:rsidRPr="0075352B" w:rsidRDefault="0075352B" w:rsidP="0075352B">
      <w:pPr>
        <w:spacing w:after="0" w:line="240" w:lineRule="auto"/>
        <w:rPr>
          <w:b/>
          <w:u w:val="single"/>
          <w:lang w:val="nl"/>
        </w:rPr>
      </w:pPr>
      <w:r w:rsidRPr="0075352B">
        <w:rPr>
          <w:b/>
          <w:u w:val="single"/>
          <w:lang w:val="nl"/>
        </w:rPr>
        <w:t>Omschrijving</w:t>
      </w:r>
    </w:p>
    <w:p w:rsidR="0075352B" w:rsidRPr="0075352B" w:rsidRDefault="0075352B" w:rsidP="0075352B">
      <w:pPr>
        <w:spacing w:after="0" w:line="240" w:lineRule="auto"/>
      </w:pPr>
      <w:r w:rsidRPr="0075352B">
        <w:t>Levering, plaatsing en aansluiting van de interne voorzieningen voor bluswater in het gebouw. Alle werken en leveringen die nodig zijn om de volledige en bedrijfsklare brandbestrijdingsinstallatie te realiseren zijn inbegrepen en dit conform de geldende normen en de regels van goed vakmanschap, t.t.z. met inbegrip van alle hulpstukken, reglementaire keerkleppen, installatiekranen, manometers, ontluchtingsinrichtingen, aansluiting van haspels en/of brandkranen, .... De werken omvatten:</w:t>
      </w:r>
    </w:p>
    <w:p w:rsidR="0075352B" w:rsidRPr="0075352B" w:rsidRDefault="0075352B" w:rsidP="0075352B">
      <w:pPr>
        <w:pStyle w:val="Lijstalinea"/>
        <w:numPr>
          <w:ilvl w:val="0"/>
          <w:numId w:val="118"/>
        </w:numPr>
        <w:rPr>
          <w:rFonts w:asciiTheme="minorHAnsi" w:hAnsiTheme="minorHAnsi"/>
          <w:sz w:val="22"/>
          <w:szCs w:val="22"/>
          <w:lang w:val="nl"/>
        </w:rPr>
      </w:pPr>
      <w:r w:rsidRPr="0075352B">
        <w:rPr>
          <w:rFonts w:asciiTheme="minorHAnsi" w:hAnsiTheme="minorHAnsi"/>
          <w:sz w:val="22"/>
          <w:szCs w:val="22"/>
          <w:lang w:val="nl"/>
        </w:rPr>
        <w:t>het zagen en/of kappen van de nodige doorvoeropeningen en sleuven;</w:t>
      </w:r>
    </w:p>
    <w:p w:rsidR="0075352B" w:rsidRPr="0075352B" w:rsidRDefault="0075352B" w:rsidP="0075352B">
      <w:pPr>
        <w:pStyle w:val="Lijstalinea"/>
        <w:numPr>
          <w:ilvl w:val="0"/>
          <w:numId w:val="118"/>
        </w:numPr>
        <w:rPr>
          <w:rFonts w:asciiTheme="minorHAnsi" w:hAnsiTheme="minorHAnsi"/>
          <w:sz w:val="22"/>
          <w:szCs w:val="22"/>
          <w:lang w:val="nl"/>
        </w:rPr>
      </w:pPr>
      <w:r w:rsidRPr="0075352B">
        <w:rPr>
          <w:rFonts w:asciiTheme="minorHAnsi" w:hAnsiTheme="minorHAnsi"/>
          <w:sz w:val="22"/>
          <w:szCs w:val="22"/>
          <w:lang w:val="nl"/>
        </w:rPr>
        <w:t>het plaatsen en vastleggen van de drukleidingen met inbegrip van alle installatiekranen, bevestigingsmiddelen, uitzettingshulpstukken, koppelstukken, e.d.;</w:t>
      </w:r>
    </w:p>
    <w:p w:rsidR="0075352B" w:rsidRPr="0075352B" w:rsidRDefault="0075352B" w:rsidP="0075352B">
      <w:pPr>
        <w:pStyle w:val="Lijstalinea"/>
        <w:numPr>
          <w:ilvl w:val="0"/>
          <w:numId w:val="118"/>
        </w:numPr>
        <w:rPr>
          <w:rFonts w:asciiTheme="minorHAnsi" w:hAnsiTheme="minorHAnsi"/>
          <w:sz w:val="22"/>
          <w:szCs w:val="22"/>
          <w:lang w:val="nl"/>
        </w:rPr>
      </w:pPr>
      <w:r w:rsidRPr="0075352B">
        <w:rPr>
          <w:rFonts w:asciiTheme="minorHAnsi" w:hAnsiTheme="minorHAnsi"/>
          <w:sz w:val="22"/>
          <w:szCs w:val="22"/>
          <w:lang w:val="nl"/>
        </w:rPr>
        <w:t>het aansluiten, na de teller, van de drukleidingen op de watervoorziening door middel van een brandafsluiter of kogelafsluiter;</w:t>
      </w:r>
    </w:p>
    <w:p w:rsidR="0075352B" w:rsidRPr="0075352B" w:rsidRDefault="0075352B" w:rsidP="0075352B">
      <w:pPr>
        <w:pStyle w:val="Lijstalinea"/>
        <w:numPr>
          <w:ilvl w:val="0"/>
          <w:numId w:val="118"/>
        </w:numPr>
        <w:rPr>
          <w:rFonts w:asciiTheme="minorHAnsi" w:hAnsiTheme="minorHAnsi"/>
          <w:sz w:val="22"/>
          <w:szCs w:val="22"/>
          <w:lang w:val="nl"/>
        </w:rPr>
      </w:pPr>
      <w:r w:rsidRPr="0075352B">
        <w:rPr>
          <w:rFonts w:asciiTheme="minorHAnsi" w:hAnsiTheme="minorHAnsi"/>
          <w:sz w:val="22"/>
          <w:szCs w:val="22"/>
          <w:lang w:val="nl"/>
        </w:rPr>
        <w:t>het doorspoelen van de leidingen voor het aansluiten van de toestellen;</w:t>
      </w:r>
    </w:p>
    <w:p w:rsidR="0075352B" w:rsidRPr="0075352B" w:rsidRDefault="0075352B" w:rsidP="0075352B">
      <w:pPr>
        <w:pStyle w:val="Lijstalinea"/>
        <w:numPr>
          <w:ilvl w:val="0"/>
          <w:numId w:val="118"/>
        </w:numPr>
        <w:rPr>
          <w:rFonts w:asciiTheme="minorHAnsi" w:hAnsiTheme="minorHAnsi"/>
          <w:sz w:val="22"/>
          <w:szCs w:val="22"/>
          <w:lang w:val="nl"/>
        </w:rPr>
      </w:pPr>
      <w:r w:rsidRPr="0075352B">
        <w:rPr>
          <w:rFonts w:asciiTheme="minorHAnsi" w:hAnsiTheme="minorHAnsi"/>
          <w:sz w:val="22"/>
          <w:szCs w:val="22"/>
          <w:lang w:val="nl"/>
        </w:rPr>
        <w:t>een drukproef van de leidingen;</w:t>
      </w:r>
    </w:p>
    <w:p w:rsidR="0075352B" w:rsidRPr="0075352B" w:rsidRDefault="0075352B" w:rsidP="0075352B">
      <w:pPr>
        <w:pStyle w:val="Lijstalinea"/>
        <w:numPr>
          <w:ilvl w:val="0"/>
          <w:numId w:val="118"/>
        </w:numPr>
        <w:rPr>
          <w:rFonts w:asciiTheme="minorHAnsi" w:hAnsiTheme="minorHAnsi"/>
          <w:sz w:val="22"/>
          <w:szCs w:val="22"/>
          <w:lang w:val="nl"/>
        </w:rPr>
      </w:pPr>
      <w:r w:rsidRPr="0075352B">
        <w:rPr>
          <w:rFonts w:asciiTheme="minorHAnsi" w:hAnsiTheme="minorHAnsi"/>
          <w:sz w:val="22"/>
          <w:szCs w:val="22"/>
          <w:lang w:val="nl"/>
        </w:rPr>
        <w:t>het verwijderen van alle verpakkingsafval van de werf;</w:t>
      </w:r>
    </w:p>
    <w:p w:rsidR="0075352B" w:rsidRPr="0075352B" w:rsidRDefault="0075352B" w:rsidP="0075352B">
      <w:pPr>
        <w:pStyle w:val="Lijstalinea"/>
        <w:numPr>
          <w:ilvl w:val="0"/>
          <w:numId w:val="118"/>
        </w:numPr>
        <w:spacing w:after="240"/>
        <w:rPr>
          <w:rFonts w:asciiTheme="minorHAnsi" w:hAnsiTheme="minorHAnsi"/>
          <w:sz w:val="22"/>
          <w:szCs w:val="22"/>
          <w:lang w:val="nl"/>
        </w:rPr>
      </w:pPr>
      <w:r w:rsidRPr="0075352B">
        <w:rPr>
          <w:rFonts w:asciiTheme="minorHAnsi" w:hAnsiTheme="minorHAnsi"/>
          <w:sz w:val="22"/>
          <w:szCs w:val="22"/>
          <w:lang w:val="nl"/>
        </w:rPr>
        <w:t>de asbuilt-plannen in overeenstemming met het post-interventiedossier.</w:t>
      </w:r>
    </w:p>
    <w:p w:rsidR="0075352B" w:rsidRPr="0075352B" w:rsidRDefault="0075352B" w:rsidP="0075352B">
      <w:pPr>
        <w:spacing w:after="0" w:line="240" w:lineRule="auto"/>
        <w:rPr>
          <w:b/>
          <w:u w:val="single"/>
          <w:lang w:val="nl"/>
        </w:rPr>
      </w:pPr>
      <w:r w:rsidRPr="0075352B">
        <w:rPr>
          <w:b/>
          <w:u w:val="single"/>
          <w:lang w:val="nl"/>
        </w:rPr>
        <w:t>Materiaal &amp; Uitvoering</w:t>
      </w:r>
    </w:p>
    <w:p w:rsidR="0075352B" w:rsidRPr="0075352B" w:rsidRDefault="0075352B" w:rsidP="0075352B">
      <w:pPr>
        <w:spacing w:after="0" w:line="240" w:lineRule="auto"/>
        <w:rPr>
          <w:lang w:val="nl"/>
        </w:rPr>
      </w:pPr>
      <w:r w:rsidRPr="0075352B">
        <w:rPr>
          <w:lang w:val="nl"/>
        </w:rPr>
        <w:t>De plaats, de watervoorziening, het aantal en type van de haspels en/of binnenhydranten wordt bepaald in overleg met het advies van de bevoegde territoriale brandweer.</w:t>
      </w:r>
    </w:p>
    <w:p w:rsidR="0075352B" w:rsidRPr="0075352B" w:rsidRDefault="0075352B" w:rsidP="0075352B">
      <w:pPr>
        <w:spacing w:after="0" w:line="240" w:lineRule="auto"/>
        <w:rPr>
          <w:lang w:val="nl"/>
        </w:rPr>
      </w:pPr>
      <w:r w:rsidRPr="0075352B">
        <w:rPr>
          <w:lang w:val="nl"/>
        </w:rPr>
        <w:t xml:space="preserve">De werken worden uitgevoerd door een aannemer die gespecialiseerd is in loodgieterij en sanitaire werken of door een aannemer gespecialiseerd in brandbeschermingsinstallaties. </w:t>
      </w:r>
    </w:p>
    <w:p w:rsidR="0075352B" w:rsidRPr="0075352B" w:rsidRDefault="0075352B" w:rsidP="0075352B">
      <w:pPr>
        <w:spacing w:line="240" w:lineRule="auto"/>
        <w:rPr>
          <w:lang w:val="nl"/>
        </w:rPr>
      </w:pPr>
      <w:r w:rsidRPr="0075352B">
        <w:rPr>
          <w:lang w:val="nl"/>
        </w:rPr>
        <w:t>Het leidingnet wordt voorzien van het strikt onontbeerlijk aantal afsluitkranen en aftapkranen. Aan de voet van elke verticale leiding worden dicht bij de verbinding met de hoofdleiding, een afsluitkraan en een aftapkraan aangebracht, waardoor de verticale leiding kan worden leeggemaakt.</w:t>
      </w:r>
    </w:p>
    <w:p w:rsidR="0075352B" w:rsidRPr="0075352B" w:rsidRDefault="0075352B" w:rsidP="0075352B">
      <w:pPr>
        <w:spacing w:line="240" w:lineRule="auto"/>
        <w:rPr>
          <w:lang w:val="nl"/>
        </w:rPr>
      </w:pPr>
      <w:r w:rsidRPr="0075352B">
        <w:rPr>
          <w:lang w:val="nl"/>
        </w:rPr>
        <w:lastRenderedPageBreak/>
        <w:t xml:space="preserve">Sleuven in muren hebben een aangepaste sectie, en worden na het plaatsen van de leidingen aangewerkt met een geschikte mortel en in overeenstemming met de vereiste brandweerstand. Geen enkele leiding wordt geplaatst op minder dan </w:t>
      </w:r>
      <w:smartTag w:uri="urn:schemas-microsoft-com:office:smarttags" w:element="metricconverter">
        <w:smartTagPr>
          <w:attr w:name="ProductID" w:val="1 cm"/>
        </w:smartTagPr>
        <w:r w:rsidRPr="0075352B">
          <w:rPr>
            <w:lang w:val="nl"/>
          </w:rPr>
          <w:t>1 cm</w:t>
        </w:r>
      </w:smartTag>
      <w:r w:rsidRPr="0075352B">
        <w:rPr>
          <w:lang w:val="nl"/>
        </w:rPr>
        <w:t xml:space="preserve"> afstand van het afgewerkt vlak van de wanden van het gebouw.</w:t>
      </w:r>
    </w:p>
    <w:p w:rsidR="0075352B" w:rsidRPr="0075352B" w:rsidRDefault="0075352B" w:rsidP="0075352B">
      <w:pPr>
        <w:spacing w:line="240" w:lineRule="auto"/>
        <w:rPr>
          <w:lang w:val="nl"/>
        </w:rPr>
      </w:pPr>
      <w:r w:rsidRPr="0075352B">
        <w:rPr>
          <w:lang w:val="nl"/>
        </w:rPr>
        <w:t>Doorvoeringen in muren en plafonds worden voorzien van moffen waarin de buis vrij kan bewegen en worden geboord met een diamantboor met aangepaste sectie. Doorvoeringen door wanden en vloeren, die deel uitmaken van de brandcompartimentering, worden beschermd volgens artikel 67.60 brandwerende bescherming - algemeen.</w:t>
      </w:r>
    </w:p>
    <w:p w:rsidR="0075352B" w:rsidRPr="0075352B" w:rsidRDefault="0075352B" w:rsidP="0075352B">
      <w:pPr>
        <w:spacing w:after="0" w:line="240" w:lineRule="auto"/>
        <w:rPr>
          <w:b/>
          <w:u w:val="single"/>
          <w:lang w:val="nl"/>
        </w:rPr>
      </w:pPr>
      <w:r w:rsidRPr="0075352B">
        <w:rPr>
          <w:b/>
          <w:u w:val="single"/>
          <w:lang w:val="nl"/>
        </w:rPr>
        <w:t>Keuring</w:t>
      </w:r>
    </w:p>
    <w:p w:rsidR="0075352B" w:rsidRPr="0075352B" w:rsidRDefault="0075352B" w:rsidP="006623F3">
      <w:pPr>
        <w:spacing w:after="0" w:line="240" w:lineRule="auto"/>
        <w:rPr>
          <w:lang w:val="nl"/>
        </w:rPr>
      </w:pPr>
      <w:r w:rsidRPr="0075352B">
        <w:rPr>
          <w:lang w:val="nl"/>
        </w:rPr>
        <w:t>De aannemer zal na het plaatsen in aanwezigheid van de architect en/of het studiebureau de gemaakte aansluitingen testen op waterdichtheid.</w:t>
      </w:r>
    </w:p>
    <w:p w:rsidR="006623F3" w:rsidRPr="006623F3" w:rsidRDefault="006623F3" w:rsidP="006623F3">
      <w:pPr>
        <w:spacing w:line="240" w:lineRule="auto"/>
        <w:rPr>
          <w:lang w:val="nl"/>
        </w:rPr>
      </w:pPr>
      <w:r w:rsidRPr="006623F3">
        <w:rPr>
          <w:lang w:val="nl"/>
        </w:rPr>
        <w:t>De oplevering van de leidingen gebeurt uitsluitend bij een druk van min 6 / … bar.  De limieten worden met de architect en/of het studiebureau besproken.</w:t>
      </w:r>
    </w:p>
    <w:p w:rsidR="006623F3" w:rsidRPr="00B5712C" w:rsidRDefault="006623F3" w:rsidP="006623F3">
      <w:pPr>
        <w:pStyle w:val="Kop2"/>
        <w:numPr>
          <w:ilvl w:val="0"/>
          <w:numId w:val="0"/>
        </w:numPr>
        <w:rPr>
          <w:color w:val="C3004A" w:themeColor="accent4"/>
        </w:rPr>
      </w:pPr>
      <w:bookmarkStart w:id="183" w:name="_Toc461710957"/>
      <w:r>
        <w:rPr>
          <w:color w:val="C3004A" w:themeColor="accent4"/>
        </w:rPr>
        <w:t>67.31.</w:t>
      </w:r>
      <w:r>
        <w:rPr>
          <w:color w:val="C3004A" w:themeColor="accent4"/>
        </w:rPr>
        <w:tab/>
        <w:t>interne bluswatervoorziening</w:t>
      </w:r>
      <w:r w:rsidRPr="00B5712C">
        <w:rPr>
          <w:color w:val="C3004A" w:themeColor="accent4"/>
        </w:rPr>
        <w:t xml:space="preserve"> - </w:t>
      </w:r>
      <w:r>
        <w:rPr>
          <w:color w:val="C3004A" w:themeColor="accent4"/>
        </w:rPr>
        <w:t>leiding</w:t>
      </w:r>
      <w:r w:rsidRPr="00B5712C">
        <w:rPr>
          <w:color w:val="C3004A" w:themeColor="accent4"/>
        </w:rPr>
        <w:t>en</w:t>
      </w:r>
      <w:bookmarkEnd w:id="183"/>
    </w:p>
    <w:p w:rsidR="006623F3" w:rsidRPr="006623F3" w:rsidRDefault="006623F3" w:rsidP="006623F3">
      <w:pPr>
        <w:spacing w:after="0" w:line="240" w:lineRule="auto"/>
        <w:rPr>
          <w:b/>
          <w:u w:val="single"/>
          <w:lang w:val="nl"/>
        </w:rPr>
      </w:pPr>
      <w:r w:rsidRPr="006623F3">
        <w:rPr>
          <w:b/>
          <w:u w:val="single"/>
          <w:lang w:val="nl"/>
        </w:rPr>
        <w:t>Meting</w:t>
      </w:r>
    </w:p>
    <w:p w:rsidR="006623F3" w:rsidRPr="006623F3" w:rsidRDefault="006623F3" w:rsidP="006623F3">
      <w:pPr>
        <w:spacing w:after="0" w:line="240" w:lineRule="auto"/>
        <w:rPr>
          <w:lang w:val="nl-BE"/>
        </w:rPr>
      </w:pPr>
      <w:r w:rsidRPr="006623F3">
        <w:rPr>
          <w:lang w:val="nl-BE"/>
        </w:rPr>
        <w:t>meeteenheid: meter</w:t>
      </w:r>
    </w:p>
    <w:p w:rsidR="006623F3" w:rsidRPr="006623F3" w:rsidRDefault="006623F3" w:rsidP="006623F3">
      <w:pPr>
        <w:spacing w:after="0" w:line="240" w:lineRule="auto"/>
        <w:rPr>
          <w:lang w:val="nl-BE"/>
        </w:rPr>
      </w:pPr>
      <w:r w:rsidRPr="006623F3">
        <w:rPr>
          <w:lang w:val="nl-BE"/>
        </w:rPr>
        <w:t>meetcode: netto lengte</w:t>
      </w:r>
    </w:p>
    <w:p w:rsidR="006623F3" w:rsidRPr="006623F3" w:rsidRDefault="006623F3" w:rsidP="006623F3">
      <w:pPr>
        <w:spacing w:line="240" w:lineRule="auto"/>
        <w:rPr>
          <w:lang w:val="nl-BE"/>
        </w:rPr>
      </w:pPr>
      <w:r w:rsidRPr="006623F3">
        <w:rPr>
          <w:lang w:val="nl-BE"/>
        </w:rPr>
        <w:t>aard van de overeenkomst: Forfaitaire Hoeveelheid (FH)</w:t>
      </w:r>
    </w:p>
    <w:p w:rsidR="006623F3" w:rsidRPr="006623F3" w:rsidRDefault="006623F3" w:rsidP="006623F3">
      <w:pPr>
        <w:spacing w:after="0" w:line="240" w:lineRule="auto"/>
        <w:rPr>
          <w:b/>
          <w:u w:val="single"/>
          <w:lang w:val="nl"/>
        </w:rPr>
      </w:pPr>
      <w:r w:rsidRPr="006623F3">
        <w:rPr>
          <w:b/>
          <w:u w:val="single"/>
          <w:lang w:val="nl"/>
        </w:rPr>
        <w:t>Materiaal</w:t>
      </w:r>
    </w:p>
    <w:p w:rsidR="006623F3" w:rsidRPr="006623F3" w:rsidRDefault="006623F3" w:rsidP="006623F3">
      <w:pPr>
        <w:spacing w:after="0" w:line="240" w:lineRule="auto"/>
        <w:rPr>
          <w:lang w:val="nl-BE"/>
        </w:rPr>
      </w:pPr>
      <w:r w:rsidRPr="006623F3">
        <w:rPr>
          <w:lang w:val="nl"/>
        </w:rPr>
        <w:t xml:space="preserve">Het te voorziene type leidingen (inbegrepen standpipes) voor de voeding van de haspel- en hydrantsystemen en bijhorende bevestigingsmiddelen, uitzettingshulpstukken, onderlinge verbindingsstukken en dergelijke worden besproken in overleg met het Bestuur. </w:t>
      </w:r>
    </w:p>
    <w:p w:rsidR="006623F3" w:rsidRPr="006623F3" w:rsidRDefault="006623F3" w:rsidP="006623F3">
      <w:pPr>
        <w:spacing w:after="0" w:line="240" w:lineRule="auto"/>
        <w:rPr>
          <w:lang w:val="nl-BE"/>
        </w:rPr>
      </w:pPr>
      <w:r w:rsidRPr="006623F3">
        <w:rPr>
          <w:lang w:val="nl"/>
        </w:rPr>
        <w:t xml:space="preserve">De aannemer draagt de volledige verantwoordelijkheid voor het tracé en bevestigingen rekening houdend met de vormveranderingen die tot stand kunnen komen in de leidingen door temperatuursverschillen. </w:t>
      </w:r>
    </w:p>
    <w:p w:rsidR="006623F3" w:rsidRPr="006623F3" w:rsidRDefault="006623F3" w:rsidP="006623F3">
      <w:pPr>
        <w:spacing w:after="0" w:line="240" w:lineRule="auto"/>
        <w:rPr>
          <w:lang w:val="nl-BE"/>
        </w:rPr>
      </w:pPr>
      <w:r w:rsidRPr="006623F3">
        <w:rPr>
          <w:lang w:val="nl-BE"/>
        </w:rPr>
        <w:t xml:space="preserve">Er wordt uitsluitend gebruik gemaakt van brandbestendig opgestelde leidingen conform de regels van goed vakmanschap zoals  het technisch reglement van SWV. </w:t>
      </w:r>
      <w:r w:rsidRPr="006623F3">
        <w:rPr>
          <w:lang w:val="nl"/>
        </w:rPr>
        <w:t>De installatiekranen beantwoorden aan de voorschriften van de normenreeks E 29.</w:t>
      </w:r>
    </w:p>
    <w:p w:rsidR="006623F3" w:rsidRPr="006623F3" w:rsidRDefault="006623F3" w:rsidP="006623F3">
      <w:pPr>
        <w:spacing w:after="0" w:line="240" w:lineRule="auto"/>
        <w:rPr>
          <w:lang w:val="nl"/>
        </w:rPr>
      </w:pPr>
      <w:r w:rsidRPr="006623F3">
        <w:rPr>
          <w:lang w:val="nl"/>
        </w:rPr>
        <w:t>Het gebruik van toevoerleidingen in verzacht koper is niet toegestaan. Waar de koperen leidingen kunnen beschadigd worden, moet er een mechanische bescherming voorzien worden.</w:t>
      </w:r>
    </w:p>
    <w:p w:rsidR="006623F3" w:rsidRPr="006623F3" w:rsidRDefault="006623F3" w:rsidP="006623F3">
      <w:pPr>
        <w:spacing w:line="240" w:lineRule="auto"/>
        <w:rPr>
          <w:lang w:val="nl"/>
        </w:rPr>
      </w:pPr>
      <w:r w:rsidRPr="006623F3">
        <w:rPr>
          <w:lang w:val="nl"/>
        </w:rPr>
        <w:t>Alle componenten van de leidingen moeten geschikt zijn voor een nominale druk NP16.</w:t>
      </w:r>
    </w:p>
    <w:p w:rsidR="006623F3" w:rsidRPr="006623F3" w:rsidRDefault="006623F3" w:rsidP="006623F3">
      <w:pPr>
        <w:spacing w:after="0" w:line="240" w:lineRule="auto"/>
        <w:rPr>
          <w:u w:val="single"/>
          <w:lang w:val="nl"/>
        </w:rPr>
      </w:pPr>
      <w:r w:rsidRPr="006623F3">
        <w:rPr>
          <w:u w:val="single"/>
          <w:lang w:val="nl"/>
        </w:rPr>
        <w:t>Specificaties</w:t>
      </w:r>
    </w:p>
    <w:p w:rsidR="006623F3" w:rsidRPr="006623F3" w:rsidRDefault="006623F3" w:rsidP="006623F3">
      <w:pPr>
        <w:spacing w:after="0" w:line="240" w:lineRule="auto"/>
        <w:rPr>
          <w:lang w:val="nl"/>
        </w:rPr>
      </w:pPr>
      <w:r w:rsidRPr="006623F3">
        <w:rPr>
          <w:lang w:val="nl"/>
        </w:rPr>
        <w:t>Systeem:</w:t>
      </w:r>
    </w:p>
    <w:p w:rsidR="006623F3" w:rsidRPr="006623F3" w:rsidRDefault="006623F3" w:rsidP="006623F3">
      <w:pPr>
        <w:spacing w:after="0" w:line="240" w:lineRule="auto"/>
      </w:pPr>
      <w:r w:rsidRPr="006623F3">
        <w:rPr>
          <w:b/>
          <w:color w:val="0070C0"/>
        </w:rPr>
        <w:t>(ofwel)</w:t>
      </w:r>
      <w:r w:rsidRPr="006623F3">
        <w:rPr>
          <w:b/>
        </w:rPr>
        <w:tab/>
      </w:r>
      <w:r w:rsidRPr="006623F3">
        <w:t>nat systeem</w:t>
      </w:r>
    </w:p>
    <w:p w:rsidR="006623F3" w:rsidRPr="006623F3" w:rsidRDefault="006623F3" w:rsidP="006623F3">
      <w:pPr>
        <w:spacing w:after="0" w:line="240" w:lineRule="auto"/>
        <w:ind w:left="1134"/>
      </w:pPr>
      <w:r w:rsidRPr="006623F3">
        <w:t>de toevoerleidingen en koppelingen zijn vervaardigd uit staal, smeedbaar gietijzer, verzinkt staal, roestvrij staal of koper of uit elk ander materiaal dat dezelfde waarborgen m.b.t. corrosiebestendigheid, brandbestendigheid en mechanische sterkte biedt.</w:t>
      </w:r>
    </w:p>
    <w:p w:rsidR="006623F3" w:rsidRPr="006623F3" w:rsidRDefault="006623F3" w:rsidP="006623F3">
      <w:pPr>
        <w:spacing w:after="0" w:line="240" w:lineRule="auto"/>
        <w:ind w:left="1134"/>
      </w:pPr>
      <w:r w:rsidRPr="006623F3">
        <w:t>de toevoerleidingen moeten ook voldoen aan de voorschriften van de waterdistributiemaatschappij</w:t>
      </w:r>
    </w:p>
    <w:p w:rsidR="006623F3" w:rsidRPr="006623F3" w:rsidRDefault="006623F3" w:rsidP="006623F3">
      <w:pPr>
        <w:spacing w:after="0" w:line="240" w:lineRule="auto"/>
        <w:rPr>
          <w:lang w:val="nl"/>
        </w:rPr>
      </w:pPr>
      <w:r w:rsidRPr="006623F3">
        <w:rPr>
          <w:b/>
          <w:color w:val="0070C0"/>
        </w:rPr>
        <w:t>(ofwel)</w:t>
      </w:r>
      <w:r w:rsidRPr="006623F3">
        <w:tab/>
        <w:t>droog en vorstvrij systeem</w:t>
      </w:r>
    </w:p>
    <w:p w:rsidR="006623F3" w:rsidRPr="006623F3" w:rsidRDefault="006623F3" w:rsidP="006623F3">
      <w:pPr>
        <w:spacing w:line="240" w:lineRule="auto"/>
        <w:ind w:left="1134"/>
      </w:pPr>
      <w:r w:rsidRPr="006623F3">
        <w:t xml:space="preserve">de toevoerleidingen en koppelingen zijn vervaardigd uit verzinkt staal, uit verzinkt smeedbaar gietijzer, uit roestvrij staal of uit elk ander materiaal dat dezelfde waarborgen van corrosiebestendigheid, brandbestendigheid en mechanische sterkte biedt. </w:t>
      </w:r>
    </w:p>
    <w:p w:rsidR="006623F3" w:rsidRPr="006623F3" w:rsidRDefault="006623F3" w:rsidP="006623F3">
      <w:pPr>
        <w:spacing w:after="0" w:line="240" w:lineRule="auto"/>
        <w:rPr>
          <w:b/>
          <w:u w:val="single"/>
          <w:lang w:val="nl"/>
        </w:rPr>
      </w:pPr>
      <w:r w:rsidRPr="006623F3">
        <w:rPr>
          <w:b/>
          <w:u w:val="single"/>
          <w:lang w:val="nl"/>
        </w:rPr>
        <w:t>Uitvoering</w:t>
      </w:r>
    </w:p>
    <w:p w:rsidR="006623F3" w:rsidRPr="006623F3" w:rsidRDefault="006623F3" w:rsidP="006623F3">
      <w:pPr>
        <w:spacing w:after="0" w:line="240" w:lineRule="auto"/>
        <w:rPr>
          <w:lang w:val="nl"/>
        </w:rPr>
      </w:pPr>
      <w:bookmarkStart w:id="184" w:name="_Toc369794670"/>
      <w:bookmarkStart w:id="185" w:name="_Toc374996508"/>
      <w:r w:rsidRPr="006623F3">
        <w:rPr>
          <w:lang w:val="nl"/>
        </w:rPr>
        <w:t xml:space="preserve">De leidingen worden geplaatst </w:t>
      </w:r>
      <w:bookmarkEnd w:id="184"/>
      <w:bookmarkEnd w:id="185"/>
      <w:r w:rsidRPr="006623F3">
        <w:rPr>
          <w:lang w:val="nl"/>
        </w:rPr>
        <w:t>als</w:t>
      </w:r>
    </w:p>
    <w:p w:rsidR="006623F3" w:rsidRPr="006623F3" w:rsidRDefault="006623F3" w:rsidP="006623F3">
      <w:pPr>
        <w:spacing w:after="0" w:line="240" w:lineRule="auto"/>
      </w:pPr>
      <w:r w:rsidRPr="006623F3">
        <w:rPr>
          <w:b/>
          <w:color w:val="0070C0"/>
        </w:rPr>
        <w:t>(ofwel)</w:t>
      </w:r>
      <w:r w:rsidRPr="006623F3">
        <w:rPr>
          <w:b/>
        </w:rPr>
        <w:tab/>
      </w:r>
      <w:r w:rsidRPr="006623F3">
        <w:t>opbouwinstallatie</w:t>
      </w:r>
    </w:p>
    <w:p w:rsidR="006623F3" w:rsidRPr="006623F3" w:rsidRDefault="006623F3" w:rsidP="006623F3">
      <w:pPr>
        <w:spacing w:after="0" w:line="240" w:lineRule="auto"/>
      </w:pPr>
      <w:r w:rsidRPr="006623F3">
        <w:lastRenderedPageBreak/>
        <w:t>de leidingen worden zo geplaatst dat ze beschermd zijn tegen mechanische beschadiging en de doorgang van de vluchtwegen niet ongunstig beïnvloedt.</w:t>
      </w:r>
    </w:p>
    <w:p w:rsidR="006623F3" w:rsidRPr="006623F3" w:rsidRDefault="006623F3" w:rsidP="006623F3">
      <w:pPr>
        <w:spacing w:after="0" w:line="240" w:lineRule="auto"/>
      </w:pPr>
      <w:r w:rsidRPr="006623F3">
        <w:t xml:space="preserve">De leidingen mogen niet door technische lokalen met hoog brandgevaar lopen, tenzij deze lokalen beschermd zijn met een automatisch blussysteem. </w:t>
      </w:r>
    </w:p>
    <w:p w:rsidR="006623F3" w:rsidRPr="006623F3" w:rsidRDefault="006623F3" w:rsidP="006623F3">
      <w:pPr>
        <w:spacing w:after="0" w:line="240" w:lineRule="auto"/>
      </w:pPr>
      <w:r w:rsidRPr="006623F3">
        <w:t>De leidingen moeten stevig en brandbestendig bevestigd worden:</w:t>
      </w:r>
    </w:p>
    <w:p w:rsidR="006623F3" w:rsidRPr="006623F3" w:rsidRDefault="006623F3" w:rsidP="006623F3">
      <w:pPr>
        <w:pStyle w:val="Lijstalinea"/>
        <w:numPr>
          <w:ilvl w:val="0"/>
          <w:numId w:val="119"/>
        </w:numPr>
        <w:tabs>
          <w:tab w:val="num" w:pos="1440"/>
        </w:tabs>
        <w:rPr>
          <w:rFonts w:asciiTheme="minorHAnsi" w:hAnsiTheme="minorHAnsi"/>
          <w:sz w:val="22"/>
          <w:szCs w:val="22"/>
        </w:rPr>
      </w:pPr>
      <w:r w:rsidRPr="006623F3">
        <w:rPr>
          <w:rFonts w:asciiTheme="minorHAnsi" w:hAnsiTheme="minorHAnsi"/>
          <w:sz w:val="22"/>
          <w:szCs w:val="22"/>
        </w:rPr>
        <w:t xml:space="preserve">geen enkel van de bevestigingspunten mag uit brandbaar materiaal bestaan. Nagels mogen niet gebruikt worden. De bevestigingspunten voor koperen leidingen moeten zodanig gekozen worden dat elke vorm van elektrochemische corrosie is uitgesloten. </w:t>
      </w:r>
    </w:p>
    <w:p w:rsidR="006623F3" w:rsidRPr="006623F3" w:rsidRDefault="006623F3" w:rsidP="006623F3">
      <w:pPr>
        <w:pStyle w:val="Lijstalinea"/>
        <w:numPr>
          <w:ilvl w:val="0"/>
          <w:numId w:val="119"/>
        </w:numPr>
        <w:tabs>
          <w:tab w:val="num" w:pos="1440"/>
        </w:tabs>
        <w:rPr>
          <w:rFonts w:asciiTheme="minorHAnsi" w:hAnsiTheme="minorHAnsi"/>
          <w:sz w:val="22"/>
          <w:szCs w:val="22"/>
        </w:rPr>
      </w:pPr>
      <w:r w:rsidRPr="006623F3">
        <w:rPr>
          <w:rFonts w:asciiTheme="minorHAnsi" w:hAnsiTheme="minorHAnsi"/>
          <w:sz w:val="22"/>
          <w:szCs w:val="22"/>
        </w:rPr>
        <w:t xml:space="preserve">platte bevestigingen en spanbanden in staal moeten minstens </w:t>
      </w:r>
      <w:smartTag w:uri="urn:schemas-microsoft-com:office:smarttags" w:element="metricconverter">
        <w:smartTagPr>
          <w:attr w:name="ProductID" w:val="3 mm"/>
        </w:smartTagPr>
        <w:r w:rsidRPr="006623F3">
          <w:rPr>
            <w:rFonts w:asciiTheme="minorHAnsi" w:hAnsiTheme="minorHAnsi"/>
            <w:sz w:val="22"/>
            <w:szCs w:val="22"/>
          </w:rPr>
          <w:t>3 mm</w:t>
        </w:r>
      </w:smartTag>
      <w:r w:rsidRPr="006623F3">
        <w:rPr>
          <w:rFonts w:asciiTheme="minorHAnsi" w:hAnsiTheme="minorHAnsi"/>
          <w:sz w:val="22"/>
          <w:szCs w:val="22"/>
        </w:rPr>
        <w:t xml:space="preserve"> dik zijn. </w:t>
      </w:r>
    </w:p>
    <w:p w:rsidR="006623F3" w:rsidRPr="006623F3" w:rsidRDefault="006623F3" w:rsidP="006623F3">
      <w:pPr>
        <w:pStyle w:val="Lijstalinea"/>
        <w:numPr>
          <w:ilvl w:val="0"/>
          <w:numId w:val="119"/>
        </w:numPr>
        <w:tabs>
          <w:tab w:val="num" w:pos="1440"/>
        </w:tabs>
        <w:rPr>
          <w:rFonts w:asciiTheme="minorHAnsi" w:hAnsiTheme="minorHAnsi"/>
          <w:sz w:val="22"/>
          <w:szCs w:val="22"/>
        </w:rPr>
      </w:pPr>
      <w:r w:rsidRPr="006623F3">
        <w:rPr>
          <w:rFonts w:asciiTheme="minorHAnsi" w:hAnsiTheme="minorHAnsi"/>
          <w:sz w:val="22"/>
          <w:szCs w:val="22"/>
        </w:rPr>
        <w:t xml:space="preserve">de afstand tussen twee steunpunten bedraagt maximaal </w:t>
      </w:r>
      <w:smartTag w:uri="urn:schemas-microsoft-com:office:smarttags" w:element="metricconverter">
        <w:smartTagPr>
          <w:attr w:name="ProductID" w:val="4 m"/>
        </w:smartTagPr>
        <w:r w:rsidRPr="006623F3">
          <w:rPr>
            <w:rFonts w:asciiTheme="minorHAnsi" w:hAnsiTheme="minorHAnsi"/>
            <w:sz w:val="22"/>
            <w:szCs w:val="22"/>
          </w:rPr>
          <w:t>4 m</w:t>
        </w:r>
      </w:smartTag>
      <w:r w:rsidRPr="006623F3">
        <w:rPr>
          <w:rFonts w:asciiTheme="minorHAnsi" w:hAnsiTheme="minorHAnsi"/>
          <w:sz w:val="22"/>
          <w:szCs w:val="22"/>
        </w:rPr>
        <w:t xml:space="preserve"> voor leidingen in staal en </w:t>
      </w:r>
      <w:smartTag w:uri="urn:schemas-microsoft-com:office:smarttags" w:element="metricconverter">
        <w:smartTagPr>
          <w:attr w:name="ProductID" w:val="2 m"/>
        </w:smartTagPr>
        <w:r w:rsidRPr="006623F3">
          <w:rPr>
            <w:rFonts w:asciiTheme="minorHAnsi" w:hAnsiTheme="minorHAnsi"/>
            <w:sz w:val="22"/>
            <w:szCs w:val="22"/>
          </w:rPr>
          <w:t>2 m</w:t>
        </w:r>
      </w:smartTag>
      <w:r w:rsidRPr="006623F3">
        <w:rPr>
          <w:rFonts w:asciiTheme="minorHAnsi" w:hAnsiTheme="minorHAnsi"/>
          <w:sz w:val="22"/>
          <w:szCs w:val="22"/>
        </w:rPr>
        <w:t xml:space="preserve"> voor leidingen in koper. Voor leidingen met een ND &gt; 50 mag deze afstand vergoot worden tot resp. </w:t>
      </w:r>
      <w:smartTag w:uri="urn:schemas-microsoft-com:office:smarttags" w:element="metricconverter">
        <w:smartTagPr>
          <w:attr w:name="ProductID" w:val="6 m"/>
        </w:smartTagPr>
        <w:r w:rsidRPr="006623F3">
          <w:rPr>
            <w:rFonts w:asciiTheme="minorHAnsi" w:hAnsiTheme="minorHAnsi"/>
            <w:sz w:val="22"/>
            <w:szCs w:val="22"/>
          </w:rPr>
          <w:t>6 m</w:t>
        </w:r>
      </w:smartTag>
      <w:r w:rsidRPr="006623F3">
        <w:rPr>
          <w:rFonts w:asciiTheme="minorHAnsi" w:hAnsiTheme="minorHAnsi"/>
          <w:sz w:val="22"/>
          <w:szCs w:val="22"/>
        </w:rPr>
        <w:t xml:space="preserve"> en </w:t>
      </w:r>
      <w:smartTag w:uri="urn:schemas-microsoft-com:office:smarttags" w:element="metricconverter">
        <w:smartTagPr>
          <w:attr w:name="ProductID" w:val="3 m"/>
        </w:smartTagPr>
        <w:r w:rsidRPr="006623F3">
          <w:rPr>
            <w:rFonts w:asciiTheme="minorHAnsi" w:hAnsiTheme="minorHAnsi"/>
            <w:sz w:val="22"/>
            <w:szCs w:val="22"/>
          </w:rPr>
          <w:t>3 m</w:t>
        </w:r>
      </w:smartTag>
      <w:r w:rsidRPr="006623F3">
        <w:rPr>
          <w:rFonts w:asciiTheme="minorHAnsi" w:hAnsiTheme="minorHAnsi"/>
          <w:sz w:val="22"/>
          <w:szCs w:val="22"/>
        </w:rPr>
        <w:t xml:space="preserve"> als de steunen rechtstreeks op dragende bouwelementen aangebracht zijn. </w:t>
      </w:r>
    </w:p>
    <w:p w:rsidR="006623F3" w:rsidRPr="006623F3" w:rsidRDefault="006623F3" w:rsidP="006623F3">
      <w:pPr>
        <w:pStyle w:val="Lijstalinea"/>
        <w:numPr>
          <w:ilvl w:val="0"/>
          <w:numId w:val="119"/>
        </w:numPr>
        <w:tabs>
          <w:tab w:val="num" w:pos="1440"/>
        </w:tabs>
        <w:rPr>
          <w:rFonts w:asciiTheme="minorHAnsi" w:hAnsiTheme="minorHAnsi"/>
          <w:sz w:val="22"/>
          <w:szCs w:val="22"/>
        </w:rPr>
      </w:pPr>
      <w:r w:rsidRPr="006623F3">
        <w:rPr>
          <w:rFonts w:asciiTheme="minorHAnsi" w:hAnsiTheme="minorHAnsi"/>
          <w:sz w:val="22"/>
          <w:szCs w:val="22"/>
        </w:rPr>
        <w:t xml:space="preserve">vrijdragende  aftakkingen voor brandkranen mogen niet langer dan </w:t>
      </w:r>
      <w:smartTag w:uri="urn:schemas-microsoft-com:office:smarttags" w:element="metricconverter">
        <w:smartTagPr>
          <w:attr w:name="ProductID" w:val="0,25 m"/>
        </w:smartTagPr>
        <w:r w:rsidRPr="006623F3">
          <w:rPr>
            <w:rFonts w:asciiTheme="minorHAnsi" w:hAnsiTheme="minorHAnsi"/>
            <w:sz w:val="22"/>
            <w:szCs w:val="22"/>
          </w:rPr>
          <w:t>0,25 m</w:t>
        </w:r>
      </w:smartTag>
      <w:r w:rsidRPr="006623F3">
        <w:rPr>
          <w:rFonts w:asciiTheme="minorHAnsi" w:hAnsiTheme="minorHAnsi"/>
          <w:sz w:val="22"/>
          <w:szCs w:val="22"/>
        </w:rPr>
        <w:t xml:space="preserve"> lang zijn;</w:t>
      </w:r>
    </w:p>
    <w:p w:rsidR="006623F3" w:rsidRPr="006623F3" w:rsidRDefault="006623F3" w:rsidP="006623F3">
      <w:pPr>
        <w:pStyle w:val="Lijstalinea"/>
        <w:numPr>
          <w:ilvl w:val="0"/>
          <w:numId w:val="119"/>
        </w:numPr>
        <w:tabs>
          <w:tab w:val="num" w:pos="1440"/>
        </w:tabs>
        <w:rPr>
          <w:rFonts w:asciiTheme="minorHAnsi" w:hAnsiTheme="minorHAnsi"/>
          <w:sz w:val="22"/>
          <w:szCs w:val="22"/>
        </w:rPr>
      </w:pPr>
      <w:r w:rsidRPr="006623F3">
        <w:rPr>
          <w:rFonts w:asciiTheme="minorHAnsi" w:hAnsiTheme="minorHAnsi"/>
          <w:sz w:val="22"/>
          <w:szCs w:val="22"/>
        </w:rPr>
        <w:t xml:space="preserve">bij groefkoppelingen mogen de bevestigingspunten niet verder dan </w:t>
      </w:r>
      <w:smartTag w:uri="urn:schemas-microsoft-com:office:smarttags" w:element="metricconverter">
        <w:smartTagPr>
          <w:attr w:name="ProductID" w:val="1 m"/>
        </w:smartTagPr>
        <w:r w:rsidRPr="006623F3">
          <w:rPr>
            <w:rFonts w:asciiTheme="minorHAnsi" w:hAnsiTheme="minorHAnsi"/>
            <w:sz w:val="22"/>
            <w:szCs w:val="22"/>
          </w:rPr>
          <w:t>1 m</w:t>
        </w:r>
      </w:smartTag>
      <w:r w:rsidRPr="006623F3">
        <w:rPr>
          <w:rFonts w:asciiTheme="minorHAnsi" w:hAnsiTheme="minorHAnsi"/>
          <w:sz w:val="22"/>
          <w:szCs w:val="22"/>
        </w:rPr>
        <w:t xml:space="preserve"> van de koppeling liggen en moet er op elke leidingsectie een bevestigingspunt voorzien worden.</w:t>
      </w:r>
    </w:p>
    <w:p w:rsidR="006623F3" w:rsidRPr="006623F3" w:rsidRDefault="006623F3" w:rsidP="006623F3">
      <w:pPr>
        <w:pStyle w:val="Lijstalinea"/>
        <w:numPr>
          <w:ilvl w:val="0"/>
          <w:numId w:val="119"/>
        </w:numPr>
        <w:tabs>
          <w:tab w:val="num" w:pos="1440"/>
        </w:tabs>
        <w:rPr>
          <w:rFonts w:asciiTheme="minorHAnsi" w:hAnsiTheme="minorHAnsi"/>
          <w:sz w:val="22"/>
          <w:szCs w:val="22"/>
        </w:rPr>
      </w:pPr>
      <w:r w:rsidRPr="006623F3">
        <w:rPr>
          <w:rFonts w:asciiTheme="minorHAnsi" w:hAnsiTheme="minorHAnsi"/>
          <w:sz w:val="22"/>
          <w:szCs w:val="22"/>
        </w:rPr>
        <w:t xml:space="preserve">toevoerleidingen en de koppelingen uit roestvrij staal moeten door middel van schroefdraad geassembleerd worden. Assemblage door middel van lassen is toegestaan vanaf een nominale diameter van </w:t>
      </w:r>
      <w:smartTag w:uri="urn:schemas-microsoft-com:office:smarttags" w:element="metricconverter">
        <w:smartTagPr>
          <w:attr w:name="ProductID" w:val="50 mm"/>
        </w:smartTagPr>
        <w:r w:rsidRPr="006623F3">
          <w:rPr>
            <w:rFonts w:asciiTheme="minorHAnsi" w:hAnsiTheme="minorHAnsi"/>
            <w:sz w:val="22"/>
            <w:szCs w:val="22"/>
          </w:rPr>
          <w:t>50 mm</w:t>
        </w:r>
      </w:smartTag>
      <w:r w:rsidRPr="006623F3">
        <w:rPr>
          <w:rFonts w:asciiTheme="minorHAnsi" w:hAnsiTheme="minorHAnsi"/>
          <w:sz w:val="22"/>
          <w:szCs w:val="22"/>
        </w:rPr>
        <w:t>.</w:t>
      </w:r>
    </w:p>
    <w:p w:rsidR="006623F3" w:rsidRPr="006623F3" w:rsidRDefault="006623F3" w:rsidP="006623F3">
      <w:pPr>
        <w:pStyle w:val="Lijstalinea"/>
        <w:numPr>
          <w:ilvl w:val="0"/>
          <w:numId w:val="119"/>
        </w:numPr>
        <w:rPr>
          <w:rFonts w:asciiTheme="minorHAnsi" w:hAnsiTheme="minorHAnsi"/>
          <w:sz w:val="22"/>
          <w:szCs w:val="22"/>
          <w:lang w:val="nl-NL"/>
        </w:rPr>
      </w:pPr>
      <w:r w:rsidRPr="006623F3">
        <w:rPr>
          <w:rFonts w:asciiTheme="minorHAnsi" w:hAnsiTheme="minorHAnsi"/>
          <w:sz w:val="22"/>
          <w:szCs w:val="22"/>
          <w:lang w:val="nl"/>
        </w:rPr>
        <w:t>toevoerleidingen uit verzinkt staal mogen niet geassembleerd worden door lassen. Het buigen van deze toevoerleidingen is niet toegestaan en het leidingnet moet</w:t>
      </w:r>
      <w:r w:rsidRPr="006623F3">
        <w:rPr>
          <w:rFonts w:asciiTheme="minorHAnsi" w:hAnsiTheme="minorHAnsi"/>
          <w:sz w:val="22"/>
          <w:szCs w:val="22"/>
          <w:lang w:eastAsia="en-US"/>
        </w:rPr>
        <w:t xml:space="preserve"> </w:t>
      </w:r>
      <w:r w:rsidRPr="006623F3">
        <w:rPr>
          <w:rFonts w:asciiTheme="minorHAnsi" w:hAnsiTheme="minorHAnsi"/>
          <w:sz w:val="22"/>
          <w:szCs w:val="22"/>
          <w:lang w:val="nl-NL"/>
        </w:rPr>
        <w:t xml:space="preserve">opgebouwd worden met verzinkte smeedbaar gietijzeren pijpfittings conform NBN EN 10242 of met groefkoppelingen conform prEN12259-6 of met koppelingen die goedgekeurd zijn voor sprinklerinstallaties. Men mag geschroefde verbindingen gebruiken tot ND 80. Grotere diameters moeten gelast en nadien </w:t>
      </w:r>
      <w:r w:rsidR="00FB4874" w:rsidRPr="006623F3">
        <w:rPr>
          <w:rFonts w:asciiTheme="minorHAnsi" w:hAnsiTheme="minorHAnsi"/>
          <w:sz w:val="22"/>
          <w:szCs w:val="22"/>
          <w:lang w:val="nl-NL"/>
        </w:rPr>
        <w:t>warm verzinkt</w:t>
      </w:r>
      <w:r w:rsidRPr="006623F3">
        <w:rPr>
          <w:rFonts w:asciiTheme="minorHAnsi" w:hAnsiTheme="minorHAnsi"/>
          <w:sz w:val="22"/>
          <w:szCs w:val="22"/>
          <w:lang w:val="nl-NL"/>
        </w:rPr>
        <w:t xml:space="preserve"> worden.</w:t>
      </w:r>
    </w:p>
    <w:p w:rsidR="006623F3" w:rsidRPr="006623F3" w:rsidRDefault="006623F3" w:rsidP="006623F3">
      <w:pPr>
        <w:spacing w:line="240" w:lineRule="auto"/>
      </w:pPr>
      <w:r w:rsidRPr="006623F3">
        <w:t>De opbouwleidingen worden volledig geschilderd in signaalrood volgens NBN 69 (S 24) of er wordt in iedere ruimte minstens één aanduiding in rode PVC banden aangebracht.</w:t>
      </w:r>
    </w:p>
    <w:p w:rsidR="006623F3" w:rsidRPr="006623F3" w:rsidRDefault="006623F3" w:rsidP="006623F3">
      <w:pPr>
        <w:spacing w:after="0" w:line="240" w:lineRule="auto"/>
      </w:pPr>
      <w:r w:rsidRPr="006623F3">
        <w:rPr>
          <w:b/>
        </w:rPr>
        <w:t xml:space="preserve"> </w:t>
      </w:r>
      <w:r w:rsidRPr="006623F3">
        <w:rPr>
          <w:b/>
          <w:color w:val="0070C0"/>
        </w:rPr>
        <w:t>(ofwel)</w:t>
      </w:r>
      <w:r w:rsidRPr="006623F3">
        <w:rPr>
          <w:b/>
        </w:rPr>
        <w:tab/>
      </w:r>
      <w:r w:rsidRPr="006623F3">
        <w:t>inbouwinstallatie</w:t>
      </w:r>
    </w:p>
    <w:p w:rsidR="004475A3" w:rsidRDefault="006623F3" w:rsidP="006623F3">
      <w:pPr>
        <w:spacing w:line="240" w:lineRule="auto"/>
        <w:rPr>
          <w:lang w:val="nl"/>
        </w:rPr>
      </w:pPr>
      <w:r w:rsidRPr="006623F3">
        <w:rPr>
          <w:lang w:val="nl"/>
        </w:rPr>
        <w:t>Een leiding mag niet rechtstreeks in de grond geplaatst worden, maar moet beschermd zijn door een corrosiebestendige koker in kunststof of een gelijkwaardig materiaal.</w:t>
      </w:r>
    </w:p>
    <w:p w:rsidR="006623F3" w:rsidRPr="00B5712C" w:rsidRDefault="006623F3" w:rsidP="006623F3">
      <w:pPr>
        <w:pStyle w:val="Kop2"/>
        <w:numPr>
          <w:ilvl w:val="0"/>
          <w:numId w:val="0"/>
        </w:numPr>
        <w:rPr>
          <w:color w:val="C3004A" w:themeColor="accent4"/>
        </w:rPr>
      </w:pPr>
      <w:bookmarkStart w:id="186" w:name="_Toc461710958"/>
      <w:r>
        <w:rPr>
          <w:color w:val="C3004A" w:themeColor="accent4"/>
        </w:rPr>
        <w:t>67.32.</w:t>
      </w:r>
      <w:r>
        <w:rPr>
          <w:color w:val="C3004A" w:themeColor="accent4"/>
        </w:rPr>
        <w:tab/>
        <w:t>interne bluswatervoorziening</w:t>
      </w:r>
      <w:r w:rsidRPr="00B5712C">
        <w:rPr>
          <w:color w:val="C3004A" w:themeColor="accent4"/>
        </w:rPr>
        <w:t xml:space="preserve"> - </w:t>
      </w:r>
      <w:r w:rsidR="00FB4874">
        <w:rPr>
          <w:color w:val="C3004A" w:themeColor="accent4"/>
        </w:rPr>
        <w:t>brandkra</w:t>
      </w:r>
      <w:r w:rsidR="00FB4874" w:rsidRPr="00B5712C">
        <w:rPr>
          <w:color w:val="C3004A" w:themeColor="accent4"/>
        </w:rPr>
        <w:t>nen</w:t>
      </w:r>
      <w:bookmarkEnd w:id="186"/>
    </w:p>
    <w:p w:rsidR="00093451" w:rsidRPr="00093451" w:rsidRDefault="00093451" w:rsidP="00093451">
      <w:pPr>
        <w:spacing w:after="0" w:line="240" w:lineRule="auto"/>
        <w:rPr>
          <w:b/>
          <w:u w:val="single"/>
          <w:lang w:val="nl"/>
        </w:rPr>
      </w:pPr>
      <w:r w:rsidRPr="00093451">
        <w:rPr>
          <w:b/>
          <w:u w:val="single"/>
          <w:lang w:val="nl"/>
        </w:rPr>
        <w:t>Omschrijving</w:t>
      </w:r>
    </w:p>
    <w:p w:rsidR="00093451" w:rsidRPr="00093451" w:rsidRDefault="00093451" w:rsidP="00093451">
      <w:pPr>
        <w:spacing w:line="240" w:lineRule="auto"/>
      </w:pPr>
      <w:r w:rsidRPr="00093451">
        <w:t xml:space="preserve">Elk gebouw waar een brand niet kan beheerst worden zonder een interventie van de brandweer in het gebouw zelf, moet uitgerust worden met een systeem met brandkranen. </w:t>
      </w:r>
    </w:p>
    <w:p w:rsidR="00093451" w:rsidRPr="00093451" w:rsidRDefault="00093451" w:rsidP="00093451">
      <w:pPr>
        <w:spacing w:after="0" w:line="240" w:lineRule="auto"/>
        <w:rPr>
          <w:b/>
          <w:u w:val="single"/>
          <w:lang w:val="nl"/>
        </w:rPr>
      </w:pPr>
      <w:r w:rsidRPr="00093451">
        <w:rPr>
          <w:b/>
          <w:u w:val="single"/>
          <w:lang w:val="nl"/>
        </w:rPr>
        <w:t>Meting</w:t>
      </w:r>
    </w:p>
    <w:p w:rsidR="00093451" w:rsidRPr="00093451" w:rsidRDefault="00093451" w:rsidP="00093451">
      <w:pPr>
        <w:spacing w:after="0" w:line="240" w:lineRule="auto"/>
        <w:rPr>
          <w:lang w:val="nl-BE"/>
        </w:rPr>
      </w:pPr>
      <w:r w:rsidRPr="00093451">
        <w:rPr>
          <w:lang w:val="nl-BE"/>
        </w:rPr>
        <w:t>meeteenheid: stuk</w:t>
      </w:r>
    </w:p>
    <w:p w:rsidR="00093451" w:rsidRPr="00093451" w:rsidRDefault="00093451" w:rsidP="00093451">
      <w:pPr>
        <w:spacing w:after="0" w:line="240" w:lineRule="auto"/>
        <w:rPr>
          <w:lang w:val="nl-BE"/>
        </w:rPr>
      </w:pPr>
      <w:r w:rsidRPr="00093451">
        <w:rPr>
          <w:lang w:val="nl-BE"/>
        </w:rPr>
        <w:t>meetcode: aantal stuks</w:t>
      </w:r>
    </w:p>
    <w:p w:rsidR="00093451" w:rsidRPr="00093451" w:rsidRDefault="00093451" w:rsidP="00093451">
      <w:pPr>
        <w:spacing w:line="240" w:lineRule="auto"/>
        <w:rPr>
          <w:lang w:val="nl-BE"/>
        </w:rPr>
      </w:pPr>
      <w:r w:rsidRPr="00093451">
        <w:rPr>
          <w:lang w:val="nl-BE"/>
        </w:rPr>
        <w:t>aard van de overeenkomst: Forfaitaire Hoeveelheid (FH)</w:t>
      </w:r>
    </w:p>
    <w:p w:rsidR="00093451" w:rsidRPr="00093451" w:rsidRDefault="00093451" w:rsidP="00093451">
      <w:pPr>
        <w:spacing w:after="0" w:line="240" w:lineRule="auto"/>
        <w:rPr>
          <w:b/>
          <w:u w:val="single"/>
          <w:lang w:val="nl"/>
        </w:rPr>
      </w:pPr>
      <w:r w:rsidRPr="00093451">
        <w:rPr>
          <w:b/>
          <w:u w:val="single"/>
          <w:lang w:val="nl"/>
        </w:rPr>
        <w:t>Materiaal</w:t>
      </w:r>
    </w:p>
    <w:p w:rsidR="00093451" w:rsidRPr="00093451" w:rsidRDefault="00093451" w:rsidP="00093451">
      <w:pPr>
        <w:spacing w:after="0" w:line="240" w:lineRule="auto"/>
        <w:rPr>
          <w:lang w:val="nl"/>
        </w:rPr>
      </w:pPr>
      <w:r w:rsidRPr="00093451">
        <w:rPr>
          <w:lang w:val="nl"/>
        </w:rPr>
        <w:t>De brandkranen beantwoorden aan de norm NBN EN 1074-6 en aan prNBN EN 14586 (Europese vervanger van NBN 571).</w:t>
      </w:r>
    </w:p>
    <w:p w:rsidR="00093451" w:rsidRPr="00093451" w:rsidRDefault="00093451" w:rsidP="00093451">
      <w:pPr>
        <w:spacing w:line="240" w:lineRule="auto"/>
        <w:rPr>
          <w:lang w:val="nl"/>
        </w:rPr>
      </w:pPr>
      <w:r w:rsidRPr="00093451">
        <w:rPr>
          <w:lang w:val="nl"/>
        </w:rPr>
        <w:t xml:space="preserve">Brandkranen bestaan uit een kraan met schroefdraadaansluiting en een genormaliseerde koppeling DSP 45 zoals vermeld in het KB van 30/01/1975 (BS van 09/04/1975). De behuizing is vervaardigd uit brons of messing en heeft een inlaat 6/4” en een genormaliseerde koppeling DSP 45 uit lichtmetaal of messing of brons. Op de koppeling wordt ter beveiliging een doorboorde blindkoppeling met ketting geplaatst. </w:t>
      </w:r>
    </w:p>
    <w:p w:rsidR="00093451" w:rsidRPr="00093451" w:rsidRDefault="00093451" w:rsidP="00093451">
      <w:pPr>
        <w:spacing w:after="0" w:line="240" w:lineRule="auto"/>
        <w:rPr>
          <w:u w:val="single"/>
          <w:lang w:val="nl"/>
        </w:rPr>
      </w:pPr>
      <w:r w:rsidRPr="00093451">
        <w:rPr>
          <w:u w:val="single"/>
          <w:lang w:val="nl"/>
        </w:rPr>
        <w:t>Specificaties</w:t>
      </w:r>
    </w:p>
    <w:p w:rsidR="00093451" w:rsidRPr="00093451" w:rsidRDefault="00093451" w:rsidP="00093451">
      <w:pPr>
        <w:spacing w:after="0" w:line="240" w:lineRule="auto"/>
        <w:rPr>
          <w:lang w:val="nl"/>
        </w:rPr>
      </w:pPr>
      <w:r w:rsidRPr="00093451">
        <w:rPr>
          <w:lang w:val="nl"/>
        </w:rPr>
        <w:lastRenderedPageBreak/>
        <w:t>Systeem:</w:t>
      </w:r>
    </w:p>
    <w:p w:rsidR="00093451" w:rsidRDefault="00093451" w:rsidP="00093451">
      <w:pPr>
        <w:spacing w:after="0" w:line="240" w:lineRule="auto"/>
      </w:pPr>
      <w:r w:rsidRPr="00093451">
        <w:rPr>
          <w:b/>
          <w:color w:val="0070C0"/>
        </w:rPr>
        <w:t>(ofwel)</w:t>
      </w:r>
      <w:r w:rsidRPr="00093451">
        <w:rPr>
          <w:b/>
        </w:rPr>
        <w:tab/>
      </w:r>
      <w:r w:rsidRPr="00093451">
        <w:t xml:space="preserve">Er wordt een systeem met droge leidingen volgens NBN 713-914 voorzien.  De aansluiting  van </w:t>
      </w:r>
    </w:p>
    <w:p w:rsidR="00093451" w:rsidRPr="00093451" w:rsidRDefault="00093451" w:rsidP="00093451">
      <w:pPr>
        <w:spacing w:after="0" w:line="240" w:lineRule="auto"/>
        <w:ind w:left="1134"/>
      </w:pPr>
      <w:r w:rsidRPr="00093451">
        <w:t>de leidingen moet voorzien zijn van een of twee brandkranen van het type  2 ½ “ met een G 2 ½” aansluiting en een DSP70 koppelstuk.</w:t>
      </w:r>
    </w:p>
    <w:p w:rsidR="00093451" w:rsidRDefault="00093451" w:rsidP="00093451">
      <w:pPr>
        <w:spacing w:after="0" w:line="240" w:lineRule="auto"/>
      </w:pPr>
      <w:r w:rsidRPr="00093451">
        <w:rPr>
          <w:b/>
          <w:color w:val="0070C0"/>
        </w:rPr>
        <w:t>(ofwel)</w:t>
      </w:r>
      <w:r w:rsidRPr="00093451">
        <w:rPr>
          <w:b/>
        </w:rPr>
        <w:tab/>
      </w:r>
      <w:r w:rsidRPr="00093451">
        <w:t xml:space="preserve">Er wordt een nat systeem voorzien. Voor de aansluiting op de verdeelleiding heeft de </w:t>
      </w:r>
    </w:p>
    <w:p w:rsidR="00093451" w:rsidRPr="00093451" w:rsidRDefault="00093451" w:rsidP="00093451">
      <w:pPr>
        <w:spacing w:line="240" w:lineRule="auto"/>
        <w:ind w:left="1134"/>
      </w:pPr>
      <w:r w:rsidRPr="00093451">
        <w:t>brandkraan een uitwendige schroefverbinding met nominale diameter G1-1/2 “. De leiding naar een brandkraan heeft minstens een nominale diameter ND40. De brandkraan wordt stroomopwaarts van de haspel op het verdeelnet aangesloten.</w:t>
      </w:r>
    </w:p>
    <w:p w:rsidR="00093451" w:rsidRPr="00093451" w:rsidRDefault="00093451" w:rsidP="00093451">
      <w:pPr>
        <w:spacing w:after="0" w:line="240" w:lineRule="auto"/>
        <w:rPr>
          <w:b/>
          <w:u w:val="single"/>
          <w:lang w:val="nl"/>
        </w:rPr>
      </w:pPr>
      <w:r w:rsidRPr="00093451">
        <w:rPr>
          <w:b/>
          <w:u w:val="single"/>
          <w:lang w:val="nl"/>
        </w:rPr>
        <w:t>Uitvoering</w:t>
      </w:r>
    </w:p>
    <w:p w:rsidR="00093451" w:rsidRPr="00093451" w:rsidRDefault="00093451" w:rsidP="00093451">
      <w:pPr>
        <w:spacing w:after="0" w:line="240" w:lineRule="auto"/>
        <w:rPr>
          <w:lang w:val="nl"/>
        </w:rPr>
      </w:pPr>
      <w:r w:rsidRPr="00093451">
        <w:rPr>
          <w:lang w:val="nl"/>
        </w:rPr>
        <w:t>De brandkranen worden aangesloten op het brandleidingnet volgens de regels van goed vakmanschap en het advies van de bevoegde brandweer.</w:t>
      </w:r>
    </w:p>
    <w:p w:rsidR="00093451" w:rsidRPr="00093451" w:rsidRDefault="00093451" w:rsidP="00093451">
      <w:pPr>
        <w:spacing w:after="0" w:line="240" w:lineRule="auto"/>
        <w:rPr>
          <w:lang w:val="nl"/>
        </w:rPr>
      </w:pPr>
      <w:r w:rsidRPr="00093451">
        <w:rPr>
          <w:lang w:val="nl"/>
        </w:rPr>
        <w:t xml:space="preserve">De aansluitingen zijn naar onder en van de muur weg gericht en staan in een hoek van 45° ten opzichte van een verticale as. </w:t>
      </w:r>
    </w:p>
    <w:p w:rsidR="00093451" w:rsidRPr="00093451" w:rsidRDefault="00093451" w:rsidP="00093451">
      <w:pPr>
        <w:spacing w:line="240" w:lineRule="auto"/>
        <w:rPr>
          <w:lang w:val="nl"/>
        </w:rPr>
      </w:pPr>
      <w:r w:rsidRPr="00093451">
        <w:rPr>
          <w:lang w:val="nl"/>
        </w:rPr>
        <w:t xml:space="preserve">Een brandkraan wordt tussen 0,50 en </w:t>
      </w:r>
      <w:smartTag w:uri="urn:schemas-microsoft-com:office:smarttags" w:element="metricconverter">
        <w:smartTagPr>
          <w:attr w:name="ProductID" w:val="1,50 m"/>
        </w:smartTagPr>
        <w:r w:rsidRPr="00093451">
          <w:rPr>
            <w:lang w:val="nl"/>
          </w:rPr>
          <w:t>1,50 m</w:t>
        </w:r>
      </w:smartTag>
      <w:r w:rsidRPr="00093451">
        <w:rPr>
          <w:lang w:val="nl"/>
        </w:rPr>
        <w:t xml:space="preserve"> boven de vloer geplaatst, onder de brandhaspel. </w:t>
      </w:r>
    </w:p>
    <w:p w:rsidR="00093451" w:rsidRPr="00093451" w:rsidRDefault="00093451" w:rsidP="00093451">
      <w:pPr>
        <w:spacing w:after="0" w:line="240" w:lineRule="auto"/>
        <w:rPr>
          <w:b/>
          <w:u w:val="single"/>
          <w:lang w:val="nl"/>
        </w:rPr>
      </w:pPr>
      <w:r w:rsidRPr="00093451">
        <w:rPr>
          <w:b/>
          <w:u w:val="single"/>
          <w:lang w:val="nl"/>
        </w:rPr>
        <w:t>Toepassing</w:t>
      </w:r>
    </w:p>
    <w:p w:rsidR="00093451" w:rsidRPr="00093451" w:rsidRDefault="00093451" w:rsidP="00093451">
      <w:pPr>
        <w:spacing w:line="240" w:lineRule="auto"/>
      </w:pPr>
      <w:r w:rsidRPr="00093451">
        <w:t>Volgens meetstaat en plannen.</w:t>
      </w:r>
    </w:p>
    <w:p w:rsidR="00093451" w:rsidRPr="00B5712C" w:rsidRDefault="00093451" w:rsidP="00093451">
      <w:pPr>
        <w:pStyle w:val="Kop2"/>
        <w:numPr>
          <w:ilvl w:val="0"/>
          <w:numId w:val="0"/>
        </w:numPr>
        <w:rPr>
          <w:color w:val="C3004A" w:themeColor="accent4"/>
        </w:rPr>
      </w:pPr>
      <w:bookmarkStart w:id="187" w:name="_Toc461710959"/>
      <w:r>
        <w:rPr>
          <w:color w:val="C3004A" w:themeColor="accent4"/>
        </w:rPr>
        <w:t>67.3</w:t>
      </w:r>
      <w:r w:rsidR="00794318">
        <w:rPr>
          <w:color w:val="C3004A" w:themeColor="accent4"/>
        </w:rPr>
        <w:t>3</w:t>
      </w:r>
      <w:r>
        <w:rPr>
          <w:color w:val="C3004A" w:themeColor="accent4"/>
        </w:rPr>
        <w:t>.</w:t>
      </w:r>
      <w:r>
        <w:rPr>
          <w:color w:val="C3004A" w:themeColor="accent4"/>
        </w:rPr>
        <w:tab/>
        <w:t>interne bluswatervoorziening</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muurhaspels zonder kast</w:t>
      </w:r>
      <w:bookmarkEnd w:id="187"/>
    </w:p>
    <w:p w:rsidR="009A35EE" w:rsidRPr="009A35EE" w:rsidRDefault="009A35EE" w:rsidP="009A35EE">
      <w:pPr>
        <w:spacing w:after="0" w:line="240" w:lineRule="auto"/>
        <w:rPr>
          <w:b/>
          <w:u w:val="single"/>
          <w:lang w:val="nl"/>
        </w:rPr>
      </w:pPr>
      <w:r w:rsidRPr="009A35EE">
        <w:rPr>
          <w:b/>
          <w:u w:val="single"/>
          <w:lang w:val="nl"/>
        </w:rPr>
        <w:t>Omschrijving</w:t>
      </w:r>
    </w:p>
    <w:p w:rsidR="009A35EE" w:rsidRPr="009A35EE" w:rsidRDefault="009A35EE" w:rsidP="009A35EE">
      <w:pPr>
        <w:spacing w:line="240" w:lineRule="auto"/>
      </w:pPr>
      <w:r w:rsidRPr="009A35EE">
        <w:t>De muurhaspels moeten geleverd worden inclusief muurplaat, aansluitkraan, leiding, straalpijpsteun, de nodige bevestigingsmiddelen en aansluitstukken.</w:t>
      </w:r>
    </w:p>
    <w:p w:rsidR="009A35EE" w:rsidRPr="009A35EE" w:rsidRDefault="009A35EE" w:rsidP="009A35EE">
      <w:pPr>
        <w:spacing w:after="0" w:line="240" w:lineRule="auto"/>
        <w:rPr>
          <w:b/>
          <w:u w:val="single"/>
          <w:lang w:val="nl"/>
        </w:rPr>
      </w:pPr>
      <w:r w:rsidRPr="009A35EE">
        <w:rPr>
          <w:b/>
          <w:u w:val="single"/>
          <w:lang w:val="nl"/>
        </w:rPr>
        <w:t>Meting</w:t>
      </w:r>
    </w:p>
    <w:p w:rsidR="009A35EE" w:rsidRPr="009A35EE" w:rsidRDefault="009A35EE" w:rsidP="009A35EE">
      <w:pPr>
        <w:spacing w:after="0" w:line="240" w:lineRule="auto"/>
        <w:rPr>
          <w:lang w:val="nl-BE"/>
        </w:rPr>
      </w:pPr>
      <w:r w:rsidRPr="009A35EE">
        <w:rPr>
          <w:lang w:val="nl-BE"/>
        </w:rPr>
        <w:t>meeteenheid: stuk</w:t>
      </w:r>
    </w:p>
    <w:p w:rsidR="009A35EE" w:rsidRPr="009A35EE" w:rsidRDefault="009A35EE" w:rsidP="009A35EE">
      <w:pPr>
        <w:spacing w:after="0" w:line="240" w:lineRule="auto"/>
        <w:rPr>
          <w:lang w:val="nl-BE"/>
        </w:rPr>
      </w:pPr>
      <w:r w:rsidRPr="009A35EE">
        <w:rPr>
          <w:lang w:val="nl-BE"/>
        </w:rPr>
        <w:t>meetcode: aantal stuks</w:t>
      </w:r>
    </w:p>
    <w:p w:rsidR="009A35EE" w:rsidRPr="009A35EE" w:rsidRDefault="009A35EE" w:rsidP="009A35EE">
      <w:pPr>
        <w:spacing w:line="240" w:lineRule="auto"/>
        <w:rPr>
          <w:lang w:val="nl-BE"/>
        </w:rPr>
      </w:pPr>
      <w:r w:rsidRPr="009A35EE">
        <w:rPr>
          <w:lang w:val="nl-BE"/>
        </w:rPr>
        <w:t>aard van de overeenkomst: Forfaitaire Hoeveelheid (FH)</w:t>
      </w:r>
    </w:p>
    <w:p w:rsidR="009A35EE" w:rsidRPr="009A35EE" w:rsidRDefault="009A35EE" w:rsidP="009A35EE">
      <w:pPr>
        <w:spacing w:after="0" w:line="240" w:lineRule="auto"/>
        <w:rPr>
          <w:b/>
          <w:u w:val="single"/>
          <w:lang w:val="nl"/>
        </w:rPr>
      </w:pPr>
      <w:r w:rsidRPr="009A35EE">
        <w:rPr>
          <w:b/>
          <w:u w:val="single"/>
          <w:lang w:val="nl"/>
        </w:rPr>
        <w:t>Materiaal</w:t>
      </w:r>
    </w:p>
    <w:p w:rsidR="009A35EE" w:rsidRPr="009A35EE" w:rsidRDefault="009A35EE" w:rsidP="009A35EE">
      <w:pPr>
        <w:spacing w:after="0" w:line="240" w:lineRule="auto"/>
        <w:rPr>
          <w:lang w:val="nl"/>
        </w:rPr>
      </w:pPr>
      <w:r w:rsidRPr="009A35EE">
        <w:rPr>
          <w:lang w:val="nl"/>
        </w:rPr>
        <w:t>Muurhaspels moeten conform zijn aan NBN EN 671-1. De conformiteit aan de norm zal door een CE-markering bevestigd worden. Van de mogelijke types voorzien in de NBN EN 671-1,  wordt de keuze van de brandhaspels beperkt tot de toestellen beantwoordend aan onderstaande bepalingen:</w:t>
      </w:r>
    </w:p>
    <w:p w:rsidR="009A35EE" w:rsidRPr="009A35EE" w:rsidRDefault="009A35EE" w:rsidP="009A35EE">
      <w:pPr>
        <w:spacing w:after="0" w:line="240" w:lineRule="auto"/>
      </w:pPr>
      <w:r w:rsidRPr="009A35EE">
        <w:t xml:space="preserve">De haspels zijn uitgerust met een vormvaste slang met een binnendiameter van </w:t>
      </w:r>
      <w:smartTag w:uri="urn:schemas-microsoft-com:office:smarttags" w:element="metricconverter">
        <w:smartTagPr>
          <w:attr w:name="ProductID" w:val="19 mm"/>
        </w:smartTagPr>
        <w:r w:rsidRPr="009A35EE">
          <w:t>19 mm</w:t>
        </w:r>
      </w:smartTag>
      <w:r w:rsidRPr="009A35EE">
        <w:t xml:space="preserve"> en een lengte van 20 m en met een afsluitmondstuk met een nominale diameter van </w:t>
      </w:r>
      <w:smartTag w:uri="urn:schemas-microsoft-com:office:smarttags" w:element="metricconverter">
        <w:smartTagPr>
          <w:attr w:name="ProductID" w:val="6 mm"/>
        </w:smartTagPr>
        <w:r w:rsidRPr="009A35EE">
          <w:t>6 mm</w:t>
        </w:r>
      </w:smartTag>
      <w:r w:rsidRPr="009A35EE">
        <w:t xml:space="preserve"> met kegelvormige sproeistraal en gebonden straal. </w:t>
      </w:r>
    </w:p>
    <w:p w:rsidR="009A35EE" w:rsidRPr="009A35EE" w:rsidRDefault="009A35EE" w:rsidP="009A35EE">
      <w:pPr>
        <w:spacing w:after="0" w:line="240" w:lineRule="auto"/>
        <w:rPr>
          <w:lang w:val="nl-BE"/>
        </w:rPr>
      </w:pPr>
      <w:r w:rsidRPr="009A35EE">
        <w:t xml:space="preserve">De aansluitkraan van de handbediende slanghaspels is een kwartslag kogelafsluiter met een nominale diameter van </w:t>
      </w:r>
      <w:smartTag w:uri="urn:schemas-microsoft-com:office:smarttags" w:element="metricconverter">
        <w:smartTagPr>
          <w:attr w:name="ProductID" w:val="25 mm"/>
        </w:smartTagPr>
        <w:r w:rsidRPr="009A35EE">
          <w:t>25 mm</w:t>
        </w:r>
      </w:smartTag>
      <w:r w:rsidRPr="009A35EE">
        <w:t xml:space="preserve"> (ND25), conform NBN E 29-319, NBN E 29-320 of een gelijkwaardige norm. De aansluiting op de verdeelleiding is een schroefverbinding met nominale diameter ND 25.</w:t>
      </w:r>
    </w:p>
    <w:p w:rsidR="009A35EE" w:rsidRPr="009A35EE" w:rsidRDefault="009A35EE" w:rsidP="009A35EE">
      <w:pPr>
        <w:spacing w:line="240" w:lineRule="auto"/>
        <w:rPr>
          <w:lang w:val="nl"/>
        </w:rPr>
      </w:pPr>
      <w:r w:rsidRPr="009A35EE">
        <w:rPr>
          <w:lang w:val="nl"/>
        </w:rPr>
        <w:t xml:space="preserve">Bij elke slanghaspel wordt een goed zichtbare gebruiksaanwijzing geplaatst. Deze gebruiksaanwijzing beschrijft de manier waarop de toevoerafsluiter moet worden geopend. Het opschrift bestaat uit pictogrammen of een tekst in rode letters op een witte rechthoekige achtergrond (160x55 mm voor een ééntalige tekst; 160x110mm voor een tweetalige tekst). De hoofdletters zijn minstens </w:t>
      </w:r>
      <w:smartTag w:uri="urn:schemas-microsoft-com:office:smarttags" w:element="metricconverter">
        <w:smartTagPr>
          <w:attr w:name="ProductID" w:val="6 mm"/>
        </w:smartTagPr>
        <w:r w:rsidRPr="009A35EE">
          <w:rPr>
            <w:lang w:val="nl"/>
          </w:rPr>
          <w:t>6 mm</w:t>
        </w:r>
      </w:smartTag>
      <w:r w:rsidRPr="009A35EE">
        <w:rPr>
          <w:lang w:val="nl"/>
        </w:rPr>
        <w:t xml:space="preserve"> hoog en </w:t>
      </w:r>
      <w:smartTag w:uri="urn:schemas-microsoft-com:office:smarttags" w:element="metricconverter">
        <w:smartTagPr>
          <w:attr w:name="ProductID" w:val="0,6 mm"/>
        </w:smartTagPr>
        <w:r w:rsidRPr="009A35EE">
          <w:rPr>
            <w:lang w:val="nl"/>
          </w:rPr>
          <w:t>0,6 mm</w:t>
        </w:r>
      </w:smartTag>
      <w:r w:rsidRPr="009A35EE">
        <w:rPr>
          <w:lang w:val="nl"/>
        </w:rPr>
        <w:t xml:space="preserve"> dik.</w:t>
      </w:r>
    </w:p>
    <w:p w:rsidR="009A35EE" w:rsidRPr="009A35EE" w:rsidRDefault="009A35EE" w:rsidP="009A35EE">
      <w:pPr>
        <w:spacing w:after="0" w:line="240" w:lineRule="auto"/>
        <w:rPr>
          <w:b/>
          <w:u w:val="single"/>
          <w:lang w:val="nl"/>
        </w:rPr>
      </w:pPr>
      <w:r w:rsidRPr="009A35EE">
        <w:rPr>
          <w:b/>
          <w:u w:val="single"/>
          <w:lang w:val="nl"/>
        </w:rPr>
        <w:t>Uitvoering</w:t>
      </w:r>
    </w:p>
    <w:p w:rsidR="009A35EE" w:rsidRPr="009A35EE" w:rsidRDefault="009A35EE" w:rsidP="009A35EE">
      <w:pPr>
        <w:spacing w:after="0" w:line="240" w:lineRule="auto"/>
        <w:rPr>
          <w:lang w:val="nl"/>
        </w:rPr>
      </w:pPr>
      <w:r w:rsidRPr="009A35EE">
        <w:rPr>
          <w:lang w:val="nl"/>
        </w:rPr>
        <w:t xml:space="preserve">De muurhaspels en hun onderdelen worden stevig aan in de wanden verankerd. Onder geen enkele voorwaarde mag de belasting gedragen worden door de voedingsleidingen. </w:t>
      </w:r>
    </w:p>
    <w:p w:rsidR="009A35EE" w:rsidRPr="009A35EE" w:rsidRDefault="009A35EE" w:rsidP="009A35EE">
      <w:pPr>
        <w:spacing w:line="240" w:lineRule="auto"/>
        <w:rPr>
          <w:lang w:val="nl"/>
        </w:rPr>
      </w:pPr>
      <w:r w:rsidRPr="009A35EE">
        <w:rPr>
          <w:lang w:val="nl"/>
        </w:rPr>
        <w:t>Er moet voor gezorgd worden dat er een druk van minstens 2,5 bar beschikbaar is in dienstvoorwaarden, en dit aan het mondstuk van iedere brandslang.</w:t>
      </w:r>
    </w:p>
    <w:p w:rsidR="009C0DEC" w:rsidRPr="00B5712C" w:rsidRDefault="009C0DEC" w:rsidP="009C0DEC">
      <w:pPr>
        <w:pStyle w:val="Kop2"/>
        <w:numPr>
          <w:ilvl w:val="0"/>
          <w:numId w:val="0"/>
        </w:numPr>
        <w:rPr>
          <w:color w:val="C3004A" w:themeColor="accent4"/>
        </w:rPr>
      </w:pPr>
      <w:bookmarkStart w:id="188" w:name="_Toc461710960"/>
      <w:r>
        <w:rPr>
          <w:color w:val="C3004A" w:themeColor="accent4"/>
        </w:rPr>
        <w:lastRenderedPageBreak/>
        <w:t>67.34.</w:t>
      </w:r>
      <w:r>
        <w:rPr>
          <w:color w:val="C3004A" w:themeColor="accent4"/>
        </w:rPr>
        <w:tab/>
        <w:t>interne bluswatervoorziening</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kasten voor slanghaspels</w:t>
      </w:r>
      <w:bookmarkEnd w:id="188"/>
    </w:p>
    <w:p w:rsidR="00A15CEB" w:rsidRPr="00A15CEB" w:rsidRDefault="00A15CEB" w:rsidP="00A15CEB">
      <w:pPr>
        <w:spacing w:after="0" w:line="240" w:lineRule="auto"/>
        <w:rPr>
          <w:b/>
          <w:u w:val="single"/>
          <w:lang w:val="nl"/>
        </w:rPr>
      </w:pPr>
      <w:r w:rsidRPr="00A15CEB">
        <w:rPr>
          <w:b/>
          <w:u w:val="single"/>
          <w:lang w:val="nl"/>
        </w:rPr>
        <w:t>Meting</w:t>
      </w:r>
    </w:p>
    <w:p w:rsidR="00A15CEB" w:rsidRPr="00A15CEB" w:rsidRDefault="00A15CEB" w:rsidP="00A15CEB">
      <w:pPr>
        <w:spacing w:after="0" w:line="240" w:lineRule="auto"/>
        <w:rPr>
          <w:lang w:val="nl-BE"/>
        </w:rPr>
      </w:pPr>
      <w:r w:rsidRPr="00A15CEB">
        <w:rPr>
          <w:lang w:val="nl-BE"/>
        </w:rPr>
        <w:t>meeteenheid: stuk</w:t>
      </w:r>
    </w:p>
    <w:p w:rsidR="00A15CEB" w:rsidRPr="00A15CEB" w:rsidRDefault="00A15CEB" w:rsidP="00A15CEB">
      <w:pPr>
        <w:spacing w:after="0" w:line="240" w:lineRule="auto"/>
        <w:rPr>
          <w:lang w:val="nl-BE"/>
        </w:rPr>
      </w:pPr>
      <w:r w:rsidRPr="00A15CEB">
        <w:rPr>
          <w:lang w:val="nl-BE"/>
        </w:rPr>
        <w:t>meetcode: aantal stuks</w:t>
      </w:r>
    </w:p>
    <w:p w:rsidR="00A15CEB" w:rsidRPr="00A15CEB" w:rsidRDefault="00A15CEB" w:rsidP="00A15CEB">
      <w:pPr>
        <w:spacing w:line="240" w:lineRule="auto"/>
        <w:rPr>
          <w:lang w:val="nl-BE"/>
        </w:rPr>
      </w:pPr>
      <w:r w:rsidRPr="00A15CEB">
        <w:rPr>
          <w:lang w:val="nl-BE"/>
        </w:rPr>
        <w:t>aard van de overeenkomst: Forfaitaire Hoeveelheid (FH)</w:t>
      </w:r>
    </w:p>
    <w:p w:rsidR="00A15CEB" w:rsidRPr="00A15CEB" w:rsidRDefault="00A15CEB" w:rsidP="00A15CEB">
      <w:pPr>
        <w:spacing w:after="0" w:line="240" w:lineRule="auto"/>
        <w:rPr>
          <w:b/>
          <w:u w:val="single"/>
          <w:lang w:val="nl"/>
        </w:rPr>
      </w:pPr>
      <w:r w:rsidRPr="00A15CEB">
        <w:rPr>
          <w:b/>
          <w:u w:val="single"/>
          <w:lang w:val="nl"/>
        </w:rPr>
        <w:t>Materiaal</w:t>
      </w:r>
    </w:p>
    <w:p w:rsidR="00A15CEB" w:rsidRPr="00A15CEB" w:rsidRDefault="00A15CEB" w:rsidP="00A15CEB">
      <w:pPr>
        <w:spacing w:after="0" w:line="240" w:lineRule="auto"/>
        <w:rPr>
          <w:lang w:val="nl"/>
        </w:rPr>
      </w:pPr>
      <w:r w:rsidRPr="00A15CEB">
        <w:rPr>
          <w:lang w:val="nl"/>
        </w:rPr>
        <w:t xml:space="preserve">De kasten en nissen waarin de slanghaspels geplaatst worden, beantwoorden aan de bepalingen van § 8 van NBN EN 671-1. </w:t>
      </w:r>
    </w:p>
    <w:p w:rsidR="00A15CEB" w:rsidRPr="00A15CEB" w:rsidRDefault="00A15CEB" w:rsidP="00A15CEB">
      <w:pPr>
        <w:spacing w:after="0" w:line="240" w:lineRule="auto"/>
        <w:rPr>
          <w:lang w:val="nl"/>
        </w:rPr>
      </w:pPr>
      <w:r w:rsidRPr="00A15CEB">
        <w:rPr>
          <w:lang w:val="nl"/>
        </w:rPr>
        <w:t xml:space="preserve">De kasten </w:t>
      </w:r>
      <w:r w:rsidRPr="00A15CEB">
        <w:rPr>
          <w:lang w:val="nl-BE"/>
        </w:rPr>
        <w:t>mogen</w:t>
      </w:r>
      <w:r w:rsidRPr="00A15CEB">
        <w:rPr>
          <w:lang w:val="nl"/>
        </w:rPr>
        <w:t xml:space="preserve"> niet vergrendeld zijn, tenzij in situaties waar er gevaar is voor oneigenlijk gebruik en voor zover men beschikt over een noodtoegang tot de slanghaspel. </w:t>
      </w:r>
    </w:p>
    <w:p w:rsidR="00A15CEB" w:rsidRPr="00A15CEB" w:rsidRDefault="00A15CEB" w:rsidP="00A15CEB">
      <w:pPr>
        <w:spacing w:after="0" w:line="240" w:lineRule="auto"/>
        <w:rPr>
          <w:lang w:val="nl"/>
        </w:rPr>
      </w:pPr>
      <w:r w:rsidRPr="00A15CEB">
        <w:rPr>
          <w:lang w:val="nl"/>
        </w:rPr>
        <w:t xml:space="preserve">In de kasten mogen zich ook andere voorzieningen voor de brandbeveiliging van het gebouw bevinden, zoals meldknoppen en blustoestellen. </w:t>
      </w:r>
    </w:p>
    <w:p w:rsidR="00A15CEB" w:rsidRPr="00A15CEB" w:rsidRDefault="00A15CEB" w:rsidP="00A15CEB">
      <w:pPr>
        <w:spacing w:after="0" w:line="240" w:lineRule="auto"/>
        <w:rPr>
          <w:lang w:val="nl"/>
        </w:rPr>
      </w:pPr>
      <w:r w:rsidRPr="00A15CEB">
        <w:rPr>
          <w:lang w:val="nl"/>
        </w:rPr>
        <w:t xml:space="preserve">In de nis of de kast moet er een vrije ruimte van minstens </w:t>
      </w:r>
      <w:smartTag w:uri="urn:schemas-microsoft-com:office:smarttags" w:element="metricconverter">
        <w:smartTagPr>
          <w:attr w:name="ProductID" w:val="70 mm"/>
        </w:smartTagPr>
        <w:r w:rsidRPr="00A15CEB">
          <w:rPr>
            <w:lang w:val="nl"/>
          </w:rPr>
          <w:t>70 mm</w:t>
        </w:r>
      </w:smartTag>
      <w:r w:rsidRPr="00A15CEB">
        <w:rPr>
          <w:lang w:val="nl"/>
        </w:rPr>
        <w:t xml:space="preserve"> worden voorzien rond de voorste flens, en dit over een diepte van minstens </w:t>
      </w:r>
      <w:smartTag w:uri="urn:schemas-microsoft-com:office:smarttags" w:element="metricconverter">
        <w:smartTagPr>
          <w:attr w:name="ProductID" w:val="50 mm"/>
        </w:smartTagPr>
        <w:r w:rsidRPr="00A15CEB">
          <w:rPr>
            <w:lang w:val="nl"/>
          </w:rPr>
          <w:t>50 mm</w:t>
        </w:r>
      </w:smartTag>
      <w:r w:rsidRPr="00A15CEB">
        <w:rPr>
          <w:lang w:val="nl"/>
        </w:rPr>
        <w:t xml:space="preserve"> gerekend vanaf de voorzijde van het deurkader of van de nis. Er moet een vrije ruimte van minstens 35mm worden voorzien rond de buitendiameter van de bediening van de toevoerafsluiter. </w:t>
      </w:r>
    </w:p>
    <w:p w:rsidR="00A15CEB" w:rsidRPr="00A15CEB" w:rsidRDefault="00A15CEB" w:rsidP="00A15CEB">
      <w:pPr>
        <w:spacing w:line="240" w:lineRule="auto"/>
        <w:rPr>
          <w:lang w:val="nl"/>
        </w:rPr>
      </w:pPr>
      <w:r w:rsidRPr="00A15CEB">
        <w:rPr>
          <w:lang w:val="nl"/>
        </w:rPr>
        <w:t>De deur van de kast moet gemakkelijk en zonder wrijvingen geopend kunnen worden over een hoek van minstens 170°.</w:t>
      </w:r>
    </w:p>
    <w:p w:rsidR="00A15CEB" w:rsidRPr="00A15CEB" w:rsidRDefault="00A15CEB" w:rsidP="00A15CEB">
      <w:pPr>
        <w:spacing w:after="0" w:line="240" w:lineRule="auto"/>
        <w:rPr>
          <w:u w:val="single"/>
          <w:lang w:val="nl"/>
        </w:rPr>
      </w:pPr>
      <w:r w:rsidRPr="00A15CEB">
        <w:rPr>
          <w:u w:val="single"/>
          <w:lang w:val="nl"/>
        </w:rPr>
        <w:t>Specificaties</w:t>
      </w:r>
    </w:p>
    <w:p w:rsidR="00A15CEB" w:rsidRPr="00A15CEB" w:rsidRDefault="00A15CEB" w:rsidP="00A15CEB">
      <w:pPr>
        <w:spacing w:after="0" w:line="240" w:lineRule="auto"/>
        <w:rPr>
          <w:lang w:val="nl"/>
        </w:rPr>
      </w:pPr>
      <w:r w:rsidRPr="00A15CEB">
        <w:rPr>
          <w:lang w:val="nl"/>
        </w:rPr>
        <w:t xml:space="preserve">Kasttype: </w:t>
      </w:r>
      <w:r w:rsidRPr="00072077">
        <w:rPr>
          <w:color w:val="0070C0"/>
          <w:lang w:val="nl"/>
        </w:rPr>
        <w:t>inbouw / opbouw (voorzien / niet voorzien van een rug)</w:t>
      </w:r>
    </w:p>
    <w:p w:rsidR="00A15CEB" w:rsidRPr="00072077" w:rsidRDefault="00A15CEB" w:rsidP="00A15CEB">
      <w:pPr>
        <w:spacing w:after="0" w:line="240" w:lineRule="auto"/>
        <w:rPr>
          <w:color w:val="0070C0"/>
          <w:lang w:val="nl"/>
        </w:rPr>
      </w:pPr>
      <w:r w:rsidRPr="00A15CEB">
        <w:rPr>
          <w:lang w:val="nl"/>
        </w:rPr>
        <w:t xml:space="preserve">Afmeting van de kast: </w:t>
      </w:r>
      <w:r w:rsidRPr="00072077">
        <w:rPr>
          <w:color w:val="0070C0"/>
          <w:lang w:val="nl"/>
        </w:rPr>
        <w:t>800x800 / …x… mm / aangepast aan het type muurhaspel en rekening houdend met de beschikbare ruimte en vrije doorgang.</w:t>
      </w:r>
    </w:p>
    <w:p w:rsidR="00A15CEB" w:rsidRPr="00A15CEB" w:rsidRDefault="00A15CEB" w:rsidP="00A15CEB">
      <w:pPr>
        <w:spacing w:line="240" w:lineRule="auto"/>
        <w:rPr>
          <w:lang w:val="nl"/>
        </w:rPr>
      </w:pPr>
      <w:r w:rsidRPr="00A15CEB">
        <w:rPr>
          <w:lang w:val="nl"/>
        </w:rPr>
        <w:t xml:space="preserve">Het deurvlak van de kast is </w:t>
      </w:r>
      <w:r w:rsidRPr="00072077">
        <w:rPr>
          <w:color w:val="0070C0"/>
          <w:lang w:val="nl"/>
        </w:rPr>
        <w:t>vol / beglaasd met veiligheidsbeglazing</w:t>
      </w:r>
      <w:r w:rsidRPr="00A15CEB">
        <w:rPr>
          <w:lang w:val="nl"/>
        </w:rPr>
        <w:t>.</w:t>
      </w:r>
    </w:p>
    <w:p w:rsidR="00A15CEB" w:rsidRPr="00A15CEB" w:rsidRDefault="00A15CEB" w:rsidP="00A15CEB">
      <w:pPr>
        <w:spacing w:after="0" w:line="240" w:lineRule="auto"/>
        <w:rPr>
          <w:u w:val="single"/>
          <w:lang w:val="nl"/>
        </w:rPr>
      </w:pPr>
      <w:r w:rsidRPr="00A15CEB">
        <w:rPr>
          <w:u w:val="single"/>
          <w:lang w:val="nl"/>
        </w:rPr>
        <w:t>Aanvullende specificaties (te schrappen indien niet van toepassing)</w:t>
      </w:r>
    </w:p>
    <w:p w:rsidR="00A15CEB" w:rsidRPr="00A15CEB" w:rsidRDefault="00A15CEB" w:rsidP="00A15CEB">
      <w:pPr>
        <w:spacing w:line="240" w:lineRule="auto"/>
        <w:rPr>
          <w:lang w:val="nl"/>
        </w:rPr>
      </w:pPr>
      <w:r w:rsidRPr="00A15CEB">
        <w:rPr>
          <w:lang w:val="nl"/>
        </w:rPr>
        <w:t xml:space="preserve">Extra nis (circa </w:t>
      </w:r>
      <w:smartTag w:uri="urn:schemas-microsoft-com:office:smarttags" w:element="metricconverter">
        <w:smartTagPr>
          <w:attr w:name="ProductID" w:val="300 mm"/>
        </w:smartTagPr>
        <w:r w:rsidRPr="00A15CEB">
          <w:rPr>
            <w:lang w:val="nl"/>
          </w:rPr>
          <w:t>300 mm</w:t>
        </w:r>
      </w:smartTag>
      <w:r w:rsidRPr="00A15CEB">
        <w:rPr>
          <w:lang w:val="nl"/>
        </w:rPr>
        <w:t xml:space="preserve"> breed) voor snelblusser.</w:t>
      </w:r>
    </w:p>
    <w:p w:rsidR="00A15CEB" w:rsidRPr="00A15CEB" w:rsidRDefault="00A15CEB" w:rsidP="00A15CEB">
      <w:pPr>
        <w:spacing w:after="0" w:line="240" w:lineRule="auto"/>
        <w:rPr>
          <w:b/>
          <w:u w:val="single"/>
          <w:lang w:val="nl"/>
        </w:rPr>
      </w:pPr>
      <w:r w:rsidRPr="00A15CEB">
        <w:rPr>
          <w:b/>
          <w:u w:val="single"/>
          <w:lang w:val="nl"/>
        </w:rPr>
        <w:t>Uitvoering</w:t>
      </w:r>
    </w:p>
    <w:p w:rsidR="00A15CEB" w:rsidRPr="00A15CEB" w:rsidRDefault="00A15CEB" w:rsidP="00A15CEB">
      <w:pPr>
        <w:spacing w:after="0" w:line="240" w:lineRule="auto"/>
        <w:rPr>
          <w:lang w:val="nl"/>
        </w:rPr>
      </w:pPr>
      <w:r w:rsidRPr="00A15CEB">
        <w:rPr>
          <w:lang w:val="nl"/>
        </w:rPr>
        <w:t xml:space="preserve">De metalen kast wordt geplaatst  volgens de voorschriften van de fabrikant. </w:t>
      </w:r>
    </w:p>
    <w:p w:rsidR="00A15CEB" w:rsidRPr="00A15CEB" w:rsidRDefault="00A15CEB" w:rsidP="00A15CEB">
      <w:pPr>
        <w:spacing w:line="240" w:lineRule="auto"/>
        <w:rPr>
          <w:lang w:val="nl"/>
        </w:rPr>
      </w:pPr>
      <w:r w:rsidRPr="00A15CEB">
        <w:rPr>
          <w:lang w:val="nl"/>
        </w:rPr>
        <w:t xml:space="preserve">De afstand tussen de afsluiter en de begane grond is begrepen tussen 80 en </w:t>
      </w:r>
      <w:smartTag w:uri="urn:schemas-microsoft-com:office:smarttags" w:element="metricconverter">
        <w:smartTagPr>
          <w:attr w:name="ProductID" w:val="110 cm"/>
        </w:smartTagPr>
        <w:r w:rsidRPr="00A15CEB">
          <w:rPr>
            <w:lang w:val="nl"/>
          </w:rPr>
          <w:t>110 cm</w:t>
        </w:r>
      </w:smartTag>
      <w:r w:rsidRPr="00A15CEB">
        <w:rPr>
          <w:lang w:val="nl"/>
        </w:rPr>
        <w:t>.</w:t>
      </w:r>
    </w:p>
    <w:p w:rsidR="00A15CEB" w:rsidRPr="00A15CEB" w:rsidRDefault="00A15CEB" w:rsidP="00A15CEB">
      <w:pPr>
        <w:spacing w:after="0" w:line="240" w:lineRule="auto"/>
        <w:rPr>
          <w:b/>
          <w:u w:val="single"/>
          <w:lang w:val="nl"/>
        </w:rPr>
      </w:pPr>
      <w:r w:rsidRPr="00A15CEB">
        <w:rPr>
          <w:b/>
          <w:u w:val="single"/>
          <w:lang w:val="nl"/>
        </w:rPr>
        <w:t>Toepassing</w:t>
      </w:r>
    </w:p>
    <w:p w:rsidR="00A15CEB" w:rsidRPr="00A15CEB" w:rsidRDefault="00A15CEB" w:rsidP="00A15CEB">
      <w:pPr>
        <w:spacing w:line="240" w:lineRule="auto"/>
      </w:pPr>
      <w:r w:rsidRPr="00A15CEB">
        <w:t>Volgens meetstaat en plannen.</w:t>
      </w:r>
    </w:p>
    <w:p w:rsidR="0017455F" w:rsidRPr="00B5712C" w:rsidRDefault="0017455F" w:rsidP="0017455F">
      <w:pPr>
        <w:pStyle w:val="Kop2"/>
        <w:numPr>
          <w:ilvl w:val="0"/>
          <w:numId w:val="0"/>
        </w:numPr>
        <w:rPr>
          <w:color w:val="C3004A" w:themeColor="accent4"/>
        </w:rPr>
      </w:pPr>
      <w:bookmarkStart w:id="189" w:name="_Toc461710961"/>
      <w:r>
        <w:rPr>
          <w:color w:val="C3004A" w:themeColor="accent4"/>
        </w:rPr>
        <w:t>67.35.</w:t>
      </w:r>
      <w:r>
        <w:rPr>
          <w:color w:val="C3004A" w:themeColor="accent4"/>
        </w:rPr>
        <w:tab/>
        <w:t>interne bluswatervoorziening</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manometers</w:t>
      </w:r>
      <w:bookmarkEnd w:id="189"/>
    </w:p>
    <w:p w:rsidR="00072077" w:rsidRPr="00072077" w:rsidRDefault="00072077" w:rsidP="00072077">
      <w:pPr>
        <w:spacing w:after="0" w:line="240" w:lineRule="auto"/>
        <w:rPr>
          <w:b/>
          <w:u w:val="single"/>
          <w:lang w:val="nl"/>
        </w:rPr>
      </w:pPr>
      <w:r w:rsidRPr="00072077">
        <w:rPr>
          <w:b/>
          <w:u w:val="single"/>
          <w:lang w:val="nl"/>
        </w:rPr>
        <w:t>Omschrijving</w:t>
      </w:r>
    </w:p>
    <w:p w:rsidR="00072077" w:rsidRPr="00072077" w:rsidRDefault="00072077" w:rsidP="00072077">
      <w:pPr>
        <w:spacing w:line="240" w:lineRule="auto"/>
      </w:pPr>
      <w:r w:rsidRPr="00072077">
        <w:t>Manometers om de beschikbare druk te kunnen aflezen.</w:t>
      </w:r>
    </w:p>
    <w:p w:rsidR="00072077" w:rsidRPr="00072077" w:rsidRDefault="00072077" w:rsidP="00072077">
      <w:pPr>
        <w:spacing w:after="0" w:line="240" w:lineRule="auto"/>
        <w:rPr>
          <w:b/>
          <w:u w:val="single"/>
          <w:lang w:val="nl"/>
        </w:rPr>
      </w:pPr>
      <w:r w:rsidRPr="00072077">
        <w:rPr>
          <w:b/>
          <w:u w:val="single"/>
          <w:lang w:val="nl"/>
        </w:rPr>
        <w:t>Meting</w:t>
      </w:r>
    </w:p>
    <w:p w:rsidR="00072077" w:rsidRPr="00072077" w:rsidRDefault="00072077" w:rsidP="00072077">
      <w:pPr>
        <w:spacing w:after="0" w:line="240" w:lineRule="auto"/>
        <w:rPr>
          <w:lang w:val="nl-BE"/>
        </w:rPr>
      </w:pPr>
      <w:r w:rsidRPr="00072077">
        <w:rPr>
          <w:lang w:val="nl-BE"/>
        </w:rPr>
        <w:t>meeteenheid: stuk</w:t>
      </w:r>
    </w:p>
    <w:p w:rsidR="00072077" w:rsidRPr="00072077" w:rsidRDefault="00072077" w:rsidP="00072077">
      <w:pPr>
        <w:spacing w:after="0" w:line="240" w:lineRule="auto"/>
        <w:rPr>
          <w:lang w:val="nl-BE"/>
        </w:rPr>
      </w:pPr>
      <w:r w:rsidRPr="00072077">
        <w:rPr>
          <w:lang w:val="nl-BE"/>
        </w:rPr>
        <w:t>meetcode: aantal stuks</w:t>
      </w:r>
    </w:p>
    <w:p w:rsidR="00072077" w:rsidRPr="00072077" w:rsidRDefault="00072077" w:rsidP="00072077">
      <w:pPr>
        <w:spacing w:line="240" w:lineRule="auto"/>
        <w:rPr>
          <w:lang w:val="nl-BE"/>
        </w:rPr>
      </w:pPr>
      <w:r w:rsidRPr="00072077">
        <w:rPr>
          <w:lang w:val="nl-BE"/>
        </w:rPr>
        <w:t>aard van de overeenkomst: Forfaitaire Hoeveelheid (FH)</w:t>
      </w:r>
    </w:p>
    <w:p w:rsidR="00072077" w:rsidRPr="00072077" w:rsidRDefault="00072077" w:rsidP="00072077">
      <w:pPr>
        <w:spacing w:after="0" w:line="240" w:lineRule="auto"/>
        <w:rPr>
          <w:b/>
          <w:u w:val="single"/>
          <w:lang w:val="nl"/>
        </w:rPr>
      </w:pPr>
      <w:r w:rsidRPr="00072077">
        <w:rPr>
          <w:b/>
          <w:u w:val="single"/>
          <w:lang w:val="nl"/>
        </w:rPr>
        <w:t>Materiaal</w:t>
      </w:r>
    </w:p>
    <w:p w:rsidR="00072077" w:rsidRPr="00072077" w:rsidRDefault="00072077" w:rsidP="00072077">
      <w:pPr>
        <w:spacing w:after="0" w:line="240" w:lineRule="auto"/>
        <w:rPr>
          <w:lang w:val="nl"/>
        </w:rPr>
      </w:pPr>
      <w:r w:rsidRPr="00072077">
        <w:rPr>
          <w:lang w:val="nl"/>
        </w:rPr>
        <w:t xml:space="preserve">De manometers worden aangesloten op de leidingen met tussenkomst van een aangepaste afsluitkraan. </w:t>
      </w:r>
    </w:p>
    <w:p w:rsidR="00072077" w:rsidRPr="00072077" w:rsidRDefault="00072077" w:rsidP="00072077">
      <w:pPr>
        <w:spacing w:after="0" w:line="240" w:lineRule="auto"/>
        <w:rPr>
          <w:lang w:val="nl"/>
        </w:rPr>
      </w:pPr>
      <w:r w:rsidRPr="00072077">
        <w:rPr>
          <w:lang w:val="nl"/>
        </w:rPr>
        <w:t>Zij worden opgesteld op het hoogste en laagste punt van de installatie, één nabij de algemene afsluiter en een tweede voorbij het hoogste aangesloten toestel om de druk van het water op die twee punten van de installatie op elk ogenblik te kunnen meten.</w:t>
      </w:r>
    </w:p>
    <w:p w:rsidR="00072077" w:rsidRPr="00072077" w:rsidRDefault="00072077" w:rsidP="00072077">
      <w:pPr>
        <w:spacing w:line="240" w:lineRule="auto"/>
        <w:rPr>
          <w:lang w:val="nl"/>
        </w:rPr>
      </w:pPr>
      <w:r w:rsidRPr="00072077">
        <w:rPr>
          <w:lang w:val="nl"/>
        </w:rPr>
        <w:lastRenderedPageBreak/>
        <w:t>De manometers moeten toelaten een druk af te lezen, gaande tot 10 kg/cm2 met een nauwkeurigheid van 0,2 kg/cm2.</w:t>
      </w:r>
    </w:p>
    <w:p w:rsidR="00072077" w:rsidRPr="00072077" w:rsidRDefault="00072077" w:rsidP="00072077">
      <w:pPr>
        <w:spacing w:after="0" w:line="240" w:lineRule="auto"/>
        <w:rPr>
          <w:u w:val="single"/>
          <w:lang w:val="nl"/>
        </w:rPr>
      </w:pPr>
      <w:r w:rsidRPr="00072077">
        <w:rPr>
          <w:u w:val="single"/>
          <w:lang w:val="nl"/>
        </w:rPr>
        <w:t>Specificaties</w:t>
      </w:r>
    </w:p>
    <w:p w:rsidR="00072077" w:rsidRPr="00072077" w:rsidRDefault="00072077" w:rsidP="00072077">
      <w:pPr>
        <w:spacing w:after="0" w:line="240" w:lineRule="auto"/>
        <w:rPr>
          <w:lang w:val="nl"/>
        </w:rPr>
      </w:pPr>
      <w:r w:rsidRPr="00072077">
        <w:rPr>
          <w:lang w:val="nl"/>
        </w:rPr>
        <w:t>Behuizing: verchroomd messing</w:t>
      </w:r>
    </w:p>
    <w:p w:rsidR="00072077" w:rsidRPr="00072077" w:rsidRDefault="00072077" w:rsidP="00072077">
      <w:pPr>
        <w:spacing w:after="0" w:line="240" w:lineRule="auto"/>
        <w:rPr>
          <w:lang w:val="nl"/>
        </w:rPr>
      </w:pPr>
      <w:r w:rsidRPr="00072077">
        <w:rPr>
          <w:lang w:val="nl"/>
        </w:rPr>
        <w:t>Aansluitdiameter: ND15</w:t>
      </w:r>
    </w:p>
    <w:p w:rsidR="00072077" w:rsidRPr="00072077" w:rsidRDefault="00072077" w:rsidP="00072077">
      <w:pPr>
        <w:spacing w:after="0" w:line="240" w:lineRule="auto"/>
        <w:rPr>
          <w:lang w:val="nl"/>
        </w:rPr>
      </w:pPr>
      <w:r w:rsidRPr="00072077">
        <w:rPr>
          <w:lang w:val="nl"/>
        </w:rPr>
        <w:t xml:space="preserve">Diameter: minimaal </w:t>
      </w:r>
      <w:smartTag w:uri="urn:schemas-microsoft-com:office:smarttags" w:element="metricconverter">
        <w:smartTagPr>
          <w:attr w:name="ProductID" w:val="8 cm"/>
        </w:smartTagPr>
        <w:r w:rsidRPr="00072077">
          <w:rPr>
            <w:lang w:val="nl"/>
          </w:rPr>
          <w:t>8 cm</w:t>
        </w:r>
      </w:smartTag>
    </w:p>
    <w:p w:rsidR="00072077" w:rsidRPr="00072077" w:rsidRDefault="00072077" w:rsidP="00072077">
      <w:pPr>
        <w:spacing w:after="0" w:line="240" w:lineRule="auto"/>
        <w:rPr>
          <w:lang w:val="nl"/>
        </w:rPr>
      </w:pPr>
      <w:r w:rsidRPr="00072077">
        <w:rPr>
          <w:lang w:val="nl"/>
        </w:rPr>
        <w:t xml:space="preserve">Temperatuursbestendigheid: minimaal </w:t>
      </w:r>
      <w:smartTag w:uri="urn:schemas-microsoft-com:office:smarttags" w:element="metricconverter">
        <w:smartTagPr>
          <w:attr w:name="ProductID" w:val="40ﾰC"/>
        </w:smartTagPr>
        <w:r w:rsidRPr="00072077">
          <w:rPr>
            <w:lang w:val="nl"/>
          </w:rPr>
          <w:t>40°C</w:t>
        </w:r>
      </w:smartTag>
    </w:p>
    <w:p w:rsidR="00072077" w:rsidRPr="00072077" w:rsidRDefault="00072077" w:rsidP="00072077">
      <w:pPr>
        <w:spacing w:after="0" w:line="240" w:lineRule="auto"/>
        <w:rPr>
          <w:lang w:val="nl"/>
        </w:rPr>
      </w:pPr>
      <w:r w:rsidRPr="00072077">
        <w:rPr>
          <w:lang w:val="nl"/>
        </w:rPr>
        <w:t>Meetbereik: 0 tot 10 bar</w:t>
      </w:r>
    </w:p>
    <w:p w:rsidR="00072077" w:rsidRPr="00072077" w:rsidRDefault="00072077" w:rsidP="00072077">
      <w:pPr>
        <w:spacing w:line="240" w:lineRule="auto"/>
        <w:rPr>
          <w:lang w:val="nl"/>
        </w:rPr>
      </w:pPr>
      <w:r w:rsidRPr="00072077">
        <w:rPr>
          <w:lang w:val="nl"/>
        </w:rPr>
        <w:t>Voorzien van een afsluitkraan (3-weg) in messing, voor afsluiting en controle van de manometer</w:t>
      </w:r>
    </w:p>
    <w:p w:rsidR="00072077" w:rsidRPr="00072077" w:rsidRDefault="00072077" w:rsidP="00072077">
      <w:pPr>
        <w:spacing w:after="0" w:line="240" w:lineRule="auto"/>
        <w:rPr>
          <w:b/>
          <w:u w:val="single"/>
          <w:lang w:val="nl"/>
        </w:rPr>
      </w:pPr>
      <w:r w:rsidRPr="00072077">
        <w:rPr>
          <w:b/>
          <w:u w:val="single"/>
          <w:lang w:val="nl"/>
        </w:rPr>
        <w:t>Toepassing</w:t>
      </w:r>
    </w:p>
    <w:p w:rsidR="00072077" w:rsidRPr="00072077" w:rsidRDefault="00072077" w:rsidP="00072077">
      <w:pPr>
        <w:spacing w:line="240" w:lineRule="auto"/>
      </w:pPr>
      <w:r w:rsidRPr="00072077">
        <w:t>Ter plaatse van de hoogst gelegen haspel van iedere stijgkolom en bij de aansluiting op het waterdistributienet.</w:t>
      </w:r>
    </w:p>
    <w:p w:rsidR="00072077" w:rsidRPr="00B5712C" w:rsidRDefault="00072077" w:rsidP="00072077">
      <w:pPr>
        <w:pStyle w:val="Kop2"/>
        <w:numPr>
          <w:ilvl w:val="0"/>
          <w:numId w:val="0"/>
        </w:numPr>
        <w:rPr>
          <w:color w:val="C3004A" w:themeColor="accent4"/>
        </w:rPr>
      </w:pPr>
      <w:bookmarkStart w:id="190" w:name="_Toc461710962"/>
      <w:r>
        <w:rPr>
          <w:color w:val="C3004A" w:themeColor="accent4"/>
        </w:rPr>
        <w:t>67.36.</w:t>
      </w:r>
      <w:r>
        <w:rPr>
          <w:color w:val="C3004A" w:themeColor="accent4"/>
        </w:rPr>
        <w:tab/>
        <w:t>interne bluswatervoorziening</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pictogrammen</w:t>
      </w:r>
      <w:bookmarkEnd w:id="190"/>
    </w:p>
    <w:p w:rsidR="00072077" w:rsidRPr="00072077" w:rsidRDefault="00072077" w:rsidP="00072077">
      <w:pPr>
        <w:spacing w:line="240" w:lineRule="auto"/>
        <w:rPr>
          <w:b/>
          <w:u w:val="single"/>
          <w:lang w:val="nl"/>
        </w:rPr>
      </w:pPr>
      <w:r w:rsidRPr="00072077">
        <w:rPr>
          <w:b/>
          <w:u w:val="single"/>
          <w:lang w:val="nl"/>
        </w:rPr>
        <w:t>Omschrijving</w:t>
      </w:r>
    </w:p>
    <w:p w:rsidR="00072077" w:rsidRPr="00072077" w:rsidRDefault="00072077" w:rsidP="00072077">
      <w:pPr>
        <w:spacing w:line="240" w:lineRule="auto"/>
      </w:pPr>
      <w:r w:rsidRPr="00072077">
        <w:t>Voorzien van de nodige pictogrammen.</w:t>
      </w:r>
    </w:p>
    <w:p w:rsidR="00072077" w:rsidRPr="00072077" w:rsidRDefault="00072077" w:rsidP="00072077">
      <w:pPr>
        <w:spacing w:line="240" w:lineRule="auto"/>
        <w:rPr>
          <w:b/>
          <w:u w:val="single"/>
          <w:lang w:val="nl"/>
        </w:rPr>
      </w:pPr>
      <w:r w:rsidRPr="00072077">
        <w:rPr>
          <w:b/>
          <w:u w:val="single"/>
          <w:lang w:val="nl"/>
        </w:rPr>
        <w:t>Meting</w:t>
      </w:r>
    </w:p>
    <w:p w:rsidR="00072077" w:rsidRPr="00072077" w:rsidRDefault="00072077" w:rsidP="00072077">
      <w:pPr>
        <w:spacing w:line="240" w:lineRule="auto"/>
        <w:rPr>
          <w:lang w:val="nl"/>
        </w:rPr>
      </w:pPr>
      <w:r w:rsidRPr="00072077">
        <w:rPr>
          <w:lang w:val="nl"/>
        </w:rPr>
        <w:t>aard van de overeenkomst: Pro Memorie (PM) Inbegrepen in de levering van de slanghaspel en brandkraan</w:t>
      </w:r>
    </w:p>
    <w:p w:rsidR="00072077" w:rsidRPr="00072077" w:rsidRDefault="00072077" w:rsidP="00072077">
      <w:pPr>
        <w:spacing w:after="0" w:line="240" w:lineRule="auto"/>
        <w:rPr>
          <w:b/>
          <w:u w:val="single"/>
          <w:lang w:val="nl"/>
        </w:rPr>
      </w:pPr>
      <w:r w:rsidRPr="00072077">
        <w:rPr>
          <w:b/>
          <w:u w:val="single"/>
          <w:lang w:val="nl"/>
        </w:rPr>
        <w:t>Materiaal</w:t>
      </w:r>
    </w:p>
    <w:p w:rsidR="00072077" w:rsidRPr="00072077" w:rsidRDefault="00072077" w:rsidP="00072077">
      <w:pPr>
        <w:spacing w:after="0" w:line="240" w:lineRule="auto"/>
        <w:rPr>
          <w:u w:val="single"/>
          <w:lang w:val="nl"/>
        </w:rPr>
      </w:pPr>
      <w:r w:rsidRPr="00072077">
        <w:rPr>
          <w:u w:val="single"/>
          <w:lang w:val="nl"/>
        </w:rPr>
        <w:t>Specificaties</w:t>
      </w:r>
    </w:p>
    <w:p w:rsidR="00072077" w:rsidRPr="00072077" w:rsidRDefault="00072077" w:rsidP="00072077">
      <w:pPr>
        <w:spacing w:after="0" w:line="240" w:lineRule="auto"/>
        <w:rPr>
          <w:lang w:val="nl"/>
        </w:rPr>
      </w:pPr>
      <w:r w:rsidRPr="00072077">
        <w:rPr>
          <w:lang w:val="nl"/>
        </w:rPr>
        <w:t>De volgende pictogrammen worden voorzien:</w:t>
      </w:r>
    </w:p>
    <w:p w:rsidR="00072077" w:rsidRDefault="00072077" w:rsidP="00072077">
      <w:pPr>
        <w:spacing w:after="0" w:line="240" w:lineRule="auto"/>
      </w:pPr>
      <w:r w:rsidRPr="00072077">
        <w:rPr>
          <w:b/>
          <w:color w:val="0070C0"/>
        </w:rPr>
        <w:t>(ofwel)</w:t>
      </w:r>
      <w:r w:rsidRPr="00072077">
        <w:tab/>
        <w:t xml:space="preserve">een pictogram voor een slanghaspel in een kast met een ondoorzichtige deur. Het pictogram </w:t>
      </w:r>
    </w:p>
    <w:p w:rsidR="00072077" w:rsidRPr="00072077" w:rsidRDefault="00072077" w:rsidP="00072077">
      <w:pPr>
        <w:spacing w:after="0" w:line="240" w:lineRule="auto"/>
        <w:ind w:left="1134"/>
      </w:pPr>
      <w:r w:rsidRPr="00072077">
        <w:t xml:space="preserve">wordt aangebracht op de deur conform de wetgeving met minimale afmetingen </w:t>
      </w:r>
      <w:smartTag w:uri="urn:schemas-microsoft-com:office:smarttags" w:element="metricconverter">
        <w:smartTagPr>
          <w:attr w:name="ProductID" w:val="100 mm"/>
        </w:smartTagPr>
        <w:r w:rsidRPr="00072077">
          <w:t>100 mm</w:t>
        </w:r>
      </w:smartTag>
      <w:r w:rsidRPr="00072077">
        <w:t xml:space="preserve"> x 100 mm.</w:t>
      </w:r>
    </w:p>
    <w:p w:rsidR="00072077" w:rsidRDefault="00072077" w:rsidP="00072077">
      <w:pPr>
        <w:spacing w:after="0" w:line="240" w:lineRule="auto"/>
        <w:rPr>
          <w:lang w:val="nl"/>
        </w:rPr>
      </w:pPr>
      <w:r w:rsidRPr="00072077">
        <w:rPr>
          <w:b/>
          <w:color w:val="0070C0"/>
        </w:rPr>
        <w:t>(ofwel)</w:t>
      </w:r>
      <w:r w:rsidRPr="00072077">
        <w:rPr>
          <w:lang w:val="nl"/>
        </w:rPr>
        <w:tab/>
        <w:t xml:space="preserve">een dubbelzijdig pictogram wordt aangebracht in de toegangsweg dwars op de looprichting </w:t>
      </w:r>
    </w:p>
    <w:p w:rsidR="00072077" w:rsidRPr="00072077" w:rsidRDefault="00072077" w:rsidP="00072077">
      <w:pPr>
        <w:spacing w:after="0" w:line="240" w:lineRule="auto"/>
        <w:ind w:left="1134"/>
      </w:pPr>
      <w:r w:rsidRPr="00072077">
        <w:rPr>
          <w:lang w:val="nl"/>
        </w:rPr>
        <w:t>om een in een nis geplaatste slanghaspel aan te duiden. Het pictogram is</w:t>
      </w:r>
      <w:r w:rsidRPr="00072077">
        <w:rPr>
          <w:rFonts w:ascii="Trebuchet MS" w:hAnsi="Trebuchet MS"/>
          <w:sz w:val="20"/>
          <w:lang w:eastAsia="en-US"/>
        </w:rPr>
        <w:t xml:space="preserve"> </w:t>
      </w:r>
      <w:r w:rsidRPr="00072077">
        <w:t xml:space="preserve">conform de wetgeving met minimale afmetingen </w:t>
      </w:r>
      <w:smartTag w:uri="urn:schemas-microsoft-com:office:smarttags" w:element="metricconverter">
        <w:smartTagPr>
          <w:attr w:name="ProductID" w:val="100 mm"/>
        </w:smartTagPr>
        <w:r w:rsidRPr="00072077">
          <w:t>100 mm</w:t>
        </w:r>
      </w:smartTag>
      <w:r w:rsidRPr="00072077">
        <w:t xml:space="preserve"> x </w:t>
      </w:r>
      <w:smartTag w:uri="urn:schemas-microsoft-com:office:smarttags" w:element="metricconverter">
        <w:smartTagPr>
          <w:attr w:name="ProductID" w:val="100 mm"/>
        </w:smartTagPr>
        <w:r w:rsidRPr="00072077">
          <w:t>100 mm</w:t>
        </w:r>
      </w:smartTag>
      <w:r w:rsidRPr="00072077">
        <w:t xml:space="preserve">, op een hoogte tussen 1500 en </w:t>
      </w:r>
      <w:smartTag w:uri="urn:schemas-microsoft-com:office:smarttags" w:element="metricconverter">
        <w:smartTagPr>
          <w:attr w:name="ProductID" w:val="2500 mm"/>
        </w:smartTagPr>
        <w:r w:rsidRPr="00072077">
          <w:t>2500 mm</w:t>
        </w:r>
      </w:smartTag>
      <w:r w:rsidRPr="00072077">
        <w:t xml:space="preserve"> boven de vloer.</w:t>
      </w:r>
    </w:p>
    <w:p w:rsidR="00072077" w:rsidRDefault="00072077" w:rsidP="00072077">
      <w:pPr>
        <w:spacing w:after="0" w:line="240" w:lineRule="auto"/>
      </w:pPr>
      <w:r w:rsidRPr="00072077">
        <w:rPr>
          <w:b/>
          <w:color w:val="0070C0"/>
        </w:rPr>
        <w:t>(ofwel)</w:t>
      </w:r>
      <w:r w:rsidRPr="00072077">
        <w:tab/>
        <w:t xml:space="preserve">een vermelding “DSP45” wordt in witte letters op een rode achtergrond aangebracht op de </w:t>
      </w:r>
    </w:p>
    <w:p w:rsidR="00072077" w:rsidRPr="00072077" w:rsidRDefault="00072077" w:rsidP="00072077">
      <w:pPr>
        <w:spacing w:after="0" w:line="240" w:lineRule="auto"/>
        <w:ind w:left="1134"/>
      </w:pPr>
      <w:r w:rsidRPr="00072077">
        <w:t xml:space="preserve">kast met een ondoorzichtige deur die een brandkraan bevat. Minimale afmetingen </w:t>
      </w:r>
      <w:smartTag w:uri="urn:schemas-microsoft-com:office:smarttags" w:element="metricconverter">
        <w:smartTagPr>
          <w:attr w:name="ProductID" w:val="100 mm"/>
        </w:smartTagPr>
        <w:r w:rsidRPr="00072077">
          <w:t>100 mm</w:t>
        </w:r>
      </w:smartTag>
      <w:r w:rsidRPr="00072077">
        <w:t xml:space="preserve"> x 50 mm.</w:t>
      </w:r>
    </w:p>
    <w:p w:rsidR="00072077" w:rsidRDefault="00072077" w:rsidP="00072077">
      <w:pPr>
        <w:spacing w:after="0" w:line="240" w:lineRule="auto"/>
      </w:pPr>
      <w:r w:rsidRPr="00072077">
        <w:rPr>
          <w:b/>
          <w:color w:val="0070C0"/>
        </w:rPr>
        <w:t>(ofwel)</w:t>
      </w:r>
      <w:r w:rsidRPr="00072077">
        <w:tab/>
        <w:t xml:space="preserve">een dubbelzijdige vermelding “DSP45” wordt in witte letters op een rode achtergrond </w:t>
      </w:r>
    </w:p>
    <w:p w:rsidR="00072077" w:rsidRDefault="00072077" w:rsidP="00072077">
      <w:pPr>
        <w:spacing w:line="240" w:lineRule="auto"/>
        <w:ind w:left="1134"/>
      </w:pPr>
      <w:r w:rsidRPr="00072077">
        <w:t xml:space="preserve">aangebracht. Minimale afmetingen </w:t>
      </w:r>
      <w:smartTag w:uri="urn:schemas-microsoft-com:office:smarttags" w:element="metricconverter">
        <w:smartTagPr>
          <w:attr w:name="ProductID" w:val="100 mm"/>
        </w:smartTagPr>
        <w:r w:rsidRPr="00072077">
          <w:t>100 mm</w:t>
        </w:r>
      </w:smartTag>
      <w:r w:rsidRPr="00072077">
        <w:t xml:space="preserve"> x </w:t>
      </w:r>
      <w:smartTag w:uri="urn:schemas-microsoft-com:office:smarttags" w:element="metricconverter">
        <w:smartTagPr>
          <w:attr w:name="ProductID" w:val="50 mm"/>
        </w:smartTagPr>
        <w:r w:rsidRPr="00072077">
          <w:t>50 mm</w:t>
        </w:r>
      </w:smartTag>
      <w:r w:rsidRPr="00072077">
        <w:t xml:space="preserve">, plaatsingshoogte tussen 1500 en </w:t>
      </w:r>
      <w:smartTag w:uri="urn:schemas-microsoft-com:office:smarttags" w:element="metricconverter">
        <w:smartTagPr>
          <w:attr w:name="ProductID" w:val="2500 mm"/>
        </w:smartTagPr>
        <w:r w:rsidRPr="00072077">
          <w:t>2500 mm</w:t>
        </w:r>
      </w:smartTag>
      <w:r w:rsidRPr="00072077">
        <w:t xml:space="preserve"> boven de vloer.</w:t>
      </w:r>
    </w:p>
    <w:p w:rsidR="00146FEF" w:rsidRDefault="00146FEF" w:rsidP="00146FEF">
      <w:pPr>
        <w:pStyle w:val="Kop2"/>
        <w:numPr>
          <w:ilvl w:val="0"/>
          <w:numId w:val="0"/>
        </w:numPr>
        <w:rPr>
          <w:color w:val="C3004A" w:themeColor="accent4"/>
        </w:rPr>
      </w:pPr>
      <w:bookmarkStart w:id="191" w:name="_Toc461710963"/>
      <w:r>
        <w:rPr>
          <w:color w:val="C3004A" w:themeColor="accent4"/>
        </w:rPr>
        <w:t>67.80.</w:t>
      </w:r>
      <w:r>
        <w:rPr>
          <w:color w:val="C3004A" w:themeColor="accent4"/>
        </w:rPr>
        <w:tab/>
        <w:t>brandbestrijding – brandblussysteem voor dampkap</w:t>
      </w:r>
      <w:bookmarkEnd w:id="191"/>
    </w:p>
    <w:p w:rsidR="00146FEF" w:rsidRPr="0070696C" w:rsidRDefault="00146FEF" w:rsidP="00146FEF">
      <w:pPr>
        <w:spacing w:after="0"/>
        <w:rPr>
          <w:b/>
          <w:color w:val="C3004A" w:themeColor="accent4"/>
          <w:u w:val="single"/>
          <w:lang w:val="nl"/>
        </w:rPr>
      </w:pPr>
      <w:r w:rsidRPr="0070696C">
        <w:rPr>
          <w:b/>
          <w:color w:val="C3004A" w:themeColor="accent4"/>
          <w:u w:val="single"/>
          <w:lang w:val="nl"/>
        </w:rPr>
        <w:t>Meting</w:t>
      </w:r>
    </w:p>
    <w:p w:rsidR="00146FEF" w:rsidRPr="0070696C" w:rsidRDefault="00146FEF" w:rsidP="00146FEF">
      <w:pPr>
        <w:spacing w:after="0"/>
        <w:rPr>
          <w:color w:val="C3004A" w:themeColor="accent4"/>
          <w:lang w:val="nl"/>
        </w:rPr>
      </w:pPr>
      <w:r w:rsidRPr="0070696C">
        <w:rPr>
          <w:color w:val="C3004A" w:themeColor="accent4"/>
          <w:lang w:val="nl"/>
        </w:rPr>
        <w:t>meeteenheid: per stuk</w:t>
      </w:r>
    </w:p>
    <w:p w:rsidR="00146FEF" w:rsidRPr="0070696C" w:rsidRDefault="00146FEF" w:rsidP="00146FEF">
      <w:pPr>
        <w:rPr>
          <w:color w:val="C3004A" w:themeColor="accent4"/>
          <w:lang w:val="nl"/>
        </w:rPr>
      </w:pPr>
      <w:r w:rsidRPr="0070696C">
        <w:rPr>
          <w:color w:val="C3004A" w:themeColor="accent4"/>
          <w:lang w:val="nl"/>
        </w:rPr>
        <w:t>aard van de overeenkomst: Forfaitaire Hoeveelheid (FH)</w:t>
      </w:r>
    </w:p>
    <w:p w:rsidR="00146FEF" w:rsidRPr="0070696C" w:rsidRDefault="00146FEF" w:rsidP="00146FEF">
      <w:pPr>
        <w:spacing w:after="0"/>
        <w:rPr>
          <w:b/>
          <w:color w:val="C3004A" w:themeColor="accent4"/>
          <w:u w:val="single"/>
          <w:lang w:val="nl"/>
        </w:rPr>
      </w:pPr>
      <w:r w:rsidRPr="0070696C">
        <w:rPr>
          <w:b/>
          <w:color w:val="C3004A" w:themeColor="accent4"/>
          <w:u w:val="single"/>
          <w:lang w:val="nl"/>
        </w:rPr>
        <w:t>Materiaal</w:t>
      </w:r>
    </w:p>
    <w:p w:rsidR="00146FEF" w:rsidRPr="0070696C" w:rsidRDefault="00146FEF" w:rsidP="00146FEF">
      <w:pPr>
        <w:spacing w:after="0"/>
        <w:rPr>
          <w:color w:val="C3004A" w:themeColor="accent4"/>
          <w:lang w:val="nl"/>
        </w:rPr>
      </w:pPr>
      <w:r w:rsidRPr="0070696C">
        <w:rPr>
          <w:color w:val="C3004A" w:themeColor="accent4"/>
          <w:lang w:val="nl"/>
        </w:rPr>
        <w:t>Automatische brandblusinstallatie d.m.v. vloeistof met oplossing van alkalisch metaalzout dat zorgt voor een verzeping van het vetoppervlak, goedgekeurd door de NVBB en conform aan de NFPA 750. Drukvaten in overeenstemming met de Europese richtlijn voor drukvaten 97/47/CE.</w:t>
      </w:r>
    </w:p>
    <w:p w:rsidR="00146FEF" w:rsidRPr="0070696C" w:rsidRDefault="00146FEF" w:rsidP="00146FEF">
      <w:pPr>
        <w:spacing w:after="0"/>
        <w:rPr>
          <w:color w:val="C3004A" w:themeColor="accent4"/>
          <w:lang w:val="nl"/>
        </w:rPr>
      </w:pPr>
      <w:r w:rsidRPr="0070696C">
        <w:rPr>
          <w:color w:val="C3004A" w:themeColor="accent4"/>
          <w:lang w:val="nl"/>
        </w:rPr>
        <w:lastRenderedPageBreak/>
        <w:t>Er worden sproeiers geplaatst in de afvoerkokers, de dampkap en boven de te beschermen kookapparatuur. De karakteristieken van de sproeiers zijn aangepast aan het te beschermen risico.</w:t>
      </w:r>
    </w:p>
    <w:p w:rsidR="00146FEF" w:rsidRPr="0070696C" w:rsidRDefault="00146FEF" w:rsidP="00146FEF">
      <w:pPr>
        <w:spacing w:after="0"/>
        <w:rPr>
          <w:color w:val="C3004A" w:themeColor="accent4"/>
          <w:lang w:val="nl"/>
        </w:rPr>
      </w:pPr>
      <w:r w:rsidRPr="0070696C">
        <w:rPr>
          <w:color w:val="C3004A" w:themeColor="accent4"/>
          <w:lang w:val="nl"/>
        </w:rPr>
        <w:t>Na detectie van de brand, of na manuele ingangstelling, dient er via de sproeiers gelijktijdig en gelijkmatig blusmiddel te worden gespoten in de afvoerkoker, de dampkap en bovenop de te beveiligen kookapparatuur.</w:t>
      </w:r>
    </w:p>
    <w:p w:rsidR="00146FEF" w:rsidRPr="0070696C" w:rsidRDefault="00146FEF" w:rsidP="00146FEF">
      <w:pPr>
        <w:spacing w:after="0"/>
        <w:rPr>
          <w:color w:val="C3004A" w:themeColor="accent4"/>
          <w:lang w:val="nl"/>
        </w:rPr>
      </w:pPr>
      <w:r w:rsidRPr="0070696C">
        <w:rPr>
          <w:color w:val="C3004A" w:themeColor="accent4"/>
          <w:lang w:val="nl"/>
        </w:rPr>
        <w:t>Het moet mogelijk zijn de energietoevoer naar kook- of andere apparatuur automatisch te onderbreken, en dit door een dubbel wisselcontact. Het blusmiddel mag geen gevaar voor mensenlevens met zich meebrengen en na de brand moet het blusmiddel gemakkelijk te verwijderen zijn.</w:t>
      </w:r>
    </w:p>
    <w:p w:rsidR="00146FEF" w:rsidRPr="0070696C" w:rsidRDefault="00146FEF" w:rsidP="00146FEF">
      <w:pPr>
        <w:spacing w:after="0"/>
        <w:rPr>
          <w:color w:val="C3004A" w:themeColor="accent4"/>
          <w:lang w:val="nl"/>
        </w:rPr>
      </w:pPr>
      <w:r w:rsidRPr="0070696C">
        <w:rPr>
          <w:color w:val="C3004A" w:themeColor="accent4"/>
          <w:lang w:val="nl"/>
        </w:rPr>
        <w:t>De nodige hoeveelheid blusmiddel wordt gestockeerd in één of meerdere flessen en dit onder een druk van ongeveer 15 bar bij 21 °C. Deze druk kan op elk ogenblik worden gecontroleerd door middel van een manometer gemonteerd op elke fles. Na blussing moeten de flessen gemakkelijk ter plaatse gevuld kunnen worden. De flessen zijn stevig aan een muur bevestigd in een roestvrijstalen behuizing om de bluscilinder op een aantrekkelijke manier af te schermen en om tegelijkertijd te voorkomen dat aan het systeem kan worden geknoeid. De flessen worden op max.</w:t>
      </w:r>
      <w:r>
        <w:rPr>
          <w:color w:val="C3004A" w:themeColor="accent4"/>
          <w:lang w:val="nl"/>
        </w:rPr>
        <w:t xml:space="preserve"> 6 meter van het te beveiligen </w:t>
      </w:r>
      <w:r w:rsidRPr="0070696C">
        <w:rPr>
          <w:color w:val="C3004A" w:themeColor="accent4"/>
          <w:lang w:val="nl"/>
        </w:rPr>
        <w:t>risico geplaatst, tenzij anders vermeld.</w:t>
      </w:r>
    </w:p>
    <w:p w:rsidR="00146FEF" w:rsidRPr="0070696C" w:rsidRDefault="00146FEF" w:rsidP="00146FEF">
      <w:pPr>
        <w:spacing w:after="0"/>
        <w:rPr>
          <w:color w:val="C3004A" w:themeColor="accent4"/>
          <w:lang w:val="nl"/>
        </w:rPr>
      </w:pPr>
      <w:r w:rsidRPr="0070696C">
        <w:rPr>
          <w:color w:val="C3004A" w:themeColor="accent4"/>
          <w:lang w:val="nl"/>
        </w:rPr>
        <w:t>De ontkoppeling moet mechanisch zijn. Buiten de automatische ontkoppeling moet ook handbediening mogelijk zijn.</w:t>
      </w:r>
    </w:p>
    <w:p w:rsidR="00146FEF" w:rsidRPr="0070696C" w:rsidRDefault="00146FEF" w:rsidP="00146FEF">
      <w:pPr>
        <w:rPr>
          <w:color w:val="C3004A" w:themeColor="accent4"/>
          <w:lang w:val="nl"/>
        </w:rPr>
      </w:pPr>
      <w:r w:rsidRPr="0070696C">
        <w:rPr>
          <w:color w:val="C3004A" w:themeColor="accent4"/>
          <w:lang w:val="nl"/>
        </w:rPr>
        <w:t>Om verstopping door opstapeling van vet onmogelijk te maken is de sproeiopening inwendig afgeschermd. Deze afscherming wordt doorbroken door de hoge druk die optreedt bij het in werking treden van de blusinstallatie.</w:t>
      </w:r>
    </w:p>
    <w:p w:rsidR="00146FEF" w:rsidRPr="0070696C" w:rsidRDefault="00146FEF" w:rsidP="00146FEF">
      <w:pPr>
        <w:spacing w:after="0"/>
        <w:rPr>
          <w:color w:val="C3004A" w:themeColor="accent4"/>
          <w:u w:val="single"/>
          <w:lang w:val="nl"/>
        </w:rPr>
      </w:pPr>
      <w:r w:rsidRPr="0070696C">
        <w:rPr>
          <w:color w:val="C3004A" w:themeColor="accent4"/>
          <w:u w:val="single"/>
          <w:lang w:val="nl"/>
        </w:rPr>
        <w:t>Specificaties</w:t>
      </w:r>
    </w:p>
    <w:p w:rsidR="00146FEF" w:rsidRPr="00146FEF" w:rsidRDefault="00146FEF" w:rsidP="00146FEF">
      <w:pPr>
        <w:rPr>
          <w:color w:val="C3004A" w:themeColor="accent4"/>
          <w:lang w:val="nl"/>
        </w:rPr>
      </w:pPr>
      <w:r w:rsidRPr="0070696C">
        <w:rPr>
          <w:color w:val="C3004A" w:themeColor="accent4"/>
          <w:lang w:val="nl"/>
        </w:rPr>
        <w:t>Er worden de nodige spanningsloze contacten ter beschikking gesteld voor de brandcentrale en het bedieningsbord voor de gasinstallatie in de keuken, de bekabeling tussen het bedieningsbord voor de dampkap en de brandcentrale en bedieningsbord voor de gasinstallatie is inbegrepen in dit artikel.</w:t>
      </w:r>
    </w:p>
    <w:p w:rsidR="007E1E2D" w:rsidRPr="00B5712C" w:rsidRDefault="007E1E2D" w:rsidP="007E1E2D">
      <w:pPr>
        <w:pStyle w:val="Kop2"/>
        <w:numPr>
          <w:ilvl w:val="0"/>
          <w:numId w:val="0"/>
        </w:numPr>
        <w:rPr>
          <w:color w:val="C3004A" w:themeColor="accent4"/>
        </w:rPr>
      </w:pPr>
      <w:bookmarkStart w:id="192" w:name="_Toc461710964"/>
      <w:r w:rsidRPr="00B5712C">
        <w:rPr>
          <w:color w:val="C3004A" w:themeColor="accent4"/>
        </w:rPr>
        <w:t>67.90.</w:t>
      </w:r>
      <w:r w:rsidRPr="00B5712C">
        <w:rPr>
          <w:color w:val="C3004A" w:themeColor="accent4"/>
        </w:rPr>
        <w:tab/>
        <w:t>drukverhogingspomp - algemeen</w:t>
      </w:r>
      <w:bookmarkEnd w:id="192"/>
    </w:p>
    <w:p w:rsidR="00B5712C" w:rsidRDefault="00B5712C" w:rsidP="00B5712C">
      <w:pPr>
        <w:rPr>
          <w:color w:val="C3004A" w:themeColor="accent4"/>
          <w:lang w:val="nl-BE"/>
        </w:rPr>
      </w:pPr>
      <w:r>
        <w:rPr>
          <w:color w:val="C3004A" w:themeColor="accent4"/>
          <w:lang w:val="nl-BE"/>
        </w:rPr>
        <w:t xml:space="preserve">Indien de druk op het distributienet onvoldoende is voor de blusvoorzieningen wordt een drukverhogingspomp geplaatst. Deze pomp </w:t>
      </w:r>
      <w:r w:rsidRPr="00A853CE">
        <w:rPr>
          <w:b/>
          <w:color w:val="C3004A" w:themeColor="accent4"/>
          <w:lang w:val="nl-BE"/>
        </w:rPr>
        <w:t>voedt uitsluitend het bluswaternet</w:t>
      </w:r>
      <w:r>
        <w:rPr>
          <w:color w:val="C3004A" w:themeColor="accent4"/>
          <w:lang w:val="nl-BE"/>
        </w:rPr>
        <w:t xml:space="preserve"> en </w:t>
      </w:r>
      <w:r w:rsidRPr="00A853CE">
        <w:rPr>
          <w:b/>
          <w:color w:val="C3004A" w:themeColor="accent4"/>
          <w:lang w:val="nl-BE"/>
        </w:rPr>
        <w:t>start alleen op bij waterverbruik</w:t>
      </w:r>
      <w:r>
        <w:rPr>
          <w:color w:val="C3004A" w:themeColor="accent4"/>
          <w:lang w:val="nl-BE"/>
        </w:rPr>
        <w:t xml:space="preserve"> op dit net. </w:t>
      </w:r>
    </w:p>
    <w:p w:rsidR="00F444B5" w:rsidRDefault="007F7C52" w:rsidP="002B4FEA">
      <w:pPr>
        <w:rPr>
          <w:color w:val="C3004A" w:themeColor="accent4"/>
          <w:lang w:val="nl-BE"/>
        </w:rPr>
      </w:pPr>
      <w:r w:rsidRPr="007F7C52">
        <w:rPr>
          <w:color w:val="C3004A" w:themeColor="accent4"/>
          <w:lang w:val="nl-BE"/>
        </w:rPr>
        <w:t>De energievoorziening van de pomp mag tijdens brand niet onderbroken worden.</w:t>
      </w:r>
      <w:r>
        <w:rPr>
          <w:color w:val="C3004A" w:themeColor="accent4"/>
          <w:lang w:val="nl-BE"/>
        </w:rPr>
        <w:t xml:space="preserve"> De pomp moet tot 3 haspels gelijktijdig kunnen voeden.</w:t>
      </w:r>
    </w:p>
    <w:p w:rsidR="0071335F" w:rsidRPr="00B5712C" w:rsidRDefault="0071335F" w:rsidP="0071335F">
      <w:pPr>
        <w:pStyle w:val="Kop2"/>
        <w:numPr>
          <w:ilvl w:val="0"/>
          <w:numId w:val="0"/>
        </w:numPr>
        <w:rPr>
          <w:color w:val="C3004A" w:themeColor="accent4"/>
        </w:rPr>
      </w:pPr>
      <w:bookmarkStart w:id="193" w:name="_Toc461710965"/>
      <w:r w:rsidRPr="00B5712C">
        <w:rPr>
          <w:color w:val="C3004A" w:themeColor="accent4"/>
        </w:rPr>
        <w:t>67.90.</w:t>
      </w:r>
      <w:r>
        <w:rPr>
          <w:color w:val="C3004A" w:themeColor="accent4"/>
        </w:rPr>
        <w:t>10.</w:t>
      </w:r>
      <w:r w:rsidRPr="00B5712C">
        <w:rPr>
          <w:color w:val="C3004A" w:themeColor="accent4"/>
        </w:rPr>
        <w:tab/>
        <w:t xml:space="preserve">drukverhogingspomp - </w:t>
      </w:r>
      <w:r>
        <w:rPr>
          <w:color w:val="C3004A" w:themeColor="accent4"/>
        </w:rPr>
        <w:t>pomp</w:t>
      </w:r>
      <w:bookmarkEnd w:id="193"/>
    </w:p>
    <w:p w:rsidR="0071335F" w:rsidRPr="00D14072" w:rsidRDefault="0071335F" w:rsidP="0071335F">
      <w:pPr>
        <w:spacing w:after="0" w:line="240" w:lineRule="auto"/>
        <w:rPr>
          <w:b/>
          <w:color w:val="C3004A" w:themeColor="accent4"/>
          <w:u w:val="single"/>
          <w:lang w:val="nl"/>
        </w:rPr>
      </w:pPr>
      <w:r w:rsidRPr="00D14072">
        <w:rPr>
          <w:b/>
          <w:color w:val="C3004A" w:themeColor="accent4"/>
          <w:u w:val="single"/>
          <w:lang w:val="nl"/>
        </w:rPr>
        <w:t>Omschrijving</w:t>
      </w:r>
    </w:p>
    <w:p w:rsidR="0071335F" w:rsidRPr="00D14072" w:rsidRDefault="0071335F" w:rsidP="0071335F">
      <w:pPr>
        <w:spacing w:line="240" w:lineRule="auto"/>
        <w:rPr>
          <w:color w:val="C3004A" w:themeColor="accent4"/>
        </w:rPr>
      </w:pPr>
      <w:r w:rsidRPr="00D14072">
        <w:rPr>
          <w:color w:val="C3004A" w:themeColor="accent4"/>
        </w:rPr>
        <w:t>Pomp met alle toebehoren (inclusief elektrische aansluiting) om een goede werking te bekomen.</w:t>
      </w:r>
      <w:r w:rsidR="00D14072">
        <w:rPr>
          <w:color w:val="C3004A" w:themeColor="accent4"/>
        </w:rPr>
        <w:t xml:space="preserve"> Voor en na de pomp wordt een afsluiter (incl. ontluchtingskraantje) voorzien om de pomp te kunnen demonteren zonder het volledige circuit leeg te laten. </w:t>
      </w:r>
    </w:p>
    <w:p w:rsidR="0071335F" w:rsidRPr="00D14072" w:rsidRDefault="0071335F" w:rsidP="0071335F">
      <w:pPr>
        <w:spacing w:after="0" w:line="240" w:lineRule="auto"/>
        <w:rPr>
          <w:b/>
          <w:color w:val="C3004A" w:themeColor="accent4"/>
          <w:u w:val="single"/>
          <w:lang w:val="nl"/>
        </w:rPr>
      </w:pPr>
      <w:r w:rsidRPr="00D14072">
        <w:rPr>
          <w:b/>
          <w:color w:val="C3004A" w:themeColor="accent4"/>
          <w:u w:val="single"/>
          <w:lang w:val="nl"/>
        </w:rPr>
        <w:t>Meting</w:t>
      </w:r>
    </w:p>
    <w:p w:rsidR="0071335F" w:rsidRPr="00D14072" w:rsidRDefault="0071335F" w:rsidP="0071335F">
      <w:pPr>
        <w:spacing w:after="0" w:line="240" w:lineRule="auto"/>
        <w:rPr>
          <w:color w:val="C3004A" w:themeColor="accent4"/>
          <w:lang w:val="nl-BE"/>
        </w:rPr>
      </w:pPr>
      <w:r w:rsidRPr="00D14072">
        <w:rPr>
          <w:color w:val="C3004A" w:themeColor="accent4"/>
          <w:lang w:val="nl-BE"/>
        </w:rPr>
        <w:t>meeteenheid: stuk</w:t>
      </w:r>
    </w:p>
    <w:p w:rsidR="0071335F" w:rsidRPr="00D14072" w:rsidRDefault="0071335F" w:rsidP="0071335F">
      <w:pPr>
        <w:spacing w:line="240" w:lineRule="auto"/>
        <w:rPr>
          <w:color w:val="C3004A" w:themeColor="accent4"/>
          <w:lang w:val="nl-BE"/>
        </w:rPr>
      </w:pPr>
      <w:r w:rsidRPr="00D14072">
        <w:rPr>
          <w:color w:val="C3004A" w:themeColor="accent4"/>
          <w:lang w:val="nl-BE"/>
        </w:rPr>
        <w:t>aard van de overeenko</w:t>
      </w:r>
      <w:r w:rsidR="00F41CE4">
        <w:rPr>
          <w:color w:val="C3004A" w:themeColor="accent4"/>
          <w:lang w:val="nl-BE"/>
        </w:rPr>
        <w:t xml:space="preserve">mst: </w:t>
      </w:r>
      <w:r w:rsidR="00496EF0">
        <w:rPr>
          <w:color w:val="C3004A" w:themeColor="accent4"/>
          <w:lang w:val="nl-BE"/>
        </w:rPr>
        <w:t>Som over geheel</w:t>
      </w:r>
      <w:r w:rsidR="00F41CE4">
        <w:rPr>
          <w:color w:val="C3004A" w:themeColor="accent4"/>
          <w:lang w:val="nl-BE"/>
        </w:rPr>
        <w:t xml:space="preserve"> (</w:t>
      </w:r>
      <w:r w:rsidR="00576930">
        <w:rPr>
          <w:color w:val="C3004A" w:themeColor="accent4"/>
          <w:lang w:val="nl-BE"/>
        </w:rPr>
        <w:t>SOG</w:t>
      </w:r>
      <w:r w:rsidRPr="00D14072">
        <w:rPr>
          <w:color w:val="C3004A" w:themeColor="accent4"/>
          <w:lang w:val="nl-BE"/>
        </w:rPr>
        <w:t>)</w:t>
      </w:r>
    </w:p>
    <w:p w:rsidR="0071335F" w:rsidRPr="00D14072" w:rsidRDefault="0071335F" w:rsidP="0071335F">
      <w:pPr>
        <w:spacing w:after="0" w:line="240" w:lineRule="auto"/>
        <w:rPr>
          <w:b/>
          <w:color w:val="C3004A" w:themeColor="accent4"/>
          <w:u w:val="single"/>
          <w:lang w:val="nl"/>
        </w:rPr>
      </w:pPr>
      <w:r w:rsidRPr="00D14072">
        <w:rPr>
          <w:b/>
          <w:color w:val="C3004A" w:themeColor="accent4"/>
          <w:u w:val="single"/>
          <w:lang w:val="nl"/>
        </w:rPr>
        <w:t>Materiaal</w:t>
      </w:r>
    </w:p>
    <w:p w:rsidR="00D14072" w:rsidRDefault="00D14072" w:rsidP="0071335F">
      <w:pPr>
        <w:spacing w:after="0" w:line="240" w:lineRule="auto"/>
        <w:rPr>
          <w:color w:val="C3004A" w:themeColor="accent4"/>
          <w:lang w:val="nl"/>
        </w:rPr>
      </w:pPr>
      <w:r>
        <w:rPr>
          <w:color w:val="C3004A" w:themeColor="accent4"/>
          <w:lang w:val="nl"/>
        </w:rPr>
        <w:t xml:space="preserve">Pomp: </w:t>
      </w:r>
      <w:r w:rsidRPr="00D14072">
        <w:rPr>
          <w:color w:val="0070C0"/>
          <w:lang w:val="nl"/>
        </w:rPr>
        <w:t xml:space="preserve">inline/verticale/… </w:t>
      </w:r>
      <w:r>
        <w:rPr>
          <w:color w:val="C3004A" w:themeColor="accent4"/>
          <w:lang w:val="nl"/>
        </w:rPr>
        <w:t>pomp</w:t>
      </w:r>
      <w:r w:rsidR="00F41CE4">
        <w:rPr>
          <w:color w:val="C3004A" w:themeColor="accent4"/>
          <w:lang w:val="nl"/>
        </w:rPr>
        <w:t xml:space="preserve">, debiet </w:t>
      </w:r>
      <w:r w:rsidR="00F41CE4" w:rsidRPr="00F41CE4">
        <w:rPr>
          <w:color w:val="0070C0"/>
          <w:lang w:val="nl"/>
        </w:rPr>
        <w:t>…</w:t>
      </w:r>
      <w:r w:rsidR="00F41CE4">
        <w:rPr>
          <w:color w:val="C3004A" w:themeColor="accent4"/>
          <w:lang w:val="nl"/>
        </w:rPr>
        <w:t xml:space="preserve"> m³/h bij een opvoerhoogte van </w:t>
      </w:r>
      <w:r w:rsidR="00F41CE4" w:rsidRPr="00F41CE4">
        <w:rPr>
          <w:color w:val="0070C0"/>
          <w:lang w:val="nl"/>
        </w:rPr>
        <w:t>…</w:t>
      </w:r>
      <w:r w:rsidR="00F41CE4">
        <w:rPr>
          <w:color w:val="C3004A" w:themeColor="accent4"/>
          <w:lang w:val="nl"/>
        </w:rPr>
        <w:t xml:space="preserve"> m (i.f.v. het aantal max. aantal gelijktijdig te voeden gaspels)</w:t>
      </w:r>
    </w:p>
    <w:p w:rsidR="00D14072" w:rsidRDefault="00D14072" w:rsidP="0071335F">
      <w:pPr>
        <w:spacing w:after="0" w:line="240" w:lineRule="auto"/>
        <w:rPr>
          <w:color w:val="C3004A" w:themeColor="accent4"/>
          <w:lang w:val="nl"/>
        </w:rPr>
      </w:pPr>
      <w:r>
        <w:rPr>
          <w:color w:val="C3004A" w:themeColor="accent4"/>
          <w:lang w:val="nl"/>
        </w:rPr>
        <w:t xml:space="preserve">Detectie: </w:t>
      </w:r>
      <w:r w:rsidRPr="00D14072">
        <w:rPr>
          <w:color w:val="0070C0"/>
          <w:lang w:val="nl"/>
        </w:rPr>
        <w:t>druk/flow/…</w:t>
      </w:r>
    </w:p>
    <w:p w:rsidR="00D14072" w:rsidRDefault="00D14072" w:rsidP="00D14072">
      <w:pPr>
        <w:spacing w:after="0" w:line="240" w:lineRule="auto"/>
        <w:rPr>
          <w:color w:val="0070C0"/>
          <w:lang w:val="nl"/>
        </w:rPr>
      </w:pPr>
      <w:r>
        <w:rPr>
          <w:color w:val="C3004A" w:themeColor="accent4"/>
          <w:lang w:val="nl"/>
        </w:rPr>
        <w:t xml:space="preserve">Afsluiters: </w:t>
      </w:r>
      <w:r w:rsidRPr="00D14072">
        <w:rPr>
          <w:color w:val="0070C0"/>
          <w:lang w:val="nl"/>
        </w:rPr>
        <w:t>kogel/…</w:t>
      </w:r>
    </w:p>
    <w:p w:rsidR="00F41CE4" w:rsidRPr="00D14072" w:rsidRDefault="00F41CE4" w:rsidP="00F41CE4">
      <w:pPr>
        <w:spacing w:line="240" w:lineRule="auto"/>
        <w:rPr>
          <w:color w:val="C3004A" w:themeColor="accent4"/>
          <w:lang w:val="nl"/>
        </w:rPr>
      </w:pPr>
      <w:r>
        <w:rPr>
          <w:color w:val="C3004A" w:themeColor="accent4"/>
          <w:lang w:val="nl"/>
        </w:rPr>
        <w:lastRenderedPageBreak/>
        <w:t>Manometer: 0</w:t>
      </w:r>
      <w:r w:rsidR="00D14072">
        <w:rPr>
          <w:color w:val="C3004A" w:themeColor="accent4"/>
          <w:lang w:val="nl"/>
        </w:rPr>
        <w:t xml:space="preserve"> tot 10 bar</w:t>
      </w:r>
      <w:r>
        <w:rPr>
          <w:color w:val="C3004A" w:themeColor="accent4"/>
          <w:lang w:val="nl"/>
        </w:rPr>
        <w:t>,</w:t>
      </w:r>
      <w:r w:rsidRPr="00F41CE4">
        <w:rPr>
          <w:color w:val="C3004A" w:themeColor="accent4"/>
          <w:lang w:val="nl"/>
        </w:rPr>
        <w:t xml:space="preserve"> </w:t>
      </w:r>
      <w:r>
        <w:rPr>
          <w:color w:val="C3004A" w:themeColor="accent4"/>
          <w:lang w:val="nl"/>
        </w:rPr>
        <w:t>v</w:t>
      </w:r>
      <w:r w:rsidRPr="00D14072">
        <w:rPr>
          <w:color w:val="C3004A" w:themeColor="accent4"/>
          <w:lang w:val="nl"/>
        </w:rPr>
        <w:t>oorzien van een afsluitkraan (3-weg) in messing, voor afsluiting en controle van de manometer</w:t>
      </w:r>
    </w:p>
    <w:p w:rsidR="0071335F" w:rsidRPr="00D14072" w:rsidRDefault="0071335F" w:rsidP="0071335F">
      <w:pPr>
        <w:spacing w:after="0" w:line="240" w:lineRule="auto"/>
        <w:rPr>
          <w:b/>
          <w:color w:val="C3004A" w:themeColor="accent4"/>
          <w:u w:val="single"/>
          <w:lang w:val="nl"/>
        </w:rPr>
      </w:pPr>
      <w:r w:rsidRPr="00D14072">
        <w:rPr>
          <w:b/>
          <w:color w:val="C3004A" w:themeColor="accent4"/>
          <w:u w:val="single"/>
          <w:lang w:val="nl"/>
        </w:rPr>
        <w:t>Toepassing</w:t>
      </w:r>
    </w:p>
    <w:p w:rsidR="0071335F" w:rsidRPr="00D14072" w:rsidRDefault="0071335F" w:rsidP="0071335F">
      <w:pPr>
        <w:spacing w:line="240" w:lineRule="auto"/>
        <w:rPr>
          <w:color w:val="C3004A" w:themeColor="accent4"/>
        </w:rPr>
      </w:pPr>
      <w:r w:rsidRPr="00D14072">
        <w:rPr>
          <w:color w:val="C3004A" w:themeColor="accent4"/>
        </w:rPr>
        <w:t>Op het bluswaternet, uitsluitend bij te lage voedingsdruk op het distributienet.</w:t>
      </w:r>
    </w:p>
    <w:p w:rsidR="00E5543A" w:rsidRDefault="00E5543A">
      <w:pPr>
        <w:spacing w:after="0" w:line="240" w:lineRule="auto"/>
        <w:rPr>
          <w:color w:val="C3004A" w:themeColor="accent4"/>
        </w:rPr>
      </w:pPr>
      <w:r>
        <w:rPr>
          <w:color w:val="C3004A" w:themeColor="accent4"/>
        </w:rPr>
        <w:br w:type="page"/>
      </w:r>
    </w:p>
    <w:p w:rsidR="00E5543A" w:rsidRPr="007C2734" w:rsidRDefault="00E5543A" w:rsidP="00E5543A">
      <w:pPr>
        <w:pStyle w:val="Kop1"/>
        <w:numPr>
          <w:ilvl w:val="0"/>
          <w:numId w:val="0"/>
        </w:numPr>
      </w:pPr>
      <w:bookmarkStart w:id="194" w:name="_Toc461710966"/>
      <w:r>
        <w:lastRenderedPageBreak/>
        <w:t>68.</w:t>
      </w:r>
      <w:r>
        <w:tab/>
        <w:t>VENTILATIE</w:t>
      </w:r>
      <w:bookmarkEnd w:id="194"/>
    </w:p>
    <w:p w:rsidR="00E5543A" w:rsidRPr="00B5712C" w:rsidRDefault="00E5543A" w:rsidP="00E5543A">
      <w:pPr>
        <w:pStyle w:val="Kop2"/>
        <w:numPr>
          <w:ilvl w:val="0"/>
          <w:numId w:val="0"/>
        </w:numPr>
        <w:rPr>
          <w:color w:val="C3004A" w:themeColor="accent4"/>
        </w:rPr>
      </w:pPr>
      <w:bookmarkStart w:id="195" w:name="_Toc461710967"/>
      <w:r>
        <w:rPr>
          <w:color w:val="C3004A" w:themeColor="accent4"/>
        </w:rPr>
        <w:t>68.00.</w:t>
      </w:r>
      <w:r>
        <w:rPr>
          <w:color w:val="C3004A" w:themeColor="accent4"/>
        </w:rPr>
        <w:tab/>
        <w:t>ventilatie</w:t>
      </w:r>
      <w:r w:rsidRPr="00B5712C">
        <w:rPr>
          <w:color w:val="C3004A" w:themeColor="accent4"/>
        </w:rPr>
        <w:t xml:space="preserve"> - algemeen</w:t>
      </w:r>
      <w:bookmarkEnd w:id="195"/>
    </w:p>
    <w:p w:rsidR="00A42BD1" w:rsidRPr="00A42BD1" w:rsidRDefault="00A42BD1" w:rsidP="00A42BD1">
      <w:pPr>
        <w:spacing w:after="0"/>
        <w:rPr>
          <w:b/>
          <w:u w:val="single"/>
          <w:lang w:val="nl"/>
        </w:rPr>
      </w:pPr>
      <w:r w:rsidRPr="00A42BD1">
        <w:rPr>
          <w:b/>
          <w:u w:val="single"/>
          <w:lang w:val="nl"/>
        </w:rPr>
        <w:t>Algemeen</w:t>
      </w:r>
    </w:p>
    <w:p w:rsidR="00A42BD1" w:rsidRPr="00A42BD1" w:rsidRDefault="00A42BD1" w:rsidP="00A42BD1">
      <w:pPr>
        <w:spacing w:after="0"/>
        <w:rPr>
          <w:lang w:val="nl"/>
        </w:rPr>
      </w:pPr>
      <w:r w:rsidRPr="00A42BD1">
        <w:rPr>
          <w:lang w:val="nl"/>
        </w:rPr>
        <w:t xml:space="preserve">De ventilatiebieten </w:t>
      </w:r>
      <w:r w:rsidR="00F21EDA">
        <w:rPr>
          <w:lang w:val="nl"/>
        </w:rPr>
        <w:t xml:space="preserve">moeten </w:t>
      </w:r>
      <w:r w:rsidRPr="00A42BD1">
        <w:rPr>
          <w:lang w:val="nl"/>
        </w:rPr>
        <w:t xml:space="preserve">voldoen aan de voorschriften van </w:t>
      </w:r>
      <w:r w:rsidR="00F21EDA" w:rsidRPr="00F21EDA">
        <w:rPr>
          <w:color w:val="C3004A" w:themeColor="accent4"/>
        </w:rPr>
        <w:t xml:space="preserve">EN 13779 </w:t>
      </w:r>
      <w:r w:rsidRPr="00A42BD1">
        <w:rPr>
          <w:lang w:val="nl"/>
        </w:rPr>
        <w:t>en de EPB-regelgeving.</w:t>
      </w:r>
    </w:p>
    <w:p w:rsidR="00A42BD1" w:rsidRDefault="00A42BD1" w:rsidP="00A42BD1">
      <w:pPr>
        <w:rPr>
          <w:lang w:val="nl"/>
        </w:rPr>
      </w:pPr>
      <w:r w:rsidRPr="00A42BD1">
        <w:rPr>
          <w:lang w:val="nl"/>
        </w:rPr>
        <w:t>Het is verboden rookgasafvoeren op de verluchtingskanalen, en omgekeerd, aan te sluiten.</w:t>
      </w:r>
    </w:p>
    <w:p w:rsidR="006E6664" w:rsidRDefault="006E6664" w:rsidP="00A42BD1">
      <w:pPr>
        <w:rPr>
          <w:color w:val="C3004A" w:themeColor="accent4"/>
          <w:lang w:val="nl"/>
        </w:rPr>
      </w:pPr>
      <w:r>
        <w:rPr>
          <w:color w:val="C3004A" w:themeColor="accent4"/>
          <w:lang w:val="nl"/>
        </w:rPr>
        <w:t>De</w:t>
      </w:r>
      <w:r w:rsidR="009962C7" w:rsidRPr="003F41C1">
        <w:rPr>
          <w:color w:val="C3004A" w:themeColor="accent4"/>
          <w:lang w:val="nl"/>
        </w:rPr>
        <w:t xml:space="preserve"> aannemer </w:t>
      </w:r>
      <w:r>
        <w:rPr>
          <w:color w:val="C3004A" w:themeColor="accent4"/>
          <w:lang w:val="nl"/>
        </w:rPr>
        <w:t>moet de</w:t>
      </w:r>
      <w:r w:rsidR="009962C7" w:rsidRPr="003F41C1">
        <w:rPr>
          <w:color w:val="C3004A" w:themeColor="accent4"/>
          <w:lang w:val="nl"/>
        </w:rPr>
        <w:t xml:space="preserve"> technische fiche </w:t>
      </w:r>
      <w:r w:rsidR="003F41C1" w:rsidRPr="003F41C1">
        <w:rPr>
          <w:color w:val="C3004A" w:themeColor="accent4"/>
          <w:lang w:val="nl"/>
        </w:rPr>
        <w:t xml:space="preserve">(incl. karakteristeken) </w:t>
      </w:r>
      <w:r>
        <w:rPr>
          <w:color w:val="C3004A" w:themeColor="accent4"/>
          <w:lang w:val="nl"/>
        </w:rPr>
        <w:t>in</w:t>
      </w:r>
      <w:r w:rsidR="009962C7" w:rsidRPr="003F41C1">
        <w:rPr>
          <w:color w:val="C3004A" w:themeColor="accent4"/>
          <w:lang w:val="nl"/>
        </w:rPr>
        <w:t>dienen van alle onderdelen betreffende de ventilatie (kanalen, roosters, ventilatoren, geluidsdempers,</w:t>
      </w:r>
      <w:r w:rsidR="007820D4">
        <w:rPr>
          <w:color w:val="C3004A" w:themeColor="accent4"/>
          <w:lang w:val="nl"/>
        </w:rPr>
        <w:t xml:space="preserve"> brandkleppen, </w:t>
      </w:r>
      <w:r w:rsidR="009962C7" w:rsidRPr="003F41C1">
        <w:rPr>
          <w:color w:val="C3004A" w:themeColor="accent4"/>
          <w:lang w:val="nl"/>
        </w:rPr>
        <w:t xml:space="preserve">…) </w:t>
      </w:r>
      <w:r w:rsidR="003F41C1" w:rsidRPr="00DB5AD4">
        <w:rPr>
          <w:color w:val="C3004A" w:themeColor="accent4"/>
          <w:u w:val="single"/>
          <w:lang w:val="nl"/>
        </w:rPr>
        <w:t>samen</w:t>
      </w:r>
      <w:r w:rsidR="003F41C1" w:rsidRPr="003F41C1">
        <w:rPr>
          <w:color w:val="C3004A" w:themeColor="accent4"/>
          <w:lang w:val="nl"/>
        </w:rPr>
        <w:t xml:space="preserve"> </w:t>
      </w:r>
      <w:r w:rsidR="009962C7" w:rsidRPr="003F41C1">
        <w:rPr>
          <w:color w:val="C3004A" w:themeColor="accent4"/>
          <w:lang w:val="nl"/>
        </w:rPr>
        <w:t xml:space="preserve">met een </w:t>
      </w:r>
      <w:r w:rsidR="003F41C1" w:rsidRPr="003F41C1">
        <w:rPr>
          <w:color w:val="C3004A" w:themeColor="accent4"/>
          <w:lang w:val="nl"/>
        </w:rPr>
        <w:t>uitvoeringsplan zodanig dat duidelijk is hoe de vooropgstelde eisen (debieten, geluidsniveau’s, drukken,</w:t>
      </w:r>
      <w:r w:rsidR="003F41C1">
        <w:rPr>
          <w:color w:val="C3004A" w:themeColor="accent4"/>
          <w:lang w:val="nl"/>
        </w:rPr>
        <w:t xml:space="preserve"> brandveiligheid, </w:t>
      </w:r>
      <w:r w:rsidR="003F41C1" w:rsidRPr="003F41C1">
        <w:rPr>
          <w:color w:val="C3004A" w:themeColor="accent4"/>
          <w:lang w:val="nl"/>
        </w:rPr>
        <w:t>…) zullen behaald worden.</w:t>
      </w:r>
      <w:r>
        <w:rPr>
          <w:color w:val="C3004A" w:themeColor="accent4"/>
          <w:lang w:val="nl"/>
        </w:rPr>
        <w:t xml:space="preserve"> </w:t>
      </w:r>
    </w:p>
    <w:p w:rsidR="009962C7" w:rsidRDefault="006E6664" w:rsidP="00A42BD1">
      <w:pPr>
        <w:rPr>
          <w:color w:val="C3004A" w:themeColor="accent4"/>
          <w:lang w:val="nl"/>
        </w:rPr>
      </w:pPr>
      <w:r>
        <w:rPr>
          <w:color w:val="C3004A" w:themeColor="accent4"/>
          <w:lang w:val="nl"/>
        </w:rPr>
        <w:t>Aangezien in het ventialtiesyste</w:t>
      </w:r>
      <w:r w:rsidR="00DB5AD4">
        <w:rPr>
          <w:color w:val="C3004A" w:themeColor="accent4"/>
          <w:lang w:val="nl"/>
        </w:rPr>
        <w:t>em alle onderdelen moeten samen</w:t>
      </w:r>
      <w:r>
        <w:rPr>
          <w:color w:val="C3004A" w:themeColor="accent4"/>
          <w:lang w:val="nl"/>
        </w:rPr>
        <w:t xml:space="preserve">werken om de gevraagde prestaties te kunnen leveren kan de goedkeuring van het materiaal </w:t>
      </w:r>
      <w:r w:rsidR="00DB5AD4">
        <w:rPr>
          <w:color w:val="C3004A" w:themeColor="accent4"/>
          <w:lang w:val="nl"/>
        </w:rPr>
        <w:t>en uitvoering</w:t>
      </w:r>
      <w:r>
        <w:rPr>
          <w:color w:val="C3004A" w:themeColor="accent4"/>
          <w:lang w:val="nl"/>
        </w:rPr>
        <w:t xml:space="preserve"> pas gegeven worden als de technische fiche’s van </w:t>
      </w:r>
      <w:r w:rsidRPr="006E6664">
        <w:rPr>
          <w:color w:val="C3004A" w:themeColor="accent4"/>
          <w:u w:val="single"/>
          <w:lang w:val="nl"/>
        </w:rPr>
        <w:t>alle</w:t>
      </w:r>
      <w:r>
        <w:rPr>
          <w:color w:val="C3004A" w:themeColor="accent4"/>
          <w:lang w:val="nl"/>
        </w:rPr>
        <w:t xml:space="preserve"> onderdelen van het ventilatiesysteem </w:t>
      </w:r>
      <w:r w:rsidRPr="006E6664">
        <w:rPr>
          <w:b/>
          <w:color w:val="C3004A" w:themeColor="accent4"/>
          <w:lang w:val="nl"/>
        </w:rPr>
        <w:t>en</w:t>
      </w:r>
      <w:r>
        <w:rPr>
          <w:color w:val="C3004A" w:themeColor="accent4"/>
          <w:lang w:val="nl"/>
        </w:rPr>
        <w:t xml:space="preserve"> </w:t>
      </w:r>
      <w:r w:rsidR="00AC04B5" w:rsidRPr="006E6664">
        <w:rPr>
          <w:color w:val="C3004A" w:themeColor="accent4"/>
          <w:u w:val="single"/>
          <w:lang w:val="nl"/>
        </w:rPr>
        <w:t>alle</w:t>
      </w:r>
      <w:r w:rsidR="00AC04B5">
        <w:rPr>
          <w:color w:val="C3004A" w:themeColor="accent4"/>
          <w:lang w:val="nl"/>
        </w:rPr>
        <w:t xml:space="preserve"> </w:t>
      </w:r>
      <w:r>
        <w:rPr>
          <w:color w:val="C3004A" w:themeColor="accent4"/>
          <w:lang w:val="nl"/>
        </w:rPr>
        <w:t>uitvoeringsplannen ontvangen zijn.</w:t>
      </w:r>
    </w:p>
    <w:p w:rsidR="008B7F74" w:rsidRDefault="008B7F74" w:rsidP="00A42BD1">
      <w:pPr>
        <w:rPr>
          <w:color w:val="C3004A" w:themeColor="accent4"/>
          <w:lang w:val="nl"/>
        </w:rPr>
      </w:pPr>
      <w:r>
        <w:rPr>
          <w:color w:val="C3004A" w:themeColor="accent4"/>
          <w:lang w:val="nl"/>
        </w:rPr>
        <w:t>De bestelling v</w:t>
      </w:r>
      <w:r w:rsidR="006E6664">
        <w:rPr>
          <w:color w:val="C3004A" w:themeColor="accent4"/>
          <w:lang w:val="nl"/>
        </w:rPr>
        <w:t>an de materialen en de werken kunne</w:t>
      </w:r>
      <w:r>
        <w:rPr>
          <w:color w:val="C3004A" w:themeColor="accent4"/>
          <w:lang w:val="nl"/>
        </w:rPr>
        <w:t xml:space="preserve">n </w:t>
      </w:r>
      <w:r w:rsidR="00DB5AD4">
        <w:rPr>
          <w:color w:val="C3004A" w:themeColor="accent4"/>
          <w:lang w:val="nl"/>
        </w:rPr>
        <w:t xml:space="preserve">dus </w:t>
      </w:r>
      <w:r>
        <w:rPr>
          <w:color w:val="C3004A" w:themeColor="accent4"/>
          <w:lang w:val="nl"/>
        </w:rPr>
        <w:t xml:space="preserve">pas starten na de goedkeuring van </w:t>
      </w:r>
      <w:r w:rsidR="006E6664" w:rsidRPr="006E6664">
        <w:rPr>
          <w:color w:val="C3004A" w:themeColor="accent4"/>
          <w:u w:val="single"/>
          <w:lang w:val="nl"/>
        </w:rPr>
        <w:t>alle</w:t>
      </w:r>
      <w:r>
        <w:rPr>
          <w:color w:val="C3004A" w:themeColor="accent4"/>
          <w:lang w:val="nl"/>
        </w:rPr>
        <w:t xml:space="preserve"> </w:t>
      </w:r>
      <w:r w:rsidR="006E6664">
        <w:rPr>
          <w:color w:val="C3004A" w:themeColor="accent4"/>
          <w:lang w:val="nl"/>
        </w:rPr>
        <w:t xml:space="preserve">technische fiche’s en </w:t>
      </w:r>
      <w:r>
        <w:rPr>
          <w:color w:val="C3004A" w:themeColor="accent4"/>
          <w:lang w:val="nl"/>
        </w:rPr>
        <w:t xml:space="preserve">uitvoeringsplannen door het studiebureau. Indien de aannemer toch </w:t>
      </w:r>
      <w:r w:rsidR="006E6664">
        <w:rPr>
          <w:color w:val="C3004A" w:themeColor="accent4"/>
          <w:lang w:val="nl"/>
        </w:rPr>
        <w:t xml:space="preserve">eerder </w:t>
      </w:r>
      <w:r>
        <w:rPr>
          <w:color w:val="C3004A" w:themeColor="accent4"/>
          <w:lang w:val="nl"/>
        </w:rPr>
        <w:t xml:space="preserve">start met </w:t>
      </w:r>
      <w:r w:rsidR="00DB5AD4">
        <w:rPr>
          <w:color w:val="C3004A" w:themeColor="accent4"/>
          <w:lang w:val="nl"/>
        </w:rPr>
        <w:t>(</w:t>
      </w:r>
      <w:r>
        <w:rPr>
          <w:color w:val="C3004A" w:themeColor="accent4"/>
          <w:lang w:val="nl"/>
        </w:rPr>
        <w:t>een deel van</w:t>
      </w:r>
      <w:r w:rsidR="00DB5AD4">
        <w:rPr>
          <w:color w:val="C3004A" w:themeColor="accent4"/>
          <w:lang w:val="nl"/>
        </w:rPr>
        <w:t>)</w:t>
      </w:r>
      <w:r>
        <w:rPr>
          <w:color w:val="C3004A" w:themeColor="accent4"/>
          <w:lang w:val="nl"/>
        </w:rPr>
        <w:t xml:space="preserve"> de werken, zullen de kosten </w:t>
      </w:r>
      <w:r w:rsidR="006E6664">
        <w:rPr>
          <w:color w:val="C3004A" w:themeColor="accent4"/>
          <w:lang w:val="nl"/>
        </w:rPr>
        <w:t xml:space="preserve">van het eventueel te verwijderen materiaal </w:t>
      </w:r>
      <w:r>
        <w:rPr>
          <w:color w:val="C3004A" w:themeColor="accent4"/>
          <w:lang w:val="nl"/>
        </w:rPr>
        <w:t>volledig ten laste zijn van de aannemer.</w:t>
      </w:r>
    </w:p>
    <w:p w:rsidR="00240BA3" w:rsidRPr="00240BA3" w:rsidRDefault="00240BA3" w:rsidP="00240BA3">
      <w:pPr>
        <w:spacing w:after="0"/>
        <w:rPr>
          <w:color w:val="C3004A" w:themeColor="accent4"/>
        </w:rPr>
      </w:pPr>
      <w:r w:rsidRPr="00240BA3">
        <w:rPr>
          <w:color w:val="C3004A" w:themeColor="accent4"/>
        </w:rPr>
        <w:t>WAARBORGEN</w:t>
      </w:r>
    </w:p>
    <w:p w:rsidR="00240BA3" w:rsidRDefault="00240BA3" w:rsidP="00A42BD1">
      <w:pPr>
        <w:rPr>
          <w:color w:val="C3004A" w:themeColor="accent4"/>
          <w:lang w:val="nl"/>
        </w:rPr>
      </w:pPr>
      <w:r w:rsidRPr="00240BA3">
        <w:rPr>
          <w:color w:val="C3004A" w:themeColor="accent4"/>
          <w:lang w:val="nl"/>
        </w:rPr>
        <w:t>Installatie: vanaf de voorlopige oplevering of de in gebruikname van het gebouw geldt een totale waarborg (materialen, arbeidsprestaties, verplaatsingen, taksen, attesten, …) van min. één jaar (tenzij anders gespe</w:t>
      </w:r>
      <w:r w:rsidR="00A87C87">
        <w:rPr>
          <w:color w:val="C3004A" w:themeColor="accent4"/>
          <w:lang w:val="nl"/>
        </w:rPr>
        <w:t>ci</w:t>
      </w:r>
      <w:r w:rsidRPr="00240BA3">
        <w:rPr>
          <w:color w:val="C3004A" w:themeColor="accent4"/>
          <w:lang w:val="nl"/>
        </w:rPr>
        <w:t>fieerd bij de posten) en min. tot de definitieve oplevering, op de volledige installatie. Deze omvat minimaal alle herstellingen (binnen de 24u), vervangingen (binnen de 5 werkdagen) en een onderhoudsbeurt met controle en de nodige bijregelingen van de volledige installatie (uit te voeren tegenaan het einde van de waarborgperiode).</w:t>
      </w:r>
    </w:p>
    <w:p w:rsidR="008C12DB" w:rsidRDefault="008C12DB" w:rsidP="008C12DB">
      <w:pPr>
        <w:spacing w:after="0"/>
        <w:rPr>
          <w:color w:val="C3004A" w:themeColor="accent4"/>
          <w:lang w:val="nl"/>
        </w:rPr>
      </w:pPr>
      <w:r>
        <w:rPr>
          <w:color w:val="C3004A" w:themeColor="accent4"/>
          <w:lang w:val="nl"/>
        </w:rPr>
        <w:t>LOGBOEK</w:t>
      </w:r>
    </w:p>
    <w:p w:rsidR="008C12DB" w:rsidRDefault="008C12DB" w:rsidP="008C12DB">
      <w:pPr>
        <w:spacing w:after="0"/>
        <w:rPr>
          <w:color w:val="C3004A" w:themeColor="accent4"/>
          <w:lang w:val="nl"/>
        </w:rPr>
      </w:pPr>
      <w:r>
        <w:rPr>
          <w:color w:val="C3004A" w:themeColor="accent4"/>
          <w:lang w:val="nl"/>
        </w:rPr>
        <w:t>Brussels Hoofdstedelijk gewest:</w:t>
      </w:r>
    </w:p>
    <w:p w:rsidR="008C12DB" w:rsidRDefault="008C12DB" w:rsidP="00E008F5">
      <w:pPr>
        <w:spacing w:after="0"/>
        <w:rPr>
          <w:color w:val="C3004A" w:themeColor="accent4"/>
          <w:lang w:val="nl"/>
        </w:rPr>
      </w:pPr>
      <w:r>
        <w:rPr>
          <w:color w:val="C3004A" w:themeColor="accent4"/>
          <w:lang w:val="nl"/>
        </w:rPr>
        <w:t>Een logboek conform het minist</w:t>
      </w:r>
      <w:r w:rsidR="00E008F5">
        <w:rPr>
          <w:color w:val="C3004A" w:themeColor="accent4"/>
          <w:lang w:val="nl"/>
        </w:rPr>
        <w:t xml:space="preserve">erieel </w:t>
      </w:r>
      <w:r w:rsidR="007D0D2D">
        <w:rPr>
          <w:color w:val="C3004A" w:themeColor="accent4"/>
          <w:lang w:val="nl"/>
        </w:rPr>
        <w:t xml:space="preserve">besluit </w:t>
      </w:r>
      <w:r>
        <w:rPr>
          <w:color w:val="C3004A" w:themeColor="accent4"/>
          <w:lang w:val="nl"/>
        </w:rPr>
        <w:t>“Minimum onderhoud op ventilatiesystemen” dient opgemaakt te worden.</w:t>
      </w:r>
    </w:p>
    <w:p w:rsidR="00E008F5" w:rsidRPr="00E008F5" w:rsidRDefault="00E008F5" w:rsidP="00E008F5">
      <w:pPr>
        <w:spacing w:after="0"/>
        <w:rPr>
          <w:color w:val="C3004A" w:themeColor="accent4"/>
          <w:lang w:val="nl-BE"/>
        </w:rPr>
      </w:pPr>
      <w:r w:rsidRPr="00E008F5">
        <w:rPr>
          <w:color w:val="C3004A" w:themeColor="accent4"/>
          <w:lang w:val="nl-BE"/>
        </w:rPr>
        <w:t xml:space="preserve">Deze handleiding beschrijft algemene gedragslijnen voor het minimale periodieke onderhoud van klimaatregelingssystemen. </w:t>
      </w:r>
    </w:p>
    <w:p w:rsidR="00E008F5" w:rsidRPr="00E008F5" w:rsidRDefault="00E008F5" w:rsidP="00E008F5">
      <w:pPr>
        <w:spacing w:after="0"/>
        <w:rPr>
          <w:color w:val="C3004A" w:themeColor="accent4"/>
          <w:lang w:val="nl-BE"/>
        </w:rPr>
      </w:pPr>
      <w:r w:rsidRPr="00E008F5">
        <w:rPr>
          <w:color w:val="C3004A" w:themeColor="accent4"/>
          <w:lang w:val="nl-BE"/>
        </w:rPr>
        <w:t xml:space="preserve">Ze past in het kader van het besluit van de Brusselse Hoofdstedelijke Regering van 15 december 2011 betreffende het onderhoud en de controle van klimaatregelingssystemen en betreffende de geldende EPB-eisen bij hun installatie en tijdens hun uitbating. </w:t>
      </w:r>
    </w:p>
    <w:p w:rsidR="00E008F5" w:rsidRPr="00E008F5" w:rsidRDefault="00E008F5" w:rsidP="00E008F5">
      <w:pPr>
        <w:spacing w:after="0"/>
        <w:rPr>
          <w:color w:val="C3004A" w:themeColor="accent4"/>
          <w:lang w:val="nl-BE"/>
        </w:rPr>
      </w:pPr>
      <w:r w:rsidRPr="00E008F5">
        <w:rPr>
          <w:color w:val="C3004A" w:themeColor="accent4"/>
          <w:lang w:val="nl-BE"/>
        </w:rPr>
        <w:t xml:space="preserve">Ze moet worden aangevuld met informatie van fabrikanten, installateurs, gebruikers en beheerders van technische installaties, alsook met de frequentietabel van het "minimumprogramma voor het onderhoud van klimaatregelingsinstallaties". </w:t>
      </w:r>
    </w:p>
    <w:p w:rsidR="00E008F5" w:rsidRPr="00E008F5" w:rsidRDefault="00E008F5" w:rsidP="00E008F5">
      <w:pPr>
        <w:spacing w:after="0"/>
        <w:rPr>
          <w:color w:val="C3004A" w:themeColor="accent4"/>
          <w:lang w:val="nl-BE"/>
        </w:rPr>
      </w:pPr>
      <w:r w:rsidRPr="00E008F5">
        <w:rPr>
          <w:color w:val="C3004A" w:themeColor="accent4"/>
          <w:lang w:val="nl-BE"/>
        </w:rPr>
        <w:t xml:space="preserve">Het goede onderhoud van de klimaatregelingsinstallaties is essentieel om de volgende doelstellingen te bereiken: </w:t>
      </w:r>
    </w:p>
    <w:p w:rsidR="00E008F5" w:rsidRPr="00E008F5" w:rsidRDefault="00E008F5" w:rsidP="004A3339">
      <w:pPr>
        <w:pStyle w:val="Lijstalinea"/>
        <w:numPr>
          <w:ilvl w:val="0"/>
          <w:numId w:val="139"/>
        </w:numPr>
        <w:rPr>
          <w:rFonts w:asciiTheme="minorHAnsi" w:hAnsiTheme="minorHAnsi"/>
          <w:color w:val="C3004A" w:themeColor="accent4"/>
          <w:sz w:val="22"/>
          <w:szCs w:val="22"/>
        </w:rPr>
      </w:pPr>
      <w:r w:rsidRPr="00E008F5">
        <w:rPr>
          <w:rFonts w:asciiTheme="minorHAnsi" w:hAnsiTheme="minorHAnsi"/>
          <w:color w:val="C3004A" w:themeColor="accent4"/>
          <w:sz w:val="22"/>
          <w:szCs w:val="22"/>
        </w:rPr>
        <w:t xml:space="preserve">de goede werking van de installaties; </w:t>
      </w:r>
    </w:p>
    <w:p w:rsidR="00E008F5" w:rsidRPr="00E008F5" w:rsidRDefault="00E008F5" w:rsidP="004A3339">
      <w:pPr>
        <w:pStyle w:val="Lijstalinea"/>
        <w:numPr>
          <w:ilvl w:val="0"/>
          <w:numId w:val="139"/>
        </w:numPr>
        <w:rPr>
          <w:rFonts w:asciiTheme="minorHAnsi" w:hAnsiTheme="minorHAnsi"/>
          <w:color w:val="C3004A" w:themeColor="accent4"/>
          <w:sz w:val="22"/>
          <w:szCs w:val="22"/>
        </w:rPr>
      </w:pPr>
      <w:r w:rsidRPr="00E008F5">
        <w:rPr>
          <w:rFonts w:asciiTheme="minorHAnsi" w:hAnsiTheme="minorHAnsi"/>
          <w:color w:val="C3004A" w:themeColor="accent4"/>
          <w:sz w:val="22"/>
          <w:szCs w:val="22"/>
        </w:rPr>
        <w:t xml:space="preserve">de goede kwaliteit van het binnenklimaat en het comfort van mensen; </w:t>
      </w:r>
    </w:p>
    <w:p w:rsidR="00E008F5" w:rsidRPr="00E008F5" w:rsidRDefault="00E008F5" w:rsidP="004A3339">
      <w:pPr>
        <w:pStyle w:val="Lijstalinea"/>
        <w:numPr>
          <w:ilvl w:val="0"/>
          <w:numId w:val="139"/>
        </w:numPr>
        <w:rPr>
          <w:rFonts w:asciiTheme="minorHAnsi" w:hAnsiTheme="minorHAnsi"/>
          <w:color w:val="C3004A" w:themeColor="accent4"/>
          <w:sz w:val="22"/>
          <w:szCs w:val="22"/>
        </w:rPr>
      </w:pPr>
      <w:r w:rsidRPr="00E008F5">
        <w:rPr>
          <w:rFonts w:asciiTheme="minorHAnsi" w:hAnsiTheme="minorHAnsi"/>
          <w:color w:val="C3004A" w:themeColor="accent4"/>
          <w:sz w:val="22"/>
          <w:szCs w:val="22"/>
        </w:rPr>
        <w:t xml:space="preserve">een lager energieverbruik. </w:t>
      </w:r>
    </w:p>
    <w:p w:rsidR="00E008F5" w:rsidRDefault="00E008F5" w:rsidP="00A42BD1">
      <w:pPr>
        <w:rPr>
          <w:color w:val="C3004A" w:themeColor="accent4"/>
          <w:lang w:val="nl"/>
        </w:rPr>
      </w:pPr>
    </w:p>
    <w:p w:rsidR="00F447F3" w:rsidRPr="00BC777D" w:rsidRDefault="00F447F3" w:rsidP="00F447F3">
      <w:pPr>
        <w:spacing w:after="0" w:line="240" w:lineRule="auto"/>
        <w:rPr>
          <w:color w:val="C3004A" w:themeColor="text2"/>
          <w:lang w:val="nl"/>
        </w:rPr>
      </w:pPr>
      <w:r>
        <w:rPr>
          <w:color w:val="C3004A" w:themeColor="text2"/>
          <w:lang w:val="nl"/>
        </w:rPr>
        <w:t>DATALOGGING</w:t>
      </w:r>
      <w:r w:rsidR="00A87609">
        <w:rPr>
          <w:color w:val="C3004A" w:themeColor="text2"/>
          <w:lang w:val="nl"/>
        </w:rPr>
        <w:t xml:space="preserve"> CO</w:t>
      </w:r>
      <w:r w:rsidR="00A87609" w:rsidRPr="00A87609">
        <w:rPr>
          <w:color w:val="C3004A" w:themeColor="text2"/>
          <w:vertAlign w:val="subscript"/>
          <w:lang w:val="nl"/>
        </w:rPr>
        <w:t>2</w:t>
      </w:r>
      <w:r w:rsidR="00A87609">
        <w:rPr>
          <w:color w:val="C3004A" w:themeColor="text2"/>
          <w:lang w:val="nl"/>
        </w:rPr>
        <w:t>-CONCENTRATIES</w:t>
      </w:r>
      <w:r w:rsidRPr="00BC777D">
        <w:rPr>
          <w:color w:val="C3004A" w:themeColor="text2"/>
          <w:lang w:val="nl"/>
        </w:rPr>
        <w:t>:</w:t>
      </w:r>
    </w:p>
    <w:p w:rsidR="00A87609" w:rsidRDefault="00A87609" w:rsidP="00F447F3">
      <w:pPr>
        <w:spacing w:after="0" w:line="240" w:lineRule="auto"/>
        <w:rPr>
          <w:color w:val="C3004A" w:themeColor="text2"/>
          <w:lang w:val="nl"/>
        </w:rPr>
      </w:pPr>
      <w:r>
        <w:rPr>
          <w:color w:val="C3004A" w:themeColor="text2"/>
          <w:lang w:val="nl"/>
        </w:rPr>
        <w:lastRenderedPageBreak/>
        <w:t xml:space="preserve">Steeds gekoppeld aan </w:t>
      </w:r>
      <w:r w:rsidR="00C06136">
        <w:rPr>
          <w:color w:val="C3004A" w:themeColor="text2"/>
          <w:lang w:val="nl"/>
        </w:rPr>
        <w:t xml:space="preserve">de </w:t>
      </w:r>
      <w:r>
        <w:rPr>
          <w:color w:val="C3004A" w:themeColor="text2"/>
          <w:lang w:val="nl"/>
        </w:rPr>
        <w:t xml:space="preserve">uitvoering datalogging temperaturen (zie post 65.00. verwarming, </w:t>
      </w:r>
      <w:r w:rsidR="0049346D">
        <w:rPr>
          <w:color w:val="C3004A" w:themeColor="text2"/>
          <w:lang w:val="nl"/>
        </w:rPr>
        <w:t>aanvullende</w:t>
      </w:r>
      <w:r>
        <w:rPr>
          <w:color w:val="C3004A" w:themeColor="text2"/>
          <w:lang w:val="nl"/>
        </w:rPr>
        <w:t xml:space="preserve"> eisen)</w:t>
      </w:r>
    </w:p>
    <w:p w:rsidR="00BE6763" w:rsidRPr="00B5712C" w:rsidRDefault="00BE6763" w:rsidP="00BE6763">
      <w:pPr>
        <w:pStyle w:val="Kop2"/>
        <w:numPr>
          <w:ilvl w:val="0"/>
          <w:numId w:val="0"/>
        </w:numPr>
        <w:rPr>
          <w:color w:val="C3004A" w:themeColor="accent4"/>
        </w:rPr>
      </w:pPr>
      <w:bookmarkStart w:id="196" w:name="_Toc461710968"/>
      <w:r>
        <w:rPr>
          <w:color w:val="C3004A" w:themeColor="accent4"/>
        </w:rPr>
        <w:t>68.02.</w:t>
      </w:r>
      <w:r>
        <w:rPr>
          <w:color w:val="C3004A" w:themeColor="accent4"/>
        </w:rPr>
        <w:tab/>
        <w:t>ventilatie - proev</w:t>
      </w:r>
      <w:r w:rsidRPr="00B5712C">
        <w:rPr>
          <w:color w:val="C3004A" w:themeColor="accent4"/>
        </w:rPr>
        <w:t>en</w:t>
      </w:r>
      <w:bookmarkEnd w:id="196"/>
    </w:p>
    <w:p w:rsidR="00BE6763" w:rsidRPr="00BE6763" w:rsidRDefault="00BE6763" w:rsidP="00BE6763">
      <w:pPr>
        <w:spacing w:after="0"/>
        <w:rPr>
          <w:b/>
          <w:color w:val="C3004A" w:themeColor="accent4"/>
          <w:u w:val="single"/>
          <w:lang w:val="nl"/>
        </w:rPr>
      </w:pPr>
      <w:r w:rsidRPr="00BE6763">
        <w:rPr>
          <w:b/>
          <w:color w:val="C3004A" w:themeColor="accent4"/>
          <w:u w:val="single"/>
          <w:lang w:val="nl"/>
        </w:rPr>
        <w:t>Omschrijving</w:t>
      </w:r>
    </w:p>
    <w:p w:rsidR="00BE6763" w:rsidRPr="004C7F4A" w:rsidRDefault="00BE6763" w:rsidP="00BE6763">
      <w:pPr>
        <w:spacing w:after="0"/>
        <w:rPr>
          <w:color w:val="C3004A" w:themeColor="text2"/>
          <w:lang w:val="nl"/>
        </w:rPr>
      </w:pPr>
      <w:r w:rsidRPr="004C7F4A">
        <w:rPr>
          <w:color w:val="C3004A" w:themeColor="text2"/>
          <w:lang w:val="nl"/>
        </w:rPr>
        <w:t>De installateur staat in voor de co</w:t>
      </w:r>
      <w:r w:rsidR="00362FE1" w:rsidRPr="004C7F4A">
        <w:rPr>
          <w:color w:val="C3004A" w:themeColor="text2"/>
          <w:lang w:val="nl"/>
        </w:rPr>
        <w:t>ördinatie tussen</w:t>
      </w:r>
      <w:r w:rsidR="000B7E49" w:rsidRPr="004C7F4A">
        <w:rPr>
          <w:color w:val="C3004A" w:themeColor="text2"/>
          <w:lang w:val="nl"/>
        </w:rPr>
        <w:t xml:space="preserve"> alle betrokkenen</w:t>
      </w:r>
      <w:r w:rsidRPr="004C7F4A">
        <w:rPr>
          <w:color w:val="C3004A" w:themeColor="text2"/>
          <w:lang w:val="nl"/>
        </w:rPr>
        <w:t>. Indien nodig worden de metingen herhaald tot aangetoond werd dat de installatie voldoet aan de vooropgestelde eisen.</w:t>
      </w:r>
      <w:r w:rsidR="000B7E49" w:rsidRPr="004C7F4A">
        <w:rPr>
          <w:color w:val="C3004A" w:themeColor="text2"/>
          <w:lang w:val="nl"/>
        </w:rPr>
        <w:t xml:space="preserve"> Elke nieuwe meting dient uitgevoerd te worden voor de volledige installatie tenzij anders door het Bestuur wordt toegestaan.</w:t>
      </w:r>
    </w:p>
    <w:p w:rsidR="00BE6763" w:rsidRPr="004C7F4A" w:rsidRDefault="000B7E49" w:rsidP="00BE6763">
      <w:pPr>
        <w:spacing w:after="0"/>
        <w:rPr>
          <w:color w:val="C3004A" w:themeColor="text2"/>
          <w:lang w:val="nl"/>
        </w:rPr>
      </w:pPr>
      <w:r w:rsidRPr="004C7F4A">
        <w:rPr>
          <w:color w:val="C3004A" w:themeColor="text2"/>
          <w:lang w:val="nl"/>
        </w:rPr>
        <w:t>De kosten voor de eerste meting is ten last van het Bestuur, d</w:t>
      </w:r>
      <w:r w:rsidR="00BE6763" w:rsidRPr="004C7F4A">
        <w:rPr>
          <w:color w:val="C3004A" w:themeColor="text2"/>
          <w:lang w:val="nl"/>
        </w:rPr>
        <w:t xml:space="preserve">e kosten voor (een) eventuele extra meting(-en) </w:t>
      </w:r>
      <w:r w:rsidRPr="004C7F4A">
        <w:rPr>
          <w:color w:val="C3004A" w:themeColor="text2"/>
          <w:lang w:val="nl"/>
        </w:rPr>
        <w:t>zullen doorgere</w:t>
      </w:r>
      <w:r w:rsidR="00663F0F" w:rsidRPr="004C7F4A">
        <w:rPr>
          <w:color w:val="C3004A" w:themeColor="text2"/>
          <w:lang w:val="nl"/>
        </w:rPr>
        <w:t>ke</w:t>
      </w:r>
      <w:r w:rsidRPr="004C7F4A">
        <w:rPr>
          <w:color w:val="C3004A" w:themeColor="text2"/>
          <w:lang w:val="nl"/>
        </w:rPr>
        <w:t>nd worden aan</w:t>
      </w:r>
      <w:r w:rsidR="00BE6763" w:rsidRPr="004C7F4A">
        <w:rPr>
          <w:color w:val="C3004A" w:themeColor="text2"/>
          <w:lang w:val="nl"/>
        </w:rPr>
        <w:t xml:space="preserve"> de aannemer.</w:t>
      </w:r>
    </w:p>
    <w:p w:rsidR="00BE6763" w:rsidRPr="004C7F4A" w:rsidRDefault="0016127E" w:rsidP="00BE6763">
      <w:pPr>
        <w:rPr>
          <w:color w:val="C3004A" w:themeColor="text2"/>
          <w:lang w:val="nl"/>
        </w:rPr>
      </w:pPr>
      <w:r w:rsidRPr="004C7F4A">
        <w:rPr>
          <w:color w:val="C3004A" w:themeColor="text2"/>
          <w:lang w:val="nl"/>
        </w:rPr>
        <w:t>Bij een</w:t>
      </w:r>
      <w:r w:rsidR="000B7E49" w:rsidRPr="004C7F4A">
        <w:rPr>
          <w:color w:val="C3004A" w:themeColor="text2"/>
          <w:lang w:val="nl"/>
        </w:rPr>
        <w:t xml:space="preserve"> extern bureau</w:t>
      </w:r>
      <w:r w:rsidR="00BE6763" w:rsidRPr="004C7F4A">
        <w:rPr>
          <w:color w:val="C3004A" w:themeColor="text2"/>
          <w:lang w:val="nl"/>
        </w:rPr>
        <w:t xml:space="preserve"> levert </w:t>
      </w:r>
      <w:r w:rsidR="004C7F4A">
        <w:rPr>
          <w:color w:val="C3004A" w:themeColor="text2"/>
          <w:lang w:val="nl"/>
        </w:rPr>
        <w:t xml:space="preserve">deze </w:t>
      </w:r>
      <w:r w:rsidR="00BE6763" w:rsidRPr="004C7F4A">
        <w:rPr>
          <w:color w:val="C3004A" w:themeColor="text2"/>
          <w:lang w:val="nl"/>
        </w:rPr>
        <w:t xml:space="preserve">de verslagen </w:t>
      </w:r>
      <w:r w:rsidRPr="004C7F4A">
        <w:rPr>
          <w:color w:val="C3004A" w:themeColor="text2"/>
          <w:lang w:val="nl"/>
        </w:rPr>
        <w:t xml:space="preserve">rechtstreeks </w:t>
      </w:r>
      <w:r w:rsidR="00BE6763" w:rsidRPr="004C7F4A">
        <w:rPr>
          <w:color w:val="C3004A" w:themeColor="text2"/>
          <w:lang w:val="nl"/>
        </w:rPr>
        <w:t>af aan het Bestuur.</w:t>
      </w:r>
    </w:p>
    <w:p w:rsidR="0016127E" w:rsidRPr="004C7F4A" w:rsidRDefault="0016127E" w:rsidP="0016127E">
      <w:pPr>
        <w:spacing w:after="0" w:line="240" w:lineRule="auto"/>
        <w:rPr>
          <w:color w:val="C3004A" w:themeColor="text2"/>
          <w:u w:val="single"/>
          <w:lang w:val="nl"/>
        </w:rPr>
      </w:pPr>
      <w:r w:rsidRPr="004C7F4A">
        <w:rPr>
          <w:color w:val="C3004A" w:themeColor="text2"/>
          <w:u w:val="single"/>
          <w:lang w:val="nl"/>
        </w:rPr>
        <w:t xml:space="preserve">Aanvullende </w:t>
      </w:r>
      <w:r w:rsidR="00482BF1">
        <w:rPr>
          <w:color w:val="C3004A" w:themeColor="text2"/>
          <w:u w:val="single"/>
          <w:lang w:val="nl"/>
        </w:rPr>
        <w:t>eisen</w:t>
      </w:r>
      <w:r w:rsidRPr="004C7F4A">
        <w:rPr>
          <w:color w:val="C3004A" w:themeColor="text2"/>
          <w:u w:val="single"/>
          <w:lang w:val="nl"/>
        </w:rPr>
        <w:t xml:space="preserve"> (te schrappen door ontwerper indien niet van toepassing)</w:t>
      </w:r>
    </w:p>
    <w:p w:rsidR="006E0B8B" w:rsidRDefault="006E0B8B" w:rsidP="006E0B8B">
      <w:pPr>
        <w:spacing w:after="0"/>
        <w:ind w:left="1134" w:hanging="1134"/>
        <w:rPr>
          <w:color w:val="0070C0"/>
          <w:lang w:val="nl"/>
        </w:rPr>
      </w:pPr>
      <w:r w:rsidRPr="004C7F4A">
        <w:rPr>
          <w:color w:val="C3004A" w:themeColor="text2"/>
          <w:lang w:val="nl"/>
        </w:rPr>
        <w:t>De metingen worden uitgevoerd door</w:t>
      </w:r>
      <w:r>
        <w:rPr>
          <w:color w:val="C3004A" w:themeColor="text2"/>
          <w:lang w:val="nl"/>
        </w:rPr>
        <w:t>:</w:t>
      </w:r>
    </w:p>
    <w:p w:rsidR="00491B70" w:rsidRDefault="006E0B8B" w:rsidP="006E0B8B">
      <w:pPr>
        <w:spacing w:after="0"/>
        <w:ind w:left="1134" w:hanging="1134"/>
        <w:rPr>
          <w:color w:val="C3004A" w:themeColor="text2"/>
          <w:lang w:val="nl"/>
        </w:rPr>
      </w:pPr>
      <w:r w:rsidRPr="004E15CE">
        <w:rPr>
          <w:b/>
          <w:color w:val="0070C0"/>
          <w:lang w:val="nl"/>
        </w:rPr>
        <w:t>(ofwel)</w:t>
      </w:r>
      <w:r>
        <w:rPr>
          <w:color w:val="0070C0"/>
          <w:lang w:val="nl"/>
        </w:rPr>
        <w:tab/>
      </w:r>
      <w:r>
        <w:rPr>
          <w:color w:val="C3004A" w:themeColor="text2"/>
          <w:lang w:val="nl"/>
        </w:rPr>
        <w:t>D</w:t>
      </w:r>
      <w:r w:rsidR="0016127E" w:rsidRPr="004C7F4A">
        <w:rPr>
          <w:color w:val="C3004A" w:themeColor="text2"/>
          <w:lang w:val="nl"/>
        </w:rPr>
        <w:t>e aannemer onder toezicht van het studiebureau</w:t>
      </w:r>
      <w:r w:rsidR="004C7F4A">
        <w:rPr>
          <w:color w:val="C3004A" w:themeColor="text2"/>
          <w:lang w:val="nl"/>
        </w:rPr>
        <w:t xml:space="preserve"> technieken. </w:t>
      </w:r>
    </w:p>
    <w:p w:rsidR="0016127E" w:rsidRPr="004C7F4A" w:rsidRDefault="004C7F4A" w:rsidP="006E0B8B">
      <w:pPr>
        <w:spacing w:after="0"/>
        <w:ind w:left="1134" w:firstLine="567"/>
        <w:rPr>
          <w:color w:val="C3004A" w:themeColor="text2"/>
          <w:lang w:val="nl"/>
        </w:rPr>
      </w:pPr>
      <w:r>
        <w:rPr>
          <w:color w:val="C3004A" w:themeColor="text2"/>
          <w:lang w:val="nl"/>
        </w:rPr>
        <w:t>Het verslag wordt mede ondertekent door het studiebureau.</w:t>
      </w:r>
    </w:p>
    <w:p w:rsidR="0016127E" w:rsidRPr="004C7F4A" w:rsidRDefault="006E0B8B" w:rsidP="004C7F4A">
      <w:pPr>
        <w:spacing w:after="0"/>
        <w:rPr>
          <w:color w:val="C3004A" w:themeColor="text2"/>
          <w:lang w:val="nl"/>
        </w:rPr>
      </w:pPr>
      <w:r w:rsidRPr="004E15CE">
        <w:rPr>
          <w:b/>
          <w:color w:val="0070C0"/>
          <w:lang w:val="nl"/>
        </w:rPr>
        <w:t>(ofwel)</w:t>
      </w:r>
      <w:r>
        <w:rPr>
          <w:color w:val="0070C0"/>
          <w:lang w:val="nl"/>
        </w:rPr>
        <w:tab/>
      </w:r>
      <w:r>
        <w:rPr>
          <w:color w:val="C3004A" w:themeColor="text2"/>
          <w:lang w:val="nl"/>
        </w:rPr>
        <w:t>Ee</w:t>
      </w:r>
      <w:r w:rsidR="0016127E" w:rsidRPr="004C7F4A">
        <w:rPr>
          <w:color w:val="C3004A" w:themeColor="text2"/>
          <w:lang w:val="nl"/>
        </w:rPr>
        <w:t>n extern bureau aangesteld door het Bestuur</w:t>
      </w:r>
      <w:r w:rsidR="00F95BF6">
        <w:rPr>
          <w:color w:val="C3004A" w:themeColor="text2"/>
          <w:lang w:val="nl"/>
        </w:rPr>
        <w:t>.</w:t>
      </w:r>
    </w:p>
    <w:p w:rsidR="004C7F4A" w:rsidRPr="004C7F4A" w:rsidRDefault="006E0B8B" w:rsidP="00BE6763">
      <w:pPr>
        <w:rPr>
          <w:color w:val="C3004A" w:themeColor="text2"/>
          <w:lang w:val="nl"/>
        </w:rPr>
      </w:pPr>
      <w:r w:rsidRPr="004E15CE">
        <w:rPr>
          <w:b/>
          <w:color w:val="0070C0"/>
          <w:lang w:val="nl"/>
        </w:rPr>
        <w:t>(ofwel)</w:t>
      </w:r>
      <w:r>
        <w:rPr>
          <w:color w:val="0070C0"/>
          <w:lang w:val="nl"/>
        </w:rPr>
        <w:tab/>
      </w:r>
      <w:r w:rsidR="00984FD6">
        <w:rPr>
          <w:color w:val="C3004A" w:themeColor="text2"/>
          <w:lang w:val="nl"/>
        </w:rPr>
        <w:t>E</w:t>
      </w:r>
      <w:r w:rsidR="004C7F4A" w:rsidRPr="004C7F4A">
        <w:rPr>
          <w:color w:val="C3004A" w:themeColor="text2"/>
          <w:lang w:val="nl"/>
        </w:rPr>
        <w:t>en bureau naar keuze van het Bestuur</w:t>
      </w:r>
      <w:r w:rsidR="00F95BF6">
        <w:rPr>
          <w:color w:val="C3004A" w:themeColor="text2"/>
          <w:lang w:val="nl"/>
        </w:rPr>
        <w:t>.</w:t>
      </w:r>
    </w:p>
    <w:p w:rsidR="00A42BD1" w:rsidRPr="00B5712C" w:rsidRDefault="00A42BD1" w:rsidP="00A42BD1">
      <w:pPr>
        <w:pStyle w:val="Kop2"/>
        <w:numPr>
          <w:ilvl w:val="0"/>
          <w:numId w:val="0"/>
        </w:numPr>
        <w:rPr>
          <w:color w:val="C3004A" w:themeColor="accent4"/>
        </w:rPr>
      </w:pPr>
      <w:bookmarkStart w:id="197" w:name="_Toc461710969"/>
      <w:r>
        <w:rPr>
          <w:color w:val="C3004A" w:themeColor="accent4"/>
        </w:rPr>
        <w:t>68.02.10</w:t>
      </w:r>
      <w:r>
        <w:rPr>
          <w:color w:val="C3004A" w:themeColor="accent4"/>
        </w:rPr>
        <w:tab/>
        <w:t>ventilatie</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proeven/debietmeting</w:t>
      </w:r>
      <w:bookmarkEnd w:id="197"/>
    </w:p>
    <w:p w:rsidR="00A42BD1" w:rsidRPr="00A42BD1" w:rsidRDefault="00A42BD1" w:rsidP="00A42BD1">
      <w:pPr>
        <w:spacing w:after="0"/>
        <w:rPr>
          <w:b/>
          <w:u w:val="single"/>
          <w:lang w:val="nl"/>
        </w:rPr>
      </w:pPr>
      <w:r w:rsidRPr="00A42BD1">
        <w:rPr>
          <w:b/>
          <w:u w:val="single"/>
          <w:lang w:val="nl"/>
        </w:rPr>
        <w:t>Omschrijving</w:t>
      </w:r>
    </w:p>
    <w:p w:rsidR="00A42BD1" w:rsidRPr="00A42BD1" w:rsidRDefault="00A42BD1" w:rsidP="00A42BD1">
      <w:r w:rsidRPr="00A42BD1">
        <w:t>Debietmeting voor de valorisatie van de ventilatiedebieten in de EPB-aangifte.</w:t>
      </w:r>
    </w:p>
    <w:p w:rsidR="00A42BD1" w:rsidRPr="00A42BD1" w:rsidRDefault="00A42BD1" w:rsidP="00A42BD1">
      <w:pPr>
        <w:spacing w:after="0"/>
        <w:rPr>
          <w:b/>
          <w:u w:val="single"/>
          <w:lang w:val="nl"/>
        </w:rPr>
      </w:pPr>
      <w:r w:rsidRPr="00A42BD1">
        <w:rPr>
          <w:b/>
          <w:u w:val="single"/>
          <w:lang w:val="nl"/>
        </w:rPr>
        <w:t>Meting</w:t>
      </w:r>
    </w:p>
    <w:p w:rsidR="00A42BD1" w:rsidRPr="00A42BD1" w:rsidRDefault="00A42BD1" w:rsidP="00A42BD1">
      <w:pPr>
        <w:rPr>
          <w:lang w:val="nl"/>
        </w:rPr>
      </w:pPr>
      <w:r w:rsidRPr="00A42BD1">
        <w:rPr>
          <w:lang w:val="nl"/>
        </w:rPr>
        <w:t>aard van de overeenkomst: Som over het geheel (SOG)</w:t>
      </w:r>
    </w:p>
    <w:p w:rsidR="00A42BD1" w:rsidRPr="00A42BD1" w:rsidRDefault="00A42BD1" w:rsidP="00A42BD1">
      <w:pPr>
        <w:spacing w:after="0"/>
        <w:rPr>
          <w:b/>
          <w:u w:val="single"/>
          <w:lang w:val="nl"/>
        </w:rPr>
      </w:pPr>
      <w:r w:rsidRPr="00A42BD1">
        <w:rPr>
          <w:b/>
          <w:u w:val="single"/>
          <w:lang w:val="nl"/>
        </w:rPr>
        <w:t>Uitvoering</w:t>
      </w:r>
    </w:p>
    <w:p w:rsidR="00A42BD1" w:rsidRPr="00A42BD1" w:rsidRDefault="00A42BD1" w:rsidP="00A42BD1">
      <w:pPr>
        <w:spacing w:after="0"/>
        <w:rPr>
          <w:lang w:val="nl"/>
        </w:rPr>
      </w:pPr>
      <w:r w:rsidRPr="00A42BD1">
        <w:rPr>
          <w:lang w:val="nl"/>
        </w:rPr>
        <w:t>Debietmeting conform NBN EN 12599 – Ventilatie van gebouwen – Beproevingsprocedures en meetmethoden voor de oplevering van geïnstalleerde ventilatie- en luchtbehandelingssystemen en de EPB-regelgeving.</w:t>
      </w:r>
    </w:p>
    <w:p w:rsidR="00A42BD1" w:rsidRPr="00A42BD1" w:rsidRDefault="00A42BD1" w:rsidP="00A42BD1">
      <w:pPr>
        <w:spacing w:after="0"/>
        <w:rPr>
          <w:lang w:val="nl"/>
        </w:rPr>
      </w:pPr>
      <w:r w:rsidRPr="00A42BD1">
        <w:rPr>
          <w:lang w:val="nl"/>
        </w:rPr>
        <w:t>De metingen gebeuren met een geijkt toestel met drukcompensatie en stabiliserend rooster, ter hoogte van de ventielen.</w:t>
      </w:r>
    </w:p>
    <w:p w:rsidR="00A42BD1" w:rsidRPr="00A42BD1" w:rsidRDefault="00A42BD1" w:rsidP="00A42BD1">
      <w:pPr>
        <w:spacing w:after="0"/>
        <w:rPr>
          <w:lang w:val="nl"/>
        </w:rPr>
      </w:pPr>
      <w:r w:rsidRPr="00A42BD1">
        <w:rPr>
          <w:lang w:val="nl"/>
        </w:rPr>
        <w:t>Voor de metingen wordt het gebouw voorbereid:</w:t>
      </w:r>
    </w:p>
    <w:p w:rsidR="00A42BD1" w:rsidRPr="00A42BD1" w:rsidRDefault="00A42BD1" w:rsidP="00A42BD1">
      <w:pPr>
        <w:pStyle w:val="Lijstalinea"/>
        <w:numPr>
          <w:ilvl w:val="0"/>
          <w:numId w:val="120"/>
        </w:numPr>
        <w:rPr>
          <w:rFonts w:asciiTheme="minorHAnsi" w:hAnsiTheme="minorHAnsi"/>
          <w:sz w:val="22"/>
          <w:szCs w:val="22"/>
        </w:rPr>
      </w:pPr>
      <w:r w:rsidRPr="00A42BD1">
        <w:rPr>
          <w:rFonts w:asciiTheme="minorHAnsi" w:hAnsiTheme="minorHAnsi"/>
          <w:sz w:val="22"/>
          <w:szCs w:val="22"/>
        </w:rPr>
        <w:t>alle buitendeuren en –vensters moeten geplaatst zijn en gesloten worden.</w:t>
      </w:r>
    </w:p>
    <w:p w:rsidR="00A42BD1" w:rsidRPr="00A42BD1" w:rsidRDefault="00A42BD1" w:rsidP="00A42BD1">
      <w:pPr>
        <w:pStyle w:val="Lijstalinea"/>
        <w:numPr>
          <w:ilvl w:val="0"/>
          <w:numId w:val="120"/>
        </w:numPr>
        <w:rPr>
          <w:rFonts w:asciiTheme="minorHAnsi" w:hAnsiTheme="minorHAnsi"/>
          <w:sz w:val="22"/>
          <w:szCs w:val="22"/>
        </w:rPr>
      </w:pPr>
      <w:r w:rsidRPr="00A42BD1">
        <w:rPr>
          <w:rFonts w:asciiTheme="minorHAnsi" w:hAnsiTheme="minorHAnsi"/>
          <w:sz w:val="22"/>
          <w:szCs w:val="22"/>
        </w:rPr>
        <w:t>alle binnendeuren worden gesloten.</w:t>
      </w:r>
    </w:p>
    <w:p w:rsidR="00A42BD1" w:rsidRPr="00A42BD1" w:rsidRDefault="00A42BD1" w:rsidP="00A42BD1">
      <w:pPr>
        <w:pStyle w:val="Lijstalinea"/>
        <w:numPr>
          <w:ilvl w:val="0"/>
          <w:numId w:val="120"/>
        </w:numPr>
        <w:rPr>
          <w:rFonts w:asciiTheme="minorHAnsi" w:hAnsiTheme="minorHAnsi"/>
          <w:sz w:val="22"/>
          <w:szCs w:val="22"/>
        </w:rPr>
      </w:pPr>
      <w:r w:rsidRPr="00A42BD1">
        <w:rPr>
          <w:rFonts w:asciiTheme="minorHAnsi" w:hAnsiTheme="minorHAnsi"/>
          <w:sz w:val="22"/>
          <w:szCs w:val="22"/>
        </w:rPr>
        <w:t>de natuurlijke toevoeropeningen worden in hun volledig geopende stand gezet.</w:t>
      </w:r>
    </w:p>
    <w:p w:rsidR="00A42BD1" w:rsidRPr="00A42BD1" w:rsidRDefault="00153413" w:rsidP="00A42BD1">
      <w:pPr>
        <w:pStyle w:val="Lijstalinea"/>
        <w:numPr>
          <w:ilvl w:val="0"/>
          <w:numId w:val="120"/>
        </w:numPr>
        <w:rPr>
          <w:rFonts w:asciiTheme="minorHAnsi" w:hAnsiTheme="minorHAnsi"/>
          <w:sz w:val="22"/>
          <w:szCs w:val="22"/>
        </w:rPr>
      </w:pPr>
      <w:r>
        <w:rPr>
          <w:rFonts w:asciiTheme="minorHAnsi" w:hAnsiTheme="minorHAnsi"/>
          <w:sz w:val="22"/>
          <w:szCs w:val="22"/>
        </w:rPr>
        <w:t>het gebouw</w:t>
      </w:r>
      <w:r w:rsidR="00A42BD1" w:rsidRPr="00A42BD1">
        <w:rPr>
          <w:rFonts w:asciiTheme="minorHAnsi" w:hAnsiTheme="minorHAnsi"/>
          <w:sz w:val="22"/>
          <w:szCs w:val="22"/>
        </w:rPr>
        <w:t xml:space="preserve"> moet voldoende stofvrij gemaakt zijn om vervuiling van het systeem te vermijden.</w:t>
      </w:r>
    </w:p>
    <w:p w:rsidR="00A42BD1" w:rsidRPr="00A42BD1" w:rsidRDefault="00A42BD1" w:rsidP="00A42BD1">
      <w:pPr>
        <w:pStyle w:val="Lijstalinea"/>
        <w:numPr>
          <w:ilvl w:val="0"/>
          <w:numId w:val="120"/>
        </w:numPr>
        <w:rPr>
          <w:rFonts w:asciiTheme="minorHAnsi" w:hAnsiTheme="minorHAnsi"/>
          <w:sz w:val="22"/>
          <w:szCs w:val="22"/>
        </w:rPr>
      </w:pPr>
      <w:r w:rsidRPr="00A42BD1">
        <w:rPr>
          <w:rFonts w:asciiTheme="minorHAnsi" w:hAnsiTheme="minorHAnsi"/>
          <w:sz w:val="22"/>
          <w:szCs w:val="22"/>
        </w:rPr>
        <w:t xml:space="preserve">de ventilatoren en eventuele </w:t>
      </w:r>
      <w:r w:rsidR="00C4765E" w:rsidRPr="00A42BD1">
        <w:rPr>
          <w:rFonts w:asciiTheme="minorHAnsi" w:hAnsiTheme="minorHAnsi"/>
          <w:sz w:val="22"/>
          <w:szCs w:val="22"/>
        </w:rPr>
        <w:t>vraag gestuurde</w:t>
      </w:r>
      <w:r w:rsidRPr="00A42BD1">
        <w:rPr>
          <w:rFonts w:asciiTheme="minorHAnsi" w:hAnsiTheme="minorHAnsi"/>
          <w:sz w:val="22"/>
          <w:szCs w:val="22"/>
        </w:rPr>
        <w:t xml:space="preserve"> componenten moeten zich in ‘nominale’ positie bevinden.</w:t>
      </w:r>
    </w:p>
    <w:p w:rsidR="00A42BD1" w:rsidRPr="00A42BD1" w:rsidRDefault="00A42BD1" w:rsidP="00A42BD1">
      <w:pPr>
        <w:pStyle w:val="Lijstalinea"/>
        <w:numPr>
          <w:ilvl w:val="0"/>
          <w:numId w:val="120"/>
        </w:numPr>
        <w:rPr>
          <w:rFonts w:asciiTheme="minorHAnsi" w:hAnsiTheme="minorHAnsi"/>
          <w:sz w:val="22"/>
          <w:szCs w:val="22"/>
        </w:rPr>
      </w:pPr>
      <w:r w:rsidRPr="00A42BD1">
        <w:rPr>
          <w:rFonts w:asciiTheme="minorHAnsi" w:hAnsiTheme="minorHAnsi"/>
          <w:sz w:val="22"/>
          <w:szCs w:val="22"/>
        </w:rPr>
        <w:t>alle andere installaties die buitenlucht naar binnen brengen of omgekeerd (bijv. dampkappen) moeten uitgeschakeld worden.</w:t>
      </w:r>
    </w:p>
    <w:p w:rsidR="00A42BD1" w:rsidRPr="00A42BD1" w:rsidRDefault="00A42BD1" w:rsidP="00A42BD1">
      <w:pPr>
        <w:spacing w:after="0"/>
        <w:rPr>
          <w:lang w:val="nl"/>
        </w:rPr>
      </w:pPr>
      <w:r w:rsidRPr="00A42BD1">
        <w:rPr>
          <w:lang w:val="nl"/>
        </w:rPr>
        <w:t>Voor de voorlopige oplevering wordt een me</w:t>
      </w:r>
      <w:r>
        <w:rPr>
          <w:lang w:val="nl"/>
        </w:rPr>
        <w:t>etrapport per gebouw</w:t>
      </w:r>
      <w:r w:rsidRPr="00A42BD1">
        <w:rPr>
          <w:lang w:val="nl"/>
        </w:rPr>
        <w:t xml:space="preserve"> afgeleverd, conform bijlage </w:t>
      </w:r>
      <w:r w:rsidR="004D3F98">
        <w:rPr>
          <w:lang w:val="nl"/>
        </w:rPr>
        <w:t>7</w:t>
      </w:r>
      <w:r w:rsidRPr="00A42BD1">
        <w:rPr>
          <w:lang w:val="nl"/>
        </w:rPr>
        <w:t xml:space="preserve"> van </w:t>
      </w:r>
      <w:r w:rsidR="004D3F98">
        <w:rPr>
          <w:lang w:val="nl"/>
        </w:rPr>
        <w:t xml:space="preserve">het </w:t>
      </w:r>
      <w:r w:rsidRPr="00A42BD1">
        <w:rPr>
          <w:lang w:val="nl"/>
        </w:rPr>
        <w:t>MB 30/11/2012 – Meten van mechanische ventilatiedebieten – vereisten aan het meetrapport, met minstens volgende gegevens:</w:t>
      </w:r>
    </w:p>
    <w:p w:rsidR="00A42BD1" w:rsidRPr="00A42BD1" w:rsidRDefault="00A42BD1" w:rsidP="00A42BD1">
      <w:pPr>
        <w:pStyle w:val="Lijstalinea"/>
        <w:numPr>
          <w:ilvl w:val="0"/>
          <w:numId w:val="121"/>
        </w:numPr>
        <w:rPr>
          <w:rFonts w:asciiTheme="minorHAnsi" w:hAnsiTheme="minorHAnsi"/>
          <w:sz w:val="22"/>
          <w:szCs w:val="22"/>
        </w:rPr>
      </w:pPr>
      <w:r w:rsidRPr="00A42BD1">
        <w:rPr>
          <w:rFonts w:asciiTheme="minorHAnsi" w:hAnsiTheme="minorHAnsi"/>
          <w:sz w:val="22"/>
          <w:szCs w:val="22"/>
        </w:rPr>
        <w:t>gegevens van het bedrijf die de metingen uitvoerde</w:t>
      </w:r>
    </w:p>
    <w:p w:rsidR="00A42BD1" w:rsidRPr="00A42BD1" w:rsidRDefault="00A42BD1" w:rsidP="00A42BD1">
      <w:pPr>
        <w:pStyle w:val="Lijstalinea"/>
        <w:numPr>
          <w:ilvl w:val="0"/>
          <w:numId w:val="121"/>
        </w:numPr>
        <w:rPr>
          <w:rFonts w:asciiTheme="minorHAnsi" w:hAnsiTheme="minorHAnsi"/>
          <w:sz w:val="22"/>
          <w:szCs w:val="22"/>
        </w:rPr>
      </w:pPr>
      <w:r w:rsidRPr="00A42BD1">
        <w:rPr>
          <w:rFonts w:asciiTheme="minorHAnsi" w:hAnsiTheme="minorHAnsi"/>
          <w:sz w:val="22"/>
          <w:szCs w:val="22"/>
        </w:rPr>
        <w:t>EPB-identificatiegegevens</w:t>
      </w:r>
    </w:p>
    <w:p w:rsidR="00A42BD1" w:rsidRPr="00A42BD1" w:rsidRDefault="00A42BD1" w:rsidP="00A42BD1">
      <w:pPr>
        <w:pStyle w:val="Lijstalinea"/>
        <w:numPr>
          <w:ilvl w:val="0"/>
          <w:numId w:val="121"/>
        </w:numPr>
        <w:rPr>
          <w:rFonts w:asciiTheme="minorHAnsi" w:hAnsiTheme="minorHAnsi"/>
          <w:sz w:val="22"/>
          <w:szCs w:val="22"/>
        </w:rPr>
      </w:pPr>
      <w:r w:rsidRPr="00A42BD1">
        <w:rPr>
          <w:rFonts w:asciiTheme="minorHAnsi" w:hAnsiTheme="minorHAnsi"/>
          <w:sz w:val="22"/>
          <w:szCs w:val="22"/>
        </w:rPr>
        <w:t>type ventilatiesysteem</w:t>
      </w:r>
    </w:p>
    <w:p w:rsidR="00A42BD1" w:rsidRPr="00A42BD1" w:rsidRDefault="00A42BD1" w:rsidP="00A42BD1">
      <w:pPr>
        <w:pStyle w:val="Lijstalinea"/>
        <w:numPr>
          <w:ilvl w:val="0"/>
          <w:numId w:val="121"/>
        </w:numPr>
        <w:rPr>
          <w:rFonts w:asciiTheme="minorHAnsi" w:hAnsiTheme="minorHAnsi"/>
          <w:sz w:val="22"/>
          <w:szCs w:val="22"/>
        </w:rPr>
      </w:pPr>
      <w:r w:rsidRPr="00A42BD1">
        <w:rPr>
          <w:rFonts w:asciiTheme="minorHAnsi" w:hAnsiTheme="minorHAnsi"/>
          <w:sz w:val="22"/>
          <w:szCs w:val="22"/>
        </w:rPr>
        <w:t xml:space="preserve">merk en model meetapparaat en toebehoren en datum van laatste </w:t>
      </w:r>
      <w:r w:rsidR="00C4765E" w:rsidRPr="00A42BD1">
        <w:rPr>
          <w:rFonts w:asciiTheme="minorHAnsi" w:hAnsiTheme="minorHAnsi"/>
          <w:sz w:val="22"/>
          <w:szCs w:val="22"/>
        </w:rPr>
        <w:t>kalibratie</w:t>
      </w:r>
    </w:p>
    <w:p w:rsidR="00A42BD1" w:rsidRDefault="00A42BD1" w:rsidP="00A42BD1">
      <w:pPr>
        <w:pStyle w:val="Lijstalinea"/>
        <w:numPr>
          <w:ilvl w:val="0"/>
          <w:numId w:val="121"/>
        </w:numPr>
        <w:rPr>
          <w:rFonts w:asciiTheme="minorHAnsi" w:hAnsiTheme="minorHAnsi"/>
          <w:sz w:val="22"/>
          <w:szCs w:val="22"/>
        </w:rPr>
      </w:pPr>
      <w:r w:rsidRPr="00A42BD1">
        <w:rPr>
          <w:rFonts w:asciiTheme="minorHAnsi" w:hAnsiTheme="minorHAnsi"/>
          <w:sz w:val="22"/>
          <w:szCs w:val="22"/>
        </w:rPr>
        <w:t>voor elk ventiel: ruimte, stromingszin, al dan niet recirculatie, gemeten debiet in m3/u met de ventilator in nominale positie.</w:t>
      </w:r>
    </w:p>
    <w:p w:rsidR="00F76AD3" w:rsidRPr="00B5712C" w:rsidRDefault="00F76AD3" w:rsidP="00F76AD3">
      <w:pPr>
        <w:pStyle w:val="Kop2"/>
        <w:numPr>
          <w:ilvl w:val="0"/>
          <w:numId w:val="0"/>
        </w:numPr>
        <w:rPr>
          <w:color w:val="C3004A" w:themeColor="accent4"/>
        </w:rPr>
      </w:pPr>
      <w:bookmarkStart w:id="198" w:name="_Toc461710970"/>
      <w:r>
        <w:rPr>
          <w:color w:val="C3004A" w:themeColor="accent4"/>
        </w:rPr>
        <w:lastRenderedPageBreak/>
        <w:t>68.02.11</w:t>
      </w:r>
      <w:r>
        <w:rPr>
          <w:color w:val="C3004A" w:themeColor="accent4"/>
        </w:rPr>
        <w:tab/>
        <w:t>ventilatie</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proeven/meting geluidsniveaus</w:t>
      </w:r>
      <w:bookmarkEnd w:id="198"/>
    </w:p>
    <w:p w:rsidR="00F76AD3" w:rsidRPr="006A7AE9" w:rsidRDefault="00F76AD3" w:rsidP="00F76AD3">
      <w:pPr>
        <w:spacing w:after="0"/>
        <w:rPr>
          <w:b/>
          <w:color w:val="C3004A" w:themeColor="accent4"/>
          <w:u w:val="single"/>
          <w:lang w:val="nl"/>
        </w:rPr>
      </w:pPr>
      <w:r w:rsidRPr="006A7AE9">
        <w:rPr>
          <w:b/>
          <w:color w:val="C3004A" w:themeColor="accent4"/>
          <w:u w:val="single"/>
          <w:lang w:val="nl"/>
        </w:rPr>
        <w:t>Omschrijving</w:t>
      </w:r>
    </w:p>
    <w:p w:rsidR="00F76AD3" w:rsidRPr="006A7AE9" w:rsidRDefault="00F76AD3" w:rsidP="00F76AD3">
      <w:pPr>
        <w:spacing w:after="0"/>
        <w:rPr>
          <w:color w:val="C3004A" w:themeColor="accent4"/>
          <w:lang w:val="nl-BE"/>
        </w:rPr>
      </w:pPr>
      <w:r w:rsidRPr="006A7AE9">
        <w:rPr>
          <w:color w:val="C3004A" w:themeColor="accent4"/>
          <w:lang w:val="nl-BE"/>
        </w:rPr>
        <w:t>AKOESTIEK</w:t>
      </w:r>
    </w:p>
    <w:p w:rsidR="00F76AD3" w:rsidRPr="006A7AE9" w:rsidRDefault="00F76AD3" w:rsidP="00F76AD3">
      <w:pPr>
        <w:rPr>
          <w:color w:val="C3004A" w:themeColor="accent4"/>
        </w:rPr>
      </w:pPr>
      <w:r w:rsidRPr="006A7AE9">
        <w:rPr>
          <w:color w:val="C3004A" w:themeColor="accent4"/>
          <w:lang w:val="nl-BE"/>
        </w:rPr>
        <w:t>D</w:t>
      </w:r>
      <w:r w:rsidRPr="006A7AE9">
        <w:rPr>
          <w:color w:val="C3004A" w:themeColor="accent4"/>
        </w:rPr>
        <w:t>e</w:t>
      </w:r>
      <w:r w:rsidR="000A4C9C">
        <w:rPr>
          <w:color w:val="C3004A" w:themeColor="accent4"/>
        </w:rPr>
        <w:t xml:space="preserve"> norm NBN S 01-400-2</w:t>
      </w:r>
      <w:r w:rsidRPr="006A7AE9">
        <w:rPr>
          <w:color w:val="C3004A" w:themeColor="accent4"/>
        </w:rPr>
        <w:t xml:space="preserve"> is algemeen van toepassing op de installatie in zijn geheel. In ieder geval zijn trilgeluiden afkomstig van losse onderdelen niet toegelaten.</w:t>
      </w:r>
      <w:r w:rsidR="000A4C9C">
        <w:rPr>
          <w:color w:val="C3004A" w:themeColor="accent4"/>
        </w:rPr>
        <w:t xml:space="preserve"> </w:t>
      </w:r>
      <w:r w:rsidR="00581483">
        <w:rPr>
          <w:color w:val="C3004A" w:themeColor="accent4"/>
        </w:rPr>
        <w:t xml:space="preserve">De akoestische prestatie-eisen volgens </w:t>
      </w:r>
      <w:r w:rsidR="000A4C9C">
        <w:rPr>
          <w:color w:val="C3004A" w:themeColor="accent4"/>
        </w:rPr>
        <w:t>NBN</w:t>
      </w:r>
      <w:r w:rsidR="00581483">
        <w:rPr>
          <w:color w:val="C3004A" w:themeColor="accent4"/>
        </w:rPr>
        <w:t xml:space="preserve"> </w:t>
      </w:r>
      <w:r w:rsidR="000A4C9C">
        <w:rPr>
          <w:color w:val="C3004A" w:themeColor="accent4"/>
        </w:rPr>
        <w:t xml:space="preserve">S 01-400-2 </w:t>
      </w:r>
      <w:r w:rsidR="00581483">
        <w:rPr>
          <w:color w:val="C3004A" w:themeColor="accent4"/>
        </w:rPr>
        <w:t>(</w:t>
      </w:r>
      <w:r w:rsidR="000A4C9C">
        <w:rPr>
          <w:color w:val="C3004A" w:themeColor="accent4"/>
        </w:rPr>
        <w:t>tabel 6)</w:t>
      </w:r>
      <w:r w:rsidR="00581483">
        <w:rPr>
          <w:color w:val="C3004A" w:themeColor="accent4"/>
        </w:rPr>
        <w:t xml:space="preserve"> zijn van toepassing </w:t>
      </w:r>
      <w:r w:rsidR="000A4C9C">
        <w:rPr>
          <w:color w:val="C3004A" w:themeColor="accent4"/>
        </w:rPr>
        <w:t xml:space="preserve">voor zover niet anders </w:t>
      </w:r>
      <w:r w:rsidR="00581483">
        <w:rPr>
          <w:color w:val="C3004A" w:themeColor="accent4"/>
        </w:rPr>
        <w:t>gespecifieerd in onderstaande tabel</w:t>
      </w:r>
      <w:r w:rsidR="000A4C9C">
        <w:rPr>
          <w:color w:val="C3004A" w:themeColor="accent4"/>
        </w:rPr>
        <w:t>.</w:t>
      </w:r>
    </w:p>
    <w:p w:rsidR="00F76AD3" w:rsidRPr="006A7AE9" w:rsidRDefault="00F76AD3" w:rsidP="00F76AD3">
      <w:pPr>
        <w:spacing w:after="0"/>
        <w:rPr>
          <w:color w:val="C3004A" w:themeColor="accent4"/>
        </w:rPr>
      </w:pPr>
      <w:r w:rsidRPr="006A7AE9">
        <w:rPr>
          <w:color w:val="C3004A" w:themeColor="accent4"/>
          <w:u w:val="single"/>
        </w:rPr>
        <w:t>Maximale geluidsniveaus (v/d technische installaties) in:</w:t>
      </w:r>
    </w:p>
    <w:p w:rsidR="00F76AD3" w:rsidRPr="006A7AE9" w:rsidRDefault="00F76AD3" w:rsidP="00ED497C">
      <w:pPr>
        <w:pStyle w:val="Lijstalinea"/>
        <w:numPr>
          <w:ilvl w:val="0"/>
          <w:numId w:val="123"/>
        </w:numPr>
        <w:rPr>
          <w:rFonts w:asciiTheme="minorHAnsi" w:hAnsiTheme="minorHAnsi"/>
          <w:color w:val="C3004A" w:themeColor="accent4"/>
          <w:sz w:val="22"/>
          <w:szCs w:val="22"/>
        </w:rPr>
      </w:pPr>
      <w:r w:rsidRPr="006A7AE9">
        <w:rPr>
          <w:rFonts w:asciiTheme="minorHAnsi" w:hAnsiTheme="minorHAnsi"/>
          <w:color w:val="C3004A" w:themeColor="accent4"/>
          <w:sz w:val="22"/>
          <w:szCs w:val="22"/>
        </w:rPr>
        <w:t>Burelen en leslokalen (incl. werkplaatsen en labo’s)</w:t>
      </w:r>
      <w:r w:rsidRPr="006A7AE9">
        <w:rPr>
          <w:rFonts w:asciiTheme="minorHAnsi" w:hAnsiTheme="minorHAnsi"/>
          <w:color w:val="C3004A" w:themeColor="accent4"/>
          <w:sz w:val="22"/>
          <w:szCs w:val="22"/>
        </w:rPr>
        <w:tab/>
        <w:t>: 35 dB (A)</w:t>
      </w:r>
    </w:p>
    <w:p w:rsidR="00F76AD3" w:rsidRPr="006A7AE9" w:rsidRDefault="00F76AD3" w:rsidP="00ED497C">
      <w:pPr>
        <w:pStyle w:val="Lijstalinea"/>
        <w:numPr>
          <w:ilvl w:val="0"/>
          <w:numId w:val="123"/>
        </w:numPr>
        <w:rPr>
          <w:rFonts w:asciiTheme="minorHAnsi" w:hAnsiTheme="minorHAnsi"/>
          <w:color w:val="C3004A" w:themeColor="accent4"/>
          <w:sz w:val="22"/>
          <w:szCs w:val="22"/>
        </w:rPr>
      </w:pPr>
      <w:r w:rsidRPr="006A7AE9">
        <w:rPr>
          <w:rFonts w:asciiTheme="minorHAnsi" w:hAnsiTheme="minorHAnsi"/>
          <w:color w:val="C3004A" w:themeColor="accent4"/>
          <w:sz w:val="22"/>
          <w:szCs w:val="22"/>
        </w:rPr>
        <w:t>Bibliotheken en muzieklokalen</w:t>
      </w:r>
      <w:r w:rsidRPr="006A7AE9">
        <w:rPr>
          <w:rFonts w:asciiTheme="minorHAnsi" w:hAnsiTheme="minorHAnsi"/>
          <w:color w:val="C3004A" w:themeColor="accent4"/>
          <w:sz w:val="22"/>
          <w:szCs w:val="22"/>
        </w:rPr>
        <w:tab/>
      </w:r>
      <w:r w:rsidRPr="006A7AE9">
        <w:rPr>
          <w:rFonts w:asciiTheme="minorHAnsi" w:hAnsiTheme="minorHAnsi"/>
          <w:color w:val="C3004A" w:themeColor="accent4"/>
          <w:sz w:val="22"/>
          <w:szCs w:val="22"/>
        </w:rPr>
        <w:tab/>
      </w:r>
      <w:r w:rsidRPr="006A7AE9">
        <w:rPr>
          <w:rFonts w:asciiTheme="minorHAnsi" w:hAnsiTheme="minorHAnsi"/>
          <w:color w:val="C3004A" w:themeColor="accent4"/>
          <w:sz w:val="22"/>
          <w:szCs w:val="22"/>
        </w:rPr>
        <w:tab/>
      </w:r>
      <w:r w:rsidRPr="006A7AE9">
        <w:rPr>
          <w:rFonts w:asciiTheme="minorHAnsi" w:hAnsiTheme="minorHAnsi"/>
          <w:color w:val="C3004A" w:themeColor="accent4"/>
          <w:sz w:val="22"/>
          <w:szCs w:val="22"/>
        </w:rPr>
        <w:tab/>
        <w:t>: 30 dB (A)</w:t>
      </w:r>
    </w:p>
    <w:p w:rsidR="00F76AD3" w:rsidRPr="006A7AE9" w:rsidRDefault="00F76AD3" w:rsidP="00ED497C">
      <w:pPr>
        <w:pStyle w:val="Lijstalinea"/>
        <w:numPr>
          <w:ilvl w:val="0"/>
          <w:numId w:val="123"/>
        </w:numPr>
        <w:rPr>
          <w:rFonts w:asciiTheme="minorHAnsi" w:hAnsiTheme="minorHAnsi"/>
          <w:color w:val="C3004A" w:themeColor="accent4"/>
          <w:sz w:val="22"/>
          <w:szCs w:val="22"/>
        </w:rPr>
      </w:pPr>
      <w:r w:rsidRPr="006A7AE9">
        <w:rPr>
          <w:rFonts w:asciiTheme="minorHAnsi" w:hAnsiTheme="minorHAnsi"/>
          <w:color w:val="C3004A" w:themeColor="accent4"/>
          <w:sz w:val="22"/>
          <w:szCs w:val="22"/>
        </w:rPr>
        <w:t>Stookplaatsen en technische</w:t>
      </w:r>
      <w:r>
        <w:rPr>
          <w:rFonts w:asciiTheme="minorHAnsi" w:hAnsiTheme="minorHAnsi"/>
          <w:color w:val="C3004A" w:themeColor="accent4"/>
          <w:sz w:val="22"/>
          <w:szCs w:val="22"/>
        </w:rPr>
        <w:t xml:space="preserve"> lokalen</w:t>
      </w:r>
      <w:r>
        <w:rPr>
          <w:rFonts w:asciiTheme="minorHAnsi" w:hAnsiTheme="minorHAnsi"/>
          <w:color w:val="C3004A" w:themeColor="accent4"/>
          <w:sz w:val="22"/>
          <w:szCs w:val="22"/>
        </w:rPr>
        <w:tab/>
      </w:r>
      <w:r>
        <w:rPr>
          <w:rFonts w:asciiTheme="minorHAnsi" w:hAnsiTheme="minorHAnsi"/>
          <w:color w:val="C3004A" w:themeColor="accent4"/>
          <w:sz w:val="22"/>
          <w:szCs w:val="22"/>
        </w:rPr>
        <w:tab/>
      </w:r>
      <w:r>
        <w:rPr>
          <w:rFonts w:asciiTheme="minorHAnsi" w:hAnsiTheme="minorHAnsi"/>
          <w:color w:val="C3004A" w:themeColor="accent4"/>
          <w:sz w:val="22"/>
          <w:szCs w:val="22"/>
        </w:rPr>
        <w:tab/>
      </w:r>
      <w:r w:rsidRPr="006A7AE9">
        <w:rPr>
          <w:rFonts w:asciiTheme="minorHAnsi" w:hAnsiTheme="minorHAnsi"/>
          <w:color w:val="C3004A" w:themeColor="accent4"/>
          <w:sz w:val="22"/>
          <w:szCs w:val="22"/>
        </w:rPr>
        <w:t>: 75 dB (A)</w:t>
      </w:r>
    </w:p>
    <w:p w:rsidR="00F76AD3" w:rsidRPr="006A7AE9" w:rsidRDefault="00F76AD3" w:rsidP="00ED497C">
      <w:pPr>
        <w:pStyle w:val="Lijstalinea"/>
        <w:numPr>
          <w:ilvl w:val="0"/>
          <w:numId w:val="123"/>
        </w:numPr>
        <w:spacing w:after="240"/>
        <w:rPr>
          <w:rFonts w:asciiTheme="minorHAnsi" w:hAnsiTheme="minorHAnsi"/>
          <w:color w:val="C3004A" w:themeColor="accent4"/>
          <w:sz w:val="22"/>
          <w:szCs w:val="22"/>
        </w:rPr>
      </w:pPr>
      <w:r w:rsidRPr="006A7AE9">
        <w:rPr>
          <w:rFonts w:asciiTheme="minorHAnsi" w:hAnsiTheme="minorHAnsi"/>
          <w:color w:val="C3004A" w:themeColor="accent4"/>
          <w:sz w:val="22"/>
          <w:szCs w:val="22"/>
        </w:rPr>
        <w:t>Alle andere lokalen (sanitair, gangen, turnzaal …)</w:t>
      </w:r>
      <w:r w:rsidRPr="006A7AE9">
        <w:rPr>
          <w:rFonts w:asciiTheme="minorHAnsi" w:hAnsiTheme="minorHAnsi"/>
          <w:color w:val="C3004A" w:themeColor="accent4"/>
          <w:sz w:val="22"/>
          <w:szCs w:val="22"/>
        </w:rPr>
        <w:tab/>
      </w:r>
      <w:r w:rsidRPr="006A7AE9">
        <w:rPr>
          <w:rFonts w:asciiTheme="minorHAnsi" w:hAnsiTheme="minorHAnsi"/>
          <w:color w:val="C3004A" w:themeColor="accent4"/>
          <w:sz w:val="22"/>
          <w:szCs w:val="22"/>
        </w:rPr>
        <w:tab/>
        <w:t>: 40 dB (A)</w:t>
      </w:r>
    </w:p>
    <w:p w:rsidR="00F76AD3" w:rsidRPr="006A7AE9" w:rsidRDefault="00F76AD3" w:rsidP="00F76AD3">
      <w:pPr>
        <w:spacing w:after="0"/>
        <w:rPr>
          <w:b/>
          <w:color w:val="C3004A" w:themeColor="accent4"/>
          <w:u w:val="single"/>
          <w:lang w:val="nl"/>
        </w:rPr>
      </w:pPr>
      <w:r w:rsidRPr="006A7AE9">
        <w:rPr>
          <w:b/>
          <w:color w:val="C3004A" w:themeColor="accent4"/>
          <w:u w:val="single"/>
          <w:lang w:val="nl"/>
        </w:rPr>
        <w:t>Meting</w:t>
      </w:r>
    </w:p>
    <w:p w:rsidR="00F76AD3" w:rsidRPr="006A7AE9" w:rsidRDefault="00F76AD3" w:rsidP="00F76AD3">
      <w:pPr>
        <w:rPr>
          <w:color w:val="C3004A" w:themeColor="accent4"/>
          <w:lang w:val="nl"/>
        </w:rPr>
      </w:pPr>
      <w:r w:rsidRPr="006A7AE9">
        <w:rPr>
          <w:color w:val="C3004A" w:themeColor="accent4"/>
          <w:lang w:val="nl"/>
        </w:rPr>
        <w:t>aard van de overeenkomst: Pro Memorie (PM), inbegrepen in post 68.02.10</w:t>
      </w:r>
    </w:p>
    <w:p w:rsidR="00F76AD3" w:rsidRPr="006A7AE9" w:rsidRDefault="00F76AD3" w:rsidP="00F76AD3">
      <w:pPr>
        <w:spacing w:after="0"/>
        <w:rPr>
          <w:b/>
          <w:color w:val="C3004A" w:themeColor="accent4"/>
          <w:u w:val="single"/>
          <w:lang w:val="nl"/>
        </w:rPr>
      </w:pPr>
      <w:r w:rsidRPr="006A7AE9">
        <w:rPr>
          <w:b/>
          <w:color w:val="C3004A" w:themeColor="accent4"/>
          <w:u w:val="single"/>
          <w:lang w:val="nl"/>
        </w:rPr>
        <w:t>Uitvoering</w:t>
      </w:r>
    </w:p>
    <w:p w:rsidR="00F76AD3" w:rsidRPr="006A7AE9" w:rsidRDefault="00F76AD3" w:rsidP="00F76AD3">
      <w:pPr>
        <w:rPr>
          <w:color w:val="C3004A" w:themeColor="accent4"/>
        </w:rPr>
      </w:pPr>
      <w:r w:rsidRPr="006A7AE9">
        <w:rPr>
          <w:color w:val="C3004A" w:themeColor="accent4"/>
        </w:rPr>
        <w:t>Om te kunnen toetsen of het geluidniveau van de installatie voldoet aan de voorschriften, zal een volledige meting plaats vinden volgens de meetprocedure gevolgd zoals omschreven in hoofdstuk 6 van NEN 5077.</w:t>
      </w:r>
    </w:p>
    <w:p w:rsidR="00F76AD3" w:rsidRPr="006A7AE9" w:rsidRDefault="00F76AD3" w:rsidP="00F76AD3">
      <w:pPr>
        <w:spacing w:after="0"/>
        <w:rPr>
          <w:color w:val="C3004A" w:themeColor="accent4"/>
        </w:rPr>
      </w:pPr>
      <w:r>
        <w:rPr>
          <w:color w:val="C3004A" w:themeColor="accent4"/>
        </w:rPr>
        <w:t>Zo</w:t>
      </w:r>
      <w:r w:rsidRPr="006A7AE9">
        <w:rPr>
          <w:color w:val="C3004A" w:themeColor="accent4"/>
        </w:rPr>
        <w:t xml:space="preserve"> zullen o.a.:</w:t>
      </w:r>
    </w:p>
    <w:p w:rsidR="00F76AD3" w:rsidRPr="006A7AE9" w:rsidRDefault="00F76AD3" w:rsidP="00ED497C">
      <w:pPr>
        <w:pStyle w:val="Lijstalinea"/>
        <w:numPr>
          <w:ilvl w:val="0"/>
          <w:numId w:val="124"/>
        </w:numPr>
        <w:rPr>
          <w:rFonts w:asciiTheme="minorHAnsi" w:hAnsiTheme="minorHAnsi"/>
          <w:color w:val="C3004A" w:themeColor="accent4"/>
          <w:sz w:val="22"/>
          <w:szCs w:val="22"/>
        </w:rPr>
      </w:pPr>
      <w:r w:rsidRPr="006A7AE9">
        <w:rPr>
          <w:rFonts w:asciiTheme="minorHAnsi" w:hAnsiTheme="minorHAnsi"/>
          <w:color w:val="C3004A" w:themeColor="accent4"/>
          <w:sz w:val="22"/>
          <w:szCs w:val="22"/>
        </w:rPr>
        <w:t>ramen, binnendeuren en buitendeuren gesloten zijn;</w:t>
      </w:r>
    </w:p>
    <w:p w:rsidR="00F76AD3" w:rsidRPr="006A7AE9" w:rsidRDefault="00F76AD3" w:rsidP="00ED497C">
      <w:pPr>
        <w:pStyle w:val="Lijstalinea"/>
        <w:numPr>
          <w:ilvl w:val="0"/>
          <w:numId w:val="124"/>
        </w:numPr>
        <w:tabs>
          <w:tab w:val="num" w:pos="720"/>
        </w:tabs>
        <w:spacing w:after="240"/>
        <w:rPr>
          <w:rFonts w:asciiTheme="minorHAnsi" w:hAnsiTheme="minorHAnsi"/>
          <w:color w:val="C3004A" w:themeColor="accent4"/>
          <w:sz w:val="22"/>
          <w:szCs w:val="22"/>
        </w:rPr>
      </w:pPr>
      <w:r w:rsidRPr="006A7AE9">
        <w:rPr>
          <w:rFonts w:asciiTheme="minorHAnsi" w:hAnsiTheme="minorHAnsi"/>
          <w:color w:val="C3004A" w:themeColor="accent4"/>
          <w:sz w:val="22"/>
          <w:szCs w:val="22"/>
        </w:rPr>
        <w:t>de metingen uitgevoerd worden met gekalibreerde meettoestellen;</w:t>
      </w:r>
    </w:p>
    <w:p w:rsidR="00F76AD3" w:rsidRPr="006A7AE9" w:rsidRDefault="00F76AD3" w:rsidP="00F76AD3">
      <w:pPr>
        <w:rPr>
          <w:color w:val="C3004A" w:themeColor="accent4"/>
        </w:rPr>
      </w:pPr>
      <w:r w:rsidRPr="006A7AE9">
        <w:rPr>
          <w:color w:val="C3004A" w:themeColor="accent4"/>
        </w:rPr>
        <w:t>De metingen gebeuren met het ventilatiesysteem in de nominale stand waarbij aan de ventilatie-eisen uit het bestek wordt voldaan. Indien er sprake is van vraagsturing dan dient het ventilatiesysteem handmatig op de nominale luchtvolumestroom te worden ingesteld;</w:t>
      </w:r>
    </w:p>
    <w:p w:rsidR="00F76AD3" w:rsidRPr="006A7AE9" w:rsidRDefault="00F76AD3" w:rsidP="00F76AD3">
      <w:pPr>
        <w:tabs>
          <w:tab w:val="num" w:pos="720"/>
        </w:tabs>
        <w:rPr>
          <w:color w:val="C3004A" w:themeColor="accent4"/>
        </w:rPr>
      </w:pPr>
      <w:r w:rsidRPr="006A7AE9">
        <w:rPr>
          <w:color w:val="C3004A" w:themeColor="accent4"/>
        </w:rPr>
        <w:t>De metingen worden uitgevoerd in alle lokalen simultaan met de debietsmetingen.</w:t>
      </w:r>
    </w:p>
    <w:p w:rsidR="00A42BD1" w:rsidRPr="00B5712C" w:rsidRDefault="00A42BD1" w:rsidP="00A42BD1">
      <w:pPr>
        <w:pStyle w:val="Kop2"/>
        <w:numPr>
          <w:ilvl w:val="0"/>
          <w:numId w:val="0"/>
        </w:numPr>
        <w:rPr>
          <w:color w:val="C3004A" w:themeColor="accent4"/>
        </w:rPr>
      </w:pPr>
      <w:bookmarkStart w:id="199" w:name="_Toc461710971"/>
      <w:r>
        <w:rPr>
          <w:color w:val="C3004A" w:themeColor="accent4"/>
        </w:rPr>
        <w:t>68.02.20</w:t>
      </w:r>
      <w:r>
        <w:rPr>
          <w:color w:val="C3004A" w:themeColor="accent4"/>
        </w:rPr>
        <w:tab/>
        <w:t>ventilatie</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proeven/meting kanaaldichtheid</w:t>
      </w:r>
      <w:bookmarkEnd w:id="199"/>
    </w:p>
    <w:p w:rsidR="00C824E0" w:rsidRPr="00C824E0" w:rsidRDefault="00C824E0" w:rsidP="00C824E0">
      <w:pPr>
        <w:spacing w:after="0"/>
        <w:rPr>
          <w:b/>
          <w:u w:val="single"/>
          <w:lang w:val="nl"/>
        </w:rPr>
      </w:pPr>
      <w:r w:rsidRPr="00C824E0">
        <w:rPr>
          <w:b/>
          <w:u w:val="single"/>
          <w:lang w:val="nl"/>
        </w:rPr>
        <w:t>Omschrijving</w:t>
      </w:r>
    </w:p>
    <w:p w:rsidR="00C824E0" w:rsidRPr="00C824E0" w:rsidRDefault="00C824E0" w:rsidP="00C824E0">
      <w:r w:rsidRPr="00C824E0">
        <w:t xml:space="preserve">Luchtdichtheidsmeting van het toe- en/of afvoerkanalennet (afhankelijk van het type ventilatiesysteem) voor </w:t>
      </w:r>
      <w:r w:rsidR="00362FE1">
        <w:t>eventuele</w:t>
      </w:r>
      <w:r w:rsidRPr="00C824E0">
        <w:t xml:space="preserve"> valorisatie in de EPB-aangifte.</w:t>
      </w:r>
    </w:p>
    <w:p w:rsidR="00C824E0" w:rsidRPr="00C824E0" w:rsidRDefault="00C824E0" w:rsidP="00C824E0">
      <w:pPr>
        <w:spacing w:after="0"/>
        <w:rPr>
          <w:b/>
          <w:u w:val="single"/>
          <w:lang w:val="nl"/>
        </w:rPr>
      </w:pPr>
      <w:r w:rsidRPr="00C824E0">
        <w:rPr>
          <w:b/>
          <w:u w:val="single"/>
          <w:lang w:val="nl"/>
        </w:rPr>
        <w:t>Meting</w:t>
      </w:r>
    </w:p>
    <w:p w:rsidR="00C824E0" w:rsidRPr="00C824E0" w:rsidRDefault="00C824E0" w:rsidP="00C824E0">
      <w:pPr>
        <w:rPr>
          <w:lang w:val="nl"/>
        </w:rPr>
      </w:pPr>
      <w:r w:rsidRPr="00C824E0">
        <w:rPr>
          <w:lang w:val="nl"/>
        </w:rPr>
        <w:t>aard van de overeenkomst: Som over het geheel (SOG)</w:t>
      </w:r>
    </w:p>
    <w:p w:rsidR="00C824E0" w:rsidRPr="00C824E0" w:rsidRDefault="00C824E0" w:rsidP="00C824E0">
      <w:pPr>
        <w:spacing w:after="0"/>
        <w:rPr>
          <w:b/>
          <w:u w:val="single"/>
          <w:lang w:val="nl"/>
        </w:rPr>
      </w:pPr>
      <w:r w:rsidRPr="00C824E0">
        <w:rPr>
          <w:b/>
          <w:u w:val="single"/>
          <w:lang w:val="nl"/>
        </w:rPr>
        <w:t>Uitvoering</w:t>
      </w:r>
    </w:p>
    <w:p w:rsidR="00C824E0" w:rsidRPr="00C824E0" w:rsidRDefault="00C824E0" w:rsidP="00C824E0">
      <w:pPr>
        <w:spacing w:after="0"/>
        <w:rPr>
          <w:lang w:val="nl"/>
        </w:rPr>
      </w:pPr>
      <w:r w:rsidRPr="00C824E0">
        <w:rPr>
          <w:lang w:val="nl"/>
        </w:rPr>
        <w:t>Meting conform NBN EN 14134 – Luchtverversing van gebouwen – Prestatiebeproeving en installatiecontrole van luchtverversingssystemen van woningen en de EPB-regelgeving.</w:t>
      </w:r>
    </w:p>
    <w:p w:rsidR="00C824E0" w:rsidRPr="00C824E0" w:rsidRDefault="00C824E0" w:rsidP="00C824E0">
      <w:pPr>
        <w:spacing w:after="0"/>
        <w:rPr>
          <w:lang w:val="nl"/>
        </w:rPr>
      </w:pPr>
      <w:r w:rsidRPr="00C824E0">
        <w:rPr>
          <w:lang w:val="nl"/>
        </w:rPr>
        <w:t xml:space="preserve">Voor de voorlopige oplevering wordt een meetrapport per </w:t>
      </w:r>
      <w:r w:rsidR="00362FE1">
        <w:rPr>
          <w:lang w:val="nl"/>
        </w:rPr>
        <w:t>gebouw</w:t>
      </w:r>
      <w:r w:rsidRPr="00C824E0">
        <w:rPr>
          <w:lang w:val="nl"/>
        </w:rPr>
        <w:t xml:space="preserve"> afgeleverd, met minstens volgende gegevens:</w:t>
      </w:r>
    </w:p>
    <w:p w:rsidR="00C824E0" w:rsidRPr="00C824E0" w:rsidRDefault="00C824E0" w:rsidP="00C824E0">
      <w:pPr>
        <w:pStyle w:val="Lijstalinea"/>
        <w:numPr>
          <w:ilvl w:val="0"/>
          <w:numId w:val="122"/>
        </w:numPr>
        <w:rPr>
          <w:rFonts w:asciiTheme="minorHAnsi" w:hAnsiTheme="minorHAnsi"/>
          <w:sz w:val="22"/>
          <w:szCs w:val="22"/>
        </w:rPr>
      </w:pPr>
      <w:r w:rsidRPr="00C824E0">
        <w:rPr>
          <w:rFonts w:asciiTheme="minorHAnsi" w:hAnsiTheme="minorHAnsi"/>
          <w:sz w:val="22"/>
          <w:szCs w:val="22"/>
        </w:rPr>
        <w:t>gegevens van het bedrijf die de metingen uitvoerde</w:t>
      </w:r>
    </w:p>
    <w:p w:rsidR="00C824E0" w:rsidRPr="00C824E0" w:rsidRDefault="00C824E0" w:rsidP="00C824E0">
      <w:pPr>
        <w:pStyle w:val="Lijstalinea"/>
        <w:numPr>
          <w:ilvl w:val="0"/>
          <w:numId w:val="122"/>
        </w:numPr>
        <w:rPr>
          <w:rFonts w:asciiTheme="minorHAnsi" w:hAnsiTheme="minorHAnsi"/>
          <w:sz w:val="22"/>
          <w:szCs w:val="22"/>
        </w:rPr>
      </w:pPr>
      <w:r w:rsidRPr="00C824E0">
        <w:rPr>
          <w:rFonts w:asciiTheme="minorHAnsi" w:hAnsiTheme="minorHAnsi"/>
          <w:sz w:val="22"/>
          <w:szCs w:val="22"/>
        </w:rPr>
        <w:t>EPB-identificatiegegevens</w:t>
      </w:r>
    </w:p>
    <w:p w:rsidR="00C824E0" w:rsidRPr="00C824E0" w:rsidRDefault="00C824E0" w:rsidP="00C824E0">
      <w:pPr>
        <w:pStyle w:val="Lijstalinea"/>
        <w:numPr>
          <w:ilvl w:val="0"/>
          <w:numId w:val="122"/>
        </w:numPr>
        <w:rPr>
          <w:rFonts w:asciiTheme="minorHAnsi" w:hAnsiTheme="minorHAnsi"/>
          <w:sz w:val="22"/>
          <w:szCs w:val="22"/>
        </w:rPr>
      </w:pPr>
      <w:r w:rsidRPr="00C824E0">
        <w:rPr>
          <w:rFonts w:asciiTheme="minorHAnsi" w:hAnsiTheme="minorHAnsi"/>
          <w:sz w:val="22"/>
          <w:szCs w:val="22"/>
        </w:rPr>
        <w:t>type ventilatiesysteem</w:t>
      </w:r>
    </w:p>
    <w:p w:rsidR="00C824E0" w:rsidRPr="00C824E0" w:rsidRDefault="00C824E0" w:rsidP="00C824E0">
      <w:pPr>
        <w:pStyle w:val="Lijstalinea"/>
        <w:numPr>
          <w:ilvl w:val="0"/>
          <w:numId w:val="122"/>
        </w:numPr>
        <w:rPr>
          <w:rFonts w:asciiTheme="minorHAnsi" w:hAnsiTheme="minorHAnsi"/>
          <w:sz w:val="22"/>
          <w:szCs w:val="22"/>
        </w:rPr>
      </w:pPr>
      <w:r w:rsidRPr="00C824E0">
        <w:rPr>
          <w:rFonts w:asciiTheme="minorHAnsi" w:hAnsiTheme="minorHAnsi"/>
          <w:sz w:val="22"/>
          <w:szCs w:val="22"/>
        </w:rPr>
        <w:t xml:space="preserve">merk en model meetapparaat en toebehoren en datum van laatste </w:t>
      </w:r>
      <w:r w:rsidR="00C4765E" w:rsidRPr="00C824E0">
        <w:rPr>
          <w:rFonts w:asciiTheme="minorHAnsi" w:hAnsiTheme="minorHAnsi"/>
          <w:sz w:val="22"/>
          <w:szCs w:val="22"/>
        </w:rPr>
        <w:t>kalibratie</w:t>
      </w:r>
    </w:p>
    <w:p w:rsidR="00C824E0" w:rsidRPr="00C824E0" w:rsidRDefault="00C824E0" w:rsidP="00C824E0">
      <w:pPr>
        <w:pStyle w:val="Lijstalinea"/>
        <w:numPr>
          <w:ilvl w:val="0"/>
          <w:numId w:val="122"/>
        </w:numPr>
        <w:rPr>
          <w:rFonts w:asciiTheme="minorHAnsi" w:hAnsiTheme="minorHAnsi"/>
          <w:sz w:val="22"/>
          <w:szCs w:val="22"/>
        </w:rPr>
      </w:pPr>
      <w:r w:rsidRPr="00C824E0">
        <w:rPr>
          <w:rFonts w:asciiTheme="minorHAnsi" w:hAnsiTheme="minorHAnsi"/>
          <w:sz w:val="22"/>
          <w:szCs w:val="22"/>
        </w:rPr>
        <w:t>lekdebiet in m3/u voor het volledige respectievelijke toevoer- en of afvoerkanalennet met het bijhorende drukverschil in Pa</w:t>
      </w:r>
    </w:p>
    <w:p w:rsidR="00C824E0" w:rsidRPr="00C824E0" w:rsidRDefault="00C824E0" w:rsidP="00C824E0">
      <w:pPr>
        <w:pStyle w:val="Lijstalinea"/>
        <w:numPr>
          <w:ilvl w:val="0"/>
          <w:numId w:val="122"/>
        </w:numPr>
        <w:spacing w:after="240"/>
        <w:rPr>
          <w:rFonts w:asciiTheme="minorHAnsi" w:hAnsiTheme="minorHAnsi"/>
          <w:sz w:val="22"/>
          <w:szCs w:val="22"/>
        </w:rPr>
      </w:pPr>
      <w:r w:rsidRPr="00C824E0">
        <w:rPr>
          <w:rFonts w:asciiTheme="minorHAnsi" w:hAnsiTheme="minorHAnsi"/>
          <w:sz w:val="22"/>
          <w:szCs w:val="22"/>
        </w:rPr>
        <w:lastRenderedPageBreak/>
        <w:t xml:space="preserve">verhouding van het lekdebiet </w:t>
      </w:r>
      <w:r w:rsidR="00C4765E" w:rsidRPr="00C824E0">
        <w:rPr>
          <w:rFonts w:asciiTheme="minorHAnsi" w:hAnsiTheme="minorHAnsi"/>
          <w:sz w:val="22"/>
          <w:szCs w:val="22"/>
        </w:rPr>
        <w:t>t.o.v.</w:t>
      </w:r>
      <w:r w:rsidRPr="00C824E0">
        <w:rPr>
          <w:rFonts w:asciiTheme="minorHAnsi" w:hAnsiTheme="minorHAnsi"/>
          <w:sz w:val="22"/>
          <w:szCs w:val="22"/>
        </w:rPr>
        <w:t xml:space="preserve"> van het minimum geëiste debiet van dit kanalennet, uitgedrukt in %</w:t>
      </w:r>
    </w:p>
    <w:p w:rsidR="00FD0D57" w:rsidRPr="00B5712C" w:rsidRDefault="00A604DD" w:rsidP="00FD0D57">
      <w:pPr>
        <w:pStyle w:val="Kop2"/>
        <w:numPr>
          <w:ilvl w:val="0"/>
          <w:numId w:val="0"/>
        </w:numPr>
        <w:rPr>
          <w:color w:val="C3004A" w:themeColor="accent4"/>
        </w:rPr>
      </w:pPr>
      <w:r>
        <w:rPr>
          <w:color w:val="C3004A" w:themeColor="accent4"/>
        </w:rPr>
        <w:t xml:space="preserve"> </w:t>
      </w:r>
      <w:bookmarkStart w:id="200" w:name="_Toc461710972"/>
      <w:r w:rsidR="00FD0D57">
        <w:rPr>
          <w:color w:val="C3004A" w:themeColor="accent4"/>
        </w:rPr>
        <w:t>68.10.</w:t>
      </w:r>
      <w:r w:rsidR="00FD0D57">
        <w:rPr>
          <w:color w:val="C3004A" w:themeColor="accent4"/>
        </w:rPr>
        <w:tab/>
        <w:t>ventilatiekanalen</w:t>
      </w:r>
      <w:r w:rsidR="00FD0D57" w:rsidRPr="00B5712C">
        <w:rPr>
          <w:color w:val="C3004A" w:themeColor="accent4"/>
        </w:rPr>
        <w:t xml:space="preserve"> - algemeen</w:t>
      </w:r>
      <w:bookmarkEnd w:id="200"/>
    </w:p>
    <w:p w:rsidR="00ED497C" w:rsidRPr="00ED497C" w:rsidRDefault="00ED497C" w:rsidP="00ED497C">
      <w:pPr>
        <w:spacing w:after="0"/>
        <w:rPr>
          <w:b/>
          <w:u w:val="single"/>
          <w:lang w:val="nl"/>
        </w:rPr>
      </w:pPr>
      <w:r w:rsidRPr="00ED497C">
        <w:rPr>
          <w:b/>
          <w:u w:val="single"/>
          <w:lang w:val="nl"/>
        </w:rPr>
        <w:t>Omschrijving</w:t>
      </w:r>
    </w:p>
    <w:p w:rsidR="00ED497C" w:rsidRPr="00ED497C" w:rsidRDefault="00ED497C" w:rsidP="00ED497C">
      <w:pPr>
        <w:spacing w:after="0"/>
      </w:pPr>
      <w:r w:rsidRPr="00ED497C">
        <w:t>Levering, plaatsing en bedrijfsklaar aansluiten van alle verluchtingskanalen, die niet behoren tot gecombineerde rook- en verluchtingskanalen of ontrokingsinstallaties. De kanalen zijn bestemd voor de aanvoer van verse lucht of afvoer van bedorven lucht, binnen het ventilatiesysteem. De werken omvatten:</w:t>
      </w:r>
    </w:p>
    <w:p w:rsidR="00ED497C" w:rsidRPr="00ED497C" w:rsidRDefault="00ED497C" w:rsidP="00ED497C">
      <w:pPr>
        <w:pStyle w:val="Lijstalinea"/>
        <w:numPr>
          <w:ilvl w:val="0"/>
          <w:numId w:val="126"/>
        </w:numPr>
        <w:rPr>
          <w:rFonts w:asciiTheme="minorHAnsi" w:hAnsiTheme="minorHAnsi"/>
          <w:sz w:val="22"/>
          <w:szCs w:val="22"/>
          <w:lang w:val="nl"/>
        </w:rPr>
      </w:pPr>
      <w:r w:rsidRPr="00ED497C">
        <w:rPr>
          <w:rFonts w:asciiTheme="minorHAnsi" w:hAnsiTheme="minorHAnsi"/>
          <w:sz w:val="22"/>
          <w:szCs w:val="22"/>
          <w:lang w:val="nl"/>
        </w:rPr>
        <w:t xml:space="preserve">de studiekosten, </w:t>
      </w:r>
    </w:p>
    <w:p w:rsidR="00ED497C" w:rsidRPr="00ED497C" w:rsidRDefault="00ED497C" w:rsidP="00ED497C">
      <w:pPr>
        <w:pStyle w:val="Lijstalinea"/>
        <w:numPr>
          <w:ilvl w:val="0"/>
          <w:numId w:val="126"/>
        </w:numPr>
        <w:rPr>
          <w:rFonts w:asciiTheme="minorHAnsi" w:hAnsiTheme="minorHAnsi"/>
          <w:sz w:val="22"/>
          <w:szCs w:val="22"/>
          <w:lang w:val="nl"/>
        </w:rPr>
      </w:pPr>
      <w:r w:rsidRPr="00ED497C">
        <w:rPr>
          <w:rFonts w:asciiTheme="minorHAnsi" w:hAnsiTheme="minorHAnsi"/>
          <w:sz w:val="22"/>
          <w:szCs w:val="22"/>
          <w:lang w:val="nl"/>
        </w:rPr>
        <w:t>hulpstukken, bevestigingsmiddelen, verdeelgeleiders, regelkleppen, toezichtdeksels, registers, schoepen,… ,</w:t>
      </w:r>
    </w:p>
    <w:p w:rsidR="00ED497C" w:rsidRPr="00ED497C" w:rsidRDefault="00ED497C" w:rsidP="00ED497C">
      <w:pPr>
        <w:pStyle w:val="Lijstalinea"/>
        <w:numPr>
          <w:ilvl w:val="0"/>
          <w:numId w:val="126"/>
        </w:numPr>
        <w:spacing w:after="240"/>
        <w:rPr>
          <w:rFonts w:asciiTheme="minorHAnsi" w:hAnsiTheme="minorHAnsi"/>
          <w:sz w:val="22"/>
          <w:szCs w:val="22"/>
          <w:lang w:val="nl"/>
        </w:rPr>
      </w:pPr>
      <w:r w:rsidRPr="00ED497C">
        <w:rPr>
          <w:rFonts w:asciiTheme="minorHAnsi" w:hAnsiTheme="minorHAnsi"/>
          <w:sz w:val="22"/>
          <w:szCs w:val="22"/>
          <w:lang w:val="nl"/>
        </w:rPr>
        <w:t>het maken van openingen en afdichtingen tussen bouwkundige constructie en kanaal.</w:t>
      </w:r>
    </w:p>
    <w:p w:rsidR="00ED497C" w:rsidRPr="00ED497C" w:rsidRDefault="00ED497C" w:rsidP="00ED497C">
      <w:pPr>
        <w:spacing w:after="0"/>
        <w:rPr>
          <w:b/>
          <w:u w:val="single"/>
          <w:lang w:val="nl"/>
        </w:rPr>
      </w:pPr>
      <w:r w:rsidRPr="00ED497C">
        <w:rPr>
          <w:b/>
          <w:u w:val="single"/>
          <w:lang w:val="nl"/>
        </w:rPr>
        <w:t>Materialen</w:t>
      </w:r>
    </w:p>
    <w:p w:rsidR="00ED497C" w:rsidRPr="00ED497C" w:rsidRDefault="00ED497C" w:rsidP="00ED497C">
      <w:pPr>
        <w:spacing w:after="0"/>
      </w:pPr>
      <w:r w:rsidRPr="00ED497C">
        <w:t>ALGEMEEN</w:t>
      </w:r>
    </w:p>
    <w:p w:rsidR="00ED497C" w:rsidRPr="00ED497C" w:rsidRDefault="00ED497C" w:rsidP="00ED497C">
      <w:pPr>
        <w:spacing w:after="0"/>
        <w:rPr>
          <w:lang w:val="nl"/>
        </w:rPr>
      </w:pPr>
      <w:r w:rsidRPr="00ED497C">
        <w:rPr>
          <w:lang w:val="nl"/>
        </w:rPr>
        <w:t xml:space="preserve">De afmetingen van de kanalen worden afgestemd op de vereiste debieten, </w:t>
      </w:r>
      <w:r w:rsidR="00C4765E" w:rsidRPr="00ED497C">
        <w:rPr>
          <w:lang w:val="nl"/>
        </w:rPr>
        <w:t>in overeenstemming met</w:t>
      </w:r>
      <w:r w:rsidRPr="00ED497C">
        <w:rPr>
          <w:lang w:val="nl"/>
        </w:rPr>
        <w:t xml:space="preserve"> NBN D 50-001 - Ventilatievoorzieningen in woongebouwen en de EPB-regelgeving.</w:t>
      </w:r>
    </w:p>
    <w:p w:rsidR="00ED497C" w:rsidRPr="00ED497C" w:rsidRDefault="00ED497C" w:rsidP="00ED497C">
      <w:pPr>
        <w:spacing w:after="0"/>
        <w:rPr>
          <w:lang w:val="nl"/>
        </w:rPr>
      </w:pPr>
      <w:r w:rsidRPr="00ED497C">
        <w:rPr>
          <w:lang w:val="nl"/>
        </w:rPr>
        <w:t>Het drukverlies in rechte kanaaldelen is niet hoger dan 0,5 Pa/m.</w:t>
      </w:r>
    </w:p>
    <w:p w:rsidR="00ED497C" w:rsidRPr="00ED497C" w:rsidRDefault="00ED497C" w:rsidP="00ED497C">
      <w:pPr>
        <w:spacing w:after="0"/>
        <w:rPr>
          <w:lang w:val="nl"/>
        </w:rPr>
      </w:pPr>
      <w:r w:rsidRPr="00ED497C">
        <w:rPr>
          <w:lang w:val="nl"/>
        </w:rPr>
        <w:t xml:space="preserve">Luchtdichtheidsklasse: min. </w:t>
      </w:r>
      <w:r w:rsidRPr="00ED497C">
        <w:rPr>
          <w:color w:val="0070C0"/>
          <w:lang w:val="nl"/>
        </w:rPr>
        <w:t>B / C / …</w:t>
      </w:r>
    </w:p>
    <w:p w:rsidR="00ED497C" w:rsidRPr="00ED497C" w:rsidRDefault="00ED497C" w:rsidP="00ED497C">
      <w:pPr>
        <w:spacing w:after="0"/>
        <w:rPr>
          <w:lang w:val="nl"/>
        </w:rPr>
      </w:pPr>
      <w:r w:rsidRPr="00ED497C">
        <w:rPr>
          <w:lang w:val="nl"/>
        </w:rPr>
        <w:t>Een staal van alle materialen samen met het voorgestelde uitvoeringsschema van het kanalennet, wordt vóór uitvoering ter goedkeuring voorgelegd aan het Bestuur.</w:t>
      </w:r>
    </w:p>
    <w:p w:rsidR="00ED497C" w:rsidRPr="00ED497C" w:rsidRDefault="00ED497C" w:rsidP="00ED497C">
      <w:pPr>
        <w:spacing w:after="0"/>
        <w:rPr>
          <w:lang w:val="nl"/>
        </w:rPr>
      </w:pPr>
      <w:r w:rsidRPr="00ED497C">
        <w:rPr>
          <w:lang w:val="nl"/>
        </w:rPr>
        <w:t>Standaard worden ronde kanalen gebruikt. Enkel omwille van lokale omstandigheden kunnen rechthoekige kanalen toegepast worden mits voorafgaandelijk akkoord van het Bestuur.</w:t>
      </w:r>
    </w:p>
    <w:p w:rsidR="00ED497C" w:rsidRPr="00ED497C" w:rsidRDefault="00ED497C" w:rsidP="00ED497C">
      <w:pPr>
        <w:rPr>
          <w:lang w:val="nl"/>
        </w:rPr>
      </w:pPr>
      <w:r w:rsidRPr="00ED497C">
        <w:rPr>
          <w:lang w:val="nl"/>
        </w:rPr>
        <w:t>Flexibele kanalen worden tot een minimum beperkt (tot 1m voor ondermeer aansluiting roosters en toestellen op stijve kanalen).</w:t>
      </w:r>
    </w:p>
    <w:p w:rsidR="00ED497C" w:rsidRPr="00ED497C" w:rsidRDefault="00ED497C" w:rsidP="00ED497C">
      <w:pPr>
        <w:spacing w:after="0"/>
      </w:pPr>
      <w:r w:rsidRPr="00ED497C">
        <w:t>METALEN KANALEN</w:t>
      </w:r>
    </w:p>
    <w:p w:rsidR="00ED497C" w:rsidRPr="00ED497C" w:rsidRDefault="00ED497C" w:rsidP="00ED497C">
      <w:pPr>
        <w:spacing w:after="0"/>
        <w:rPr>
          <w:lang w:val="nl"/>
        </w:rPr>
      </w:pPr>
      <w:r w:rsidRPr="00ED497C">
        <w:rPr>
          <w:lang w:val="nl"/>
        </w:rPr>
        <w:t>Metalen luchtkanalen vervaardigd uit tweezijdig gegalvaniseerd bandstaal. De kanalen hebben een voldoende stijfheid rekening houdend met de optredende spanningen. Hiervoor zijn zij versterkt met plooien en/of verstijvingsribben en eventueel met inwendige steunen.</w:t>
      </w:r>
    </w:p>
    <w:p w:rsidR="00ED497C" w:rsidRPr="00ED497C" w:rsidRDefault="00ED497C" w:rsidP="00ED497C">
      <w:pPr>
        <w:spacing w:after="0"/>
        <w:rPr>
          <w:lang w:val="nl"/>
        </w:rPr>
      </w:pPr>
      <w:r w:rsidRPr="00ED497C">
        <w:rPr>
          <w:lang w:val="nl"/>
        </w:rPr>
        <w:t>Volgende normen zijn van toepassing:</w:t>
      </w:r>
    </w:p>
    <w:p w:rsidR="00ED497C" w:rsidRPr="00ED497C" w:rsidRDefault="00ED497C" w:rsidP="00ED497C">
      <w:pPr>
        <w:pStyle w:val="Lijstalinea"/>
        <w:numPr>
          <w:ilvl w:val="0"/>
          <w:numId w:val="125"/>
        </w:numPr>
        <w:rPr>
          <w:rFonts w:asciiTheme="minorHAnsi" w:hAnsiTheme="minorHAnsi"/>
          <w:sz w:val="22"/>
          <w:szCs w:val="22"/>
        </w:rPr>
      </w:pPr>
      <w:r w:rsidRPr="00ED497C">
        <w:rPr>
          <w:rFonts w:asciiTheme="minorHAnsi" w:hAnsiTheme="minorHAnsi"/>
          <w:sz w:val="22"/>
          <w:szCs w:val="22"/>
        </w:rPr>
        <w:t>NBN EN 1505 - Ventilatie van gebouwen - Dunwandige metalen luchtleidingen en verbindingsstukken met rechthoekige doorsnede – Afmetingen.</w:t>
      </w:r>
    </w:p>
    <w:p w:rsidR="00ED497C" w:rsidRPr="00ED497C" w:rsidRDefault="00ED497C" w:rsidP="00ED497C">
      <w:pPr>
        <w:pStyle w:val="Lijstalinea"/>
        <w:numPr>
          <w:ilvl w:val="0"/>
          <w:numId w:val="125"/>
        </w:numPr>
        <w:rPr>
          <w:rFonts w:asciiTheme="minorHAnsi" w:hAnsiTheme="minorHAnsi"/>
          <w:sz w:val="22"/>
          <w:szCs w:val="22"/>
        </w:rPr>
      </w:pPr>
      <w:r w:rsidRPr="00ED497C">
        <w:rPr>
          <w:rFonts w:asciiTheme="minorHAnsi" w:hAnsiTheme="minorHAnsi"/>
          <w:sz w:val="22"/>
          <w:szCs w:val="22"/>
        </w:rPr>
        <w:t>NBN EN 1506 - Ventilatie van gebouwen - Ronde dunwandige metalen luchtkanalen van plaatmetaal en verbindingsstukken – Afmetingen.</w:t>
      </w:r>
    </w:p>
    <w:p w:rsidR="00ED497C" w:rsidRPr="00ED497C" w:rsidRDefault="00ED497C" w:rsidP="00ED497C">
      <w:pPr>
        <w:pStyle w:val="Lijstalinea"/>
        <w:numPr>
          <w:ilvl w:val="0"/>
          <w:numId w:val="125"/>
        </w:numPr>
        <w:spacing w:after="240"/>
        <w:rPr>
          <w:rFonts w:asciiTheme="minorHAnsi" w:hAnsiTheme="minorHAnsi"/>
          <w:sz w:val="22"/>
          <w:szCs w:val="22"/>
        </w:rPr>
      </w:pPr>
      <w:r w:rsidRPr="00ED497C">
        <w:rPr>
          <w:rFonts w:asciiTheme="minorHAnsi" w:hAnsiTheme="minorHAnsi"/>
          <w:sz w:val="22"/>
          <w:szCs w:val="22"/>
        </w:rPr>
        <w:t>NBN EN 12237 - Ventilatie van gebouwen - Luchtleidingen - Sterkte en lekdichtheid van ronde dunwandige metalen leidingen.</w:t>
      </w:r>
    </w:p>
    <w:p w:rsidR="00ED497C" w:rsidRPr="00ED497C" w:rsidRDefault="00ED497C" w:rsidP="00ED497C">
      <w:pPr>
        <w:spacing w:after="0"/>
      </w:pPr>
      <w:r w:rsidRPr="00ED497C">
        <w:t>KUNSTSTOF KANALEN</w:t>
      </w:r>
    </w:p>
    <w:p w:rsidR="00ED497C" w:rsidRPr="00ED497C" w:rsidRDefault="00ED497C" w:rsidP="00ED497C">
      <w:pPr>
        <w:spacing w:after="0"/>
        <w:rPr>
          <w:lang w:val="nl"/>
        </w:rPr>
      </w:pPr>
      <w:r w:rsidRPr="00ED497C">
        <w:rPr>
          <w:lang w:val="nl"/>
        </w:rPr>
        <w:t xml:space="preserve">Starre kunststof luchtkanalen vervaardigd uit PVC, PVC-C of HPDE. De hulpstukken zijn standaard voorzien van mofaansluitingen. </w:t>
      </w:r>
    </w:p>
    <w:p w:rsidR="00ED497C" w:rsidRPr="00ED497C" w:rsidRDefault="00ED497C" w:rsidP="00ED497C">
      <w:pPr>
        <w:rPr>
          <w:lang w:val="nl"/>
        </w:rPr>
      </w:pPr>
      <w:r w:rsidRPr="00ED497C">
        <w:rPr>
          <w:lang w:val="nl"/>
        </w:rPr>
        <w:t>De kanalen worden verbonden door lijmen (PVC en PVC-C), lassen (PVC en HPDE) of mechanisch verbonden.</w:t>
      </w:r>
    </w:p>
    <w:p w:rsidR="00ED497C" w:rsidRPr="00ED497C" w:rsidRDefault="00ED497C" w:rsidP="00ED497C">
      <w:pPr>
        <w:spacing w:after="0"/>
      </w:pPr>
      <w:r>
        <w:t>FLEXIBELE KANALEN</w:t>
      </w:r>
    </w:p>
    <w:p w:rsidR="00ED497C" w:rsidRPr="00ED497C" w:rsidRDefault="00ED497C" w:rsidP="00ED497C">
      <w:pPr>
        <w:spacing w:after="0"/>
        <w:rPr>
          <w:lang w:val="nl"/>
        </w:rPr>
      </w:pPr>
      <w:r w:rsidRPr="00ED497C">
        <w:rPr>
          <w:lang w:val="nl"/>
        </w:rPr>
        <w:t xml:space="preserve">De flexibele kanalen weerstaan aan een druk van minstens 2500 Pa en zijn geschikt voor luchtsnelheden tot 30 m/s. </w:t>
      </w:r>
    </w:p>
    <w:p w:rsidR="00ED497C" w:rsidRPr="00ED497C" w:rsidRDefault="00ED497C" w:rsidP="00ED497C">
      <w:pPr>
        <w:spacing w:after="0"/>
        <w:rPr>
          <w:lang w:val="nl"/>
        </w:rPr>
      </w:pPr>
      <w:r w:rsidRPr="00ED497C">
        <w:rPr>
          <w:lang w:val="nl"/>
        </w:rPr>
        <w:t>Er wordt gebruik gemaakt van ongeïsoleerde of geïsoleerde slangen, volgens de aanduidingen op plannen en meetstaat.</w:t>
      </w:r>
    </w:p>
    <w:p w:rsidR="00ED497C" w:rsidRPr="00ED497C" w:rsidRDefault="00ED497C" w:rsidP="00ED497C">
      <w:pPr>
        <w:spacing w:after="0"/>
        <w:rPr>
          <w:lang w:val="nl"/>
        </w:rPr>
      </w:pPr>
      <w:r w:rsidRPr="00ED497C">
        <w:rPr>
          <w:lang w:val="nl"/>
        </w:rPr>
        <w:t>Montage volgens de voorschriften van de fabrikant.</w:t>
      </w:r>
    </w:p>
    <w:p w:rsidR="00ED497C" w:rsidRPr="00ED497C" w:rsidRDefault="00ED497C" w:rsidP="00ED497C">
      <w:pPr>
        <w:spacing w:after="0"/>
        <w:rPr>
          <w:lang w:val="nl"/>
        </w:rPr>
      </w:pPr>
      <w:r w:rsidRPr="00ED497C">
        <w:rPr>
          <w:lang w:val="nl"/>
        </w:rPr>
        <w:lastRenderedPageBreak/>
        <w:t xml:space="preserve">Er wordt nooit meer slang gebruikt dan absoluut nodig is, tenzij bij berekening hiermee rekening is gehouden. Er wordt gestreefd naar minimaal 0,5 m tot maximaal 1 m slang te gebruiken. Indien een grotere lengte moet worden toegepast, moet de slang gebeugeld worden zodat de maximale doorzakking van de slang, tussen twee bevestigingspunten, niet meer bedraagt dan </w:t>
      </w:r>
      <w:smartTag w:uri="urn:schemas-microsoft-com:office:smarttags" w:element="metricconverter">
        <w:smartTagPr>
          <w:attr w:name="ProductID" w:val="50 mm"/>
        </w:smartTagPr>
        <w:r w:rsidRPr="00ED497C">
          <w:rPr>
            <w:lang w:val="nl"/>
          </w:rPr>
          <w:t>50 mm</w:t>
        </w:r>
      </w:smartTag>
      <w:r w:rsidRPr="00ED497C">
        <w:rPr>
          <w:lang w:val="nl"/>
        </w:rPr>
        <w:t xml:space="preserve"> (in het midden tussen de ophangingen gemeten).</w:t>
      </w:r>
    </w:p>
    <w:p w:rsidR="00ED497C" w:rsidRPr="00ED497C" w:rsidRDefault="00ED497C" w:rsidP="00ED497C">
      <w:pPr>
        <w:spacing w:after="0"/>
        <w:rPr>
          <w:lang w:val="nl"/>
        </w:rPr>
      </w:pPr>
      <w:r w:rsidRPr="00ED497C">
        <w:rPr>
          <w:lang w:val="nl"/>
        </w:rPr>
        <w:t xml:space="preserve">Bij de montage worden beschadigingen aan de slang vermeden. Beschadigde binnenslangen worden direct vervangen. </w:t>
      </w:r>
    </w:p>
    <w:p w:rsidR="00ED497C" w:rsidRPr="00ED497C" w:rsidRDefault="00ED497C" w:rsidP="00ED497C">
      <w:pPr>
        <w:rPr>
          <w:lang w:val="nl"/>
        </w:rPr>
      </w:pPr>
      <w:r w:rsidRPr="00ED497C">
        <w:rPr>
          <w:lang w:val="nl"/>
        </w:rPr>
        <w:t>Een slang is over het algemeen zeer flexibel en kan vrij eenvoudig worden vervormd. Door vervorming vermindert de inwendige diameter en wordt het drukverlies vergroot. Bij beugeling (door middel van bijvoorbeeld geperforeerd band) mag de slang niet in diameter verkleinen. De slang wordt minimaal over de halve omtrek ombeugeld.</w:t>
      </w:r>
    </w:p>
    <w:p w:rsidR="009F2EDA" w:rsidRDefault="009F2EDA" w:rsidP="009F2EDA">
      <w:pPr>
        <w:rPr>
          <w:lang w:val="nl"/>
        </w:rPr>
      </w:pPr>
      <w:r w:rsidRPr="009F2EDA">
        <w:rPr>
          <w:lang w:val="nl"/>
        </w:rPr>
        <w:t>Bochten moeten zo ruim mogelijk genomen worden. Dubbele bochten (U-bochten) worden vermeden.</w:t>
      </w:r>
    </w:p>
    <w:p w:rsidR="00606A13" w:rsidRPr="00606A13" w:rsidRDefault="00606A13" w:rsidP="009F2EDA">
      <w:pPr>
        <w:rPr>
          <w:color w:val="C3004A" w:themeColor="text2"/>
          <w:lang w:val="nl"/>
        </w:rPr>
      </w:pPr>
      <w:r>
        <w:rPr>
          <w:color w:val="C3004A" w:themeColor="text2"/>
          <w:lang w:val="nl"/>
        </w:rPr>
        <w:t>Flex</w:t>
      </w:r>
      <w:r w:rsidR="00B10064">
        <w:rPr>
          <w:color w:val="C3004A" w:themeColor="text2"/>
          <w:lang w:val="nl"/>
        </w:rPr>
        <w:t>ibele kanalen dienen steeds toeg</w:t>
      </w:r>
      <w:r>
        <w:rPr>
          <w:color w:val="C3004A" w:themeColor="text2"/>
          <w:lang w:val="nl"/>
        </w:rPr>
        <w:t>ankelijk te zijn voor reiniging.</w:t>
      </w:r>
    </w:p>
    <w:p w:rsidR="009F2EDA" w:rsidRPr="009F2EDA" w:rsidRDefault="009F2EDA" w:rsidP="009F2EDA">
      <w:pPr>
        <w:spacing w:after="0"/>
        <w:rPr>
          <w:b/>
          <w:u w:val="single"/>
          <w:lang w:val="nl"/>
        </w:rPr>
      </w:pPr>
      <w:r w:rsidRPr="009F2EDA">
        <w:rPr>
          <w:b/>
          <w:u w:val="single"/>
          <w:lang w:val="nl"/>
        </w:rPr>
        <w:t>Uitvoering</w:t>
      </w:r>
    </w:p>
    <w:p w:rsidR="009F2EDA" w:rsidRPr="009F2EDA" w:rsidRDefault="009F2EDA" w:rsidP="009F2EDA">
      <w:pPr>
        <w:spacing w:after="0"/>
      </w:pPr>
      <w:r w:rsidRPr="009F2EDA">
        <w:t xml:space="preserve">TRACÉ </w:t>
      </w:r>
    </w:p>
    <w:p w:rsidR="009F2EDA" w:rsidRPr="009F2EDA" w:rsidRDefault="009F2EDA" w:rsidP="009F2EDA">
      <w:pPr>
        <w:spacing w:after="0"/>
        <w:rPr>
          <w:lang w:val="nl"/>
        </w:rPr>
      </w:pPr>
      <w:r w:rsidRPr="009F2EDA">
        <w:rPr>
          <w:lang w:val="nl"/>
        </w:rPr>
        <w:t>De situering van verluchtingsmonden en het leidingtracé worden schematisch weergegeven op de plannen en worden voor de plaatsing besproken met de architect en het studiebureau. Het definitieve tracé wordt door de aannemer opgemaakt in coördinatie met de andere technieken. De montage gebeurt zoveel mogelijk volgens rechte lijnen.</w:t>
      </w:r>
    </w:p>
    <w:p w:rsidR="009F2EDA" w:rsidRPr="009F2EDA" w:rsidRDefault="009F2EDA" w:rsidP="009F2EDA">
      <w:pPr>
        <w:spacing w:after="0"/>
        <w:rPr>
          <w:lang w:val="nl"/>
        </w:rPr>
      </w:pPr>
      <w:r w:rsidRPr="009F2EDA">
        <w:rPr>
          <w:lang w:val="nl"/>
        </w:rPr>
        <w:t>De kanalen hebben een aangepaste ophanging, in overeenstemming met de kanaaldiameters en de structuur waaraan de bevestiging gebeurt, voor wat betreft afmetingen, sterkte en uitvoering. Zij zijn van een gemakkelijk demonteerbaar type. Alle gebruikte steun-  en ophangstukken, stangen, beugels, hulzen,… zijn uit gegalvaniseerd, gemetalliseerd of roestvast staal.</w:t>
      </w:r>
    </w:p>
    <w:p w:rsidR="009F2EDA" w:rsidRPr="009F2EDA" w:rsidRDefault="009F2EDA" w:rsidP="009F2EDA">
      <w:pPr>
        <w:spacing w:after="0"/>
        <w:rPr>
          <w:lang w:val="nl"/>
        </w:rPr>
      </w:pPr>
      <w:r w:rsidRPr="009F2EDA">
        <w:rPr>
          <w:lang w:val="nl"/>
        </w:rPr>
        <w:t>Tussen de kanaalwanden en de ophanging wordt, over de gehele lengte van het dragend gedeelte van de beugel, een trillingisolerende stof aangebracht.</w:t>
      </w:r>
    </w:p>
    <w:p w:rsidR="009F2EDA" w:rsidRPr="009F2EDA" w:rsidRDefault="009F2EDA" w:rsidP="009F2EDA">
      <w:pPr>
        <w:spacing w:after="0"/>
        <w:rPr>
          <w:lang w:val="nl"/>
        </w:rPr>
      </w:pPr>
      <w:r w:rsidRPr="009F2EDA">
        <w:rPr>
          <w:lang w:val="nl"/>
        </w:rPr>
        <w:t xml:space="preserve">Bij uitwendig te isoleren kanalen worden ter plaatse van de ophangconstructie de nodige voorzieningen getroffen, m.b.t. de dikte van de aan te brengen isolatie. De sectie wordt zodanig voorzien dat het geheel dampwerend kan worden afgewerkt. </w:t>
      </w:r>
    </w:p>
    <w:p w:rsidR="009F2EDA" w:rsidRPr="009F2EDA" w:rsidRDefault="009F2EDA" w:rsidP="009F2EDA">
      <w:pPr>
        <w:spacing w:after="0"/>
        <w:rPr>
          <w:lang w:val="nl"/>
        </w:rPr>
      </w:pPr>
      <w:r w:rsidRPr="009F2EDA">
        <w:rPr>
          <w:lang w:val="nl"/>
        </w:rPr>
        <w:t>Ventilatiekanalen ingewerkt in valse plafonds moeten zo dicht mogelijk tegen de onderkant van de dragende vloerplaat gemonteerd worden.</w:t>
      </w:r>
    </w:p>
    <w:p w:rsidR="009F2EDA" w:rsidRPr="009F2EDA" w:rsidRDefault="009F2EDA" w:rsidP="009F2EDA">
      <w:pPr>
        <w:spacing w:after="0"/>
        <w:rPr>
          <w:lang w:val="nl"/>
        </w:rPr>
      </w:pPr>
      <w:r w:rsidRPr="009F2EDA">
        <w:rPr>
          <w:lang w:val="nl"/>
        </w:rPr>
        <w:t xml:space="preserve">Alle inbouwwerken en doorgangen door wanden, vloeren en plafonds zijn ten laste van de installateur en gebeuren volgens de regels der kunst. Doorboringen in zichtelementen worden zorgvuldig geboord. De openingen zijn niet groter dan noodzakelijk. Het doorboren </w:t>
      </w:r>
      <w:r w:rsidR="00C4765E" w:rsidRPr="009F2EDA">
        <w:rPr>
          <w:lang w:val="nl"/>
        </w:rPr>
        <w:t xml:space="preserve">van </w:t>
      </w:r>
      <w:r w:rsidRPr="009F2EDA">
        <w:rPr>
          <w:lang w:val="nl"/>
        </w:rPr>
        <w:t>structurele elementen is niet toegestaan tenzij de stabiliteitsingenieur hiervoor uitdrukkelijk toestemming geeft. Bij iedere doorgang moeten de luchtkanalen omwonden worden met PVC-folie. Geen enkel deel van de kanalen mag in aanraking komen met metselwerk of beton.</w:t>
      </w:r>
    </w:p>
    <w:p w:rsidR="009F2EDA" w:rsidRPr="009F2EDA" w:rsidRDefault="009F2EDA" w:rsidP="009F2EDA">
      <w:pPr>
        <w:spacing w:after="0"/>
        <w:rPr>
          <w:lang w:val="nl"/>
        </w:rPr>
      </w:pPr>
      <w:r w:rsidRPr="009F2EDA">
        <w:rPr>
          <w:lang w:val="nl"/>
        </w:rPr>
        <w:t>Eventueel moeten brandwerende doorgangen voorzien worden en zal een aangepast dichtingsysteem ter goedkeuring worden voorgelegd. Ter hoogte van dilatatievoegen worden de kanalen verbonden d.m.v. een flexibele aansluiting van aangepaste lengte.</w:t>
      </w:r>
    </w:p>
    <w:p w:rsidR="009F2EDA" w:rsidRPr="009F2EDA" w:rsidRDefault="009F2EDA" w:rsidP="009F2EDA">
      <w:pPr>
        <w:spacing w:after="0"/>
        <w:rPr>
          <w:lang w:val="nl"/>
        </w:rPr>
      </w:pPr>
      <w:r w:rsidRPr="009F2EDA">
        <w:rPr>
          <w:lang w:val="nl"/>
        </w:rPr>
        <w:t>Op regelmatige plaatsen worden inspectie- en reinigingsopeningen voorzien, bestaande uit ingewerkte toegangsluiken, die hermetisch afgedicht kunnen worden. Deze luiken zijn inbegrepen in de prijs van de kanalen. Elk toe- of afvoerkanaal wordt voorzien van een inrichting die een constant debiet handhaaft.</w:t>
      </w:r>
    </w:p>
    <w:p w:rsidR="009F2EDA" w:rsidRPr="009F2EDA" w:rsidRDefault="009F2EDA" w:rsidP="009F2EDA">
      <w:pPr>
        <w:spacing w:after="0"/>
        <w:rPr>
          <w:lang w:val="nl"/>
        </w:rPr>
      </w:pPr>
      <w:r w:rsidRPr="009F2EDA">
        <w:rPr>
          <w:lang w:val="nl"/>
        </w:rPr>
        <w:t>Mogelijke condensvorming in de kanalen voor de afvoer van vochtige lucht moet opgevangen en verwijderd kunnen worden via een afvoerleiding met sifon.</w:t>
      </w:r>
    </w:p>
    <w:p w:rsidR="009F2EDA" w:rsidRPr="009F2EDA" w:rsidRDefault="009F2EDA" w:rsidP="009F2EDA">
      <w:pPr>
        <w:spacing w:after="0"/>
        <w:rPr>
          <w:lang w:val="nl"/>
        </w:rPr>
      </w:pPr>
      <w:r w:rsidRPr="009F2EDA">
        <w:rPr>
          <w:lang w:val="nl"/>
        </w:rPr>
        <w:t>De afvoer- en eventuele toevoerventielen worden in een vlak oppervlak en op voldoende afstand van de aangrenzende wanden geplaatst, om een correcte positionering van meetinstrumenten toe te laten.</w:t>
      </w:r>
    </w:p>
    <w:p w:rsidR="009F2EDA" w:rsidRPr="009F2EDA" w:rsidRDefault="009F2EDA" w:rsidP="009F2EDA">
      <w:pPr>
        <w:rPr>
          <w:lang w:val="nl"/>
        </w:rPr>
      </w:pPr>
      <w:r w:rsidRPr="009F2EDA">
        <w:rPr>
          <w:lang w:val="nl"/>
        </w:rPr>
        <w:t xml:space="preserve">Na coördinatie met de andere aannemingen legt de installateur de uitvoeringsplannen ter goedkeuring voor aan het bestuur. Kleine wijzigingen in het tracé als gevolg van de coördinatie kunnen nooit aanleiding </w:t>
      </w:r>
      <w:r w:rsidRPr="009F2EDA">
        <w:rPr>
          <w:lang w:val="nl"/>
        </w:rPr>
        <w:lastRenderedPageBreak/>
        <w:t>geven tot meerprijzen. De opgegeven secties moeten gerespecteerd worden. Elke afwijking moet voorafgaand door het Bestuur worden goedgekeurd.</w:t>
      </w:r>
    </w:p>
    <w:p w:rsidR="009F2EDA" w:rsidRPr="009F2EDA" w:rsidRDefault="009F2EDA" w:rsidP="009F2EDA">
      <w:pPr>
        <w:spacing w:after="0"/>
      </w:pPr>
      <w:r w:rsidRPr="009F2EDA">
        <w:t>ZUIVERHEID - REINIGEN</w:t>
      </w:r>
    </w:p>
    <w:p w:rsidR="009F2EDA" w:rsidRPr="009F2EDA" w:rsidRDefault="009F2EDA" w:rsidP="009F2EDA">
      <w:pPr>
        <w:spacing w:after="0"/>
        <w:rPr>
          <w:lang w:val="nl"/>
        </w:rPr>
      </w:pPr>
      <w:r w:rsidRPr="009F2EDA">
        <w:rPr>
          <w:lang w:val="nl"/>
        </w:rPr>
        <w:t>Het transport van luchtkanalen moet op een verantwoorde wijze plaatsvinden, zodat vervuiling wordt voorkomen.</w:t>
      </w:r>
    </w:p>
    <w:p w:rsidR="009F2EDA" w:rsidRPr="009F2EDA" w:rsidRDefault="009F2EDA" w:rsidP="009F2EDA">
      <w:pPr>
        <w:spacing w:after="0"/>
        <w:rPr>
          <w:lang w:val="nl"/>
        </w:rPr>
      </w:pPr>
      <w:r w:rsidRPr="009F2EDA">
        <w:rPr>
          <w:lang w:val="nl"/>
        </w:rPr>
        <w:t>De opslag moet op een droge ondergrond gebeuren. De kanalen worden tegen weersinvloeden en vervuiling beschermd.</w:t>
      </w:r>
    </w:p>
    <w:p w:rsidR="009F2EDA" w:rsidRPr="009F2EDA" w:rsidRDefault="009F2EDA" w:rsidP="009F2EDA">
      <w:pPr>
        <w:spacing w:after="0"/>
        <w:rPr>
          <w:lang w:val="nl"/>
        </w:rPr>
      </w:pPr>
      <w:r w:rsidRPr="009F2EDA">
        <w:rPr>
          <w:lang w:val="nl"/>
        </w:rPr>
        <w:t>Tijdens het verwerken van de kanalen voor de montage is het noodzakelijk dat verontreinigingen in en aan het kanaal worden verwijderd.</w:t>
      </w:r>
    </w:p>
    <w:p w:rsidR="009F2EDA" w:rsidRPr="009F2EDA" w:rsidRDefault="009F2EDA" w:rsidP="009F2EDA">
      <w:pPr>
        <w:rPr>
          <w:lang w:val="nl"/>
        </w:rPr>
      </w:pPr>
      <w:r w:rsidRPr="009F2EDA">
        <w:rPr>
          <w:lang w:val="nl"/>
        </w:rPr>
        <w:t>Tijdens de montage van de kanalen wordt er nauwlettend op gelet dat ‘losse’ vervuiling, zoals stof, zand en dergelijke uit de kanalen wordt verwijderd.</w:t>
      </w:r>
    </w:p>
    <w:p w:rsidR="009F2EDA" w:rsidRPr="009F2EDA" w:rsidRDefault="009F2EDA" w:rsidP="009F2EDA">
      <w:pPr>
        <w:spacing w:after="0"/>
      </w:pPr>
      <w:r w:rsidRPr="009F2EDA">
        <w:t>KOPPELSTUKKEN - DICHTHEID</w:t>
      </w:r>
    </w:p>
    <w:p w:rsidR="009F2EDA" w:rsidRPr="009F2EDA" w:rsidRDefault="009F2EDA" w:rsidP="009F2EDA">
      <w:pPr>
        <w:spacing w:after="0"/>
        <w:rPr>
          <w:lang w:val="nl"/>
        </w:rPr>
      </w:pPr>
      <w:r w:rsidRPr="009F2EDA">
        <w:rPr>
          <w:lang w:val="nl"/>
        </w:rPr>
        <w:t>Alle kanaalelementen en alle hulpstukken zoals bochten, nippels, aftakstukken, enz., worden luchtdicht aangesloten d.m.v. dubbele EPDM, neopreen of rubberen manchetten en/of dichtingsringen of krimpmoffen, zodat demontage mogelijk blijft evenals opnieuw monteren met hetzelfde materiaal. Alle kanaalelementen, koppelstukken en hulpstukken zijn volledig op elkaar afgestemd en afkomstig van dezelfde leverancier.</w:t>
      </w:r>
    </w:p>
    <w:p w:rsidR="009F2EDA" w:rsidRDefault="009F2EDA" w:rsidP="00730500">
      <w:pPr>
        <w:spacing w:after="0"/>
        <w:rPr>
          <w:lang w:val="nl"/>
        </w:rPr>
      </w:pPr>
      <w:r w:rsidRPr="009F2EDA">
        <w:rPr>
          <w:lang w:val="nl"/>
        </w:rPr>
        <w:t>Alle sectieovergangen en verbindingen worden uitgevoerd volgens de richtlijnen van de fabrikant.</w:t>
      </w:r>
    </w:p>
    <w:p w:rsidR="00730500" w:rsidRPr="009F2EDA" w:rsidRDefault="00730500" w:rsidP="009F2EDA">
      <w:pPr>
        <w:rPr>
          <w:lang w:val="nl"/>
        </w:rPr>
      </w:pPr>
      <w:r w:rsidRPr="00730500">
        <w:rPr>
          <w:lang w:val="nl"/>
        </w:rPr>
        <w:t xml:space="preserve">Aansluitingen op verluchtingsmonden en aansluitdozen mogen uitgevoerd worden in soepele verbindingen als de lengte minder dan 100cm bedraagt. </w:t>
      </w:r>
    </w:p>
    <w:p w:rsidR="009962C7" w:rsidRPr="00B5712C" w:rsidRDefault="009962C7" w:rsidP="009962C7">
      <w:pPr>
        <w:pStyle w:val="Kop2"/>
        <w:numPr>
          <w:ilvl w:val="0"/>
          <w:numId w:val="0"/>
        </w:numPr>
        <w:rPr>
          <w:color w:val="C3004A" w:themeColor="accent4"/>
        </w:rPr>
      </w:pPr>
      <w:bookmarkStart w:id="201" w:name="_Toc461710973"/>
      <w:r>
        <w:rPr>
          <w:color w:val="C3004A" w:themeColor="accent4"/>
        </w:rPr>
        <w:t>68.11.10.</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metaal/rond</w:t>
      </w:r>
      <w:bookmarkEnd w:id="201"/>
    </w:p>
    <w:p w:rsidR="00A04A1A" w:rsidRPr="00A04A1A" w:rsidRDefault="00A04A1A" w:rsidP="00A04A1A">
      <w:pPr>
        <w:spacing w:after="0"/>
        <w:rPr>
          <w:b/>
          <w:u w:val="single"/>
          <w:lang w:val="nl"/>
        </w:rPr>
      </w:pPr>
      <w:r w:rsidRPr="00A04A1A">
        <w:rPr>
          <w:b/>
          <w:u w:val="single"/>
          <w:lang w:val="nl"/>
        </w:rPr>
        <w:t>Meting</w:t>
      </w:r>
    </w:p>
    <w:p w:rsidR="00A04A1A" w:rsidRPr="00A04A1A" w:rsidRDefault="00A04A1A" w:rsidP="00A04A1A">
      <w:pPr>
        <w:spacing w:after="0"/>
        <w:rPr>
          <w:b/>
          <w:color w:val="0070C0"/>
        </w:rPr>
      </w:pPr>
      <w:r w:rsidRPr="00A04A1A">
        <w:rPr>
          <w:b/>
          <w:color w:val="0070C0"/>
        </w:rPr>
        <w:t>(ofwel)</w:t>
      </w:r>
    </w:p>
    <w:p w:rsidR="00A04A1A" w:rsidRPr="00A04A1A" w:rsidRDefault="00A04A1A" w:rsidP="00A04A1A">
      <w:pPr>
        <w:spacing w:after="0"/>
        <w:rPr>
          <w:lang w:val="nl"/>
        </w:rPr>
      </w:pPr>
      <w:r w:rsidRPr="00A04A1A">
        <w:rPr>
          <w:lang w:val="nl"/>
        </w:rPr>
        <w:t>meeteenheid: per lopende meter. Inbegrepen alle toebehoren, bevestigingsmiddelen, thermische en akoestische isolatie, toezichtluiken, meet- en regelorganen,…</w:t>
      </w:r>
    </w:p>
    <w:p w:rsidR="00A04A1A" w:rsidRPr="00A04A1A" w:rsidRDefault="00A04A1A" w:rsidP="00A04A1A">
      <w:pPr>
        <w:spacing w:after="0"/>
        <w:rPr>
          <w:lang w:val="nl"/>
        </w:rPr>
      </w:pPr>
      <w:r w:rsidRPr="00A04A1A">
        <w:rPr>
          <w:lang w:val="nl"/>
        </w:rPr>
        <w:t>aard van de overeenkomst: Forfaitaire Hoeveelheid (FH)</w:t>
      </w:r>
    </w:p>
    <w:p w:rsidR="00A04A1A" w:rsidRPr="00A04A1A" w:rsidRDefault="00A04A1A" w:rsidP="00A04A1A">
      <w:pPr>
        <w:spacing w:after="0"/>
        <w:rPr>
          <w:b/>
          <w:color w:val="0070C0"/>
        </w:rPr>
      </w:pPr>
      <w:r w:rsidRPr="00A04A1A">
        <w:rPr>
          <w:b/>
          <w:color w:val="0070C0"/>
        </w:rPr>
        <w:t>(ofwel)</w:t>
      </w:r>
    </w:p>
    <w:p w:rsidR="00A04A1A" w:rsidRPr="00A04A1A" w:rsidRDefault="00A04A1A" w:rsidP="00A04A1A">
      <w:pPr>
        <w:rPr>
          <w:lang w:val="nl"/>
        </w:rPr>
      </w:pPr>
      <w:r w:rsidRPr="00A04A1A">
        <w:rPr>
          <w:lang w:val="nl"/>
        </w:rPr>
        <w:t>aard van de overeenkomst: Som over geheel (SOG)</w:t>
      </w:r>
    </w:p>
    <w:p w:rsidR="00A04A1A" w:rsidRPr="00A04A1A" w:rsidRDefault="00A04A1A" w:rsidP="00A04A1A">
      <w:pPr>
        <w:spacing w:after="0"/>
        <w:rPr>
          <w:b/>
          <w:u w:val="single"/>
          <w:lang w:val="nl"/>
        </w:rPr>
      </w:pPr>
      <w:r w:rsidRPr="00A04A1A">
        <w:rPr>
          <w:b/>
          <w:u w:val="single"/>
          <w:lang w:val="nl"/>
        </w:rPr>
        <w:t>Materiaal</w:t>
      </w:r>
    </w:p>
    <w:p w:rsidR="00A04A1A" w:rsidRPr="00A04A1A" w:rsidRDefault="00A04A1A" w:rsidP="00A04A1A">
      <w:pPr>
        <w:rPr>
          <w:lang w:val="nl"/>
        </w:rPr>
      </w:pPr>
      <w:r w:rsidRPr="00A04A1A">
        <w:rPr>
          <w:lang w:val="nl"/>
        </w:rPr>
        <w:t>Metalen ventilatiekanalen met ronde sectie beantwoordend aan NBN EN 1506. De langsnaden worden in een felsverbinding van het type Pittsburgh, Snaplock of analoog type uitgevoerd. De verbindingstechniek moet ter goedkeuring voorgelegd worden aan het bestuur.</w:t>
      </w:r>
    </w:p>
    <w:p w:rsidR="00A04A1A" w:rsidRPr="00A04A1A" w:rsidRDefault="00A04A1A" w:rsidP="00A04A1A">
      <w:pPr>
        <w:spacing w:after="0"/>
        <w:rPr>
          <w:u w:val="single"/>
          <w:lang w:val="nl"/>
        </w:rPr>
      </w:pPr>
      <w:r w:rsidRPr="00A04A1A">
        <w:rPr>
          <w:u w:val="single"/>
          <w:lang w:val="nl"/>
        </w:rPr>
        <w:t>Specificaties</w:t>
      </w:r>
    </w:p>
    <w:p w:rsidR="00A04A1A" w:rsidRPr="00A04A1A" w:rsidRDefault="00A04A1A" w:rsidP="00A04A1A">
      <w:pPr>
        <w:spacing w:after="0"/>
        <w:rPr>
          <w:lang w:val="nl"/>
        </w:rPr>
      </w:pPr>
      <w:r w:rsidRPr="00A04A1A">
        <w:rPr>
          <w:lang w:val="nl"/>
        </w:rPr>
        <w:t>Plaatdikte: afhankelijk van de kanaalafmetingen en het aantal ondersteuningen.</w:t>
      </w:r>
    </w:p>
    <w:p w:rsidR="00A04A1A" w:rsidRPr="00A04A1A" w:rsidRDefault="00A04A1A" w:rsidP="00A04A1A">
      <w:pPr>
        <w:spacing w:after="0"/>
        <w:rPr>
          <w:lang w:val="nl"/>
        </w:rPr>
      </w:pPr>
      <w:r w:rsidRPr="00A04A1A">
        <w:rPr>
          <w:lang w:val="nl"/>
        </w:rPr>
        <w:t>Galvanisatie: minimaal Z 275 g/m2.</w:t>
      </w:r>
    </w:p>
    <w:p w:rsidR="00A04A1A" w:rsidRPr="00A04A1A" w:rsidRDefault="00C4765E" w:rsidP="00A04A1A">
      <w:pPr>
        <w:spacing w:after="0"/>
        <w:rPr>
          <w:lang w:val="nl"/>
        </w:rPr>
      </w:pPr>
      <w:r w:rsidRPr="00A04A1A">
        <w:rPr>
          <w:lang w:val="nl"/>
        </w:rPr>
        <w:t xml:space="preserve">Diameter: </w:t>
      </w:r>
      <w:r w:rsidR="00A04A1A" w:rsidRPr="00A04A1A">
        <w:rPr>
          <w:lang w:val="nl"/>
        </w:rPr>
        <w:t>volgens meetstaat en plannen.</w:t>
      </w:r>
    </w:p>
    <w:p w:rsidR="00A04A1A" w:rsidRPr="00A04A1A" w:rsidRDefault="00A04A1A" w:rsidP="00A04A1A">
      <w:pPr>
        <w:spacing w:after="0"/>
        <w:rPr>
          <w:lang w:val="nl"/>
        </w:rPr>
      </w:pPr>
      <w:r w:rsidRPr="00A04A1A">
        <w:rPr>
          <w:lang w:val="nl"/>
        </w:rPr>
        <w:t>Koppel- en hulpstukken: uit hetzelfde materiaal als de kanalen met een gelijkaardige behandeling. De verbindingtechniek moet ter goedkeuring voorgelegd worden aan het bestuur.</w:t>
      </w:r>
    </w:p>
    <w:p w:rsidR="00A04A1A" w:rsidRPr="00A04A1A" w:rsidRDefault="00A04A1A" w:rsidP="00A04A1A">
      <w:pPr>
        <w:rPr>
          <w:lang w:val="nl"/>
        </w:rPr>
      </w:pPr>
      <w:r w:rsidRPr="00A04A1A">
        <w:rPr>
          <w:lang w:val="nl"/>
        </w:rPr>
        <w:t>Koppelingen: met dubbele dichtingsringen (rubber, EPDM,…) of koudkrimpmof.</w:t>
      </w:r>
    </w:p>
    <w:p w:rsidR="00A04A1A" w:rsidRPr="00B5712C" w:rsidRDefault="00A04A1A" w:rsidP="00A04A1A">
      <w:pPr>
        <w:pStyle w:val="Kop2"/>
        <w:numPr>
          <w:ilvl w:val="0"/>
          <w:numId w:val="0"/>
        </w:numPr>
        <w:rPr>
          <w:color w:val="C3004A" w:themeColor="accent4"/>
        </w:rPr>
      </w:pPr>
      <w:bookmarkStart w:id="202" w:name="_Toc461710974"/>
      <w:r>
        <w:rPr>
          <w:color w:val="C3004A" w:themeColor="accent4"/>
        </w:rPr>
        <w:t>68.11.20.</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metaal/rechthoekig</w:t>
      </w:r>
      <w:bookmarkEnd w:id="202"/>
    </w:p>
    <w:p w:rsidR="00EB2198" w:rsidRPr="00EB2198" w:rsidRDefault="00EB2198" w:rsidP="00EB2198">
      <w:pPr>
        <w:spacing w:after="0"/>
        <w:rPr>
          <w:b/>
          <w:u w:val="single"/>
          <w:lang w:val="nl"/>
        </w:rPr>
      </w:pPr>
      <w:r w:rsidRPr="00EB2198">
        <w:rPr>
          <w:b/>
          <w:u w:val="single"/>
          <w:lang w:val="nl"/>
        </w:rPr>
        <w:t>Meting</w:t>
      </w:r>
    </w:p>
    <w:p w:rsidR="00EB2198" w:rsidRPr="00EB2198" w:rsidRDefault="00EB2198" w:rsidP="00EB2198">
      <w:pPr>
        <w:spacing w:after="0"/>
        <w:rPr>
          <w:b/>
          <w:color w:val="0070C0"/>
        </w:rPr>
      </w:pPr>
      <w:r w:rsidRPr="00EB2198">
        <w:rPr>
          <w:b/>
          <w:color w:val="0070C0"/>
        </w:rPr>
        <w:t>(ofwel)</w:t>
      </w:r>
    </w:p>
    <w:p w:rsidR="00EB2198" w:rsidRPr="00EB2198" w:rsidRDefault="00EB2198" w:rsidP="00EB2198">
      <w:pPr>
        <w:spacing w:after="0"/>
        <w:rPr>
          <w:lang w:val="nl"/>
        </w:rPr>
      </w:pPr>
      <w:r w:rsidRPr="00EB2198">
        <w:rPr>
          <w:lang w:val="nl"/>
        </w:rPr>
        <w:t>meeteenheid: per lopende meter. Inbegrepen alle toebehoren, bevestigingsmiddelen, thermische en akoestische isolatie, toezichtluiken, meet- en regelorganen,…</w:t>
      </w:r>
    </w:p>
    <w:p w:rsidR="00EB2198" w:rsidRPr="00EB2198" w:rsidRDefault="00EB2198" w:rsidP="00EB2198">
      <w:pPr>
        <w:spacing w:after="0"/>
        <w:rPr>
          <w:lang w:val="nl"/>
        </w:rPr>
      </w:pPr>
      <w:r w:rsidRPr="00EB2198">
        <w:rPr>
          <w:lang w:val="nl"/>
        </w:rPr>
        <w:lastRenderedPageBreak/>
        <w:t>aard van de overeenkomst: Forfaitaire Hoeveelheid (FH)</w:t>
      </w:r>
    </w:p>
    <w:p w:rsidR="00EB2198" w:rsidRPr="00EB2198" w:rsidRDefault="00EB2198" w:rsidP="00EB2198">
      <w:pPr>
        <w:spacing w:after="0"/>
        <w:rPr>
          <w:b/>
          <w:color w:val="0070C0"/>
        </w:rPr>
      </w:pPr>
      <w:r w:rsidRPr="00EB2198">
        <w:rPr>
          <w:b/>
          <w:color w:val="0070C0"/>
        </w:rPr>
        <w:t>(ofwel)</w:t>
      </w:r>
    </w:p>
    <w:p w:rsidR="00EB2198" w:rsidRPr="00EB2198" w:rsidRDefault="00EB2198" w:rsidP="00EB2198">
      <w:pPr>
        <w:rPr>
          <w:lang w:val="nl"/>
        </w:rPr>
      </w:pPr>
      <w:r w:rsidRPr="00EB2198">
        <w:rPr>
          <w:lang w:val="nl"/>
        </w:rPr>
        <w:t>aard van de overeenkomst: Som over het geheel (SOG)</w:t>
      </w:r>
    </w:p>
    <w:p w:rsidR="00EB2198" w:rsidRPr="00EB2198" w:rsidRDefault="00EB2198" w:rsidP="00EB2198">
      <w:pPr>
        <w:spacing w:after="0"/>
        <w:rPr>
          <w:b/>
          <w:u w:val="single"/>
          <w:lang w:val="nl"/>
        </w:rPr>
      </w:pPr>
      <w:r w:rsidRPr="00EB2198">
        <w:rPr>
          <w:b/>
          <w:u w:val="single"/>
          <w:lang w:val="nl"/>
        </w:rPr>
        <w:t>Materiaal</w:t>
      </w:r>
    </w:p>
    <w:p w:rsidR="00EB2198" w:rsidRPr="00EB2198" w:rsidRDefault="00EB2198" w:rsidP="00EB2198">
      <w:pPr>
        <w:spacing w:after="0"/>
        <w:rPr>
          <w:lang w:val="nl"/>
        </w:rPr>
      </w:pPr>
      <w:r w:rsidRPr="00EB2198">
        <w:rPr>
          <w:lang w:val="nl"/>
        </w:rPr>
        <w:t xml:space="preserve">Metalen ventilatiekanalen met rechthoekige sectie beantwoordend aan NBN EN 1505. </w:t>
      </w:r>
    </w:p>
    <w:p w:rsidR="00EB2198" w:rsidRPr="00EB2198" w:rsidRDefault="00EB2198" w:rsidP="00EB2198">
      <w:pPr>
        <w:spacing w:after="0"/>
        <w:rPr>
          <w:lang w:val="nl"/>
        </w:rPr>
      </w:pPr>
      <w:r w:rsidRPr="00EB2198">
        <w:rPr>
          <w:lang w:val="nl"/>
        </w:rPr>
        <w:t>De langsnaden worden in een felsverbinding van het type Pittsburgh, Snaplock of analoog type uitgevoerd. De verbindingstechniek moet ter goedkeuring voorgelegd worden aan het bestuur.</w:t>
      </w:r>
    </w:p>
    <w:p w:rsidR="00EB2198" w:rsidRPr="00EB2198" w:rsidRDefault="00EB2198" w:rsidP="00EB2198">
      <w:pPr>
        <w:spacing w:after="0"/>
        <w:rPr>
          <w:lang w:val="nl"/>
        </w:rPr>
      </w:pPr>
      <w:r w:rsidRPr="00EB2198">
        <w:rPr>
          <w:lang w:val="nl"/>
        </w:rPr>
        <w:t>Plaatdikte: afhankelijk van de kanaalafmetingen en het aantal ondersteuningen.</w:t>
      </w:r>
    </w:p>
    <w:p w:rsidR="00EB2198" w:rsidRPr="00EB2198" w:rsidRDefault="00EB2198" w:rsidP="00EB2198">
      <w:pPr>
        <w:spacing w:after="0"/>
        <w:rPr>
          <w:lang w:val="nl"/>
        </w:rPr>
      </w:pPr>
      <w:r w:rsidRPr="00EB2198">
        <w:rPr>
          <w:lang w:val="nl"/>
        </w:rPr>
        <w:t>Galvanisatie: minimaal Z 275 g/m2.</w:t>
      </w:r>
    </w:p>
    <w:p w:rsidR="00EB2198" w:rsidRPr="00EB2198" w:rsidRDefault="00EB2198" w:rsidP="00EB2198">
      <w:pPr>
        <w:spacing w:after="0"/>
        <w:rPr>
          <w:lang w:val="nl"/>
        </w:rPr>
      </w:pPr>
      <w:r w:rsidRPr="00EB2198">
        <w:rPr>
          <w:lang w:val="nl"/>
        </w:rPr>
        <w:t>Afmetingen: volgens meetstaat en plannen. Er moet gestreefd worden naar een verhouding hoogte/breedte = 1.</w:t>
      </w:r>
    </w:p>
    <w:p w:rsidR="00EB2198" w:rsidRPr="00EB2198" w:rsidRDefault="00EB2198" w:rsidP="00EB2198">
      <w:pPr>
        <w:spacing w:after="0"/>
        <w:rPr>
          <w:lang w:val="nl"/>
        </w:rPr>
      </w:pPr>
      <w:r w:rsidRPr="00EB2198">
        <w:rPr>
          <w:lang w:val="nl"/>
        </w:rPr>
        <w:t>Koppel- en hulpstukken: uit hetzelfde materiaal als de kanalen met een gelijkaardige behandeling.</w:t>
      </w:r>
    </w:p>
    <w:p w:rsidR="00EB2198" w:rsidRPr="00EB2198" w:rsidRDefault="00EB2198" w:rsidP="00EB2198">
      <w:pPr>
        <w:rPr>
          <w:lang w:val="nl"/>
        </w:rPr>
      </w:pPr>
      <w:r w:rsidRPr="00EB2198">
        <w:rPr>
          <w:lang w:val="nl"/>
        </w:rPr>
        <w:t>Koppelingen: verbindingsprofiel met dichtingskit, aangepaste dichtingsbanden met gesloten celstructuur of kits en clips, schuiflijsten of klemmen</w:t>
      </w:r>
    </w:p>
    <w:p w:rsidR="00EB2198" w:rsidRPr="00B5712C" w:rsidRDefault="00EB2198" w:rsidP="00EB2198">
      <w:pPr>
        <w:pStyle w:val="Kop2"/>
        <w:numPr>
          <w:ilvl w:val="0"/>
          <w:numId w:val="0"/>
        </w:numPr>
        <w:rPr>
          <w:color w:val="C3004A" w:themeColor="accent4"/>
        </w:rPr>
      </w:pPr>
      <w:bookmarkStart w:id="203" w:name="_Toc461710975"/>
      <w:r>
        <w:rPr>
          <w:color w:val="C3004A" w:themeColor="accent4"/>
        </w:rPr>
        <w:t>68.12.10.</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sidR="00B87274">
        <w:rPr>
          <w:color w:val="C3004A" w:themeColor="accent4"/>
        </w:rPr>
        <w:t>kunststof</w:t>
      </w:r>
      <w:r>
        <w:rPr>
          <w:color w:val="C3004A" w:themeColor="accent4"/>
        </w:rPr>
        <w:t>/rond</w:t>
      </w:r>
      <w:bookmarkEnd w:id="203"/>
    </w:p>
    <w:p w:rsidR="00B87274" w:rsidRPr="00B87274" w:rsidRDefault="00B87274" w:rsidP="00B87274">
      <w:pPr>
        <w:spacing w:after="0"/>
        <w:rPr>
          <w:b/>
          <w:u w:val="single"/>
          <w:lang w:val="nl"/>
        </w:rPr>
      </w:pPr>
      <w:r w:rsidRPr="00B87274">
        <w:rPr>
          <w:b/>
          <w:u w:val="single"/>
          <w:lang w:val="nl"/>
        </w:rPr>
        <w:t>Meting</w:t>
      </w:r>
    </w:p>
    <w:p w:rsidR="00B87274" w:rsidRPr="00B87274" w:rsidRDefault="00B87274" w:rsidP="00B87274">
      <w:pPr>
        <w:spacing w:after="0"/>
        <w:rPr>
          <w:b/>
          <w:color w:val="0070C0"/>
        </w:rPr>
      </w:pPr>
      <w:r w:rsidRPr="00B87274">
        <w:rPr>
          <w:b/>
          <w:color w:val="0070C0"/>
        </w:rPr>
        <w:t>(ofwel)</w:t>
      </w:r>
    </w:p>
    <w:p w:rsidR="00B87274" w:rsidRPr="00B87274" w:rsidRDefault="00B87274" w:rsidP="00B87274">
      <w:pPr>
        <w:spacing w:after="0"/>
        <w:rPr>
          <w:lang w:val="nl"/>
        </w:rPr>
      </w:pPr>
      <w:r w:rsidRPr="00B87274">
        <w:rPr>
          <w:lang w:val="nl"/>
        </w:rPr>
        <w:t>meeteenheid: per lopende meter. Inbegrepen alle toebehoren, bevestigingsmiddelen, thermische en akoestische isolatie, toezichtluiken, meet- en regelorganen,…</w:t>
      </w:r>
    </w:p>
    <w:p w:rsidR="00B87274" w:rsidRPr="00B87274" w:rsidRDefault="00B87274" w:rsidP="00B87274">
      <w:pPr>
        <w:spacing w:after="0"/>
        <w:rPr>
          <w:lang w:val="nl"/>
        </w:rPr>
      </w:pPr>
      <w:r w:rsidRPr="00B87274">
        <w:rPr>
          <w:lang w:val="nl"/>
        </w:rPr>
        <w:t>aard van de overeenkomst: Forfaitaire Hoeveelheid (FH)</w:t>
      </w:r>
    </w:p>
    <w:p w:rsidR="00B87274" w:rsidRPr="00B87274" w:rsidRDefault="00B87274" w:rsidP="00B87274">
      <w:pPr>
        <w:spacing w:after="0"/>
        <w:rPr>
          <w:b/>
          <w:color w:val="0070C0"/>
        </w:rPr>
      </w:pPr>
      <w:r w:rsidRPr="00B87274">
        <w:rPr>
          <w:b/>
          <w:color w:val="0070C0"/>
        </w:rPr>
        <w:t>(ofwel)</w:t>
      </w:r>
    </w:p>
    <w:p w:rsidR="00B87274" w:rsidRPr="00B87274" w:rsidRDefault="00B87274" w:rsidP="00B87274">
      <w:pPr>
        <w:rPr>
          <w:lang w:val="nl"/>
        </w:rPr>
      </w:pPr>
      <w:r w:rsidRPr="00B87274">
        <w:rPr>
          <w:lang w:val="nl"/>
        </w:rPr>
        <w:t>aard van de overeenkomst: Som over het geheel (SOG)</w:t>
      </w:r>
    </w:p>
    <w:p w:rsidR="00B87274" w:rsidRPr="00B87274" w:rsidRDefault="00B87274" w:rsidP="00B87274">
      <w:pPr>
        <w:spacing w:after="0"/>
        <w:rPr>
          <w:b/>
          <w:u w:val="single"/>
          <w:lang w:val="nl"/>
        </w:rPr>
      </w:pPr>
      <w:r w:rsidRPr="00B87274">
        <w:rPr>
          <w:b/>
          <w:u w:val="single"/>
          <w:lang w:val="nl"/>
        </w:rPr>
        <w:t>Materiaal</w:t>
      </w:r>
    </w:p>
    <w:p w:rsidR="00B87274" w:rsidRPr="00B87274" w:rsidRDefault="00B87274" w:rsidP="00B87274">
      <w:pPr>
        <w:rPr>
          <w:lang w:val="nl"/>
        </w:rPr>
      </w:pPr>
      <w:r w:rsidRPr="00B87274">
        <w:rPr>
          <w:lang w:val="nl"/>
        </w:rPr>
        <w:t xml:space="preserve">Plaatdikte: afhankelijk van de diameter met een minimum van </w:t>
      </w:r>
      <w:smartTag w:uri="urn:schemas-microsoft-com:office:smarttags" w:element="metricconverter">
        <w:smartTagPr>
          <w:attr w:name="ProductID" w:val="1,8 mm"/>
        </w:smartTagPr>
        <w:r w:rsidRPr="00B87274">
          <w:rPr>
            <w:lang w:val="nl"/>
          </w:rPr>
          <w:t>1,8 mm</w:t>
        </w:r>
      </w:smartTag>
      <w:r w:rsidRPr="00B87274">
        <w:rPr>
          <w:lang w:val="nl"/>
        </w:rPr>
        <w:t>.</w:t>
      </w:r>
    </w:p>
    <w:p w:rsidR="00B87274" w:rsidRPr="00B5712C" w:rsidRDefault="00B87274" w:rsidP="00B87274">
      <w:pPr>
        <w:pStyle w:val="Kop2"/>
        <w:numPr>
          <w:ilvl w:val="0"/>
          <w:numId w:val="0"/>
        </w:numPr>
        <w:rPr>
          <w:color w:val="C3004A" w:themeColor="accent4"/>
        </w:rPr>
      </w:pPr>
      <w:bookmarkStart w:id="204" w:name="_Toc461710976"/>
      <w:r>
        <w:rPr>
          <w:color w:val="C3004A" w:themeColor="accent4"/>
        </w:rPr>
        <w:t>68.12.20.</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kunststof/rechthoekig</w:t>
      </w:r>
      <w:bookmarkEnd w:id="204"/>
    </w:p>
    <w:p w:rsidR="00B87274" w:rsidRPr="00B87274" w:rsidRDefault="00B87274" w:rsidP="00B87274">
      <w:pPr>
        <w:spacing w:after="0"/>
        <w:rPr>
          <w:b/>
          <w:u w:val="single"/>
          <w:lang w:val="nl"/>
        </w:rPr>
      </w:pPr>
      <w:r w:rsidRPr="00B87274">
        <w:rPr>
          <w:b/>
          <w:u w:val="single"/>
          <w:lang w:val="nl"/>
        </w:rPr>
        <w:t>Meting</w:t>
      </w:r>
    </w:p>
    <w:p w:rsidR="00B87274" w:rsidRPr="00B87274" w:rsidRDefault="00B87274" w:rsidP="00B87274">
      <w:pPr>
        <w:spacing w:after="0"/>
        <w:rPr>
          <w:b/>
          <w:color w:val="0070C0"/>
        </w:rPr>
      </w:pPr>
      <w:r w:rsidRPr="00B87274">
        <w:rPr>
          <w:b/>
          <w:color w:val="0070C0"/>
        </w:rPr>
        <w:t>(ofwel)</w:t>
      </w:r>
    </w:p>
    <w:p w:rsidR="00B87274" w:rsidRPr="00B87274" w:rsidRDefault="00B87274" w:rsidP="00B87274">
      <w:pPr>
        <w:spacing w:after="0"/>
        <w:rPr>
          <w:lang w:val="nl"/>
        </w:rPr>
      </w:pPr>
      <w:r w:rsidRPr="00B87274">
        <w:rPr>
          <w:lang w:val="nl"/>
        </w:rPr>
        <w:t>meeteenheid: per lopende meter. Inbegrepen alle toebehoren, bevestigingsmiddelen, thermische en akoestische isolatie, toezichtluiken, meet- en regelorganen,…</w:t>
      </w:r>
    </w:p>
    <w:p w:rsidR="00B87274" w:rsidRPr="00B87274" w:rsidRDefault="00B87274" w:rsidP="00B87274">
      <w:pPr>
        <w:spacing w:after="0"/>
        <w:rPr>
          <w:lang w:val="nl"/>
        </w:rPr>
      </w:pPr>
      <w:r w:rsidRPr="00B87274">
        <w:rPr>
          <w:lang w:val="nl"/>
        </w:rPr>
        <w:t>aard van de overeenkomst: Forfaitaire Hoeveelheid (FH)</w:t>
      </w:r>
    </w:p>
    <w:p w:rsidR="00B87274" w:rsidRPr="00B87274" w:rsidRDefault="00B87274" w:rsidP="00B87274">
      <w:pPr>
        <w:spacing w:after="0"/>
        <w:rPr>
          <w:b/>
          <w:color w:val="0070C0"/>
        </w:rPr>
      </w:pPr>
      <w:r w:rsidRPr="00B87274">
        <w:rPr>
          <w:b/>
          <w:color w:val="0070C0"/>
        </w:rPr>
        <w:t>(ofwel)</w:t>
      </w:r>
    </w:p>
    <w:p w:rsidR="00B87274" w:rsidRPr="00B87274" w:rsidRDefault="00B87274" w:rsidP="00B87274">
      <w:pPr>
        <w:rPr>
          <w:lang w:val="nl"/>
        </w:rPr>
      </w:pPr>
      <w:r w:rsidRPr="00B87274">
        <w:rPr>
          <w:lang w:val="nl"/>
        </w:rPr>
        <w:t>aard van de overeenkomst: Som over het geheel (SOG)</w:t>
      </w:r>
    </w:p>
    <w:p w:rsidR="00B87274" w:rsidRPr="00B87274" w:rsidRDefault="00B87274" w:rsidP="00B87274">
      <w:pPr>
        <w:spacing w:after="0"/>
        <w:rPr>
          <w:b/>
          <w:u w:val="single"/>
          <w:lang w:val="nl"/>
        </w:rPr>
      </w:pPr>
      <w:r w:rsidRPr="00B87274">
        <w:rPr>
          <w:b/>
          <w:u w:val="single"/>
          <w:lang w:val="nl"/>
        </w:rPr>
        <w:t>Materiaal</w:t>
      </w:r>
    </w:p>
    <w:p w:rsidR="00B87274" w:rsidRPr="00B87274" w:rsidRDefault="00B87274" w:rsidP="00B87274">
      <w:pPr>
        <w:spacing w:after="0"/>
        <w:rPr>
          <w:lang w:val="nl"/>
        </w:rPr>
      </w:pPr>
      <w:r w:rsidRPr="00B87274">
        <w:rPr>
          <w:lang w:val="nl"/>
        </w:rPr>
        <w:t>Minimale plaatdikte: volgens afmetingen en aantal ophangingen.</w:t>
      </w:r>
    </w:p>
    <w:p w:rsidR="00B87274" w:rsidRPr="00B87274" w:rsidRDefault="00B87274" w:rsidP="00B87274">
      <w:pPr>
        <w:rPr>
          <w:lang w:val="nl"/>
        </w:rPr>
      </w:pPr>
      <w:r w:rsidRPr="00B87274">
        <w:rPr>
          <w:lang w:val="nl"/>
        </w:rPr>
        <w:t>Er wordt gestreefd naar een verhouding hoogte/breedte = 1.</w:t>
      </w:r>
    </w:p>
    <w:p w:rsidR="00B87274" w:rsidRPr="00B5712C" w:rsidRDefault="00B87274" w:rsidP="00B87274">
      <w:pPr>
        <w:pStyle w:val="Kop2"/>
        <w:numPr>
          <w:ilvl w:val="0"/>
          <w:numId w:val="0"/>
        </w:numPr>
        <w:rPr>
          <w:color w:val="C3004A" w:themeColor="accent4"/>
        </w:rPr>
      </w:pPr>
      <w:bookmarkStart w:id="205" w:name="_Toc461710977"/>
      <w:r>
        <w:rPr>
          <w:color w:val="C3004A" w:themeColor="accent4"/>
        </w:rPr>
        <w:t>68.13.</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flexibele kanalen</w:t>
      </w:r>
      <w:bookmarkEnd w:id="205"/>
    </w:p>
    <w:p w:rsidR="001726F6" w:rsidRPr="001726F6" w:rsidRDefault="001726F6" w:rsidP="001726F6">
      <w:pPr>
        <w:spacing w:after="0"/>
        <w:rPr>
          <w:b/>
          <w:u w:val="single"/>
          <w:lang w:val="nl"/>
        </w:rPr>
      </w:pPr>
      <w:r w:rsidRPr="001726F6">
        <w:rPr>
          <w:b/>
          <w:u w:val="single"/>
          <w:lang w:val="nl"/>
        </w:rPr>
        <w:t>Omschrijving</w:t>
      </w:r>
    </w:p>
    <w:p w:rsidR="001726F6" w:rsidRPr="001726F6" w:rsidRDefault="001726F6" w:rsidP="001726F6">
      <w:r w:rsidRPr="001726F6">
        <w:t>Buigzame ventilatiekanalen of slangen, hoofdzakelijk gebruikt als verbinding tussen aan- of afvoermonden en stijve kanalen.</w:t>
      </w:r>
    </w:p>
    <w:p w:rsidR="001726F6" w:rsidRPr="001726F6" w:rsidRDefault="001726F6" w:rsidP="001726F6">
      <w:pPr>
        <w:spacing w:after="0"/>
        <w:rPr>
          <w:b/>
          <w:u w:val="single"/>
          <w:lang w:val="nl"/>
        </w:rPr>
      </w:pPr>
      <w:r w:rsidRPr="001726F6">
        <w:rPr>
          <w:b/>
          <w:u w:val="single"/>
          <w:lang w:val="nl"/>
        </w:rPr>
        <w:t>Meting</w:t>
      </w:r>
    </w:p>
    <w:p w:rsidR="001726F6" w:rsidRPr="001726F6" w:rsidRDefault="001726F6" w:rsidP="001726F6">
      <w:pPr>
        <w:spacing w:after="0"/>
        <w:rPr>
          <w:lang w:val="nl"/>
        </w:rPr>
      </w:pPr>
      <w:r w:rsidRPr="001726F6">
        <w:rPr>
          <w:lang w:val="nl"/>
        </w:rPr>
        <w:t>meeteenheid: per lopende meter</w:t>
      </w:r>
    </w:p>
    <w:p w:rsidR="001726F6" w:rsidRPr="001726F6" w:rsidRDefault="001726F6" w:rsidP="001726F6">
      <w:pPr>
        <w:rPr>
          <w:lang w:val="nl"/>
        </w:rPr>
      </w:pPr>
      <w:r w:rsidRPr="001726F6">
        <w:rPr>
          <w:lang w:val="nl"/>
        </w:rPr>
        <w:t>aard van de overeenkomst: Forfaitaire Hoeveelheid (FH)</w:t>
      </w:r>
    </w:p>
    <w:p w:rsidR="001726F6" w:rsidRPr="001726F6" w:rsidRDefault="001726F6" w:rsidP="001726F6">
      <w:pPr>
        <w:spacing w:after="0"/>
        <w:rPr>
          <w:b/>
          <w:u w:val="single"/>
          <w:lang w:val="nl"/>
        </w:rPr>
      </w:pPr>
      <w:r w:rsidRPr="001726F6">
        <w:rPr>
          <w:b/>
          <w:u w:val="single"/>
          <w:lang w:val="nl"/>
        </w:rPr>
        <w:lastRenderedPageBreak/>
        <w:t>Materiaal en Uitvoering</w:t>
      </w:r>
    </w:p>
    <w:p w:rsidR="001726F6" w:rsidRPr="001726F6" w:rsidRDefault="001726F6" w:rsidP="001726F6">
      <w:pPr>
        <w:rPr>
          <w:lang w:val="nl"/>
        </w:rPr>
      </w:pPr>
      <w:r w:rsidRPr="001726F6">
        <w:rPr>
          <w:lang w:val="nl"/>
        </w:rPr>
        <w:t>Volgens NBN EN 13180 – Ventilatie in gebouwen – Luchtkanalen – Afmetingen en mechanische eisen voor flexibele kanalen.</w:t>
      </w:r>
    </w:p>
    <w:p w:rsidR="001726F6" w:rsidRPr="001726F6" w:rsidRDefault="001726F6" w:rsidP="001726F6">
      <w:pPr>
        <w:spacing w:after="0"/>
        <w:rPr>
          <w:u w:val="single"/>
          <w:lang w:val="nl"/>
        </w:rPr>
      </w:pPr>
      <w:r w:rsidRPr="001726F6">
        <w:rPr>
          <w:u w:val="single"/>
          <w:lang w:val="nl"/>
        </w:rPr>
        <w:t>Specificaties</w:t>
      </w:r>
    </w:p>
    <w:p w:rsidR="001726F6" w:rsidRPr="001726F6" w:rsidRDefault="001726F6" w:rsidP="001726F6">
      <w:pPr>
        <w:spacing w:after="0"/>
        <w:rPr>
          <w:lang w:val="nl"/>
        </w:rPr>
      </w:pPr>
      <w:r w:rsidRPr="001726F6">
        <w:rPr>
          <w:lang w:val="nl"/>
        </w:rPr>
        <w:t>Samenstelling:</w:t>
      </w:r>
    </w:p>
    <w:p w:rsidR="001726F6" w:rsidRDefault="001726F6" w:rsidP="001726F6">
      <w:pPr>
        <w:spacing w:after="0"/>
      </w:pPr>
      <w:r w:rsidRPr="001726F6">
        <w:rPr>
          <w:b/>
          <w:color w:val="0070C0"/>
        </w:rPr>
        <w:t>(ofwel)</w:t>
      </w:r>
      <w:r w:rsidRPr="001726F6">
        <w:tab/>
        <w:t xml:space="preserve">uit aluminiumband (volgens NBN EN 573 - Aluminium en aluminiumlegeringen - Chemische </w:t>
      </w:r>
    </w:p>
    <w:p w:rsidR="001726F6" w:rsidRPr="001726F6" w:rsidRDefault="001726F6" w:rsidP="001726F6">
      <w:pPr>
        <w:spacing w:after="0"/>
        <w:ind w:left="1134"/>
      </w:pPr>
      <w:r w:rsidRPr="001726F6">
        <w:t>samenstelling en vorm van geknede producten). De verbinding in het spiraalgewikkelde band wordt uitgevoerd in een fels, waarbij voldoende stijfheid en luchtdichtheid worden verkregen.</w:t>
      </w:r>
    </w:p>
    <w:p w:rsidR="001726F6" w:rsidRPr="001726F6" w:rsidRDefault="001726F6" w:rsidP="001726F6">
      <w:pPr>
        <w:spacing w:after="0"/>
      </w:pPr>
      <w:r w:rsidRPr="001726F6">
        <w:rPr>
          <w:b/>
          <w:color w:val="0070C0"/>
        </w:rPr>
        <w:t>(ofwel)</w:t>
      </w:r>
      <w:r w:rsidRPr="001726F6">
        <w:tab/>
        <w:t>uit lagen aluminium- en polyesterfolie of aluminium polyester laminaat.</w:t>
      </w:r>
    </w:p>
    <w:p w:rsidR="001726F6" w:rsidRPr="001726F6" w:rsidRDefault="001726F6" w:rsidP="001726F6">
      <w:pPr>
        <w:spacing w:after="0"/>
        <w:rPr>
          <w:lang w:val="nl"/>
        </w:rPr>
      </w:pPr>
      <w:r w:rsidRPr="001726F6">
        <w:rPr>
          <w:lang w:val="nl"/>
        </w:rPr>
        <w:t xml:space="preserve">Brandklasse: </w:t>
      </w:r>
      <w:r w:rsidRPr="001726F6">
        <w:rPr>
          <w:color w:val="0070C0"/>
          <w:lang w:val="nl"/>
        </w:rPr>
        <w:t>M0 / M1</w:t>
      </w:r>
    </w:p>
    <w:p w:rsidR="001726F6" w:rsidRPr="001726F6" w:rsidRDefault="001726F6" w:rsidP="001726F6">
      <w:pPr>
        <w:spacing w:after="0"/>
        <w:rPr>
          <w:lang w:val="nl"/>
        </w:rPr>
      </w:pPr>
      <w:r w:rsidRPr="001726F6">
        <w:rPr>
          <w:lang w:val="nl"/>
        </w:rPr>
        <w:t>Doormeter: aangepast aan de aangesloten ventilatiemond.</w:t>
      </w:r>
    </w:p>
    <w:p w:rsidR="001726F6" w:rsidRPr="001726F6" w:rsidRDefault="001726F6" w:rsidP="001726F6">
      <w:pPr>
        <w:rPr>
          <w:lang w:val="nl"/>
        </w:rPr>
      </w:pPr>
      <w:r w:rsidRPr="001726F6">
        <w:rPr>
          <w:lang w:val="nl"/>
        </w:rPr>
        <w:t>Akoestische isolatie: zie aanduidingen op plannen en volgens meetstaat.</w:t>
      </w:r>
    </w:p>
    <w:p w:rsidR="001726F6" w:rsidRPr="001726F6" w:rsidRDefault="001726F6" w:rsidP="001726F6">
      <w:pPr>
        <w:spacing w:after="0"/>
        <w:rPr>
          <w:b/>
          <w:u w:val="single"/>
          <w:lang w:val="nl"/>
        </w:rPr>
      </w:pPr>
      <w:r w:rsidRPr="001726F6">
        <w:rPr>
          <w:b/>
          <w:u w:val="single"/>
          <w:lang w:val="nl"/>
        </w:rPr>
        <w:t>Toepassing</w:t>
      </w:r>
    </w:p>
    <w:p w:rsidR="001726F6" w:rsidRPr="001726F6" w:rsidRDefault="001726F6" w:rsidP="001726F6">
      <w:r w:rsidRPr="001726F6">
        <w:t>Koppeling van ventilatiemonden aan stijve kanalen volgens plannen en meetstaat.</w:t>
      </w:r>
    </w:p>
    <w:p w:rsidR="00247992" w:rsidRPr="00B5712C" w:rsidRDefault="00247992" w:rsidP="00247992">
      <w:pPr>
        <w:pStyle w:val="Kop2"/>
        <w:numPr>
          <w:ilvl w:val="0"/>
          <w:numId w:val="0"/>
        </w:numPr>
        <w:rPr>
          <w:color w:val="C3004A" w:themeColor="accent4"/>
        </w:rPr>
      </w:pPr>
      <w:bookmarkStart w:id="206" w:name="_Toc461710978"/>
      <w:r>
        <w:rPr>
          <w:color w:val="C3004A" w:themeColor="accent4"/>
        </w:rPr>
        <w:t>68.14.</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thermische isolatie</w:t>
      </w:r>
      <w:bookmarkEnd w:id="206"/>
    </w:p>
    <w:p w:rsidR="00247992" w:rsidRPr="00247992" w:rsidRDefault="00247992" w:rsidP="00247992">
      <w:pPr>
        <w:spacing w:after="0"/>
        <w:rPr>
          <w:b/>
          <w:u w:val="single"/>
          <w:lang w:val="nl"/>
        </w:rPr>
      </w:pPr>
      <w:r w:rsidRPr="00247992">
        <w:rPr>
          <w:b/>
          <w:u w:val="single"/>
          <w:lang w:val="nl"/>
        </w:rPr>
        <w:t>Omschrijving</w:t>
      </w:r>
    </w:p>
    <w:p w:rsidR="00247992" w:rsidRPr="00247992" w:rsidRDefault="00247992" w:rsidP="00247992">
      <w:r w:rsidRPr="00247992">
        <w:t>Thermische isolatie van ventilatiekanalen en componenten ter voorkoming van condensatie en/of het beperken van de warmteverliezen.</w:t>
      </w:r>
    </w:p>
    <w:p w:rsidR="00247992" w:rsidRPr="00247992" w:rsidRDefault="00247992" w:rsidP="00247992">
      <w:pPr>
        <w:spacing w:after="0"/>
        <w:rPr>
          <w:b/>
          <w:u w:val="single"/>
          <w:lang w:val="nl"/>
        </w:rPr>
      </w:pPr>
      <w:r w:rsidRPr="00247992">
        <w:rPr>
          <w:b/>
          <w:u w:val="single"/>
          <w:lang w:val="nl"/>
        </w:rPr>
        <w:t>Meting</w:t>
      </w:r>
    </w:p>
    <w:p w:rsidR="00247992" w:rsidRPr="00247992" w:rsidRDefault="00247992" w:rsidP="00247992">
      <w:pPr>
        <w:spacing w:after="0"/>
        <w:rPr>
          <w:lang w:val="nl"/>
        </w:rPr>
      </w:pPr>
      <w:r w:rsidRPr="00247992">
        <w:rPr>
          <w:lang w:val="nl"/>
        </w:rPr>
        <w:t>meeteenheid: per lopende meter</w:t>
      </w:r>
    </w:p>
    <w:p w:rsidR="00247992" w:rsidRPr="00247992" w:rsidRDefault="00247992" w:rsidP="00247992">
      <w:pPr>
        <w:rPr>
          <w:lang w:val="nl"/>
        </w:rPr>
      </w:pPr>
      <w:r w:rsidRPr="00247992">
        <w:rPr>
          <w:lang w:val="nl"/>
        </w:rPr>
        <w:t>aard van de overeenkomst: Forfaitaire Hoeveelheid (FH)</w:t>
      </w:r>
    </w:p>
    <w:p w:rsidR="00247992" w:rsidRPr="00247992" w:rsidRDefault="00247992" w:rsidP="00247992">
      <w:pPr>
        <w:spacing w:after="0"/>
        <w:rPr>
          <w:b/>
          <w:u w:val="single"/>
          <w:lang w:val="nl"/>
        </w:rPr>
      </w:pPr>
      <w:r w:rsidRPr="00247992">
        <w:rPr>
          <w:b/>
          <w:u w:val="single"/>
          <w:lang w:val="nl"/>
        </w:rPr>
        <w:t>Materiaal en Uitvoering</w:t>
      </w:r>
    </w:p>
    <w:p w:rsidR="00247992" w:rsidRPr="00247992" w:rsidRDefault="00247992" w:rsidP="00247992">
      <w:pPr>
        <w:spacing w:after="0"/>
        <w:rPr>
          <w:lang w:val="nl"/>
        </w:rPr>
      </w:pPr>
      <w:r w:rsidRPr="00247992">
        <w:rPr>
          <w:lang w:val="nl"/>
        </w:rPr>
        <w:t>Minerale wol matten met rechtopstaande vezel aan de buitenzijde voorzien van aluminiumfolie met een versterkingsgaas.</w:t>
      </w:r>
    </w:p>
    <w:p w:rsidR="00247992" w:rsidRPr="00247992" w:rsidRDefault="00247992" w:rsidP="00247992">
      <w:pPr>
        <w:spacing w:after="0"/>
        <w:rPr>
          <w:lang w:val="nl"/>
        </w:rPr>
      </w:pPr>
      <w:r w:rsidRPr="00247992">
        <w:rPr>
          <w:lang w:val="nl"/>
        </w:rPr>
        <w:t>De ventilatiekanalen mogen uitsluitend uitwendig geïsoleerd worden.</w:t>
      </w:r>
    </w:p>
    <w:p w:rsidR="00247992" w:rsidRPr="00247992" w:rsidRDefault="00247992" w:rsidP="00247992">
      <w:pPr>
        <w:spacing w:after="0"/>
        <w:rPr>
          <w:lang w:val="nl"/>
        </w:rPr>
      </w:pPr>
      <w:r w:rsidRPr="00247992">
        <w:rPr>
          <w:lang w:val="nl"/>
        </w:rPr>
        <w:t>De naden worden gedicht met alu-tape van minstens 50mm breed.</w:t>
      </w:r>
    </w:p>
    <w:p w:rsidR="00247992" w:rsidRPr="00247992" w:rsidRDefault="00247992" w:rsidP="00247992">
      <w:pPr>
        <w:spacing w:after="0"/>
        <w:rPr>
          <w:lang w:val="nl"/>
        </w:rPr>
      </w:pPr>
      <w:r w:rsidRPr="00247992">
        <w:rPr>
          <w:lang w:val="nl"/>
        </w:rPr>
        <w:t>De matten worden bevestigd d.m.v. binddraad of trekbanden van 10mm breed om de 600mm.</w:t>
      </w:r>
    </w:p>
    <w:p w:rsidR="00247992" w:rsidRPr="00247992" w:rsidRDefault="00247992" w:rsidP="00247992">
      <w:pPr>
        <w:spacing w:after="0"/>
        <w:rPr>
          <w:lang w:val="nl"/>
        </w:rPr>
      </w:pPr>
      <w:r w:rsidRPr="00247992">
        <w:rPr>
          <w:lang w:val="nl"/>
        </w:rPr>
        <w:t>Bij ronde kanalen worden de beugels overdekt door de isolatie.</w:t>
      </w:r>
    </w:p>
    <w:p w:rsidR="00247992" w:rsidRPr="00247992" w:rsidRDefault="00247992" w:rsidP="00247992">
      <w:pPr>
        <w:spacing w:after="0"/>
        <w:rPr>
          <w:lang w:val="nl"/>
        </w:rPr>
      </w:pPr>
      <w:r w:rsidRPr="00247992">
        <w:rPr>
          <w:lang w:val="nl"/>
        </w:rPr>
        <w:t>Bij rechthoekige kanalen loopt de isolatie tot tegen de beugels.</w:t>
      </w:r>
    </w:p>
    <w:p w:rsidR="00247992" w:rsidRPr="00247992" w:rsidRDefault="00247992" w:rsidP="00247992">
      <w:pPr>
        <w:rPr>
          <w:lang w:val="nl"/>
        </w:rPr>
      </w:pPr>
      <w:r w:rsidRPr="00247992">
        <w:rPr>
          <w:lang w:val="nl"/>
        </w:rPr>
        <w:t>Bij geïsoleerde kanalen worden speciaal aangepaste reinigingsappendages gebruikt om de isolatie niet te beschadigen en een gemakkelijke toegang te verkrijgen tot de luiken</w:t>
      </w:r>
    </w:p>
    <w:p w:rsidR="00247992" w:rsidRPr="00247992" w:rsidRDefault="00247992" w:rsidP="00247992">
      <w:pPr>
        <w:spacing w:after="0"/>
        <w:rPr>
          <w:u w:val="single"/>
          <w:lang w:val="nl"/>
        </w:rPr>
      </w:pPr>
      <w:r w:rsidRPr="00247992">
        <w:rPr>
          <w:u w:val="single"/>
          <w:lang w:val="nl"/>
        </w:rPr>
        <w:t>Specificaties</w:t>
      </w:r>
    </w:p>
    <w:p w:rsidR="00247992" w:rsidRPr="00247992" w:rsidRDefault="00247992" w:rsidP="00247992">
      <w:pPr>
        <w:rPr>
          <w:lang w:val="nl"/>
        </w:rPr>
      </w:pPr>
      <w:r w:rsidRPr="00247992">
        <w:rPr>
          <w:lang w:val="nl"/>
        </w:rPr>
        <w:t xml:space="preserve">Minimale dikte: </w:t>
      </w:r>
      <w:r w:rsidRPr="00247992">
        <w:rPr>
          <w:color w:val="0070C0"/>
          <w:lang w:val="nl"/>
        </w:rPr>
        <w:t>…</w:t>
      </w:r>
      <w:r w:rsidRPr="00247992">
        <w:rPr>
          <w:lang w:val="nl"/>
        </w:rPr>
        <w:t xml:space="preserve"> cm</w:t>
      </w:r>
    </w:p>
    <w:p w:rsidR="00247992" w:rsidRPr="00B5712C" w:rsidRDefault="00247992" w:rsidP="00247992">
      <w:pPr>
        <w:pStyle w:val="Kop2"/>
        <w:numPr>
          <w:ilvl w:val="0"/>
          <w:numId w:val="0"/>
        </w:numPr>
        <w:rPr>
          <w:color w:val="C3004A" w:themeColor="accent4"/>
        </w:rPr>
      </w:pPr>
      <w:bookmarkStart w:id="207" w:name="_Toc461710979"/>
      <w:r>
        <w:rPr>
          <w:color w:val="C3004A" w:themeColor="accent4"/>
        </w:rPr>
        <w:t>68.15.</w:t>
      </w:r>
      <w:r>
        <w:rPr>
          <w:color w:val="C3004A" w:themeColor="accent4"/>
        </w:rPr>
        <w:tab/>
        <w:t>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ophanging en bevestiging</w:t>
      </w:r>
      <w:bookmarkEnd w:id="207"/>
    </w:p>
    <w:p w:rsidR="0023105E" w:rsidRPr="0023105E" w:rsidRDefault="0023105E" w:rsidP="0023105E">
      <w:pPr>
        <w:spacing w:after="0"/>
        <w:rPr>
          <w:b/>
          <w:u w:val="single"/>
          <w:lang w:val="nl"/>
        </w:rPr>
      </w:pPr>
      <w:r w:rsidRPr="0023105E">
        <w:rPr>
          <w:b/>
          <w:u w:val="single"/>
          <w:lang w:val="nl"/>
        </w:rPr>
        <w:t>Omschrijving</w:t>
      </w:r>
    </w:p>
    <w:p w:rsidR="0023105E" w:rsidRPr="0023105E" w:rsidRDefault="0023105E" w:rsidP="0023105E">
      <w:r w:rsidRPr="0023105E">
        <w:t xml:space="preserve">De luchtkanalen en de ingebouwde componenten worden zodanig bevestigd of opgehangen dat de kanaaldelen met hun componenten een stabiel en strak geheel vormen. </w:t>
      </w:r>
    </w:p>
    <w:p w:rsidR="0023105E" w:rsidRPr="0023105E" w:rsidRDefault="0023105E" w:rsidP="0023105E">
      <w:pPr>
        <w:spacing w:after="0"/>
        <w:rPr>
          <w:b/>
          <w:u w:val="single"/>
          <w:lang w:val="nl"/>
        </w:rPr>
      </w:pPr>
      <w:r w:rsidRPr="0023105E">
        <w:rPr>
          <w:b/>
          <w:u w:val="single"/>
          <w:lang w:val="nl"/>
        </w:rPr>
        <w:t>Meting</w:t>
      </w:r>
    </w:p>
    <w:p w:rsidR="0023105E" w:rsidRPr="0023105E" w:rsidRDefault="0023105E" w:rsidP="0023105E">
      <w:pPr>
        <w:rPr>
          <w:lang w:val="nl"/>
        </w:rPr>
      </w:pPr>
      <w:r w:rsidRPr="0023105E">
        <w:rPr>
          <w:lang w:val="nl"/>
        </w:rPr>
        <w:t>aard van de overeenkomst: Pro Memorie (PM). Inbegrepen in de prijs van de kanalen en/of toebehoren.</w:t>
      </w:r>
    </w:p>
    <w:p w:rsidR="0023105E" w:rsidRPr="0023105E" w:rsidRDefault="0023105E" w:rsidP="0023105E">
      <w:pPr>
        <w:spacing w:after="0"/>
        <w:rPr>
          <w:b/>
          <w:u w:val="single"/>
          <w:lang w:val="nl"/>
        </w:rPr>
      </w:pPr>
      <w:r w:rsidRPr="0023105E">
        <w:rPr>
          <w:b/>
          <w:u w:val="single"/>
          <w:lang w:val="nl"/>
        </w:rPr>
        <w:t>Materiaal en Uitvoering</w:t>
      </w:r>
    </w:p>
    <w:p w:rsidR="0023105E" w:rsidRPr="0023105E" w:rsidRDefault="0023105E" w:rsidP="0023105E">
      <w:pPr>
        <w:spacing w:after="0"/>
        <w:rPr>
          <w:lang w:val="nl"/>
        </w:rPr>
      </w:pPr>
      <w:r w:rsidRPr="0023105E">
        <w:rPr>
          <w:lang w:val="nl"/>
        </w:rPr>
        <w:t xml:space="preserve">Alle materialen die voor bevestiging tegen een bouwkundige constructie worden toegepast, zijn verzinkt of met een zinkverf afgewerkt. Ze bezitten een zodanige sterkte dat het totale gewicht van de luchtkanalen, </w:t>
      </w:r>
      <w:r w:rsidRPr="0023105E">
        <w:rPr>
          <w:lang w:val="nl"/>
        </w:rPr>
        <w:lastRenderedPageBreak/>
        <w:t xml:space="preserve">inclusief de geïntegreerde componenten, door draadstangen naar de bouwkundige ophangpunten wordt overgebracht. </w:t>
      </w:r>
    </w:p>
    <w:p w:rsidR="0023105E" w:rsidRPr="0023105E" w:rsidRDefault="0023105E" w:rsidP="0023105E">
      <w:pPr>
        <w:spacing w:after="0"/>
      </w:pPr>
      <w:r w:rsidRPr="0023105E">
        <w:rPr>
          <w:bCs/>
        </w:rPr>
        <w:t>Rechthoekige kanalen</w:t>
      </w:r>
      <w:r w:rsidRPr="0023105E">
        <w:t>: de ophanging wordt samengesteld uit een onderbeugel met draadstangen minimaal M6 langs het kanaal. De afstand tussen deze draadstangen bedraagt maximaal 100 mm en is minimaal 30 mm groter dan de kanaalbreedte afhankelijk van de aanwezigheid van uitwendige isolatie. De beugels worden uitgevoerd in een profielvorm waarmee voldoende stijfheid wordt verkregen. De onderlinge afstand van de beugels bedraagt 2500 – 3000 mm. Tussen de beugels en het kanaal wordt een vilt- of PE-band van minimaal 4mm dikte aangebracht.</w:t>
      </w:r>
    </w:p>
    <w:p w:rsidR="0023105E" w:rsidRPr="0023105E" w:rsidRDefault="0023105E" w:rsidP="0023105E">
      <w:pPr>
        <w:spacing w:after="0"/>
      </w:pPr>
      <w:r w:rsidRPr="0023105E">
        <w:rPr>
          <w:bCs/>
        </w:rPr>
        <w:t xml:space="preserve">Ronde kanalen of buizen </w:t>
      </w:r>
      <w:r w:rsidRPr="0023105E">
        <w:t>met een diameter van 500mm en groter: de beugels moeten worden uitgevoerd als tweepuntsophanging door een boven- en onderbeugel. Voor kleinere diameters wordt volstaan met éénpuntsbeugel. De maximale hartafstand van de beugels onderling is 2m. Tussen beugel en kanaal wordt een vilt- of PE-band van minimaal 2mm dik aangebracht.</w:t>
      </w:r>
    </w:p>
    <w:p w:rsidR="0023105E" w:rsidRPr="0023105E" w:rsidRDefault="0023105E" w:rsidP="0023105E">
      <w:pPr>
        <w:spacing w:after="0"/>
      </w:pPr>
      <w:r w:rsidRPr="0023105E">
        <w:rPr>
          <w:bCs/>
        </w:rPr>
        <w:t>Schachtkanalen</w:t>
      </w:r>
      <w:r w:rsidRPr="0023105E">
        <w:t xml:space="preserve">: voor de bevestiging wordt gebruik gemaakt van consoles tegen de wand of van profielen aan de kanalen af te steunen op de vloer. Tussen de luchtkanalen en de beugels worden, indien gevaar voor elektrochemische spanningscorrosie bestaat, kunststof strippen aangebracht. Bij vereiste toepassing van extra voorzieningen tegen trillings- en/of geluidsoverdracht moeten deze nader worden gespecificeerd. De stalen ophangconstructies worden minimaal tijdelijk </w:t>
      </w:r>
      <w:r w:rsidR="00C4765E" w:rsidRPr="0023105E">
        <w:t>corrosie werend</w:t>
      </w:r>
      <w:r w:rsidRPr="0023105E">
        <w:t xml:space="preserve"> uitgevoerd. Tussen de steunen en de kanalen worden vilt- of PE-stroken (min 4mm) aangebracht.</w:t>
      </w:r>
    </w:p>
    <w:p w:rsidR="0023105E" w:rsidRPr="0023105E" w:rsidRDefault="0023105E" w:rsidP="0023105E">
      <w:pPr>
        <w:rPr>
          <w:lang w:val="nl"/>
        </w:rPr>
      </w:pPr>
      <w:r w:rsidRPr="0023105E">
        <w:rPr>
          <w:lang w:val="nl"/>
        </w:rPr>
        <w:t>Indien een uitwendige isolatie wordt aangebracht, die ter plaatse van de beugel niet mag worden onderbroken, kan een isolatiestrook van een zodanige persing worden aangebracht, dat dezelfde dikte als die van de isolatie bereikt wordt. Bij het vooraf aanbrengen hiervan moet een strook aluminiumfolie als een overlap toegepast worden waarop later de folie van de isolatie kan worden afgewerkt.</w:t>
      </w:r>
    </w:p>
    <w:p w:rsidR="0023105E" w:rsidRPr="0023105E" w:rsidRDefault="0023105E" w:rsidP="0023105E">
      <w:pPr>
        <w:spacing w:after="0"/>
        <w:rPr>
          <w:b/>
          <w:u w:val="single"/>
          <w:lang w:val="nl"/>
        </w:rPr>
      </w:pPr>
      <w:r w:rsidRPr="0023105E">
        <w:rPr>
          <w:b/>
          <w:u w:val="single"/>
          <w:lang w:val="nl"/>
        </w:rPr>
        <w:t>Toepassing</w:t>
      </w:r>
    </w:p>
    <w:p w:rsidR="0023105E" w:rsidRPr="0023105E" w:rsidRDefault="0023105E" w:rsidP="0023105E">
      <w:r w:rsidRPr="0023105E">
        <w:t>Alle ventilatiekanalen en toebehorende componenten.</w:t>
      </w:r>
    </w:p>
    <w:p w:rsidR="0023105E" w:rsidRPr="00B5712C" w:rsidRDefault="0023105E" w:rsidP="0023105E">
      <w:pPr>
        <w:pStyle w:val="Kop2"/>
        <w:numPr>
          <w:ilvl w:val="0"/>
          <w:numId w:val="0"/>
        </w:numPr>
        <w:rPr>
          <w:color w:val="C3004A" w:themeColor="accent4"/>
        </w:rPr>
      </w:pPr>
      <w:bookmarkStart w:id="208" w:name="_Toc461710980"/>
      <w:r>
        <w:rPr>
          <w:color w:val="C3004A" w:themeColor="accent4"/>
        </w:rPr>
        <w:t>68.20.</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algemeen</w:t>
      </w:r>
      <w:bookmarkEnd w:id="208"/>
    </w:p>
    <w:p w:rsidR="009068E8" w:rsidRPr="009068E8" w:rsidRDefault="009068E8" w:rsidP="009068E8">
      <w:pPr>
        <w:spacing w:after="0"/>
        <w:rPr>
          <w:b/>
          <w:u w:val="single"/>
          <w:lang w:val="nl"/>
        </w:rPr>
      </w:pPr>
      <w:r w:rsidRPr="009068E8">
        <w:rPr>
          <w:b/>
          <w:u w:val="single"/>
          <w:lang w:val="nl"/>
        </w:rPr>
        <w:t>Omschrijving</w:t>
      </w:r>
    </w:p>
    <w:p w:rsidR="009068E8" w:rsidRPr="009068E8" w:rsidRDefault="009068E8" w:rsidP="009068E8">
      <w:r w:rsidRPr="009068E8">
        <w:t>Alle vereiste toebehoren die in het kanalensysteem voorzien moeten worden met het oog op regeling, meting, hulpfuncties, brandbeveiliging, akoestiek,… .</w:t>
      </w:r>
    </w:p>
    <w:p w:rsidR="00383081" w:rsidRPr="00B5712C" w:rsidRDefault="00383081" w:rsidP="00383081">
      <w:pPr>
        <w:pStyle w:val="Kop2"/>
        <w:numPr>
          <w:ilvl w:val="0"/>
          <w:numId w:val="0"/>
        </w:numPr>
        <w:rPr>
          <w:color w:val="C3004A" w:themeColor="accent4"/>
        </w:rPr>
      </w:pPr>
      <w:bookmarkStart w:id="209" w:name="_Toc461710981"/>
      <w:r>
        <w:rPr>
          <w:color w:val="C3004A" w:themeColor="accent4"/>
        </w:rPr>
        <w:t>68.21.</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sidR="00496ECC">
        <w:rPr>
          <w:color w:val="C3004A" w:themeColor="accent4"/>
        </w:rPr>
        <w:t>brandkleppen</w:t>
      </w:r>
      <w:bookmarkEnd w:id="209"/>
    </w:p>
    <w:p w:rsidR="00496ECC" w:rsidRPr="00496ECC" w:rsidRDefault="00496ECC" w:rsidP="00496ECC">
      <w:pPr>
        <w:spacing w:after="0"/>
        <w:rPr>
          <w:b/>
          <w:u w:val="single"/>
          <w:lang w:val="nl"/>
        </w:rPr>
      </w:pPr>
      <w:r w:rsidRPr="00496ECC">
        <w:rPr>
          <w:b/>
          <w:u w:val="single"/>
          <w:lang w:val="nl"/>
        </w:rPr>
        <w:t>Omschrijving</w:t>
      </w:r>
    </w:p>
    <w:p w:rsidR="00496ECC" w:rsidRPr="00496ECC" w:rsidRDefault="00496ECC" w:rsidP="00496ECC">
      <w:r w:rsidRPr="00496ECC">
        <w:t>Brandwerende kleppen voor doorgang door brandwerende vloeren en wanden.</w:t>
      </w:r>
    </w:p>
    <w:p w:rsidR="00496ECC" w:rsidRPr="00496ECC" w:rsidRDefault="00496ECC" w:rsidP="00496ECC">
      <w:pPr>
        <w:spacing w:after="0"/>
        <w:rPr>
          <w:b/>
          <w:u w:val="single"/>
          <w:lang w:val="nl"/>
        </w:rPr>
      </w:pPr>
      <w:r w:rsidRPr="00496ECC">
        <w:rPr>
          <w:b/>
          <w:u w:val="single"/>
          <w:lang w:val="nl"/>
        </w:rPr>
        <w:t>Meting</w:t>
      </w:r>
    </w:p>
    <w:p w:rsidR="00496ECC" w:rsidRPr="00496ECC" w:rsidRDefault="00496ECC" w:rsidP="00496ECC">
      <w:pPr>
        <w:spacing w:after="0"/>
        <w:rPr>
          <w:lang w:val="nl"/>
        </w:rPr>
      </w:pPr>
      <w:r w:rsidRPr="00496ECC">
        <w:rPr>
          <w:lang w:val="nl"/>
        </w:rPr>
        <w:t>meeteenheid: per stuk</w:t>
      </w:r>
    </w:p>
    <w:p w:rsidR="00496ECC" w:rsidRPr="00496ECC" w:rsidRDefault="00496ECC" w:rsidP="00496ECC">
      <w:pPr>
        <w:rPr>
          <w:lang w:val="nl"/>
        </w:rPr>
      </w:pPr>
      <w:r w:rsidRPr="00496ECC">
        <w:rPr>
          <w:lang w:val="nl"/>
        </w:rPr>
        <w:t>aard van de overeenkomst: Forfaitaire Hoeveelheid (FH)</w:t>
      </w:r>
    </w:p>
    <w:p w:rsidR="00496ECC" w:rsidRPr="00496ECC" w:rsidRDefault="00496ECC" w:rsidP="00496ECC">
      <w:pPr>
        <w:spacing w:after="0"/>
        <w:rPr>
          <w:b/>
          <w:u w:val="single"/>
          <w:lang w:val="nl"/>
        </w:rPr>
      </w:pPr>
      <w:r w:rsidRPr="00496ECC">
        <w:rPr>
          <w:b/>
          <w:u w:val="single"/>
          <w:lang w:val="nl"/>
        </w:rPr>
        <w:t>Materiaal</w:t>
      </w:r>
    </w:p>
    <w:p w:rsidR="00496ECC" w:rsidRPr="00496ECC" w:rsidRDefault="00496ECC" w:rsidP="00496ECC">
      <w:pPr>
        <w:spacing w:after="0"/>
        <w:rPr>
          <w:lang w:val="nl"/>
        </w:rPr>
      </w:pPr>
      <w:r w:rsidRPr="00496ECC">
        <w:rPr>
          <w:lang w:val="nl"/>
        </w:rPr>
        <w:t>Brandkleppen volgens NBN EN 15650 – Ventilatie van gebouwen – Brandkleppen in kanalen.</w:t>
      </w:r>
    </w:p>
    <w:p w:rsidR="00496ECC" w:rsidRPr="00496ECC" w:rsidRDefault="00496ECC" w:rsidP="00496ECC">
      <w:pPr>
        <w:spacing w:after="0"/>
        <w:rPr>
          <w:lang w:val="nl"/>
        </w:rPr>
      </w:pPr>
      <w:r w:rsidRPr="00496ECC">
        <w:rPr>
          <w:lang w:val="nl"/>
        </w:rPr>
        <w:t>De kleppen beantwoorden minimum aan onderstaande bepalingen:</w:t>
      </w:r>
    </w:p>
    <w:p w:rsidR="00496ECC" w:rsidRPr="00496ECC" w:rsidRDefault="00496ECC" w:rsidP="00496ECC">
      <w:pPr>
        <w:numPr>
          <w:ilvl w:val="0"/>
          <w:numId w:val="127"/>
        </w:numPr>
        <w:tabs>
          <w:tab w:val="clear" w:pos="720"/>
          <w:tab w:val="num" w:pos="737"/>
        </w:tabs>
        <w:spacing w:after="0"/>
      </w:pPr>
      <w:r w:rsidRPr="00496ECC">
        <w:t>een robuuste tunnel uit isolerend en vuurvast materiaal,</w:t>
      </w:r>
    </w:p>
    <w:p w:rsidR="00496ECC" w:rsidRPr="00496ECC" w:rsidRDefault="00496ECC" w:rsidP="00496ECC">
      <w:pPr>
        <w:numPr>
          <w:ilvl w:val="0"/>
          <w:numId w:val="127"/>
        </w:numPr>
        <w:tabs>
          <w:tab w:val="clear" w:pos="720"/>
          <w:tab w:val="num" w:pos="737"/>
        </w:tabs>
        <w:spacing w:after="0"/>
      </w:pPr>
      <w:r w:rsidRPr="00496ECC">
        <w:t>een isolerend klepblad, scharnierend rond de horizontale as opgesteld en asbestvrij, er is geen periodieke smering nodig voor de goede werking van de klep,</w:t>
      </w:r>
    </w:p>
    <w:p w:rsidR="00496ECC" w:rsidRPr="00496ECC" w:rsidRDefault="00496ECC" w:rsidP="00496ECC">
      <w:pPr>
        <w:numPr>
          <w:ilvl w:val="0"/>
          <w:numId w:val="127"/>
        </w:numPr>
        <w:tabs>
          <w:tab w:val="clear" w:pos="720"/>
          <w:tab w:val="num" w:pos="737"/>
        </w:tabs>
        <w:spacing w:after="0"/>
      </w:pPr>
      <w:r w:rsidRPr="00496ECC">
        <w:t>een veer voor het automatisch sluiten,</w:t>
      </w:r>
    </w:p>
    <w:p w:rsidR="00496ECC" w:rsidRPr="00496ECC" w:rsidRDefault="00496ECC" w:rsidP="00496ECC">
      <w:pPr>
        <w:numPr>
          <w:ilvl w:val="0"/>
          <w:numId w:val="127"/>
        </w:numPr>
        <w:tabs>
          <w:tab w:val="clear" w:pos="720"/>
          <w:tab w:val="num" w:pos="737"/>
        </w:tabs>
        <w:spacing w:after="0"/>
      </w:pPr>
      <w:r w:rsidRPr="00496ECC">
        <w:t>een plaat voor het monteren van de bediening, signalisatie en toebehoren met beschermingskap,</w:t>
      </w:r>
    </w:p>
    <w:p w:rsidR="00496ECC" w:rsidRPr="00496ECC" w:rsidRDefault="00496ECC" w:rsidP="00496ECC">
      <w:pPr>
        <w:numPr>
          <w:ilvl w:val="0"/>
          <w:numId w:val="127"/>
        </w:numPr>
        <w:tabs>
          <w:tab w:val="clear" w:pos="720"/>
          <w:tab w:val="num" w:pos="737"/>
        </w:tabs>
        <w:spacing w:after="0"/>
      </w:pPr>
      <w:r w:rsidRPr="00496ECC">
        <w:t>een kenplaat met fabricagenummer en jaar, de binnenafmetingen van de klep,</w:t>
      </w:r>
    </w:p>
    <w:p w:rsidR="00496ECC" w:rsidRPr="00496ECC" w:rsidRDefault="00496ECC" w:rsidP="00496ECC">
      <w:pPr>
        <w:numPr>
          <w:ilvl w:val="0"/>
          <w:numId w:val="127"/>
        </w:numPr>
        <w:tabs>
          <w:tab w:val="clear" w:pos="720"/>
          <w:tab w:val="num" w:pos="737"/>
        </w:tabs>
        <w:spacing w:after="0"/>
      </w:pPr>
      <w:r w:rsidRPr="00496ECC">
        <w:t>onwisbaar merkteken voor inbouwgrens en richting luchtstroom,</w:t>
      </w:r>
    </w:p>
    <w:p w:rsidR="00496ECC" w:rsidRPr="00496ECC" w:rsidRDefault="00496ECC" w:rsidP="00496ECC">
      <w:pPr>
        <w:numPr>
          <w:ilvl w:val="0"/>
          <w:numId w:val="127"/>
        </w:numPr>
        <w:tabs>
          <w:tab w:val="clear" w:pos="720"/>
          <w:tab w:val="num" w:pos="737"/>
        </w:tabs>
        <w:spacing w:after="0"/>
      </w:pPr>
      <w:r w:rsidRPr="00496ECC">
        <w:lastRenderedPageBreak/>
        <w:t>ingeval van verdoken opstelling: een toegangsluik tot de klep voor gemakkelijk nazicht en onderhoud, voorzien in de desbetreffende post afwerking,</w:t>
      </w:r>
    </w:p>
    <w:p w:rsidR="00496ECC" w:rsidRPr="00496ECC" w:rsidRDefault="00496ECC" w:rsidP="00496ECC">
      <w:pPr>
        <w:numPr>
          <w:ilvl w:val="0"/>
          <w:numId w:val="127"/>
        </w:numPr>
        <w:tabs>
          <w:tab w:val="clear" w:pos="720"/>
          <w:tab w:val="num" w:pos="737"/>
        </w:tabs>
        <w:spacing w:after="0"/>
      </w:pPr>
      <w:r w:rsidRPr="00496ECC">
        <w:t>manueel herbewapeningmechanisme,</w:t>
      </w:r>
    </w:p>
    <w:p w:rsidR="00496ECC" w:rsidRPr="00496ECC" w:rsidRDefault="00496ECC" w:rsidP="00496ECC">
      <w:pPr>
        <w:numPr>
          <w:ilvl w:val="0"/>
          <w:numId w:val="127"/>
        </w:numPr>
        <w:tabs>
          <w:tab w:val="clear" w:pos="720"/>
          <w:tab w:val="num" w:pos="737"/>
        </w:tabs>
        <w:spacing w:after="0"/>
      </w:pPr>
      <w:r w:rsidRPr="00496ECC">
        <w:t>ontgrendeling door thermische zekering,</w:t>
      </w:r>
    </w:p>
    <w:p w:rsidR="00496ECC" w:rsidRPr="00496ECC" w:rsidRDefault="00496ECC" w:rsidP="00496ECC">
      <w:pPr>
        <w:numPr>
          <w:ilvl w:val="0"/>
          <w:numId w:val="127"/>
        </w:numPr>
        <w:tabs>
          <w:tab w:val="clear" w:pos="720"/>
          <w:tab w:val="num" w:pos="737"/>
        </w:tabs>
      </w:pPr>
      <w:r w:rsidRPr="00496ECC">
        <w:t>voor diameters tot maximaal 200mm en bij geringe muurdiktes kunnen brandkleppen met smeltlood toegepast worden die ter hoogte van de muurdoorgang in het kanaal worden geschoven.</w:t>
      </w:r>
    </w:p>
    <w:p w:rsidR="00496ECC" w:rsidRPr="00496ECC" w:rsidRDefault="00496ECC" w:rsidP="00496ECC">
      <w:pPr>
        <w:spacing w:after="0"/>
        <w:rPr>
          <w:u w:val="single"/>
          <w:lang w:val="nl"/>
        </w:rPr>
      </w:pPr>
      <w:r w:rsidRPr="00496ECC">
        <w:rPr>
          <w:u w:val="single"/>
          <w:lang w:val="nl"/>
        </w:rPr>
        <w:t>Specificaties</w:t>
      </w:r>
    </w:p>
    <w:p w:rsidR="00496ECC" w:rsidRPr="00496ECC" w:rsidRDefault="00496ECC" w:rsidP="00496ECC">
      <w:pPr>
        <w:spacing w:after="0"/>
        <w:rPr>
          <w:lang w:val="nl"/>
        </w:rPr>
      </w:pPr>
      <w:r w:rsidRPr="00496ECC">
        <w:rPr>
          <w:lang w:val="nl"/>
        </w:rPr>
        <w:t xml:space="preserve">Brandweerstand:  </w:t>
      </w:r>
      <w:r w:rsidRPr="00496ECC">
        <w:rPr>
          <w:color w:val="0070C0"/>
          <w:lang w:val="nl"/>
        </w:rPr>
        <w:t>EI 60 S / EI120 S / …</w:t>
      </w:r>
    </w:p>
    <w:p w:rsidR="00496ECC" w:rsidRPr="00496ECC" w:rsidRDefault="00496ECC" w:rsidP="00496ECC">
      <w:pPr>
        <w:spacing w:after="0"/>
        <w:rPr>
          <w:lang w:val="nl"/>
        </w:rPr>
      </w:pPr>
      <w:r w:rsidRPr="00496ECC">
        <w:rPr>
          <w:lang w:val="nl"/>
        </w:rPr>
        <w:t xml:space="preserve">Luchtdichtheidsklasse volgens EN 1751: min. </w:t>
      </w:r>
      <w:r w:rsidRPr="00496ECC">
        <w:rPr>
          <w:color w:val="0070C0"/>
          <w:lang w:val="nl"/>
        </w:rPr>
        <w:t>B / C / …</w:t>
      </w:r>
    </w:p>
    <w:p w:rsidR="00496ECC" w:rsidRPr="00496ECC" w:rsidRDefault="00496ECC" w:rsidP="00496ECC">
      <w:pPr>
        <w:spacing w:after="0"/>
        <w:rPr>
          <w:lang w:val="nl"/>
        </w:rPr>
      </w:pPr>
      <w:r w:rsidRPr="00496ECC">
        <w:rPr>
          <w:lang w:val="nl"/>
        </w:rPr>
        <w:t xml:space="preserve">Afmetingen: </w:t>
      </w:r>
      <w:r w:rsidRPr="00496ECC">
        <w:rPr>
          <w:color w:val="0070C0"/>
          <w:lang w:val="nl"/>
        </w:rPr>
        <w:t>…</w:t>
      </w:r>
    </w:p>
    <w:p w:rsidR="00496ECC" w:rsidRPr="00496ECC" w:rsidRDefault="00496ECC" w:rsidP="00496ECC">
      <w:pPr>
        <w:rPr>
          <w:lang w:val="nl"/>
        </w:rPr>
      </w:pPr>
      <w:r w:rsidRPr="00496ECC">
        <w:rPr>
          <w:lang w:val="nl"/>
        </w:rPr>
        <w:t xml:space="preserve">Aansluiting: </w:t>
      </w:r>
      <w:r w:rsidRPr="00496ECC">
        <w:rPr>
          <w:color w:val="0070C0"/>
          <w:lang w:val="nl"/>
        </w:rPr>
        <w:t xml:space="preserve">schuifaansluiting / flensaansluiting </w:t>
      </w:r>
    </w:p>
    <w:p w:rsidR="00496ECC" w:rsidRPr="00496ECC" w:rsidRDefault="00496ECC" w:rsidP="00496ECC">
      <w:pPr>
        <w:spacing w:after="0"/>
        <w:rPr>
          <w:u w:val="single"/>
          <w:lang w:val="nl"/>
        </w:rPr>
      </w:pPr>
      <w:r w:rsidRPr="00496ECC">
        <w:rPr>
          <w:u w:val="single"/>
          <w:lang w:val="nl"/>
        </w:rPr>
        <w:t>Aanvullende specificaties (te schrappen door ontwerper indien niet van toepassing)</w:t>
      </w:r>
    </w:p>
    <w:p w:rsidR="00496ECC" w:rsidRPr="00496ECC" w:rsidRDefault="00496ECC" w:rsidP="00496ECC">
      <w:pPr>
        <w:rPr>
          <w:lang w:val="nl"/>
        </w:rPr>
      </w:pPr>
      <w:r w:rsidRPr="00496ECC">
        <w:rPr>
          <w:lang w:val="nl"/>
        </w:rPr>
        <w:t>Uitvoering met eindloopcontact met de nodige elektrische aansluitingen</w:t>
      </w:r>
    </w:p>
    <w:p w:rsidR="00496ECC" w:rsidRPr="00496ECC" w:rsidRDefault="00496ECC" w:rsidP="00496ECC">
      <w:pPr>
        <w:spacing w:after="0"/>
        <w:rPr>
          <w:b/>
          <w:u w:val="single"/>
          <w:lang w:val="nl"/>
        </w:rPr>
      </w:pPr>
      <w:r w:rsidRPr="00496ECC">
        <w:rPr>
          <w:b/>
          <w:u w:val="single"/>
          <w:lang w:val="nl"/>
        </w:rPr>
        <w:t>Uitvoering</w:t>
      </w:r>
    </w:p>
    <w:p w:rsidR="00496ECC" w:rsidRPr="00496ECC" w:rsidRDefault="00496ECC" w:rsidP="00496ECC">
      <w:pPr>
        <w:spacing w:after="0"/>
        <w:rPr>
          <w:lang w:val="nl"/>
        </w:rPr>
      </w:pPr>
      <w:r w:rsidRPr="00496ECC">
        <w:rPr>
          <w:lang w:val="nl"/>
        </w:rPr>
        <w:t>De kleppen worden geplaatst zoals aangegeven op de plannen.</w:t>
      </w:r>
    </w:p>
    <w:p w:rsidR="00496ECC" w:rsidRPr="00496ECC" w:rsidRDefault="00496ECC" w:rsidP="00496ECC">
      <w:pPr>
        <w:spacing w:after="0"/>
        <w:rPr>
          <w:lang w:val="nl"/>
        </w:rPr>
      </w:pPr>
      <w:r w:rsidRPr="00496ECC">
        <w:rPr>
          <w:lang w:val="nl"/>
        </w:rPr>
        <w:t xml:space="preserve">Het klepblad moet geplaatst worden in de wanddikte zoals bij de brandproeven. </w:t>
      </w:r>
    </w:p>
    <w:p w:rsidR="00496ECC" w:rsidRPr="00496ECC" w:rsidRDefault="00496ECC" w:rsidP="00496ECC">
      <w:pPr>
        <w:spacing w:after="0"/>
        <w:rPr>
          <w:lang w:val="nl"/>
        </w:rPr>
      </w:pPr>
      <w:r w:rsidRPr="00496ECC">
        <w:rPr>
          <w:lang w:val="nl"/>
        </w:rPr>
        <w:t>Indien dit niet mogelijk is wordt de klep voorzien  van een tunnelelement met een brandweerstand gelijk aan deze van de klep, de bevestiging van de klep waarborgt zijn stabiliteit.</w:t>
      </w:r>
    </w:p>
    <w:p w:rsidR="00496ECC" w:rsidRPr="00496ECC" w:rsidRDefault="00496ECC" w:rsidP="00496ECC">
      <w:pPr>
        <w:spacing w:after="0"/>
        <w:rPr>
          <w:lang w:val="nl"/>
        </w:rPr>
      </w:pPr>
      <w:r w:rsidRPr="00496ECC">
        <w:rPr>
          <w:lang w:val="nl"/>
        </w:rPr>
        <w:t>Bij grote kanaalsecties mogen meerdere gekoppelde kleppen toegepast worden.</w:t>
      </w:r>
    </w:p>
    <w:p w:rsidR="00496ECC" w:rsidRPr="00496ECC" w:rsidRDefault="00496ECC" w:rsidP="00496ECC">
      <w:pPr>
        <w:rPr>
          <w:lang w:val="nl"/>
        </w:rPr>
      </w:pPr>
      <w:r w:rsidRPr="00496ECC">
        <w:rPr>
          <w:lang w:val="nl"/>
        </w:rPr>
        <w:t>De aannemer levert een volledig technisch dossier: documentatie van de brandklep, alle karakteristieken, technische fiches van de geplaatste toebehoren, instructies inzake onderhoud controle en oplevering, testrapporten van de geplaatste kleppen.</w:t>
      </w:r>
    </w:p>
    <w:p w:rsidR="00496ECC" w:rsidRPr="00496ECC" w:rsidRDefault="00496ECC" w:rsidP="00496ECC">
      <w:pPr>
        <w:spacing w:after="0"/>
        <w:rPr>
          <w:b/>
          <w:u w:val="single"/>
          <w:lang w:val="nl"/>
        </w:rPr>
      </w:pPr>
      <w:r w:rsidRPr="00496ECC">
        <w:rPr>
          <w:b/>
          <w:u w:val="single"/>
          <w:lang w:val="nl"/>
        </w:rPr>
        <w:t>Toepassing</w:t>
      </w:r>
    </w:p>
    <w:p w:rsidR="00496ECC" w:rsidRPr="00496ECC" w:rsidRDefault="00496ECC" w:rsidP="00496ECC">
      <w:r w:rsidRPr="00496ECC">
        <w:t>Alle doorvoeren door wanden/vloeren van brandcompartimenten en/of zoals aangegeven op plannen en meetstaat.</w:t>
      </w:r>
    </w:p>
    <w:p w:rsidR="00496ECC" w:rsidRPr="00B5712C" w:rsidRDefault="00496ECC" w:rsidP="00496ECC">
      <w:pPr>
        <w:pStyle w:val="Kop2"/>
        <w:numPr>
          <w:ilvl w:val="0"/>
          <w:numId w:val="0"/>
        </w:numPr>
        <w:rPr>
          <w:color w:val="C3004A" w:themeColor="accent4"/>
        </w:rPr>
      </w:pPr>
      <w:bookmarkStart w:id="210" w:name="_Toc461710982"/>
      <w:r>
        <w:rPr>
          <w:color w:val="C3004A" w:themeColor="accent4"/>
        </w:rPr>
        <w:t>68.22.</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brandmoffen</w:t>
      </w:r>
      <w:bookmarkEnd w:id="210"/>
    </w:p>
    <w:p w:rsidR="00496ECC" w:rsidRPr="00496ECC" w:rsidRDefault="00496ECC" w:rsidP="00EA795D">
      <w:pPr>
        <w:spacing w:after="0"/>
        <w:rPr>
          <w:b/>
          <w:u w:val="single"/>
          <w:lang w:val="nl"/>
        </w:rPr>
      </w:pPr>
      <w:r w:rsidRPr="00496ECC">
        <w:rPr>
          <w:b/>
          <w:u w:val="single"/>
          <w:lang w:val="nl"/>
        </w:rPr>
        <w:t>Omschrijving</w:t>
      </w:r>
    </w:p>
    <w:p w:rsidR="00496ECC" w:rsidRPr="00496ECC" w:rsidRDefault="00496ECC" w:rsidP="00496ECC">
      <w:r w:rsidRPr="00496ECC">
        <w:t>Brandwerende hulzen, inwendig bekleed met een bij warmte zwellend product dat de buis afsluit bij brand en zo een bepaalde brandweerstand waarborgt.</w:t>
      </w:r>
    </w:p>
    <w:p w:rsidR="00496ECC" w:rsidRPr="00496ECC" w:rsidRDefault="00496ECC" w:rsidP="00EA795D">
      <w:pPr>
        <w:spacing w:after="0"/>
        <w:rPr>
          <w:b/>
          <w:u w:val="single"/>
          <w:lang w:val="nl"/>
        </w:rPr>
      </w:pPr>
      <w:r w:rsidRPr="00496ECC">
        <w:rPr>
          <w:b/>
          <w:u w:val="single"/>
          <w:lang w:val="nl"/>
        </w:rPr>
        <w:t>Meting</w:t>
      </w:r>
    </w:p>
    <w:p w:rsidR="00496ECC" w:rsidRPr="00496ECC" w:rsidRDefault="00496ECC" w:rsidP="00EA795D">
      <w:pPr>
        <w:spacing w:after="0"/>
        <w:rPr>
          <w:lang w:val="nl"/>
        </w:rPr>
      </w:pPr>
      <w:r w:rsidRPr="00496ECC">
        <w:rPr>
          <w:lang w:val="nl"/>
        </w:rPr>
        <w:t>meeteenheid: per stuk</w:t>
      </w:r>
    </w:p>
    <w:p w:rsidR="00496ECC" w:rsidRPr="00496ECC" w:rsidRDefault="00496ECC" w:rsidP="00496ECC">
      <w:pPr>
        <w:rPr>
          <w:lang w:val="nl"/>
        </w:rPr>
      </w:pPr>
      <w:r w:rsidRPr="00496ECC">
        <w:rPr>
          <w:lang w:val="nl"/>
        </w:rPr>
        <w:t>aard van de overeenkomst: Forfaitaire Hoeveelheid (FH)</w:t>
      </w:r>
    </w:p>
    <w:p w:rsidR="00496ECC" w:rsidRPr="00496ECC" w:rsidRDefault="00496ECC" w:rsidP="00EA795D">
      <w:pPr>
        <w:spacing w:after="0"/>
        <w:rPr>
          <w:b/>
          <w:u w:val="single"/>
          <w:lang w:val="nl"/>
        </w:rPr>
      </w:pPr>
      <w:r w:rsidRPr="00496ECC">
        <w:rPr>
          <w:b/>
          <w:u w:val="single"/>
          <w:lang w:val="nl"/>
        </w:rPr>
        <w:t>Materiaal en Uitvoering</w:t>
      </w:r>
    </w:p>
    <w:p w:rsidR="00496ECC" w:rsidRPr="00496ECC" w:rsidRDefault="00496ECC" w:rsidP="00EA795D">
      <w:pPr>
        <w:spacing w:after="0"/>
        <w:rPr>
          <w:lang w:val="nl"/>
        </w:rPr>
      </w:pPr>
      <w:r w:rsidRPr="00496ECC">
        <w:rPr>
          <w:lang w:val="nl"/>
        </w:rPr>
        <w:t>Buisstuk in PE waarop over een zekere lengte, afhankelijk van de diameter, een cilinder in gegalvaniseerde staalplaat is aangebracht. Deze buis is inwendig bekleed met een bij warmte zwellend product dat de buis dichtsnoert bij brand. Het product is aangebracht in lagen, de dikte is in functie van de diameter van de omhullende leiding, en</w:t>
      </w:r>
      <w:r w:rsidR="00EA795D">
        <w:rPr>
          <w:lang w:val="nl"/>
        </w:rPr>
        <w:t>:</w:t>
      </w:r>
    </w:p>
    <w:p w:rsidR="00496ECC" w:rsidRPr="00496ECC" w:rsidRDefault="00496ECC" w:rsidP="00EA795D">
      <w:pPr>
        <w:numPr>
          <w:ilvl w:val="0"/>
          <w:numId w:val="127"/>
        </w:numPr>
        <w:tabs>
          <w:tab w:val="clear" w:pos="720"/>
          <w:tab w:val="num" w:pos="737"/>
        </w:tabs>
        <w:spacing w:after="0"/>
      </w:pPr>
      <w:r w:rsidRPr="00496ECC">
        <w:t>geschikt voor aansluiting op stalen kanalen, keuringsattest van een erkend keuringsorganisme af te leveren,</w:t>
      </w:r>
    </w:p>
    <w:p w:rsidR="00496ECC" w:rsidRPr="00496ECC" w:rsidRDefault="00496ECC" w:rsidP="00496ECC">
      <w:pPr>
        <w:numPr>
          <w:ilvl w:val="0"/>
          <w:numId w:val="127"/>
        </w:numPr>
        <w:tabs>
          <w:tab w:val="clear" w:pos="720"/>
          <w:tab w:val="num" w:pos="737"/>
        </w:tabs>
      </w:pPr>
      <w:r w:rsidRPr="00496ECC">
        <w:t>te plaatsen volgens de richtlijnen van de fabrikant.</w:t>
      </w:r>
    </w:p>
    <w:p w:rsidR="00496ECC" w:rsidRPr="00496ECC" w:rsidRDefault="00496ECC" w:rsidP="00496ECC">
      <w:pPr>
        <w:rPr>
          <w:lang w:val="nl"/>
        </w:rPr>
      </w:pPr>
      <w:r w:rsidRPr="00496ECC">
        <w:rPr>
          <w:lang w:val="nl"/>
        </w:rPr>
        <w:t xml:space="preserve">Mits voorlegging van een attest mag de brandweerstand ook gerealiseerd worden in het rooster zelf. </w:t>
      </w:r>
    </w:p>
    <w:p w:rsidR="00496ECC" w:rsidRPr="00496ECC" w:rsidRDefault="00496ECC" w:rsidP="00496ECC">
      <w:pPr>
        <w:spacing w:after="0"/>
        <w:rPr>
          <w:u w:val="single"/>
          <w:lang w:val="nl"/>
        </w:rPr>
      </w:pPr>
      <w:r w:rsidRPr="00496ECC">
        <w:rPr>
          <w:u w:val="single"/>
          <w:lang w:val="nl"/>
        </w:rPr>
        <w:t>Specificaties</w:t>
      </w:r>
    </w:p>
    <w:p w:rsidR="00496ECC" w:rsidRPr="00496ECC" w:rsidRDefault="00496ECC" w:rsidP="00496ECC">
      <w:pPr>
        <w:spacing w:after="0"/>
        <w:rPr>
          <w:lang w:val="nl"/>
        </w:rPr>
      </w:pPr>
      <w:r w:rsidRPr="00496ECC">
        <w:rPr>
          <w:lang w:val="nl"/>
        </w:rPr>
        <w:lastRenderedPageBreak/>
        <w:t xml:space="preserve">Brandweerstand:  </w:t>
      </w:r>
      <w:r w:rsidRPr="00496ECC">
        <w:rPr>
          <w:color w:val="0070C0"/>
          <w:lang w:val="nl"/>
        </w:rPr>
        <w:t>EI 60 / EI 120 / …</w:t>
      </w:r>
    </w:p>
    <w:p w:rsidR="00496ECC" w:rsidRPr="00496ECC" w:rsidRDefault="00496ECC" w:rsidP="00496ECC">
      <w:pPr>
        <w:rPr>
          <w:lang w:val="nl"/>
        </w:rPr>
      </w:pPr>
      <w:r w:rsidRPr="00496ECC">
        <w:rPr>
          <w:lang w:val="nl"/>
        </w:rPr>
        <w:t xml:space="preserve">Afmetingen: </w:t>
      </w:r>
      <w:r w:rsidRPr="00496ECC">
        <w:rPr>
          <w:color w:val="0070C0"/>
          <w:lang w:val="nl"/>
        </w:rPr>
        <w:t>…</w:t>
      </w:r>
    </w:p>
    <w:p w:rsidR="00496ECC" w:rsidRPr="00496ECC" w:rsidRDefault="00496ECC" w:rsidP="00496ECC">
      <w:pPr>
        <w:rPr>
          <w:b/>
          <w:u w:val="single"/>
          <w:lang w:val="nl"/>
        </w:rPr>
      </w:pPr>
      <w:r w:rsidRPr="00496ECC">
        <w:rPr>
          <w:b/>
          <w:u w:val="single"/>
          <w:lang w:val="nl"/>
        </w:rPr>
        <w:t>Toepassing</w:t>
      </w:r>
    </w:p>
    <w:p w:rsidR="00496ECC" w:rsidRPr="00496ECC" w:rsidRDefault="00496ECC" w:rsidP="00496ECC">
      <w:r w:rsidRPr="00496ECC">
        <w:t>Aan te brengen op kleine wanddoorgangen van kleine kanaalaansluitingen en roosters als aangegeven op plannen en meetstaat.</w:t>
      </w:r>
    </w:p>
    <w:p w:rsidR="00EA795D" w:rsidRPr="00B5712C" w:rsidRDefault="00EA795D" w:rsidP="00EA795D">
      <w:pPr>
        <w:pStyle w:val="Kop2"/>
        <w:numPr>
          <w:ilvl w:val="0"/>
          <w:numId w:val="0"/>
        </w:numPr>
        <w:rPr>
          <w:color w:val="C3004A" w:themeColor="accent4"/>
        </w:rPr>
      </w:pPr>
      <w:bookmarkStart w:id="211" w:name="_Toc461710983"/>
      <w:r>
        <w:rPr>
          <w:color w:val="C3004A" w:themeColor="accent4"/>
        </w:rPr>
        <w:t>68.23.</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regelkleppen</w:t>
      </w:r>
      <w:bookmarkEnd w:id="211"/>
    </w:p>
    <w:p w:rsidR="00EA795D" w:rsidRPr="00EA795D" w:rsidRDefault="00EA795D" w:rsidP="00EA795D">
      <w:pPr>
        <w:spacing w:after="0"/>
        <w:rPr>
          <w:b/>
          <w:u w:val="single"/>
          <w:lang w:val="nl"/>
        </w:rPr>
      </w:pPr>
      <w:r w:rsidRPr="00EA795D">
        <w:rPr>
          <w:b/>
          <w:u w:val="single"/>
          <w:lang w:val="nl"/>
        </w:rPr>
        <w:t>Omschrijving</w:t>
      </w:r>
    </w:p>
    <w:p w:rsidR="00EA795D" w:rsidRPr="00EA795D" w:rsidRDefault="00EA795D" w:rsidP="00EA795D">
      <w:r w:rsidRPr="00EA795D">
        <w:t xml:space="preserve">Regelkleppen voor het verkrijgen van een constant volumedebiet en geluidsvrije luchtverdeling. </w:t>
      </w:r>
    </w:p>
    <w:p w:rsidR="00EA795D" w:rsidRPr="00EA795D" w:rsidRDefault="00EA795D" w:rsidP="00EA795D">
      <w:pPr>
        <w:spacing w:after="0"/>
        <w:rPr>
          <w:b/>
          <w:u w:val="single"/>
          <w:lang w:val="nl"/>
        </w:rPr>
      </w:pPr>
      <w:r w:rsidRPr="00EA795D">
        <w:rPr>
          <w:b/>
          <w:u w:val="single"/>
          <w:lang w:val="nl"/>
        </w:rPr>
        <w:t>Meting</w:t>
      </w:r>
    </w:p>
    <w:p w:rsidR="00EA795D" w:rsidRPr="00EA795D" w:rsidRDefault="00EA795D" w:rsidP="00EA795D">
      <w:pPr>
        <w:spacing w:after="0"/>
        <w:rPr>
          <w:lang w:val="nl"/>
        </w:rPr>
      </w:pPr>
      <w:r w:rsidRPr="00EA795D">
        <w:rPr>
          <w:lang w:val="nl"/>
        </w:rPr>
        <w:t>meeteenheid: per stuk</w:t>
      </w:r>
    </w:p>
    <w:p w:rsidR="00EA795D" w:rsidRPr="00EA795D" w:rsidRDefault="00EA795D" w:rsidP="00EA795D">
      <w:pPr>
        <w:rPr>
          <w:lang w:val="nl"/>
        </w:rPr>
      </w:pPr>
      <w:r w:rsidRPr="00EA795D">
        <w:rPr>
          <w:lang w:val="nl"/>
        </w:rPr>
        <w:t>aard van de overeenkomst: Forfaitaire Hoeveelheid (FH)</w:t>
      </w:r>
    </w:p>
    <w:p w:rsidR="00EA795D" w:rsidRPr="00EA795D" w:rsidRDefault="00EA795D" w:rsidP="00EA795D">
      <w:pPr>
        <w:spacing w:after="0"/>
        <w:rPr>
          <w:b/>
          <w:u w:val="single"/>
          <w:lang w:val="nl"/>
        </w:rPr>
      </w:pPr>
      <w:r w:rsidRPr="00EA795D">
        <w:rPr>
          <w:b/>
          <w:u w:val="single"/>
          <w:lang w:val="nl"/>
        </w:rPr>
        <w:t>Materiaal en Uitvoering</w:t>
      </w:r>
    </w:p>
    <w:p w:rsidR="00EA795D" w:rsidRPr="00EA795D" w:rsidRDefault="00EA795D" w:rsidP="00EA795D">
      <w:pPr>
        <w:spacing w:after="0"/>
        <w:rPr>
          <w:lang w:val="nl"/>
        </w:rPr>
      </w:pPr>
      <w:r w:rsidRPr="00EA795D">
        <w:rPr>
          <w:lang w:val="nl"/>
        </w:rPr>
        <w:t>De kleppen zijn voorzien van bedienings-, vastzettings- en aanwijzingsstanden  buiten het kanaal, zonder onderbreking van de eventuele isolatie:</w:t>
      </w:r>
    </w:p>
    <w:p w:rsidR="00EA795D" w:rsidRPr="00EA795D" w:rsidRDefault="00EA795D" w:rsidP="00EA795D">
      <w:pPr>
        <w:numPr>
          <w:ilvl w:val="0"/>
          <w:numId w:val="127"/>
        </w:numPr>
        <w:tabs>
          <w:tab w:val="clear" w:pos="720"/>
          <w:tab w:val="num" w:pos="737"/>
        </w:tabs>
        <w:spacing w:after="0"/>
      </w:pPr>
      <w:r w:rsidRPr="00EA795D">
        <w:t>te plaatsen op de hoofdkanalen en hoofdvertakkingen van zowel pulsie als extractie zoals aangeduid op de plannen. Indien omwille van de afregeling of lawaaiproblemen bijkomende regelkleppen vereist zijn, dan behoort de levering, plaatsing en afstelling ervan tot de aanneming zonder meerprijs;</w:t>
      </w:r>
    </w:p>
    <w:p w:rsidR="00EA795D" w:rsidRPr="00EA795D" w:rsidRDefault="00EA795D" w:rsidP="00EA795D">
      <w:pPr>
        <w:numPr>
          <w:ilvl w:val="0"/>
          <w:numId w:val="127"/>
        </w:numPr>
        <w:tabs>
          <w:tab w:val="clear" w:pos="720"/>
          <w:tab w:val="num" w:pos="737"/>
        </w:tabs>
      </w:pPr>
      <w:r w:rsidRPr="00EA795D">
        <w:t>de regelkleppen met meetnippels zijn eenvoudig instelbaar en van het diafragma-type of evenwaardig.</w:t>
      </w:r>
    </w:p>
    <w:p w:rsidR="00EA795D" w:rsidRPr="00EA795D" w:rsidRDefault="00EA795D" w:rsidP="00EA795D">
      <w:pPr>
        <w:rPr>
          <w:lang w:val="nl"/>
        </w:rPr>
      </w:pPr>
      <w:r w:rsidRPr="00EA795D">
        <w:rPr>
          <w:lang w:val="nl"/>
        </w:rPr>
        <w:t>De technische fiches en de keuringscertificaten van alle kleppen worden ter goedkeuring voorgelegd aan het Bestuur.</w:t>
      </w:r>
    </w:p>
    <w:p w:rsidR="00EA795D" w:rsidRPr="00EA795D" w:rsidRDefault="00EA795D" w:rsidP="00EA795D">
      <w:pPr>
        <w:spacing w:after="0"/>
        <w:rPr>
          <w:u w:val="single"/>
          <w:lang w:val="nl"/>
        </w:rPr>
      </w:pPr>
      <w:r w:rsidRPr="00EA795D">
        <w:rPr>
          <w:u w:val="single"/>
          <w:lang w:val="nl"/>
        </w:rPr>
        <w:t>Specificaties</w:t>
      </w:r>
    </w:p>
    <w:p w:rsidR="00EA795D" w:rsidRPr="00EA795D" w:rsidRDefault="00EA795D" w:rsidP="00EA795D">
      <w:pPr>
        <w:spacing w:after="0"/>
        <w:rPr>
          <w:lang w:val="nl"/>
        </w:rPr>
      </w:pPr>
      <w:r w:rsidRPr="00EA795D">
        <w:rPr>
          <w:lang w:val="nl"/>
        </w:rPr>
        <w:t xml:space="preserve">Type: </w:t>
      </w:r>
      <w:r w:rsidRPr="00EA795D">
        <w:rPr>
          <w:color w:val="0070C0"/>
          <w:lang w:val="nl"/>
        </w:rPr>
        <w:t>diafragma / …</w:t>
      </w:r>
    </w:p>
    <w:p w:rsidR="00EA795D" w:rsidRPr="00EA795D" w:rsidRDefault="00EA795D" w:rsidP="00EA795D">
      <w:pPr>
        <w:rPr>
          <w:lang w:val="nl"/>
        </w:rPr>
      </w:pPr>
      <w:r w:rsidRPr="00EA795D">
        <w:rPr>
          <w:lang w:val="nl"/>
        </w:rPr>
        <w:t xml:space="preserve">Afmeting: </w:t>
      </w:r>
      <w:r w:rsidRPr="00EA795D">
        <w:rPr>
          <w:color w:val="0070C0"/>
          <w:lang w:val="nl"/>
        </w:rPr>
        <w:t>…</w:t>
      </w:r>
    </w:p>
    <w:p w:rsidR="00EA795D" w:rsidRPr="00EA795D" w:rsidRDefault="00EA795D" w:rsidP="00EA795D">
      <w:pPr>
        <w:spacing w:after="0"/>
        <w:rPr>
          <w:b/>
          <w:u w:val="single"/>
          <w:lang w:val="nl"/>
        </w:rPr>
      </w:pPr>
      <w:r w:rsidRPr="00EA795D">
        <w:rPr>
          <w:b/>
          <w:u w:val="single"/>
          <w:lang w:val="nl"/>
        </w:rPr>
        <w:t>Toepassing</w:t>
      </w:r>
    </w:p>
    <w:p w:rsidR="00EA795D" w:rsidRPr="00EA795D" w:rsidRDefault="00EA795D" w:rsidP="00EA795D">
      <w:r w:rsidRPr="00EA795D">
        <w:t>Zoals aangegeven op de plannen en/of schema’s en volgens noodzaak voor een evenwichtige en geluidsloze werking van de installatie.</w:t>
      </w:r>
    </w:p>
    <w:p w:rsidR="00EA795D" w:rsidRPr="00B5712C" w:rsidRDefault="00EA795D" w:rsidP="00EA795D">
      <w:pPr>
        <w:pStyle w:val="Kop2"/>
        <w:numPr>
          <w:ilvl w:val="0"/>
          <w:numId w:val="0"/>
        </w:numPr>
        <w:rPr>
          <w:color w:val="C3004A" w:themeColor="accent4"/>
        </w:rPr>
      </w:pPr>
      <w:bookmarkStart w:id="212" w:name="_Toc461710984"/>
      <w:r>
        <w:rPr>
          <w:color w:val="C3004A" w:themeColor="accent4"/>
        </w:rPr>
        <w:t>68.25.</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geluidsdempers</w:t>
      </w:r>
      <w:bookmarkEnd w:id="212"/>
    </w:p>
    <w:p w:rsidR="00EA795D" w:rsidRPr="00EA795D" w:rsidRDefault="00EA795D" w:rsidP="00EA795D">
      <w:pPr>
        <w:spacing w:after="0"/>
        <w:rPr>
          <w:b/>
          <w:u w:val="single"/>
          <w:lang w:val="nl"/>
        </w:rPr>
      </w:pPr>
      <w:r w:rsidRPr="00EA795D">
        <w:rPr>
          <w:b/>
          <w:u w:val="single"/>
          <w:lang w:val="nl"/>
        </w:rPr>
        <w:t>Omschrijving</w:t>
      </w:r>
    </w:p>
    <w:p w:rsidR="00EA795D" w:rsidRPr="00EA795D" w:rsidRDefault="00EA795D" w:rsidP="00EA795D">
      <w:r w:rsidRPr="00EA795D">
        <w:t>Demping van het ventilator- en stromingsgeluid.</w:t>
      </w:r>
    </w:p>
    <w:p w:rsidR="00EA795D" w:rsidRPr="00EA795D" w:rsidRDefault="00EA795D" w:rsidP="00EA795D">
      <w:pPr>
        <w:spacing w:after="0"/>
        <w:rPr>
          <w:b/>
          <w:u w:val="single"/>
          <w:lang w:val="nl"/>
        </w:rPr>
      </w:pPr>
      <w:r w:rsidRPr="00EA795D">
        <w:rPr>
          <w:b/>
          <w:u w:val="single"/>
          <w:lang w:val="nl"/>
        </w:rPr>
        <w:t>Meting</w:t>
      </w:r>
    </w:p>
    <w:p w:rsidR="00EA795D" w:rsidRPr="00EA795D" w:rsidRDefault="00EA795D" w:rsidP="00EA795D">
      <w:pPr>
        <w:spacing w:after="0"/>
        <w:rPr>
          <w:lang w:val="nl"/>
        </w:rPr>
      </w:pPr>
      <w:r w:rsidRPr="00EA795D">
        <w:rPr>
          <w:lang w:val="nl"/>
        </w:rPr>
        <w:t>meeteenheid: per stuk</w:t>
      </w:r>
    </w:p>
    <w:p w:rsidR="00EA795D" w:rsidRPr="00D17C93" w:rsidRDefault="00EA795D" w:rsidP="00EA795D">
      <w:pPr>
        <w:rPr>
          <w:color w:val="C3004A" w:themeColor="accent4"/>
          <w:lang w:val="nl"/>
        </w:rPr>
      </w:pPr>
      <w:r w:rsidRPr="00D17C93">
        <w:rPr>
          <w:color w:val="C3004A" w:themeColor="accent4"/>
          <w:lang w:val="nl"/>
        </w:rPr>
        <w:t xml:space="preserve">aard van de overeenkomst: </w:t>
      </w:r>
      <w:r w:rsidR="00D17C93" w:rsidRPr="00D17C93">
        <w:rPr>
          <w:color w:val="C3004A" w:themeColor="accent4"/>
          <w:lang w:val="nl"/>
        </w:rPr>
        <w:t>Som over geheel</w:t>
      </w:r>
      <w:r w:rsidRPr="00D17C93">
        <w:rPr>
          <w:color w:val="C3004A" w:themeColor="accent4"/>
          <w:lang w:val="nl"/>
        </w:rPr>
        <w:t xml:space="preserve"> (</w:t>
      </w:r>
      <w:r w:rsidR="00576930">
        <w:rPr>
          <w:color w:val="C3004A" w:themeColor="accent4"/>
          <w:lang w:val="nl"/>
        </w:rPr>
        <w:t>SOG</w:t>
      </w:r>
      <w:r w:rsidRPr="00D17C93">
        <w:rPr>
          <w:color w:val="C3004A" w:themeColor="accent4"/>
          <w:lang w:val="nl"/>
        </w:rPr>
        <w:t>)</w:t>
      </w:r>
    </w:p>
    <w:p w:rsidR="00EA795D" w:rsidRPr="00EA795D" w:rsidRDefault="00EA795D" w:rsidP="00D17C93">
      <w:pPr>
        <w:spacing w:after="0"/>
        <w:rPr>
          <w:b/>
          <w:u w:val="single"/>
          <w:lang w:val="nl"/>
        </w:rPr>
      </w:pPr>
      <w:r w:rsidRPr="00EA795D">
        <w:rPr>
          <w:b/>
          <w:u w:val="single"/>
          <w:lang w:val="nl"/>
        </w:rPr>
        <w:t>Materiaal en Uitvoering</w:t>
      </w:r>
    </w:p>
    <w:p w:rsidR="00EA795D" w:rsidRPr="00EA795D" w:rsidRDefault="00EA795D" w:rsidP="00D17C93">
      <w:pPr>
        <w:spacing w:after="0"/>
        <w:rPr>
          <w:lang w:val="nl"/>
        </w:rPr>
      </w:pPr>
      <w:r w:rsidRPr="00EA795D">
        <w:rPr>
          <w:lang w:val="nl"/>
        </w:rPr>
        <w:t>De materialen waaruit de dempers zijn opgebouwd,  zijn onbrandbaar, onbederfbaar, reukloos, bestand tegen knaagdieren en insecten en tegen luchterosie bij de optredende luchtsnelheden.</w:t>
      </w:r>
    </w:p>
    <w:p w:rsidR="00EA795D" w:rsidRPr="00EA795D" w:rsidRDefault="00EA795D" w:rsidP="00D17C93">
      <w:pPr>
        <w:spacing w:after="0"/>
        <w:rPr>
          <w:lang w:val="nl"/>
        </w:rPr>
      </w:pPr>
      <w:r w:rsidRPr="00EA795D">
        <w:rPr>
          <w:lang w:val="nl"/>
        </w:rPr>
        <w:t>Hun constructie en afmetingen worden bepaald door: het luchtdebiet, de gewenste demping, het maximaal toelaatbare stromingsgeluid veroorzaakt door de demper.</w:t>
      </w:r>
    </w:p>
    <w:p w:rsidR="00EA795D" w:rsidRPr="00EA795D" w:rsidRDefault="00EA795D" w:rsidP="00D17C93">
      <w:pPr>
        <w:spacing w:after="0"/>
        <w:rPr>
          <w:lang w:val="nl"/>
        </w:rPr>
      </w:pPr>
      <w:r w:rsidRPr="00EA795D">
        <w:rPr>
          <w:lang w:val="nl"/>
        </w:rPr>
        <w:lastRenderedPageBreak/>
        <w:t>De behuizing is van gegalvaniseerd staal met een dikte van minimaal 0,7 mm en minimaal de dikte van de kanalen met dezelfde afmetingen.</w:t>
      </w:r>
    </w:p>
    <w:p w:rsidR="00EA795D" w:rsidRPr="00EA795D" w:rsidRDefault="00EA795D" w:rsidP="00D17C93">
      <w:pPr>
        <w:spacing w:after="0"/>
        <w:rPr>
          <w:lang w:val="nl"/>
        </w:rPr>
      </w:pPr>
      <w:r w:rsidRPr="00EA795D">
        <w:rPr>
          <w:lang w:val="nl"/>
        </w:rPr>
        <w:t>Het geluidsabsorberend materiaal bestaat uit minerale wol (&gt; 50 kg/m3), bekleed met een glasvlies of een dun polyestervlies om erosie van de minerale wol te verhinderen tot een luchtsnelheid van 20m/s.</w:t>
      </w:r>
    </w:p>
    <w:p w:rsidR="00EA795D" w:rsidRPr="00EA795D" w:rsidRDefault="00EA795D" w:rsidP="00D17C93">
      <w:pPr>
        <w:spacing w:after="0"/>
        <w:rPr>
          <w:lang w:val="nl"/>
        </w:rPr>
      </w:pPr>
      <w:r w:rsidRPr="00EA795D">
        <w:rPr>
          <w:lang w:val="nl"/>
        </w:rPr>
        <w:t>De overgang tussen een kanaal en de geluiddemper gebeurt in een recht kanaaldeel met geleidelijk verloop van de doorsnede (te beperken tot 1:3 bij eenzijdig verloop en 1:4 bij tweezijdig verloop).</w:t>
      </w:r>
    </w:p>
    <w:p w:rsidR="00EA795D" w:rsidRPr="00EA795D" w:rsidRDefault="00EA795D" w:rsidP="00D17C93">
      <w:pPr>
        <w:spacing w:after="0"/>
        <w:rPr>
          <w:lang w:val="nl"/>
        </w:rPr>
      </w:pPr>
      <w:r w:rsidRPr="00EA795D">
        <w:rPr>
          <w:lang w:val="nl"/>
        </w:rPr>
        <w:t>Bochtstukken of sterke richtingsveranderingen op korte afstand van de geluiddemper (&lt; 5 x de gemiddelde dwarse kanaalafmeting) zijn te vermijden.</w:t>
      </w:r>
    </w:p>
    <w:p w:rsidR="00EA795D" w:rsidRPr="00EA795D" w:rsidRDefault="00EA795D" w:rsidP="00D17C93">
      <w:pPr>
        <w:spacing w:after="0"/>
        <w:rPr>
          <w:lang w:val="nl"/>
        </w:rPr>
      </w:pPr>
      <w:r w:rsidRPr="00EA795D">
        <w:rPr>
          <w:lang w:val="nl"/>
        </w:rPr>
        <w:t>De geluiddemper wordt bij voorkeur geplaatst net voor of na de doorvoer doorheen een wand.</w:t>
      </w:r>
    </w:p>
    <w:p w:rsidR="00EA795D" w:rsidRPr="00EA795D" w:rsidRDefault="00EA795D" w:rsidP="00D17C93">
      <w:pPr>
        <w:spacing w:after="0"/>
        <w:rPr>
          <w:lang w:val="nl"/>
        </w:rPr>
      </w:pPr>
      <w:r w:rsidRPr="00EA795D">
        <w:rPr>
          <w:lang w:val="nl"/>
        </w:rPr>
        <w:t>Bestaat er een risico op geluidsinstraling doorheen de kanaalwand na de geluiddemper of door geluidafstraling van de kanaalwand van de demper, dan wordt het kanaal of de behuizing extra geluidwerend uitgevoerd, volgens de situatie door een demping of een verzwaring van de kanaalwand of door het aanbrengen van een omkasting.</w:t>
      </w:r>
    </w:p>
    <w:p w:rsidR="00EA795D" w:rsidRPr="00EA795D" w:rsidRDefault="00EA795D" w:rsidP="00EA795D">
      <w:pPr>
        <w:rPr>
          <w:lang w:val="nl"/>
        </w:rPr>
      </w:pPr>
      <w:r w:rsidRPr="00EA795D">
        <w:rPr>
          <w:lang w:val="nl"/>
        </w:rPr>
        <w:t>Voor bestelling legt de installateur een uitvoeringsschema voor waarop alle geluiddempers met hun exacte afmetingen en karakteristieken (technische fiches met gebruikte materialen, constructie, afmetingen, dempingsgegevens, geluidsvermogenniveaus van de stromingsgeluiden…) zijn aangegeven.</w:t>
      </w:r>
    </w:p>
    <w:p w:rsidR="00EA795D" w:rsidRPr="00EA795D" w:rsidRDefault="00EA795D" w:rsidP="00EA795D">
      <w:pPr>
        <w:spacing w:after="0"/>
        <w:rPr>
          <w:b/>
          <w:u w:val="single"/>
          <w:lang w:val="nl"/>
        </w:rPr>
      </w:pPr>
      <w:r w:rsidRPr="00EA795D">
        <w:rPr>
          <w:b/>
          <w:u w:val="single"/>
          <w:lang w:val="nl"/>
        </w:rPr>
        <w:t>Uitvoering</w:t>
      </w:r>
    </w:p>
    <w:p w:rsidR="00EA795D" w:rsidRDefault="00EA795D" w:rsidP="00EA795D">
      <w:pPr>
        <w:rPr>
          <w:color w:val="C3004A" w:themeColor="accent4"/>
          <w:lang w:val="nl"/>
        </w:rPr>
      </w:pPr>
      <w:r w:rsidRPr="00D17C93">
        <w:rPr>
          <w:color w:val="C3004A" w:themeColor="accent4"/>
          <w:lang w:val="nl"/>
        </w:rPr>
        <w:t xml:space="preserve">De uiteindelijke dimensionering zal gebeuren </w:t>
      </w:r>
      <w:r w:rsidR="00D17C93" w:rsidRPr="00D17C93">
        <w:rPr>
          <w:color w:val="C3004A" w:themeColor="accent4"/>
          <w:lang w:val="nl"/>
        </w:rPr>
        <w:t>in combinatie met de voorgestelde toestellen</w:t>
      </w:r>
      <w:r w:rsidRPr="00D17C93">
        <w:rPr>
          <w:color w:val="C3004A" w:themeColor="accent4"/>
          <w:lang w:val="nl"/>
        </w:rPr>
        <w:t xml:space="preserve"> (in het bijzonder de ventilatoren, </w:t>
      </w:r>
      <w:r w:rsidR="00D17C93" w:rsidRPr="00D17C93">
        <w:rPr>
          <w:color w:val="C3004A" w:themeColor="accent4"/>
          <w:lang w:val="nl"/>
        </w:rPr>
        <w:t xml:space="preserve">roosters, regelkleppen, </w:t>
      </w:r>
      <w:r w:rsidR="00010154">
        <w:rPr>
          <w:color w:val="C3004A" w:themeColor="accent4"/>
          <w:lang w:val="nl"/>
        </w:rPr>
        <w:t>type dempers,…)</w:t>
      </w:r>
      <w:r w:rsidRPr="00D17C93">
        <w:rPr>
          <w:color w:val="C3004A" w:themeColor="accent4"/>
          <w:lang w:val="nl"/>
        </w:rPr>
        <w:t>. De installateur kan geen aanspraak maken op een meerprijs indien uit berekeningen blijkt dat meer of grotere dempers nodig zijn dan voorzien in het aanbestedingsdossier.</w:t>
      </w:r>
    </w:p>
    <w:p w:rsidR="00B10064" w:rsidRDefault="00B10064" w:rsidP="00EA795D">
      <w:pPr>
        <w:rPr>
          <w:color w:val="C3004A" w:themeColor="accent4"/>
          <w:lang w:val="nl"/>
        </w:rPr>
      </w:pPr>
      <w:r>
        <w:rPr>
          <w:color w:val="C3004A" w:themeColor="accent4"/>
          <w:lang w:val="nl"/>
        </w:rPr>
        <w:t>Bij de plaatsing van de geluidsdempers dient er ook rekening gehouden worden met de toegankelijkheid.</w:t>
      </w:r>
    </w:p>
    <w:p w:rsidR="00010154" w:rsidRPr="00B5712C" w:rsidRDefault="00010154" w:rsidP="00010154">
      <w:pPr>
        <w:pStyle w:val="Kop2"/>
        <w:numPr>
          <w:ilvl w:val="0"/>
          <w:numId w:val="0"/>
        </w:numPr>
        <w:rPr>
          <w:color w:val="C3004A" w:themeColor="accent4"/>
        </w:rPr>
      </w:pPr>
      <w:bookmarkStart w:id="213" w:name="_Toc461710985"/>
      <w:r>
        <w:rPr>
          <w:color w:val="C3004A" w:themeColor="accent4"/>
        </w:rPr>
        <w:t>68.26.</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filters</w:t>
      </w:r>
      <w:bookmarkEnd w:id="213"/>
    </w:p>
    <w:p w:rsidR="00010154" w:rsidRPr="00010154" w:rsidRDefault="00010154" w:rsidP="00010154">
      <w:pPr>
        <w:spacing w:after="0"/>
        <w:rPr>
          <w:b/>
          <w:u w:val="single"/>
          <w:lang w:val="nl"/>
        </w:rPr>
      </w:pPr>
      <w:r w:rsidRPr="00010154">
        <w:rPr>
          <w:b/>
          <w:u w:val="single"/>
          <w:lang w:val="nl"/>
        </w:rPr>
        <w:t>Omschrijving</w:t>
      </w:r>
    </w:p>
    <w:p w:rsidR="00010154" w:rsidRPr="00010154" w:rsidRDefault="00010154" w:rsidP="00010154">
      <w:r w:rsidRPr="00010154">
        <w:t xml:space="preserve">Voorziening om een deel van de partikels aanwezig in lucht te verwijderen door ze op een poreuze laag tegen te houden en zo een versnelde vervuiling of verstopping van bepaalde ventilatiecomponenten (zoals platenwisselaars) te verhinderen. </w:t>
      </w:r>
    </w:p>
    <w:p w:rsidR="00010154" w:rsidRPr="00010154" w:rsidRDefault="00010154" w:rsidP="00010154">
      <w:pPr>
        <w:spacing w:after="0"/>
        <w:rPr>
          <w:b/>
          <w:u w:val="single"/>
          <w:lang w:val="nl"/>
        </w:rPr>
      </w:pPr>
      <w:r w:rsidRPr="00010154">
        <w:rPr>
          <w:b/>
          <w:u w:val="single"/>
          <w:lang w:val="nl"/>
        </w:rPr>
        <w:t>Meting</w:t>
      </w:r>
    </w:p>
    <w:p w:rsidR="00010154" w:rsidRPr="00010154" w:rsidRDefault="00010154" w:rsidP="00010154">
      <w:pPr>
        <w:spacing w:after="0"/>
        <w:rPr>
          <w:lang w:val="nl"/>
        </w:rPr>
      </w:pPr>
      <w:r w:rsidRPr="00010154">
        <w:rPr>
          <w:lang w:val="nl"/>
        </w:rPr>
        <w:t>meeteenheid: per stuk</w:t>
      </w:r>
    </w:p>
    <w:p w:rsidR="00010154" w:rsidRPr="00010154" w:rsidRDefault="00010154" w:rsidP="00010154">
      <w:pPr>
        <w:rPr>
          <w:lang w:val="nl"/>
        </w:rPr>
      </w:pPr>
      <w:r w:rsidRPr="00010154">
        <w:rPr>
          <w:lang w:val="nl"/>
        </w:rPr>
        <w:t>aard van de overeenkomst: Forfaitaire Hoeveelheid (FH)</w:t>
      </w:r>
    </w:p>
    <w:p w:rsidR="00010154" w:rsidRPr="00010154" w:rsidRDefault="00010154" w:rsidP="00010154">
      <w:pPr>
        <w:spacing w:after="0"/>
        <w:rPr>
          <w:b/>
          <w:u w:val="single"/>
          <w:lang w:val="nl"/>
        </w:rPr>
      </w:pPr>
      <w:r w:rsidRPr="00010154">
        <w:rPr>
          <w:b/>
          <w:u w:val="single"/>
          <w:lang w:val="nl"/>
        </w:rPr>
        <w:t>Materiaal en Uitvoering</w:t>
      </w:r>
    </w:p>
    <w:p w:rsidR="00010154" w:rsidRPr="00010154" w:rsidRDefault="00010154" w:rsidP="00010154">
      <w:pPr>
        <w:spacing w:after="0"/>
        <w:rPr>
          <w:lang w:val="nl"/>
        </w:rPr>
      </w:pPr>
      <w:r w:rsidRPr="00010154">
        <w:rPr>
          <w:lang w:val="nl"/>
        </w:rPr>
        <w:t>Conform NBN EN 779 - Slotfilters voor algemene ventilatie - Bepaling van de filterprestatie.</w:t>
      </w:r>
    </w:p>
    <w:p w:rsidR="00010154" w:rsidRPr="00010154" w:rsidRDefault="00010154" w:rsidP="00010154">
      <w:pPr>
        <w:spacing w:after="0"/>
        <w:rPr>
          <w:lang w:val="nl"/>
        </w:rPr>
      </w:pPr>
      <w:r w:rsidRPr="00010154">
        <w:rPr>
          <w:lang w:val="nl"/>
        </w:rPr>
        <w:t>De filters zijn gemonteerd op een aangepast kader.</w:t>
      </w:r>
    </w:p>
    <w:p w:rsidR="00010154" w:rsidRPr="00010154" w:rsidRDefault="00010154" w:rsidP="00010154">
      <w:pPr>
        <w:rPr>
          <w:lang w:val="nl"/>
        </w:rPr>
      </w:pPr>
      <w:r w:rsidRPr="00010154">
        <w:rPr>
          <w:lang w:val="nl"/>
        </w:rPr>
        <w:t>De filters moeten gemakkelijk bereikbaar zijn voor nazicht, onderhoud en vervanging</w:t>
      </w:r>
      <w:r w:rsidR="00E04F1F" w:rsidRPr="00E04F1F">
        <w:rPr>
          <w:color w:val="C3004A" w:themeColor="accent4"/>
          <w:lang w:val="nl"/>
        </w:rPr>
        <w:t xml:space="preserve"> </w:t>
      </w:r>
      <w:r w:rsidR="00E04F1F">
        <w:rPr>
          <w:color w:val="C3004A" w:themeColor="accent4"/>
          <w:lang w:val="nl"/>
        </w:rPr>
        <w:t>zonder dat hierbij gebruik dient gemaakt te worden van een ladder, hoogtewerker, stelling of dergelijke.</w:t>
      </w:r>
    </w:p>
    <w:p w:rsidR="00010154" w:rsidRPr="00010154" w:rsidRDefault="00010154" w:rsidP="00010154">
      <w:pPr>
        <w:spacing w:after="0"/>
        <w:rPr>
          <w:u w:val="single"/>
          <w:lang w:val="nl"/>
        </w:rPr>
      </w:pPr>
      <w:r w:rsidRPr="00010154">
        <w:rPr>
          <w:u w:val="single"/>
          <w:lang w:val="nl"/>
        </w:rPr>
        <w:t>Specificaties</w:t>
      </w:r>
    </w:p>
    <w:p w:rsidR="00010154" w:rsidRPr="00010154" w:rsidRDefault="00010154" w:rsidP="00010154">
      <w:pPr>
        <w:spacing w:after="0"/>
        <w:rPr>
          <w:lang w:val="nl"/>
        </w:rPr>
      </w:pPr>
      <w:r w:rsidRPr="00010154">
        <w:rPr>
          <w:lang w:val="nl"/>
        </w:rPr>
        <w:t xml:space="preserve">Type: </w:t>
      </w:r>
    </w:p>
    <w:p w:rsidR="00010154" w:rsidRDefault="00010154" w:rsidP="00010154">
      <w:pPr>
        <w:spacing w:after="0"/>
      </w:pPr>
      <w:r w:rsidRPr="00010154">
        <w:rPr>
          <w:b/>
          <w:color w:val="0070C0"/>
        </w:rPr>
        <w:t>(ofwel)</w:t>
      </w:r>
      <w:r w:rsidR="000D2FBE">
        <w:tab/>
        <w:t>draadfr</w:t>
      </w:r>
      <w:r w:rsidRPr="00010154">
        <w:t xml:space="preserve">ame filters: synthetisch filtermedium op een gegalvaniseerd stalen draadframe. Bij een </w:t>
      </w:r>
    </w:p>
    <w:p w:rsidR="00010154" w:rsidRPr="00010154" w:rsidRDefault="00010154" w:rsidP="00010154">
      <w:pPr>
        <w:spacing w:after="0"/>
        <w:ind w:left="1134"/>
      </w:pPr>
      <w:r w:rsidRPr="00010154">
        <w:t>vervuild filtermedium hoeft alleen de filter zelf vervangen te worden; het frame wordt steeds opnieuw gebruikt.</w:t>
      </w:r>
    </w:p>
    <w:p w:rsidR="0023043A" w:rsidRDefault="00010154" w:rsidP="0023043A">
      <w:pPr>
        <w:spacing w:after="0"/>
      </w:pPr>
      <w:r w:rsidRPr="00010154">
        <w:rPr>
          <w:b/>
          <w:color w:val="0070C0"/>
        </w:rPr>
        <w:t>(ofwel)</w:t>
      </w:r>
      <w:r w:rsidRPr="00010154">
        <w:tab/>
        <w:t>filterpanelen:</w:t>
      </w:r>
    </w:p>
    <w:p w:rsidR="00010154" w:rsidRDefault="00010154" w:rsidP="0023043A">
      <w:pPr>
        <w:spacing w:after="0"/>
        <w:ind w:left="1134"/>
      </w:pPr>
      <w:r w:rsidRPr="00010154">
        <w:rPr>
          <w:b/>
          <w:color w:val="0070C0"/>
        </w:rPr>
        <w:t>(ofwel)</w:t>
      </w:r>
      <w:r w:rsidRPr="00010154">
        <w:tab/>
        <w:t xml:space="preserve">voorzien van een vlakke synthetische filtermat, aangepast op de frame </w:t>
      </w:r>
    </w:p>
    <w:p w:rsidR="00010154" w:rsidRDefault="00010154" w:rsidP="0023043A">
      <w:pPr>
        <w:spacing w:after="0"/>
        <w:ind w:left="2268"/>
      </w:pPr>
      <w:r w:rsidRPr="00010154">
        <w:t>afmetingen. Het filterpaneel is voorzien van een steungaas en een draadkruis om het filtermedium te positioneren. Panelen leverbaar in divers</w:t>
      </w:r>
      <w:r w:rsidR="003C4131">
        <w:t>e</w:t>
      </w:r>
      <w:r w:rsidRPr="00010154">
        <w:t xml:space="preserve"> framedikten.</w:t>
      </w:r>
    </w:p>
    <w:p w:rsidR="00010154" w:rsidRDefault="00010154" w:rsidP="00010154">
      <w:pPr>
        <w:spacing w:after="0"/>
        <w:ind w:left="1134"/>
      </w:pPr>
      <w:r w:rsidRPr="00010154">
        <w:rPr>
          <w:b/>
          <w:color w:val="0070C0"/>
        </w:rPr>
        <w:t>(ofwel)</w:t>
      </w:r>
      <w:r w:rsidRPr="00010154">
        <w:rPr>
          <w:color w:val="0070C0"/>
        </w:rPr>
        <w:t xml:space="preserve">  </w:t>
      </w:r>
      <w:r w:rsidRPr="00010154">
        <w:tab/>
        <w:t xml:space="preserve">wegwerppanelen. Het filtermedium is opgebouwd uit continu gesponnen </w:t>
      </w:r>
    </w:p>
    <w:p w:rsidR="00010154" w:rsidRDefault="00010154" w:rsidP="00261AC5">
      <w:pPr>
        <w:spacing w:after="0"/>
        <w:ind w:left="2268"/>
      </w:pPr>
      <w:r w:rsidRPr="00010154">
        <w:lastRenderedPageBreak/>
        <w:t>glasdraadvezels met een progressieve dichtheid, waardoor het stof over de gehele diepte wordt opgevangen. Om de stofopnamecapaciteit te vergroten is het filtermedium voorzien van een stofbindmiddel. Het kader is gemaakt van een vochtbestendig karton. Het filter is volledig verbrandbaar.</w:t>
      </w:r>
    </w:p>
    <w:p w:rsidR="00261AC5" w:rsidRDefault="00010154" w:rsidP="00010154">
      <w:pPr>
        <w:spacing w:after="0"/>
      </w:pPr>
      <w:r w:rsidRPr="00010154">
        <w:rPr>
          <w:b/>
          <w:color w:val="0070C0"/>
        </w:rPr>
        <w:t>(ofwel)</w:t>
      </w:r>
      <w:r w:rsidRPr="00010154">
        <w:tab/>
        <w:t>zakkenfilters:</w:t>
      </w:r>
    </w:p>
    <w:p w:rsidR="00261AC5" w:rsidRDefault="00010154" w:rsidP="00261AC5">
      <w:pPr>
        <w:spacing w:after="0"/>
        <w:ind w:left="1134"/>
      </w:pPr>
      <w:r w:rsidRPr="00010154">
        <w:rPr>
          <w:b/>
          <w:color w:val="0070C0"/>
        </w:rPr>
        <w:t>(ofwel)</w:t>
      </w:r>
      <w:r w:rsidRPr="00010154">
        <w:tab/>
        <w:t xml:space="preserve">Het filtermedium is opgebouwd uit synthetische vezels die worden verwerkt tot </w:t>
      </w:r>
    </w:p>
    <w:p w:rsidR="00261AC5" w:rsidRDefault="00010154" w:rsidP="00261AC5">
      <w:pPr>
        <w:spacing w:after="0"/>
        <w:ind w:left="2268"/>
      </w:pPr>
      <w:r w:rsidRPr="00010154">
        <w:t>wigvormige filterenveloppen gemonteerd in een U-profiel. Door de speciale constructie van de enveloppen ontstaat een gelijkmatige luchtdoorstroming, zodat de stofbelading over het gehele oppervlak verdeeld wordt. Hierdoor worden lange standtijden verkregen. De zakkenfilters zijn zelfdragend.</w:t>
      </w:r>
    </w:p>
    <w:p w:rsidR="00261AC5" w:rsidRDefault="00010154" w:rsidP="00261AC5">
      <w:pPr>
        <w:spacing w:after="0"/>
        <w:ind w:left="1134"/>
      </w:pPr>
      <w:r w:rsidRPr="00010154">
        <w:rPr>
          <w:b/>
          <w:color w:val="0070C0"/>
        </w:rPr>
        <w:t>(ofwel)</w:t>
      </w:r>
      <w:r w:rsidRPr="00010154">
        <w:rPr>
          <w:b/>
        </w:rPr>
        <w:tab/>
      </w:r>
      <w:r w:rsidRPr="00010154">
        <w:t xml:space="preserve">Glasvezelfilters in compacte polypropyleen omkasting met een kleine drukval, </w:t>
      </w:r>
    </w:p>
    <w:p w:rsidR="00261AC5" w:rsidRPr="00010154" w:rsidRDefault="00010154" w:rsidP="00261AC5">
      <w:pPr>
        <w:spacing w:after="0"/>
        <w:ind w:left="2268"/>
      </w:pPr>
      <w:r w:rsidRPr="00010154">
        <w:t>kleine inbouwlengte en met progressieve filtereigenschappen. Inbouwframes voor eenvoudig monteren en snel vervangen van de zakkenfilters. De frames worden gemaakt van gegalvaniseerd staal of roestvast staal of kunststof.</w:t>
      </w:r>
    </w:p>
    <w:p w:rsidR="00010154" w:rsidRPr="00010154" w:rsidRDefault="00010154" w:rsidP="00010154">
      <w:pPr>
        <w:spacing w:after="0"/>
        <w:rPr>
          <w:lang w:val="nl"/>
        </w:rPr>
      </w:pPr>
      <w:r w:rsidRPr="00010154">
        <w:rPr>
          <w:lang w:val="nl"/>
        </w:rPr>
        <w:t>Doormeter: aangepast aan kanaal of component</w:t>
      </w:r>
    </w:p>
    <w:p w:rsidR="00010154" w:rsidRPr="00010154" w:rsidRDefault="00010154" w:rsidP="00010154">
      <w:pPr>
        <w:spacing w:after="0"/>
        <w:rPr>
          <w:lang w:val="nl"/>
        </w:rPr>
      </w:pPr>
      <w:r w:rsidRPr="00010154">
        <w:rPr>
          <w:lang w:val="nl"/>
        </w:rPr>
        <w:t>Dikte: aangepast aan kanaal of component</w:t>
      </w:r>
    </w:p>
    <w:p w:rsidR="00010154" w:rsidRPr="00010154" w:rsidRDefault="00010154" w:rsidP="00010154">
      <w:pPr>
        <w:rPr>
          <w:lang w:val="nl"/>
        </w:rPr>
      </w:pPr>
      <w:r w:rsidRPr="00010154">
        <w:rPr>
          <w:lang w:val="nl"/>
        </w:rPr>
        <w:t xml:space="preserve">Filterklasse: </w:t>
      </w:r>
      <w:r w:rsidRPr="00010154">
        <w:rPr>
          <w:color w:val="0070C0"/>
          <w:lang w:val="nl"/>
        </w:rPr>
        <w:t xml:space="preserve">G1 / G2 / G3 / … </w:t>
      </w:r>
      <w:r w:rsidRPr="00010154">
        <w:rPr>
          <w:lang w:val="nl"/>
        </w:rPr>
        <w:t>volgens NBN EN 779. Een combinati</w:t>
      </w:r>
      <w:r>
        <w:rPr>
          <w:lang w:val="nl"/>
        </w:rPr>
        <w:t>e van G2 met G3 is te verkiezen</w:t>
      </w:r>
    </w:p>
    <w:p w:rsidR="00010154" w:rsidRPr="00010154" w:rsidRDefault="00010154" w:rsidP="00010154">
      <w:pPr>
        <w:spacing w:after="0"/>
        <w:rPr>
          <w:b/>
          <w:u w:val="single"/>
          <w:lang w:val="nl"/>
        </w:rPr>
      </w:pPr>
      <w:r w:rsidRPr="00010154">
        <w:rPr>
          <w:b/>
          <w:u w:val="single"/>
          <w:lang w:val="nl"/>
        </w:rPr>
        <w:t>Toepassing</w:t>
      </w:r>
    </w:p>
    <w:p w:rsidR="00010154" w:rsidRPr="00010154" w:rsidRDefault="00010154" w:rsidP="00010154">
      <w:pPr>
        <w:rPr>
          <w:lang w:val="nl"/>
        </w:rPr>
      </w:pPr>
      <w:r w:rsidRPr="00010154">
        <w:rPr>
          <w:lang w:val="nl"/>
        </w:rPr>
        <w:t xml:space="preserve">Op ingangen van </w:t>
      </w:r>
      <w:r w:rsidR="0024176B">
        <w:rPr>
          <w:lang w:val="nl"/>
        </w:rPr>
        <w:t xml:space="preserve">warmtewisselaars </w:t>
      </w:r>
      <w:r w:rsidRPr="00010154">
        <w:rPr>
          <w:lang w:val="nl"/>
        </w:rPr>
        <w:t>en in sterk verontreinigde omgevingen.</w:t>
      </w:r>
    </w:p>
    <w:p w:rsidR="00BB6D2D" w:rsidRPr="00B5712C" w:rsidRDefault="00BB6D2D" w:rsidP="00BB6D2D">
      <w:pPr>
        <w:pStyle w:val="Kop2"/>
        <w:numPr>
          <w:ilvl w:val="0"/>
          <w:numId w:val="0"/>
        </w:numPr>
        <w:rPr>
          <w:color w:val="C3004A" w:themeColor="accent4"/>
        </w:rPr>
      </w:pPr>
      <w:bookmarkStart w:id="214" w:name="_Toc461710986"/>
      <w:r>
        <w:rPr>
          <w:color w:val="C3004A" w:themeColor="accent4"/>
        </w:rPr>
        <w:t>68.28.</w:t>
      </w:r>
      <w:r>
        <w:rPr>
          <w:color w:val="C3004A" w:themeColor="accent4"/>
        </w:rPr>
        <w:tab/>
        <w:t>toebehoren ventilatiekanalen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inspectie- en reinigingsopeningen</w:t>
      </w:r>
      <w:bookmarkEnd w:id="214"/>
    </w:p>
    <w:p w:rsidR="00566697" w:rsidRPr="00566697" w:rsidRDefault="00566697" w:rsidP="00566697">
      <w:pPr>
        <w:spacing w:after="0"/>
        <w:rPr>
          <w:b/>
          <w:u w:val="single"/>
          <w:lang w:val="nl"/>
        </w:rPr>
      </w:pPr>
      <w:r w:rsidRPr="00566697">
        <w:rPr>
          <w:b/>
          <w:u w:val="single"/>
          <w:lang w:val="nl"/>
        </w:rPr>
        <w:t>Omschrijving</w:t>
      </w:r>
    </w:p>
    <w:p w:rsidR="00566697" w:rsidRPr="00566697" w:rsidRDefault="00566697" w:rsidP="00566697">
      <w:r w:rsidRPr="00566697">
        <w:t xml:space="preserve">Bij elke richtingsverandering, aftakking of tussenvoeging van een component in het kanaal worden inspectie- en reinigingsopeningen voorzien, bestaande uit ingewerkte toegangsluiken, die hermetisch kunnen afgedicht worden. </w:t>
      </w:r>
    </w:p>
    <w:p w:rsidR="00566697" w:rsidRPr="00566697" w:rsidRDefault="00566697" w:rsidP="00566697">
      <w:pPr>
        <w:spacing w:after="0"/>
        <w:rPr>
          <w:b/>
          <w:u w:val="single"/>
          <w:lang w:val="nl"/>
        </w:rPr>
      </w:pPr>
      <w:r w:rsidRPr="00566697">
        <w:rPr>
          <w:b/>
          <w:u w:val="single"/>
          <w:lang w:val="nl"/>
        </w:rPr>
        <w:t>Meting</w:t>
      </w:r>
    </w:p>
    <w:p w:rsidR="00566697" w:rsidRPr="00566697" w:rsidRDefault="00566697" w:rsidP="00566697">
      <w:pPr>
        <w:spacing w:after="0"/>
        <w:rPr>
          <w:lang w:val="nl"/>
        </w:rPr>
      </w:pPr>
      <w:r w:rsidRPr="00566697">
        <w:rPr>
          <w:lang w:val="nl"/>
        </w:rPr>
        <w:t>meeteenheid: per stuk</w:t>
      </w:r>
    </w:p>
    <w:p w:rsidR="00566697" w:rsidRPr="00566697" w:rsidRDefault="00566697" w:rsidP="00566697">
      <w:pPr>
        <w:rPr>
          <w:lang w:val="nl"/>
        </w:rPr>
      </w:pPr>
      <w:r w:rsidRPr="00566697">
        <w:rPr>
          <w:lang w:val="nl"/>
        </w:rPr>
        <w:t>aard van de overeenkomst: Forfaitaire Hoeveelheid (FH)</w:t>
      </w:r>
    </w:p>
    <w:p w:rsidR="00566697" w:rsidRPr="00566697" w:rsidRDefault="00566697" w:rsidP="00566697">
      <w:pPr>
        <w:spacing w:after="0"/>
        <w:rPr>
          <w:b/>
          <w:u w:val="single"/>
          <w:lang w:val="nl"/>
        </w:rPr>
      </w:pPr>
      <w:r w:rsidRPr="00566697">
        <w:rPr>
          <w:b/>
          <w:u w:val="single"/>
          <w:lang w:val="nl"/>
        </w:rPr>
        <w:t>Materiaal en Uitvoering</w:t>
      </w:r>
    </w:p>
    <w:p w:rsidR="00566697" w:rsidRPr="00566697" w:rsidRDefault="00566697" w:rsidP="00566697">
      <w:pPr>
        <w:spacing w:after="0"/>
        <w:rPr>
          <w:lang w:val="nl"/>
        </w:rPr>
      </w:pPr>
      <w:r w:rsidRPr="00566697">
        <w:rPr>
          <w:lang w:val="nl"/>
        </w:rPr>
        <w:t>Er wordt gebruik gemaakt van fabrieksmatig vervaardigde elementen, uit hetzelfde materiaal als de kanalen en voorzien van alle nodige onderdelen als deksel, dichtingsband,… .</w:t>
      </w:r>
    </w:p>
    <w:p w:rsidR="00566697" w:rsidRPr="00566697" w:rsidRDefault="00566697" w:rsidP="00566697">
      <w:pPr>
        <w:rPr>
          <w:lang w:val="nl"/>
        </w:rPr>
      </w:pPr>
      <w:r w:rsidRPr="00566697">
        <w:rPr>
          <w:lang w:val="nl"/>
        </w:rPr>
        <w:t>Bij openingen mogen ze niet afgedekt worden door een eventuele isolatie. De vorm van het luik is dan aangepast aan de isolatiedikte. Waar de kanalen verborgen zijn opgesteld worden toegangsluiken naar het kanaal voorzien (zoals in valse plafonds,…). Deze zijn inbegrepen in de desbetreffende posten afwerking.</w:t>
      </w:r>
    </w:p>
    <w:p w:rsidR="00566697" w:rsidRPr="00566697" w:rsidRDefault="00566697" w:rsidP="00566697">
      <w:pPr>
        <w:spacing w:after="0"/>
        <w:rPr>
          <w:u w:val="single"/>
          <w:lang w:val="nl"/>
        </w:rPr>
      </w:pPr>
      <w:r w:rsidRPr="00566697">
        <w:rPr>
          <w:u w:val="single"/>
          <w:lang w:val="nl"/>
        </w:rPr>
        <w:t>Specificaties</w:t>
      </w:r>
    </w:p>
    <w:p w:rsidR="00566697" w:rsidRPr="00566697" w:rsidRDefault="00566697" w:rsidP="00566697">
      <w:pPr>
        <w:spacing w:after="0"/>
        <w:rPr>
          <w:lang w:val="nl"/>
        </w:rPr>
      </w:pPr>
      <w:r w:rsidRPr="00566697">
        <w:rPr>
          <w:lang w:val="nl"/>
        </w:rPr>
        <w:t xml:space="preserve">Type: </w:t>
      </w:r>
      <w:r w:rsidRPr="00566697">
        <w:rPr>
          <w:color w:val="0070C0"/>
          <w:lang w:val="nl"/>
        </w:rPr>
        <w:t>…</w:t>
      </w:r>
    </w:p>
    <w:p w:rsidR="00566697" w:rsidRPr="00566697" w:rsidRDefault="00566697" w:rsidP="00566697">
      <w:pPr>
        <w:spacing w:after="0"/>
        <w:rPr>
          <w:lang w:val="nl"/>
        </w:rPr>
      </w:pPr>
      <w:r w:rsidRPr="00566697">
        <w:rPr>
          <w:lang w:val="nl"/>
        </w:rPr>
        <w:t xml:space="preserve">Kanaalmaat: </w:t>
      </w:r>
      <w:r w:rsidRPr="00566697">
        <w:rPr>
          <w:color w:val="0070C0"/>
          <w:lang w:val="nl"/>
        </w:rPr>
        <w:t>…</w:t>
      </w:r>
    </w:p>
    <w:p w:rsidR="00566697" w:rsidRPr="00566697" w:rsidRDefault="00566697" w:rsidP="00566697">
      <w:pPr>
        <w:rPr>
          <w:lang w:val="nl"/>
        </w:rPr>
      </w:pPr>
      <w:r w:rsidRPr="00566697">
        <w:rPr>
          <w:lang w:val="nl"/>
        </w:rPr>
        <w:t xml:space="preserve">Minimale positieve druk voor loskomen: </w:t>
      </w:r>
      <w:r w:rsidRPr="00566697">
        <w:rPr>
          <w:color w:val="0070C0"/>
          <w:lang w:val="nl"/>
        </w:rPr>
        <w:t xml:space="preserve">3400 / 3000 / 2300 / 1600 / … </w:t>
      </w:r>
      <w:r w:rsidRPr="00566697">
        <w:rPr>
          <w:lang w:val="nl"/>
        </w:rPr>
        <w:t>Pa</w:t>
      </w:r>
    </w:p>
    <w:p w:rsidR="00D9575C" w:rsidRDefault="00D9575C" w:rsidP="00D9575C">
      <w:pPr>
        <w:pStyle w:val="Kop2"/>
        <w:numPr>
          <w:ilvl w:val="0"/>
          <w:numId w:val="0"/>
        </w:numPr>
        <w:rPr>
          <w:color w:val="C3004A" w:themeColor="accent4"/>
        </w:rPr>
      </w:pPr>
      <w:bookmarkStart w:id="215" w:name="_Toc461710987"/>
      <w:r>
        <w:rPr>
          <w:color w:val="C3004A" w:themeColor="accent4"/>
        </w:rPr>
        <w:t>68.40.</w:t>
      </w:r>
      <w:r>
        <w:rPr>
          <w:color w:val="C3004A" w:themeColor="accent4"/>
        </w:rPr>
        <w:tab/>
        <w:t>ventilatoren</w:t>
      </w:r>
      <w:r w:rsidRPr="00B5712C">
        <w:rPr>
          <w:color w:val="C3004A" w:themeColor="accent4"/>
        </w:rPr>
        <w:t xml:space="preserve"> </w:t>
      </w:r>
      <w:r>
        <w:rPr>
          <w:color w:val="C3004A" w:themeColor="accent4"/>
        </w:rPr>
        <w:t>–</w:t>
      </w:r>
      <w:r w:rsidRPr="00B5712C">
        <w:rPr>
          <w:color w:val="C3004A" w:themeColor="accent4"/>
        </w:rPr>
        <w:t xml:space="preserve"> algemeen</w:t>
      </w:r>
      <w:bookmarkEnd w:id="215"/>
    </w:p>
    <w:p w:rsidR="00D9575C" w:rsidRDefault="00D9575C" w:rsidP="00D9575C">
      <w:pPr>
        <w:spacing w:after="0"/>
        <w:rPr>
          <w:color w:val="C3004A" w:themeColor="accent4"/>
          <w:szCs w:val="22"/>
        </w:rPr>
      </w:pPr>
      <w:r w:rsidRPr="00B01281">
        <w:rPr>
          <w:color w:val="C3004A" w:themeColor="accent4"/>
          <w:szCs w:val="22"/>
        </w:rPr>
        <w:t>De ventilatoren (met uitzondering van deze specifiek voor de afzuiging van het s</w:t>
      </w:r>
      <w:r>
        <w:rPr>
          <w:color w:val="C3004A" w:themeColor="accent4"/>
          <w:szCs w:val="22"/>
        </w:rPr>
        <w:t>anitair) zijn geschikt voor</w:t>
      </w:r>
      <w:r w:rsidRPr="00B01281">
        <w:rPr>
          <w:color w:val="C3004A" w:themeColor="accent4"/>
          <w:szCs w:val="22"/>
        </w:rPr>
        <w:t xml:space="preserve"> snelheidsregeling</w:t>
      </w:r>
      <w:r>
        <w:rPr>
          <w:color w:val="C3004A" w:themeColor="accent4"/>
          <w:szCs w:val="22"/>
        </w:rPr>
        <w:t xml:space="preserve"> (EC-motor)</w:t>
      </w:r>
      <w:r w:rsidRPr="00B01281">
        <w:rPr>
          <w:color w:val="C3004A" w:themeColor="accent4"/>
          <w:szCs w:val="22"/>
        </w:rPr>
        <w:t>. Dit laat toe om de initiële druk(-ken) in te stellen en de schommelingen op te vangen t.g.v. de variatie in de af te zuigen debieten.</w:t>
      </w:r>
    </w:p>
    <w:p w:rsidR="00D9575C" w:rsidRDefault="00D9575C" w:rsidP="00D9575C">
      <w:pPr>
        <w:spacing w:after="0"/>
        <w:rPr>
          <w:color w:val="C3004A" w:themeColor="accent4"/>
          <w:szCs w:val="22"/>
        </w:rPr>
      </w:pPr>
      <w:r>
        <w:rPr>
          <w:color w:val="C3004A" w:themeColor="accent4"/>
          <w:szCs w:val="22"/>
        </w:rPr>
        <w:t>De ventilatoren zijn onderhoudsvrij (levensduur gesmeerde lagers)</w:t>
      </w:r>
    </w:p>
    <w:p w:rsidR="00D9575C" w:rsidRPr="00B01281" w:rsidRDefault="00D9575C" w:rsidP="00D9575C">
      <w:pPr>
        <w:rPr>
          <w:color w:val="C3004A" w:themeColor="accent4"/>
          <w:szCs w:val="22"/>
        </w:rPr>
      </w:pPr>
      <w:r w:rsidRPr="00F76F4B">
        <w:rPr>
          <w:color w:val="C3004A" w:themeColor="accent4"/>
          <w:szCs w:val="22"/>
        </w:rPr>
        <w:t>De nodige</w:t>
      </w:r>
      <w:r>
        <w:rPr>
          <w:color w:val="C3004A" w:themeColor="accent4"/>
          <w:szCs w:val="22"/>
        </w:rPr>
        <w:t xml:space="preserve"> voorzieningen worden getroffen</w:t>
      </w:r>
      <w:r w:rsidRPr="00F76F4B">
        <w:rPr>
          <w:color w:val="C3004A" w:themeColor="accent4"/>
          <w:szCs w:val="22"/>
        </w:rPr>
        <w:t xml:space="preserve"> die</w:t>
      </w:r>
      <w:r>
        <w:rPr>
          <w:color w:val="C3004A" w:themeColor="accent4"/>
          <w:szCs w:val="22"/>
        </w:rPr>
        <w:t>,</w:t>
      </w:r>
      <w:r w:rsidRPr="00F76F4B">
        <w:rPr>
          <w:color w:val="C3004A" w:themeColor="accent4"/>
          <w:szCs w:val="22"/>
        </w:rPr>
        <w:t xml:space="preserve"> zonder tussenkomst, verhinderen dat regen of wind het kanaal binnendringt wanneer de ventilator niet werkt.</w:t>
      </w:r>
    </w:p>
    <w:p w:rsidR="00D9575C" w:rsidRPr="00B01281" w:rsidRDefault="00D9575C" w:rsidP="00D9575C">
      <w:pPr>
        <w:spacing w:after="0"/>
        <w:rPr>
          <w:color w:val="C3004A" w:themeColor="accent4"/>
          <w:szCs w:val="22"/>
          <w:u w:val="single"/>
        </w:rPr>
      </w:pPr>
      <w:r w:rsidRPr="00B01281">
        <w:rPr>
          <w:color w:val="C3004A" w:themeColor="accent4"/>
          <w:szCs w:val="22"/>
          <w:u w:val="single"/>
        </w:rPr>
        <w:lastRenderedPageBreak/>
        <w:t>Specific Fan Power (SFP)</w:t>
      </w:r>
    </w:p>
    <w:p w:rsidR="00D9575C" w:rsidRPr="00B01281" w:rsidRDefault="00D9575C" w:rsidP="00D9575C">
      <w:pPr>
        <w:pStyle w:val="Lijstalinea"/>
        <w:rPr>
          <w:rFonts w:asciiTheme="minorHAnsi" w:hAnsiTheme="minorHAnsi"/>
          <w:color w:val="C3004A" w:themeColor="accent4"/>
          <w:sz w:val="22"/>
          <w:szCs w:val="22"/>
        </w:rPr>
      </w:pPr>
      <w:r w:rsidRPr="00B01281">
        <w:rPr>
          <w:rFonts w:asciiTheme="minorHAnsi" w:hAnsiTheme="minorHAnsi"/>
          <w:color w:val="C3004A" w:themeColor="accent4"/>
          <w:sz w:val="22"/>
          <w:szCs w:val="22"/>
        </w:rPr>
        <w:t>Om het energieverbruik van het ventilatiesysteem te beperken worden volgende waarden aangehouden (classificatie volgens NBN EN 13779) bij toepassing van een ventilatiesysteem C:</w:t>
      </w:r>
    </w:p>
    <w:p w:rsidR="005558AB" w:rsidRDefault="00D9575C" w:rsidP="005558AB">
      <w:pPr>
        <w:spacing w:after="0"/>
        <w:ind w:firstLine="567"/>
        <w:rPr>
          <w:b/>
          <w:color w:val="C3004A" w:themeColor="accent4"/>
          <w:szCs w:val="22"/>
        </w:rPr>
      </w:pPr>
      <w:r w:rsidRPr="00B01281">
        <w:rPr>
          <w:b/>
          <w:color w:val="C3004A" w:themeColor="accent4"/>
          <w:szCs w:val="22"/>
        </w:rPr>
        <w:t xml:space="preserve">SFP </w:t>
      </w:r>
      <w:r w:rsidR="005558AB">
        <w:rPr>
          <w:b/>
          <w:color w:val="C3004A" w:themeColor="accent4"/>
          <w:szCs w:val="22"/>
        </w:rPr>
        <w:t>1</w:t>
      </w:r>
      <w:r w:rsidR="00436612">
        <w:rPr>
          <w:b/>
          <w:color w:val="C3004A" w:themeColor="accent4"/>
          <w:szCs w:val="22"/>
        </w:rPr>
        <w:t xml:space="preserve"> (&lt;</w:t>
      </w:r>
      <w:r w:rsidR="005558AB">
        <w:rPr>
          <w:b/>
          <w:color w:val="C3004A" w:themeColor="accent4"/>
          <w:szCs w:val="22"/>
        </w:rPr>
        <w:t xml:space="preserve"> </w:t>
      </w:r>
      <w:r>
        <w:rPr>
          <w:b/>
          <w:color w:val="C3004A" w:themeColor="accent4"/>
          <w:szCs w:val="22"/>
        </w:rPr>
        <w:t>5</w:t>
      </w:r>
      <w:r w:rsidR="005558AB">
        <w:rPr>
          <w:b/>
          <w:color w:val="C3004A" w:themeColor="accent4"/>
          <w:szCs w:val="22"/>
        </w:rPr>
        <w:t>0</w:t>
      </w:r>
      <w:r>
        <w:rPr>
          <w:b/>
          <w:color w:val="C3004A" w:themeColor="accent4"/>
          <w:szCs w:val="22"/>
        </w:rPr>
        <w:t>0 W/(m³/s))</w:t>
      </w:r>
      <w:r w:rsidR="005558AB">
        <w:rPr>
          <w:b/>
          <w:color w:val="C3004A" w:themeColor="accent4"/>
          <w:szCs w:val="22"/>
        </w:rPr>
        <w:t>,</w:t>
      </w:r>
      <w:r w:rsidR="005558AB" w:rsidRPr="005558AB">
        <w:rPr>
          <w:b/>
          <w:color w:val="C3004A" w:themeColor="accent4"/>
          <w:szCs w:val="22"/>
        </w:rPr>
        <w:t xml:space="preserve"> </w:t>
      </w:r>
      <w:r w:rsidR="005558AB">
        <w:rPr>
          <w:b/>
          <w:color w:val="C3004A" w:themeColor="accent4"/>
          <w:szCs w:val="22"/>
        </w:rPr>
        <w:t>rekening houdend met EU verordening 1253/2014</w:t>
      </w:r>
      <w:r w:rsidR="00436612">
        <w:rPr>
          <w:b/>
          <w:color w:val="C3004A" w:themeColor="accent4"/>
          <w:szCs w:val="22"/>
        </w:rPr>
        <w:t>:</w:t>
      </w:r>
    </w:p>
    <w:p w:rsidR="005558AB" w:rsidRDefault="00436612" w:rsidP="005558AB">
      <w:pPr>
        <w:spacing w:after="0"/>
        <w:ind w:firstLine="567"/>
        <w:rPr>
          <w:b/>
          <w:color w:val="C3004A" w:themeColor="accent4"/>
          <w:szCs w:val="22"/>
        </w:rPr>
      </w:pPr>
      <w:r>
        <w:rPr>
          <w:b/>
          <w:color w:val="C3004A" w:themeColor="accent4"/>
          <w:szCs w:val="22"/>
        </w:rPr>
        <w:tab/>
      </w:r>
      <w:r w:rsidR="00F33AF0">
        <w:rPr>
          <w:b/>
          <w:color w:val="C3004A" w:themeColor="accent4"/>
          <w:szCs w:val="22"/>
        </w:rPr>
        <w:tab/>
      </w:r>
      <w:r w:rsidR="00F33AF0">
        <w:rPr>
          <w:b/>
          <w:color w:val="C3004A" w:themeColor="accent4"/>
          <w:szCs w:val="22"/>
        </w:rPr>
        <w:tab/>
      </w:r>
      <w:r>
        <w:rPr>
          <w:b/>
          <w:color w:val="C3004A" w:themeColor="accent4"/>
          <w:szCs w:val="22"/>
        </w:rPr>
        <w:t>Vanaf 2016 max. 250 W/(m³/s)</w:t>
      </w:r>
    </w:p>
    <w:p w:rsidR="00436612" w:rsidRDefault="00436612" w:rsidP="00926F0B">
      <w:pPr>
        <w:ind w:firstLine="567"/>
        <w:rPr>
          <w:b/>
          <w:color w:val="C3004A" w:themeColor="accent4"/>
          <w:szCs w:val="22"/>
        </w:rPr>
      </w:pPr>
      <w:r>
        <w:rPr>
          <w:b/>
          <w:color w:val="C3004A" w:themeColor="accent4"/>
          <w:szCs w:val="22"/>
        </w:rPr>
        <w:tab/>
      </w:r>
      <w:r w:rsidR="00F33AF0">
        <w:rPr>
          <w:b/>
          <w:color w:val="C3004A" w:themeColor="accent4"/>
          <w:szCs w:val="22"/>
        </w:rPr>
        <w:tab/>
      </w:r>
      <w:r w:rsidR="00F33AF0">
        <w:rPr>
          <w:b/>
          <w:color w:val="C3004A" w:themeColor="accent4"/>
          <w:szCs w:val="22"/>
        </w:rPr>
        <w:tab/>
      </w:r>
      <w:r>
        <w:rPr>
          <w:b/>
          <w:color w:val="C3004A" w:themeColor="accent4"/>
          <w:szCs w:val="22"/>
        </w:rPr>
        <w:t>Vanaf 2018 max. 230 W/(m³/s)</w:t>
      </w:r>
    </w:p>
    <w:p w:rsidR="00D9575C" w:rsidRPr="00B01281" w:rsidRDefault="00D9575C" w:rsidP="00D9575C">
      <w:pPr>
        <w:rPr>
          <w:color w:val="C3004A" w:themeColor="accent4"/>
          <w:szCs w:val="22"/>
        </w:rPr>
      </w:pPr>
      <w:r>
        <w:rPr>
          <w:color w:val="C3004A" w:themeColor="accent4"/>
          <w:szCs w:val="22"/>
        </w:rPr>
        <w:t xml:space="preserve">Bij de keuze van de ventilatoren wordt er rekening mee gehouden dat het </w:t>
      </w:r>
      <w:r w:rsidRPr="007D0659">
        <w:rPr>
          <w:color w:val="C3004A" w:themeColor="accent4"/>
          <w:szCs w:val="22"/>
          <w:u w:val="single"/>
        </w:rPr>
        <w:t>totale</w:t>
      </w:r>
      <w:r>
        <w:rPr>
          <w:color w:val="C3004A" w:themeColor="accent4"/>
          <w:szCs w:val="22"/>
        </w:rPr>
        <w:t xml:space="preserve"> geluidsniveau aan de perceelgrens de toegelaten waarde volgens VLAREM II niet overschreden wordt. Zie hiervoor ook hoofdstuk 68.25. geluidsdempers.</w:t>
      </w:r>
    </w:p>
    <w:p w:rsidR="00D9575C" w:rsidRPr="00B5712C" w:rsidRDefault="00D9575C" w:rsidP="00D9575C">
      <w:pPr>
        <w:pStyle w:val="Kop2"/>
        <w:numPr>
          <w:ilvl w:val="0"/>
          <w:numId w:val="0"/>
        </w:numPr>
        <w:rPr>
          <w:color w:val="C3004A" w:themeColor="accent4"/>
        </w:rPr>
      </w:pPr>
      <w:bookmarkStart w:id="216" w:name="_Toc461710988"/>
      <w:r>
        <w:rPr>
          <w:color w:val="C3004A" w:themeColor="accent4"/>
        </w:rPr>
        <w:t>68.41.</w:t>
      </w:r>
      <w:r>
        <w:rPr>
          <w:color w:val="C3004A" w:themeColor="accent4"/>
        </w:rPr>
        <w:tab/>
        <w:t>ventilatoren - dakventilatoren</w:t>
      </w:r>
      <w:bookmarkEnd w:id="216"/>
    </w:p>
    <w:p w:rsidR="00D9575C" w:rsidRPr="00980E7C" w:rsidRDefault="00D9575C" w:rsidP="00D9575C">
      <w:pPr>
        <w:spacing w:after="0"/>
        <w:rPr>
          <w:b/>
          <w:u w:val="single"/>
          <w:lang w:val="nl"/>
        </w:rPr>
      </w:pPr>
      <w:r w:rsidRPr="00980E7C">
        <w:rPr>
          <w:b/>
          <w:u w:val="single"/>
          <w:lang w:val="nl"/>
        </w:rPr>
        <w:t>Omschrijving</w:t>
      </w:r>
    </w:p>
    <w:p w:rsidR="00D9575C" w:rsidRPr="00980E7C" w:rsidRDefault="00D9575C" w:rsidP="00D9575C">
      <w:r w:rsidRPr="00980E7C">
        <w:t>Bovendaks geplaatste ventilatoren voor individuele of collectieve ventilatiesystemen, volledig met alle toebehoren geleverd, geplaatst en aangewerkt, aangesloten en afgesteld.</w:t>
      </w:r>
    </w:p>
    <w:p w:rsidR="00D9575C" w:rsidRPr="00980E7C" w:rsidRDefault="00D9575C" w:rsidP="00D9575C">
      <w:pPr>
        <w:spacing w:after="0"/>
        <w:rPr>
          <w:b/>
          <w:u w:val="single"/>
          <w:lang w:val="nl"/>
        </w:rPr>
      </w:pPr>
      <w:r w:rsidRPr="00980E7C">
        <w:rPr>
          <w:b/>
          <w:u w:val="single"/>
          <w:lang w:val="nl"/>
        </w:rPr>
        <w:t>Meting</w:t>
      </w:r>
    </w:p>
    <w:p w:rsidR="00D9575C" w:rsidRPr="00980E7C" w:rsidRDefault="00D9575C" w:rsidP="00D9575C">
      <w:pPr>
        <w:spacing w:after="0"/>
        <w:rPr>
          <w:lang w:val="nl"/>
        </w:rPr>
      </w:pPr>
      <w:r w:rsidRPr="00980E7C">
        <w:rPr>
          <w:lang w:val="nl"/>
        </w:rPr>
        <w:t>meeteenheid: stuk</w:t>
      </w:r>
    </w:p>
    <w:p w:rsidR="00D9575C" w:rsidRPr="00980E7C" w:rsidRDefault="00D9575C" w:rsidP="00D9575C">
      <w:pPr>
        <w:rPr>
          <w:lang w:val="nl"/>
        </w:rPr>
      </w:pPr>
      <w:r w:rsidRPr="00980E7C">
        <w:rPr>
          <w:lang w:val="nl"/>
        </w:rPr>
        <w:t>aard van de overeenkomst: Forfaitaire Hoeveelheid (FH)</w:t>
      </w:r>
    </w:p>
    <w:p w:rsidR="00D9575C" w:rsidRPr="00980E7C" w:rsidRDefault="00D9575C" w:rsidP="00D9575C">
      <w:pPr>
        <w:spacing w:after="0"/>
        <w:rPr>
          <w:b/>
          <w:u w:val="single"/>
          <w:lang w:val="nl"/>
        </w:rPr>
      </w:pPr>
      <w:r w:rsidRPr="00980E7C">
        <w:rPr>
          <w:b/>
          <w:u w:val="single"/>
          <w:lang w:val="nl"/>
        </w:rPr>
        <w:t>Materiaal en uitvoering</w:t>
      </w:r>
    </w:p>
    <w:p w:rsidR="00D9575C" w:rsidRPr="00980E7C" w:rsidRDefault="00D9575C" w:rsidP="00D9575C">
      <w:pPr>
        <w:spacing w:after="0"/>
        <w:rPr>
          <w:lang w:val="nl"/>
        </w:rPr>
      </w:pPr>
      <w:r w:rsidRPr="00980E7C">
        <w:rPr>
          <w:lang w:val="nl"/>
        </w:rPr>
        <w:t>De toestellen zijn CE-gemarkeerd en standaard voorzien van:</w:t>
      </w:r>
    </w:p>
    <w:p w:rsidR="00D9575C" w:rsidRPr="00980E7C" w:rsidRDefault="00D9575C" w:rsidP="00D9575C">
      <w:pPr>
        <w:pStyle w:val="Lijstalinea"/>
        <w:numPr>
          <w:ilvl w:val="0"/>
          <w:numId w:val="128"/>
        </w:numPr>
        <w:rPr>
          <w:rFonts w:asciiTheme="minorHAnsi" w:hAnsiTheme="minorHAnsi"/>
          <w:sz w:val="22"/>
          <w:szCs w:val="22"/>
        </w:rPr>
      </w:pPr>
      <w:r w:rsidRPr="00980E7C">
        <w:rPr>
          <w:rFonts w:asciiTheme="minorHAnsi" w:hAnsiTheme="minorHAnsi"/>
          <w:sz w:val="22"/>
          <w:szCs w:val="22"/>
        </w:rPr>
        <w:t>Compacte direct aangedreven centrifugaal ventilator met achterwaarts gebogen schoepen en met gelijkstroommotor. Spanning: 230V.</w:t>
      </w:r>
    </w:p>
    <w:p w:rsidR="00D9575C" w:rsidRPr="00980E7C" w:rsidRDefault="00D9575C" w:rsidP="00D9575C">
      <w:pPr>
        <w:pStyle w:val="Lijstalinea"/>
        <w:numPr>
          <w:ilvl w:val="0"/>
          <w:numId w:val="128"/>
        </w:numPr>
        <w:rPr>
          <w:rFonts w:asciiTheme="minorHAnsi" w:hAnsiTheme="minorHAnsi"/>
          <w:sz w:val="22"/>
          <w:szCs w:val="22"/>
        </w:rPr>
      </w:pPr>
      <w:r w:rsidRPr="00980E7C">
        <w:rPr>
          <w:rFonts w:asciiTheme="minorHAnsi" w:hAnsiTheme="minorHAnsi"/>
          <w:sz w:val="22"/>
          <w:szCs w:val="22"/>
        </w:rPr>
        <w:t>Motor met laag geluidsniveau, gemakkelijk toegankelijk voor inspectie en onderhoud.</w:t>
      </w:r>
    </w:p>
    <w:p w:rsidR="00D9575C" w:rsidRPr="00980E7C" w:rsidRDefault="00D9575C" w:rsidP="00D9575C">
      <w:pPr>
        <w:pStyle w:val="Lijstalinea"/>
        <w:numPr>
          <w:ilvl w:val="0"/>
          <w:numId w:val="128"/>
        </w:numPr>
        <w:rPr>
          <w:rFonts w:asciiTheme="minorHAnsi" w:hAnsiTheme="minorHAnsi"/>
          <w:sz w:val="22"/>
          <w:szCs w:val="22"/>
        </w:rPr>
      </w:pPr>
      <w:r w:rsidRPr="00980E7C">
        <w:rPr>
          <w:rFonts w:asciiTheme="minorHAnsi" w:hAnsiTheme="minorHAnsi"/>
          <w:sz w:val="22"/>
          <w:szCs w:val="22"/>
        </w:rPr>
        <w:t>Storingsindicatie te voorzien op bedieningen of in technische ruimte.</w:t>
      </w:r>
    </w:p>
    <w:p w:rsidR="00D9575C" w:rsidRPr="00980E7C" w:rsidRDefault="00D9575C" w:rsidP="00D9575C">
      <w:pPr>
        <w:pStyle w:val="Lijstalinea"/>
        <w:numPr>
          <w:ilvl w:val="0"/>
          <w:numId w:val="128"/>
        </w:numPr>
        <w:rPr>
          <w:rFonts w:asciiTheme="minorHAnsi" w:hAnsiTheme="minorHAnsi"/>
          <w:sz w:val="22"/>
          <w:szCs w:val="22"/>
        </w:rPr>
      </w:pPr>
      <w:r w:rsidRPr="00980E7C">
        <w:rPr>
          <w:rFonts w:asciiTheme="minorHAnsi" w:hAnsiTheme="minorHAnsi"/>
          <w:sz w:val="22"/>
          <w:szCs w:val="22"/>
        </w:rPr>
        <w:t xml:space="preserve">Regendichte behuizing en kap met bescherming tegen indringing van vogels, uit recycleerbare kunststof, gemoffeld staal of aluminium, gegalvaniseerde staalplaat met epoxy afwerking, vezelversterkt polyester, … </w:t>
      </w:r>
    </w:p>
    <w:p w:rsidR="00D9575C" w:rsidRPr="00980E7C" w:rsidRDefault="00D9575C" w:rsidP="00D9575C">
      <w:pPr>
        <w:pStyle w:val="Lijstalinea"/>
        <w:numPr>
          <w:ilvl w:val="0"/>
          <w:numId w:val="128"/>
        </w:numPr>
        <w:rPr>
          <w:rFonts w:asciiTheme="minorHAnsi" w:hAnsiTheme="minorHAnsi"/>
          <w:sz w:val="22"/>
          <w:szCs w:val="22"/>
        </w:rPr>
      </w:pPr>
      <w:r w:rsidRPr="00980E7C">
        <w:rPr>
          <w:rFonts w:asciiTheme="minorHAnsi" w:hAnsiTheme="minorHAnsi"/>
          <w:sz w:val="22"/>
          <w:szCs w:val="22"/>
        </w:rPr>
        <w:t>Beschermingsgraad minimaal IP 45.</w:t>
      </w:r>
    </w:p>
    <w:p w:rsidR="00D9575C" w:rsidRDefault="00D9575C" w:rsidP="00D9575C">
      <w:r w:rsidRPr="00980E7C">
        <w:t>Montageplaat en corrosiebestendige bevestigingsmiddelen.</w:t>
      </w:r>
    </w:p>
    <w:p w:rsidR="001F3A1A" w:rsidRPr="00572217" w:rsidRDefault="001F3A1A" w:rsidP="001F3A1A">
      <w:pPr>
        <w:spacing w:after="0"/>
        <w:rPr>
          <w:color w:val="C3004A" w:themeColor="accent4"/>
          <w:u w:val="single"/>
        </w:rPr>
      </w:pPr>
      <w:r w:rsidRPr="00572217">
        <w:rPr>
          <w:color w:val="C3004A" w:themeColor="accent4"/>
          <w:u w:val="single"/>
        </w:rPr>
        <w:t>Dakdoorbrekingen voor elektrische kabels</w:t>
      </w:r>
    </w:p>
    <w:p w:rsidR="001F3A1A" w:rsidRPr="00572217" w:rsidRDefault="001F3A1A" w:rsidP="001F3A1A">
      <w:pPr>
        <w:spacing w:after="0"/>
        <w:rPr>
          <w:color w:val="C3004A" w:themeColor="accent4"/>
        </w:rPr>
      </w:pPr>
      <w:r w:rsidRPr="00572217">
        <w:rPr>
          <w:color w:val="C3004A" w:themeColor="accent4"/>
        </w:rPr>
        <w:t>Voor de doorvoering van stroomkabels en dergelijke zijn er specifieke hulpstukken in de handel verkrijgbaar waar de kabel doorgetrokken kan worden (zie afbeelding). In voorkomend geval zal men de plakplaat moeten bevestigen op de ondergrond en vervolgens moeten overgaan tot de aansluiting van de afdichting. Wanneer er zware belastingen op de plakplaat kunnen aangrijpen (bv. bij het doortrekken van een grote bundel kabels), kan de bevestiging doorheen de isolatie onvoldoende zijn en zal men een drukvast isolerend kader moeten voorzien.</w:t>
      </w:r>
      <w:r w:rsidRPr="00572217">
        <w:rPr>
          <w:color w:val="C3004A" w:themeColor="accent4"/>
        </w:rPr>
        <w:br/>
        <w:t xml:space="preserve">Bij bitumineuze en elastomere afdichtingen bestaan het vormstuk en de plakplaat doorgaans uit metaal. Bij plastomere afdichtingen wordt er gewoonlijk gebruik gemaakt van hard PVC. </w:t>
      </w:r>
      <w:r w:rsidRPr="00572217">
        <w:rPr>
          <w:color w:val="C3004A" w:themeColor="accent4"/>
        </w:rPr>
        <w:br/>
        <w:t>Om te vermijden dat er inwendige condensatie of onderkoelingscondensatie in dit hulpstuk zou ontstaan, dient men de openingen na het doorvoeren van de kabels respectievelijk langs binnen en langs buiten luchtdicht af te werken.</w:t>
      </w:r>
    </w:p>
    <w:p w:rsidR="001F3A1A" w:rsidRDefault="001F3A1A" w:rsidP="001F3A1A">
      <w:pPr>
        <w:spacing w:after="0"/>
      </w:pPr>
    </w:p>
    <w:p w:rsidR="001F3A1A" w:rsidRDefault="001F3A1A" w:rsidP="001F3A1A">
      <w:pPr>
        <w:spacing w:after="0"/>
        <w:ind w:left="720"/>
        <w:jc w:val="center"/>
        <w:rPr>
          <w:lang w:val="nl-BE"/>
        </w:rPr>
      </w:pPr>
      <w:r>
        <w:rPr>
          <w:noProof/>
          <w:lang w:val="nl-BE" w:eastAsia="nl-BE"/>
        </w:rPr>
        <w:lastRenderedPageBreak/>
        <w:drawing>
          <wp:inline distT="0" distB="0" distL="0" distR="0" wp14:anchorId="427530F1" wp14:editId="24E35615">
            <wp:extent cx="3238500" cy="2842260"/>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akdoorbreking.gif"/>
                    <pic:cNvPicPr/>
                  </pic:nvPicPr>
                  <pic:blipFill>
                    <a:blip r:embed="rId19">
                      <a:extLst>
                        <a:ext uri="{28A0092B-C50C-407E-A947-70E740481C1C}">
                          <a14:useLocalDpi xmlns:a14="http://schemas.microsoft.com/office/drawing/2010/main" val="0"/>
                        </a:ext>
                      </a:extLst>
                    </a:blip>
                    <a:stretch>
                      <a:fillRect/>
                    </a:stretch>
                  </pic:blipFill>
                  <pic:spPr>
                    <a:xfrm>
                      <a:off x="0" y="0"/>
                      <a:ext cx="3238500" cy="2842260"/>
                    </a:xfrm>
                    <a:prstGeom prst="rect">
                      <a:avLst/>
                    </a:prstGeom>
                  </pic:spPr>
                </pic:pic>
              </a:graphicData>
            </a:graphic>
          </wp:inline>
        </w:drawing>
      </w:r>
      <w:r w:rsidR="00572217" w:rsidRPr="00572217">
        <w:rPr>
          <w:color w:val="C8C8C8" w:themeColor="background2"/>
          <w:sz w:val="16"/>
          <w:szCs w:val="16"/>
          <w:lang w:val="nl-BE"/>
        </w:rPr>
        <w:t>bron WTCB TV244</w:t>
      </w:r>
    </w:p>
    <w:p w:rsidR="001F3A1A" w:rsidRPr="00572217" w:rsidRDefault="001F3A1A" w:rsidP="00195C37">
      <w:pPr>
        <w:numPr>
          <w:ilvl w:val="0"/>
          <w:numId w:val="132"/>
        </w:numPr>
        <w:spacing w:after="0"/>
        <w:rPr>
          <w:color w:val="404040" w:themeColor="text1" w:themeTint="BF"/>
          <w:lang w:val="nl-BE"/>
        </w:rPr>
      </w:pPr>
      <w:r w:rsidRPr="00572217">
        <w:rPr>
          <w:color w:val="404040" w:themeColor="text1" w:themeTint="BF"/>
          <w:lang w:val="nl-BE"/>
        </w:rPr>
        <w:t xml:space="preserve">Luchtdichte afsluiting met gespoten PUR-schuim </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 xml:space="preserve">Door te voeren kabel </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 xml:space="preserve">Buis uit metaal of kunststof met een plakplaat </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 xml:space="preserve">Mechanische bevestiging </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 xml:space="preserve">Dakafdichting </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Dampscherm</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 xml:space="preserve">Draagvloer </w:t>
      </w:r>
    </w:p>
    <w:p w:rsidR="001F3A1A" w:rsidRPr="00572217" w:rsidRDefault="001F3A1A" w:rsidP="00195C37">
      <w:pPr>
        <w:numPr>
          <w:ilvl w:val="0"/>
          <w:numId w:val="132"/>
        </w:numPr>
        <w:tabs>
          <w:tab w:val="num" w:pos="720"/>
        </w:tabs>
        <w:spacing w:after="0"/>
        <w:rPr>
          <w:color w:val="404040" w:themeColor="text1" w:themeTint="BF"/>
          <w:lang w:val="nl-BE"/>
        </w:rPr>
      </w:pPr>
      <w:r w:rsidRPr="00572217">
        <w:rPr>
          <w:color w:val="404040" w:themeColor="text1" w:themeTint="BF"/>
          <w:lang w:val="nl-BE"/>
        </w:rPr>
        <w:t xml:space="preserve">Thermische isolatie (waarvan de dikte afgestemd dient te worden op de geldende thermische regelgeving) </w:t>
      </w:r>
    </w:p>
    <w:p w:rsidR="001F3A1A" w:rsidRPr="00572217" w:rsidRDefault="0058487B" w:rsidP="00195C37">
      <w:pPr>
        <w:numPr>
          <w:ilvl w:val="0"/>
          <w:numId w:val="132"/>
        </w:numPr>
        <w:tabs>
          <w:tab w:val="num" w:pos="720"/>
        </w:tabs>
        <w:rPr>
          <w:color w:val="404040" w:themeColor="text1" w:themeTint="BF"/>
          <w:lang w:val="nl-BE"/>
        </w:rPr>
      </w:pPr>
      <w:r w:rsidRPr="00572217">
        <w:rPr>
          <w:color w:val="404040" w:themeColor="text1" w:themeTint="BF"/>
          <w:lang w:val="nl-BE"/>
        </w:rPr>
        <w:t>Mantelbuis</w:t>
      </w:r>
    </w:p>
    <w:p w:rsidR="00D9575C" w:rsidRPr="00980E7C" w:rsidRDefault="00D9575C" w:rsidP="00D9575C">
      <w:pPr>
        <w:spacing w:after="0"/>
        <w:rPr>
          <w:u w:val="single"/>
          <w:lang w:val="nl"/>
        </w:rPr>
      </w:pPr>
      <w:r w:rsidRPr="00980E7C">
        <w:rPr>
          <w:u w:val="single"/>
          <w:lang w:val="nl"/>
        </w:rPr>
        <w:t>Specificaties</w:t>
      </w:r>
    </w:p>
    <w:p w:rsidR="00D9575C" w:rsidRPr="00980E7C" w:rsidRDefault="00D9575C" w:rsidP="00D9575C">
      <w:pPr>
        <w:spacing w:after="0"/>
        <w:rPr>
          <w:lang w:val="nl"/>
        </w:rPr>
      </w:pPr>
      <w:r w:rsidRPr="00980E7C">
        <w:rPr>
          <w:lang w:val="nl"/>
        </w:rPr>
        <w:t xml:space="preserve">Debiet: </w:t>
      </w:r>
      <w:r w:rsidRPr="00980E7C">
        <w:rPr>
          <w:color w:val="0070C0"/>
          <w:lang w:val="nl"/>
        </w:rPr>
        <w:t>…</w:t>
      </w:r>
      <w:r w:rsidRPr="00980E7C">
        <w:rPr>
          <w:lang w:val="nl"/>
        </w:rPr>
        <w:t xml:space="preserve"> m3/u bij </w:t>
      </w:r>
      <w:r w:rsidRPr="00980E7C">
        <w:rPr>
          <w:color w:val="0070C0"/>
          <w:lang w:val="nl"/>
        </w:rPr>
        <w:t>…</w:t>
      </w:r>
      <w:r w:rsidRPr="00980E7C">
        <w:rPr>
          <w:lang w:val="nl"/>
        </w:rPr>
        <w:t xml:space="preserve"> Pa / volgens aanduiding op plan en meetstaat</w:t>
      </w:r>
    </w:p>
    <w:p w:rsidR="00D9575C" w:rsidRPr="00980E7C" w:rsidRDefault="00D9575C" w:rsidP="00D9575C">
      <w:pPr>
        <w:spacing w:after="0"/>
        <w:rPr>
          <w:lang w:val="nl"/>
        </w:rPr>
      </w:pPr>
      <w:r w:rsidRPr="00980E7C">
        <w:rPr>
          <w:lang w:val="nl"/>
        </w:rPr>
        <w:t xml:space="preserve">Aansluitmaat: </w:t>
      </w:r>
      <w:r w:rsidRPr="00980E7C">
        <w:rPr>
          <w:color w:val="0070C0"/>
          <w:lang w:val="nl"/>
        </w:rPr>
        <w:t>…</w:t>
      </w:r>
    </w:p>
    <w:p w:rsidR="00D9575C" w:rsidRPr="00980E7C" w:rsidRDefault="00D9575C" w:rsidP="00D9575C">
      <w:pPr>
        <w:spacing w:after="0"/>
        <w:rPr>
          <w:lang w:val="nl"/>
        </w:rPr>
      </w:pPr>
      <w:r w:rsidRPr="00980E7C">
        <w:rPr>
          <w:lang w:val="nl"/>
        </w:rPr>
        <w:t xml:space="preserve">Uitblaastype: </w:t>
      </w:r>
      <w:r w:rsidRPr="00980E7C">
        <w:rPr>
          <w:color w:val="0070C0"/>
          <w:lang w:val="nl"/>
        </w:rPr>
        <w:t>horizontaal / verticaal / diagonaal</w:t>
      </w:r>
      <w:r w:rsidRPr="00980E7C">
        <w:rPr>
          <w:lang w:val="nl"/>
        </w:rPr>
        <w:t>.</w:t>
      </w:r>
    </w:p>
    <w:p w:rsidR="00D9575C" w:rsidRPr="00980E7C" w:rsidRDefault="00D9575C" w:rsidP="00D9575C">
      <w:pPr>
        <w:rPr>
          <w:lang w:val="nl"/>
        </w:rPr>
      </w:pPr>
      <w:r w:rsidRPr="00980E7C">
        <w:rPr>
          <w:lang w:val="nl"/>
        </w:rPr>
        <w:t xml:space="preserve">Geluidsdruk:  max. </w:t>
      </w:r>
      <w:r w:rsidRPr="00980E7C">
        <w:rPr>
          <w:color w:val="0070C0"/>
          <w:lang w:val="nl"/>
        </w:rPr>
        <w:t>…</w:t>
      </w:r>
      <w:r w:rsidRPr="00980E7C">
        <w:rPr>
          <w:lang w:val="nl"/>
        </w:rPr>
        <w:t xml:space="preserve"> dBA op </w:t>
      </w:r>
      <w:r w:rsidRPr="00980E7C">
        <w:rPr>
          <w:color w:val="0070C0"/>
          <w:lang w:val="nl"/>
        </w:rPr>
        <w:t>…</w:t>
      </w:r>
      <w:r w:rsidRPr="00980E7C">
        <w:rPr>
          <w:lang w:val="nl"/>
        </w:rPr>
        <w:t xml:space="preserve"> meter afstand van de dakextractor</w:t>
      </w:r>
    </w:p>
    <w:p w:rsidR="00D9575C" w:rsidRPr="00980E7C" w:rsidRDefault="00D9575C" w:rsidP="00D9575C">
      <w:pPr>
        <w:spacing w:after="0"/>
        <w:rPr>
          <w:u w:val="single"/>
          <w:lang w:val="nl"/>
        </w:rPr>
      </w:pPr>
      <w:r w:rsidRPr="00980E7C">
        <w:rPr>
          <w:u w:val="single"/>
          <w:lang w:val="nl"/>
        </w:rPr>
        <w:t>Aanvullende specificaties (te schrappen door ontwerper indien niet van toepassing)</w:t>
      </w:r>
    </w:p>
    <w:p w:rsidR="00D9575C" w:rsidRPr="00980E7C" w:rsidRDefault="00D9575C" w:rsidP="00D9575C">
      <w:pPr>
        <w:spacing w:after="0"/>
        <w:rPr>
          <w:lang w:val="nl"/>
        </w:rPr>
      </w:pPr>
      <w:r w:rsidRPr="00980E7C">
        <w:rPr>
          <w:lang w:val="nl"/>
        </w:rPr>
        <w:t>Dakopstand: condensvrij uit vezelversterkt polyester, gecoat staal of aluminium.</w:t>
      </w:r>
    </w:p>
    <w:p w:rsidR="00D9575C" w:rsidRPr="00980E7C" w:rsidRDefault="00D9575C" w:rsidP="00D9575C">
      <w:pPr>
        <w:spacing w:after="0"/>
        <w:rPr>
          <w:lang w:val="nl"/>
        </w:rPr>
      </w:pPr>
      <w:r w:rsidRPr="00980E7C">
        <w:rPr>
          <w:lang w:val="nl"/>
        </w:rPr>
        <w:t>Afsluitklep die indringing van vuil en optreden van tocht verhindert bij niet werkende ventilator.</w:t>
      </w:r>
    </w:p>
    <w:p w:rsidR="00D9575C" w:rsidRPr="00980E7C" w:rsidRDefault="00D9575C" w:rsidP="00D9575C">
      <w:pPr>
        <w:spacing w:after="0"/>
        <w:rPr>
          <w:lang w:val="nl"/>
        </w:rPr>
      </w:pPr>
      <w:r w:rsidRPr="00980E7C">
        <w:rPr>
          <w:lang w:val="nl"/>
        </w:rPr>
        <w:t>Regelmodule voor constant afvoerdebiet bij veranderlijk drukverschil.</w:t>
      </w:r>
    </w:p>
    <w:p w:rsidR="00D9575C" w:rsidRPr="00980E7C" w:rsidRDefault="00D9575C" w:rsidP="00D9575C">
      <w:pPr>
        <w:spacing w:after="0"/>
        <w:rPr>
          <w:lang w:val="nl"/>
        </w:rPr>
      </w:pPr>
      <w:r w:rsidRPr="00980E7C">
        <w:rPr>
          <w:lang w:val="nl"/>
        </w:rPr>
        <w:t>Regelmodule voor veranderlijk debiet bij constante onderdruk (aangewezen bij gebruik van motorloze dampkappen).</w:t>
      </w:r>
    </w:p>
    <w:p w:rsidR="00D9575C" w:rsidRPr="00980E7C" w:rsidRDefault="00D9575C" w:rsidP="00D9575C">
      <w:pPr>
        <w:spacing w:after="0"/>
        <w:rPr>
          <w:lang w:val="nl"/>
        </w:rPr>
      </w:pPr>
      <w:r w:rsidRPr="00980E7C">
        <w:rPr>
          <w:lang w:val="nl"/>
        </w:rPr>
        <w:t xml:space="preserve">Instelbare nachtverlaging: </w:t>
      </w:r>
      <w:r w:rsidRPr="00980E7C">
        <w:rPr>
          <w:color w:val="0070C0"/>
          <w:lang w:val="nl"/>
        </w:rPr>
        <w:t>op het toestel / in het elektrisch bord / in technische ruimte/ …</w:t>
      </w:r>
    </w:p>
    <w:p w:rsidR="00D9575C" w:rsidRPr="00980E7C" w:rsidRDefault="00D9575C" w:rsidP="00D9575C">
      <w:pPr>
        <w:rPr>
          <w:lang w:val="nl"/>
        </w:rPr>
      </w:pPr>
      <w:r w:rsidRPr="00980E7C">
        <w:rPr>
          <w:lang w:val="nl"/>
        </w:rPr>
        <w:t>Automatische temperatuursbeveiliging.</w:t>
      </w:r>
    </w:p>
    <w:p w:rsidR="00D9575C" w:rsidRPr="00B5712C" w:rsidRDefault="00D9575C" w:rsidP="00D9575C">
      <w:pPr>
        <w:pStyle w:val="Kop2"/>
        <w:numPr>
          <w:ilvl w:val="0"/>
          <w:numId w:val="0"/>
        </w:numPr>
        <w:rPr>
          <w:color w:val="C3004A" w:themeColor="accent4"/>
        </w:rPr>
      </w:pPr>
      <w:bookmarkStart w:id="217" w:name="_Toc461710989"/>
      <w:r>
        <w:rPr>
          <w:color w:val="C3004A" w:themeColor="accent4"/>
        </w:rPr>
        <w:t>68.42.</w:t>
      </w:r>
      <w:r>
        <w:rPr>
          <w:color w:val="C3004A" w:themeColor="accent4"/>
        </w:rPr>
        <w:tab/>
        <w:t>ventilatoren - kanaalventilatoren</w:t>
      </w:r>
      <w:bookmarkEnd w:id="217"/>
    </w:p>
    <w:p w:rsidR="00D9575C" w:rsidRPr="00BD2D65" w:rsidRDefault="00D9575C" w:rsidP="00D9575C">
      <w:pPr>
        <w:spacing w:after="0"/>
        <w:rPr>
          <w:b/>
          <w:u w:val="single"/>
          <w:lang w:val="nl"/>
        </w:rPr>
      </w:pPr>
      <w:r w:rsidRPr="00BD2D65">
        <w:rPr>
          <w:b/>
          <w:u w:val="single"/>
          <w:lang w:val="nl"/>
        </w:rPr>
        <w:t>Omschrijving</w:t>
      </w:r>
    </w:p>
    <w:p w:rsidR="00D9575C" w:rsidRPr="00BD2D65" w:rsidRDefault="00D9575C" w:rsidP="00D9575C">
      <w:r w:rsidRPr="00BD2D65">
        <w:t>Ventilator geschikt voor inbouw in een ventilatiekanaal voor toepassing bij geringe luchthoeveelheden met een relatief hoge tegendruk. Inbegrepen: levering, plaatsing, aansluiting en afstelling, alle toebehoren voor een gebruiksklare werking.</w:t>
      </w:r>
    </w:p>
    <w:p w:rsidR="00D9575C" w:rsidRPr="00BD2D65" w:rsidRDefault="00D9575C" w:rsidP="00D9575C">
      <w:pPr>
        <w:spacing w:after="0"/>
        <w:rPr>
          <w:b/>
          <w:u w:val="single"/>
          <w:lang w:val="nl"/>
        </w:rPr>
      </w:pPr>
      <w:r w:rsidRPr="00BD2D65">
        <w:rPr>
          <w:b/>
          <w:u w:val="single"/>
          <w:lang w:val="nl"/>
        </w:rPr>
        <w:t>Meting</w:t>
      </w:r>
    </w:p>
    <w:p w:rsidR="00D9575C" w:rsidRPr="00BD2D65" w:rsidRDefault="00D9575C" w:rsidP="00D9575C">
      <w:pPr>
        <w:spacing w:after="0"/>
        <w:rPr>
          <w:lang w:val="nl"/>
        </w:rPr>
      </w:pPr>
      <w:r w:rsidRPr="00BD2D65">
        <w:rPr>
          <w:lang w:val="nl"/>
        </w:rPr>
        <w:t>meeteenheid: stuk</w:t>
      </w:r>
    </w:p>
    <w:p w:rsidR="00D9575C" w:rsidRPr="00BD2D65" w:rsidRDefault="00D9575C" w:rsidP="00D9575C">
      <w:pPr>
        <w:rPr>
          <w:lang w:val="nl"/>
        </w:rPr>
      </w:pPr>
      <w:r w:rsidRPr="00BD2D65">
        <w:rPr>
          <w:lang w:val="nl"/>
        </w:rPr>
        <w:lastRenderedPageBreak/>
        <w:t>aard van de overeenkomst: Forfaitaire Hoeveelheid (FH)</w:t>
      </w:r>
    </w:p>
    <w:p w:rsidR="00D9575C" w:rsidRPr="00BD2D65" w:rsidRDefault="00D9575C" w:rsidP="00D9575C">
      <w:pPr>
        <w:spacing w:after="0"/>
        <w:rPr>
          <w:b/>
          <w:u w:val="single"/>
          <w:lang w:val="nl"/>
        </w:rPr>
      </w:pPr>
      <w:r w:rsidRPr="00BD2D65">
        <w:rPr>
          <w:b/>
          <w:u w:val="single"/>
          <w:lang w:val="nl"/>
        </w:rPr>
        <w:t>Materiaal en uitvoering</w:t>
      </w:r>
    </w:p>
    <w:p w:rsidR="00D9575C" w:rsidRPr="00BD2D65" w:rsidRDefault="00D9575C" w:rsidP="00D9575C">
      <w:pPr>
        <w:spacing w:after="0"/>
        <w:rPr>
          <w:lang w:val="nl"/>
        </w:rPr>
      </w:pPr>
      <w:r w:rsidRPr="00BD2D65">
        <w:rPr>
          <w:lang w:val="nl"/>
        </w:rPr>
        <w:t>De toestellen zijn CE-gemarkeerd en standaard voorzien van:</w:t>
      </w:r>
    </w:p>
    <w:p w:rsidR="00D9575C" w:rsidRPr="0059367F" w:rsidRDefault="00D9575C" w:rsidP="00D9575C">
      <w:pPr>
        <w:pStyle w:val="Lijstalinea"/>
        <w:numPr>
          <w:ilvl w:val="0"/>
          <w:numId w:val="129"/>
        </w:numPr>
        <w:rPr>
          <w:rFonts w:asciiTheme="minorHAnsi" w:hAnsiTheme="minorHAnsi"/>
          <w:sz w:val="22"/>
          <w:szCs w:val="22"/>
        </w:rPr>
      </w:pPr>
      <w:r w:rsidRPr="0059367F">
        <w:rPr>
          <w:rFonts w:asciiTheme="minorHAnsi" w:hAnsiTheme="minorHAnsi"/>
          <w:sz w:val="22"/>
          <w:szCs w:val="22"/>
        </w:rPr>
        <w:t>Behuizing uit gegalvaniseerd staal, polypropyleen, …</w:t>
      </w:r>
    </w:p>
    <w:p w:rsidR="00D9575C" w:rsidRPr="0059367F" w:rsidRDefault="00D9575C" w:rsidP="00D9575C">
      <w:pPr>
        <w:pStyle w:val="Lijstalinea"/>
        <w:numPr>
          <w:ilvl w:val="0"/>
          <w:numId w:val="129"/>
        </w:numPr>
        <w:rPr>
          <w:rFonts w:asciiTheme="minorHAnsi" w:hAnsiTheme="minorHAnsi"/>
          <w:sz w:val="22"/>
          <w:szCs w:val="22"/>
        </w:rPr>
      </w:pPr>
      <w:r w:rsidRPr="0059367F">
        <w:rPr>
          <w:rFonts w:asciiTheme="minorHAnsi" w:hAnsiTheme="minorHAnsi"/>
          <w:sz w:val="22"/>
          <w:szCs w:val="22"/>
        </w:rPr>
        <w:t>Waaier uit ABS, plaatstaal, met achterwaarts gebogen schoepen.</w:t>
      </w:r>
    </w:p>
    <w:p w:rsidR="00D9575C" w:rsidRPr="0059367F" w:rsidRDefault="00D9575C" w:rsidP="00D9575C">
      <w:pPr>
        <w:pStyle w:val="Lijstalinea"/>
        <w:numPr>
          <w:ilvl w:val="0"/>
          <w:numId w:val="129"/>
        </w:numPr>
        <w:rPr>
          <w:rFonts w:asciiTheme="minorHAnsi" w:hAnsiTheme="minorHAnsi"/>
          <w:sz w:val="22"/>
          <w:szCs w:val="22"/>
        </w:rPr>
      </w:pPr>
      <w:r w:rsidRPr="0059367F">
        <w:rPr>
          <w:rFonts w:asciiTheme="minorHAnsi" w:hAnsiTheme="minorHAnsi"/>
          <w:sz w:val="22"/>
          <w:szCs w:val="22"/>
        </w:rPr>
        <w:t>Zelfherstellende temperatuursbeveiliging.</w:t>
      </w:r>
    </w:p>
    <w:p w:rsidR="00D9575C" w:rsidRPr="0059367F" w:rsidRDefault="00D9575C" w:rsidP="00D9575C">
      <w:pPr>
        <w:pStyle w:val="Lijstalinea"/>
        <w:numPr>
          <w:ilvl w:val="0"/>
          <w:numId w:val="129"/>
        </w:numPr>
        <w:rPr>
          <w:rFonts w:asciiTheme="minorHAnsi" w:hAnsiTheme="minorHAnsi"/>
          <w:sz w:val="22"/>
          <w:szCs w:val="22"/>
        </w:rPr>
      </w:pPr>
      <w:r w:rsidRPr="0059367F">
        <w:rPr>
          <w:rFonts w:asciiTheme="minorHAnsi" w:hAnsiTheme="minorHAnsi"/>
          <w:sz w:val="22"/>
          <w:szCs w:val="22"/>
        </w:rPr>
        <w:t>Aansluitingen volgens genormaliseerde diameters.</w:t>
      </w:r>
    </w:p>
    <w:p w:rsidR="00D9575C" w:rsidRPr="00BD2D65" w:rsidRDefault="00D9575C" w:rsidP="00D9575C">
      <w:r w:rsidRPr="00BD2D65">
        <w:t>In elke stand te monteren.</w:t>
      </w:r>
    </w:p>
    <w:p w:rsidR="00D9575C" w:rsidRPr="00BD2D65" w:rsidRDefault="00D9575C" w:rsidP="00D9575C">
      <w:pPr>
        <w:spacing w:after="0"/>
        <w:rPr>
          <w:u w:val="single"/>
          <w:lang w:val="nl"/>
        </w:rPr>
      </w:pPr>
      <w:r w:rsidRPr="00BD2D65">
        <w:rPr>
          <w:u w:val="single"/>
          <w:lang w:val="nl"/>
        </w:rPr>
        <w:t>Specificaties</w:t>
      </w:r>
    </w:p>
    <w:p w:rsidR="00D9575C" w:rsidRPr="00BD2D65" w:rsidRDefault="00D9575C" w:rsidP="00D9575C">
      <w:pPr>
        <w:spacing w:after="0"/>
        <w:rPr>
          <w:lang w:val="nl"/>
        </w:rPr>
      </w:pPr>
      <w:r w:rsidRPr="00BD2D65">
        <w:rPr>
          <w:lang w:val="nl"/>
        </w:rPr>
        <w:t xml:space="preserve">Type montage: </w:t>
      </w:r>
      <w:r w:rsidRPr="00BD2D65">
        <w:rPr>
          <w:color w:val="0070C0"/>
          <w:lang w:val="nl"/>
        </w:rPr>
        <w:t xml:space="preserve">tussenbouw / inschuifbaar </w:t>
      </w:r>
    </w:p>
    <w:p w:rsidR="00D9575C" w:rsidRPr="00BD2D65" w:rsidRDefault="00D9575C" w:rsidP="00D9575C">
      <w:pPr>
        <w:spacing w:after="0"/>
        <w:rPr>
          <w:lang w:val="nl"/>
        </w:rPr>
      </w:pPr>
      <w:r w:rsidRPr="00BD2D65">
        <w:rPr>
          <w:lang w:val="nl"/>
        </w:rPr>
        <w:t xml:space="preserve">Type waaier: </w:t>
      </w:r>
      <w:r w:rsidRPr="00BD2D65">
        <w:rPr>
          <w:color w:val="0070C0"/>
          <w:lang w:val="nl"/>
        </w:rPr>
        <w:t>radiaal / centrifugaal</w:t>
      </w:r>
    </w:p>
    <w:p w:rsidR="00D9575C" w:rsidRPr="00BD2D65" w:rsidRDefault="00D9575C" w:rsidP="00D9575C">
      <w:pPr>
        <w:spacing w:after="0"/>
        <w:rPr>
          <w:lang w:val="nl"/>
        </w:rPr>
      </w:pPr>
      <w:r w:rsidRPr="00BD2D65">
        <w:rPr>
          <w:lang w:val="nl"/>
        </w:rPr>
        <w:t xml:space="preserve">Beschermingsgraad: minimum </w:t>
      </w:r>
      <w:r w:rsidRPr="0059367F">
        <w:rPr>
          <w:color w:val="0070C0"/>
          <w:lang w:val="nl"/>
        </w:rPr>
        <w:t>IP 44 / …</w:t>
      </w:r>
    </w:p>
    <w:p w:rsidR="00D9575C" w:rsidRPr="00BD2D65" w:rsidRDefault="00D9575C" w:rsidP="00D9575C">
      <w:pPr>
        <w:spacing w:after="0"/>
        <w:rPr>
          <w:lang w:val="nl"/>
        </w:rPr>
      </w:pPr>
      <w:r w:rsidRPr="00BD2D65">
        <w:rPr>
          <w:lang w:val="nl"/>
        </w:rPr>
        <w:t xml:space="preserve">Voeding: </w:t>
      </w:r>
      <w:r w:rsidRPr="0059367F">
        <w:rPr>
          <w:color w:val="0070C0"/>
          <w:lang w:val="nl"/>
        </w:rPr>
        <w:t>230 V / …</w:t>
      </w:r>
    </w:p>
    <w:p w:rsidR="00D9575C" w:rsidRPr="00BD2D65" w:rsidRDefault="00D9575C" w:rsidP="00D9575C">
      <w:pPr>
        <w:spacing w:after="0"/>
        <w:rPr>
          <w:lang w:val="nl"/>
        </w:rPr>
      </w:pPr>
      <w:r w:rsidRPr="00BD2D65">
        <w:rPr>
          <w:lang w:val="nl"/>
        </w:rPr>
        <w:t xml:space="preserve">Debiet: </w:t>
      </w:r>
      <w:r w:rsidRPr="0059367F">
        <w:rPr>
          <w:color w:val="0070C0"/>
          <w:lang w:val="nl"/>
        </w:rPr>
        <w:t>…</w:t>
      </w:r>
      <w:r w:rsidRPr="00BD2D65">
        <w:rPr>
          <w:lang w:val="nl"/>
        </w:rPr>
        <w:t xml:space="preserve"> m3/u bij </w:t>
      </w:r>
      <w:r w:rsidRPr="0059367F">
        <w:rPr>
          <w:color w:val="0070C0"/>
          <w:lang w:val="nl"/>
        </w:rPr>
        <w:t>…</w:t>
      </w:r>
      <w:r w:rsidRPr="00BD2D65">
        <w:rPr>
          <w:lang w:val="nl"/>
        </w:rPr>
        <w:t xml:space="preserve"> Pa / volgens aanduiding op plan en meetstaat</w:t>
      </w:r>
    </w:p>
    <w:p w:rsidR="00D9575C" w:rsidRPr="00BD2D65" w:rsidRDefault="00D9575C" w:rsidP="00D9575C">
      <w:pPr>
        <w:rPr>
          <w:lang w:val="nl"/>
        </w:rPr>
      </w:pPr>
      <w:r w:rsidRPr="00BD2D65">
        <w:rPr>
          <w:lang w:val="nl"/>
        </w:rPr>
        <w:t xml:space="preserve">Aansluitmaat: </w:t>
      </w:r>
      <w:r w:rsidRPr="0059367F">
        <w:rPr>
          <w:color w:val="0070C0"/>
          <w:lang w:val="nl"/>
        </w:rPr>
        <w:t>…</w:t>
      </w:r>
    </w:p>
    <w:p w:rsidR="00D9575C" w:rsidRPr="00BD2D65" w:rsidRDefault="00D9575C" w:rsidP="00D9575C">
      <w:pPr>
        <w:spacing w:after="0"/>
        <w:rPr>
          <w:u w:val="single"/>
          <w:lang w:val="nl"/>
        </w:rPr>
      </w:pPr>
      <w:r w:rsidRPr="00BD2D65">
        <w:rPr>
          <w:u w:val="single"/>
          <w:lang w:val="nl"/>
        </w:rPr>
        <w:t>Aanvullende specificaties (te schrappen door ontwerper indien niet van toepassing)</w:t>
      </w:r>
    </w:p>
    <w:p w:rsidR="00D9575C" w:rsidRPr="00BD2D65" w:rsidRDefault="00D9575C" w:rsidP="00D9575C">
      <w:pPr>
        <w:rPr>
          <w:lang w:val="nl"/>
        </w:rPr>
      </w:pPr>
      <w:r w:rsidRPr="00BD2D65">
        <w:rPr>
          <w:lang w:val="nl"/>
        </w:rPr>
        <w:t>Akoestisch geïsoleerd: omkasting voorzien van een akoestisch dempende isolatie.</w:t>
      </w:r>
    </w:p>
    <w:p w:rsidR="00D9575C" w:rsidRPr="00B5712C" w:rsidRDefault="00D9575C" w:rsidP="00D9575C">
      <w:pPr>
        <w:pStyle w:val="Kop2"/>
        <w:numPr>
          <w:ilvl w:val="0"/>
          <w:numId w:val="0"/>
        </w:numPr>
        <w:rPr>
          <w:color w:val="C3004A" w:themeColor="accent4"/>
        </w:rPr>
      </w:pPr>
      <w:bookmarkStart w:id="218" w:name="_Toc461710990"/>
      <w:r>
        <w:rPr>
          <w:color w:val="C3004A" w:themeColor="accent4"/>
        </w:rPr>
        <w:t>68.43.</w:t>
      </w:r>
      <w:r>
        <w:rPr>
          <w:color w:val="C3004A" w:themeColor="accent4"/>
        </w:rPr>
        <w:tab/>
        <w:t>ventilatoren – sanitaire ventilatoren</w:t>
      </w:r>
      <w:bookmarkEnd w:id="218"/>
    </w:p>
    <w:p w:rsidR="00D9575C" w:rsidRPr="00521F26" w:rsidRDefault="00D9575C" w:rsidP="00D9575C">
      <w:pPr>
        <w:spacing w:after="0"/>
        <w:rPr>
          <w:b/>
          <w:u w:val="single"/>
          <w:lang w:val="nl"/>
        </w:rPr>
      </w:pPr>
      <w:r w:rsidRPr="00521F26">
        <w:rPr>
          <w:b/>
          <w:u w:val="single"/>
          <w:lang w:val="nl"/>
        </w:rPr>
        <w:t>Omschrijving</w:t>
      </w:r>
    </w:p>
    <w:p w:rsidR="00D9575C" w:rsidRPr="00521F26" w:rsidRDefault="00D9575C" w:rsidP="00D9575C">
      <w:pPr>
        <w:spacing w:after="0"/>
      </w:pPr>
      <w:r w:rsidRPr="00521F26">
        <w:t xml:space="preserve">Ventilatoren bestemd voor </w:t>
      </w:r>
      <w:r w:rsidR="00A32DF7">
        <w:t>opbouw op een wand, paneel</w:t>
      </w:r>
      <w:r w:rsidRPr="00521F26">
        <w:t xml:space="preserve"> of in een kort kanaal met rechtstreekse afvoer naar de buitenomgeving.</w:t>
      </w:r>
    </w:p>
    <w:p w:rsidR="00D9575C" w:rsidRPr="00521F26" w:rsidRDefault="00D9575C" w:rsidP="00D9575C">
      <w:r w:rsidRPr="00521F26">
        <w:t>Omvat de levering van de ventilator en alle toebehoren tot volledige installatie, inclusief de nodige doorboringen, afwerking, roosters en het aansluiten tot de gebruiksklare werking.</w:t>
      </w:r>
    </w:p>
    <w:p w:rsidR="00D9575C" w:rsidRPr="00521F26" w:rsidRDefault="00D9575C" w:rsidP="00D9575C">
      <w:pPr>
        <w:spacing w:after="0"/>
        <w:rPr>
          <w:b/>
          <w:u w:val="single"/>
          <w:lang w:val="nl"/>
        </w:rPr>
      </w:pPr>
      <w:r w:rsidRPr="00521F26">
        <w:rPr>
          <w:b/>
          <w:u w:val="single"/>
          <w:lang w:val="nl"/>
        </w:rPr>
        <w:t>Meting</w:t>
      </w:r>
    </w:p>
    <w:p w:rsidR="00D9575C" w:rsidRPr="00521F26" w:rsidRDefault="00D9575C" w:rsidP="00D9575C">
      <w:pPr>
        <w:spacing w:after="0"/>
        <w:rPr>
          <w:lang w:val="nl"/>
        </w:rPr>
      </w:pPr>
      <w:r w:rsidRPr="00521F26">
        <w:rPr>
          <w:lang w:val="nl"/>
        </w:rPr>
        <w:t>meeteenheid: per stuk</w:t>
      </w:r>
    </w:p>
    <w:p w:rsidR="00D9575C" w:rsidRPr="00521F26" w:rsidRDefault="00D9575C" w:rsidP="00D9575C">
      <w:pPr>
        <w:rPr>
          <w:lang w:val="nl"/>
        </w:rPr>
      </w:pPr>
      <w:r w:rsidRPr="00521F26">
        <w:rPr>
          <w:lang w:val="nl"/>
        </w:rPr>
        <w:t>aard van de overeenkomst: Forfaitaire Hoeveelheid (FH)</w:t>
      </w:r>
    </w:p>
    <w:p w:rsidR="00D9575C" w:rsidRPr="00521F26" w:rsidRDefault="00D9575C" w:rsidP="00D9575C">
      <w:pPr>
        <w:spacing w:after="0"/>
        <w:rPr>
          <w:b/>
          <w:u w:val="single"/>
          <w:lang w:val="nl"/>
        </w:rPr>
      </w:pPr>
      <w:r w:rsidRPr="00521F26">
        <w:rPr>
          <w:b/>
          <w:u w:val="single"/>
          <w:lang w:val="nl"/>
        </w:rPr>
        <w:t>Materiaal</w:t>
      </w:r>
    </w:p>
    <w:p w:rsidR="00D9575C" w:rsidRPr="00521F26" w:rsidRDefault="00D9575C" w:rsidP="00D9575C">
      <w:pPr>
        <w:rPr>
          <w:lang w:val="nl"/>
        </w:rPr>
      </w:pPr>
      <w:r w:rsidRPr="00521F26">
        <w:rPr>
          <w:lang w:val="nl"/>
        </w:rPr>
        <w:t>De ventilatoren bestaan uit kunststof (ABS), aluminium of stalen behuizing waaraan de ventilatormotor is bevestigd, de waaiers zijn vervaardigd uit aluminium of hoogwaardig kunststof. Geluidsarme ventilator met zelfsmerende rotor. De ventilator is geschikt voor permanente werking.</w:t>
      </w:r>
    </w:p>
    <w:p w:rsidR="00D9575C" w:rsidRPr="00521F26" w:rsidRDefault="00D9575C" w:rsidP="00D9575C">
      <w:pPr>
        <w:spacing w:after="0"/>
        <w:rPr>
          <w:u w:val="single"/>
          <w:lang w:val="nl"/>
        </w:rPr>
      </w:pPr>
      <w:r w:rsidRPr="00521F26">
        <w:rPr>
          <w:u w:val="single"/>
          <w:lang w:val="nl"/>
        </w:rPr>
        <w:t>Specificaties</w:t>
      </w:r>
    </w:p>
    <w:p w:rsidR="00D9575C" w:rsidRPr="00521F26" w:rsidRDefault="00D9575C" w:rsidP="00D9575C">
      <w:pPr>
        <w:spacing w:after="0"/>
        <w:rPr>
          <w:lang w:val="nl"/>
        </w:rPr>
      </w:pPr>
      <w:r w:rsidRPr="00521F26">
        <w:rPr>
          <w:lang w:val="nl"/>
        </w:rPr>
        <w:t xml:space="preserve">Debiet: </w:t>
      </w:r>
      <w:r w:rsidRPr="00521F26">
        <w:rPr>
          <w:color w:val="0070C0"/>
          <w:lang w:val="nl"/>
        </w:rPr>
        <w:t>…</w:t>
      </w:r>
      <w:r w:rsidRPr="00521F26">
        <w:rPr>
          <w:lang w:val="nl"/>
        </w:rPr>
        <w:t xml:space="preserve"> m3/u bij </w:t>
      </w:r>
      <w:r w:rsidRPr="00521F26">
        <w:rPr>
          <w:color w:val="0070C0"/>
          <w:lang w:val="nl"/>
        </w:rPr>
        <w:t>…</w:t>
      </w:r>
      <w:r w:rsidRPr="00521F26">
        <w:rPr>
          <w:lang w:val="nl"/>
        </w:rPr>
        <w:t xml:space="preserve"> Pa / volgens aanduiding op plan en meetstaat</w:t>
      </w:r>
    </w:p>
    <w:p w:rsidR="00D9575C" w:rsidRPr="00521F26" w:rsidRDefault="00D9575C" w:rsidP="00D9575C">
      <w:pPr>
        <w:spacing w:after="0"/>
        <w:rPr>
          <w:lang w:val="nl"/>
        </w:rPr>
      </w:pPr>
      <w:r w:rsidRPr="00521F26">
        <w:rPr>
          <w:lang w:val="nl"/>
        </w:rPr>
        <w:t xml:space="preserve">Voeding: </w:t>
      </w:r>
      <w:r w:rsidRPr="00521F26">
        <w:rPr>
          <w:color w:val="0070C0"/>
          <w:lang w:val="nl"/>
        </w:rPr>
        <w:t>230 V / 24 V / 12 V</w:t>
      </w:r>
    </w:p>
    <w:p w:rsidR="00D9575C" w:rsidRPr="00521F26" w:rsidRDefault="00D9575C" w:rsidP="00D9575C">
      <w:pPr>
        <w:rPr>
          <w:lang w:val="nl"/>
        </w:rPr>
      </w:pPr>
      <w:r w:rsidRPr="00521F26">
        <w:rPr>
          <w:lang w:val="nl"/>
        </w:rPr>
        <w:t>Voorzien van een automatische dichtingsklep</w:t>
      </w:r>
    </w:p>
    <w:p w:rsidR="00D9575C" w:rsidRPr="00521F26" w:rsidRDefault="00D9575C" w:rsidP="00D9575C">
      <w:pPr>
        <w:spacing w:after="0"/>
        <w:rPr>
          <w:u w:val="single"/>
          <w:lang w:val="nl"/>
        </w:rPr>
      </w:pPr>
      <w:r w:rsidRPr="00521F26">
        <w:rPr>
          <w:u w:val="single"/>
          <w:lang w:val="nl"/>
        </w:rPr>
        <w:t>Aanvullende specificaties (te schrappen door ontwerper indien niet van toepassing)</w:t>
      </w:r>
    </w:p>
    <w:p w:rsidR="00D9575C" w:rsidRPr="00521F26" w:rsidRDefault="00D9575C" w:rsidP="00D9575C">
      <w:pPr>
        <w:spacing w:after="0"/>
        <w:rPr>
          <w:lang w:val="nl"/>
        </w:rPr>
      </w:pPr>
      <w:r w:rsidRPr="00521F26">
        <w:rPr>
          <w:lang w:val="nl"/>
        </w:rPr>
        <w:t>Met ingebouwde tijdschakelaar, die kan aangesloten worden op de schakelaar van het licht (toilet, badkamer,</w:t>
      </w:r>
      <w:r>
        <w:rPr>
          <w:lang w:val="nl"/>
        </w:rPr>
        <w:t xml:space="preserve"> </w:t>
      </w:r>
      <w:r w:rsidRPr="00521F26">
        <w:rPr>
          <w:lang w:val="nl"/>
        </w:rPr>
        <w:t>…). De tijdschakelaar zorgt voor een (vertraagde) inschakeling van de ventilator na het aansteken van het licht, en de ventilator blijft gedurende een instelbare tijd (tot 20 min) werken na uitschakelen van het licht.</w:t>
      </w:r>
    </w:p>
    <w:p w:rsidR="00D9575C" w:rsidRPr="00521F26" w:rsidRDefault="00D9575C" w:rsidP="00D9575C">
      <w:pPr>
        <w:spacing w:after="0"/>
        <w:rPr>
          <w:lang w:val="nl"/>
        </w:rPr>
      </w:pPr>
      <w:r w:rsidRPr="00521F26">
        <w:rPr>
          <w:lang w:val="nl"/>
        </w:rPr>
        <w:t>Sturing van verhoogde afvoer d.m.v. vochtsensor, instelbaar tussen 50 en 90 % RV.</w:t>
      </w:r>
    </w:p>
    <w:p w:rsidR="00D9575C" w:rsidRPr="00521F26" w:rsidRDefault="00D9575C" w:rsidP="00D9575C">
      <w:pPr>
        <w:spacing w:after="0"/>
        <w:rPr>
          <w:lang w:val="nl"/>
        </w:rPr>
      </w:pPr>
      <w:r w:rsidRPr="00521F26">
        <w:rPr>
          <w:lang w:val="nl"/>
        </w:rPr>
        <w:t>Wandtype voorzien van de nodige hulpstukken voor doorvoer en buitenafwerking.</w:t>
      </w:r>
    </w:p>
    <w:p w:rsidR="00D9575C" w:rsidRPr="00521F26" w:rsidRDefault="00D9575C" w:rsidP="00D9575C">
      <w:pPr>
        <w:spacing w:after="0"/>
        <w:rPr>
          <w:lang w:val="nl"/>
        </w:rPr>
      </w:pPr>
      <w:r w:rsidRPr="00521F26">
        <w:rPr>
          <w:lang w:val="nl"/>
        </w:rPr>
        <w:t>Douchetype (IPX5) op zeer lage spanning (12 V), voeding te voorzien buiten het beschermingsvolume conform de voorschriften van het AREI.</w:t>
      </w:r>
    </w:p>
    <w:p w:rsidR="00D9575C" w:rsidRPr="00521F26" w:rsidRDefault="00D9575C" w:rsidP="00D9575C">
      <w:pPr>
        <w:spacing w:after="0"/>
        <w:rPr>
          <w:lang w:val="nl"/>
        </w:rPr>
      </w:pPr>
      <w:r w:rsidRPr="00521F26">
        <w:rPr>
          <w:lang w:val="nl"/>
        </w:rPr>
        <w:lastRenderedPageBreak/>
        <w:t>Een instelling waarbij de keerklep open blijft na uitschakelen van de ventilator om een natuurlijke ventilatie mogelijk te maken.</w:t>
      </w:r>
    </w:p>
    <w:p w:rsidR="00D9575C" w:rsidRPr="00521F26" w:rsidRDefault="00D9575C" w:rsidP="00D9575C">
      <w:pPr>
        <w:rPr>
          <w:lang w:val="nl"/>
        </w:rPr>
      </w:pPr>
      <w:r w:rsidRPr="00521F26">
        <w:rPr>
          <w:lang w:val="nl"/>
        </w:rPr>
        <w:t>Geschikt voor zowel pulsie als extractie.</w:t>
      </w:r>
    </w:p>
    <w:p w:rsidR="00D9575C" w:rsidRPr="00521F26" w:rsidRDefault="00D9575C" w:rsidP="00D9575C">
      <w:pPr>
        <w:spacing w:after="0"/>
        <w:rPr>
          <w:b/>
          <w:u w:val="single"/>
          <w:lang w:val="nl"/>
        </w:rPr>
      </w:pPr>
      <w:r w:rsidRPr="00521F26">
        <w:rPr>
          <w:b/>
          <w:u w:val="single"/>
          <w:lang w:val="nl"/>
        </w:rPr>
        <w:t>Toepassing</w:t>
      </w:r>
    </w:p>
    <w:p w:rsidR="00D9575C" w:rsidRPr="00521F26" w:rsidRDefault="00D9575C" w:rsidP="00D9575C">
      <w:pPr>
        <w:spacing w:after="0"/>
        <w:rPr>
          <w:lang w:val="nl"/>
        </w:rPr>
      </w:pPr>
      <w:r w:rsidRPr="00521F26">
        <w:rPr>
          <w:lang w:val="nl"/>
        </w:rPr>
        <w:t>Toiletten.</w:t>
      </w:r>
    </w:p>
    <w:p w:rsidR="00D9575C" w:rsidRDefault="00D9575C" w:rsidP="00D9575C">
      <w:pPr>
        <w:rPr>
          <w:lang w:val="nl"/>
        </w:rPr>
      </w:pPr>
      <w:r>
        <w:rPr>
          <w:lang w:val="nl"/>
        </w:rPr>
        <w:t>Doucheruimtes</w:t>
      </w:r>
      <w:r w:rsidRPr="00521F26">
        <w:rPr>
          <w:lang w:val="nl"/>
        </w:rPr>
        <w:t>.</w:t>
      </w:r>
    </w:p>
    <w:p w:rsidR="00C006F0" w:rsidRPr="00B5712C" w:rsidRDefault="00C006F0" w:rsidP="00C006F0">
      <w:pPr>
        <w:pStyle w:val="Kop2"/>
        <w:numPr>
          <w:ilvl w:val="0"/>
          <w:numId w:val="0"/>
        </w:numPr>
        <w:rPr>
          <w:color w:val="C3004A" w:themeColor="accent4"/>
        </w:rPr>
      </w:pPr>
      <w:bookmarkStart w:id="219" w:name="_Toc461710991"/>
      <w:r>
        <w:rPr>
          <w:color w:val="C3004A" w:themeColor="accent4"/>
        </w:rPr>
        <w:t>68.45.</w:t>
      </w:r>
      <w:r>
        <w:rPr>
          <w:color w:val="C3004A" w:themeColor="accent4"/>
        </w:rPr>
        <w:tab/>
        <w:t>lucht</w:t>
      </w:r>
      <w:r w:rsidR="00E240E0">
        <w:rPr>
          <w:color w:val="C3004A" w:themeColor="accent4"/>
        </w:rPr>
        <w:t>behandelingskasten – algemeen</w:t>
      </w:r>
      <w:bookmarkEnd w:id="219"/>
      <w:r w:rsidR="00E240E0">
        <w:rPr>
          <w:color w:val="C3004A" w:themeColor="accent4"/>
        </w:rPr>
        <w:t xml:space="preserve"> </w:t>
      </w:r>
    </w:p>
    <w:p w:rsidR="0073704F" w:rsidRPr="0073704F" w:rsidRDefault="0073704F" w:rsidP="0073704F">
      <w:pPr>
        <w:tabs>
          <w:tab w:val="num" w:pos="720"/>
        </w:tabs>
        <w:spacing w:after="0"/>
        <w:rPr>
          <w:color w:val="C3004A" w:themeColor="accent4"/>
        </w:rPr>
      </w:pPr>
      <w:r w:rsidRPr="0073704F">
        <w:rPr>
          <w:color w:val="C3004A" w:themeColor="accent4"/>
        </w:rPr>
        <w:t xml:space="preserve">De luchtbehandelingkast </w:t>
      </w:r>
      <w:r>
        <w:rPr>
          <w:color w:val="C3004A" w:themeColor="accent4"/>
        </w:rPr>
        <w:t>voldoet aan de machinerichtlijn</w:t>
      </w:r>
      <w:r w:rsidRPr="0073704F">
        <w:rPr>
          <w:color w:val="C3004A" w:themeColor="accent4"/>
        </w:rPr>
        <w:t xml:space="preserve"> (98/37 CEE)</w:t>
      </w:r>
      <w:r>
        <w:rPr>
          <w:color w:val="C3004A" w:themeColor="accent4"/>
        </w:rPr>
        <w:t xml:space="preserve"> en de fabricatie aan ISO 9001</w:t>
      </w:r>
      <w:r w:rsidRPr="0073704F">
        <w:rPr>
          <w:color w:val="C3004A" w:themeColor="accent4"/>
        </w:rPr>
        <w:t>.</w:t>
      </w:r>
    </w:p>
    <w:p w:rsidR="0073704F" w:rsidRDefault="0073704F" w:rsidP="00E240E0">
      <w:pPr>
        <w:spacing w:after="0"/>
        <w:rPr>
          <w:color w:val="C3004A" w:themeColor="accent4"/>
        </w:rPr>
      </w:pPr>
    </w:p>
    <w:p w:rsidR="00E240E0" w:rsidRPr="00E240E0" w:rsidRDefault="003F17D2" w:rsidP="00E240E0">
      <w:pPr>
        <w:spacing w:after="0"/>
        <w:rPr>
          <w:color w:val="C3004A" w:themeColor="accent4"/>
        </w:rPr>
      </w:pPr>
      <w:r>
        <w:rPr>
          <w:color w:val="C3004A" w:themeColor="accent4"/>
        </w:rPr>
        <w:t>Luchtgroepen</w:t>
      </w:r>
      <w:r w:rsidR="00E240E0" w:rsidRPr="00E240E0">
        <w:rPr>
          <w:color w:val="C3004A" w:themeColor="accent4"/>
        </w:rPr>
        <w:t xml:space="preserve"> dienen te voldoen aan v</w:t>
      </w:r>
      <w:r w:rsidR="00F00DEE">
        <w:rPr>
          <w:color w:val="C3004A" w:themeColor="accent4"/>
        </w:rPr>
        <w:t>olgende classificaties (volgens NBN EN 1886)</w:t>
      </w:r>
      <w:r w:rsidR="00E240E0" w:rsidRPr="00E240E0">
        <w:rPr>
          <w:color w:val="C3004A" w:themeColor="accent4"/>
        </w:rPr>
        <w:t>:</w:t>
      </w:r>
    </w:p>
    <w:p w:rsidR="00E240E0" w:rsidRPr="00E240E0" w:rsidRDefault="00E240E0" w:rsidP="00195C37">
      <w:pPr>
        <w:numPr>
          <w:ilvl w:val="0"/>
          <w:numId w:val="131"/>
        </w:numPr>
        <w:spacing w:after="0"/>
        <w:rPr>
          <w:color w:val="C3004A" w:themeColor="accent4"/>
        </w:rPr>
      </w:pPr>
      <w:r w:rsidRPr="00E240E0">
        <w:rPr>
          <w:color w:val="C3004A" w:themeColor="accent4"/>
        </w:rPr>
        <w:t>mechanische stabiliteit</w:t>
      </w:r>
      <w:r w:rsidR="00F00DEE">
        <w:rPr>
          <w:color w:val="C3004A" w:themeColor="accent4"/>
        </w:rPr>
        <w:t xml:space="preserve">: </w:t>
      </w:r>
      <w:r w:rsidR="0073704F">
        <w:rPr>
          <w:color w:val="C3004A" w:themeColor="accent4"/>
        </w:rPr>
        <w:t xml:space="preserve">min. </w:t>
      </w:r>
      <w:r w:rsidR="0024336D">
        <w:rPr>
          <w:color w:val="C3004A" w:themeColor="accent4"/>
        </w:rPr>
        <w:t>klasse D2</w:t>
      </w:r>
    </w:p>
    <w:p w:rsidR="00E240E0" w:rsidRPr="00E240E0" w:rsidRDefault="00E240E0" w:rsidP="00195C37">
      <w:pPr>
        <w:numPr>
          <w:ilvl w:val="0"/>
          <w:numId w:val="131"/>
        </w:numPr>
        <w:spacing w:after="0"/>
        <w:rPr>
          <w:color w:val="C3004A" w:themeColor="accent4"/>
        </w:rPr>
      </w:pPr>
      <w:r w:rsidRPr="00E240E0">
        <w:rPr>
          <w:color w:val="C3004A" w:themeColor="accent4"/>
        </w:rPr>
        <w:t>luchtdichthei</w:t>
      </w:r>
      <w:r w:rsidR="00F00DEE">
        <w:rPr>
          <w:color w:val="C3004A" w:themeColor="accent4"/>
        </w:rPr>
        <w:t>d:</w:t>
      </w:r>
      <w:r w:rsidR="0024336D">
        <w:rPr>
          <w:color w:val="C3004A" w:themeColor="accent4"/>
        </w:rPr>
        <w:t xml:space="preserve"> </w:t>
      </w:r>
      <w:r w:rsidR="0073704F">
        <w:rPr>
          <w:color w:val="C3004A" w:themeColor="accent4"/>
        </w:rPr>
        <w:t xml:space="preserve">min. </w:t>
      </w:r>
      <w:r w:rsidR="00536FB2">
        <w:rPr>
          <w:color w:val="C3004A" w:themeColor="accent4"/>
        </w:rPr>
        <w:t>klasse L3</w:t>
      </w:r>
    </w:p>
    <w:p w:rsidR="00E240E0" w:rsidRPr="00E240E0" w:rsidRDefault="00F00DEE" w:rsidP="00195C37">
      <w:pPr>
        <w:numPr>
          <w:ilvl w:val="0"/>
          <w:numId w:val="131"/>
        </w:numPr>
        <w:spacing w:after="0"/>
        <w:rPr>
          <w:color w:val="C3004A" w:themeColor="accent4"/>
        </w:rPr>
      </w:pPr>
      <w:r>
        <w:rPr>
          <w:color w:val="C3004A" w:themeColor="accent4"/>
        </w:rPr>
        <w:t xml:space="preserve">thermische isolatie: </w:t>
      </w:r>
      <w:r w:rsidR="0073704F">
        <w:rPr>
          <w:color w:val="C3004A" w:themeColor="accent4"/>
        </w:rPr>
        <w:t xml:space="preserve">min. </w:t>
      </w:r>
      <w:r>
        <w:rPr>
          <w:color w:val="C3004A" w:themeColor="accent4"/>
        </w:rPr>
        <w:t>klas</w:t>
      </w:r>
      <w:r w:rsidR="00536FB2">
        <w:rPr>
          <w:color w:val="C3004A" w:themeColor="accent4"/>
        </w:rPr>
        <w:t>se T3</w:t>
      </w:r>
    </w:p>
    <w:p w:rsidR="00E240E0" w:rsidRPr="00E240E0" w:rsidRDefault="00F00DEE" w:rsidP="00195C37">
      <w:pPr>
        <w:numPr>
          <w:ilvl w:val="0"/>
          <w:numId w:val="131"/>
        </w:numPr>
        <w:rPr>
          <w:color w:val="C3004A" w:themeColor="accent4"/>
        </w:rPr>
      </w:pPr>
      <w:r>
        <w:rPr>
          <w:color w:val="C3004A" w:themeColor="accent4"/>
        </w:rPr>
        <w:t xml:space="preserve">koudebrugfactor: </w:t>
      </w:r>
      <w:r w:rsidR="0073704F">
        <w:rPr>
          <w:color w:val="C3004A" w:themeColor="accent4"/>
        </w:rPr>
        <w:t xml:space="preserve">min. </w:t>
      </w:r>
      <w:r>
        <w:rPr>
          <w:color w:val="C3004A" w:themeColor="accent4"/>
        </w:rPr>
        <w:t>klasse TB2</w:t>
      </w:r>
    </w:p>
    <w:p w:rsidR="00F00DEE" w:rsidRDefault="000136B8" w:rsidP="00F00DEE">
      <w:pPr>
        <w:spacing w:after="0"/>
        <w:rPr>
          <w:color w:val="C3004A" w:themeColor="accent4"/>
        </w:rPr>
      </w:pPr>
      <w:r>
        <w:rPr>
          <w:color w:val="C3004A" w:themeColor="accent4"/>
        </w:rPr>
        <w:t>L</w:t>
      </w:r>
      <w:r w:rsidR="00F00DEE">
        <w:rPr>
          <w:color w:val="C3004A" w:themeColor="accent4"/>
        </w:rPr>
        <w:t>uchtsnelheidsklasse</w:t>
      </w:r>
      <w:r w:rsidR="0024336D">
        <w:rPr>
          <w:color w:val="C3004A" w:themeColor="accent4"/>
        </w:rPr>
        <w:t xml:space="preserve"> (</w:t>
      </w:r>
      <w:r>
        <w:rPr>
          <w:color w:val="C3004A" w:themeColor="accent4"/>
        </w:rPr>
        <w:t xml:space="preserve">classificatie </w:t>
      </w:r>
      <w:r w:rsidR="0024336D">
        <w:rPr>
          <w:color w:val="C3004A" w:themeColor="accent4"/>
        </w:rPr>
        <w:t>volgens</w:t>
      </w:r>
      <w:r w:rsidR="0024336D" w:rsidRPr="0024336D">
        <w:rPr>
          <w:color w:val="C3004A" w:themeColor="accent4"/>
          <w:lang w:val="nl-BE"/>
        </w:rPr>
        <w:t xml:space="preserve"> </w:t>
      </w:r>
      <w:r w:rsidR="0024336D" w:rsidRPr="00F00DEE">
        <w:rPr>
          <w:color w:val="C3004A" w:themeColor="accent4"/>
          <w:lang w:val="nl-BE"/>
        </w:rPr>
        <w:t>NBN EN 13053 §6.3.)</w:t>
      </w:r>
      <w:r w:rsidR="00F00DEE">
        <w:rPr>
          <w:color w:val="C3004A" w:themeColor="accent4"/>
        </w:rPr>
        <w:t xml:space="preserve">: </w:t>
      </w:r>
      <w:r w:rsidR="0073704F">
        <w:rPr>
          <w:color w:val="C3004A" w:themeColor="accent4"/>
        </w:rPr>
        <w:t xml:space="preserve">min. klasse </w:t>
      </w:r>
      <w:r w:rsidR="00F00DEE">
        <w:rPr>
          <w:color w:val="C3004A" w:themeColor="accent4"/>
        </w:rPr>
        <w:t>V</w:t>
      </w:r>
      <w:r w:rsidR="00EC62AD">
        <w:rPr>
          <w:color w:val="C3004A" w:themeColor="accent4"/>
        </w:rPr>
        <w:t>4</w:t>
      </w:r>
      <w:r w:rsidR="00721F59">
        <w:rPr>
          <w:color w:val="C3004A" w:themeColor="accent4"/>
        </w:rPr>
        <w:t xml:space="preserve"> (tenzij uit de vooropgestelde SFP waarde</w:t>
      </w:r>
      <w:r w:rsidR="00BE676E">
        <w:rPr>
          <w:color w:val="C3004A" w:themeColor="accent4"/>
        </w:rPr>
        <w:t xml:space="preserve"> of rendement van de warmterecuperatie</w:t>
      </w:r>
      <w:r w:rsidR="00721F59">
        <w:rPr>
          <w:color w:val="C3004A" w:themeColor="accent4"/>
        </w:rPr>
        <w:t xml:space="preserve"> </w:t>
      </w:r>
      <w:r w:rsidR="0024336D">
        <w:rPr>
          <w:color w:val="C3004A" w:themeColor="accent4"/>
        </w:rPr>
        <w:t xml:space="preserve">volgt dat </w:t>
      </w:r>
      <w:r w:rsidR="00721F59">
        <w:rPr>
          <w:color w:val="C3004A" w:themeColor="accent4"/>
        </w:rPr>
        <w:t>een strenger</w:t>
      </w:r>
      <w:r w:rsidR="0024336D">
        <w:rPr>
          <w:color w:val="C3004A" w:themeColor="accent4"/>
        </w:rPr>
        <w:t>e waarde vere</w:t>
      </w:r>
      <w:r w:rsidR="00721F59">
        <w:rPr>
          <w:color w:val="C3004A" w:themeColor="accent4"/>
        </w:rPr>
        <w:t>ist zou zijn)</w:t>
      </w:r>
      <w:r>
        <w:rPr>
          <w:color w:val="C3004A" w:themeColor="accent4"/>
        </w:rPr>
        <w:t xml:space="preserve">. Een eventuele verstrenging van deze eis kan </w:t>
      </w:r>
      <w:r w:rsidR="00BE676E">
        <w:rPr>
          <w:color w:val="C3004A" w:themeColor="accent4"/>
        </w:rPr>
        <w:t xml:space="preserve">echter </w:t>
      </w:r>
      <w:r>
        <w:rPr>
          <w:color w:val="C3004A" w:themeColor="accent4"/>
        </w:rPr>
        <w:t>geen aanleiding geven tot een meerkost voor de bouwheer.</w:t>
      </w:r>
    </w:p>
    <w:p w:rsidR="00F00DEE" w:rsidRPr="00E240E0" w:rsidRDefault="0073704F" w:rsidP="00F00DEE">
      <w:pPr>
        <w:rPr>
          <w:color w:val="C3004A" w:themeColor="accent4"/>
        </w:rPr>
      </w:pPr>
      <w:r>
        <w:rPr>
          <w:color w:val="C3004A" w:themeColor="accent4"/>
          <w:lang w:val="nl-BE"/>
        </w:rPr>
        <w:t xml:space="preserve">Opmerking: </w:t>
      </w:r>
      <w:r w:rsidR="00F00DEE" w:rsidRPr="00F00DEE">
        <w:rPr>
          <w:color w:val="C3004A" w:themeColor="accent4"/>
          <w:lang w:val="nl-BE"/>
        </w:rPr>
        <w:t xml:space="preserve">De snelheid is gebaseerd op de netto </w:t>
      </w:r>
      <w:r w:rsidR="00F00DEE">
        <w:rPr>
          <w:color w:val="C3004A" w:themeColor="accent4"/>
          <w:lang w:val="nl-BE"/>
        </w:rPr>
        <w:t xml:space="preserve">oppervlakte van de filtersectie van de luchtbehandelingskast </w:t>
      </w:r>
      <w:r w:rsidR="00F00DEE" w:rsidRPr="00F00DEE">
        <w:rPr>
          <w:color w:val="C3004A" w:themeColor="accent4"/>
          <w:lang w:val="nl-BE"/>
        </w:rPr>
        <w:t>(conform NBN EN 13053 §6.3.).</w:t>
      </w:r>
    </w:p>
    <w:p w:rsidR="00E240E0" w:rsidRDefault="00E240E0" w:rsidP="00E240E0">
      <w:pPr>
        <w:rPr>
          <w:color w:val="C3004A" w:themeColor="accent4"/>
        </w:rPr>
      </w:pPr>
      <w:r w:rsidRPr="00E240E0">
        <w:rPr>
          <w:color w:val="C3004A" w:themeColor="accent4"/>
        </w:rPr>
        <w:t xml:space="preserve">De luchtgroepen worden steeds binnen opgesteld, maar </w:t>
      </w:r>
      <w:r w:rsidRPr="00DD3F6E">
        <w:rPr>
          <w:color w:val="C3004A" w:themeColor="accent4"/>
          <w:u w:val="single"/>
        </w:rPr>
        <w:t>nooit</w:t>
      </w:r>
      <w:r w:rsidRPr="00E240E0">
        <w:rPr>
          <w:color w:val="C3004A" w:themeColor="accent4"/>
        </w:rPr>
        <w:t xml:space="preserve"> in de stookplaats.</w:t>
      </w:r>
    </w:p>
    <w:p w:rsidR="0024336D" w:rsidRPr="00B01281" w:rsidRDefault="0024336D" w:rsidP="0024336D">
      <w:pPr>
        <w:spacing w:after="0"/>
        <w:rPr>
          <w:color w:val="C3004A" w:themeColor="accent4"/>
          <w:szCs w:val="22"/>
          <w:u w:val="single"/>
        </w:rPr>
      </w:pPr>
      <w:r w:rsidRPr="00B01281">
        <w:rPr>
          <w:color w:val="C3004A" w:themeColor="accent4"/>
          <w:szCs w:val="22"/>
          <w:u w:val="single"/>
        </w:rPr>
        <w:t>Specific Fan Power (SFP)</w:t>
      </w:r>
    </w:p>
    <w:p w:rsidR="0024336D" w:rsidRPr="00B01281" w:rsidRDefault="0024336D" w:rsidP="0024336D">
      <w:pPr>
        <w:pStyle w:val="Lijstalinea"/>
        <w:rPr>
          <w:rFonts w:asciiTheme="minorHAnsi" w:hAnsiTheme="minorHAnsi"/>
          <w:color w:val="C3004A" w:themeColor="accent4"/>
          <w:sz w:val="22"/>
          <w:szCs w:val="22"/>
        </w:rPr>
      </w:pPr>
      <w:r w:rsidRPr="00B01281">
        <w:rPr>
          <w:rFonts w:asciiTheme="minorHAnsi" w:hAnsiTheme="minorHAnsi"/>
          <w:color w:val="C3004A" w:themeColor="accent4"/>
          <w:sz w:val="22"/>
          <w:szCs w:val="22"/>
        </w:rPr>
        <w:t>Om het energieverbruik van het ventilatiesysteem te beperken worden volgende waarden aangehouden (classificatie volgens NBN EN 13779) bij toepas</w:t>
      </w:r>
      <w:r>
        <w:rPr>
          <w:rFonts w:asciiTheme="minorHAnsi" w:hAnsiTheme="minorHAnsi"/>
          <w:color w:val="C3004A" w:themeColor="accent4"/>
          <w:sz w:val="22"/>
          <w:szCs w:val="22"/>
        </w:rPr>
        <w:t>sing van een ventilatiesysteem D</w:t>
      </w:r>
      <w:r w:rsidRPr="00B01281">
        <w:rPr>
          <w:rFonts w:asciiTheme="minorHAnsi" w:hAnsiTheme="minorHAnsi"/>
          <w:color w:val="C3004A" w:themeColor="accent4"/>
          <w:sz w:val="22"/>
          <w:szCs w:val="22"/>
        </w:rPr>
        <w:t>:</w:t>
      </w:r>
    </w:p>
    <w:p w:rsidR="0024336D" w:rsidRDefault="0024336D" w:rsidP="00B66B7B">
      <w:pPr>
        <w:spacing w:after="0"/>
        <w:ind w:firstLine="567"/>
        <w:rPr>
          <w:b/>
          <w:color w:val="C3004A" w:themeColor="accent4"/>
          <w:szCs w:val="22"/>
        </w:rPr>
      </w:pPr>
      <w:r w:rsidRPr="00B01281">
        <w:rPr>
          <w:b/>
          <w:color w:val="C3004A" w:themeColor="accent4"/>
          <w:szCs w:val="22"/>
        </w:rPr>
        <w:t xml:space="preserve">SFP </w:t>
      </w:r>
      <w:r>
        <w:rPr>
          <w:b/>
          <w:color w:val="C3004A" w:themeColor="accent4"/>
          <w:szCs w:val="22"/>
        </w:rPr>
        <w:t>3 (750 tot 1250 W/(m³/s))</w:t>
      </w:r>
      <w:r w:rsidR="00B66B7B">
        <w:rPr>
          <w:b/>
          <w:color w:val="C3004A" w:themeColor="accent4"/>
          <w:szCs w:val="22"/>
        </w:rPr>
        <w:t>, rekening houdend met EU verordening 1253/2014:</w:t>
      </w:r>
    </w:p>
    <w:p w:rsidR="00B66B7B" w:rsidRDefault="00B66B7B" w:rsidP="00B66B7B">
      <w:pPr>
        <w:ind w:left="567" w:firstLine="567"/>
        <w:rPr>
          <w:b/>
          <w:color w:val="C3004A" w:themeColor="accent4"/>
          <w:szCs w:val="22"/>
        </w:rPr>
      </w:pPr>
      <w:r>
        <w:rPr>
          <w:b/>
          <w:color w:val="C3004A" w:themeColor="accent4"/>
          <w:szCs w:val="22"/>
        </w:rPr>
        <w:t>Te berekenen i.f.v. filtersysteem, thermisch rendement HRS en debiet</w:t>
      </w:r>
    </w:p>
    <w:p w:rsidR="0024336D" w:rsidRDefault="0024336D" w:rsidP="0024336D">
      <w:pPr>
        <w:rPr>
          <w:color w:val="C3004A" w:themeColor="accent4"/>
          <w:szCs w:val="22"/>
        </w:rPr>
      </w:pPr>
      <w:r>
        <w:rPr>
          <w:color w:val="C3004A" w:themeColor="accent4"/>
          <w:szCs w:val="22"/>
        </w:rPr>
        <w:t xml:space="preserve">Bij de keuze van de luchtbehandelingskast wordt er </w:t>
      </w:r>
      <w:r w:rsidR="00315FD8">
        <w:rPr>
          <w:color w:val="C3004A" w:themeColor="accent4"/>
          <w:szCs w:val="22"/>
        </w:rPr>
        <w:t xml:space="preserve">ook </w:t>
      </w:r>
      <w:r>
        <w:rPr>
          <w:color w:val="C3004A" w:themeColor="accent4"/>
          <w:szCs w:val="22"/>
        </w:rPr>
        <w:t xml:space="preserve">rekening mee gehouden dat het </w:t>
      </w:r>
      <w:r w:rsidRPr="007D0659">
        <w:rPr>
          <w:color w:val="C3004A" w:themeColor="accent4"/>
          <w:szCs w:val="22"/>
          <w:u w:val="single"/>
        </w:rPr>
        <w:t>totale</w:t>
      </w:r>
      <w:r>
        <w:rPr>
          <w:color w:val="C3004A" w:themeColor="accent4"/>
          <w:szCs w:val="22"/>
        </w:rPr>
        <w:t xml:space="preserve"> geluidsniveau aan de perceelgrens de toegelaten waarde volgens VLAREM II niet overschreden wordt. Zie hiervoor ook hoofdstuk 68.25. geluidsdempers.</w:t>
      </w:r>
    </w:p>
    <w:p w:rsidR="00142C0F" w:rsidRPr="00F61316" w:rsidRDefault="00142C0F" w:rsidP="00142C0F">
      <w:pPr>
        <w:spacing w:after="0"/>
        <w:rPr>
          <w:b/>
          <w:color w:val="C3004A" w:themeColor="accent4"/>
          <w:u w:val="single"/>
          <w:lang w:val="nl"/>
        </w:rPr>
      </w:pPr>
      <w:r>
        <w:rPr>
          <w:b/>
          <w:color w:val="C3004A" w:themeColor="accent4"/>
          <w:u w:val="single"/>
          <w:lang w:val="nl"/>
        </w:rPr>
        <w:t>Waarborg</w:t>
      </w:r>
    </w:p>
    <w:p w:rsidR="00142C0F" w:rsidRPr="00142C0F" w:rsidRDefault="00142C0F" w:rsidP="00142C0F">
      <w:pPr>
        <w:spacing w:after="0"/>
        <w:rPr>
          <w:color w:val="C3004A" w:themeColor="accent4"/>
          <w:lang w:val="nl"/>
        </w:rPr>
      </w:pPr>
      <w:r w:rsidRPr="00142C0F">
        <w:rPr>
          <w:color w:val="C3004A" w:themeColor="accent4"/>
          <w:lang w:val="nl"/>
        </w:rPr>
        <w:t xml:space="preserve">Twee jaar omnium op het geheel, zowel op de verplaatsing, onderdelen </w:t>
      </w:r>
      <w:r w:rsidR="00CE4506">
        <w:rPr>
          <w:color w:val="C3004A" w:themeColor="accent4"/>
          <w:lang w:val="nl"/>
        </w:rPr>
        <w:t>als</w:t>
      </w:r>
      <w:r w:rsidRPr="00142C0F">
        <w:rPr>
          <w:color w:val="C3004A" w:themeColor="accent4"/>
          <w:lang w:val="nl"/>
        </w:rPr>
        <w:t xml:space="preserve"> werkuren.</w:t>
      </w:r>
      <w:r>
        <w:rPr>
          <w:color w:val="C3004A" w:themeColor="accent4"/>
          <w:lang w:val="nl"/>
        </w:rPr>
        <w:t xml:space="preserve"> </w:t>
      </w:r>
    </w:p>
    <w:p w:rsidR="00142C0F" w:rsidRPr="00142C0F" w:rsidRDefault="00142C0F" w:rsidP="0024336D">
      <w:pPr>
        <w:rPr>
          <w:color w:val="C3004A" w:themeColor="accent4"/>
          <w:lang w:val="nl"/>
        </w:rPr>
      </w:pPr>
      <w:r w:rsidRPr="00142C0F">
        <w:rPr>
          <w:color w:val="C3004A" w:themeColor="accent4"/>
          <w:lang w:val="nl"/>
        </w:rPr>
        <w:t>De waarborg vangt aan bij de voorlopige oplevering of vanaf de ingebruikname van het gebouw.</w:t>
      </w:r>
    </w:p>
    <w:p w:rsidR="00E240E0" w:rsidRPr="00B5712C" w:rsidRDefault="00E240E0" w:rsidP="00E240E0">
      <w:pPr>
        <w:pStyle w:val="Kop2"/>
        <w:numPr>
          <w:ilvl w:val="0"/>
          <w:numId w:val="0"/>
        </w:numPr>
        <w:rPr>
          <w:color w:val="C3004A" w:themeColor="accent4"/>
        </w:rPr>
      </w:pPr>
      <w:bookmarkStart w:id="220" w:name="_Toc461710992"/>
      <w:r>
        <w:rPr>
          <w:color w:val="C3004A" w:themeColor="accent4"/>
        </w:rPr>
        <w:t>68.45.</w:t>
      </w:r>
      <w:r w:rsidR="0024336D">
        <w:rPr>
          <w:color w:val="C3004A" w:themeColor="accent4"/>
        </w:rPr>
        <w:t>10</w:t>
      </w:r>
      <w:r>
        <w:rPr>
          <w:color w:val="C3004A" w:themeColor="accent4"/>
        </w:rPr>
        <w:tab/>
        <w:t>luchtbehandelingskasten – binnenopstelling</w:t>
      </w:r>
      <w:bookmarkEnd w:id="220"/>
      <w:r>
        <w:rPr>
          <w:color w:val="C3004A" w:themeColor="accent4"/>
        </w:rPr>
        <w:t xml:space="preserve"> </w:t>
      </w:r>
    </w:p>
    <w:p w:rsidR="00B2154B" w:rsidRPr="004E3531" w:rsidRDefault="00B2154B" w:rsidP="00B2154B">
      <w:pPr>
        <w:spacing w:after="0" w:line="240" w:lineRule="auto"/>
        <w:rPr>
          <w:b/>
          <w:color w:val="C3004A" w:themeColor="accent4"/>
          <w:u w:val="single"/>
          <w:lang w:val="nl"/>
        </w:rPr>
      </w:pPr>
      <w:r w:rsidRPr="004E3531">
        <w:rPr>
          <w:b/>
          <w:color w:val="C3004A" w:themeColor="accent4"/>
          <w:u w:val="single"/>
          <w:lang w:val="nl"/>
        </w:rPr>
        <w:t>Omschrijving</w:t>
      </w:r>
    </w:p>
    <w:p w:rsidR="00B2154B" w:rsidRPr="008948DD" w:rsidRDefault="00B2154B" w:rsidP="008948DD">
      <w:pPr>
        <w:spacing w:line="240" w:lineRule="auto"/>
        <w:rPr>
          <w:color w:val="C3004A" w:themeColor="accent4"/>
          <w:lang w:val="nl"/>
        </w:rPr>
      </w:pPr>
      <w:r w:rsidRPr="004E3531">
        <w:rPr>
          <w:color w:val="C3004A" w:themeColor="accent4"/>
          <w:lang w:val="nl"/>
        </w:rPr>
        <w:t xml:space="preserve">Alle werken en leveringen voor het gebruiksklaar installeren van de </w:t>
      </w:r>
      <w:r>
        <w:rPr>
          <w:color w:val="C3004A" w:themeColor="accent4"/>
          <w:lang w:val="nl"/>
        </w:rPr>
        <w:t>luchtgroep</w:t>
      </w:r>
      <w:r w:rsidRPr="004E3531">
        <w:rPr>
          <w:color w:val="C3004A" w:themeColor="accent4"/>
          <w:lang w:val="nl"/>
        </w:rPr>
        <w:t xml:space="preserve">. Deze </w:t>
      </w:r>
      <w:r>
        <w:rPr>
          <w:color w:val="C3004A" w:themeColor="accent4"/>
          <w:lang w:val="nl"/>
        </w:rPr>
        <w:t xml:space="preserve">wordt </w:t>
      </w:r>
      <w:r w:rsidRPr="004E3531">
        <w:rPr>
          <w:color w:val="C3004A" w:themeColor="accent4"/>
          <w:lang w:val="nl"/>
        </w:rPr>
        <w:t>gemontee</w:t>
      </w:r>
      <w:r>
        <w:rPr>
          <w:color w:val="C3004A" w:themeColor="accent4"/>
          <w:lang w:val="nl"/>
        </w:rPr>
        <w:t>rd en afgesteld tot een perfect werkende autonome</w:t>
      </w:r>
      <w:r w:rsidR="008948DD">
        <w:rPr>
          <w:color w:val="C3004A" w:themeColor="accent4"/>
          <w:lang w:val="nl"/>
        </w:rPr>
        <w:t xml:space="preserve"> installatie bekomen wordt. </w:t>
      </w:r>
    </w:p>
    <w:p w:rsidR="00F61316" w:rsidRPr="00F61316" w:rsidRDefault="00F61316" w:rsidP="00F61316">
      <w:pPr>
        <w:spacing w:after="0"/>
        <w:rPr>
          <w:b/>
          <w:color w:val="C3004A" w:themeColor="accent4"/>
          <w:u w:val="single"/>
          <w:lang w:val="nl"/>
        </w:rPr>
      </w:pPr>
      <w:r w:rsidRPr="00F61316">
        <w:rPr>
          <w:b/>
          <w:color w:val="C3004A" w:themeColor="accent4"/>
          <w:u w:val="single"/>
          <w:lang w:val="nl"/>
        </w:rPr>
        <w:t>Meting</w:t>
      </w:r>
    </w:p>
    <w:p w:rsidR="00F61316" w:rsidRPr="00F61316" w:rsidRDefault="00F61316" w:rsidP="00F61316">
      <w:pPr>
        <w:spacing w:after="0"/>
        <w:rPr>
          <w:color w:val="C3004A" w:themeColor="accent4"/>
          <w:lang w:val="nl"/>
        </w:rPr>
      </w:pPr>
      <w:r w:rsidRPr="00F61316">
        <w:rPr>
          <w:color w:val="C3004A" w:themeColor="accent4"/>
          <w:lang w:val="nl"/>
        </w:rPr>
        <w:t>meeteenheid: per stuk</w:t>
      </w:r>
    </w:p>
    <w:p w:rsidR="00F61316" w:rsidRPr="00F61316" w:rsidRDefault="00F61316" w:rsidP="00F61316">
      <w:pPr>
        <w:rPr>
          <w:color w:val="C3004A" w:themeColor="accent4"/>
          <w:lang w:val="nl"/>
        </w:rPr>
      </w:pPr>
      <w:r w:rsidRPr="00F61316">
        <w:rPr>
          <w:color w:val="C3004A" w:themeColor="accent4"/>
          <w:lang w:val="nl"/>
        </w:rPr>
        <w:t>aard van de overeenkomst: Forfaitaire Hoeveelheid (FH)</w:t>
      </w:r>
    </w:p>
    <w:p w:rsidR="00F61316" w:rsidRPr="00F61316" w:rsidRDefault="00F61316" w:rsidP="00F61316">
      <w:pPr>
        <w:spacing w:after="0"/>
        <w:rPr>
          <w:b/>
          <w:color w:val="C3004A" w:themeColor="accent4"/>
          <w:u w:val="single"/>
          <w:lang w:val="nl"/>
        </w:rPr>
      </w:pPr>
      <w:r w:rsidRPr="00F61316">
        <w:rPr>
          <w:b/>
          <w:color w:val="C3004A" w:themeColor="accent4"/>
          <w:u w:val="single"/>
          <w:lang w:val="nl"/>
        </w:rPr>
        <w:t>Materiaal</w:t>
      </w:r>
    </w:p>
    <w:p w:rsidR="00F61316" w:rsidRDefault="00F61316" w:rsidP="00F61316">
      <w:pPr>
        <w:spacing w:after="0"/>
        <w:rPr>
          <w:color w:val="C3004A" w:themeColor="accent4"/>
          <w:lang w:val="nl"/>
        </w:rPr>
      </w:pPr>
      <w:r>
        <w:rPr>
          <w:color w:val="C3004A" w:themeColor="accent4"/>
          <w:lang w:val="nl"/>
        </w:rPr>
        <w:t>Kast</w:t>
      </w:r>
      <w:r w:rsidR="00F0600C">
        <w:rPr>
          <w:color w:val="C3004A" w:themeColor="accent4"/>
          <w:lang w:val="nl"/>
        </w:rPr>
        <w:t>konstructie</w:t>
      </w:r>
    </w:p>
    <w:p w:rsidR="00F0600C" w:rsidRDefault="00F0600C" w:rsidP="0076310A">
      <w:pPr>
        <w:spacing w:after="0"/>
        <w:rPr>
          <w:color w:val="C3004A" w:themeColor="accent4"/>
          <w:lang w:val="nl"/>
        </w:rPr>
      </w:pPr>
      <w:r>
        <w:rPr>
          <w:color w:val="C3004A" w:themeColor="accent4"/>
          <w:lang w:val="nl"/>
        </w:rPr>
        <w:lastRenderedPageBreak/>
        <w:t>De profielen zijn uit geanodiseerd aluminium. De panelen zijn beschermd tegen corrosie, dit zowel in- als uitwendig. Het beschermingssysteem (verzinken + lakken) bied een duurzaamheid “hoog” (&gt;15 jaar voor eerste schilderonderhoud) bij de van toepassing zijnde corrosiecategorie conform ISO 12944-2.</w:t>
      </w:r>
      <w:r w:rsidR="00CA7B88">
        <w:rPr>
          <w:color w:val="C3004A" w:themeColor="accent4"/>
          <w:lang w:val="nl"/>
        </w:rPr>
        <w:t xml:space="preserve"> De corrosieca</w:t>
      </w:r>
      <w:r w:rsidR="00B82766">
        <w:rPr>
          <w:color w:val="C3004A" w:themeColor="accent4"/>
          <w:lang w:val="nl"/>
        </w:rPr>
        <w:t>t</w:t>
      </w:r>
      <w:r w:rsidR="00CA7B88">
        <w:rPr>
          <w:color w:val="C3004A" w:themeColor="accent4"/>
          <w:lang w:val="nl"/>
        </w:rPr>
        <w:t>egorie is</w:t>
      </w:r>
      <w:r w:rsidR="00DF3BAE">
        <w:rPr>
          <w:color w:val="C3004A" w:themeColor="accent4"/>
          <w:lang w:val="nl"/>
        </w:rPr>
        <w:t xml:space="preserve"> </w:t>
      </w:r>
      <w:r w:rsidR="00AD2469">
        <w:rPr>
          <w:color w:val="C3004A" w:themeColor="accent4"/>
          <w:lang w:val="nl"/>
        </w:rPr>
        <w:t xml:space="preserve">steeds </w:t>
      </w:r>
      <w:r w:rsidR="00CA7B88">
        <w:rPr>
          <w:color w:val="C3004A" w:themeColor="accent4"/>
          <w:lang w:val="nl"/>
        </w:rPr>
        <w:t>min. C4.</w:t>
      </w:r>
    </w:p>
    <w:p w:rsidR="0076310A" w:rsidRDefault="0076310A" w:rsidP="00CA7B88">
      <w:pPr>
        <w:rPr>
          <w:color w:val="C3004A" w:themeColor="accent4"/>
          <w:lang w:val="nl"/>
        </w:rPr>
      </w:pPr>
      <w:r>
        <w:rPr>
          <w:color w:val="C3004A" w:themeColor="accent4"/>
          <w:lang w:val="nl"/>
        </w:rPr>
        <w:t>De kast is voorzien van de nodige toegangs- en inspectieopeningen, deur of vlot verwijderbaar paneel</w:t>
      </w:r>
      <w:r w:rsidR="00B82766">
        <w:rPr>
          <w:color w:val="C3004A" w:themeColor="accent4"/>
          <w:lang w:val="nl"/>
        </w:rPr>
        <w:t>,</w:t>
      </w:r>
      <w:r>
        <w:rPr>
          <w:color w:val="C3004A" w:themeColor="accent4"/>
          <w:lang w:val="nl"/>
        </w:rPr>
        <w:t xml:space="preserve"> per sectie.</w:t>
      </w:r>
    </w:p>
    <w:p w:rsidR="00F61316" w:rsidRDefault="00F61316" w:rsidP="00F61316">
      <w:pPr>
        <w:spacing w:after="0"/>
        <w:rPr>
          <w:color w:val="C3004A" w:themeColor="accent4"/>
          <w:lang w:val="nl"/>
        </w:rPr>
      </w:pPr>
      <w:r>
        <w:rPr>
          <w:color w:val="C3004A" w:themeColor="accent4"/>
          <w:lang w:val="nl"/>
        </w:rPr>
        <w:t>Filtersectie</w:t>
      </w:r>
    </w:p>
    <w:p w:rsidR="00450533" w:rsidRDefault="00281F44" w:rsidP="00450533">
      <w:pPr>
        <w:spacing w:after="0"/>
        <w:rPr>
          <w:color w:val="C3004A" w:themeColor="accent4"/>
          <w:lang w:val="nl"/>
        </w:rPr>
      </w:pPr>
      <w:r>
        <w:rPr>
          <w:color w:val="C3004A" w:themeColor="accent4"/>
          <w:lang w:val="nl"/>
        </w:rPr>
        <w:t>D</w:t>
      </w:r>
      <w:r w:rsidR="00450533">
        <w:rPr>
          <w:color w:val="C3004A" w:themeColor="accent4"/>
          <w:lang w:val="nl"/>
        </w:rPr>
        <w:t xml:space="preserve">e luchtgroep wordt </w:t>
      </w:r>
      <w:r>
        <w:rPr>
          <w:color w:val="C3004A" w:themeColor="accent4"/>
          <w:lang w:val="nl"/>
        </w:rPr>
        <w:t>voorzien van twee filtersecties:</w:t>
      </w:r>
      <w:r w:rsidR="00450533">
        <w:rPr>
          <w:color w:val="C3004A" w:themeColor="accent4"/>
          <w:lang w:val="nl"/>
        </w:rPr>
        <w:t xml:space="preserve"> aanzuig verse lucht en pulsie.</w:t>
      </w:r>
    </w:p>
    <w:p w:rsidR="00AC11C9" w:rsidRDefault="00DD1D6F" w:rsidP="00AC11C9">
      <w:pPr>
        <w:spacing w:after="0"/>
        <w:rPr>
          <w:color w:val="C3004A" w:themeColor="accent4"/>
          <w:lang w:val="nl"/>
        </w:rPr>
      </w:pPr>
      <w:r>
        <w:rPr>
          <w:color w:val="C3004A" w:themeColor="accent4"/>
          <w:lang w:val="nl"/>
        </w:rPr>
        <w:t>De filtersectie wordt voorzien van eenvoudig te vervangen filterelementen, zonder gebruik van gereedschap</w:t>
      </w:r>
      <w:r w:rsidR="0076310A">
        <w:rPr>
          <w:color w:val="C3004A" w:themeColor="accent4"/>
          <w:lang w:val="nl"/>
        </w:rPr>
        <w:t xml:space="preserve"> (vast frame waar de verwijderbare kaders inschuiven)</w:t>
      </w:r>
      <w:r>
        <w:rPr>
          <w:color w:val="C3004A" w:themeColor="accent4"/>
          <w:lang w:val="nl"/>
        </w:rPr>
        <w:t xml:space="preserve">. </w:t>
      </w:r>
      <w:r w:rsidR="00AC11C9">
        <w:rPr>
          <w:color w:val="C3004A" w:themeColor="accent4"/>
          <w:lang w:val="nl"/>
        </w:rPr>
        <w:t xml:space="preserve"> De</w:t>
      </w:r>
      <w:r w:rsidR="008A66E8">
        <w:rPr>
          <w:color w:val="C3004A" w:themeColor="accent4"/>
          <w:lang w:val="nl"/>
        </w:rPr>
        <w:t xml:space="preserve"> toegankelijkheid van de luchtgroep moet toelaten de </w:t>
      </w:r>
      <w:r w:rsidR="00AC11C9">
        <w:rPr>
          <w:color w:val="C3004A" w:themeColor="accent4"/>
          <w:lang w:val="nl"/>
        </w:rPr>
        <w:t xml:space="preserve">filterelementen </w:t>
      </w:r>
      <w:r w:rsidR="008A66E8">
        <w:rPr>
          <w:color w:val="C3004A" w:themeColor="accent4"/>
          <w:lang w:val="nl"/>
        </w:rPr>
        <w:t>te</w:t>
      </w:r>
      <w:r w:rsidR="00AC11C9">
        <w:rPr>
          <w:color w:val="C3004A" w:themeColor="accent4"/>
          <w:lang w:val="nl"/>
        </w:rPr>
        <w:t xml:space="preserve"> vervangen </w:t>
      </w:r>
      <w:r w:rsidR="008A66E8">
        <w:rPr>
          <w:color w:val="C3004A" w:themeColor="accent4"/>
          <w:lang w:val="nl"/>
        </w:rPr>
        <w:t xml:space="preserve">zonder het gebruik van </w:t>
      </w:r>
      <w:r w:rsidR="00E04F1F">
        <w:rPr>
          <w:color w:val="C3004A" w:themeColor="accent4"/>
          <w:lang w:val="nl"/>
        </w:rPr>
        <w:t>een ladder,</w:t>
      </w:r>
      <w:r w:rsidR="008A66E8">
        <w:rPr>
          <w:color w:val="C3004A" w:themeColor="accent4"/>
          <w:lang w:val="nl"/>
        </w:rPr>
        <w:t>hoogtewerker, stelling of dergelijke</w:t>
      </w:r>
      <w:r w:rsidR="00AC11C9">
        <w:rPr>
          <w:color w:val="C3004A" w:themeColor="accent4"/>
          <w:lang w:val="nl"/>
        </w:rPr>
        <w:t>.</w:t>
      </w:r>
    </w:p>
    <w:p w:rsidR="00AD2469" w:rsidRDefault="00DD1D6F" w:rsidP="00516CD0">
      <w:pPr>
        <w:rPr>
          <w:color w:val="C3004A" w:themeColor="accent4"/>
          <w:lang w:val="nl"/>
        </w:rPr>
      </w:pPr>
      <w:r>
        <w:rPr>
          <w:color w:val="C3004A" w:themeColor="accent4"/>
          <w:lang w:val="nl"/>
        </w:rPr>
        <w:t>Alle filterelemen</w:t>
      </w:r>
      <w:r w:rsidR="00AD2469">
        <w:rPr>
          <w:color w:val="C3004A" w:themeColor="accent4"/>
          <w:lang w:val="nl"/>
        </w:rPr>
        <w:t>ten voldoen aan de klasse F7 con</w:t>
      </w:r>
      <w:r>
        <w:rPr>
          <w:color w:val="C3004A" w:themeColor="accent4"/>
          <w:lang w:val="nl"/>
        </w:rPr>
        <w:t xml:space="preserve">form EN 779:2012. Deze filterelementen hebben standaard afmetingen (niet merk gebonden) </w:t>
      </w:r>
      <w:r w:rsidR="00AD2469">
        <w:rPr>
          <w:color w:val="C3004A" w:themeColor="accent4"/>
          <w:lang w:val="nl"/>
        </w:rPr>
        <w:t xml:space="preserve">en zijn algemeen </w:t>
      </w:r>
      <w:r>
        <w:rPr>
          <w:color w:val="C3004A" w:themeColor="accent4"/>
          <w:lang w:val="nl"/>
        </w:rPr>
        <w:t>verkrijgb</w:t>
      </w:r>
      <w:r w:rsidR="00AD2469">
        <w:rPr>
          <w:color w:val="C3004A" w:themeColor="accent4"/>
          <w:lang w:val="nl"/>
        </w:rPr>
        <w:t>aar</w:t>
      </w:r>
      <w:r>
        <w:rPr>
          <w:color w:val="C3004A" w:themeColor="accent4"/>
          <w:lang w:val="nl"/>
        </w:rPr>
        <w:t>.</w:t>
      </w:r>
      <w:r w:rsidR="0076310A">
        <w:rPr>
          <w:color w:val="C3004A" w:themeColor="accent4"/>
          <w:lang w:val="nl"/>
        </w:rPr>
        <w:t xml:space="preserve"> </w:t>
      </w:r>
      <w:r w:rsidR="00AD2469">
        <w:rPr>
          <w:color w:val="C3004A" w:themeColor="accent4"/>
          <w:lang w:val="nl"/>
        </w:rPr>
        <w:t xml:space="preserve">Een </w:t>
      </w:r>
      <w:r w:rsidR="00AD2469" w:rsidRPr="00AD2469">
        <w:rPr>
          <w:b/>
          <w:color w:val="C3004A" w:themeColor="accent4"/>
          <w:lang w:val="nl"/>
        </w:rPr>
        <w:t xml:space="preserve">volledige reserveset </w:t>
      </w:r>
      <w:r w:rsidR="00AD2469">
        <w:rPr>
          <w:color w:val="C3004A" w:themeColor="accent4"/>
          <w:lang w:val="nl"/>
        </w:rPr>
        <w:t xml:space="preserve">is inbegrepen in de levering. </w:t>
      </w:r>
      <w:r w:rsidR="0076310A">
        <w:rPr>
          <w:color w:val="C3004A" w:themeColor="accent4"/>
          <w:lang w:val="nl"/>
        </w:rPr>
        <w:t>De filtersectie is voorzien van een drukverschilmeting met continue uitlezing en alarmdoormelding.</w:t>
      </w:r>
    </w:p>
    <w:p w:rsidR="00516CD0" w:rsidRDefault="00516CD0" w:rsidP="00F61316">
      <w:pPr>
        <w:spacing w:after="0"/>
        <w:rPr>
          <w:color w:val="C3004A" w:themeColor="accent4"/>
          <w:lang w:val="nl"/>
        </w:rPr>
      </w:pPr>
      <w:r>
        <w:rPr>
          <w:color w:val="C3004A" w:themeColor="accent4"/>
          <w:lang w:val="nl"/>
        </w:rPr>
        <w:t>Warmteterugwinning</w:t>
      </w:r>
    </w:p>
    <w:p w:rsidR="00D93B2D" w:rsidRDefault="00D93B2D" w:rsidP="00F61316">
      <w:pPr>
        <w:spacing w:after="0"/>
        <w:rPr>
          <w:color w:val="C3004A" w:themeColor="accent4"/>
          <w:lang w:val="nl"/>
        </w:rPr>
      </w:pPr>
      <w:r>
        <w:rPr>
          <w:color w:val="C3004A" w:themeColor="accent4"/>
          <w:lang w:val="nl"/>
        </w:rPr>
        <w:t xml:space="preserve">De nodige maatregelen zijn </w:t>
      </w:r>
      <w:r w:rsidR="00D94799">
        <w:rPr>
          <w:color w:val="C3004A" w:themeColor="accent4"/>
          <w:lang w:val="nl"/>
        </w:rPr>
        <w:t>getroffen</w:t>
      </w:r>
      <w:r>
        <w:rPr>
          <w:color w:val="C3004A" w:themeColor="accent4"/>
          <w:lang w:val="nl"/>
        </w:rPr>
        <w:t xml:space="preserve"> ter bescherming tegen vorst.</w:t>
      </w:r>
    </w:p>
    <w:p w:rsidR="00516CD0" w:rsidRPr="00281F44" w:rsidRDefault="00281F44" w:rsidP="00281F44">
      <w:pPr>
        <w:spacing w:after="0"/>
        <w:rPr>
          <w:color w:val="C3004A" w:themeColor="accent4"/>
          <w:szCs w:val="22"/>
          <w:lang w:val="nl"/>
        </w:rPr>
      </w:pPr>
      <w:r w:rsidRPr="00281F44">
        <w:rPr>
          <w:color w:val="0070C0"/>
          <w:szCs w:val="22"/>
          <w:lang w:val="nl"/>
        </w:rPr>
        <w:t>(ofwel)</w:t>
      </w:r>
      <w:r>
        <w:rPr>
          <w:color w:val="0070C0"/>
          <w:szCs w:val="22"/>
          <w:lang w:val="nl"/>
        </w:rPr>
        <w:t xml:space="preserve">      </w:t>
      </w:r>
      <w:r w:rsidR="005521D2" w:rsidRPr="00281F44">
        <w:rPr>
          <w:color w:val="C3004A" w:themeColor="accent4"/>
          <w:szCs w:val="22"/>
          <w:lang w:val="nl"/>
        </w:rPr>
        <w:t>warmtewiel</w:t>
      </w:r>
    </w:p>
    <w:p w:rsidR="005521D2" w:rsidRPr="005521D2" w:rsidRDefault="005521D2" w:rsidP="00192296">
      <w:pPr>
        <w:pStyle w:val="Lijstalinea"/>
        <w:ind w:left="927"/>
        <w:rPr>
          <w:rFonts w:asciiTheme="minorHAnsi" w:hAnsiTheme="minorHAnsi"/>
          <w:color w:val="C3004A" w:themeColor="accent4"/>
          <w:sz w:val="22"/>
          <w:szCs w:val="22"/>
          <w:lang w:val="nl"/>
        </w:rPr>
      </w:pPr>
      <w:r>
        <w:rPr>
          <w:rFonts w:asciiTheme="minorHAnsi" w:hAnsiTheme="minorHAnsi"/>
          <w:color w:val="C3004A" w:themeColor="accent4"/>
          <w:sz w:val="22"/>
          <w:szCs w:val="22"/>
          <w:lang w:val="nl"/>
        </w:rPr>
        <w:t>Hierbij wordt een hygroscopisch roter</w:t>
      </w:r>
      <w:r w:rsidR="00023C5C">
        <w:rPr>
          <w:rFonts w:asciiTheme="minorHAnsi" w:hAnsiTheme="minorHAnsi"/>
          <w:color w:val="C3004A" w:themeColor="accent4"/>
          <w:sz w:val="22"/>
          <w:szCs w:val="22"/>
          <w:lang w:val="nl"/>
        </w:rPr>
        <w:t>e</w:t>
      </w:r>
      <w:r>
        <w:rPr>
          <w:rFonts w:asciiTheme="minorHAnsi" w:hAnsiTheme="minorHAnsi"/>
          <w:color w:val="C3004A" w:themeColor="accent4"/>
          <w:sz w:val="22"/>
          <w:szCs w:val="22"/>
          <w:lang w:val="nl"/>
        </w:rPr>
        <w:t>nd warmtewiel voorzien</w:t>
      </w:r>
      <w:r w:rsidR="00CD5356">
        <w:rPr>
          <w:rFonts w:asciiTheme="minorHAnsi" w:hAnsiTheme="minorHAnsi"/>
          <w:color w:val="C3004A" w:themeColor="accent4"/>
          <w:sz w:val="22"/>
          <w:szCs w:val="22"/>
          <w:lang w:val="nl"/>
        </w:rPr>
        <w:t xml:space="preserve"> met een rendement van min. 85 % conform EN308. Er zijn maatregelen getroffen </w:t>
      </w:r>
      <w:r w:rsidR="00D93B2D">
        <w:rPr>
          <w:rFonts w:asciiTheme="minorHAnsi" w:hAnsiTheme="minorHAnsi"/>
          <w:color w:val="C3004A" w:themeColor="accent4"/>
          <w:sz w:val="22"/>
          <w:szCs w:val="22"/>
          <w:lang w:val="nl"/>
        </w:rPr>
        <w:t xml:space="preserve">(o.a. spoelzone) </w:t>
      </w:r>
      <w:r w:rsidR="00CD5356">
        <w:rPr>
          <w:rFonts w:asciiTheme="minorHAnsi" w:hAnsiTheme="minorHAnsi"/>
          <w:color w:val="C3004A" w:themeColor="accent4"/>
          <w:sz w:val="22"/>
          <w:szCs w:val="22"/>
          <w:lang w:val="nl"/>
        </w:rPr>
        <w:t>voor de beperking van de mogelijke besmetting van pulsie-en extractielucht. De</w:t>
      </w:r>
      <w:r w:rsidR="00D93B2D">
        <w:rPr>
          <w:rFonts w:asciiTheme="minorHAnsi" w:hAnsiTheme="minorHAnsi"/>
          <w:color w:val="C3004A" w:themeColor="accent4"/>
          <w:sz w:val="22"/>
          <w:szCs w:val="22"/>
          <w:lang w:val="nl"/>
        </w:rPr>
        <w:t>ze</w:t>
      </w:r>
      <w:r w:rsidR="00CD5356">
        <w:rPr>
          <w:rFonts w:asciiTheme="minorHAnsi" w:hAnsiTheme="minorHAnsi"/>
          <w:color w:val="C3004A" w:themeColor="accent4"/>
          <w:sz w:val="22"/>
          <w:szCs w:val="22"/>
          <w:lang w:val="nl"/>
        </w:rPr>
        <w:t xml:space="preserve"> </w:t>
      </w:r>
      <w:r w:rsidR="00D93B2D">
        <w:rPr>
          <w:rFonts w:asciiTheme="minorHAnsi" w:hAnsiTheme="minorHAnsi"/>
          <w:color w:val="C3004A" w:themeColor="accent4"/>
          <w:sz w:val="22"/>
          <w:szCs w:val="22"/>
          <w:lang w:val="nl"/>
        </w:rPr>
        <w:t>sectie</w:t>
      </w:r>
      <w:r w:rsidR="00CD5356">
        <w:rPr>
          <w:rFonts w:asciiTheme="minorHAnsi" w:hAnsiTheme="minorHAnsi"/>
          <w:color w:val="C3004A" w:themeColor="accent4"/>
          <w:sz w:val="22"/>
          <w:szCs w:val="22"/>
          <w:lang w:val="nl"/>
        </w:rPr>
        <w:t xml:space="preserve"> beschikt eveneens over druksensoren om geuroverdracht te vermijden</w:t>
      </w:r>
      <w:r w:rsidR="00D93B2D">
        <w:rPr>
          <w:rFonts w:asciiTheme="minorHAnsi" w:hAnsiTheme="minorHAnsi"/>
          <w:color w:val="C3004A" w:themeColor="accent4"/>
          <w:sz w:val="22"/>
          <w:szCs w:val="22"/>
          <w:lang w:val="nl"/>
        </w:rPr>
        <w:t xml:space="preserve"> (controle op overdruk verse lucht sectie)</w:t>
      </w:r>
      <w:r w:rsidR="00CD5356">
        <w:rPr>
          <w:rFonts w:asciiTheme="minorHAnsi" w:hAnsiTheme="minorHAnsi"/>
          <w:color w:val="C3004A" w:themeColor="accent4"/>
          <w:sz w:val="22"/>
          <w:szCs w:val="22"/>
          <w:lang w:val="nl"/>
        </w:rPr>
        <w:t xml:space="preserve">. </w:t>
      </w:r>
      <w:r w:rsidR="00D93B2D">
        <w:rPr>
          <w:rFonts w:asciiTheme="minorHAnsi" w:hAnsiTheme="minorHAnsi"/>
          <w:color w:val="C3004A" w:themeColor="accent4"/>
          <w:sz w:val="22"/>
          <w:szCs w:val="22"/>
          <w:lang w:val="nl"/>
        </w:rPr>
        <w:t>Het warmtewiel wordt aa</w:t>
      </w:r>
      <w:r w:rsidR="00CD5356">
        <w:rPr>
          <w:rFonts w:asciiTheme="minorHAnsi" w:hAnsiTheme="minorHAnsi"/>
          <w:color w:val="C3004A" w:themeColor="accent4"/>
          <w:sz w:val="22"/>
          <w:szCs w:val="22"/>
          <w:lang w:val="nl"/>
        </w:rPr>
        <w:t>ngedreven door een stappenmotor met variabele snelheid (geen standenregeling).</w:t>
      </w:r>
      <w:r w:rsidR="00D93B2D">
        <w:rPr>
          <w:rFonts w:asciiTheme="minorHAnsi" w:hAnsiTheme="minorHAnsi"/>
          <w:color w:val="C3004A" w:themeColor="accent4"/>
          <w:sz w:val="22"/>
          <w:szCs w:val="22"/>
          <w:lang w:val="nl"/>
        </w:rPr>
        <w:t xml:space="preserve"> De rotor maakt eveneens vochtoverdracht mogelijk, maar dit mag geen basis kunnen vormen voor </w:t>
      </w:r>
      <w:r w:rsidR="00D94799">
        <w:rPr>
          <w:rFonts w:asciiTheme="minorHAnsi" w:hAnsiTheme="minorHAnsi"/>
          <w:color w:val="C3004A" w:themeColor="accent4"/>
          <w:sz w:val="22"/>
          <w:szCs w:val="22"/>
          <w:lang w:val="nl"/>
        </w:rPr>
        <w:t xml:space="preserve">groei van </w:t>
      </w:r>
      <w:r w:rsidR="00D93B2D">
        <w:rPr>
          <w:rFonts w:asciiTheme="minorHAnsi" w:hAnsiTheme="minorHAnsi"/>
          <w:color w:val="C3004A" w:themeColor="accent4"/>
          <w:sz w:val="22"/>
          <w:szCs w:val="22"/>
          <w:lang w:val="nl"/>
        </w:rPr>
        <w:t>micro-organismen.</w:t>
      </w:r>
    </w:p>
    <w:p w:rsidR="005521D2" w:rsidRPr="00281F44" w:rsidRDefault="00281F44" w:rsidP="00281F44">
      <w:pPr>
        <w:spacing w:after="0"/>
        <w:rPr>
          <w:color w:val="C3004A" w:themeColor="accent4"/>
          <w:szCs w:val="22"/>
          <w:lang w:val="nl"/>
        </w:rPr>
      </w:pPr>
      <w:r>
        <w:rPr>
          <w:color w:val="0070C0"/>
          <w:szCs w:val="22"/>
          <w:lang w:val="nl"/>
        </w:rPr>
        <w:t xml:space="preserve">(ofwel)      </w:t>
      </w:r>
      <w:r w:rsidR="004D5CE5" w:rsidRPr="00281F44">
        <w:rPr>
          <w:color w:val="C3004A" w:themeColor="accent4"/>
          <w:szCs w:val="22"/>
          <w:lang w:val="nl"/>
        </w:rPr>
        <w:t>k</w:t>
      </w:r>
      <w:r w:rsidR="005521D2" w:rsidRPr="00281F44">
        <w:rPr>
          <w:color w:val="C3004A" w:themeColor="accent4"/>
          <w:szCs w:val="22"/>
          <w:lang w:val="nl"/>
        </w:rPr>
        <w:t>ruisstroomwarmtewisselaar</w:t>
      </w:r>
    </w:p>
    <w:p w:rsidR="00CD5356" w:rsidRPr="005521D2" w:rsidRDefault="00023C5C" w:rsidP="00285D6F">
      <w:pPr>
        <w:pStyle w:val="Lijstalinea"/>
        <w:ind w:left="927"/>
        <w:rPr>
          <w:rFonts w:asciiTheme="minorHAnsi" w:hAnsiTheme="minorHAnsi"/>
          <w:color w:val="C3004A" w:themeColor="accent4"/>
          <w:sz w:val="22"/>
          <w:szCs w:val="22"/>
          <w:lang w:val="nl"/>
        </w:rPr>
      </w:pPr>
      <w:r>
        <w:rPr>
          <w:rFonts w:asciiTheme="minorHAnsi" w:hAnsiTheme="minorHAnsi"/>
          <w:color w:val="C3004A" w:themeColor="accent4"/>
          <w:sz w:val="22"/>
          <w:szCs w:val="22"/>
          <w:lang w:val="nl"/>
        </w:rPr>
        <w:t>Hierbij wordt een kruisstroomwarmtewisselaar voorzien met een rendement van min. 75 % conform EN308. De wisselaar is uit een corrosiebestendig materiaal</w:t>
      </w:r>
      <w:r w:rsidR="00B82766">
        <w:rPr>
          <w:rFonts w:asciiTheme="minorHAnsi" w:hAnsiTheme="minorHAnsi"/>
          <w:color w:val="C3004A" w:themeColor="accent4"/>
          <w:sz w:val="22"/>
          <w:szCs w:val="22"/>
          <w:lang w:val="nl"/>
        </w:rPr>
        <w:t>, bijvoorbeel</w:t>
      </w:r>
      <w:r w:rsidR="003F130B">
        <w:rPr>
          <w:rFonts w:asciiTheme="minorHAnsi" w:hAnsiTheme="minorHAnsi"/>
          <w:color w:val="C3004A" w:themeColor="accent4"/>
          <w:sz w:val="22"/>
          <w:szCs w:val="22"/>
          <w:lang w:val="nl"/>
        </w:rPr>
        <w:t>d</w:t>
      </w:r>
      <w:r w:rsidR="00B82766">
        <w:rPr>
          <w:rFonts w:asciiTheme="minorHAnsi" w:hAnsiTheme="minorHAnsi"/>
          <w:color w:val="C3004A" w:themeColor="accent4"/>
          <w:sz w:val="22"/>
          <w:szCs w:val="22"/>
          <w:lang w:val="nl"/>
        </w:rPr>
        <w:t xml:space="preserve"> corrosiebestendige alumiumlegering voorzien van een extra coating.</w:t>
      </w:r>
    </w:p>
    <w:p w:rsidR="00285D6F" w:rsidRDefault="00285D6F" w:rsidP="00F61316">
      <w:pPr>
        <w:spacing w:after="0"/>
        <w:rPr>
          <w:color w:val="C3004A" w:themeColor="accent4"/>
          <w:lang w:val="nl"/>
        </w:rPr>
      </w:pPr>
      <w:r>
        <w:rPr>
          <w:color w:val="C3004A" w:themeColor="accent4"/>
          <w:lang w:val="nl"/>
        </w:rPr>
        <w:t xml:space="preserve">Opmerking: bovenstaande min. rendementen zijn van toepassing tenzij EU-verordening 1253/2014 </w:t>
      </w:r>
      <w:r w:rsidR="00BA15FA">
        <w:rPr>
          <w:color w:val="C3004A" w:themeColor="accent4"/>
          <w:lang w:val="nl"/>
        </w:rPr>
        <w:t xml:space="preserve">of andere regelgeving </w:t>
      </w:r>
      <w:r>
        <w:rPr>
          <w:color w:val="C3004A" w:themeColor="accent4"/>
          <w:lang w:val="nl"/>
        </w:rPr>
        <w:t>strengere eisen oplegd.</w:t>
      </w:r>
      <w:r w:rsidR="00BA15FA">
        <w:rPr>
          <w:color w:val="C3004A" w:themeColor="accent4"/>
          <w:lang w:val="nl"/>
        </w:rPr>
        <w:t xml:space="preserve"> Dit kan echter geen meerprijs tot gevolg hebben.</w:t>
      </w:r>
    </w:p>
    <w:p w:rsidR="00285D6F" w:rsidRDefault="00285D6F" w:rsidP="00F61316">
      <w:pPr>
        <w:spacing w:after="0"/>
        <w:rPr>
          <w:color w:val="C3004A" w:themeColor="accent4"/>
          <w:lang w:val="nl"/>
        </w:rPr>
      </w:pPr>
    </w:p>
    <w:p w:rsidR="00F61316" w:rsidRDefault="00666BE4" w:rsidP="00F61316">
      <w:pPr>
        <w:spacing w:after="0"/>
        <w:rPr>
          <w:color w:val="C3004A" w:themeColor="accent4"/>
          <w:lang w:val="nl"/>
        </w:rPr>
      </w:pPr>
      <w:r>
        <w:rPr>
          <w:color w:val="C3004A" w:themeColor="accent4"/>
          <w:lang w:val="nl"/>
        </w:rPr>
        <w:t>Ventilatoren</w:t>
      </w:r>
    </w:p>
    <w:p w:rsidR="003F130B" w:rsidRDefault="00666BE4" w:rsidP="00666BE4">
      <w:pPr>
        <w:rPr>
          <w:color w:val="C3004A" w:themeColor="accent4"/>
          <w:lang w:val="nl"/>
        </w:rPr>
      </w:pPr>
      <w:r>
        <w:rPr>
          <w:color w:val="C3004A" w:themeColor="accent4"/>
          <w:lang w:val="nl"/>
        </w:rPr>
        <w:t>Er worden alleen direct aangedreven ventilatoren toegepast</w:t>
      </w:r>
      <w:r w:rsidR="003F130B">
        <w:rPr>
          <w:color w:val="C3004A" w:themeColor="accent4"/>
          <w:lang w:val="nl"/>
        </w:rPr>
        <w:t>.</w:t>
      </w:r>
      <w:r>
        <w:rPr>
          <w:color w:val="C3004A" w:themeColor="accent4"/>
          <w:lang w:val="nl"/>
        </w:rPr>
        <w:t xml:space="preserve"> Hierbij zijn de waaiers (statisch en dynamisch uitgebalan</w:t>
      </w:r>
      <w:r w:rsidR="004D5CE5">
        <w:rPr>
          <w:color w:val="C3004A" w:themeColor="accent4"/>
          <w:lang w:val="nl"/>
        </w:rPr>
        <w:t>ceerd) direct op de EC-</w:t>
      </w:r>
      <w:r>
        <w:rPr>
          <w:color w:val="C3004A" w:themeColor="accent4"/>
          <w:lang w:val="nl"/>
        </w:rPr>
        <w:t xml:space="preserve">motor (traploos toerental geregeld) gemonteerd. Het geheel wordt </w:t>
      </w:r>
      <w:r w:rsidR="004D5CE5">
        <w:rPr>
          <w:color w:val="C3004A" w:themeColor="accent4"/>
          <w:lang w:val="nl"/>
        </w:rPr>
        <w:t>voorzien van</w:t>
      </w:r>
      <w:r>
        <w:rPr>
          <w:color w:val="C3004A" w:themeColor="accent4"/>
          <w:lang w:val="nl"/>
        </w:rPr>
        <w:t xml:space="preserve"> trillingsdempers. De luchtgroep is voorzien van druksenoren om de uitgangsdrukken, zowel van pulsie als extractie, constant te houden. D</w:t>
      </w:r>
      <w:r w:rsidR="004D5CE5">
        <w:rPr>
          <w:color w:val="C3004A" w:themeColor="accent4"/>
          <w:lang w:val="nl"/>
        </w:rPr>
        <w:t xml:space="preserve">e ventilatoren </w:t>
      </w:r>
      <w:r>
        <w:rPr>
          <w:color w:val="C3004A" w:themeColor="accent4"/>
          <w:lang w:val="nl"/>
        </w:rPr>
        <w:t>zijn vervaardigd uit een corrosiebestendig materiaal.</w:t>
      </w:r>
    </w:p>
    <w:p w:rsidR="00666BE4" w:rsidRDefault="00666BE4" w:rsidP="00666BE4">
      <w:pPr>
        <w:spacing w:after="0"/>
        <w:rPr>
          <w:color w:val="C3004A" w:themeColor="accent4"/>
          <w:lang w:val="nl"/>
        </w:rPr>
      </w:pPr>
      <w:r>
        <w:rPr>
          <w:color w:val="C3004A" w:themeColor="accent4"/>
          <w:lang w:val="nl"/>
        </w:rPr>
        <w:t>Naverwarming</w:t>
      </w:r>
    </w:p>
    <w:p w:rsidR="00666BE4" w:rsidRDefault="00666BE4" w:rsidP="00666BE4">
      <w:pPr>
        <w:rPr>
          <w:color w:val="C3004A" w:themeColor="accent4"/>
          <w:lang w:val="nl"/>
        </w:rPr>
      </w:pPr>
      <w:r>
        <w:rPr>
          <w:color w:val="C3004A" w:themeColor="accent4"/>
          <w:lang w:val="nl"/>
        </w:rPr>
        <w:t>De batterij moet kunnen gedemonteerd worden door het wegnemen van één paneel van de kast. De batterij is vervaardigd uit een corrosiebestendig materiaal.</w:t>
      </w:r>
    </w:p>
    <w:p w:rsidR="00530783" w:rsidRDefault="00F61316" w:rsidP="00530783">
      <w:pPr>
        <w:spacing w:after="0"/>
        <w:rPr>
          <w:color w:val="C3004A" w:themeColor="accent4"/>
          <w:lang w:val="nl"/>
        </w:rPr>
      </w:pPr>
      <w:r>
        <w:rPr>
          <w:color w:val="C3004A" w:themeColor="accent4"/>
          <w:lang w:val="nl"/>
        </w:rPr>
        <w:t>Registersectie</w:t>
      </w:r>
      <w:r w:rsidR="004A086B">
        <w:rPr>
          <w:color w:val="C3004A" w:themeColor="accent4"/>
          <w:lang w:val="nl"/>
        </w:rPr>
        <w:t>s</w:t>
      </w:r>
      <w:r w:rsidR="005F23B8">
        <w:rPr>
          <w:color w:val="C3004A" w:themeColor="accent4"/>
          <w:lang w:val="nl"/>
        </w:rPr>
        <w:t xml:space="preserve"> en luchtmengsectie</w:t>
      </w:r>
    </w:p>
    <w:p w:rsidR="00693EEE" w:rsidRDefault="00CB6175" w:rsidP="004A086B">
      <w:pPr>
        <w:rPr>
          <w:color w:val="C3004A" w:themeColor="accent4"/>
          <w:lang w:val="nl"/>
        </w:rPr>
      </w:pPr>
      <w:r>
        <w:rPr>
          <w:color w:val="C3004A" w:themeColor="accent4"/>
          <w:lang w:val="nl"/>
        </w:rPr>
        <w:t>De kleppen/registers zijn vervaardigt uit corrosiebestendig materiaal en voldoen aan de vooropgestelde corrosieklasse (idem als voor de kast). De netto-doorsnede van een klep/register bedraagt in volledig geopende stand mi</w:t>
      </w:r>
      <w:r w:rsidR="004A086B">
        <w:rPr>
          <w:color w:val="C3004A" w:themeColor="accent4"/>
          <w:lang w:val="nl"/>
        </w:rPr>
        <w:t>n</w:t>
      </w:r>
      <w:r>
        <w:rPr>
          <w:color w:val="C3004A" w:themeColor="accent4"/>
          <w:lang w:val="nl"/>
        </w:rPr>
        <w:t>. 75 % v/d bruto-doorsnede.</w:t>
      </w:r>
      <w:r w:rsidR="00530783">
        <w:rPr>
          <w:color w:val="C3004A" w:themeColor="accent4"/>
          <w:lang w:val="nl"/>
        </w:rPr>
        <w:t xml:space="preserve"> </w:t>
      </w:r>
    </w:p>
    <w:p w:rsidR="00530783" w:rsidRDefault="00DF3BAE" w:rsidP="004A086B">
      <w:pPr>
        <w:rPr>
          <w:color w:val="C3004A" w:themeColor="accent4"/>
          <w:lang w:val="nl"/>
        </w:rPr>
      </w:pPr>
      <w:r>
        <w:rPr>
          <w:color w:val="C3004A" w:themeColor="accent4"/>
          <w:lang w:val="nl"/>
        </w:rPr>
        <w:lastRenderedPageBreak/>
        <w:t>De</w:t>
      </w:r>
      <w:r w:rsidR="00530783">
        <w:rPr>
          <w:color w:val="C3004A" w:themeColor="accent4"/>
          <w:lang w:val="nl"/>
        </w:rPr>
        <w:t xml:space="preserve"> luchtgroep wordt vo</w:t>
      </w:r>
      <w:r w:rsidR="008717F0">
        <w:rPr>
          <w:color w:val="C3004A" w:themeColor="accent4"/>
          <w:lang w:val="nl"/>
        </w:rPr>
        <w:t>orzien van de nodige kleppen</w:t>
      </w:r>
      <w:r w:rsidR="007E65ED">
        <w:rPr>
          <w:color w:val="C3004A" w:themeColor="accent4"/>
          <w:lang w:val="nl"/>
        </w:rPr>
        <w:t>/registers</w:t>
      </w:r>
      <w:r w:rsidR="008717F0" w:rsidRPr="008717F0">
        <w:rPr>
          <w:color w:val="C3004A" w:themeColor="accent4"/>
          <w:lang w:val="nl"/>
        </w:rPr>
        <w:t xml:space="preserve"> </w:t>
      </w:r>
      <w:r w:rsidR="008717F0">
        <w:rPr>
          <w:color w:val="C3004A" w:themeColor="accent4"/>
          <w:lang w:val="nl"/>
        </w:rPr>
        <w:t>met een lekdichtheidsklasse van 3 (zeer goed) conform DIN 1946:</w:t>
      </w:r>
      <w:r w:rsidR="007E65ED">
        <w:rPr>
          <w:color w:val="C3004A" w:themeColor="accent4"/>
          <w:lang w:val="nl"/>
        </w:rPr>
        <w:t>0</w:t>
      </w:r>
      <w:r w:rsidR="008717F0">
        <w:rPr>
          <w:color w:val="C3004A" w:themeColor="accent4"/>
          <w:lang w:val="nl"/>
        </w:rPr>
        <w:t xml:space="preserve">4/2005 (deel 4 §2.4.2.), </w:t>
      </w:r>
      <w:r w:rsidR="00530783">
        <w:rPr>
          <w:color w:val="C3004A" w:themeColor="accent4"/>
          <w:lang w:val="nl"/>
        </w:rPr>
        <w:t xml:space="preserve">welke de luchtbehandelingskast </w:t>
      </w:r>
      <w:r w:rsidR="008717F0">
        <w:rPr>
          <w:color w:val="C3004A" w:themeColor="accent4"/>
          <w:lang w:val="nl"/>
        </w:rPr>
        <w:t xml:space="preserve">automatisch </w:t>
      </w:r>
      <w:r w:rsidR="00530783">
        <w:rPr>
          <w:color w:val="C3004A" w:themeColor="accent4"/>
          <w:lang w:val="nl"/>
        </w:rPr>
        <w:t>afsluit</w:t>
      </w:r>
      <w:r w:rsidR="008717F0">
        <w:rPr>
          <w:color w:val="C3004A" w:themeColor="accent4"/>
          <w:lang w:val="nl"/>
        </w:rPr>
        <w:t>en</w:t>
      </w:r>
      <w:r w:rsidR="00530783">
        <w:rPr>
          <w:color w:val="C3004A" w:themeColor="accent4"/>
          <w:lang w:val="nl"/>
        </w:rPr>
        <w:t xml:space="preserve"> van de buitenomgeving</w:t>
      </w:r>
      <w:r w:rsidR="008717F0">
        <w:rPr>
          <w:color w:val="C3004A" w:themeColor="accent4"/>
          <w:lang w:val="nl"/>
        </w:rPr>
        <w:t xml:space="preserve"> als de luchtgroep niet in werking is. Bypass-kleppen</w:t>
      </w:r>
      <w:r w:rsidR="007E65ED">
        <w:rPr>
          <w:color w:val="C3004A" w:themeColor="accent4"/>
          <w:lang w:val="nl"/>
        </w:rPr>
        <w:t>/registers</w:t>
      </w:r>
      <w:r w:rsidR="008717F0">
        <w:rPr>
          <w:color w:val="C3004A" w:themeColor="accent4"/>
          <w:lang w:val="nl"/>
        </w:rPr>
        <w:t xml:space="preserve"> hebben een dichtheidsklasse van 2 (goed) </w:t>
      </w:r>
      <w:r w:rsidR="00903FC8">
        <w:rPr>
          <w:color w:val="C3004A" w:themeColor="accent4"/>
          <w:lang w:val="nl"/>
        </w:rPr>
        <w:t xml:space="preserve">eveneens </w:t>
      </w:r>
      <w:r w:rsidR="008717F0">
        <w:rPr>
          <w:color w:val="C3004A" w:themeColor="accent4"/>
          <w:lang w:val="nl"/>
        </w:rPr>
        <w:t>volgens bovenvermelde norm.</w:t>
      </w:r>
    </w:p>
    <w:p w:rsidR="00AE4BE1" w:rsidRDefault="00AE4BE1" w:rsidP="00F61316">
      <w:pPr>
        <w:spacing w:after="0"/>
        <w:rPr>
          <w:color w:val="C3004A" w:themeColor="accent4"/>
          <w:lang w:val="nl"/>
        </w:rPr>
      </w:pPr>
      <w:r>
        <w:rPr>
          <w:color w:val="C3004A" w:themeColor="accent4"/>
          <w:lang w:val="nl"/>
        </w:rPr>
        <w:t>Lege secties</w:t>
      </w:r>
    </w:p>
    <w:p w:rsidR="00F61316" w:rsidRDefault="00AE4BE1" w:rsidP="00F61316">
      <w:pPr>
        <w:spacing w:after="0"/>
        <w:rPr>
          <w:color w:val="C3004A" w:themeColor="accent4"/>
          <w:lang w:val="nl"/>
        </w:rPr>
      </w:pPr>
      <w:r>
        <w:rPr>
          <w:color w:val="C3004A" w:themeColor="accent4"/>
          <w:lang w:val="nl"/>
        </w:rPr>
        <w:t>Het gebruik van lege secties kan aangewezen zijn om bijvoorbeeld aan de vereisten te voldoen betreffende de afstand tussen aanzuig verse lucht en afblaas bezoedelde lucht (conform EN 13799:2006 annes A).Deze sectie voldoet aan de eisen voor de kast.</w:t>
      </w:r>
      <w:r w:rsidR="00450533">
        <w:rPr>
          <w:color w:val="C3004A" w:themeColor="accent4"/>
          <w:lang w:val="nl"/>
        </w:rPr>
        <w:t xml:space="preserve"> Deze secties zijn inbegrepen in de prijs van de luchtgroep.</w:t>
      </w:r>
    </w:p>
    <w:p w:rsidR="00AE4BE1" w:rsidRDefault="00AE4BE1" w:rsidP="00F61316">
      <w:pPr>
        <w:spacing w:after="0"/>
        <w:rPr>
          <w:color w:val="C3004A" w:themeColor="accent4"/>
          <w:lang w:val="nl"/>
        </w:rPr>
      </w:pPr>
    </w:p>
    <w:p w:rsidR="00E327BC" w:rsidRDefault="00D12227" w:rsidP="00F61316">
      <w:pPr>
        <w:spacing w:after="0"/>
        <w:rPr>
          <w:color w:val="C3004A" w:themeColor="accent4"/>
          <w:lang w:val="nl"/>
        </w:rPr>
      </w:pPr>
      <w:r>
        <w:rPr>
          <w:color w:val="C3004A" w:themeColor="accent4"/>
          <w:lang w:val="nl"/>
        </w:rPr>
        <w:t>Geluidsdempers</w:t>
      </w:r>
    </w:p>
    <w:p w:rsidR="00D12227" w:rsidRDefault="00D12227" w:rsidP="005F23B8">
      <w:pPr>
        <w:rPr>
          <w:color w:val="C3004A" w:themeColor="accent4"/>
          <w:lang w:val="nl"/>
        </w:rPr>
      </w:pPr>
      <w:r>
        <w:rPr>
          <w:color w:val="C3004A" w:themeColor="accent4"/>
          <w:lang w:val="nl"/>
        </w:rPr>
        <w:t>De vereiste geluidsdempers (voortvloeiend uit de akoestische studie) worden voorzien. De geluidsdempers, in een hygiënische uitvoering werken volgens het resonantie-absorptie principe. De resulaten van de akoestische studie, samen met de technische fiche’s van de voorgestelde materialen (om aan de gestelde eisen te kunnen voldoen), worden voorgelegd aan het studiebureau.</w:t>
      </w:r>
    </w:p>
    <w:p w:rsidR="005F23B8" w:rsidRDefault="005F23B8" w:rsidP="00F61316">
      <w:pPr>
        <w:spacing w:after="0"/>
        <w:rPr>
          <w:color w:val="C3004A" w:themeColor="accent4"/>
          <w:lang w:val="nl"/>
        </w:rPr>
      </w:pPr>
      <w:r>
        <w:rPr>
          <w:color w:val="C3004A" w:themeColor="accent4"/>
          <w:lang w:val="nl"/>
        </w:rPr>
        <w:t>Verbinding met de kanalen</w:t>
      </w:r>
    </w:p>
    <w:p w:rsidR="005F23B8" w:rsidRDefault="005F23B8" w:rsidP="00F61316">
      <w:pPr>
        <w:spacing w:after="0"/>
        <w:rPr>
          <w:color w:val="C3004A" w:themeColor="accent4"/>
          <w:lang w:val="nl"/>
        </w:rPr>
      </w:pPr>
      <w:r>
        <w:rPr>
          <w:color w:val="C3004A" w:themeColor="accent4"/>
          <w:lang w:val="nl"/>
        </w:rPr>
        <w:t>Tussen de kanalen en de luchtgroep worden er soepele moffen voorzien, om de trillingsoverdracht tegen te gaan. De montage van deze moffen gebeurd volgens de vooschriften (afstanden, ondersteuning kanalen,…) van de fabrikant.</w:t>
      </w:r>
    </w:p>
    <w:p w:rsidR="00AE4BE1" w:rsidRDefault="00AE4BE1" w:rsidP="00F61316">
      <w:pPr>
        <w:spacing w:after="0"/>
        <w:rPr>
          <w:color w:val="C3004A" w:themeColor="accent4"/>
          <w:lang w:val="nl"/>
        </w:rPr>
      </w:pPr>
    </w:p>
    <w:p w:rsidR="00AE4BE1" w:rsidRDefault="00AE4BE1" w:rsidP="00F61316">
      <w:pPr>
        <w:spacing w:after="0"/>
        <w:rPr>
          <w:color w:val="C3004A" w:themeColor="accent4"/>
          <w:lang w:val="nl"/>
        </w:rPr>
      </w:pPr>
      <w:r>
        <w:rPr>
          <w:color w:val="C3004A" w:themeColor="accent4"/>
          <w:lang w:val="nl"/>
        </w:rPr>
        <w:t>Trillingsdempers</w:t>
      </w:r>
    </w:p>
    <w:p w:rsidR="00AE4BE1" w:rsidRDefault="00AE4BE1" w:rsidP="007B4DF4">
      <w:pPr>
        <w:rPr>
          <w:color w:val="C3004A" w:themeColor="accent4"/>
          <w:lang w:val="nl"/>
        </w:rPr>
      </w:pPr>
      <w:r>
        <w:rPr>
          <w:color w:val="C3004A" w:themeColor="accent4"/>
          <w:lang w:val="nl"/>
        </w:rPr>
        <w:t>De luchtgroep wordt geplaatst op trillingsdempers volgens specificaties van de fabrikant.</w:t>
      </w:r>
    </w:p>
    <w:p w:rsidR="007B4DF4" w:rsidRDefault="00A546E3" w:rsidP="00F61316">
      <w:pPr>
        <w:spacing w:after="0"/>
        <w:rPr>
          <w:color w:val="C3004A" w:themeColor="accent4"/>
          <w:lang w:val="nl"/>
        </w:rPr>
      </w:pPr>
      <w:r>
        <w:rPr>
          <w:color w:val="C3004A" w:themeColor="accent4"/>
          <w:lang w:val="nl"/>
        </w:rPr>
        <w:t>Regelaar</w:t>
      </w:r>
    </w:p>
    <w:p w:rsidR="007B4DF4" w:rsidRDefault="007B4DF4" w:rsidP="00E36E65">
      <w:pPr>
        <w:rPr>
          <w:color w:val="C3004A" w:themeColor="accent4"/>
          <w:lang w:val="nl"/>
        </w:rPr>
      </w:pPr>
      <w:r>
        <w:rPr>
          <w:color w:val="C3004A" w:themeColor="accent4"/>
          <w:lang w:val="nl"/>
        </w:rPr>
        <w:t xml:space="preserve">De luchtgroep is voorzien van zijn eigen regeling (van de fabrikant van de luchtgroep) die alle nodige funties verzorgt. Deze regelaar laat comunicatie toe met de algemene besturingscentrale </w:t>
      </w:r>
      <w:r w:rsidR="00B2154B">
        <w:rPr>
          <w:color w:val="C3004A" w:themeColor="accent4"/>
          <w:lang w:val="nl"/>
        </w:rPr>
        <w:t>(zie artikel 65.69</w:t>
      </w:r>
      <w:r w:rsidR="00A546E3">
        <w:rPr>
          <w:color w:val="C3004A" w:themeColor="accent4"/>
          <w:lang w:val="nl"/>
        </w:rPr>
        <w:t xml:space="preserve">.) </w:t>
      </w:r>
      <w:r>
        <w:rPr>
          <w:color w:val="C3004A" w:themeColor="accent4"/>
          <w:lang w:val="nl"/>
        </w:rPr>
        <w:t xml:space="preserve">voor </w:t>
      </w:r>
      <w:r w:rsidR="00046FB7">
        <w:rPr>
          <w:color w:val="C3004A" w:themeColor="accent4"/>
          <w:lang w:val="nl"/>
        </w:rPr>
        <w:t>o.a.</w:t>
      </w:r>
      <w:r>
        <w:rPr>
          <w:color w:val="C3004A" w:themeColor="accent4"/>
          <w:lang w:val="nl"/>
        </w:rPr>
        <w:t xml:space="preserve"> vrijgave.</w:t>
      </w:r>
    </w:p>
    <w:p w:rsidR="00E36E65" w:rsidRPr="00F61316" w:rsidRDefault="00E36E65" w:rsidP="00E36E65">
      <w:pPr>
        <w:spacing w:after="0"/>
        <w:rPr>
          <w:color w:val="C3004A" w:themeColor="accent4"/>
          <w:u w:val="single"/>
          <w:lang w:val="nl"/>
        </w:rPr>
      </w:pPr>
      <w:r w:rsidRPr="00F61316">
        <w:rPr>
          <w:color w:val="C3004A" w:themeColor="accent4"/>
          <w:u w:val="single"/>
          <w:lang w:val="nl"/>
        </w:rPr>
        <w:t>Specificaties</w:t>
      </w:r>
    </w:p>
    <w:p w:rsidR="00E36E65" w:rsidRDefault="00E36E65" w:rsidP="00E36E65">
      <w:pPr>
        <w:spacing w:after="0"/>
        <w:rPr>
          <w:color w:val="C3004A" w:themeColor="accent4"/>
        </w:rPr>
      </w:pPr>
      <w:r w:rsidRPr="00E327BC">
        <w:rPr>
          <w:color w:val="C3004A" w:themeColor="accent4"/>
        </w:rPr>
        <w:t xml:space="preserve">Debiet : </w:t>
      </w:r>
      <w:r w:rsidRPr="00E327BC">
        <w:rPr>
          <w:color w:val="0070C0"/>
        </w:rPr>
        <w:t>…</w:t>
      </w:r>
      <w:r w:rsidRPr="00E327BC">
        <w:rPr>
          <w:color w:val="C3004A" w:themeColor="accent4"/>
        </w:rPr>
        <w:t xml:space="preserve"> m³/h</w:t>
      </w:r>
    </w:p>
    <w:p w:rsidR="00E36E65" w:rsidRPr="00120CC8" w:rsidRDefault="00E36E65" w:rsidP="00E36E65">
      <w:pPr>
        <w:spacing w:after="0"/>
        <w:rPr>
          <w:color w:val="C3004A" w:themeColor="accent4"/>
          <w:lang w:val="en-US"/>
        </w:rPr>
      </w:pPr>
      <w:r w:rsidRPr="00E327BC">
        <w:rPr>
          <w:color w:val="C3004A" w:themeColor="accent4"/>
        </w:rPr>
        <w:t xml:space="preserve">Externe opvoerhoogte : </w:t>
      </w:r>
      <w:r w:rsidRPr="00E327BC">
        <w:rPr>
          <w:color w:val="0070C0"/>
        </w:rPr>
        <w:t xml:space="preserve">250 / … </w:t>
      </w:r>
      <w:r w:rsidRPr="00120CC8">
        <w:rPr>
          <w:color w:val="C3004A" w:themeColor="accent4"/>
          <w:lang w:val="en-US"/>
        </w:rPr>
        <w:t>Pa.</w:t>
      </w:r>
    </w:p>
    <w:p w:rsidR="00E36E65" w:rsidRPr="00120CC8" w:rsidRDefault="00E36E65" w:rsidP="00E36E65">
      <w:pPr>
        <w:spacing w:after="0"/>
        <w:rPr>
          <w:color w:val="0070C0"/>
          <w:lang w:val="en-US"/>
        </w:rPr>
      </w:pPr>
      <w:r w:rsidRPr="00120CC8">
        <w:rPr>
          <w:color w:val="C3004A" w:themeColor="accent4"/>
          <w:lang w:val="en-US"/>
        </w:rPr>
        <w:t xml:space="preserve">Corrosiecategorie: </w:t>
      </w:r>
      <w:r w:rsidRPr="00120CC8">
        <w:rPr>
          <w:color w:val="0070C0"/>
          <w:lang w:val="en-US"/>
        </w:rPr>
        <w:t>C4 / C5-I / C5-M</w:t>
      </w:r>
    </w:p>
    <w:p w:rsidR="00E36E65" w:rsidRDefault="00E36E65" w:rsidP="00E36E65">
      <w:pPr>
        <w:rPr>
          <w:color w:val="0070C0"/>
        </w:rPr>
      </w:pPr>
      <w:r>
        <w:rPr>
          <w:color w:val="C3004A" w:themeColor="accent4"/>
        </w:rPr>
        <w:t xml:space="preserve">Warmteterugwinning: </w:t>
      </w:r>
      <w:r w:rsidRPr="005521D2">
        <w:rPr>
          <w:color w:val="0070C0"/>
        </w:rPr>
        <w:t xml:space="preserve">warmtewiel / kruisstroomwarmtewsselaar </w:t>
      </w:r>
    </w:p>
    <w:p w:rsidR="00F61316" w:rsidRPr="00F61316" w:rsidRDefault="00E36E65" w:rsidP="00F61316">
      <w:pPr>
        <w:spacing w:after="0"/>
        <w:rPr>
          <w:color w:val="C3004A" w:themeColor="accent4"/>
          <w:u w:val="single"/>
          <w:lang w:val="nl"/>
        </w:rPr>
      </w:pPr>
      <w:r>
        <w:rPr>
          <w:color w:val="C3004A" w:themeColor="accent4"/>
          <w:u w:val="single"/>
          <w:lang w:val="nl"/>
        </w:rPr>
        <w:t>Aanvullende  s</w:t>
      </w:r>
      <w:r w:rsidR="00F61316" w:rsidRPr="00F61316">
        <w:rPr>
          <w:color w:val="C3004A" w:themeColor="accent4"/>
          <w:u w:val="single"/>
          <w:lang w:val="nl"/>
        </w:rPr>
        <w:t>pecificaties</w:t>
      </w:r>
    </w:p>
    <w:p w:rsidR="003F130B" w:rsidRDefault="003F130B" w:rsidP="003F130B">
      <w:pPr>
        <w:spacing w:after="0"/>
        <w:rPr>
          <w:color w:val="0070C0"/>
        </w:rPr>
      </w:pPr>
      <w:r>
        <w:rPr>
          <w:color w:val="C3004A" w:themeColor="accent4"/>
        </w:rPr>
        <w:t>Naverwarmingsbatterij</w:t>
      </w:r>
      <w:r w:rsidR="00FE4728">
        <w:rPr>
          <w:color w:val="C3004A" w:themeColor="accent4"/>
        </w:rPr>
        <w:t xml:space="preserve">: </w:t>
      </w:r>
      <w:r w:rsidR="00FE4728">
        <w:rPr>
          <w:color w:val="0070C0"/>
        </w:rPr>
        <w:t>neen / ja (… kW)</w:t>
      </w:r>
    </w:p>
    <w:p w:rsidR="004A086B" w:rsidRDefault="004A086B" w:rsidP="004A086B">
      <w:pPr>
        <w:spacing w:after="0"/>
        <w:rPr>
          <w:color w:val="C3004A" w:themeColor="accent4"/>
        </w:rPr>
      </w:pPr>
      <w:r>
        <w:rPr>
          <w:color w:val="C3004A" w:themeColor="accent4"/>
        </w:rPr>
        <w:t xml:space="preserve">Luchtmengsectie: </w:t>
      </w:r>
      <w:r>
        <w:rPr>
          <w:color w:val="0070C0"/>
        </w:rPr>
        <w:t>neen / ja</w:t>
      </w:r>
    </w:p>
    <w:p w:rsidR="004A086B" w:rsidRDefault="004A086B" w:rsidP="004A086B">
      <w:pPr>
        <w:spacing w:after="0"/>
        <w:rPr>
          <w:color w:val="C3004A" w:themeColor="accent4"/>
        </w:rPr>
      </w:pPr>
      <w:r>
        <w:rPr>
          <w:color w:val="C3004A" w:themeColor="accent4"/>
        </w:rPr>
        <w:t xml:space="preserve">Free-cooling: </w:t>
      </w:r>
      <w:r>
        <w:rPr>
          <w:color w:val="0070C0"/>
        </w:rPr>
        <w:t>neen / ja</w:t>
      </w:r>
    </w:p>
    <w:p w:rsidR="004D5CE5" w:rsidRDefault="004D5CE5" w:rsidP="004D5CE5">
      <w:pPr>
        <w:spacing w:after="0"/>
        <w:rPr>
          <w:color w:val="C3004A" w:themeColor="accent4"/>
        </w:rPr>
      </w:pPr>
      <w:r>
        <w:rPr>
          <w:color w:val="C3004A" w:themeColor="accent4"/>
        </w:rPr>
        <w:t xml:space="preserve">Nachtventilatie: </w:t>
      </w:r>
      <w:r>
        <w:rPr>
          <w:color w:val="0070C0"/>
        </w:rPr>
        <w:t>neen / ja</w:t>
      </w:r>
    </w:p>
    <w:p w:rsidR="00D9575C" w:rsidRPr="00B5712C" w:rsidRDefault="00D9575C" w:rsidP="00D9575C">
      <w:pPr>
        <w:pStyle w:val="Kop2"/>
        <w:numPr>
          <w:ilvl w:val="0"/>
          <w:numId w:val="0"/>
        </w:numPr>
        <w:rPr>
          <w:color w:val="C3004A" w:themeColor="accent4"/>
        </w:rPr>
      </w:pPr>
      <w:bookmarkStart w:id="221" w:name="_Toc461710993"/>
      <w:r>
        <w:rPr>
          <w:color w:val="C3004A" w:themeColor="accent4"/>
        </w:rPr>
        <w:t>68.50.</w:t>
      </w:r>
      <w:r>
        <w:rPr>
          <w:color w:val="C3004A" w:themeColor="accent4"/>
        </w:rPr>
        <w:tab/>
        <w:t>dampkappen – algemeen</w:t>
      </w:r>
      <w:bookmarkEnd w:id="221"/>
    </w:p>
    <w:p w:rsidR="00D9575C" w:rsidRPr="003B4521" w:rsidRDefault="00D9575C" w:rsidP="00D9575C">
      <w:pPr>
        <w:spacing w:after="0"/>
        <w:rPr>
          <w:b/>
          <w:u w:val="single"/>
          <w:lang w:val="nl"/>
        </w:rPr>
      </w:pPr>
      <w:r w:rsidRPr="003B4521">
        <w:rPr>
          <w:b/>
          <w:u w:val="single"/>
          <w:lang w:val="nl"/>
        </w:rPr>
        <w:t>Omschrijving</w:t>
      </w:r>
    </w:p>
    <w:p w:rsidR="00D9575C" w:rsidRDefault="00D9575C" w:rsidP="00FA5F7E">
      <w:pPr>
        <w:spacing w:after="0"/>
      </w:pPr>
      <w:r w:rsidRPr="003B4521">
        <w:t>Levering, plaatsing en aansluiting van de dampkappen voor opstelling boven keukenfornuizen</w:t>
      </w:r>
      <w:r w:rsidR="00FA5F7E">
        <w:t xml:space="preserve"> en/of frituese</w:t>
      </w:r>
      <w:r w:rsidRPr="003B4521">
        <w:t>, in coördinatie met artikel 57.10 keukenmeubelen - algemeen.</w:t>
      </w:r>
    </w:p>
    <w:p w:rsidR="00FA5F7E" w:rsidRPr="00FA5F7E" w:rsidRDefault="00FA5F7E" w:rsidP="00D9575C">
      <w:pPr>
        <w:rPr>
          <w:color w:val="C3004A" w:themeColor="text2"/>
        </w:rPr>
      </w:pPr>
      <w:r>
        <w:rPr>
          <w:color w:val="C3004A" w:themeColor="text2"/>
        </w:rPr>
        <w:t>De dampkap is voorzien van een energielabel klasse A</w:t>
      </w:r>
    </w:p>
    <w:p w:rsidR="00D9575C" w:rsidRPr="003B4521" w:rsidRDefault="00D9575C" w:rsidP="00D9575C">
      <w:pPr>
        <w:spacing w:after="0"/>
        <w:rPr>
          <w:b/>
          <w:u w:val="single"/>
          <w:lang w:val="nl"/>
        </w:rPr>
      </w:pPr>
      <w:r w:rsidRPr="003B4521">
        <w:rPr>
          <w:b/>
          <w:u w:val="single"/>
          <w:lang w:val="nl"/>
        </w:rPr>
        <w:t>Materialen</w:t>
      </w:r>
    </w:p>
    <w:p w:rsidR="00D9575C" w:rsidRPr="003B4521" w:rsidRDefault="00D9575C" w:rsidP="00D9575C">
      <w:pPr>
        <w:spacing w:after="0"/>
        <w:rPr>
          <w:lang w:val="nl"/>
        </w:rPr>
      </w:pPr>
      <w:r w:rsidRPr="003B4521">
        <w:rPr>
          <w:lang w:val="nl"/>
        </w:rPr>
        <w:t>De dampkappen zijn conform:</w:t>
      </w:r>
    </w:p>
    <w:p w:rsidR="00D9575C" w:rsidRPr="003B4521" w:rsidRDefault="00D9575C" w:rsidP="00D9575C">
      <w:pPr>
        <w:pStyle w:val="Lijstalinea"/>
        <w:numPr>
          <w:ilvl w:val="0"/>
          <w:numId w:val="130"/>
        </w:numPr>
        <w:rPr>
          <w:rFonts w:asciiTheme="minorHAnsi" w:hAnsiTheme="minorHAnsi"/>
          <w:sz w:val="22"/>
          <w:szCs w:val="22"/>
        </w:rPr>
      </w:pPr>
      <w:r w:rsidRPr="003B4521">
        <w:rPr>
          <w:rFonts w:asciiTheme="minorHAnsi" w:hAnsiTheme="minorHAnsi"/>
          <w:sz w:val="22"/>
          <w:szCs w:val="22"/>
        </w:rPr>
        <w:t>NBN EN 13141-3 - Ventilatie van gebouwen - Prestatiebeproeving van onderdelen/producten voor woningventilatie - Deel 3: Afzuigkappen voor huishoudelijk gebruik.</w:t>
      </w:r>
    </w:p>
    <w:p w:rsidR="00D9575C" w:rsidRPr="003B4521" w:rsidRDefault="00D9575C" w:rsidP="00D9575C">
      <w:pPr>
        <w:pStyle w:val="Lijstalinea"/>
        <w:numPr>
          <w:ilvl w:val="0"/>
          <w:numId w:val="130"/>
        </w:numPr>
        <w:rPr>
          <w:rFonts w:asciiTheme="minorHAnsi" w:hAnsiTheme="minorHAnsi"/>
          <w:sz w:val="22"/>
          <w:szCs w:val="22"/>
        </w:rPr>
      </w:pPr>
      <w:r w:rsidRPr="003B4521">
        <w:rPr>
          <w:rFonts w:asciiTheme="minorHAnsi" w:hAnsiTheme="minorHAnsi"/>
          <w:sz w:val="22"/>
          <w:szCs w:val="22"/>
        </w:rPr>
        <w:lastRenderedPageBreak/>
        <w:t>NBN EN 60335-2-31 - Huishoudelijke en soortgelijke elektrische toestellen – Veiligheid – Deel 2-31: Bijzondere eisen voor wasemkappen en andere afzuigkappen.</w:t>
      </w:r>
    </w:p>
    <w:p w:rsidR="00D9575C" w:rsidRPr="003B4521" w:rsidRDefault="00D9575C" w:rsidP="00D9575C">
      <w:pPr>
        <w:spacing w:after="0"/>
        <w:rPr>
          <w:lang w:val="nl"/>
        </w:rPr>
      </w:pPr>
      <w:r w:rsidRPr="003B4521">
        <w:rPr>
          <w:lang w:val="nl"/>
        </w:rPr>
        <w:t xml:space="preserve">Zij zijn voorzien van een ingebouwde afzonderlijk inschakelbare verlichting. De lamp(en) moet(en) van een courant in de handel beschikbaar </w:t>
      </w:r>
      <w:r w:rsidR="00760BBF">
        <w:rPr>
          <w:lang w:val="nl"/>
        </w:rPr>
        <w:t xml:space="preserve">type </w:t>
      </w:r>
      <w:r w:rsidRPr="003B4521">
        <w:rPr>
          <w:lang w:val="nl"/>
        </w:rPr>
        <w:t xml:space="preserve">spaarlamp zijn. </w:t>
      </w:r>
    </w:p>
    <w:p w:rsidR="00D9575C" w:rsidRPr="003B4521" w:rsidRDefault="00760BBF" w:rsidP="00D9575C">
      <w:pPr>
        <w:spacing w:after="0"/>
        <w:rPr>
          <w:lang w:val="nl"/>
        </w:rPr>
      </w:pPr>
      <w:r w:rsidRPr="003B4521">
        <w:rPr>
          <w:lang w:val="nl"/>
        </w:rPr>
        <w:t>In overeenstemming met</w:t>
      </w:r>
      <w:r w:rsidR="00D9575C" w:rsidRPr="003B4521">
        <w:rPr>
          <w:lang w:val="nl"/>
        </w:rPr>
        <w:t xml:space="preserve"> de keukenplannen zijn ze geschikt voor montage onder en/of tussen een keukenhangkast of rechtstreeks op de muur. Volgens de aanwezige afvoermogelijkheden is er een aansluitmanchet voorzien aan zowel de bovenzijde als de achterzijde. </w:t>
      </w:r>
    </w:p>
    <w:p w:rsidR="00D9575C" w:rsidRPr="003B4521" w:rsidRDefault="00D9575C" w:rsidP="00D9575C">
      <w:pPr>
        <w:spacing w:after="0"/>
        <w:rPr>
          <w:color w:val="C3004A" w:themeColor="accent4"/>
          <w:lang w:val="nl"/>
        </w:rPr>
      </w:pPr>
      <w:r w:rsidRPr="003B4521">
        <w:rPr>
          <w:color w:val="C3004A" w:themeColor="accent4"/>
          <w:lang w:val="nl"/>
        </w:rPr>
        <w:t>Voorzi</w:t>
      </w:r>
      <w:r w:rsidR="004612EA">
        <w:rPr>
          <w:color w:val="C3004A" w:themeColor="accent4"/>
          <w:lang w:val="nl"/>
        </w:rPr>
        <w:t>en van een afwasbare vetfilter g</w:t>
      </w:r>
      <w:r w:rsidRPr="003B4521">
        <w:rPr>
          <w:color w:val="C3004A" w:themeColor="accent4"/>
          <w:lang w:val="nl"/>
        </w:rPr>
        <w:t xml:space="preserve">eschikt voor vaatwasmachine. </w:t>
      </w:r>
    </w:p>
    <w:p w:rsidR="00D9575C" w:rsidRPr="003B4521" w:rsidRDefault="00D9575C" w:rsidP="00D9575C">
      <w:pPr>
        <w:spacing w:after="0"/>
        <w:rPr>
          <w:lang w:val="nl"/>
        </w:rPr>
      </w:pPr>
      <w:r w:rsidRPr="003B4521">
        <w:rPr>
          <w:lang w:val="nl"/>
        </w:rPr>
        <w:t>Wisselstukken moeten minstens nog 5 jaar na de voorlopige oplevering beschikbaar blijven.</w:t>
      </w:r>
    </w:p>
    <w:p w:rsidR="00D9575C" w:rsidRPr="003B4521" w:rsidRDefault="00D9575C" w:rsidP="00D9575C">
      <w:pPr>
        <w:rPr>
          <w:lang w:val="nl"/>
        </w:rPr>
      </w:pPr>
      <w:r w:rsidRPr="003B4521">
        <w:rPr>
          <w:lang w:val="nl"/>
        </w:rPr>
        <w:t xml:space="preserve">Model voorafgaandelijk ter goedkeuring voor te leggen aan het Bestuur. </w:t>
      </w:r>
    </w:p>
    <w:p w:rsidR="00D9575C" w:rsidRPr="003B4521" w:rsidRDefault="00D9575C" w:rsidP="00D9575C">
      <w:pPr>
        <w:spacing w:after="0"/>
        <w:rPr>
          <w:b/>
          <w:u w:val="single"/>
          <w:lang w:val="nl"/>
        </w:rPr>
      </w:pPr>
      <w:r w:rsidRPr="003B4521">
        <w:rPr>
          <w:b/>
          <w:u w:val="single"/>
          <w:lang w:val="nl"/>
        </w:rPr>
        <w:t>Uitvoering</w:t>
      </w:r>
    </w:p>
    <w:p w:rsidR="00D9575C" w:rsidRPr="003B4521" w:rsidRDefault="00D9575C" w:rsidP="00D9575C">
      <w:pPr>
        <w:spacing w:after="0"/>
        <w:rPr>
          <w:lang w:val="nl"/>
        </w:rPr>
      </w:pPr>
      <w:r w:rsidRPr="003B4521">
        <w:rPr>
          <w:lang w:val="nl"/>
        </w:rPr>
        <w:t xml:space="preserve">Overeenkomstig TV 187 - Dampkappen en keukenventilatie. </w:t>
      </w:r>
    </w:p>
    <w:p w:rsidR="00D9575C" w:rsidRPr="003B4521" w:rsidRDefault="00D9575C" w:rsidP="00D9575C">
      <w:pPr>
        <w:rPr>
          <w:lang w:val="nl"/>
        </w:rPr>
      </w:pPr>
      <w:r w:rsidRPr="003B4521">
        <w:rPr>
          <w:lang w:val="nl"/>
        </w:rPr>
        <w:t>Plaatsing volgens de richtlijnen van de leverancier.</w:t>
      </w:r>
    </w:p>
    <w:p w:rsidR="00D9575C" w:rsidRPr="00B5712C" w:rsidRDefault="00D9575C" w:rsidP="00D9575C">
      <w:pPr>
        <w:pStyle w:val="Kop2"/>
        <w:numPr>
          <w:ilvl w:val="0"/>
          <w:numId w:val="0"/>
        </w:numPr>
        <w:rPr>
          <w:color w:val="C3004A" w:themeColor="accent4"/>
        </w:rPr>
      </w:pPr>
      <w:bookmarkStart w:id="222" w:name="_Toc461710994"/>
      <w:r>
        <w:rPr>
          <w:color w:val="C3004A" w:themeColor="accent4"/>
        </w:rPr>
        <w:t>68.51.</w:t>
      </w:r>
      <w:r>
        <w:rPr>
          <w:color w:val="C3004A" w:themeColor="accent4"/>
        </w:rPr>
        <w:tab/>
        <w:t>dampkappen – inbouwmotor</w:t>
      </w:r>
      <w:bookmarkEnd w:id="222"/>
    </w:p>
    <w:p w:rsidR="00D9575C" w:rsidRPr="003B4521" w:rsidRDefault="00D9575C" w:rsidP="00D9575C">
      <w:pPr>
        <w:spacing w:after="0"/>
        <w:rPr>
          <w:b/>
          <w:u w:val="single"/>
          <w:lang w:val="nl"/>
        </w:rPr>
      </w:pPr>
      <w:r w:rsidRPr="003B4521">
        <w:rPr>
          <w:b/>
          <w:u w:val="single"/>
          <w:lang w:val="nl"/>
        </w:rPr>
        <w:t>Meting</w:t>
      </w:r>
    </w:p>
    <w:p w:rsidR="00D9575C" w:rsidRPr="003B4521" w:rsidRDefault="00D9575C" w:rsidP="00D9575C">
      <w:pPr>
        <w:spacing w:after="0"/>
        <w:rPr>
          <w:lang w:val="nl"/>
        </w:rPr>
      </w:pPr>
      <w:r w:rsidRPr="003B4521">
        <w:rPr>
          <w:lang w:val="nl"/>
        </w:rPr>
        <w:t>meeteenheid: per stuk</w:t>
      </w:r>
    </w:p>
    <w:p w:rsidR="00D9575C" w:rsidRPr="003B4521" w:rsidRDefault="00D9575C" w:rsidP="00D9575C">
      <w:pPr>
        <w:rPr>
          <w:lang w:val="nl"/>
        </w:rPr>
      </w:pPr>
      <w:r w:rsidRPr="003B4521">
        <w:rPr>
          <w:lang w:val="nl"/>
        </w:rPr>
        <w:t>aard van de overeenkomst: Forfaitaire Hoeveelheid (FH)</w:t>
      </w:r>
    </w:p>
    <w:p w:rsidR="00D9575C" w:rsidRPr="003B4521" w:rsidRDefault="00D9575C" w:rsidP="00D9575C">
      <w:pPr>
        <w:spacing w:after="0"/>
        <w:rPr>
          <w:b/>
          <w:u w:val="single"/>
          <w:lang w:val="nl"/>
        </w:rPr>
      </w:pPr>
      <w:r w:rsidRPr="003B4521">
        <w:rPr>
          <w:b/>
          <w:u w:val="single"/>
          <w:lang w:val="nl"/>
        </w:rPr>
        <w:t>Materiaal</w:t>
      </w:r>
    </w:p>
    <w:p w:rsidR="00D9575C" w:rsidRPr="003B4521" w:rsidRDefault="00D9575C" w:rsidP="00D9575C">
      <w:pPr>
        <w:spacing w:after="0"/>
        <w:rPr>
          <w:lang w:val="nl"/>
        </w:rPr>
      </w:pPr>
      <w:r w:rsidRPr="003B4521">
        <w:rPr>
          <w:lang w:val="nl"/>
        </w:rPr>
        <w:t xml:space="preserve">De dampkappen zijn voorzien van een ingebouwde motor bestemd voor rechtstreekse buitenafvoer, met inbegrip van het afvoerkanaal. </w:t>
      </w:r>
    </w:p>
    <w:p w:rsidR="00D9575C" w:rsidRPr="003B4521" w:rsidRDefault="00D9575C" w:rsidP="00D9575C">
      <w:pPr>
        <w:spacing w:after="0"/>
        <w:rPr>
          <w:lang w:val="nl"/>
        </w:rPr>
      </w:pPr>
      <w:r w:rsidRPr="003B4521">
        <w:rPr>
          <w:lang w:val="nl"/>
        </w:rPr>
        <w:t xml:space="preserve">De motor is ingebouwd in een geluidsdemper en voorzien van een thermische beveiliging. </w:t>
      </w:r>
    </w:p>
    <w:p w:rsidR="00D9575C" w:rsidRDefault="00D9575C" w:rsidP="00D9575C">
      <w:pPr>
        <w:rPr>
          <w:lang w:val="nl"/>
        </w:rPr>
      </w:pPr>
      <w:r w:rsidRPr="003B4521">
        <w:rPr>
          <w:lang w:val="nl"/>
        </w:rPr>
        <w:t xml:space="preserve">Op de voorplaat van het toestel zijn duurzame schakelaars gemonteerd die de snelheid regelen van de motor (minimaal: uit, laag, midden, hoog) en een verlichtingsschakelaar. </w:t>
      </w:r>
    </w:p>
    <w:p w:rsidR="00D9575C" w:rsidRPr="003B4521" w:rsidRDefault="00D9575C" w:rsidP="00D9575C">
      <w:pPr>
        <w:spacing w:after="0"/>
        <w:rPr>
          <w:u w:val="single"/>
          <w:lang w:val="nl"/>
        </w:rPr>
      </w:pPr>
      <w:r w:rsidRPr="003B4521">
        <w:rPr>
          <w:u w:val="single"/>
          <w:lang w:val="nl"/>
        </w:rPr>
        <w:t>Specificaties</w:t>
      </w:r>
    </w:p>
    <w:p w:rsidR="00D9575C" w:rsidRPr="003B4521" w:rsidRDefault="00D9575C" w:rsidP="00D9575C">
      <w:pPr>
        <w:spacing w:after="0"/>
        <w:rPr>
          <w:lang w:val="nl"/>
        </w:rPr>
      </w:pPr>
      <w:r w:rsidRPr="003B4521">
        <w:rPr>
          <w:lang w:val="nl"/>
        </w:rPr>
        <w:t xml:space="preserve">Type: </w:t>
      </w:r>
      <w:r w:rsidRPr="003B4521">
        <w:rPr>
          <w:color w:val="0070C0"/>
          <w:lang w:val="nl"/>
        </w:rPr>
        <w:t>onderbouw / inbouw / wandmontage / …</w:t>
      </w:r>
    </w:p>
    <w:p w:rsidR="00D9575C" w:rsidRPr="003B4521" w:rsidRDefault="00D9575C" w:rsidP="00D9575C">
      <w:pPr>
        <w:spacing w:after="0"/>
        <w:rPr>
          <w:lang w:val="nl"/>
        </w:rPr>
      </w:pPr>
      <w:r>
        <w:rPr>
          <w:lang w:val="nl"/>
        </w:rPr>
        <w:t>Afzuigdebiet: minimum</w:t>
      </w:r>
      <w:r w:rsidRPr="003B4521">
        <w:rPr>
          <w:lang w:val="nl"/>
        </w:rPr>
        <w:t xml:space="preserve"> </w:t>
      </w:r>
      <w:r w:rsidRPr="003D0A7A">
        <w:rPr>
          <w:color w:val="0070C0"/>
          <w:lang w:val="nl"/>
        </w:rPr>
        <w:t>…</w:t>
      </w:r>
      <w:r>
        <w:rPr>
          <w:lang w:val="nl"/>
        </w:rPr>
        <w:t xml:space="preserve"> m³</w:t>
      </w:r>
      <w:r w:rsidRPr="003B4521">
        <w:rPr>
          <w:lang w:val="nl"/>
        </w:rPr>
        <w:t>/uur.</w:t>
      </w:r>
    </w:p>
    <w:p w:rsidR="00D9575C" w:rsidRPr="003B4521" w:rsidRDefault="00D9575C" w:rsidP="00D9575C">
      <w:pPr>
        <w:spacing w:after="0"/>
        <w:rPr>
          <w:lang w:val="nl"/>
        </w:rPr>
      </w:pPr>
      <w:r w:rsidRPr="003B4521">
        <w:rPr>
          <w:lang w:val="nl"/>
        </w:rPr>
        <w:t xml:space="preserve">Bedieningsstanden: </w:t>
      </w:r>
      <w:r w:rsidRPr="003D0A7A">
        <w:rPr>
          <w:color w:val="0070C0"/>
          <w:lang w:val="nl"/>
        </w:rPr>
        <w:t>4 / … snelheden of traploos regelbaar</w:t>
      </w:r>
      <w:r w:rsidRPr="003B4521">
        <w:rPr>
          <w:lang w:val="nl"/>
        </w:rPr>
        <w:t>.</w:t>
      </w:r>
    </w:p>
    <w:p w:rsidR="00D9575C" w:rsidRPr="003B4521" w:rsidRDefault="00D9575C" w:rsidP="00D9575C">
      <w:pPr>
        <w:spacing w:after="0"/>
        <w:rPr>
          <w:lang w:val="nl"/>
        </w:rPr>
      </w:pPr>
      <w:r w:rsidRPr="003B4521">
        <w:rPr>
          <w:lang w:val="nl"/>
        </w:rPr>
        <w:t xml:space="preserve">Geluidsniveau maximum: </w:t>
      </w:r>
      <w:r w:rsidRPr="003D0A7A">
        <w:rPr>
          <w:color w:val="0070C0"/>
          <w:lang w:val="nl"/>
        </w:rPr>
        <w:t xml:space="preserve">65 / … </w:t>
      </w:r>
      <w:r w:rsidRPr="003B4521">
        <w:rPr>
          <w:lang w:val="nl"/>
        </w:rPr>
        <w:t>dB(A).</w:t>
      </w:r>
    </w:p>
    <w:p w:rsidR="00D9575C" w:rsidRPr="003D0A7A" w:rsidRDefault="00D9575C" w:rsidP="00D9575C">
      <w:pPr>
        <w:spacing w:after="0"/>
        <w:rPr>
          <w:color w:val="C3004A" w:themeColor="accent4"/>
          <w:lang w:val="nl"/>
        </w:rPr>
      </w:pPr>
      <w:r w:rsidRPr="003D0A7A">
        <w:rPr>
          <w:color w:val="C3004A" w:themeColor="accent4"/>
          <w:lang w:val="nl"/>
        </w:rPr>
        <w:t>Materiaal: roestvast staal</w:t>
      </w:r>
    </w:p>
    <w:p w:rsidR="00D9575C" w:rsidRPr="003B4521" w:rsidRDefault="00D9575C" w:rsidP="00D9575C">
      <w:pPr>
        <w:spacing w:after="0"/>
        <w:rPr>
          <w:lang w:val="nl"/>
        </w:rPr>
      </w:pPr>
      <w:r w:rsidRPr="003B4521">
        <w:rPr>
          <w:lang w:val="nl"/>
        </w:rPr>
        <w:t xml:space="preserve">Afmetingen: breedte </w:t>
      </w:r>
      <w:r w:rsidRPr="003D0A7A">
        <w:rPr>
          <w:color w:val="0070C0"/>
          <w:lang w:val="nl"/>
        </w:rPr>
        <w:t xml:space="preserve">60 / 90 / … </w:t>
      </w:r>
      <w:r w:rsidRPr="003B4521">
        <w:rPr>
          <w:lang w:val="nl"/>
        </w:rPr>
        <w:t>cm.</w:t>
      </w:r>
    </w:p>
    <w:p w:rsidR="00D9575C" w:rsidRPr="003D0A7A" w:rsidRDefault="00D9575C" w:rsidP="00D9575C">
      <w:pPr>
        <w:spacing w:after="0"/>
        <w:rPr>
          <w:color w:val="C3004A" w:themeColor="accent4"/>
          <w:lang w:val="nl"/>
        </w:rPr>
      </w:pPr>
      <w:r w:rsidRPr="003D0A7A">
        <w:rPr>
          <w:color w:val="C3004A" w:themeColor="accent4"/>
          <w:lang w:val="nl"/>
        </w:rPr>
        <w:t>Vetfilter: uitneembare labyrint filter uit roestvast staal (vaatwasmachinebestendig)</w:t>
      </w:r>
    </w:p>
    <w:p w:rsidR="00D9575C" w:rsidRDefault="00D9575C" w:rsidP="00D9575C">
      <w:pPr>
        <w:rPr>
          <w:lang w:val="nl"/>
        </w:rPr>
      </w:pPr>
      <w:r w:rsidRPr="003B4521">
        <w:rPr>
          <w:lang w:val="nl"/>
        </w:rPr>
        <w:t>Ingebouwde verlichting (afzonderlijk schakelbaar) en aangepast aan de afmetingen van de kap.</w:t>
      </w:r>
    </w:p>
    <w:p w:rsidR="00D9575C" w:rsidRPr="00EF5830" w:rsidRDefault="00D9575C" w:rsidP="00D9575C">
      <w:pPr>
        <w:spacing w:after="0"/>
        <w:rPr>
          <w:u w:val="single"/>
          <w:lang w:val="nl"/>
        </w:rPr>
      </w:pPr>
      <w:r w:rsidRPr="00EF5830">
        <w:rPr>
          <w:u w:val="single"/>
          <w:lang w:val="nl"/>
        </w:rPr>
        <w:t>Aanvullende specificaties (te schrappen door ontwerper indien niet van toepassing)</w:t>
      </w:r>
    </w:p>
    <w:p w:rsidR="00D9575C" w:rsidRPr="00EF5830" w:rsidRDefault="00D9575C" w:rsidP="00D9575C">
      <w:pPr>
        <w:spacing w:after="0"/>
        <w:rPr>
          <w:lang w:val="nl"/>
        </w:rPr>
      </w:pPr>
      <w:r w:rsidRPr="00EF5830">
        <w:rPr>
          <w:lang w:val="nl"/>
        </w:rPr>
        <w:t>De toestellen zijn geschikt voor recirculatie en voorzien van een ingebouwde koolstoffilter.</w:t>
      </w:r>
    </w:p>
    <w:p w:rsidR="00D9575C" w:rsidRDefault="00D9575C" w:rsidP="00D9575C">
      <w:pPr>
        <w:spacing w:after="0"/>
        <w:rPr>
          <w:lang w:val="nl"/>
        </w:rPr>
      </w:pPr>
      <w:r w:rsidRPr="00EF5830">
        <w:rPr>
          <w:lang w:val="nl"/>
        </w:rPr>
        <w:t>Het bedieningspaneel kan afzonderlijk worden ingebouwd, bijvoorbeeld naast de bedieningen van de kookplaat (aanpassing voor personen met een handicap).</w:t>
      </w:r>
    </w:p>
    <w:p w:rsidR="00D9575C" w:rsidRPr="0070696C" w:rsidRDefault="00D9575C" w:rsidP="00D9575C">
      <w:pPr>
        <w:rPr>
          <w:color w:val="C3004A" w:themeColor="accent4"/>
        </w:rPr>
      </w:pPr>
      <w:r w:rsidRPr="0070696C">
        <w:rPr>
          <w:color w:val="C3004A" w:themeColor="accent4"/>
        </w:rPr>
        <w:t>De dampkap wordt uitgerust met een automatische blus</w:t>
      </w:r>
      <w:r w:rsidR="00BA77B2">
        <w:rPr>
          <w:color w:val="C3004A" w:themeColor="accent4"/>
        </w:rPr>
        <w:t>installatie (zie hoofdstuk 67.80</w:t>
      </w:r>
      <w:r w:rsidRPr="0070696C">
        <w:rPr>
          <w:color w:val="C3004A" w:themeColor="accent4"/>
        </w:rPr>
        <w:t xml:space="preserve">. </w:t>
      </w:r>
      <w:r>
        <w:rPr>
          <w:color w:val="C3004A" w:themeColor="accent4"/>
        </w:rPr>
        <w:t>b</w:t>
      </w:r>
      <w:r w:rsidRPr="0070696C">
        <w:rPr>
          <w:color w:val="C3004A" w:themeColor="accent4"/>
        </w:rPr>
        <w:t xml:space="preserve">randbestrijding – brandblussysteem </w:t>
      </w:r>
      <w:r>
        <w:rPr>
          <w:color w:val="C3004A" w:themeColor="accent4"/>
        </w:rPr>
        <w:t xml:space="preserve">voor </w:t>
      </w:r>
      <w:r w:rsidRPr="0070696C">
        <w:rPr>
          <w:color w:val="C3004A" w:themeColor="accent4"/>
        </w:rPr>
        <w:t>dampkap).</w:t>
      </w:r>
    </w:p>
    <w:p w:rsidR="00D9575C" w:rsidRPr="00EF5830" w:rsidRDefault="00D9575C" w:rsidP="00D9575C">
      <w:pPr>
        <w:spacing w:after="0"/>
        <w:rPr>
          <w:b/>
          <w:u w:val="single"/>
          <w:lang w:val="nl"/>
        </w:rPr>
      </w:pPr>
      <w:r w:rsidRPr="00EF5830">
        <w:rPr>
          <w:b/>
          <w:u w:val="single"/>
          <w:lang w:val="nl"/>
        </w:rPr>
        <w:t>Uitvoering</w:t>
      </w:r>
    </w:p>
    <w:p w:rsidR="00D9575C" w:rsidRPr="00EF5830" w:rsidRDefault="00D9575C" w:rsidP="00D9575C">
      <w:pPr>
        <w:spacing w:after="0"/>
        <w:rPr>
          <w:lang w:val="nl"/>
        </w:rPr>
      </w:pPr>
      <w:r w:rsidRPr="00EF5830">
        <w:rPr>
          <w:lang w:val="nl"/>
        </w:rPr>
        <w:t xml:space="preserve">In overeenstemming met de keukenplannen en/of in coördinatie met de keukenbouwer wordt de kap geplaatst tussen de bovenkasten of tegen de muur op circa 70 cm boven aanrechtniveau. </w:t>
      </w:r>
    </w:p>
    <w:p w:rsidR="00D9575C" w:rsidRPr="00EF5830" w:rsidRDefault="00D9575C" w:rsidP="00D9575C">
      <w:pPr>
        <w:spacing w:after="0"/>
        <w:rPr>
          <w:lang w:val="nl"/>
        </w:rPr>
      </w:pPr>
      <w:r>
        <w:rPr>
          <w:lang w:val="nl"/>
        </w:rPr>
        <w:t>De dampen worden:</w:t>
      </w:r>
    </w:p>
    <w:p w:rsidR="00D9575C" w:rsidRDefault="00D9575C" w:rsidP="00D9575C">
      <w:pPr>
        <w:spacing w:after="0"/>
        <w:ind w:left="567"/>
        <w:rPr>
          <w:lang w:val="nl"/>
        </w:rPr>
      </w:pPr>
      <w:r w:rsidRPr="004E15CE">
        <w:rPr>
          <w:b/>
          <w:color w:val="0070C0"/>
          <w:lang w:val="nl"/>
        </w:rPr>
        <w:t>(ofwel)</w:t>
      </w:r>
      <w:r w:rsidRPr="00EF5830">
        <w:rPr>
          <w:color w:val="0070C0"/>
          <w:lang w:val="nl"/>
        </w:rPr>
        <w:t xml:space="preserve"> </w:t>
      </w:r>
      <w:r w:rsidRPr="00EF5830">
        <w:rPr>
          <w:lang w:val="nl"/>
        </w:rPr>
        <w:t xml:space="preserve">naar buiten geleid d.m.v. een </w:t>
      </w:r>
      <w:r w:rsidRPr="00EF5830">
        <w:rPr>
          <w:color w:val="0070C0"/>
          <w:lang w:val="nl"/>
        </w:rPr>
        <w:t xml:space="preserve">aluminium flexibel / kunststofbuis </w:t>
      </w:r>
      <w:r w:rsidRPr="00EF5830">
        <w:rPr>
          <w:lang w:val="nl"/>
        </w:rPr>
        <w:t xml:space="preserve">die tot buiten de gevel </w:t>
      </w:r>
    </w:p>
    <w:p w:rsidR="00D9575C" w:rsidRPr="00EF5830" w:rsidRDefault="00D9575C" w:rsidP="00D9575C">
      <w:pPr>
        <w:spacing w:after="0"/>
        <w:ind w:left="567"/>
        <w:rPr>
          <w:lang w:val="nl"/>
        </w:rPr>
      </w:pPr>
      <w:r w:rsidRPr="00EF5830">
        <w:rPr>
          <w:lang w:val="nl"/>
        </w:rPr>
        <w:t>gebracht wordt en afgewerkt met een kleppenrooster volgens artikel 68.63 ventilatiemonden - gevelroosters.</w:t>
      </w:r>
    </w:p>
    <w:p w:rsidR="00D9575C" w:rsidRPr="003B4521" w:rsidRDefault="00D9575C" w:rsidP="00D9575C">
      <w:pPr>
        <w:ind w:left="567"/>
        <w:rPr>
          <w:lang w:val="nl"/>
        </w:rPr>
      </w:pPr>
      <w:r w:rsidRPr="004E15CE">
        <w:rPr>
          <w:b/>
          <w:color w:val="0070C0"/>
          <w:lang w:val="nl"/>
        </w:rPr>
        <w:lastRenderedPageBreak/>
        <w:t>(ofwel)</w:t>
      </w:r>
      <w:r w:rsidRPr="00EF5830">
        <w:rPr>
          <w:lang w:val="nl"/>
        </w:rPr>
        <w:t xml:space="preserve"> terug in de </w:t>
      </w:r>
      <w:r>
        <w:rPr>
          <w:lang w:val="nl"/>
        </w:rPr>
        <w:t xml:space="preserve">binnenruimte geleid d.m.v. een </w:t>
      </w:r>
      <w:r w:rsidRPr="00EF5830">
        <w:rPr>
          <w:color w:val="0070C0"/>
          <w:lang w:val="nl"/>
        </w:rPr>
        <w:t xml:space="preserve">alumininium flexibel / kunststofbuis </w:t>
      </w:r>
      <w:r w:rsidRPr="00EF5830">
        <w:rPr>
          <w:lang w:val="nl"/>
        </w:rPr>
        <w:t xml:space="preserve">en afgewerkt met </w:t>
      </w:r>
      <w:r w:rsidRPr="00EF5830">
        <w:rPr>
          <w:color w:val="0070C0"/>
          <w:lang w:val="nl"/>
        </w:rPr>
        <w:t>een rooster ingewerkt in de bovenkasten / … (recirculatiedampkap)</w:t>
      </w:r>
      <w:r w:rsidRPr="00EF5830">
        <w:rPr>
          <w:lang w:val="nl"/>
        </w:rPr>
        <w:t>.</w:t>
      </w:r>
    </w:p>
    <w:p w:rsidR="00D9575C" w:rsidRPr="00B5712C" w:rsidRDefault="00D9575C" w:rsidP="00D9575C">
      <w:pPr>
        <w:pStyle w:val="Kop2"/>
        <w:numPr>
          <w:ilvl w:val="0"/>
          <w:numId w:val="0"/>
        </w:numPr>
        <w:rPr>
          <w:color w:val="C3004A" w:themeColor="accent4"/>
        </w:rPr>
      </w:pPr>
      <w:bookmarkStart w:id="223" w:name="_Toc461710995"/>
      <w:r>
        <w:rPr>
          <w:color w:val="C3004A" w:themeColor="accent4"/>
        </w:rPr>
        <w:t>68.51.</w:t>
      </w:r>
      <w:r>
        <w:rPr>
          <w:color w:val="C3004A" w:themeColor="accent4"/>
        </w:rPr>
        <w:tab/>
        <w:t>dampkappen – motorloos</w:t>
      </w:r>
      <w:bookmarkEnd w:id="223"/>
    </w:p>
    <w:p w:rsidR="00D9575C" w:rsidRPr="00243BC5" w:rsidRDefault="00D9575C" w:rsidP="00D9575C">
      <w:pPr>
        <w:spacing w:after="0"/>
        <w:rPr>
          <w:b/>
          <w:u w:val="single"/>
          <w:lang w:val="nl"/>
        </w:rPr>
      </w:pPr>
      <w:r w:rsidRPr="00243BC5">
        <w:rPr>
          <w:b/>
          <w:u w:val="single"/>
          <w:lang w:val="nl"/>
        </w:rPr>
        <w:t>Meting</w:t>
      </w:r>
    </w:p>
    <w:p w:rsidR="00D9575C" w:rsidRPr="00243BC5" w:rsidRDefault="00D9575C" w:rsidP="00D9575C">
      <w:pPr>
        <w:spacing w:after="0"/>
        <w:rPr>
          <w:lang w:val="nl"/>
        </w:rPr>
      </w:pPr>
      <w:r w:rsidRPr="00243BC5">
        <w:rPr>
          <w:lang w:val="nl"/>
        </w:rPr>
        <w:t>meeteenheid: per stuk</w:t>
      </w:r>
    </w:p>
    <w:p w:rsidR="00D9575C" w:rsidRPr="00243BC5" w:rsidRDefault="00D9575C" w:rsidP="00D9575C">
      <w:pPr>
        <w:rPr>
          <w:lang w:val="nl"/>
        </w:rPr>
      </w:pPr>
      <w:r w:rsidRPr="00243BC5">
        <w:rPr>
          <w:lang w:val="nl"/>
        </w:rPr>
        <w:t>aard van de overeenkomst: Forfaitaire Hoeveelheid (FH)</w:t>
      </w:r>
    </w:p>
    <w:p w:rsidR="00D9575C" w:rsidRPr="00243BC5" w:rsidRDefault="00D9575C" w:rsidP="00D9575C">
      <w:pPr>
        <w:spacing w:after="0"/>
        <w:rPr>
          <w:b/>
          <w:u w:val="single"/>
          <w:lang w:val="nl"/>
        </w:rPr>
      </w:pPr>
      <w:r w:rsidRPr="00243BC5">
        <w:rPr>
          <w:b/>
          <w:u w:val="single"/>
          <w:lang w:val="nl"/>
        </w:rPr>
        <w:t>Materiaal</w:t>
      </w:r>
    </w:p>
    <w:p w:rsidR="00D9575C" w:rsidRPr="00121201" w:rsidRDefault="00D9575C" w:rsidP="00D9575C">
      <w:pPr>
        <w:spacing w:after="0"/>
        <w:rPr>
          <w:color w:val="C3004A" w:themeColor="accent4"/>
          <w:lang w:val="nl"/>
        </w:rPr>
      </w:pPr>
      <w:r w:rsidRPr="00121201">
        <w:rPr>
          <w:color w:val="C3004A" w:themeColor="accent4"/>
          <w:lang w:val="nl"/>
        </w:rPr>
        <w:t xml:space="preserve">Motorloze dampkappen bestemd voor aansluiting op een afzonderlijke dakventilator. </w:t>
      </w:r>
    </w:p>
    <w:p w:rsidR="00D9575C" w:rsidRPr="00243BC5" w:rsidRDefault="00D9575C" w:rsidP="00D9575C">
      <w:pPr>
        <w:rPr>
          <w:lang w:val="nl"/>
        </w:rPr>
      </w:pPr>
      <w:r w:rsidRPr="00243BC5">
        <w:rPr>
          <w:lang w:val="nl"/>
        </w:rPr>
        <w:t>Op de voorplaat van het toestel is een standenschakelaar voorzien, die de externe ventilator in toerental regelt. Voorzien v</w:t>
      </w:r>
      <w:r>
        <w:rPr>
          <w:lang w:val="nl"/>
        </w:rPr>
        <w:t>an een universeel aansluitblok.</w:t>
      </w:r>
    </w:p>
    <w:p w:rsidR="00D9575C" w:rsidRPr="00243BC5" w:rsidRDefault="00D9575C" w:rsidP="00D9575C">
      <w:pPr>
        <w:spacing w:after="0"/>
        <w:rPr>
          <w:u w:val="single"/>
          <w:lang w:val="nl"/>
        </w:rPr>
      </w:pPr>
      <w:r w:rsidRPr="00243BC5">
        <w:rPr>
          <w:u w:val="single"/>
          <w:lang w:val="nl"/>
        </w:rPr>
        <w:t>Specificaties</w:t>
      </w:r>
    </w:p>
    <w:p w:rsidR="00D9575C" w:rsidRPr="00243BC5" w:rsidRDefault="00D9575C" w:rsidP="00D9575C">
      <w:pPr>
        <w:spacing w:after="0"/>
        <w:rPr>
          <w:lang w:val="nl"/>
        </w:rPr>
      </w:pPr>
      <w:r w:rsidRPr="00243BC5">
        <w:rPr>
          <w:lang w:val="nl"/>
        </w:rPr>
        <w:t>Type: onderbouw / inbouw.</w:t>
      </w:r>
    </w:p>
    <w:p w:rsidR="00D9575C" w:rsidRPr="00243BC5" w:rsidRDefault="00D9575C" w:rsidP="00D9575C">
      <w:pPr>
        <w:spacing w:after="0"/>
        <w:rPr>
          <w:lang w:val="nl"/>
        </w:rPr>
      </w:pPr>
      <w:r w:rsidRPr="00243BC5">
        <w:rPr>
          <w:lang w:val="nl"/>
        </w:rPr>
        <w:t xml:space="preserve">Regeling: minimum </w:t>
      </w:r>
      <w:r w:rsidRPr="00243BC5">
        <w:rPr>
          <w:color w:val="0070C0"/>
          <w:lang w:val="nl"/>
        </w:rPr>
        <w:t xml:space="preserve">3 / ... </w:t>
      </w:r>
      <w:r>
        <w:rPr>
          <w:lang w:val="nl"/>
        </w:rPr>
        <w:t>standen</w:t>
      </w:r>
      <w:r w:rsidRPr="00243BC5">
        <w:rPr>
          <w:lang w:val="nl"/>
        </w:rPr>
        <w:t>.</w:t>
      </w:r>
    </w:p>
    <w:p w:rsidR="00D9575C" w:rsidRPr="003D0A7A" w:rsidRDefault="00D9575C" w:rsidP="00D9575C">
      <w:pPr>
        <w:spacing w:after="0"/>
        <w:rPr>
          <w:color w:val="C3004A" w:themeColor="accent4"/>
          <w:lang w:val="nl"/>
        </w:rPr>
      </w:pPr>
      <w:r w:rsidRPr="003D0A7A">
        <w:rPr>
          <w:color w:val="C3004A" w:themeColor="accent4"/>
          <w:lang w:val="nl"/>
        </w:rPr>
        <w:t>Materiaal: roestvast staal</w:t>
      </w:r>
    </w:p>
    <w:p w:rsidR="00D9575C" w:rsidRPr="003B4521" w:rsidRDefault="00D9575C" w:rsidP="00D9575C">
      <w:pPr>
        <w:spacing w:after="0"/>
        <w:rPr>
          <w:lang w:val="nl"/>
        </w:rPr>
      </w:pPr>
      <w:r w:rsidRPr="003B4521">
        <w:rPr>
          <w:lang w:val="nl"/>
        </w:rPr>
        <w:t xml:space="preserve">Afmetingen: breedte </w:t>
      </w:r>
      <w:r w:rsidRPr="003D0A7A">
        <w:rPr>
          <w:color w:val="0070C0"/>
          <w:lang w:val="nl"/>
        </w:rPr>
        <w:t xml:space="preserve">60 / 90 / … </w:t>
      </w:r>
      <w:r w:rsidRPr="003B4521">
        <w:rPr>
          <w:lang w:val="nl"/>
        </w:rPr>
        <w:t>cm.</w:t>
      </w:r>
    </w:p>
    <w:p w:rsidR="00D9575C" w:rsidRDefault="00D9575C" w:rsidP="00D9575C">
      <w:pPr>
        <w:spacing w:after="0"/>
        <w:rPr>
          <w:color w:val="C3004A" w:themeColor="accent4"/>
          <w:lang w:val="nl"/>
        </w:rPr>
      </w:pPr>
      <w:r w:rsidRPr="003D0A7A">
        <w:rPr>
          <w:color w:val="C3004A" w:themeColor="accent4"/>
          <w:lang w:val="nl"/>
        </w:rPr>
        <w:t>Vetfilter: uitneembare labyrint filter uit roestvast staal (vaatwasmachinebestendig)</w:t>
      </w:r>
    </w:p>
    <w:p w:rsidR="00D9575C" w:rsidRDefault="00D9575C" w:rsidP="00D9575C">
      <w:pPr>
        <w:rPr>
          <w:lang w:val="nl"/>
        </w:rPr>
      </w:pPr>
      <w:r w:rsidRPr="00121201">
        <w:rPr>
          <w:lang w:val="nl"/>
        </w:rPr>
        <w:t>Ingebouwde verlichting (afzonderlijk schakelbaar) en aangepast aan de afmetingen van de kap.</w:t>
      </w:r>
    </w:p>
    <w:p w:rsidR="00D9575C" w:rsidRPr="0070696C" w:rsidRDefault="00D9575C" w:rsidP="00D9575C">
      <w:pPr>
        <w:spacing w:after="0"/>
        <w:rPr>
          <w:color w:val="C3004A" w:themeColor="accent4"/>
          <w:u w:val="single"/>
          <w:lang w:val="nl"/>
        </w:rPr>
      </w:pPr>
      <w:r w:rsidRPr="0070696C">
        <w:rPr>
          <w:color w:val="C3004A" w:themeColor="accent4"/>
          <w:u w:val="single"/>
          <w:lang w:val="nl"/>
        </w:rPr>
        <w:t>Aanvullende specificaties (te schrappen door ontwerper indien niet van toepassing)</w:t>
      </w:r>
    </w:p>
    <w:p w:rsidR="00D9575C" w:rsidRPr="0070696C" w:rsidRDefault="00D9575C" w:rsidP="00D9575C">
      <w:pPr>
        <w:rPr>
          <w:color w:val="C3004A" w:themeColor="accent4"/>
        </w:rPr>
      </w:pPr>
      <w:r w:rsidRPr="0070696C">
        <w:rPr>
          <w:color w:val="C3004A" w:themeColor="accent4"/>
        </w:rPr>
        <w:t>De dampkap wordt uitgerust met een automatische blus</w:t>
      </w:r>
      <w:r w:rsidR="00BA77B2">
        <w:rPr>
          <w:color w:val="C3004A" w:themeColor="accent4"/>
        </w:rPr>
        <w:t>installatie (zie hoofdstuk 67.80</w:t>
      </w:r>
      <w:r w:rsidRPr="0070696C">
        <w:rPr>
          <w:color w:val="C3004A" w:themeColor="accent4"/>
        </w:rPr>
        <w:t xml:space="preserve">. </w:t>
      </w:r>
      <w:r>
        <w:rPr>
          <w:color w:val="C3004A" w:themeColor="accent4"/>
        </w:rPr>
        <w:t>b</w:t>
      </w:r>
      <w:r w:rsidRPr="0070696C">
        <w:rPr>
          <w:color w:val="C3004A" w:themeColor="accent4"/>
        </w:rPr>
        <w:t xml:space="preserve">randbestrijding – brandblussysteem </w:t>
      </w:r>
      <w:r>
        <w:rPr>
          <w:color w:val="C3004A" w:themeColor="accent4"/>
        </w:rPr>
        <w:t xml:space="preserve">voor </w:t>
      </w:r>
      <w:r w:rsidRPr="0070696C">
        <w:rPr>
          <w:color w:val="C3004A" w:themeColor="accent4"/>
        </w:rPr>
        <w:t>dampkap).</w:t>
      </w:r>
    </w:p>
    <w:p w:rsidR="00772956" w:rsidRPr="00B5712C" w:rsidRDefault="00772956" w:rsidP="00772956">
      <w:pPr>
        <w:pStyle w:val="Kop2"/>
        <w:numPr>
          <w:ilvl w:val="0"/>
          <w:numId w:val="0"/>
        </w:numPr>
        <w:rPr>
          <w:color w:val="C3004A" w:themeColor="accent4"/>
        </w:rPr>
      </w:pPr>
      <w:bookmarkStart w:id="224" w:name="_Toc461710996"/>
      <w:r>
        <w:rPr>
          <w:color w:val="C3004A" w:themeColor="accent4"/>
        </w:rPr>
        <w:t>68.60.</w:t>
      </w:r>
      <w:r>
        <w:rPr>
          <w:color w:val="C3004A" w:themeColor="accent4"/>
        </w:rPr>
        <w:tab/>
        <w:t>ventilatieventielen en roosters – algemeen</w:t>
      </w:r>
      <w:bookmarkEnd w:id="224"/>
    </w:p>
    <w:p w:rsidR="00566F56" w:rsidRPr="00566F56" w:rsidRDefault="00566F56" w:rsidP="00566F56">
      <w:pPr>
        <w:spacing w:after="0"/>
        <w:rPr>
          <w:b/>
          <w:u w:val="single"/>
          <w:lang w:val="nl"/>
        </w:rPr>
      </w:pPr>
      <w:r w:rsidRPr="00566F56">
        <w:rPr>
          <w:b/>
          <w:u w:val="single"/>
          <w:lang w:val="nl"/>
        </w:rPr>
        <w:t>Omschrijving</w:t>
      </w:r>
    </w:p>
    <w:p w:rsidR="00566F56" w:rsidRPr="00566F56" w:rsidRDefault="00566F56" w:rsidP="00566F56">
      <w:pPr>
        <w:spacing w:after="0"/>
      </w:pPr>
      <w:r w:rsidRPr="00566F56">
        <w:t xml:space="preserve">Levering, plaatsing en bedrijfsklare aansluiting van de ventilatieventielen </w:t>
      </w:r>
      <w:r w:rsidR="00F52E5D">
        <w:t xml:space="preserve">en roostrs </w:t>
      </w:r>
      <w:r w:rsidRPr="00566F56">
        <w:t>voor de aanvoer van verse lucht en/of de afvoer van bedorven lucht. In overeenstemming met hun toepassing binnen het ventilatiesysteem zorgen zij voor een verzorgde afwerking en/of regeling. Alle bevestigingen, aansluiting op de ventilatiekanalen, inbouw in wanden en/of valse plafonds, en het maken en afwerken van de nodige wand- en/of plafonddoorgangen zijn inbegrepen.</w:t>
      </w:r>
    </w:p>
    <w:p w:rsidR="00566F56" w:rsidRPr="00566F56" w:rsidRDefault="00566F56" w:rsidP="00566F56">
      <w:pPr>
        <w:spacing w:after="0"/>
      </w:pPr>
      <w:r w:rsidRPr="00566F56">
        <w:t>De ventilatieroosters geïntegreerd in de post 'buitenschrijnwerk' zijn opgenomen onder 40.30 ventilatieroosters - algemeen).</w:t>
      </w:r>
    </w:p>
    <w:p w:rsidR="00566F56" w:rsidRPr="00566F56" w:rsidRDefault="00566F56" w:rsidP="00566F56">
      <w:r w:rsidRPr="00566F56">
        <w:t>De ventilatieroosters geïntegreerd in de post 'binnendeuren en -ramen' zijn opgenomen onder 54.81 toebehoren - deurroosters).</w:t>
      </w:r>
    </w:p>
    <w:p w:rsidR="00566F56" w:rsidRPr="00566F56" w:rsidRDefault="00566F56" w:rsidP="00566F56">
      <w:pPr>
        <w:spacing w:after="0"/>
        <w:rPr>
          <w:b/>
          <w:u w:val="single"/>
          <w:lang w:val="nl"/>
        </w:rPr>
      </w:pPr>
      <w:r w:rsidRPr="00566F56">
        <w:rPr>
          <w:b/>
          <w:u w:val="single"/>
          <w:lang w:val="nl"/>
        </w:rPr>
        <w:t>Materialen</w:t>
      </w:r>
    </w:p>
    <w:p w:rsidR="00566F56" w:rsidRPr="00566F56" w:rsidRDefault="00566F56" w:rsidP="00566F56">
      <w:pPr>
        <w:spacing w:after="0"/>
        <w:rPr>
          <w:lang w:val="nl"/>
        </w:rPr>
      </w:pPr>
      <w:r w:rsidRPr="00566F56">
        <w:rPr>
          <w:lang w:val="nl"/>
        </w:rPr>
        <w:t>De opbouw van de verluchtingsmonden is verenigbaar met de aanwezige constructie en zo opgevat dat geen vocht kan indringen.</w:t>
      </w:r>
    </w:p>
    <w:p w:rsidR="00566F56" w:rsidRPr="00566F56" w:rsidRDefault="00566F56" w:rsidP="00F52E5D">
      <w:pPr>
        <w:rPr>
          <w:lang w:val="nl"/>
        </w:rPr>
      </w:pPr>
      <w:r w:rsidRPr="00566F56">
        <w:rPr>
          <w:lang w:val="nl"/>
        </w:rPr>
        <w:t>Een model en/of technische fiche in verband met de luchtdoorlaat en het eventueel regelsysteem worden, voor de bestelling, ter goedkeuring aan het Bestuur voorgelegd.</w:t>
      </w:r>
    </w:p>
    <w:p w:rsidR="00566F56" w:rsidRPr="00566F56" w:rsidRDefault="00566F56" w:rsidP="00566F56">
      <w:pPr>
        <w:spacing w:after="0"/>
        <w:rPr>
          <w:b/>
          <w:u w:val="single"/>
          <w:lang w:val="nl"/>
        </w:rPr>
      </w:pPr>
      <w:r w:rsidRPr="00566F56">
        <w:rPr>
          <w:b/>
          <w:u w:val="single"/>
          <w:lang w:val="nl"/>
        </w:rPr>
        <w:t>Uitvoering</w:t>
      </w:r>
    </w:p>
    <w:p w:rsidR="00566F56" w:rsidRPr="00566F56" w:rsidRDefault="00566F56" w:rsidP="00566F56">
      <w:pPr>
        <w:rPr>
          <w:lang w:val="nl"/>
        </w:rPr>
      </w:pPr>
      <w:r w:rsidRPr="00566F56">
        <w:rPr>
          <w:lang w:val="nl"/>
        </w:rPr>
        <w:t>De inplanting van ieder ventiel zal door de installateur aan de hand van luchtverdelingscurven, opgesteld door de fabrikant van de ventilatiemonden, worden bepaald en ter goedkeuring worden voorgelegd aan het Bestuur.</w:t>
      </w:r>
    </w:p>
    <w:p w:rsidR="00566F56" w:rsidRPr="00B5712C" w:rsidRDefault="00566F56" w:rsidP="00566F56">
      <w:pPr>
        <w:pStyle w:val="Kop2"/>
        <w:numPr>
          <w:ilvl w:val="0"/>
          <w:numId w:val="0"/>
        </w:numPr>
        <w:rPr>
          <w:color w:val="C3004A" w:themeColor="accent4"/>
        </w:rPr>
      </w:pPr>
      <w:bookmarkStart w:id="225" w:name="_Toc461710997"/>
      <w:r>
        <w:rPr>
          <w:color w:val="C3004A" w:themeColor="accent4"/>
        </w:rPr>
        <w:t>68.61.</w:t>
      </w:r>
      <w:r>
        <w:rPr>
          <w:color w:val="C3004A" w:themeColor="accent4"/>
        </w:rPr>
        <w:tab/>
        <w:t>ventilatiemonden – ventiel met regelbare conus</w:t>
      </w:r>
      <w:bookmarkEnd w:id="225"/>
    </w:p>
    <w:p w:rsidR="001F64B5" w:rsidRPr="001F64B5" w:rsidRDefault="001F64B5" w:rsidP="001F64B5">
      <w:pPr>
        <w:spacing w:after="0"/>
        <w:rPr>
          <w:b/>
          <w:u w:val="single"/>
          <w:lang w:val="nl"/>
        </w:rPr>
      </w:pPr>
      <w:r w:rsidRPr="001F64B5">
        <w:rPr>
          <w:b/>
          <w:u w:val="single"/>
          <w:lang w:val="nl"/>
        </w:rPr>
        <w:t>Meting</w:t>
      </w:r>
    </w:p>
    <w:p w:rsidR="001F64B5" w:rsidRPr="001F64B5" w:rsidRDefault="001F64B5" w:rsidP="001F64B5">
      <w:pPr>
        <w:spacing w:after="0"/>
        <w:rPr>
          <w:lang w:val="nl"/>
        </w:rPr>
      </w:pPr>
      <w:r w:rsidRPr="001F64B5">
        <w:rPr>
          <w:lang w:val="nl"/>
        </w:rPr>
        <w:lastRenderedPageBreak/>
        <w:t>meeteenheid: per stuk</w:t>
      </w:r>
    </w:p>
    <w:p w:rsidR="001F64B5" w:rsidRPr="001F64B5" w:rsidRDefault="001F64B5" w:rsidP="001F64B5">
      <w:pPr>
        <w:rPr>
          <w:lang w:val="nl"/>
        </w:rPr>
      </w:pPr>
      <w:r w:rsidRPr="001F64B5">
        <w:rPr>
          <w:lang w:val="nl"/>
        </w:rPr>
        <w:t>aard van de overeenkomst: Forfaitaire Hoeveelheid (FH)</w:t>
      </w:r>
    </w:p>
    <w:p w:rsidR="001F64B5" w:rsidRPr="001F64B5" w:rsidRDefault="001F64B5" w:rsidP="001F64B5">
      <w:pPr>
        <w:spacing w:after="0"/>
        <w:rPr>
          <w:b/>
          <w:u w:val="single"/>
          <w:lang w:val="nl"/>
        </w:rPr>
      </w:pPr>
      <w:r w:rsidRPr="001F64B5">
        <w:rPr>
          <w:b/>
          <w:u w:val="single"/>
          <w:lang w:val="nl"/>
        </w:rPr>
        <w:t>Materiaal</w:t>
      </w:r>
    </w:p>
    <w:p w:rsidR="001F64B5" w:rsidRPr="001F64B5" w:rsidRDefault="001F64B5" w:rsidP="001F64B5">
      <w:pPr>
        <w:spacing w:after="0"/>
        <w:rPr>
          <w:lang w:val="nl"/>
        </w:rPr>
      </w:pPr>
      <w:r w:rsidRPr="001F64B5">
        <w:rPr>
          <w:lang w:val="nl"/>
        </w:rPr>
        <w:t>Instelbare ventilatieventielen voor intern gebruik, zowel toepasbaar voor toe- als afvoerlucht.</w:t>
      </w:r>
    </w:p>
    <w:p w:rsidR="001F64B5" w:rsidRPr="001F64B5" w:rsidRDefault="001F64B5" w:rsidP="001F64B5">
      <w:pPr>
        <w:spacing w:after="0"/>
        <w:rPr>
          <w:lang w:val="nl"/>
        </w:rPr>
      </w:pPr>
      <w:r w:rsidRPr="001F64B5">
        <w:rPr>
          <w:lang w:val="nl"/>
        </w:rPr>
        <w:t>Zij zijn vervaardigd uit getrokken staalplaat en beschermd met een epoxy-coating of verzinkt of uit recycleerbare kunststof.</w:t>
      </w:r>
    </w:p>
    <w:p w:rsidR="001F64B5" w:rsidRPr="001F64B5" w:rsidRDefault="001F64B5" w:rsidP="001F64B5">
      <w:pPr>
        <w:spacing w:after="0"/>
        <w:rPr>
          <w:lang w:val="nl"/>
        </w:rPr>
      </w:pPr>
      <w:r w:rsidRPr="001F64B5">
        <w:rPr>
          <w:lang w:val="nl"/>
        </w:rPr>
        <w:t>De instelbaarheid van de afzuigventielen is zodanig dat er geen bijkomende regelkleppen in het kanaal moeten geplaatst worden.</w:t>
      </w:r>
    </w:p>
    <w:p w:rsidR="001F64B5" w:rsidRPr="001F64B5" w:rsidRDefault="001F64B5" w:rsidP="001F64B5">
      <w:pPr>
        <w:spacing w:after="0"/>
        <w:rPr>
          <w:lang w:val="nl"/>
        </w:rPr>
      </w:pPr>
      <w:r w:rsidRPr="001F64B5">
        <w:rPr>
          <w:lang w:val="nl"/>
        </w:rPr>
        <w:t>Door zijn aerodynamische vormgeving heeft het ventiel een zeer laag geluidsniveau.</w:t>
      </w:r>
    </w:p>
    <w:p w:rsidR="001F64B5" w:rsidRPr="001F64B5" w:rsidRDefault="001F64B5" w:rsidP="001F64B5">
      <w:pPr>
        <w:rPr>
          <w:lang w:val="nl"/>
        </w:rPr>
      </w:pPr>
      <w:r w:rsidRPr="001F64B5">
        <w:rPr>
          <w:lang w:val="nl"/>
        </w:rPr>
        <w:t>Na inregeling moet het ventiel kunnen geblokkeerd worden, zodat onbevoegden de inregeling niet kunnen wijzigen.</w:t>
      </w:r>
    </w:p>
    <w:p w:rsidR="001F64B5" w:rsidRPr="001F64B5" w:rsidRDefault="001F64B5" w:rsidP="001F64B5">
      <w:pPr>
        <w:spacing w:after="0"/>
        <w:rPr>
          <w:u w:val="single"/>
          <w:lang w:val="nl"/>
        </w:rPr>
      </w:pPr>
      <w:r w:rsidRPr="001F64B5">
        <w:rPr>
          <w:u w:val="single"/>
          <w:lang w:val="nl"/>
        </w:rPr>
        <w:t>Specificaties</w:t>
      </w:r>
    </w:p>
    <w:p w:rsidR="001F64B5" w:rsidRPr="001F64B5" w:rsidRDefault="001F64B5" w:rsidP="001F64B5">
      <w:pPr>
        <w:spacing w:after="0"/>
        <w:rPr>
          <w:lang w:val="nl"/>
        </w:rPr>
      </w:pPr>
      <w:r w:rsidRPr="001F64B5">
        <w:rPr>
          <w:lang w:val="nl"/>
        </w:rPr>
        <w:t xml:space="preserve">Type: </w:t>
      </w:r>
      <w:r w:rsidRPr="001F64B5">
        <w:rPr>
          <w:color w:val="0070C0"/>
          <w:lang w:val="nl"/>
        </w:rPr>
        <w:t>inbouw / opbouw</w:t>
      </w:r>
    </w:p>
    <w:p w:rsidR="001F64B5" w:rsidRPr="001F64B5" w:rsidRDefault="001F64B5" w:rsidP="001F64B5">
      <w:pPr>
        <w:spacing w:after="0"/>
        <w:rPr>
          <w:color w:val="0070C0"/>
          <w:lang w:val="nl"/>
        </w:rPr>
      </w:pPr>
      <w:r w:rsidRPr="001F64B5">
        <w:rPr>
          <w:lang w:val="nl"/>
        </w:rPr>
        <w:t xml:space="preserve">Materiaal: </w:t>
      </w:r>
      <w:r w:rsidRPr="001F64B5">
        <w:rPr>
          <w:color w:val="0070C0"/>
          <w:lang w:val="nl"/>
        </w:rPr>
        <w:t>kunststof (PP, …) / geanodiseerd aluminium / gemoffeld a</w:t>
      </w:r>
      <w:r w:rsidR="00F52E5D">
        <w:rPr>
          <w:color w:val="0070C0"/>
          <w:lang w:val="nl"/>
        </w:rPr>
        <w:t xml:space="preserve">luminium </w:t>
      </w:r>
      <w:r w:rsidRPr="001F64B5">
        <w:rPr>
          <w:color w:val="0070C0"/>
          <w:lang w:val="nl"/>
        </w:rPr>
        <w:t>/ roestvast staal / …</w:t>
      </w:r>
    </w:p>
    <w:p w:rsidR="001F64B5" w:rsidRPr="001F64B5" w:rsidRDefault="001F64B5" w:rsidP="001F64B5">
      <w:pPr>
        <w:spacing w:after="0"/>
        <w:rPr>
          <w:lang w:val="nl"/>
        </w:rPr>
      </w:pPr>
      <w:r w:rsidRPr="001F64B5">
        <w:rPr>
          <w:lang w:val="nl"/>
        </w:rPr>
        <w:t>Afmetingen: aangepast aan de kanaaldiameters en de doorstroomopeningen volgens het vereiste ventilatiedebiet, met een maximale luchtsnelheid van 0,20 m/s in de bezettingszones. De drukval over de rooster moet kleiner zijn dan 30 Pa (maximaal 50 Pa mits akkoord van het bestuur).</w:t>
      </w:r>
    </w:p>
    <w:p w:rsidR="001F64B5" w:rsidRPr="001F64B5" w:rsidRDefault="001F64B5" w:rsidP="001F64B5">
      <w:pPr>
        <w:spacing w:after="0"/>
        <w:rPr>
          <w:lang w:val="nl"/>
        </w:rPr>
      </w:pPr>
      <w:r w:rsidRPr="001F64B5">
        <w:rPr>
          <w:lang w:val="nl"/>
        </w:rPr>
        <w:t xml:space="preserve">Aansluitdiameter: </w:t>
      </w:r>
      <w:r w:rsidRPr="001F64B5">
        <w:rPr>
          <w:color w:val="0070C0"/>
          <w:lang w:val="nl"/>
        </w:rPr>
        <w:t xml:space="preserve">100 (25-50 m3/u) / 125 (50-100 m3/u) / 160 (200 m3/u) / … </w:t>
      </w:r>
      <w:r w:rsidRPr="001F64B5">
        <w:rPr>
          <w:lang w:val="nl"/>
        </w:rPr>
        <w:t>mm</w:t>
      </w:r>
    </w:p>
    <w:p w:rsidR="001F64B5" w:rsidRPr="001F64B5" w:rsidRDefault="001F64B5" w:rsidP="001F64B5">
      <w:pPr>
        <w:rPr>
          <w:lang w:val="nl"/>
        </w:rPr>
      </w:pPr>
      <w:r w:rsidRPr="001F64B5">
        <w:rPr>
          <w:lang w:val="nl"/>
        </w:rPr>
        <w:t xml:space="preserve">Kleur: </w:t>
      </w:r>
      <w:r w:rsidRPr="001F64B5">
        <w:rPr>
          <w:color w:val="0070C0"/>
          <w:lang w:val="nl"/>
        </w:rPr>
        <w:t>wit (standaard) /…</w:t>
      </w:r>
    </w:p>
    <w:p w:rsidR="001F64B5" w:rsidRPr="001F64B5" w:rsidRDefault="001F64B5" w:rsidP="001F64B5">
      <w:pPr>
        <w:spacing w:after="0"/>
        <w:rPr>
          <w:b/>
          <w:u w:val="single"/>
          <w:lang w:val="nl"/>
        </w:rPr>
      </w:pPr>
      <w:r w:rsidRPr="001F64B5">
        <w:rPr>
          <w:b/>
          <w:u w:val="single"/>
          <w:lang w:val="nl"/>
        </w:rPr>
        <w:t>Uitvoering</w:t>
      </w:r>
    </w:p>
    <w:p w:rsidR="001F64B5" w:rsidRPr="001F64B5" w:rsidRDefault="001F64B5" w:rsidP="001F64B5">
      <w:pPr>
        <w:spacing w:after="0"/>
        <w:rPr>
          <w:lang w:val="nl"/>
        </w:rPr>
      </w:pPr>
      <w:r w:rsidRPr="001F64B5">
        <w:rPr>
          <w:lang w:val="nl"/>
        </w:rPr>
        <w:t xml:space="preserve">Het geheel wordt aangepast aan het steunmateriaal van </w:t>
      </w:r>
      <w:r w:rsidRPr="001F64B5">
        <w:rPr>
          <w:color w:val="0070C0"/>
          <w:lang w:val="nl"/>
        </w:rPr>
        <w:t xml:space="preserve">de wand / het plafond </w:t>
      </w:r>
      <w:r w:rsidRPr="001F64B5">
        <w:rPr>
          <w:lang w:val="nl"/>
        </w:rPr>
        <w:t xml:space="preserve">gemonteerd d.m.v. </w:t>
      </w:r>
      <w:r w:rsidRPr="001F64B5">
        <w:rPr>
          <w:color w:val="0070C0"/>
          <w:lang w:val="nl"/>
        </w:rPr>
        <w:t xml:space="preserve">verdoken klemveren / een bajonetsluiting / vijzen en pluggen / … </w:t>
      </w:r>
      <w:r w:rsidRPr="001F64B5">
        <w:rPr>
          <w:lang w:val="nl"/>
        </w:rPr>
        <w:t>.</w:t>
      </w:r>
    </w:p>
    <w:p w:rsidR="001F64B5" w:rsidRPr="001F64B5" w:rsidRDefault="001F64B5" w:rsidP="001F64B5">
      <w:pPr>
        <w:rPr>
          <w:lang w:val="nl"/>
        </w:rPr>
      </w:pPr>
      <w:r w:rsidRPr="001F64B5">
        <w:rPr>
          <w:lang w:val="nl"/>
        </w:rPr>
        <w:t xml:space="preserve">Rondom de buitenconus wordt een EPDM of rubberen bevestigings- en dichtingsring aangebracht voor een luchtdichte aansluiting op het kanaal. </w:t>
      </w:r>
    </w:p>
    <w:p w:rsidR="001F64B5" w:rsidRPr="001F64B5" w:rsidRDefault="001F64B5" w:rsidP="001F64B5">
      <w:pPr>
        <w:spacing w:after="0"/>
        <w:rPr>
          <w:b/>
          <w:u w:val="single"/>
          <w:lang w:val="nl"/>
        </w:rPr>
      </w:pPr>
      <w:r w:rsidRPr="001F64B5">
        <w:rPr>
          <w:b/>
          <w:u w:val="single"/>
          <w:lang w:val="nl"/>
        </w:rPr>
        <w:t>Toepassing</w:t>
      </w:r>
    </w:p>
    <w:p w:rsidR="001F64B5" w:rsidRPr="001F64B5" w:rsidRDefault="001F64B5" w:rsidP="001F64B5">
      <w:r w:rsidRPr="001F64B5">
        <w:t xml:space="preserve">Interne verluchtingsmonden in </w:t>
      </w:r>
      <w:r w:rsidRPr="001F64B5">
        <w:rPr>
          <w:color w:val="0070C0"/>
          <w:lang w:val="nl"/>
        </w:rPr>
        <w:t>toilet / doucheruimte / berging / keuken / …</w:t>
      </w:r>
      <w:r w:rsidRPr="001F64B5">
        <w:t xml:space="preserve"> of zoals aangegeven op de plannen en de meetstaat.</w:t>
      </w:r>
    </w:p>
    <w:p w:rsidR="001F64B5" w:rsidRDefault="001F64B5" w:rsidP="001F64B5">
      <w:pPr>
        <w:pStyle w:val="Kop2"/>
        <w:numPr>
          <w:ilvl w:val="0"/>
          <w:numId w:val="0"/>
        </w:numPr>
        <w:rPr>
          <w:color w:val="C3004A" w:themeColor="accent4"/>
        </w:rPr>
      </w:pPr>
      <w:bookmarkStart w:id="226" w:name="_Toc461710998"/>
      <w:r>
        <w:rPr>
          <w:color w:val="C3004A" w:themeColor="accent4"/>
        </w:rPr>
        <w:t>68.6</w:t>
      </w:r>
      <w:r w:rsidR="00C075F1">
        <w:rPr>
          <w:color w:val="C3004A" w:themeColor="accent4"/>
        </w:rPr>
        <w:t>3</w:t>
      </w:r>
      <w:r>
        <w:rPr>
          <w:color w:val="C3004A" w:themeColor="accent4"/>
        </w:rPr>
        <w:t>.</w:t>
      </w:r>
      <w:r>
        <w:rPr>
          <w:color w:val="C3004A" w:themeColor="accent4"/>
        </w:rPr>
        <w:tab/>
        <w:t xml:space="preserve">ventilatiemonden – </w:t>
      </w:r>
      <w:r w:rsidR="00C075F1">
        <w:rPr>
          <w:color w:val="C3004A" w:themeColor="accent4"/>
        </w:rPr>
        <w:t>gevelroosters</w:t>
      </w:r>
      <w:bookmarkEnd w:id="226"/>
    </w:p>
    <w:p w:rsidR="00C075F1" w:rsidRPr="00C075F1" w:rsidRDefault="00C075F1" w:rsidP="00C075F1">
      <w:pPr>
        <w:spacing w:after="0"/>
        <w:rPr>
          <w:b/>
          <w:u w:val="single"/>
          <w:lang w:val="nl"/>
        </w:rPr>
      </w:pPr>
      <w:r w:rsidRPr="00C075F1">
        <w:rPr>
          <w:b/>
          <w:u w:val="single"/>
          <w:lang w:val="nl"/>
        </w:rPr>
        <w:t>Omschrijving</w:t>
      </w:r>
    </w:p>
    <w:p w:rsidR="00C075F1" w:rsidRPr="00C075F1" w:rsidRDefault="00C075F1" w:rsidP="00C075F1">
      <w:r w:rsidRPr="00C075F1">
        <w:t>Luchtroosters voor opbouw op een gevel. Model voor te leggen aan het Bestuur.</w:t>
      </w:r>
    </w:p>
    <w:p w:rsidR="00C075F1" w:rsidRPr="00C075F1" w:rsidRDefault="00C075F1" w:rsidP="00C075F1">
      <w:pPr>
        <w:spacing w:after="0"/>
        <w:rPr>
          <w:b/>
          <w:u w:val="single"/>
          <w:lang w:val="nl"/>
        </w:rPr>
      </w:pPr>
      <w:r w:rsidRPr="00C075F1">
        <w:rPr>
          <w:b/>
          <w:u w:val="single"/>
          <w:lang w:val="nl"/>
        </w:rPr>
        <w:t>Meting</w:t>
      </w:r>
    </w:p>
    <w:p w:rsidR="00C075F1" w:rsidRPr="00C075F1" w:rsidRDefault="00C075F1" w:rsidP="00C075F1">
      <w:pPr>
        <w:spacing w:after="0"/>
        <w:rPr>
          <w:lang w:val="nl"/>
        </w:rPr>
      </w:pPr>
      <w:r w:rsidRPr="00C075F1">
        <w:rPr>
          <w:lang w:val="nl"/>
        </w:rPr>
        <w:t>meeteenheid: per stuk</w:t>
      </w:r>
    </w:p>
    <w:p w:rsidR="00C075F1" w:rsidRPr="00C075F1" w:rsidRDefault="00C075F1" w:rsidP="00C075F1">
      <w:pPr>
        <w:rPr>
          <w:lang w:val="nl"/>
        </w:rPr>
      </w:pPr>
      <w:r w:rsidRPr="00C075F1">
        <w:rPr>
          <w:lang w:val="nl"/>
        </w:rPr>
        <w:t>aard van de overeenkomst: Forfaitaire Hoeveelheid (FH)</w:t>
      </w:r>
    </w:p>
    <w:p w:rsidR="00C075F1" w:rsidRPr="00C075F1" w:rsidRDefault="00C075F1" w:rsidP="00C075F1">
      <w:pPr>
        <w:spacing w:after="0"/>
        <w:rPr>
          <w:b/>
          <w:u w:val="single"/>
          <w:lang w:val="nl"/>
        </w:rPr>
      </w:pPr>
      <w:r w:rsidRPr="00C075F1">
        <w:rPr>
          <w:b/>
          <w:u w:val="single"/>
          <w:lang w:val="nl"/>
        </w:rPr>
        <w:t>Materiaal</w:t>
      </w:r>
    </w:p>
    <w:p w:rsidR="00C075F1" w:rsidRPr="00C075F1" w:rsidRDefault="00C075F1" w:rsidP="00C075F1">
      <w:pPr>
        <w:spacing w:after="0"/>
        <w:rPr>
          <w:u w:val="single"/>
          <w:lang w:val="nl"/>
        </w:rPr>
      </w:pPr>
      <w:r w:rsidRPr="00C075F1">
        <w:rPr>
          <w:u w:val="single"/>
          <w:lang w:val="nl"/>
        </w:rPr>
        <w:t>Specificaties</w:t>
      </w:r>
    </w:p>
    <w:p w:rsidR="00C075F1" w:rsidRPr="00C075F1" w:rsidRDefault="00C075F1" w:rsidP="00C075F1">
      <w:pPr>
        <w:spacing w:after="0"/>
        <w:rPr>
          <w:lang w:val="nl"/>
        </w:rPr>
      </w:pPr>
      <w:r w:rsidRPr="00C075F1">
        <w:rPr>
          <w:lang w:val="nl"/>
        </w:rPr>
        <w:t>Type:</w:t>
      </w:r>
    </w:p>
    <w:p w:rsidR="00C075F1" w:rsidRDefault="00C075F1" w:rsidP="00C075F1">
      <w:pPr>
        <w:spacing w:after="0"/>
      </w:pPr>
      <w:r w:rsidRPr="00C075F1">
        <w:rPr>
          <w:b/>
          <w:color w:val="0070C0"/>
        </w:rPr>
        <w:t>(ofwel)</w:t>
      </w:r>
      <w:r w:rsidRPr="00C075F1">
        <w:tab/>
        <w:t xml:space="preserve">overdrukrooster, met horizontaal scharnierende lamellen die bij overdruk uitwijken. De </w:t>
      </w:r>
    </w:p>
    <w:p w:rsidR="00C075F1" w:rsidRPr="00C075F1" w:rsidRDefault="00C075F1" w:rsidP="00C075F1">
      <w:pPr>
        <w:spacing w:after="0"/>
      </w:pPr>
      <w:r>
        <w:tab/>
      </w:r>
      <w:r>
        <w:tab/>
      </w:r>
      <w:r w:rsidRPr="00C075F1">
        <w:t>lamellen zijn zo opgevat dat ze lawaaihinder beperken.</w:t>
      </w:r>
    </w:p>
    <w:p w:rsidR="00C075F1" w:rsidRPr="00C075F1" w:rsidRDefault="00C075F1" w:rsidP="00C075F1">
      <w:pPr>
        <w:spacing w:after="0"/>
      </w:pPr>
      <w:r w:rsidRPr="00C075F1">
        <w:rPr>
          <w:b/>
          <w:color w:val="0070C0"/>
        </w:rPr>
        <w:t>(ofwel)</w:t>
      </w:r>
      <w:r w:rsidRPr="00C075F1">
        <w:tab/>
        <w:t>schoepenrooster</w:t>
      </w:r>
    </w:p>
    <w:p w:rsidR="00C075F1" w:rsidRPr="00C075F1" w:rsidRDefault="00C075F1" w:rsidP="00C075F1">
      <w:pPr>
        <w:spacing w:after="0"/>
      </w:pPr>
      <w:r w:rsidRPr="00C075F1">
        <w:rPr>
          <w:b/>
          <w:color w:val="0070C0"/>
        </w:rPr>
        <w:t>(ofwel)</w:t>
      </w:r>
      <w:r w:rsidRPr="00C075F1">
        <w:tab/>
        <w:t>bolrooster</w:t>
      </w:r>
    </w:p>
    <w:p w:rsidR="00C075F1" w:rsidRPr="00C075F1" w:rsidRDefault="00C075F1" w:rsidP="00C075F1">
      <w:pPr>
        <w:spacing w:after="0"/>
      </w:pPr>
      <w:r w:rsidRPr="00C075F1">
        <w:rPr>
          <w:b/>
          <w:color w:val="0070C0"/>
        </w:rPr>
        <w:t>(ofwel)</w:t>
      </w:r>
      <w:r w:rsidRPr="00C075F1">
        <w:tab/>
        <w:t>gevelkleprooster met schuine kap</w:t>
      </w:r>
    </w:p>
    <w:p w:rsidR="00C075F1" w:rsidRPr="00C075F1" w:rsidRDefault="00C075F1" w:rsidP="00C075F1">
      <w:pPr>
        <w:spacing w:after="0"/>
      </w:pPr>
      <w:r w:rsidRPr="00C075F1">
        <w:rPr>
          <w:b/>
          <w:color w:val="0070C0"/>
        </w:rPr>
        <w:t>(ofwel)</w:t>
      </w:r>
      <w:r w:rsidRPr="00C075F1">
        <w:rPr>
          <w:color w:val="0070C0"/>
        </w:rPr>
        <w:t xml:space="preserve"> </w:t>
      </w:r>
      <w:r w:rsidRPr="00C075F1">
        <w:tab/>
        <w:t>…</w:t>
      </w:r>
    </w:p>
    <w:p w:rsidR="00C075F1" w:rsidRPr="00C075F1" w:rsidRDefault="00C075F1" w:rsidP="00C075F1">
      <w:pPr>
        <w:spacing w:after="0"/>
        <w:rPr>
          <w:lang w:val="nl"/>
        </w:rPr>
      </w:pPr>
      <w:r w:rsidRPr="00C075F1">
        <w:rPr>
          <w:lang w:val="nl"/>
        </w:rPr>
        <w:t xml:space="preserve">Materiaal: </w:t>
      </w:r>
      <w:r w:rsidRPr="00C075F1">
        <w:rPr>
          <w:color w:val="0070C0"/>
          <w:lang w:val="nl"/>
        </w:rPr>
        <w:t>kunststof / geanodiseerd aluminium / gemoff</w:t>
      </w:r>
      <w:r>
        <w:rPr>
          <w:color w:val="0070C0"/>
          <w:lang w:val="nl"/>
        </w:rPr>
        <w:t xml:space="preserve">eld aluminium </w:t>
      </w:r>
      <w:r w:rsidRPr="00C075F1">
        <w:rPr>
          <w:color w:val="0070C0"/>
          <w:lang w:val="nl"/>
        </w:rPr>
        <w:t>/ inox</w:t>
      </w:r>
    </w:p>
    <w:p w:rsidR="00C075F1" w:rsidRPr="00C075F1" w:rsidRDefault="00C075F1" w:rsidP="00C075F1">
      <w:pPr>
        <w:spacing w:after="0"/>
        <w:rPr>
          <w:lang w:val="nl"/>
        </w:rPr>
      </w:pPr>
      <w:r w:rsidRPr="00C075F1">
        <w:rPr>
          <w:lang w:val="nl"/>
        </w:rPr>
        <w:t xml:space="preserve">Kleur: </w:t>
      </w:r>
      <w:r w:rsidRPr="00C075F1">
        <w:rPr>
          <w:color w:val="0070C0"/>
          <w:lang w:val="nl"/>
        </w:rPr>
        <w:t>keuze uit standaardkleuren leverancier / …</w:t>
      </w:r>
    </w:p>
    <w:p w:rsidR="00C075F1" w:rsidRPr="00C075F1" w:rsidRDefault="00C075F1" w:rsidP="00C075F1">
      <w:pPr>
        <w:spacing w:after="0"/>
        <w:rPr>
          <w:lang w:val="nl"/>
        </w:rPr>
      </w:pPr>
      <w:r w:rsidRPr="00C075F1">
        <w:rPr>
          <w:lang w:val="nl"/>
        </w:rPr>
        <w:lastRenderedPageBreak/>
        <w:t xml:space="preserve">Aansluiting op buiskanaal: </w:t>
      </w:r>
      <w:r w:rsidRPr="00C075F1">
        <w:rPr>
          <w:color w:val="0070C0"/>
          <w:lang w:val="nl"/>
        </w:rPr>
        <w:t>diameter … cm / … x … (h x b) cm / …</w:t>
      </w:r>
    </w:p>
    <w:p w:rsidR="00C075F1" w:rsidRPr="00C075F1" w:rsidRDefault="00C075F1" w:rsidP="00C075F1">
      <w:pPr>
        <w:spacing w:after="0"/>
        <w:rPr>
          <w:lang w:val="nl"/>
        </w:rPr>
      </w:pPr>
      <w:r w:rsidRPr="00C075F1">
        <w:rPr>
          <w:lang w:val="nl"/>
        </w:rPr>
        <w:t>Corrosiebestendig, regendicht, ongedierte, vogel- en insectenwerend.</w:t>
      </w:r>
    </w:p>
    <w:p w:rsidR="00C075F1" w:rsidRPr="00C075F1" w:rsidRDefault="00C075F1" w:rsidP="00C075F1">
      <w:pPr>
        <w:spacing w:after="0"/>
        <w:rPr>
          <w:lang w:val="nl"/>
        </w:rPr>
      </w:pPr>
      <w:r w:rsidRPr="00C075F1">
        <w:rPr>
          <w:lang w:val="nl"/>
        </w:rPr>
        <w:t xml:space="preserve">Vorm: </w:t>
      </w:r>
      <w:r w:rsidRPr="00C075F1">
        <w:rPr>
          <w:color w:val="0070C0"/>
          <w:lang w:val="nl"/>
        </w:rPr>
        <w:t>rechthoekig / rond / …</w:t>
      </w:r>
    </w:p>
    <w:p w:rsidR="00C075F1" w:rsidRPr="00C075F1" w:rsidRDefault="00C075F1" w:rsidP="00C075F1">
      <w:pPr>
        <w:rPr>
          <w:lang w:val="nl"/>
        </w:rPr>
      </w:pPr>
      <w:r w:rsidRPr="00C075F1">
        <w:rPr>
          <w:lang w:val="nl"/>
        </w:rPr>
        <w:t>De drukval over het rooster blijft b</w:t>
      </w:r>
      <w:r>
        <w:rPr>
          <w:lang w:val="nl"/>
        </w:rPr>
        <w:t>eperkt tot 20 Pa (bij nominaal debiet</w:t>
      </w:r>
      <w:r w:rsidRPr="00C075F1">
        <w:rPr>
          <w:lang w:val="nl"/>
        </w:rPr>
        <w:t>).</w:t>
      </w:r>
    </w:p>
    <w:p w:rsidR="00C075F1" w:rsidRPr="00C075F1" w:rsidRDefault="00C075F1" w:rsidP="00181764">
      <w:pPr>
        <w:spacing w:after="0"/>
        <w:rPr>
          <w:b/>
          <w:u w:val="single"/>
          <w:lang w:val="nl"/>
        </w:rPr>
      </w:pPr>
      <w:r w:rsidRPr="00C075F1">
        <w:rPr>
          <w:b/>
          <w:u w:val="single"/>
          <w:lang w:val="nl"/>
        </w:rPr>
        <w:t>Uitvoering</w:t>
      </w:r>
    </w:p>
    <w:p w:rsidR="00C075F1" w:rsidRPr="00C075F1" w:rsidRDefault="00C075F1" w:rsidP="00181764">
      <w:pPr>
        <w:spacing w:after="0"/>
        <w:rPr>
          <w:lang w:val="nl"/>
        </w:rPr>
      </w:pPr>
      <w:r w:rsidRPr="00C075F1">
        <w:rPr>
          <w:lang w:val="nl"/>
        </w:rPr>
        <w:t>De montage op de (gevel)wand gebeurt d.m.v. aangepaste en corrosiebestendige vijzen met pluggen.</w:t>
      </w:r>
    </w:p>
    <w:p w:rsidR="00C075F1" w:rsidRPr="00C075F1" w:rsidRDefault="00C075F1" w:rsidP="00C075F1">
      <w:pPr>
        <w:rPr>
          <w:lang w:val="nl"/>
        </w:rPr>
      </w:pPr>
      <w:r w:rsidRPr="00C075F1">
        <w:rPr>
          <w:lang w:val="nl"/>
        </w:rPr>
        <w:t>Om indringing van vocht tegen te gaan, wordt de voeg tussen rooster en gevelmateriaal gedicht met een aangepaste gevelkit, op basis van niet zuurhoudende siliconen en/of met een elastische band.</w:t>
      </w:r>
    </w:p>
    <w:p w:rsidR="00181764" w:rsidRPr="00181764" w:rsidRDefault="00181764" w:rsidP="00181764">
      <w:pPr>
        <w:spacing w:after="0"/>
        <w:rPr>
          <w:u w:val="single"/>
          <w:lang w:val="nl"/>
        </w:rPr>
      </w:pPr>
      <w:r w:rsidRPr="00181764">
        <w:rPr>
          <w:u w:val="single"/>
          <w:lang w:val="nl"/>
        </w:rPr>
        <w:t>Aanvullende uitvoeringsvoorschriften (te schrappen door ontwerper indien niet van toepassing)</w:t>
      </w:r>
    </w:p>
    <w:p w:rsidR="00181764" w:rsidRPr="00181764" w:rsidRDefault="00181764" w:rsidP="00181764">
      <w:pPr>
        <w:spacing w:after="0"/>
        <w:rPr>
          <w:lang w:val="nl"/>
        </w:rPr>
      </w:pPr>
      <w:r w:rsidRPr="00181764">
        <w:rPr>
          <w:lang w:val="nl"/>
        </w:rPr>
        <w:t>Horizontale doorvoerbuizen worden met een lichte helling, naar de buitenzijde toe, geplaatst om condensatiewater naar buiten te leiden.</w:t>
      </w:r>
    </w:p>
    <w:p w:rsidR="00181764" w:rsidRPr="00181764" w:rsidRDefault="00181764" w:rsidP="00181764">
      <w:pPr>
        <w:spacing w:after="0"/>
        <w:rPr>
          <w:lang w:val="nl"/>
        </w:rPr>
      </w:pPr>
      <w:r w:rsidRPr="00181764">
        <w:rPr>
          <w:lang w:val="nl"/>
        </w:rPr>
        <w:t>De gevelroosters worden verdiept ingewerkt in het gevelmetselwerk, rekening houdend met de module van de steen.</w:t>
      </w:r>
    </w:p>
    <w:p w:rsidR="00181764" w:rsidRPr="00181764" w:rsidRDefault="00181764" w:rsidP="00181764">
      <w:pPr>
        <w:rPr>
          <w:lang w:val="nl"/>
        </w:rPr>
      </w:pPr>
      <w:r w:rsidRPr="00181764">
        <w:rPr>
          <w:lang w:val="nl"/>
        </w:rPr>
        <w:t>Blinde bevestiging.</w:t>
      </w:r>
    </w:p>
    <w:p w:rsidR="00A77334" w:rsidRDefault="00A77334" w:rsidP="00A77334">
      <w:pPr>
        <w:pStyle w:val="Kop2"/>
        <w:numPr>
          <w:ilvl w:val="0"/>
          <w:numId w:val="0"/>
        </w:numPr>
        <w:rPr>
          <w:color w:val="C3004A" w:themeColor="accent4"/>
        </w:rPr>
      </w:pPr>
      <w:bookmarkStart w:id="227" w:name="_Toc461710999"/>
      <w:r>
        <w:rPr>
          <w:color w:val="C3004A" w:themeColor="accent4"/>
        </w:rPr>
        <w:t>68.6</w:t>
      </w:r>
      <w:r w:rsidR="00F52E5D">
        <w:rPr>
          <w:color w:val="C3004A" w:themeColor="accent4"/>
        </w:rPr>
        <w:t>4</w:t>
      </w:r>
      <w:r>
        <w:rPr>
          <w:color w:val="C3004A" w:themeColor="accent4"/>
        </w:rPr>
        <w:t>.</w:t>
      </w:r>
      <w:r>
        <w:rPr>
          <w:color w:val="C3004A" w:themeColor="accent4"/>
        </w:rPr>
        <w:tab/>
        <w:t>ventilatiemonden – dakventielen</w:t>
      </w:r>
      <w:bookmarkEnd w:id="227"/>
    </w:p>
    <w:p w:rsidR="00A77334" w:rsidRPr="00A77334" w:rsidRDefault="00A77334" w:rsidP="00A77334">
      <w:pPr>
        <w:spacing w:after="0"/>
        <w:rPr>
          <w:b/>
          <w:u w:val="single"/>
          <w:lang w:val="nl"/>
        </w:rPr>
      </w:pPr>
      <w:r w:rsidRPr="00A77334">
        <w:rPr>
          <w:b/>
          <w:u w:val="single"/>
          <w:lang w:val="nl"/>
        </w:rPr>
        <w:t>Meting</w:t>
      </w:r>
    </w:p>
    <w:p w:rsidR="00A77334" w:rsidRPr="00A77334" w:rsidRDefault="00A77334" w:rsidP="00A77334">
      <w:pPr>
        <w:spacing w:after="0"/>
        <w:rPr>
          <w:lang w:val="nl"/>
        </w:rPr>
      </w:pPr>
      <w:r w:rsidRPr="00A77334">
        <w:rPr>
          <w:lang w:val="nl"/>
        </w:rPr>
        <w:t>meeteenheid: per stuk</w:t>
      </w:r>
    </w:p>
    <w:p w:rsidR="00A77334" w:rsidRPr="00A77334" w:rsidRDefault="00A77334" w:rsidP="00A77334">
      <w:pPr>
        <w:rPr>
          <w:lang w:val="nl"/>
        </w:rPr>
      </w:pPr>
      <w:r w:rsidRPr="00A77334">
        <w:rPr>
          <w:lang w:val="nl"/>
        </w:rPr>
        <w:t>aard van de overeenkomst: Forfaitaire Hoeveelheid (FH)</w:t>
      </w:r>
    </w:p>
    <w:p w:rsidR="00A77334" w:rsidRPr="00A77334" w:rsidRDefault="00A77334" w:rsidP="00A77334">
      <w:pPr>
        <w:spacing w:after="0"/>
        <w:rPr>
          <w:b/>
          <w:u w:val="single"/>
          <w:lang w:val="nl"/>
        </w:rPr>
      </w:pPr>
      <w:r w:rsidRPr="00A77334">
        <w:rPr>
          <w:b/>
          <w:u w:val="single"/>
          <w:lang w:val="nl"/>
        </w:rPr>
        <w:t>Materiaal</w:t>
      </w:r>
    </w:p>
    <w:p w:rsidR="00A77334" w:rsidRPr="00A77334" w:rsidRDefault="00A77334" w:rsidP="00A77334">
      <w:pPr>
        <w:spacing w:after="0"/>
        <w:rPr>
          <w:lang w:val="nl"/>
        </w:rPr>
      </w:pPr>
      <w:r w:rsidRPr="00A77334">
        <w:rPr>
          <w:lang w:val="nl"/>
        </w:rPr>
        <w:t xml:space="preserve">Buitendakse ventilatiemonden met inbegrip van de nodige aansluitplaten, verloopstukken, dakkappen en bevestigingsprofielen. </w:t>
      </w:r>
    </w:p>
    <w:p w:rsidR="00A77334" w:rsidRPr="00A77334" w:rsidRDefault="00A77334" w:rsidP="00A77334">
      <w:pPr>
        <w:spacing w:after="0"/>
        <w:rPr>
          <w:lang w:val="nl"/>
        </w:rPr>
      </w:pPr>
      <w:r w:rsidRPr="00A77334">
        <w:rPr>
          <w:lang w:val="nl"/>
        </w:rPr>
        <w:t xml:space="preserve">De aansluitstukken zijn afgestemd op de dakdichting (dakbedekking, helling). </w:t>
      </w:r>
    </w:p>
    <w:p w:rsidR="00A77334" w:rsidRPr="00A77334" w:rsidRDefault="00A77334" w:rsidP="00A77334">
      <w:pPr>
        <w:rPr>
          <w:lang w:val="nl"/>
        </w:rPr>
      </w:pPr>
      <w:r w:rsidRPr="00A77334">
        <w:rPr>
          <w:lang w:val="nl"/>
        </w:rPr>
        <w:t>Model ter goedkeuring voor te leggen aan het Bestuur.</w:t>
      </w:r>
    </w:p>
    <w:p w:rsidR="00A77334" w:rsidRPr="00A77334" w:rsidRDefault="00A77334" w:rsidP="00A77334">
      <w:pPr>
        <w:spacing w:after="0"/>
        <w:rPr>
          <w:u w:val="single"/>
          <w:lang w:val="nl"/>
        </w:rPr>
      </w:pPr>
      <w:r w:rsidRPr="00A77334">
        <w:rPr>
          <w:u w:val="single"/>
          <w:lang w:val="nl"/>
        </w:rPr>
        <w:t>Specificaties</w:t>
      </w:r>
    </w:p>
    <w:p w:rsidR="00A77334" w:rsidRPr="00A77334" w:rsidRDefault="00A77334" w:rsidP="00A77334">
      <w:pPr>
        <w:spacing w:after="0"/>
        <w:rPr>
          <w:lang w:val="nl"/>
        </w:rPr>
      </w:pPr>
      <w:r w:rsidRPr="00A77334">
        <w:rPr>
          <w:lang w:val="nl"/>
        </w:rPr>
        <w:t xml:space="preserve">Materiaal: </w:t>
      </w:r>
      <w:r w:rsidRPr="00A77334">
        <w:rPr>
          <w:color w:val="0070C0"/>
          <w:lang w:val="nl"/>
        </w:rPr>
        <w:t>kunststof / geanodiseerd aluminium / gemoffeld aluminium  / inox</w:t>
      </w:r>
    </w:p>
    <w:p w:rsidR="00A77334" w:rsidRPr="00A77334" w:rsidRDefault="00A77334" w:rsidP="00A77334">
      <w:pPr>
        <w:spacing w:after="0"/>
        <w:rPr>
          <w:lang w:val="nl"/>
        </w:rPr>
      </w:pPr>
      <w:r w:rsidRPr="00A77334">
        <w:rPr>
          <w:lang w:val="nl"/>
        </w:rPr>
        <w:t xml:space="preserve">Aansluitdiameter: </w:t>
      </w:r>
      <w:r w:rsidRPr="00A77334">
        <w:rPr>
          <w:color w:val="0070C0"/>
          <w:lang w:val="nl"/>
        </w:rPr>
        <w:t xml:space="preserve">90 / 110 / 125 / … </w:t>
      </w:r>
      <w:r w:rsidRPr="00A77334">
        <w:rPr>
          <w:lang w:val="nl"/>
        </w:rPr>
        <w:t>mm</w:t>
      </w:r>
    </w:p>
    <w:p w:rsidR="00A77334" w:rsidRPr="00A77334" w:rsidRDefault="00A77334" w:rsidP="00A77334">
      <w:pPr>
        <w:spacing w:after="0"/>
        <w:rPr>
          <w:lang w:val="nl"/>
        </w:rPr>
      </w:pPr>
      <w:r w:rsidRPr="00A77334">
        <w:rPr>
          <w:lang w:val="nl"/>
        </w:rPr>
        <w:t xml:space="preserve">Daktype: hellend (helling: </w:t>
      </w:r>
      <w:r w:rsidRPr="00A77334">
        <w:rPr>
          <w:color w:val="0070C0"/>
          <w:lang w:val="nl"/>
        </w:rPr>
        <w:t xml:space="preserve">35° / … </w:t>
      </w:r>
      <w:r w:rsidRPr="00A77334">
        <w:rPr>
          <w:lang w:val="nl"/>
        </w:rPr>
        <w:t xml:space="preserve">) met </w:t>
      </w:r>
      <w:r w:rsidRPr="00A77334">
        <w:rPr>
          <w:color w:val="0070C0"/>
          <w:lang w:val="nl"/>
        </w:rPr>
        <w:t>pannen / leien / plat dak</w:t>
      </w:r>
    </w:p>
    <w:p w:rsidR="00A77334" w:rsidRPr="00A77334" w:rsidRDefault="00A77334" w:rsidP="00A77334">
      <w:pPr>
        <w:rPr>
          <w:lang w:val="nl"/>
        </w:rPr>
      </w:pPr>
      <w:r w:rsidRPr="00A77334">
        <w:rPr>
          <w:lang w:val="nl"/>
        </w:rPr>
        <w:t xml:space="preserve">Regeling: </w:t>
      </w:r>
      <w:r w:rsidRPr="00A77334">
        <w:rPr>
          <w:color w:val="0070C0"/>
          <w:lang w:val="nl"/>
        </w:rPr>
        <w:t>…</w:t>
      </w:r>
    </w:p>
    <w:p w:rsidR="00A77334" w:rsidRPr="00A77334" w:rsidRDefault="00A77334" w:rsidP="00A77334">
      <w:pPr>
        <w:spacing w:after="0"/>
        <w:rPr>
          <w:u w:val="single"/>
          <w:lang w:val="nl"/>
        </w:rPr>
      </w:pPr>
      <w:r w:rsidRPr="00A77334">
        <w:rPr>
          <w:u w:val="single"/>
          <w:lang w:val="nl"/>
        </w:rPr>
        <w:t>Aanvullende specificaties (te schrappen door ontwerper indien niet van toepassing)</w:t>
      </w:r>
    </w:p>
    <w:p w:rsidR="00A77334" w:rsidRPr="00A77334" w:rsidRDefault="00A77334" w:rsidP="00A77334">
      <w:pPr>
        <w:spacing w:after="0"/>
        <w:rPr>
          <w:lang w:val="nl"/>
        </w:rPr>
      </w:pPr>
      <w:r w:rsidRPr="00A77334">
        <w:rPr>
          <w:lang w:val="nl"/>
        </w:rPr>
        <w:t xml:space="preserve">Schoepenrooster: </w:t>
      </w:r>
      <w:r w:rsidRPr="00A77334">
        <w:rPr>
          <w:color w:val="0070C0"/>
          <w:lang w:val="nl"/>
        </w:rPr>
        <w:t>geanodiseerd aluminium / roestvast staal / …</w:t>
      </w:r>
    </w:p>
    <w:p w:rsidR="00A77334" w:rsidRPr="00A77334" w:rsidRDefault="00A77334" w:rsidP="00A77334">
      <w:pPr>
        <w:spacing w:after="0"/>
        <w:rPr>
          <w:lang w:val="nl"/>
        </w:rPr>
      </w:pPr>
      <w:r w:rsidRPr="00A77334">
        <w:rPr>
          <w:lang w:val="nl"/>
        </w:rPr>
        <w:t>Met dakopstand</w:t>
      </w:r>
    </w:p>
    <w:p w:rsidR="00A77334" w:rsidRPr="00A77334" w:rsidRDefault="00A77334" w:rsidP="00A77334">
      <w:pPr>
        <w:rPr>
          <w:lang w:val="nl"/>
        </w:rPr>
      </w:pPr>
      <w:r w:rsidRPr="00A77334">
        <w:rPr>
          <w:lang w:val="nl"/>
        </w:rPr>
        <w:t>Multifunctionele dakdoorvoer</w:t>
      </w:r>
    </w:p>
    <w:p w:rsidR="00A77334" w:rsidRPr="00A77334" w:rsidRDefault="00A77334" w:rsidP="00A77334">
      <w:pPr>
        <w:spacing w:after="0"/>
        <w:rPr>
          <w:b/>
          <w:u w:val="single"/>
          <w:lang w:val="nl"/>
        </w:rPr>
      </w:pPr>
      <w:r w:rsidRPr="00A77334">
        <w:rPr>
          <w:b/>
          <w:u w:val="single"/>
          <w:lang w:val="nl"/>
        </w:rPr>
        <w:t>Uitvoering</w:t>
      </w:r>
    </w:p>
    <w:p w:rsidR="00A77334" w:rsidRPr="00A77334" w:rsidRDefault="00A77334" w:rsidP="00A77334">
      <w:pPr>
        <w:rPr>
          <w:lang w:val="nl"/>
        </w:rPr>
      </w:pPr>
      <w:r w:rsidRPr="00A77334">
        <w:rPr>
          <w:lang w:val="nl"/>
        </w:rPr>
        <w:t>In overeenstemming met de uitvoeringsvoorschriften van de fabrikant.</w:t>
      </w:r>
    </w:p>
    <w:p w:rsidR="009539B8" w:rsidRDefault="009539B8" w:rsidP="009539B8">
      <w:pPr>
        <w:pStyle w:val="Kop2"/>
        <w:numPr>
          <w:ilvl w:val="0"/>
          <w:numId w:val="0"/>
        </w:numPr>
        <w:rPr>
          <w:color w:val="C3004A" w:themeColor="accent4"/>
        </w:rPr>
      </w:pPr>
      <w:bookmarkStart w:id="228" w:name="_Toc461711000"/>
      <w:r>
        <w:rPr>
          <w:color w:val="C3004A" w:themeColor="accent4"/>
        </w:rPr>
        <w:t>68.6</w:t>
      </w:r>
      <w:r w:rsidR="00C64730">
        <w:rPr>
          <w:color w:val="C3004A" w:themeColor="accent4"/>
        </w:rPr>
        <w:t>5</w:t>
      </w:r>
      <w:r>
        <w:rPr>
          <w:color w:val="C3004A" w:themeColor="accent4"/>
        </w:rPr>
        <w:t>.</w:t>
      </w:r>
      <w:r w:rsidR="00400A53">
        <w:rPr>
          <w:color w:val="C3004A" w:themeColor="accent4"/>
        </w:rPr>
        <w:t>10</w:t>
      </w:r>
      <w:r>
        <w:rPr>
          <w:color w:val="C3004A" w:themeColor="accent4"/>
        </w:rPr>
        <w:tab/>
        <w:t xml:space="preserve">ventilatiemonden – </w:t>
      </w:r>
      <w:r w:rsidR="00C64730">
        <w:rPr>
          <w:color w:val="C3004A" w:themeColor="accent4"/>
        </w:rPr>
        <w:t>plafond</w:t>
      </w:r>
      <w:r>
        <w:rPr>
          <w:color w:val="C3004A" w:themeColor="accent4"/>
        </w:rPr>
        <w:t>roosters</w:t>
      </w:r>
      <w:r w:rsidR="00400A53">
        <w:rPr>
          <w:color w:val="C3004A" w:themeColor="accent4"/>
        </w:rPr>
        <w:t xml:space="preserve"> voor luchtafvoer</w:t>
      </w:r>
      <w:bookmarkEnd w:id="228"/>
    </w:p>
    <w:p w:rsidR="009539B8" w:rsidRPr="00C64730" w:rsidRDefault="009539B8" w:rsidP="009539B8">
      <w:pPr>
        <w:spacing w:after="0"/>
        <w:rPr>
          <w:b/>
          <w:color w:val="C3004A" w:themeColor="accent4"/>
          <w:u w:val="single"/>
          <w:lang w:val="nl"/>
        </w:rPr>
      </w:pPr>
      <w:r w:rsidRPr="00C64730">
        <w:rPr>
          <w:b/>
          <w:color w:val="C3004A" w:themeColor="accent4"/>
          <w:u w:val="single"/>
          <w:lang w:val="nl"/>
        </w:rPr>
        <w:t>Meting</w:t>
      </w:r>
    </w:p>
    <w:p w:rsidR="009539B8" w:rsidRPr="00C64730" w:rsidRDefault="009539B8" w:rsidP="009539B8">
      <w:pPr>
        <w:spacing w:after="0"/>
        <w:rPr>
          <w:color w:val="C3004A" w:themeColor="accent4"/>
          <w:lang w:val="nl"/>
        </w:rPr>
      </w:pPr>
      <w:r w:rsidRPr="00C64730">
        <w:rPr>
          <w:color w:val="C3004A" w:themeColor="accent4"/>
          <w:lang w:val="nl"/>
        </w:rPr>
        <w:t>meeteenheid: per stuk</w:t>
      </w:r>
    </w:p>
    <w:p w:rsidR="009539B8" w:rsidRPr="00C64730" w:rsidRDefault="009539B8" w:rsidP="009539B8">
      <w:pPr>
        <w:rPr>
          <w:color w:val="C3004A" w:themeColor="accent4"/>
          <w:lang w:val="nl"/>
        </w:rPr>
      </w:pPr>
      <w:r w:rsidRPr="00C64730">
        <w:rPr>
          <w:color w:val="C3004A" w:themeColor="accent4"/>
          <w:lang w:val="nl"/>
        </w:rPr>
        <w:t>aard van de overeenkomst: Forfaitaire Hoeveelheid (FH)</w:t>
      </w:r>
    </w:p>
    <w:p w:rsidR="009539B8" w:rsidRPr="00C64730" w:rsidRDefault="009539B8" w:rsidP="009539B8">
      <w:pPr>
        <w:spacing w:after="0"/>
        <w:rPr>
          <w:b/>
          <w:color w:val="C3004A" w:themeColor="accent4"/>
          <w:u w:val="single"/>
          <w:lang w:val="nl"/>
        </w:rPr>
      </w:pPr>
      <w:r w:rsidRPr="00C64730">
        <w:rPr>
          <w:b/>
          <w:color w:val="C3004A" w:themeColor="accent4"/>
          <w:u w:val="single"/>
          <w:lang w:val="nl"/>
        </w:rPr>
        <w:t>Materiaal</w:t>
      </w:r>
    </w:p>
    <w:p w:rsidR="00926DF6" w:rsidRDefault="000B7F0F" w:rsidP="00926DF6">
      <w:pPr>
        <w:spacing w:after="0"/>
        <w:rPr>
          <w:color w:val="C3004A" w:themeColor="accent4"/>
        </w:rPr>
      </w:pPr>
      <w:r>
        <w:rPr>
          <w:color w:val="C3004A" w:themeColor="accent4"/>
        </w:rPr>
        <w:t>De luchtafvoerroosters</w:t>
      </w:r>
      <w:r w:rsidR="00926DF6" w:rsidRPr="00926DF6">
        <w:rPr>
          <w:color w:val="C3004A" w:themeColor="accent4"/>
        </w:rPr>
        <w:t xml:space="preserve"> </w:t>
      </w:r>
      <w:r w:rsidRPr="000B7F0F">
        <w:rPr>
          <w:color w:val="C3004A" w:themeColor="accent4"/>
        </w:rPr>
        <w:t>zijn vierkant, met vaste, radiaal in het rond geplaatste rech</w:t>
      </w:r>
      <w:r>
        <w:rPr>
          <w:color w:val="C3004A" w:themeColor="accent4"/>
        </w:rPr>
        <w:t>te lamellen</w:t>
      </w:r>
      <w:r w:rsidRPr="000B7F0F">
        <w:rPr>
          <w:color w:val="C3004A" w:themeColor="accent4"/>
        </w:rPr>
        <w:t>. De frontroosters en lamellen worden vervaardigd uit staal</w:t>
      </w:r>
      <w:r w:rsidR="00926DF6">
        <w:rPr>
          <w:color w:val="C3004A" w:themeColor="accent4"/>
        </w:rPr>
        <w:t xml:space="preserve">. </w:t>
      </w:r>
      <w:r w:rsidR="00400A53">
        <w:rPr>
          <w:color w:val="C3004A" w:themeColor="accent4"/>
        </w:rPr>
        <w:t>Deze</w:t>
      </w:r>
      <w:r w:rsidR="00926DF6" w:rsidRPr="00926DF6">
        <w:rPr>
          <w:color w:val="C3004A" w:themeColor="accent4"/>
        </w:rPr>
        <w:t xml:space="preserve"> frontrooster </w:t>
      </w:r>
      <w:r w:rsidR="00781B8D">
        <w:rPr>
          <w:color w:val="C3004A" w:themeColor="accent4"/>
        </w:rPr>
        <w:t>is</w:t>
      </w:r>
      <w:r w:rsidR="00926DF6" w:rsidRPr="00926DF6">
        <w:rPr>
          <w:color w:val="C3004A" w:themeColor="accent4"/>
        </w:rPr>
        <w:t xml:space="preserve"> gepoedercoat. De frontroosters worden bevestigd in een al dan niet geïsoleerd </w:t>
      </w:r>
      <w:r w:rsidR="0050265B">
        <w:rPr>
          <w:color w:val="C3004A" w:themeColor="accent4"/>
        </w:rPr>
        <w:t xml:space="preserve">gegalvaniseerd stalen </w:t>
      </w:r>
      <w:r w:rsidR="00926DF6" w:rsidRPr="00926DF6">
        <w:rPr>
          <w:color w:val="C3004A" w:themeColor="accent4"/>
        </w:rPr>
        <w:t xml:space="preserve">plenum </w:t>
      </w:r>
      <w:r w:rsidR="00926DF6">
        <w:rPr>
          <w:color w:val="C3004A" w:themeColor="accent4"/>
        </w:rPr>
        <w:t xml:space="preserve">(afhankelijk van </w:t>
      </w:r>
      <w:r w:rsidR="00926DF6">
        <w:rPr>
          <w:color w:val="C3004A" w:themeColor="accent4"/>
        </w:rPr>
        <w:lastRenderedPageBreak/>
        <w:t xml:space="preserve">de geluidseisen) </w:t>
      </w:r>
      <w:r w:rsidR="00926DF6" w:rsidRPr="00926DF6">
        <w:rPr>
          <w:color w:val="C3004A" w:themeColor="accent4"/>
        </w:rPr>
        <w:t>door middel van een centrale, verdekte schroefbevestiging.</w:t>
      </w:r>
      <w:r w:rsidR="00B10422" w:rsidRPr="00B10422">
        <w:rPr>
          <w:color w:val="C3004A" w:themeColor="accent4"/>
        </w:rPr>
        <w:t> </w:t>
      </w:r>
      <w:r w:rsidR="00926DF6" w:rsidRPr="00926DF6">
        <w:rPr>
          <w:color w:val="C3004A" w:themeColor="accent4"/>
        </w:rPr>
        <w:t xml:space="preserve">De roosters </w:t>
      </w:r>
      <w:r>
        <w:rPr>
          <w:color w:val="C3004A" w:themeColor="accent4"/>
        </w:rPr>
        <w:t>zijn geschikt</w:t>
      </w:r>
      <w:r w:rsidR="00926DF6" w:rsidRPr="00926DF6">
        <w:rPr>
          <w:color w:val="C3004A" w:themeColor="accent4"/>
        </w:rPr>
        <w:t xml:space="preserve"> voor directe montage of voor inleg in </w:t>
      </w:r>
      <w:r w:rsidR="00400A53">
        <w:rPr>
          <w:color w:val="C3004A" w:themeColor="accent4"/>
        </w:rPr>
        <w:t>systeem</w:t>
      </w:r>
      <w:r w:rsidR="00926DF6" w:rsidRPr="00926DF6">
        <w:rPr>
          <w:color w:val="C3004A" w:themeColor="accent4"/>
        </w:rPr>
        <w:t>plafond met panelen</w:t>
      </w:r>
      <w:r w:rsidR="00926DF6">
        <w:rPr>
          <w:color w:val="C3004A" w:themeColor="accent4"/>
        </w:rPr>
        <w:t xml:space="preserve"> met afmetingen </w:t>
      </w:r>
      <w:r w:rsidR="00400A53">
        <w:rPr>
          <w:color w:val="C3004A" w:themeColor="accent4"/>
        </w:rPr>
        <w:t>zoals bepaald</w:t>
      </w:r>
      <w:r w:rsidR="00926DF6">
        <w:rPr>
          <w:color w:val="C3004A" w:themeColor="accent4"/>
        </w:rPr>
        <w:t xml:space="preserve"> in onderstaande specificaties</w:t>
      </w:r>
      <w:r w:rsidR="00926DF6" w:rsidRPr="00926DF6">
        <w:rPr>
          <w:color w:val="C3004A" w:themeColor="accent4"/>
        </w:rPr>
        <w:t>.</w:t>
      </w:r>
    </w:p>
    <w:p w:rsidR="009539B8" w:rsidRPr="00C64730" w:rsidRDefault="009539B8" w:rsidP="009539B8">
      <w:pPr>
        <w:rPr>
          <w:color w:val="C3004A" w:themeColor="accent4"/>
          <w:lang w:val="nl"/>
        </w:rPr>
      </w:pPr>
      <w:r w:rsidRPr="00C64730">
        <w:rPr>
          <w:color w:val="C3004A" w:themeColor="accent4"/>
          <w:lang w:val="nl"/>
        </w:rPr>
        <w:t>Model ter goedkeuring voor te leggen aan het Bestuur.</w:t>
      </w:r>
    </w:p>
    <w:p w:rsidR="009539B8" w:rsidRPr="00C64730" w:rsidRDefault="009539B8" w:rsidP="009539B8">
      <w:pPr>
        <w:spacing w:after="0"/>
        <w:rPr>
          <w:color w:val="C3004A" w:themeColor="accent4"/>
          <w:u w:val="single"/>
          <w:lang w:val="nl"/>
        </w:rPr>
      </w:pPr>
      <w:r w:rsidRPr="00C64730">
        <w:rPr>
          <w:color w:val="C3004A" w:themeColor="accent4"/>
          <w:u w:val="single"/>
          <w:lang w:val="nl"/>
        </w:rPr>
        <w:t>Specificaties</w:t>
      </w:r>
    </w:p>
    <w:p w:rsidR="009539B8" w:rsidRPr="00A77334" w:rsidRDefault="009539B8" w:rsidP="009539B8">
      <w:pPr>
        <w:spacing w:after="0"/>
        <w:rPr>
          <w:lang w:val="nl"/>
        </w:rPr>
      </w:pPr>
      <w:r w:rsidRPr="00C64730">
        <w:rPr>
          <w:color w:val="C3004A" w:themeColor="accent4"/>
          <w:lang w:val="nl"/>
        </w:rPr>
        <w:t xml:space="preserve">Materiaal: </w:t>
      </w:r>
      <w:r w:rsidR="00926DF6">
        <w:rPr>
          <w:color w:val="C3004A" w:themeColor="accent4"/>
          <w:lang w:val="nl"/>
        </w:rPr>
        <w:t xml:space="preserve"> </w:t>
      </w:r>
      <w:r>
        <w:rPr>
          <w:color w:val="0070C0"/>
          <w:lang w:val="nl"/>
        </w:rPr>
        <w:t>staal / …</w:t>
      </w:r>
    </w:p>
    <w:p w:rsidR="00926DF6" w:rsidRPr="00926DF6" w:rsidRDefault="00926DF6" w:rsidP="009539B8">
      <w:pPr>
        <w:spacing w:after="0"/>
        <w:rPr>
          <w:color w:val="0070C0"/>
          <w:lang w:val="nl"/>
        </w:rPr>
      </w:pPr>
      <w:r>
        <w:rPr>
          <w:color w:val="C3004A" w:themeColor="accent4"/>
          <w:lang w:val="nl"/>
        </w:rPr>
        <w:t xml:space="preserve">Kleur: </w:t>
      </w:r>
      <w:r>
        <w:rPr>
          <w:color w:val="0070C0"/>
          <w:lang w:val="nl"/>
        </w:rPr>
        <w:t>wit RAL 9010 / …</w:t>
      </w:r>
    </w:p>
    <w:p w:rsidR="009539B8" w:rsidRDefault="009539B8" w:rsidP="009539B8">
      <w:pPr>
        <w:spacing w:after="0"/>
        <w:rPr>
          <w:color w:val="C3004A" w:themeColor="accent4"/>
          <w:lang w:val="nl"/>
        </w:rPr>
      </w:pPr>
      <w:r w:rsidRPr="00C64730">
        <w:rPr>
          <w:color w:val="C3004A" w:themeColor="accent4"/>
          <w:lang w:val="nl"/>
        </w:rPr>
        <w:t xml:space="preserve">Afmetingen: </w:t>
      </w:r>
      <w:r>
        <w:rPr>
          <w:color w:val="0070C0"/>
          <w:lang w:val="nl"/>
        </w:rPr>
        <w:t>… x …</w:t>
      </w:r>
      <w:r w:rsidRPr="00A77334">
        <w:rPr>
          <w:color w:val="0070C0"/>
          <w:lang w:val="nl"/>
        </w:rPr>
        <w:t xml:space="preserve"> / … </w:t>
      </w:r>
      <w:r w:rsidRPr="00C64730">
        <w:rPr>
          <w:color w:val="C3004A" w:themeColor="accent4"/>
          <w:lang w:val="nl"/>
        </w:rPr>
        <w:t>mm</w:t>
      </w:r>
    </w:p>
    <w:p w:rsidR="0050265B" w:rsidRPr="0050265B" w:rsidRDefault="0050265B" w:rsidP="0050265B">
      <w:pPr>
        <w:rPr>
          <w:lang w:val="nl"/>
        </w:rPr>
      </w:pPr>
      <w:r w:rsidRPr="00C64730">
        <w:rPr>
          <w:color w:val="C3004A" w:themeColor="accent4"/>
          <w:lang w:val="nl"/>
        </w:rPr>
        <w:t xml:space="preserve">Regeling: </w:t>
      </w:r>
      <w:r>
        <w:rPr>
          <w:color w:val="0070C0"/>
          <w:lang w:val="nl"/>
        </w:rPr>
        <w:t xml:space="preserve">met/zonder </w:t>
      </w:r>
      <w:r w:rsidRPr="00C64730">
        <w:rPr>
          <w:color w:val="C3004A" w:themeColor="accent4"/>
          <w:lang w:val="nl"/>
        </w:rPr>
        <w:t>debietregeling</w:t>
      </w:r>
    </w:p>
    <w:p w:rsidR="00400A53" w:rsidRDefault="00400A53" w:rsidP="00400A53">
      <w:pPr>
        <w:pStyle w:val="Kop2"/>
        <w:numPr>
          <w:ilvl w:val="0"/>
          <w:numId w:val="0"/>
        </w:numPr>
        <w:rPr>
          <w:color w:val="C3004A" w:themeColor="accent4"/>
        </w:rPr>
      </w:pPr>
      <w:bookmarkStart w:id="229" w:name="_Toc461711001"/>
      <w:r>
        <w:rPr>
          <w:color w:val="C3004A" w:themeColor="accent4"/>
        </w:rPr>
        <w:t>68.65.20</w:t>
      </w:r>
      <w:r>
        <w:rPr>
          <w:color w:val="C3004A" w:themeColor="accent4"/>
        </w:rPr>
        <w:tab/>
        <w:t>ventilatiemonden – plafondroosters voor luchttoevoer</w:t>
      </w:r>
      <w:bookmarkEnd w:id="229"/>
    </w:p>
    <w:p w:rsidR="00400A53" w:rsidRPr="00C64730" w:rsidRDefault="00400A53" w:rsidP="00400A53">
      <w:pPr>
        <w:spacing w:after="0"/>
        <w:rPr>
          <w:b/>
          <w:color w:val="C3004A" w:themeColor="accent4"/>
          <w:u w:val="single"/>
          <w:lang w:val="nl"/>
        </w:rPr>
      </w:pPr>
      <w:r w:rsidRPr="00C64730">
        <w:rPr>
          <w:b/>
          <w:color w:val="C3004A" w:themeColor="accent4"/>
          <w:u w:val="single"/>
          <w:lang w:val="nl"/>
        </w:rPr>
        <w:t>Meting</w:t>
      </w:r>
    </w:p>
    <w:p w:rsidR="00400A53" w:rsidRPr="00C64730" w:rsidRDefault="00400A53" w:rsidP="00400A53">
      <w:pPr>
        <w:spacing w:after="0"/>
        <w:rPr>
          <w:color w:val="C3004A" w:themeColor="accent4"/>
          <w:lang w:val="nl"/>
        </w:rPr>
      </w:pPr>
      <w:r w:rsidRPr="00C64730">
        <w:rPr>
          <w:color w:val="C3004A" w:themeColor="accent4"/>
          <w:lang w:val="nl"/>
        </w:rPr>
        <w:t>meeteenheid: per stuk</w:t>
      </w:r>
    </w:p>
    <w:p w:rsidR="00400A53" w:rsidRPr="00C64730" w:rsidRDefault="00400A53" w:rsidP="00400A53">
      <w:pPr>
        <w:rPr>
          <w:color w:val="C3004A" w:themeColor="accent4"/>
          <w:lang w:val="nl"/>
        </w:rPr>
      </w:pPr>
      <w:r w:rsidRPr="00C64730">
        <w:rPr>
          <w:color w:val="C3004A" w:themeColor="accent4"/>
          <w:lang w:val="nl"/>
        </w:rPr>
        <w:t>aard van de overeenkomst: Forfaitaire Hoeveelheid (FH)</w:t>
      </w:r>
    </w:p>
    <w:p w:rsidR="00400A53" w:rsidRPr="00C64730" w:rsidRDefault="00400A53" w:rsidP="00400A53">
      <w:pPr>
        <w:spacing w:after="0"/>
        <w:rPr>
          <w:b/>
          <w:color w:val="C3004A" w:themeColor="accent4"/>
          <w:u w:val="single"/>
          <w:lang w:val="nl"/>
        </w:rPr>
      </w:pPr>
      <w:r w:rsidRPr="00C64730">
        <w:rPr>
          <w:b/>
          <w:color w:val="C3004A" w:themeColor="accent4"/>
          <w:u w:val="single"/>
          <w:lang w:val="nl"/>
        </w:rPr>
        <w:t>Materiaal</w:t>
      </w:r>
    </w:p>
    <w:p w:rsidR="00400A53" w:rsidRDefault="00400A53" w:rsidP="00400A53">
      <w:pPr>
        <w:spacing w:after="0"/>
        <w:rPr>
          <w:color w:val="C3004A" w:themeColor="accent4"/>
        </w:rPr>
      </w:pPr>
      <w:r w:rsidRPr="00926DF6">
        <w:rPr>
          <w:color w:val="C3004A" w:themeColor="accent4"/>
        </w:rPr>
        <w:t>De luchttoevoerroosters zijn vierkant m</w:t>
      </w:r>
      <w:r>
        <w:rPr>
          <w:color w:val="C3004A" w:themeColor="accent4"/>
        </w:rPr>
        <w:t>et rond</w:t>
      </w:r>
      <w:r w:rsidRPr="00926DF6">
        <w:rPr>
          <w:color w:val="0070C0"/>
        </w:rPr>
        <w:t xml:space="preserve"> </w:t>
      </w:r>
      <w:r w:rsidRPr="00926DF6">
        <w:rPr>
          <w:color w:val="C3004A" w:themeColor="accent4"/>
        </w:rPr>
        <w:t>radiaal geplaatst spletenpatroon voor een wervelvormig en horizontaal luchtpatroon met hoge inductie. De frontroosters worden vervaardigd uit staal, waarin radiaal geplaatst</w:t>
      </w:r>
      <w:r>
        <w:rPr>
          <w:color w:val="C3004A" w:themeColor="accent4"/>
        </w:rPr>
        <w:t>e spleten uitgestanst worden. Deze</w:t>
      </w:r>
      <w:r w:rsidRPr="00926DF6">
        <w:rPr>
          <w:color w:val="C3004A" w:themeColor="accent4"/>
        </w:rPr>
        <w:t xml:space="preserve"> frontrooster </w:t>
      </w:r>
      <w:r w:rsidR="00781B8D">
        <w:rPr>
          <w:color w:val="C3004A" w:themeColor="accent4"/>
        </w:rPr>
        <w:t>is</w:t>
      </w:r>
      <w:r w:rsidRPr="00926DF6">
        <w:rPr>
          <w:color w:val="C3004A" w:themeColor="accent4"/>
        </w:rPr>
        <w:t xml:space="preserve"> gepoedercoat. Elke spleet krijgt een individueel bevestigde en individueel instelbare, zwart gemoffelde deflector, opgehangen met zwarte kunststof lamellenhouders. De frontroosters worden bevestigd in een al dan niet geïsoleerd plenum </w:t>
      </w:r>
      <w:r>
        <w:rPr>
          <w:color w:val="C3004A" w:themeColor="accent4"/>
        </w:rPr>
        <w:t xml:space="preserve">(afhankelijk van de geluidseisen) </w:t>
      </w:r>
      <w:r w:rsidRPr="00926DF6">
        <w:rPr>
          <w:color w:val="C3004A" w:themeColor="accent4"/>
        </w:rPr>
        <w:t xml:space="preserve">door middel van een centrale, verdekte schroefbevestiging. De gegalvaniseerd stalen plenums worden voorzien van een geperforeerde plaat om een homogene spreiding over het rooster te bekomen en worden voorzien van een debietregelaar in de zijdelingse aansluiting. De roosters werden ontwikkeld voor directe montage of voor inleg in </w:t>
      </w:r>
      <w:r>
        <w:rPr>
          <w:color w:val="C3004A" w:themeColor="accent4"/>
        </w:rPr>
        <w:t>systeem</w:t>
      </w:r>
      <w:r w:rsidRPr="00926DF6">
        <w:rPr>
          <w:color w:val="C3004A" w:themeColor="accent4"/>
        </w:rPr>
        <w:t>plafond met panelen</w:t>
      </w:r>
      <w:r>
        <w:rPr>
          <w:color w:val="C3004A" w:themeColor="accent4"/>
        </w:rPr>
        <w:t xml:space="preserve"> met afmetingen zoals bepaald in onderstaande specificaties</w:t>
      </w:r>
      <w:r w:rsidRPr="00926DF6">
        <w:rPr>
          <w:color w:val="C3004A" w:themeColor="accent4"/>
        </w:rPr>
        <w:t>.</w:t>
      </w:r>
    </w:p>
    <w:p w:rsidR="00400A53" w:rsidRPr="00C64730" w:rsidRDefault="00400A53" w:rsidP="00400A53">
      <w:pPr>
        <w:rPr>
          <w:color w:val="C3004A" w:themeColor="accent4"/>
          <w:lang w:val="nl"/>
        </w:rPr>
      </w:pPr>
      <w:r w:rsidRPr="00C64730">
        <w:rPr>
          <w:color w:val="C3004A" w:themeColor="accent4"/>
          <w:lang w:val="nl"/>
        </w:rPr>
        <w:t>Model ter goedkeuring voor te leggen aan het Bestuur.</w:t>
      </w:r>
    </w:p>
    <w:p w:rsidR="00400A53" w:rsidRPr="00C64730" w:rsidRDefault="00400A53" w:rsidP="00400A53">
      <w:pPr>
        <w:spacing w:after="0"/>
        <w:rPr>
          <w:color w:val="C3004A" w:themeColor="accent4"/>
          <w:u w:val="single"/>
          <w:lang w:val="nl"/>
        </w:rPr>
      </w:pPr>
      <w:r w:rsidRPr="00C64730">
        <w:rPr>
          <w:color w:val="C3004A" w:themeColor="accent4"/>
          <w:u w:val="single"/>
          <w:lang w:val="nl"/>
        </w:rPr>
        <w:t>Specificaties</w:t>
      </w:r>
    </w:p>
    <w:p w:rsidR="00400A53" w:rsidRPr="00A77334" w:rsidRDefault="00400A53" w:rsidP="00400A53">
      <w:pPr>
        <w:spacing w:after="0"/>
        <w:rPr>
          <w:lang w:val="nl"/>
        </w:rPr>
      </w:pPr>
      <w:r w:rsidRPr="00C64730">
        <w:rPr>
          <w:color w:val="C3004A" w:themeColor="accent4"/>
          <w:lang w:val="nl"/>
        </w:rPr>
        <w:t xml:space="preserve">Materiaal: </w:t>
      </w:r>
      <w:r>
        <w:rPr>
          <w:color w:val="C3004A" w:themeColor="accent4"/>
          <w:lang w:val="nl"/>
        </w:rPr>
        <w:t xml:space="preserve"> </w:t>
      </w:r>
      <w:r>
        <w:rPr>
          <w:color w:val="0070C0"/>
          <w:lang w:val="nl"/>
        </w:rPr>
        <w:t>staal / …</w:t>
      </w:r>
    </w:p>
    <w:p w:rsidR="00400A53" w:rsidRPr="00926DF6" w:rsidRDefault="00400A53" w:rsidP="00400A53">
      <w:pPr>
        <w:spacing w:after="0"/>
        <w:rPr>
          <w:color w:val="0070C0"/>
          <w:lang w:val="nl"/>
        </w:rPr>
      </w:pPr>
      <w:r>
        <w:rPr>
          <w:color w:val="C3004A" w:themeColor="accent4"/>
          <w:lang w:val="nl"/>
        </w:rPr>
        <w:t xml:space="preserve">Kleur: </w:t>
      </w:r>
      <w:r>
        <w:rPr>
          <w:color w:val="0070C0"/>
          <w:lang w:val="nl"/>
        </w:rPr>
        <w:t>wit RAL 9010 / …</w:t>
      </w:r>
    </w:p>
    <w:p w:rsidR="00400A53" w:rsidRDefault="00400A53" w:rsidP="009539B8">
      <w:pPr>
        <w:spacing w:after="0"/>
        <w:rPr>
          <w:color w:val="C3004A" w:themeColor="accent4"/>
          <w:lang w:val="nl"/>
        </w:rPr>
      </w:pPr>
      <w:r w:rsidRPr="00C64730">
        <w:rPr>
          <w:color w:val="C3004A" w:themeColor="accent4"/>
          <w:lang w:val="nl"/>
        </w:rPr>
        <w:t xml:space="preserve">Afmetingen: </w:t>
      </w:r>
      <w:r>
        <w:rPr>
          <w:color w:val="0070C0"/>
          <w:lang w:val="nl"/>
        </w:rPr>
        <w:t>… x …</w:t>
      </w:r>
      <w:r w:rsidRPr="00A77334">
        <w:rPr>
          <w:color w:val="0070C0"/>
          <w:lang w:val="nl"/>
        </w:rPr>
        <w:t xml:space="preserve"> / … </w:t>
      </w:r>
      <w:r w:rsidRPr="00C64730">
        <w:rPr>
          <w:color w:val="C3004A" w:themeColor="accent4"/>
          <w:lang w:val="nl"/>
        </w:rPr>
        <w:t>mm</w:t>
      </w:r>
    </w:p>
    <w:p w:rsidR="00967D7B" w:rsidRDefault="00967D7B" w:rsidP="00967D7B">
      <w:pPr>
        <w:pStyle w:val="Kop2"/>
        <w:numPr>
          <w:ilvl w:val="0"/>
          <w:numId w:val="0"/>
        </w:numPr>
        <w:rPr>
          <w:color w:val="C3004A" w:themeColor="accent4"/>
        </w:rPr>
      </w:pPr>
      <w:bookmarkStart w:id="230" w:name="_Toc461711002"/>
      <w:r>
        <w:rPr>
          <w:color w:val="C3004A" w:themeColor="accent4"/>
        </w:rPr>
        <w:t>68.66.</w:t>
      </w:r>
      <w:r>
        <w:rPr>
          <w:color w:val="C3004A" w:themeColor="accent4"/>
        </w:rPr>
        <w:tab/>
        <w:t xml:space="preserve">ventilatiemonden – </w:t>
      </w:r>
      <w:r w:rsidR="007078EC">
        <w:rPr>
          <w:color w:val="C3004A" w:themeColor="accent4"/>
        </w:rPr>
        <w:t>muur</w:t>
      </w:r>
      <w:r>
        <w:rPr>
          <w:color w:val="C3004A" w:themeColor="accent4"/>
        </w:rPr>
        <w:t>roosters</w:t>
      </w:r>
      <w:bookmarkEnd w:id="230"/>
    </w:p>
    <w:p w:rsidR="00967D7B" w:rsidRPr="00C64730" w:rsidRDefault="00967D7B" w:rsidP="00967D7B">
      <w:pPr>
        <w:spacing w:after="0"/>
        <w:rPr>
          <w:b/>
          <w:color w:val="C3004A" w:themeColor="accent4"/>
          <w:u w:val="single"/>
          <w:lang w:val="nl"/>
        </w:rPr>
      </w:pPr>
      <w:r w:rsidRPr="00C64730">
        <w:rPr>
          <w:b/>
          <w:color w:val="C3004A" w:themeColor="accent4"/>
          <w:u w:val="single"/>
          <w:lang w:val="nl"/>
        </w:rPr>
        <w:t>Meting</w:t>
      </w:r>
    </w:p>
    <w:p w:rsidR="00967D7B" w:rsidRPr="00C64730" w:rsidRDefault="00967D7B" w:rsidP="00967D7B">
      <w:pPr>
        <w:spacing w:after="0"/>
        <w:rPr>
          <w:color w:val="C3004A" w:themeColor="accent4"/>
          <w:lang w:val="nl"/>
        </w:rPr>
      </w:pPr>
      <w:r w:rsidRPr="00C64730">
        <w:rPr>
          <w:color w:val="C3004A" w:themeColor="accent4"/>
          <w:lang w:val="nl"/>
        </w:rPr>
        <w:t>meeteenheid: per stuk</w:t>
      </w:r>
    </w:p>
    <w:p w:rsidR="00967D7B" w:rsidRPr="00C64730" w:rsidRDefault="00967D7B" w:rsidP="00967D7B">
      <w:pPr>
        <w:rPr>
          <w:color w:val="C3004A" w:themeColor="accent4"/>
          <w:lang w:val="nl"/>
        </w:rPr>
      </w:pPr>
      <w:r w:rsidRPr="00C64730">
        <w:rPr>
          <w:color w:val="C3004A" w:themeColor="accent4"/>
          <w:lang w:val="nl"/>
        </w:rPr>
        <w:t>aard van de overeenkomst: Forfaitaire Hoeveelheid (FH)</w:t>
      </w:r>
    </w:p>
    <w:p w:rsidR="00967D7B" w:rsidRPr="00C64730" w:rsidRDefault="00967D7B" w:rsidP="00967D7B">
      <w:pPr>
        <w:spacing w:after="0"/>
        <w:rPr>
          <w:b/>
          <w:color w:val="C3004A" w:themeColor="accent4"/>
          <w:u w:val="single"/>
          <w:lang w:val="nl"/>
        </w:rPr>
      </w:pPr>
      <w:r w:rsidRPr="00C64730">
        <w:rPr>
          <w:b/>
          <w:color w:val="C3004A" w:themeColor="accent4"/>
          <w:u w:val="single"/>
          <w:lang w:val="nl"/>
        </w:rPr>
        <w:t>Materiaal</w:t>
      </w:r>
    </w:p>
    <w:p w:rsidR="007078EC" w:rsidRDefault="007078EC" w:rsidP="00967D7B">
      <w:pPr>
        <w:spacing w:after="0"/>
        <w:rPr>
          <w:color w:val="C3004A" w:themeColor="accent4"/>
          <w:lang w:val="nl"/>
        </w:rPr>
      </w:pPr>
      <w:r>
        <w:rPr>
          <w:color w:val="C3004A" w:themeColor="accent4"/>
          <w:lang w:val="nl"/>
        </w:rPr>
        <w:t>De r</w:t>
      </w:r>
      <w:r w:rsidR="00967D7B" w:rsidRPr="00C64730">
        <w:rPr>
          <w:color w:val="C3004A" w:themeColor="accent4"/>
          <w:lang w:val="nl"/>
        </w:rPr>
        <w:t>ooster</w:t>
      </w:r>
      <w:r>
        <w:rPr>
          <w:color w:val="C3004A" w:themeColor="accent4"/>
          <w:lang w:val="nl"/>
        </w:rPr>
        <w:t>,</w:t>
      </w:r>
      <w:r w:rsidR="00967D7B" w:rsidRPr="00C64730">
        <w:rPr>
          <w:color w:val="C3004A" w:themeColor="accent4"/>
          <w:lang w:val="nl"/>
        </w:rPr>
        <w:t xml:space="preserve"> met </w:t>
      </w:r>
      <w:r w:rsidR="00967D7B" w:rsidRPr="009539B8">
        <w:rPr>
          <w:color w:val="0070C0"/>
          <w:lang w:val="nl"/>
        </w:rPr>
        <w:t xml:space="preserve">enkele/dubbele </w:t>
      </w:r>
      <w:r w:rsidR="00967D7B" w:rsidRPr="00C64730">
        <w:rPr>
          <w:color w:val="C3004A" w:themeColor="accent4"/>
          <w:lang w:val="nl"/>
        </w:rPr>
        <w:t>deflectie</w:t>
      </w:r>
      <w:r>
        <w:rPr>
          <w:color w:val="C3004A" w:themeColor="accent4"/>
          <w:lang w:val="nl"/>
        </w:rPr>
        <w:t>,</w:t>
      </w:r>
      <w:r w:rsidRPr="007078EC">
        <w:rPr>
          <w:color w:val="C3004A" w:themeColor="accent4"/>
        </w:rPr>
        <w:t xml:space="preserve"> zijn voorzien voor luchttoevoer en -afvoer, geschik</w:t>
      </w:r>
      <w:r w:rsidR="00185BBC">
        <w:rPr>
          <w:color w:val="C3004A" w:themeColor="accent4"/>
        </w:rPr>
        <w:t xml:space="preserve">t voor muurinbouw. De </w:t>
      </w:r>
      <w:r w:rsidRPr="007078EC">
        <w:rPr>
          <w:color w:val="C3004A" w:themeColor="accent4"/>
        </w:rPr>
        <w:t>afwerk</w:t>
      </w:r>
      <w:r w:rsidR="009E536E">
        <w:rPr>
          <w:color w:val="C3004A" w:themeColor="accent4"/>
        </w:rPr>
        <w:t>ingsroosters bestaan uit een</w:t>
      </w:r>
      <w:r>
        <w:rPr>
          <w:color w:val="C3004A" w:themeColor="accent4"/>
        </w:rPr>
        <w:t xml:space="preserve"> flens</w:t>
      </w:r>
      <w:r w:rsidRPr="007078EC">
        <w:rPr>
          <w:color w:val="C3004A" w:themeColor="accent4"/>
        </w:rPr>
        <w:t xml:space="preserve">, voorzien van een rondomlopende dichting. De frontroosters zijn voorzien van horizontale </w:t>
      </w:r>
      <w:r w:rsidRPr="00BD328B">
        <w:rPr>
          <w:color w:val="0070C0"/>
        </w:rPr>
        <w:t>vaste</w:t>
      </w:r>
      <w:r w:rsidR="00BD328B" w:rsidRPr="00BD328B">
        <w:rPr>
          <w:color w:val="0070C0"/>
        </w:rPr>
        <w:t>/verstelbare</w:t>
      </w:r>
      <w:r w:rsidRPr="00BD328B">
        <w:rPr>
          <w:color w:val="0070C0"/>
        </w:rPr>
        <w:t xml:space="preserve"> </w:t>
      </w:r>
      <w:r>
        <w:rPr>
          <w:color w:val="C3004A" w:themeColor="accent4"/>
        </w:rPr>
        <w:t>lamellen met afbuiging</w:t>
      </w:r>
      <w:r w:rsidR="0052314B">
        <w:rPr>
          <w:color w:val="C3004A" w:themeColor="accent4"/>
        </w:rPr>
        <w:t xml:space="preserve"> van de luchtstroomrichting </w:t>
      </w:r>
      <w:r w:rsidRPr="007078EC">
        <w:rPr>
          <w:color w:val="C3004A" w:themeColor="accent4"/>
        </w:rPr>
        <w:t>. Ze worden door middel van onzichtbare verdekte clipsbevestiging gemonteerd in een speciaal hiervoor geprofileerd gegalvaniseerd stalen montagekader en </w:t>
      </w:r>
      <w:r>
        <w:rPr>
          <w:color w:val="C3004A" w:themeColor="accent4"/>
        </w:rPr>
        <w:t>worden</w:t>
      </w:r>
      <w:r w:rsidRPr="007078EC">
        <w:rPr>
          <w:color w:val="C3004A" w:themeColor="accent4"/>
        </w:rPr>
        <w:t xml:space="preserve"> gemonteerd </w:t>
      </w:r>
      <w:r>
        <w:rPr>
          <w:color w:val="C3004A" w:themeColor="accent4"/>
        </w:rPr>
        <w:t>i</w:t>
      </w:r>
      <w:r w:rsidRPr="007078EC">
        <w:rPr>
          <w:color w:val="C3004A" w:themeColor="accent4"/>
        </w:rPr>
        <w:t xml:space="preserve">n een al dan niet geïsoleerd </w:t>
      </w:r>
      <w:r>
        <w:rPr>
          <w:color w:val="C3004A" w:themeColor="accent4"/>
        </w:rPr>
        <w:t xml:space="preserve">(afhankelijk van de geluidseisen) </w:t>
      </w:r>
      <w:r w:rsidRPr="007078EC">
        <w:rPr>
          <w:color w:val="C3004A" w:themeColor="accent4"/>
        </w:rPr>
        <w:t>gegalvaniseerd stalen plenum. De roosters kunnen voorzien worden van een gegalvaniseerd stalen debietregeling met verticale contraroterende lamellen, die toegankelijk blijft via het frontrooster. </w:t>
      </w:r>
    </w:p>
    <w:p w:rsidR="00967D7B" w:rsidRPr="00C64730" w:rsidRDefault="00967D7B" w:rsidP="00967D7B">
      <w:pPr>
        <w:rPr>
          <w:color w:val="C3004A" w:themeColor="accent4"/>
          <w:lang w:val="nl"/>
        </w:rPr>
      </w:pPr>
      <w:r w:rsidRPr="00C64730">
        <w:rPr>
          <w:color w:val="C3004A" w:themeColor="accent4"/>
          <w:lang w:val="nl"/>
        </w:rPr>
        <w:t>Model ter goedkeuring voor te leggen aan het Bestuur.</w:t>
      </w:r>
    </w:p>
    <w:p w:rsidR="00967D7B" w:rsidRPr="00C64730" w:rsidRDefault="00967D7B" w:rsidP="00967D7B">
      <w:pPr>
        <w:spacing w:after="0"/>
        <w:rPr>
          <w:color w:val="C3004A" w:themeColor="accent4"/>
          <w:u w:val="single"/>
          <w:lang w:val="nl"/>
        </w:rPr>
      </w:pPr>
      <w:r w:rsidRPr="00C64730">
        <w:rPr>
          <w:color w:val="C3004A" w:themeColor="accent4"/>
          <w:u w:val="single"/>
          <w:lang w:val="nl"/>
        </w:rPr>
        <w:lastRenderedPageBreak/>
        <w:t>Specificaties</w:t>
      </w:r>
    </w:p>
    <w:p w:rsidR="00967D7B" w:rsidRPr="00A77334" w:rsidRDefault="00967D7B" w:rsidP="00967D7B">
      <w:pPr>
        <w:spacing w:after="0"/>
        <w:rPr>
          <w:lang w:val="nl"/>
        </w:rPr>
      </w:pPr>
      <w:r w:rsidRPr="00C64730">
        <w:rPr>
          <w:color w:val="C3004A" w:themeColor="accent4"/>
          <w:lang w:val="nl"/>
        </w:rPr>
        <w:t xml:space="preserve">Materiaal: </w:t>
      </w:r>
      <w:r w:rsidR="00185BBC">
        <w:rPr>
          <w:color w:val="0070C0"/>
          <w:lang w:val="nl"/>
        </w:rPr>
        <w:t>aluminium</w:t>
      </w:r>
      <w:r>
        <w:rPr>
          <w:color w:val="0070C0"/>
          <w:lang w:val="nl"/>
        </w:rPr>
        <w:t xml:space="preserve"> / …</w:t>
      </w:r>
    </w:p>
    <w:p w:rsidR="00BD328B" w:rsidRPr="00BD328B" w:rsidRDefault="00BD328B" w:rsidP="00967D7B">
      <w:pPr>
        <w:spacing w:after="0"/>
        <w:rPr>
          <w:color w:val="0070C0"/>
          <w:lang w:val="nl"/>
        </w:rPr>
      </w:pPr>
      <w:r>
        <w:rPr>
          <w:color w:val="C3004A" w:themeColor="accent4"/>
          <w:lang w:val="nl"/>
        </w:rPr>
        <w:t xml:space="preserve">Kleur: </w:t>
      </w:r>
      <w:r>
        <w:rPr>
          <w:color w:val="0070C0"/>
          <w:lang w:val="nl"/>
        </w:rPr>
        <w:t>…</w:t>
      </w:r>
    </w:p>
    <w:p w:rsidR="00967D7B" w:rsidRPr="00A77334" w:rsidRDefault="00967D7B" w:rsidP="00967D7B">
      <w:pPr>
        <w:spacing w:after="0"/>
        <w:rPr>
          <w:lang w:val="nl"/>
        </w:rPr>
      </w:pPr>
      <w:r w:rsidRPr="00C64730">
        <w:rPr>
          <w:color w:val="C3004A" w:themeColor="accent4"/>
          <w:lang w:val="nl"/>
        </w:rPr>
        <w:t>Afmetingen:</w:t>
      </w:r>
      <w:r w:rsidRPr="00A77334">
        <w:rPr>
          <w:lang w:val="nl"/>
        </w:rPr>
        <w:t xml:space="preserve"> </w:t>
      </w:r>
      <w:r>
        <w:rPr>
          <w:color w:val="0070C0"/>
          <w:lang w:val="nl"/>
        </w:rPr>
        <w:t>… x …</w:t>
      </w:r>
      <w:r w:rsidRPr="00A77334">
        <w:rPr>
          <w:color w:val="0070C0"/>
          <w:lang w:val="nl"/>
        </w:rPr>
        <w:t xml:space="preserve"> / … </w:t>
      </w:r>
      <w:r w:rsidRPr="00C64730">
        <w:rPr>
          <w:color w:val="C3004A" w:themeColor="accent4"/>
          <w:lang w:val="nl"/>
        </w:rPr>
        <w:t>mm</w:t>
      </w:r>
    </w:p>
    <w:p w:rsidR="00967D7B" w:rsidRPr="00A77334" w:rsidRDefault="00967D7B" w:rsidP="00967D7B">
      <w:pPr>
        <w:rPr>
          <w:lang w:val="nl"/>
        </w:rPr>
      </w:pPr>
      <w:r w:rsidRPr="00C64730">
        <w:rPr>
          <w:color w:val="C3004A" w:themeColor="accent4"/>
          <w:lang w:val="nl"/>
        </w:rPr>
        <w:t xml:space="preserve">Regeling: </w:t>
      </w:r>
      <w:r>
        <w:rPr>
          <w:color w:val="0070C0"/>
          <w:lang w:val="nl"/>
        </w:rPr>
        <w:t xml:space="preserve">met/zonder </w:t>
      </w:r>
      <w:r w:rsidRPr="00C64730">
        <w:rPr>
          <w:color w:val="C3004A" w:themeColor="accent4"/>
          <w:lang w:val="nl"/>
        </w:rPr>
        <w:t>debietregeling</w:t>
      </w:r>
    </w:p>
    <w:p w:rsidR="00F82A7D" w:rsidRDefault="00F82A7D" w:rsidP="00F82A7D">
      <w:pPr>
        <w:pStyle w:val="Kop2"/>
        <w:numPr>
          <w:ilvl w:val="0"/>
          <w:numId w:val="0"/>
        </w:numPr>
        <w:rPr>
          <w:color w:val="C3004A" w:themeColor="accent4"/>
        </w:rPr>
      </w:pPr>
      <w:bookmarkStart w:id="231" w:name="_Toc461711003"/>
      <w:r>
        <w:rPr>
          <w:color w:val="C3004A" w:themeColor="accent4"/>
        </w:rPr>
        <w:t>68.6</w:t>
      </w:r>
      <w:r w:rsidR="0013785D">
        <w:rPr>
          <w:color w:val="C3004A" w:themeColor="accent4"/>
        </w:rPr>
        <w:t>7</w:t>
      </w:r>
      <w:r>
        <w:rPr>
          <w:color w:val="C3004A" w:themeColor="accent4"/>
        </w:rPr>
        <w:t>.</w:t>
      </w:r>
      <w:r>
        <w:rPr>
          <w:color w:val="C3004A" w:themeColor="accent4"/>
        </w:rPr>
        <w:tab/>
        <w:t>ventilatiemonden – kanaalroosters</w:t>
      </w:r>
      <w:bookmarkEnd w:id="231"/>
    </w:p>
    <w:p w:rsidR="00F82A7D" w:rsidRPr="00C64730" w:rsidRDefault="00F82A7D" w:rsidP="00F82A7D">
      <w:pPr>
        <w:spacing w:after="0"/>
        <w:rPr>
          <w:b/>
          <w:color w:val="C3004A" w:themeColor="accent4"/>
          <w:u w:val="single"/>
          <w:lang w:val="nl"/>
        </w:rPr>
      </w:pPr>
      <w:r w:rsidRPr="00C64730">
        <w:rPr>
          <w:b/>
          <w:color w:val="C3004A" w:themeColor="accent4"/>
          <w:u w:val="single"/>
          <w:lang w:val="nl"/>
        </w:rPr>
        <w:t>Meting</w:t>
      </w:r>
    </w:p>
    <w:p w:rsidR="00F82A7D" w:rsidRPr="00C64730" w:rsidRDefault="00F82A7D" w:rsidP="00F82A7D">
      <w:pPr>
        <w:spacing w:after="0"/>
        <w:rPr>
          <w:color w:val="C3004A" w:themeColor="accent4"/>
          <w:lang w:val="nl"/>
        </w:rPr>
      </w:pPr>
      <w:r w:rsidRPr="00C64730">
        <w:rPr>
          <w:color w:val="C3004A" w:themeColor="accent4"/>
          <w:lang w:val="nl"/>
        </w:rPr>
        <w:t>meeteenheid: per stuk</w:t>
      </w:r>
    </w:p>
    <w:p w:rsidR="00F82A7D" w:rsidRPr="00C64730" w:rsidRDefault="00F82A7D" w:rsidP="00F82A7D">
      <w:pPr>
        <w:rPr>
          <w:color w:val="C3004A" w:themeColor="accent4"/>
          <w:lang w:val="nl"/>
        </w:rPr>
      </w:pPr>
      <w:r w:rsidRPr="00C64730">
        <w:rPr>
          <w:color w:val="C3004A" w:themeColor="accent4"/>
          <w:lang w:val="nl"/>
        </w:rPr>
        <w:t>aard van de overeenkomst: Forfaitaire Hoeveelheid (FH)</w:t>
      </w:r>
    </w:p>
    <w:p w:rsidR="00F82A7D" w:rsidRPr="00C64730" w:rsidRDefault="00F82A7D" w:rsidP="00F82A7D">
      <w:pPr>
        <w:spacing w:after="0"/>
        <w:rPr>
          <w:b/>
          <w:color w:val="C3004A" w:themeColor="accent4"/>
          <w:u w:val="single"/>
          <w:lang w:val="nl"/>
        </w:rPr>
      </w:pPr>
      <w:r w:rsidRPr="00C64730">
        <w:rPr>
          <w:b/>
          <w:color w:val="C3004A" w:themeColor="accent4"/>
          <w:u w:val="single"/>
          <w:lang w:val="nl"/>
        </w:rPr>
        <w:t>Materiaal</w:t>
      </w:r>
    </w:p>
    <w:p w:rsidR="00F82A7D" w:rsidRPr="00C64730" w:rsidRDefault="00F82A7D" w:rsidP="00F82A7D">
      <w:pPr>
        <w:spacing w:after="0"/>
        <w:rPr>
          <w:color w:val="C3004A" w:themeColor="accent4"/>
          <w:lang w:val="nl"/>
        </w:rPr>
      </w:pPr>
      <w:r w:rsidRPr="00C64730">
        <w:rPr>
          <w:color w:val="C3004A" w:themeColor="accent4"/>
          <w:lang w:val="nl"/>
        </w:rPr>
        <w:t xml:space="preserve">Rooster met </w:t>
      </w:r>
      <w:r w:rsidRPr="009539B8">
        <w:rPr>
          <w:color w:val="0070C0"/>
          <w:lang w:val="nl"/>
        </w:rPr>
        <w:t xml:space="preserve">enkele/dubbele </w:t>
      </w:r>
      <w:r w:rsidRPr="00C64730">
        <w:rPr>
          <w:color w:val="C3004A" w:themeColor="accent4"/>
          <w:lang w:val="nl"/>
        </w:rPr>
        <w:t>deflectie. Bevestiging onzichtbaar aan de achterkant van het rooster (met clips)</w:t>
      </w:r>
    </w:p>
    <w:p w:rsidR="00F82A7D" w:rsidRPr="00C64730" w:rsidRDefault="00F82A7D" w:rsidP="00F82A7D">
      <w:pPr>
        <w:rPr>
          <w:color w:val="C3004A" w:themeColor="accent4"/>
          <w:lang w:val="nl"/>
        </w:rPr>
      </w:pPr>
      <w:r w:rsidRPr="00C64730">
        <w:rPr>
          <w:color w:val="C3004A" w:themeColor="accent4"/>
          <w:lang w:val="nl"/>
        </w:rPr>
        <w:t>Model ter goedkeuring voor te leggen aan het Bestuur.</w:t>
      </w:r>
    </w:p>
    <w:p w:rsidR="00F82A7D" w:rsidRPr="00C64730" w:rsidRDefault="00F82A7D" w:rsidP="00F82A7D">
      <w:pPr>
        <w:spacing w:after="0"/>
        <w:rPr>
          <w:color w:val="C3004A" w:themeColor="accent4"/>
          <w:u w:val="single"/>
          <w:lang w:val="nl"/>
        </w:rPr>
      </w:pPr>
      <w:r w:rsidRPr="00C64730">
        <w:rPr>
          <w:color w:val="C3004A" w:themeColor="accent4"/>
          <w:u w:val="single"/>
          <w:lang w:val="nl"/>
        </w:rPr>
        <w:t>Specificaties</w:t>
      </w:r>
    </w:p>
    <w:p w:rsidR="00F82A7D" w:rsidRPr="00A77334" w:rsidRDefault="00F82A7D" w:rsidP="00F82A7D">
      <w:pPr>
        <w:spacing w:after="0"/>
        <w:rPr>
          <w:lang w:val="nl"/>
        </w:rPr>
      </w:pPr>
      <w:r w:rsidRPr="00C64730">
        <w:rPr>
          <w:color w:val="C3004A" w:themeColor="accent4"/>
          <w:lang w:val="nl"/>
        </w:rPr>
        <w:t xml:space="preserve">Materiaal: </w:t>
      </w:r>
      <w:r>
        <w:rPr>
          <w:color w:val="0070C0"/>
          <w:lang w:val="nl"/>
        </w:rPr>
        <w:t>gegalvaniseerd staal / …</w:t>
      </w:r>
    </w:p>
    <w:p w:rsidR="00F82A7D" w:rsidRPr="00A77334" w:rsidRDefault="00F82A7D" w:rsidP="00F82A7D">
      <w:pPr>
        <w:spacing w:after="0"/>
        <w:rPr>
          <w:lang w:val="nl"/>
        </w:rPr>
      </w:pPr>
      <w:r w:rsidRPr="00C64730">
        <w:rPr>
          <w:color w:val="C3004A" w:themeColor="accent4"/>
          <w:lang w:val="nl"/>
        </w:rPr>
        <w:t>Afmetingen:</w:t>
      </w:r>
      <w:r w:rsidRPr="00A77334">
        <w:rPr>
          <w:lang w:val="nl"/>
        </w:rPr>
        <w:t xml:space="preserve"> </w:t>
      </w:r>
      <w:r>
        <w:rPr>
          <w:color w:val="0070C0"/>
          <w:lang w:val="nl"/>
        </w:rPr>
        <w:t>… x …</w:t>
      </w:r>
      <w:r w:rsidRPr="00A77334">
        <w:rPr>
          <w:color w:val="0070C0"/>
          <w:lang w:val="nl"/>
        </w:rPr>
        <w:t xml:space="preserve"> / … </w:t>
      </w:r>
      <w:r w:rsidRPr="00C64730">
        <w:rPr>
          <w:color w:val="C3004A" w:themeColor="accent4"/>
          <w:lang w:val="nl"/>
        </w:rPr>
        <w:t>mm</w:t>
      </w:r>
    </w:p>
    <w:p w:rsidR="00F82A7D" w:rsidRPr="009539B8" w:rsidRDefault="00F82A7D" w:rsidP="00F82A7D">
      <w:pPr>
        <w:rPr>
          <w:lang w:val="nl"/>
        </w:rPr>
      </w:pPr>
      <w:r w:rsidRPr="00C64730">
        <w:rPr>
          <w:color w:val="C3004A" w:themeColor="accent4"/>
          <w:lang w:val="nl"/>
        </w:rPr>
        <w:t xml:space="preserve">Regeling: </w:t>
      </w:r>
      <w:r>
        <w:rPr>
          <w:color w:val="0070C0"/>
          <w:lang w:val="nl"/>
        </w:rPr>
        <w:t xml:space="preserve">met/zonder </w:t>
      </w:r>
      <w:r w:rsidRPr="00C64730">
        <w:rPr>
          <w:color w:val="C3004A" w:themeColor="accent4"/>
          <w:lang w:val="nl"/>
        </w:rPr>
        <w:t>debietregeling</w:t>
      </w:r>
    </w:p>
    <w:p w:rsidR="00E27920" w:rsidRPr="00B5712C" w:rsidRDefault="00E27920" w:rsidP="00E27920">
      <w:pPr>
        <w:pStyle w:val="Kop2"/>
        <w:numPr>
          <w:ilvl w:val="0"/>
          <w:numId w:val="0"/>
        </w:numPr>
        <w:rPr>
          <w:color w:val="C3004A" w:themeColor="accent4"/>
        </w:rPr>
      </w:pPr>
      <w:bookmarkStart w:id="232" w:name="_Toc461711004"/>
      <w:r>
        <w:rPr>
          <w:color w:val="C3004A" w:themeColor="accent4"/>
        </w:rPr>
        <w:t>68.69.</w:t>
      </w:r>
      <w:r>
        <w:rPr>
          <w:color w:val="C3004A" w:themeColor="accent4"/>
        </w:rPr>
        <w:tab/>
        <w:t>ventilatie</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regeling</w:t>
      </w:r>
      <w:r w:rsidR="00641E08">
        <w:rPr>
          <w:color w:val="C3004A" w:themeColor="accent4"/>
        </w:rPr>
        <w:t xml:space="preserve"> en sturing</w:t>
      </w:r>
      <w:bookmarkEnd w:id="232"/>
    </w:p>
    <w:p w:rsidR="00E27920" w:rsidRPr="004E3531" w:rsidRDefault="00E27920" w:rsidP="00E27920">
      <w:pPr>
        <w:spacing w:after="0" w:line="240" w:lineRule="auto"/>
        <w:rPr>
          <w:b/>
          <w:color w:val="C3004A" w:themeColor="accent4"/>
          <w:u w:val="single"/>
          <w:lang w:val="nl"/>
        </w:rPr>
      </w:pPr>
      <w:r w:rsidRPr="004E3531">
        <w:rPr>
          <w:b/>
          <w:color w:val="C3004A" w:themeColor="accent4"/>
          <w:u w:val="single"/>
          <w:lang w:val="nl"/>
        </w:rPr>
        <w:t>Omschrijving</w:t>
      </w:r>
    </w:p>
    <w:p w:rsidR="00423254" w:rsidRPr="00BC2D36" w:rsidRDefault="00423254" w:rsidP="00423254">
      <w:pPr>
        <w:spacing w:after="0" w:line="240" w:lineRule="auto"/>
        <w:rPr>
          <w:color w:val="C3004A" w:themeColor="accent4"/>
        </w:rPr>
      </w:pPr>
      <w:r w:rsidRPr="00423254">
        <w:rPr>
          <w:color w:val="C3004A" w:themeColor="accent4"/>
          <w:lang w:val="nl-BE"/>
        </w:rPr>
        <w:t xml:space="preserve">De ventilatie wordt gelijktijdig aangestuurd </w:t>
      </w:r>
      <w:r w:rsidR="008F26AD">
        <w:rPr>
          <w:color w:val="C3004A" w:themeColor="accent4"/>
          <w:lang w:val="nl-BE"/>
        </w:rPr>
        <w:t>(</w:t>
      </w:r>
      <w:r w:rsidR="00BA6DA1">
        <w:rPr>
          <w:color w:val="C3004A" w:themeColor="accent4"/>
          <w:lang w:val="nl-BE"/>
        </w:rPr>
        <w:t>per zone</w:t>
      </w:r>
      <w:r w:rsidR="00BC2D36">
        <w:rPr>
          <w:color w:val="C3004A" w:themeColor="accent4"/>
          <w:lang w:val="nl-BE"/>
        </w:rPr>
        <w:t xml:space="preserve">) </w:t>
      </w:r>
      <w:r w:rsidRPr="00423254">
        <w:rPr>
          <w:color w:val="C3004A" w:themeColor="accent4"/>
          <w:lang w:val="nl-BE"/>
        </w:rPr>
        <w:t xml:space="preserve">met de verwarming, d.w.z. vanuit dezelfde besturingscentrale. Raadpleeg voor </w:t>
      </w:r>
      <w:r w:rsidR="00E81C2A">
        <w:rPr>
          <w:color w:val="C3004A" w:themeColor="accent4"/>
          <w:lang w:val="nl-BE"/>
        </w:rPr>
        <w:t>meer</w:t>
      </w:r>
      <w:r w:rsidRPr="00423254">
        <w:rPr>
          <w:color w:val="C3004A" w:themeColor="accent4"/>
          <w:lang w:val="nl-BE"/>
        </w:rPr>
        <w:t xml:space="preserve"> informatie</w:t>
      </w:r>
      <w:r w:rsidR="00E81C2A">
        <w:rPr>
          <w:color w:val="C3004A" w:themeColor="accent4"/>
          <w:lang w:val="nl-BE"/>
        </w:rPr>
        <w:t xml:space="preserve"> ook</w:t>
      </w:r>
      <w:r w:rsidRPr="00423254">
        <w:rPr>
          <w:color w:val="C3004A" w:themeColor="accent4"/>
          <w:lang w:val="nl-BE"/>
        </w:rPr>
        <w:t xml:space="preserve"> </w:t>
      </w:r>
      <w:r>
        <w:rPr>
          <w:color w:val="C3004A" w:themeColor="accent4"/>
          <w:lang w:val="nl-BE"/>
        </w:rPr>
        <w:t>artikel 65.69</w:t>
      </w:r>
      <w:r w:rsidRPr="00423254">
        <w:rPr>
          <w:color w:val="C3004A" w:themeColor="accent4"/>
          <w:lang w:val="nl-BE"/>
        </w:rPr>
        <w:t xml:space="preserve"> warm</w:t>
      </w:r>
      <w:r>
        <w:rPr>
          <w:color w:val="C3004A" w:themeColor="accent4"/>
          <w:lang w:val="nl-BE"/>
        </w:rPr>
        <w:t>teregeling</w:t>
      </w:r>
      <w:r w:rsidR="00E81C2A">
        <w:rPr>
          <w:color w:val="C3004A" w:themeColor="accent4"/>
          <w:lang w:val="nl-BE"/>
        </w:rPr>
        <w:t xml:space="preserve"> &amp; toebehoren </w:t>
      </w:r>
      <w:r w:rsidR="00674532">
        <w:rPr>
          <w:color w:val="C3004A" w:themeColor="accent4"/>
          <w:lang w:val="nl-BE"/>
        </w:rPr>
        <w:t>–</w:t>
      </w:r>
      <w:r w:rsidR="00E81C2A">
        <w:rPr>
          <w:color w:val="C3004A" w:themeColor="accent4"/>
          <w:lang w:val="nl-BE"/>
        </w:rPr>
        <w:t xml:space="preserve"> </w:t>
      </w:r>
      <w:r w:rsidR="00BC2D36" w:rsidRPr="00BC2D36">
        <w:rPr>
          <w:color w:val="C3004A" w:themeColor="accent4"/>
        </w:rPr>
        <w:t>bord HVAC, regeling en programmeerbare besturingscentrale</w:t>
      </w:r>
      <w:r w:rsidRPr="00423254">
        <w:rPr>
          <w:color w:val="C3004A" w:themeColor="accent4"/>
          <w:lang w:val="nl-BE"/>
        </w:rPr>
        <w:t>.</w:t>
      </w:r>
    </w:p>
    <w:p w:rsidR="00423254" w:rsidRPr="00423254" w:rsidRDefault="00423254" w:rsidP="00423254">
      <w:pPr>
        <w:spacing w:after="0" w:line="240" w:lineRule="auto"/>
        <w:rPr>
          <w:color w:val="C3004A" w:themeColor="accent4"/>
          <w:lang w:val="nl-BE"/>
        </w:rPr>
      </w:pPr>
      <w:r w:rsidRPr="00423254">
        <w:rPr>
          <w:color w:val="C3004A" w:themeColor="accent4"/>
          <w:lang w:val="nl-BE"/>
        </w:rPr>
        <w:t>Bij de uitwerking wordt rekening gehouden met de CE-regelgeving, in het bijzonder gaat de aandacht uit naar de voorwaarden betreft samenbouw. Indien toestel en regeling niet van dezelfde fabrikant zijn dient een “EG-verklaring van conformiteit” opgemaakt te worden door de samenbouwer (aannemer of zijn onderaannemer). Dit document moet voorgelegd worden samen met de technische fiches van de betrokken onderdelen.</w:t>
      </w:r>
    </w:p>
    <w:p w:rsidR="00423254" w:rsidRPr="00423254" w:rsidRDefault="00423254" w:rsidP="00DF5554">
      <w:pPr>
        <w:keepNext/>
        <w:spacing w:after="0" w:line="240" w:lineRule="auto"/>
        <w:rPr>
          <w:color w:val="C3004A" w:themeColor="accent4"/>
          <w:u w:val="single"/>
          <w:lang w:val="nl-BE"/>
        </w:rPr>
      </w:pPr>
      <w:r w:rsidRPr="00423254">
        <w:rPr>
          <w:color w:val="C3004A" w:themeColor="accent4"/>
          <w:u w:val="single"/>
          <w:lang w:val="nl-BE"/>
        </w:rPr>
        <w:t>Regeling ventilatoren</w:t>
      </w:r>
    </w:p>
    <w:p w:rsidR="00423254" w:rsidRPr="00423254" w:rsidRDefault="00423254" w:rsidP="00423254">
      <w:pPr>
        <w:spacing w:after="0" w:line="240" w:lineRule="auto"/>
        <w:rPr>
          <w:color w:val="C3004A" w:themeColor="accent4"/>
          <w:lang w:val="nl-BE"/>
        </w:rPr>
      </w:pPr>
      <w:r w:rsidRPr="00423254">
        <w:rPr>
          <w:color w:val="C3004A" w:themeColor="accent4"/>
          <w:lang w:val="nl-BE"/>
        </w:rPr>
        <w:t>De ventilatoren zijn geschikt voor snelheidsregeling (EC-motor)</w:t>
      </w:r>
      <w:r w:rsidR="00E81C2A">
        <w:rPr>
          <w:color w:val="C3004A" w:themeColor="accent4"/>
          <w:lang w:val="nl-BE"/>
        </w:rPr>
        <w:t>. De druk in het kanalenstelsel wordt constant gehouden, zodanig dat er geen onderlinge beïnvloeding is.</w:t>
      </w:r>
    </w:p>
    <w:p w:rsidR="00423254" w:rsidRPr="00423254" w:rsidRDefault="00423254" w:rsidP="00423254">
      <w:pPr>
        <w:spacing w:after="0" w:line="240" w:lineRule="auto"/>
        <w:rPr>
          <w:color w:val="C3004A" w:themeColor="accent4"/>
          <w:lang w:val="nl-BE"/>
        </w:rPr>
      </w:pPr>
      <w:r w:rsidRPr="00423254">
        <w:rPr>
          <w:color w:val="C3004A" w:themeColor="accent4"/>
          <w:lang w:val="nl-BE"/>
        </w:rPr>
        <w:t>Er wordt gebruik gemaakt van de autonome regeling van de ventilatorfabrikant</w:t>
      </w:r>
      <w:r w:rsidR="0045638E">
        <w:rPr>
          <w:color w:val="C3004A" w:themeColor="accent4"/>
          <w:lang w:val="nl-BE"/>
        </w:rPr>
        <w:t>.</w:t>
      </w:r>
    </w:p>
    <w:p w:rsidR="00423254" w:rsidRPr="00423254" w:rsidRDefault="00423254" w:rsidP="00423254">
      <w:pPr>
        <w:spacing w:after="0" w:line="240" w:lineRule="auto"/>
        <w:rPr>
          <w:color w:val="C3004A" w:themeColor="accent4"/>
          <w:u w:val="single"/>
          <w:lang w:val="nl-BE"/>
        </w:rPr>
      </w:pPr>
      <w:r w:rsidRPr="00423254">
        <w:rPr>
          <w:color w:val="C3004A" w:themeColor="accent4"/>
          <w:u w:val="single"/>
          <w:lang w:val="nl-BE"/>
        </w:rPr>
        <w:t>Regeling kleppen</w:t>
      </w:r>
    </w:p>
    <w:p w:rsidR="00423254" w:rsidRPr="00423254" w:rsidRDefault="00423254" w:rsidP="00423254">
      <w:pPr>
        <w:spacing w:after="0" w:line="240" w:lineRule="auto"/>
        <w:rPr>
          <w:color w:val="C3004A" w:themeColor="accent4"/>
          <w:lang w:val="nl-BE"/>
        </w:rPr>
      </w:pPr>
      <w:r w:rsidRPr="00423254">
        <w:rPr>
          <w:color w:val="C3004A" w:themeColor="accent4"/>
          <w:lang w:val="nl-BE"/>
        </w:rPr>
        <w:t>Bij een ventilatiesyteem C worden de kleppen modulerend gestuurd, hiervoor wordt een CO</w:t>
      </w:r>
      <w:r w:rsidRPr="00423254">
        <w:rPr>
          <w:color w:val="C3004A" w:themeColor="accent4"/>
          <w:vertAlign w:val="subscript"/>
          <w:lang w:val="nl-BE"/>
        </w:rPr>
        <w:t>2</w:t>
      </w:r>
      <w:r w:rsidRPr="00423254">
        <w:rPr>
          <w:color w:val="C3004A" w:themeColor="accent4"/>
          <w:lang w:val="nl-BE"/>
        </w:rPr>
        <w:t>-sensor per klep in het kanaal ingebouwd.</w:t>
      </w:r>
    </w:p>
    <w:p w:rsidR="00423254" w:rsidRDefault="00423254" w:rsidP="00423254">
      <w:pPr>
        <w:spacing w:after="0" w:line="240" w:lineRule="auto"/>
        <w:rPr>
          <w:color w:val="C3004A" w:themeColor="accent4"/>
          <w:lang w:val="nl-BE"/>
        </w:rPr>
      </w:pPr>
      <w:r w:rsidRPr="00423254">
        <w:rPr>
          <w:color w:val="C3004A" w:themeColor="accent4"/>
          <w:lang w:val="nl-BE"/>
        </w:rPr>
        <w:t>Er wordt gebruik gemaakt van de autonome regeling van de klepfabrikant</w:t>
      </w:r>
      <w:r w:rsidR="0045638E">
        <w:rPr>
          <w:color w:val="C3004A" w:themeColor="accent4"/>
          <w:lang w:val="nl-BE"/>
        </w:rPr>
        <w:t>.</w:t>
      </w:r>
    </w:p>
    <w:p w:rsidR="00F912AE" w:rsidRPr="00F912AE" w:rsidRDefault="00F912AE" w:rsidP="00F912AE">
      <w:pPr>
        <w:spacing w:after="0" w:line="240" w:lineRule="auto"/>
        <w:rPr>
          <w:color w:val="C3004A" w:themeColor="accent4"/>
          <w:u w:val="single"/>
          <w:lang w:val="nl-BE"/>
        </w:rPr>
      </w:pPr>
      <w:r>
        <w:rPr>
          <w:color w:val="C3004A" w:themeColor="accent4"/>
          <w:u w:val="single"/>
          <w:lang w:val="nl-BE"/>
        </w:rPr>
        <w:t>Opdeling kanalenstelsel</w:t>
      </w:r>
    </w:p>
    <w:p w:rsidR="00D13472" w:rsidRDefault="00F912AE" w:rsidP="00F912AE">
      <w:pPr>
        <w:spacing w:after="0" w:line="240" w:lineRule="auto"/>
        <w:rPr>
          <w:color w:val="C3004A" w:themeColor="accent4"/>
          <w:lang w:val="nl-BE"/>
        </w:rPr>
      </w:pPr>
      <w:r>
        <w:rPr>
          <w:color w:val="C3004A" w:themeColor="accent4"/>
          <w:lang w:val="nl-BE"/>
        </w:rPr>
        <w:t xml:space="preserve">Het kanalenstelsel voor de ventilatie kent </w:t>
      </w:r>
      <w:r w:rsidR="00D13682">
        <w:rPr>
          <w:color w:val="C3004A" w:themeColor="accent4"/>
          <w:lang w:val="nl-BE"/>
        </w:rPr>
        <w:t>dezelfde opdeling als de verwarm</w:t>
      </w:r>
      <w:r>
        <w:rPr>
          <w:color w:val="C3004A" w:themeColor="accent4"/>
          <w:lang w:val="nl-BE"/>
        </w:rPr>
        <w:t>ingskringen. Hiertoe worden de nodige kleppen voorzien die vanop afstand (via de besturingscentrale) kunnen gestuurd worden</w:t>
      </w:r>
      <w:r w:rsidRPr="00F912AE">
        <w:rPr>
          <w:color w:val="C3004A" w:themeColor="accent4"/>
          <w:lang w:val="nl-BE"/>
        </w:rPr>
        <w:t>.</w:t>
      </w:r>
    </w:p>
    <w:p w:rsidR="00F912AE" w:rsidRPr="00423254" w:rsidRDefault="00F912AE" w:rsidP="00F912AE">
      <w:pPr>
        <w:spacing w:after="0" w:line="240" w:lineRule="auto"/>
        <w:rPr>
          <w:color w:val="C3004A" w:themeColor="accent4"/>
          <w:u w:val="single"/>
          <w:lang w:val="nl-BE"/>
        </w:rPr>
      </w:pPr>
      <w:r>
        <w:rPr>
          <w:color w:val="C3004A" w:themeColor="accent4"/>
          <w:u w:val="single"/>
          <w:lang w:val="nl-BE"/>
        </w:rPr>
        <w:t>Afzuiging sanitair</w:t>
      </w:r>
    </w:p>
    <w:p w:rsidR="00F912AE" w:rsidRDefault="00F912AE" w:rsidP="00F912AE">
      <w:pPr>
        <w:spacing w:line="240" w:lineRule="auto"/>
        <w:rPr>
          <w:color w:val="C3004A" w:themeColor="accent4"/>
          <w:lang w:val="nl-BE"/>
        </w:rPr>
      </w:pPr>
      <w:r>
        <w:rPr>
          <w:color w:val="C3004A" w:themeColor="accent4"/>
          <w:lang w:val="nl-BE"/>
        </w:rPr>
        <w:t xml:space="preserve">Als voor het sanitair een afzonderlijke ventilator voorzien wordt dient de afzuiging van het sanitair </w:t>
      </w:r>
      <w:r w:rsidR="003C5D24">
        <w:rPr>
          <w:color w:val="C3004A" w:themeColor="accent4"/>
          <w:lang w:val="nl-BE"/>
        </w:rPr>
        <w:t xml:space="preserve">samen </w:t>
      </w:r>
      <w:r>
        <w:rPr>
          <w:color w:val="C3004A" w:themeColor="accent4"/>
          <w:lang w:val="nl-BE"/>
        </w:rPr>
        <w:t>met de verlichting te starten. De ventilatie blijft 10 min. nadraaien na het doven van de verlichting.</w:t>
      </w:r>
    </w:p>
    <w:p w:rsidR="00E27920" w:rsidRPr="004E3531" w:rsidRDefault="00E27920" w:rsidP="00E27920">
      <w:pPr>
        <w:spacing w:after="0" w:line="240" w:lineRule="auto"/>
        <w:rPr>
          <w:b/>
          <w:color w:val="C3004A" w:themeColor="accent4"/>
          <w:u w:val="single"/>
          <w:lang w:val="nl"/>
        </w:rPr>
      </w:pPr>
      <w:r w:rsidRPr="004E3531">
        <w:rPr>
          <w:b/>
          <w:color w:val="C3004A" w:themeColor="accent4"/>
          <w:u w:val="single"/>
          <w:lang w:val="nl"/>
        </w:rPr>
        <w:t>Meting</w:t>
      </w:r>
    </w:p>
    <w:p w:rsidR="0045638E" w:rsidRPr="00940DAD" w:rsidRDefault="008B2A88" w:rsidP="0045638E">
      <w:pPr>
        <w:spacing w:after="0" w:line="240" w:lineRule="auto"/>
        <w:rPr>
          <w:color w:val="C3004A" w:themeColor="accent4"/>
        </w:rPr>
      </w:pPr>
      <w:r w:rsidRPr="004E3531">
        <w:rPr>
          <w:color w:val="C3004A" w:themeColor="accent4"/>
          <w:lang w:val="nl"/>
        </w:rPr>
        <w:t>Aard</w:t>
      </w:r>
      <w:r w:rsidR="00E27920" w:rsidRPr="004E3531">
        <w:rPr>
          <w:color w:val="C3004A" w:themeColor="accent4"/>
          <w:lang w:val="nl"/>
        </w:rPr>
        <w:t xml:space="preserve"> van de overeenkomst: </w:t>
      </w:r>
      <w:r w:rsidR="00E81C2A">
        <w:rPr>
          <w:color w:val="C3004A" w:themeColor="accent4"/>
          <w:lang w:val="nl"/>
        </w:rPr>
        <w:t xml:space="preserve">inbegrepen in post 65.69 warmteregeling &amp; </w:t>
      </w:r>
      <w:r w:rsidR="00674532">
        <w:rPr>
          <w:color w:val="C3004A" w:themeColor="accent4"/>
          <w:lang w:val="nl-BE"/>
        </w:rPr>
        <w:t xml:space="preserve">toebehoren </w:t>
      </w:r>
      <w:r w:rsidR="00674532" w:rsidRPr="00940DAD">
        <w:rPr>
          <w:color w:val="C3004A" w:themeColor="accent4"/>
          <w:lang w:val="nl-BE"/>
        </w:rPr>
        <w:t xml:space="preserve">– </w:t>
      </w:r>
      <w:r w:rsidR="0045638E" w:rsidRPr="00940DAD">
        <w:rPr>
          <w:color w:val="C3004A" w:themeColor="accent4"/>
        </w:rPr>
        <w:t>bord HVAC, regeling en programmeerbare besturingscentrale</w:t>
      </w:r>
    </w:p>
    <w:p w:rsidR="00E27920" w:rsidRPr="0045638E" w:rsidRDefault="00E27920" w:rsidP="00E27920">
      <w:pPr>
        <w:spacing w:after="0" w:line="240" w:lineRule="auto"/>
        <w:rPr>
          <w:color w:val="C3004A" w:themeColor="accent4"/>
        </w:rPr>
      </w:pPr>
    </w:p>
    <w:p w:rsidR="00A77334" w:rsidRDefault="00A77334">
      <w:pPr>
        <w:spacing w:after="0" w:line="240" w:lineRule="auto"/>
        <w:rPr>
          <w:lang w:val="nl"/>
        </w:rPr>
      </w:pPr>
      <w:r>
        <w:rPr>
          <w:lang w:val="nl"/>
        </w:rPr>
        <w:lastRenderedPageBreak/>
        <w:br w:type="page"/>
      </w:r>
    </w:p>
    <w:p w:rsidR="00A77334" w:rsidRPr="007C2734" w:rsidRDefault="00A77334" w:rsidP="00A77334">
      <w:pPr>
        <w:pStyle w:val="Kop1"/>
        <w:numPr>
          <w:ilvl w:val="0"/>
          <w:numId w:val="0"/>
        </w:numPr>
      </w:pPr>
      <w:bookmarkStart w:id="233" w:name="_Toc461711005"/>
      <w:r>
        <w:lastRenderedPageBreak/>
        <w:t>69.</w:t>
      </w:r>
      <w:r>
        <w:tab/>
        <w:t>OPBOUWKANALEN ROOKGAS EN VENTILATIE</w:t>
      </w:r>
      <w:bookmarkEnd w:id="233"/>
    </w:p>
    <w:p w:rsidR="00A77334" w:rsidRPr="00B5712C" w:rsidRDefault="00A77334" w:rsidP="00A77334">
      <w:pPr>
        <w:pStyle w:val="Kop2"/>
        <w:numPr>
          <w:ilvl w:val="0"/>
          <w:numId w:val="0"/>
        </w:numPr>
        <w:rPr>
          <w:color w:val="C3004A" w:themeColor="accent4"/>
        </w:rPr>
      </w:pPr>
      <w:bookmarkStart w:id="234" w:name="_Toc461711006"/>
      <w:r>
        <w:rPr>
          <w:color w:val="C3004A" w:themeColor="accent4"/>
        </w:rPr>
        <w:t>69.00.</w:t>
      </w:r>
      <w:r>
        <w:rPr>
          <w:color w:val="C3004A" w:themeColor="accent4"/>
        </w:rPr>
        <w:tab/>
        <w:t>opbouwkanalen rookgas en ventilatie</w:t>
      </w:r>
      <w:r w:rsidRPr="00B5712C">
        <w:rPr>
          <w:color w:val="C3004A" w:themeColor="accent4"/>
        </w:rPr>
        <w:t xml:space="preserve"> - algemeen</w:t>
      </w:r>
      <w:bookmarkEnd w:id="234"/>
    </w:p>
    <w:p w:rsidR="004409AE" w:rsidRPr="004409AE" w:rsidRDefault="004409AE" w:rsidP="004409AE">
      <w:pPr>
        <w:spacing w:after="0"/>
        <w:rPr>
          <w:b/>
          <w:u w:val="single"/>
          <w:lang w:val="nl"/>
        </w:rPr>
      </w:pPr>
      <w:r w:rsidRPr="004409AE">
        <w:rPr>
          <w:b/>
          <w:u w:val="single"/>
          <w:lang w:val="nl"/>
        </w:rPr>
        <w:t>Omschrijving</w:t>
      </w:r>
    </w:p>
    <w:p w:rsidR="004409AE" w:rsidRPr="004409AE" w:rsidRDefault="004409AE" w:rsidP="004409AE">
      <w:r w:rsidRPr="004409AE">
        <w:t>Modulaire systemen geplaatst in opbouw voor rookgasafvoer en ventilatie.</w:t>
      </w:r>
    </w:p>
    <w:p w:rsidR="004409AE" w:rsidRPr="004409AE" w:rsidRDefault="004409AE" w:rsidP="004409AE">
      <w:pPr>
        <w:spacing w:after="0"/>
        <w:rPr>
          <w:b/>
          <w:u w:val="single"/>
          <w:lang w:val="nl"/>
        </w:rPr>
      </w:pPr>
      <w:r w:rsidRPr="004409AE">
        <w:rPr>
          <w:b/>
          <w:u w:val="single"/>
          <w:lang w:val="nl"/>
        </w:rPr>
        <w:t>Materiaal</w:t>
      </w:r>
    </w:p>
    <w:p w:rsidR="004409AE" w:rsidRPr="004409AE" w:rsidRDefault="004409AE" w:rsidP="004409AE">
      <w:pPr>
        <w:spacing w:after="0"/>
      </w:pPr>
      <w:r w:rsidRPr="004409AE">
        <w:t>ALGEMEEN</w:t>
      </w:r>
    </w:p>
    <w:p w:rsidR="004409AE" w:rsidRPr="004409AE" w:rsidRDefault="004409AE" w:rsidP="004409AE">
      <w:pPr>
        <w:spacing w:after="0"/>
        <w:rPr>
          <w:lang w:val="nl"/>
        </w:rPr>
      </w:pPr>
      <w:r w:rsidRPr="004409AE">
        <w:rPr>
          <w:lang w:val="nl"/>
        </w:rPr>
        <w:t>De elementen maken deel uit van een modulair systeem met een volledig gamma toebehoren.</w:t>
      </w:r>
    </w:p>
    <w:p w:rsidR="004409AE" w:rsidRPr="004409AE" w:rsidRDefault="004409AE" w:rsidP="004409AE">
      <w:pPr>
        <w:spacing w:after="0"/>
        <w:rPr>
          <w:lang w:val="nl"/>
        </w:rPr>
      </w:pPr>
      <w:r w:rsidRPr="004409AE">
        <w:rPr>
          <w:lang w:val="nl"/>
        </w:rPr>
        <w:t xml:space="preserve">Het systeem omvat de kanalen, aansluitelementen, lengteaanpasstukken, drukvereffingselementen, condensvang met afvoer, inspectie- en onderhoudsluiken, dakdoorgang, dakelement, steunen, trekregelkap, … </w:t>
      </w:r>
    </w:p>
    <w:p w:rsidR="004409AE" w:rsidRPr="004409AE" w:rsidRDefault="004409AE" w:rsidP="004409AE">
      <w:pPr>
        <w:spacing w:after="0"/>
        <w:rPr>
          <w:lang w:val="nl"/>
        </w:rPr>
      </w:pPr>
      <w:r w:rsidRPr="004409AE">
        <w:rPr>
          <w:lang w:val="nl"/>
        </w:rPr>
        <w:t>Het aantal vereiste elementen en kanalen, hun samenstelling en afmetingen worden afgestemd op de aard en het vermogen en/of debiet van de  aan te sluiten toestellen, ventilatievoorzieningen, e.d., … volgens de voorschriften van de fabrikant en conform de geldende normen.</w:t>
      </w:r>
    </w:p>
    <w:p w:rsidR="004409AE" w:rsidRPr="004409AE" w:rsidRDefault="004409AE" w:rsidP="004409AE">
      <w:pPr>
        <w:spacing w:after="0"/>
        <w:rPr>
          <w:lang w:val="nl"/>
        </w:rPr>
      </w:pPr>
      <w:r w:rsidRPr="004409AE">
        <w:rPr>
          <w:lang w:val="nl"/>
        </w:rPr>
        <w:t>De dichtingen tussen de elementen beantwoorden aan de eisen van de fabrikant.</w:t>
      </w:r>
    </w:p>
    <w:p w:rsidR="004409AE" w:rsidRPr="004409AE" w:rsidRDefault="004409AE" w:rsidP="004409AE">
      <w:pPr>
        <w:rPr>
          <w:lang w:val="nl"/>
        </w:rPr>
      </w:pPr>
      <w:r w:rsidRPr="004409AE">
        <w:rPr>
          <w:lang w:val="nl"/>
        </w:rPr>
        <w:t>Elk kanaal omvat de nodige toegangen voor inspectie en onderhoud.</w:t>
      </w:r>
    </w:p>
    <w:p w:rsidR="004409AE" w:rsidRPr="004409AE" w:rsidRDefault="004409AE" w:rsidP="004409AE">
      <w:pPr>
        <w:spacing w:after="0"/>
      </w:pPr>
      <w:r w:rsidRPr="004409AE">
        <w:t>SYSTEMEN</w:t>
      </w:r>
    </w:p>
    <w:p w:rsidR="004409AE" w:rsidRPr="004409AE" w:rsidRDefault="004409AE" w:rsidP="004409AE">
      <w:pPr>
        <w:spacing w:after="0"/>
        <w:rPr>
          <w:lang w:val="nl"/>
        </w:rPr>
      </w:pPr>
      <w:r w:rsidRPr="004409AE">
        <w:rPr>
          <w:lang w:val="nl"/>
        </w:rPr>
        <w:t xml:space="preserve">CLV-systeem - Combinatie Luchttoevoer en Verbrandingsproductenafvoer (of gelijkwaardige systemen als LAS of 3CE) bestaande uit een afvoerkanaal voor de rookgassen en een parallel of concentrisch opgesteld aanvoerkanaal voor de verbrandingslucht. </w:t>
      </w:r>
    </w:p>
    <w:p w:rsidR="004409AE" w:rsidRPr="004409AE" w:rsidRDefault="004409AE" w:rsidP="004409AE">
      <w:pPr>
        <w:numPr>
          <w:ilvl w:val="0"/>
          <w:numId w:val="127"/>
        </w:numPr>
        <w:tabs>
          <w:tab w:val="clear" w:pos="720"/>
          <w:tab w:val="num" w:pos="737"/>
        </w:tabs>
        <w:spacing w:after="0"/>
      </w:pPr>
      <w:r w:rsidRPr="004409AE">
        <w:t xml:space="preserve">Bij onderdruk CLV staan beide kanalen onderaan via een drukvereffeningszone met elkaar in verbinding om eventuele drukverschillen te compenseren. Overdruk CLV systemen zijn lekdicht tot 200 Pa. </w:t>
      </w:r>
    </w:p>
    <w:p w:rsidR="004409AE" w:rsidRPr="004409AE" w:rsidRDefault="004409AE" w:rsidP="004409AE">
      <w:pPr>
        <w:numPr>
          <w:ilvl w:val="0"/>
          <w:numId w:val="127"/>
        </w:numPr>
        <w:tabs>
          <w:tab w:val="clear" w:pos="720"/>
          <w:tab w:val="num" w:pos="737"/>
        </w:tabs>
        <w:spacing w:after="0"/>
      </w:pPr>
      <w:r w:rsidRPr="004409AE">
        <w:t xml:space="preserve">De secties zijn aangepast aan het aantal voorziene aansluitingen. </w:t>
      </w:r>
    </w:p>
    <w:p w:rsidR="004409AE" w:rsidRPr="004409AE" w:rsidRDefault="004409AE" w:rsidP="004409AE">
      <w:pPr>
        <w:numPr>
          <w:ilvl w:val="0"/>
          <w:numId w:val="127"/>
        </w:numPr>
        <w:tabs>
          <w:tab w:val="clear" w:pos="720"/>
          <w:tab w:val="num" w:pos="737"/>
        </w:tabs>
        <w:spacing w:after="0"/>
      </w:pPr>
      <w:r w:rsidRPr="004409AE">
        <w:t>Het condensatievocht moet onderaan het systeem worden opgevangen d.m.v. een condensvang met reukafsluiter, aangesloten op het rioleringsnetwerk.</w:t>
      </w:r>
    </w:p>
    <w:p w:rsidR="004409AE" w:rsidRPr="004409AE" w:rsidRDefault="004409AE" w:rsidP="004409AE">
      <w:pPr>
        <w:numPr>
          <w:ilvl w:val="0"/>
          <w:numId w:val="127"/>
        </w:numPr>
        <w:tabs>
          <w:tab w:val="clear" w:pos="720"/>
          <w:tab w:val="num" w:pos="737"/>
        </w:tabs>
        <w:spacing w:after="0"/>
      </w:pPr>
      <w:r w:rsidRPr="004409AE">
        <w:t xml:space="preserve"> Enkel gesloten toestellen van het type C42 of C43 mogen op onderdruk CLV-systemen worden aangesloten; de types mogen niet door elkaar gebruikt worden.</w:t>
      </w:r>
    </w:p>
    <w:p w:rsidR="004409AE" w:rsidRPr="004409AE" w:rsidRDefault="004409AE" w:rsidP="004409AE">
      <w:pPr>
        <w:spacing w:after="0"/>
        <w:rPr>
          <w:lang w:val="nl"/>
        </w:rPr>
      </w:pPr>
      <w:r w:rsidRPr="004409AE">
        <w:rPr>
          <w:lang w:val="nl"/>
        </w:rPr>
        <w:t>Enkelvoudig-systeem bestaande uit een individueel kanaal voor verbrandingstoestellen, ventilatie, …</w:t>
      </w:r>
    </w:p>
    <w:p w:rsidR="004409AE" w:rsidRPr="004409AE" w:rsidRDefault="004409AE" w:rsidP="004409AE">
      <w:pPr>
        <w:spacing w:after="0"/>
        <w:rPr>
          <w:lang w:val="nl"/>
        </w:rPr>
      </w:pPr>
      <w:r w:rsidRPr="004409AE">
        <w:rPr>
          <w:lang w:val="nl"/>
        </w:rPr>
        <w:t>Kanaalvoering: stijve of buigzame buissystemen voor toepassing in bestaande kanalen.</w:t>
      </w:r>
    </w:p>
    <w:p w:rsidR="004409AE" w:rsidRPr="004409AE" w:rsidRDefault="004409AE" w:rsidP="004409AE">
      <w:pPr>
        <w:spacing w:after="0"/>
        <w:rPr>
          <w:lang w:val="nl"/>
        </w:rPr>
      </w:pPr>
      <w:r w:rsidRPr="004409AE">
        <w:rPr>
          <w:lang w:val="nl"/>
        </w:rPr>
        <w:t>De systemen voor luchttoevoer en verbrandingsgasafvoer voor enkelvoudige aansluiting van individuele gastoestellen zijn inbegrepen in de post ketels in Hoofdstuk 65 – individuele verwarming.</w:t>
      </w:r>
    </w:p>
    <w:p w:rsidR="004409AE" w:rsidRPr="004409AE" w:rsidRDefault="004409AE" w:rsidP="004409AE">
      <w:pPr>
        <w:rPr>
          <w:lang w:val="nl"/>
        </w:rPr>
      </w:pPr>
      <w:r w:rsidRPr="004409AE">
        <w:rPr>
          <w:lang w:val="nl"/>
        </w:rPr>
        <w:t>Ruwbouwkanalen zijn opgenomen in Hoofdstuk 24 – Ruwbouwkanalen.</w:t>
      </w:r>
    </w:p>
    <w:p w:rsidR="004409AE" w:rsidRPr="004409AE" w:rsidRDefault="004409AE" w:rsidP="004409AE">
      <w:pPr>
        <w:spacing w:after="0"/>
        <w:rPr>
          <w:b/>
          <w:u w:val="single"/>
          <w:lang w:val="nl"/>
        </w:rPr>
      </w:pPr>
      <w:r w:rsidRPr="004409AE">
        <w:rPr>
          <w:b/>
          <w:u w:val="single"/>
          <w:lang w:val="nl"/>
        </w:rPr>
        <w:t>Uitvoering</w:t>
      </w:r>
    </w:p>
    <w:p w:rsidR="004409AE" w:rsidRPr="004409AE" w:rsidRDefault="004409AE" w:rsidP="004409AE">
      <w:pPr>
        <w:spacing w:after="0"/>
        <w:rPr>
          <w:lang w:val="nl"/>
        </w:rPr>
      </w:pPr>
      <w:r w:rsidRPr="004409AE">
        <w:rPr>
          <w:lang w:val="nl"/>
        </w:rPr>
        <w:t>De kanalen zijn uit te voeren conform TV 244 5 Aansluitingsdetails bij platte daken: algemene principes en de brandnormen.</w:t>
      </w:r>
    </w:p>
    <w:p w:rsidR="004409AE" w:rsidRPr="004409AE" w:rsidRDefault="004409AE" w:rsidP="004409AE">
      <w:pPr>
        <w:spacing w:after="0"/>
        <w:rPr>
          <w:lang w:val="nl"/>
        </w:rPr>
      </w:pPr>
      <w:r w:rsidRPr="004409AE">
        <w:rPr>
          <w:lang w:val="nl"/>
        </w:rPr>
        <w:t>De volgende normen zijn van toepassing:</w:t>
      </w:r>
    </w:p>
    <w:p w:rsidR="004409AE" w:rsidRPr="004409AE" w:rsidRDefault="004409AE" w:rsidP="004409AE">
      <w:pPr>
        <w:numPr>
          <w:ilvl w:val="0"/>
          <w:numId w:val="127"/>
        </w:numPr>
        <w:tabs>
          <w:tab w:val="clear" w:pos="720"/>
          <w:tab w:val="num" w:pos="737"/>
        </w:tabs>
        <w:spacing w:after="0"/>
      </w:pPr>
      <w:r w:rsidRPr="004409AE">
        <w:t>NBN EN 1443 - Schoorstenen - Algemene eisen</w:t>
      </w:r>
    </w:p>
    <w:p w:rsidR="004409AE" w:rsidRPr="004409AE" w:rsidRDefault="004409AE" w:rsidP="004409AE">
      <w:pPr>
        <w:numPr>
          <w:ilvl w:val="0"/>
          <w:numId w:val="127"/>
        </w:numPr>
        <w:tabs>
          <w:tab w:val="clear" w:pos="720"/>
          <w:tab w:val="num" w:pos="737"/>
        </w:tabs>
        <w:spacing w:after="0"/>
      </w:pPr>
      <w:r w:rsidRPr="004409AE">
        <w:t>NBN EN 14989-2 - Schoorstenen - Eisen en beproevingsmethoden voor metalen schoorstenen en afvoer- en toevoersystemen uit diverse materialen voor gesloten verwarmingstoestellen - Deel 2: Verbrandingsgasafvoer- en luchttoevoersystemen voor individuele gesloten toestellen.</w:t>
      </w:r>
    </w:p>
    <w:p w:rsidR="004409AE" w:rsidRPr="004409AE" w:rsidRDefault="004409AE" w:rsidP="004409AE">
      <w:pPr>
        <w:numPr>
          <w:ilvl w:val="0"/>
          <w:numId w:val="127"/>
        </w:numPr>
        <w:tabs>
          <w:tab w:val="clear" w:pos="720"/>
          <w:tab w:val="num" w:pos="737"/>
        </w:tabs>
        <w:spacing w:after="0"/>
      </w:pPr>
      <w:r w:rsidRPr="004409AE">
        <w:t>NBN EN 13384-2 Schoorstenen - Thermische en dynamische berekeningsmethoden - Deel 2: Schoorstenen die op meer dan één verwarmingstoestel zijn aangesloten.</w:t>
      </w:r>
    </w:p>
    <w:p w:rsidR="004409AE" w:rsidRPr="004409AE" w:rsidRDefault="004409AE" w:rsidP="004409AE">
      <w:pPr>
        <w:numPr>
          <w:ilvl w:val="0"/>
          <w:numId w:val="127"/>
        </w:numPr>
        <w:tabs>
          <w:tab w:val="clear" w:pos="720"/>
          <w:tab w:val="num" w:pos="737"/>
        </w:tabs>
        <w:spacing w:after="0"/>
      </w:pPr>
      <w:r w:rsidRPr="004409AE">
        <w:t>NBN B 61-001 - Warmtegeneratoren met een totaal geïnstalleerd vermogen gelijk aan of groter dan 70 kW - Eisen en voorschriften voor de luchttoevoer, de luchtafvoer en de afvoer van de rookgassen in stookafdelingen</w:t>
      </w:r>
    </w:p>
    <w:p w:rsidR="004409AE" w:rsidRPr="004409AE" w:rsidRDefault="004409AE" w:rsidP="004409AE">
      <w:pPr>
        <w:numPr>
          <w:ilvl w:val="0"/>
          <w:numId w:val="127"/>
        </w:numPr>
        <w:tabs>
          <w:tab w:val="clear" w:pos="720"/>
          <w:tab w:val="num" w:pos="737"/>
        </w:tabs>
        <w:spacing w:after="0"/>
      </w:pPr>
      <w:r w:rsidRPr="004409AE">
        <w:lastRenderedPageBreak/>
        <w:t>NBN B 61-002 - Centrale verwarmingsketels met een nominaal vermogen kleiner dan 70 kW - Voorschriften voor hun opstellingsruimte, luchttoevoer en rookafvoer</w:t>
      </w:r>
    </w:p>
    <w:p w:rsidR="004409AE" w:rsidRPr="004409AE" w:rsidRDefault="004409AE" w:rsidP="004409AE">
      <w:pPr>
        <w:numPr>
          <w:ilvl w:val="0"/>
          <w:numId w:val="127"/>
        </w:numPr>
        <w:tabs>
          <w:tab w:val="clear" w:pos="720"/>
          <w:tab w:val="num" w:pos="737"/>
        </w:tabs>
        <w:spacing w:after="0"/>
      </w:pPr>
      <w:r w:rsidRPr="004409AE">
        <w:t>NBN D 51-003 - Binnenleidingen voor aardgas en plaatsing van de verbruikstoestellen - Algemene bepalingen</w:t>
      </w:r>
    </w:p>
    <w:p w:rsidR="00C075F1" w:rsidRDefault="004409AE" w:rsidP="002F3355">
      <w:pPr>
        <w:spacing w:after="0"/>
        <w:rPr>
          <w:lang w:val="nl"/>
        </w:rPr>
      </w:pPr>
      <w:r w:rsidRPr="004409AE">
        <w:rPr>
          <w:lang w:val="nl"/>
        </w:rPr>
        <w:t>De uitvoering gebeurt volgens de aanduidingen op de plannen en de voorschriften van de fabrikant. Een gedetailleerde samenstelling van het systeem wordt, samen met de nodige berekeningsnota’s en attesten, voorafgaandelijk ter goedkeuring voorgelegd aan de ontwerper.</w:t>
      </w:r>
    </w:p>
    <w:p w:rsidR="002F3355" w:rsidRPr="002F3355" w:rsidRDefault="002F3355" w:rsidP="002F3355">
      <w:pPr>
        <w:spacing w:after="0"/>
        <w:rPr>
          <w:lang w:val="nl"/>
        </w:rPr>
      </w:pPr>
      <w:r w:rsidRPr="002F3355">
        <w:rPr>
          <w:lang w:val="nl"/>
        </w:rPr>
        <w:t>De plaatsing van de elementen gebeurt in coördinatie met de andere ambachten en in overleg met de ontwerper.</w:t>
      </w:r>
    </w:p>
    <w:p w:rsidR="002F3355" w:rsidRPr="002F3355" w:rsidRDefault="002F3355" w:rsidP="002F3355">
      <w:pPr>
        <w:spacing w:after="0"/>
        <w:rPr>
          <w:lang w:val="nl"/>
        </w:rPr>
      </w:pPr>
      <w:r w:rsidRPr="002F3355">
        <w:rPr>
          <w:lang w:val="nl"/>
        </w:rPr>
        <w:t>De elementen worden bevestigd met de bevestigingsbeugels die een vrije uitzetting mogelijk maken. Alle verbindingen tussen de elementen, aansluitingen en bevestigingen gebeuren d.m.v. speciale hulpstukken als voorgeschreven door de leverancier.</w:t>
      </w:r>
    </w:p>
    <w:p w:rsidR="002F3355" w:rsidRPr="002F3355" w:rsidRDefault="002F3355" w:rsidP="002F3355">
      <w:pPr>
        <w:spacing w:after="0"/>
        <w:rPr>
          <w:lang w:val="nl"/>
        </w:rPr>
      </w:pPr>
      <w:r w:rsidRPr="002F3355">
        <w:rPr>
          <w:lang w:val="nl"/>
        </w:rPr>
        <w:t>De kanalen kunnen voldoende uitzetten en krimpen tov van eventueel omliggende constructies.</w:t>
      </w:r>
    </w:p>
    <w:p w:rsidR="002F3355" w:rsidRPr="002F3355" w:rsidRDefault="002F3355" w:rsidP="002F3355">
      <w:pPr>
        <w:spacing w:after="0"/>
        <w:rPr>
          <w:lang w:val="nl"/>
        </w:rPr>
      </w:pPr>
      <w:r w:rsidRPr="002F3355">
        <w:rPr>
          <w:lang w:val="nl"/>
        </w:rPr>
        <w:t>Het is strikt verboden de kanalen specifiek bedoeld voor rookgassen te gebruiken voor ventilatie en omgekeerd.</w:t>
      </w:r>
    </w:p>
    <w:p w:rsidR="002F3355" w:rsidRPr="002F3355" w:rsidRDefault="002F3355" w:rsidP="002F3355">
      <w:pPr>
        <w:spacing w:after="0"/>
        <w:rPr>
          <w:lang w:val="nl"/>
        </w:rPr>
      </w:pPr>
      <w:r w:rsidRPr="002F3355">
        <w:rPr>
          <w:lang w:val="nl"/>
        </w:rPr>
        <w:t>Geen enkel rookkanaal mag in rechtstreeks contact staan met houten constructiedelen of andere hittegevoelige afwerkingen. Eventueel worden de elementen bijkomend geïsoleerd.</w:t>
      </w:r>
    </w:p>
    <w:p w:rsidR="002F3355" w:rsidRPr="002F3355" w:rsidRDefault="002F3355" w:rsidP="002F3355">
      <w:pPr>
        <w:spacing w:after="0"/>
        <w:rPr>
          <w:lang w:val="nl"/>
        </w:rPr>
      </w:pPr>
      <w:r w:rsidRPr="002F3355">
        <w:rPr>
          <w:lang w:val="nl"/>
        </w:rPr>
        <w:t>De kanalen moeten gas- en condenswaterdicht  zijn.</w:t>
      </w:r>
    </w:p>
    <w:p w:rsidR="002F3355" w:rsidRPr="002F3355" w:rsidRDefault="002F3355" w:rsidP="002F3355">
      <w:pPr>
        <w:spacing w:after="0"/>
        <w:rPr>
          <w:lang w:val="nl"/>
        </w:rPr>
      </w:pPr>
      <w:r w:rsidRPr="002F3355">
        <w:rPr>
          <w:lang w:val="nl"/>
        </w:rPr>
        <w:t>Onderaan de kanalen is een muur- of vloersteun voorzien, een inspectieluik en een condensvang met aansluiting via een sifon op de riool.</w:t>
      </w:r>
    </w:p>
    <w:p w:rsidR="002F3355" w:rsidRPr="002F3355" w:rsidRDefault="002F3355" w:rsidP="002F3355">
      <w:pPr>
        <w:spacing w:after="0"/>
        <w:rPr>
          <w:lang w:val="nl"/>
        </w:rPr>
      </w:pPr>
      <w:r w:rsidRPr="002F3355">
        <w:rPr>
          <w:lang w:val="nl"/>
        </w:rPr>
        <w:t>De dakdoorgangen zijn aangepast aan de dakhelling en dakbedekking en waarborgen een perfecte waterdichting,</w:t>
      </w:r>
    </w:p>
    <w:p w:rsidR="002F3355" w:rsidRPr="002F3355" w:rsidRDefault="002F3355" w:rsidP="002F3355">
      <w:pPr>
        <w:rPr>
          <w:lang w:val="nl"/>
        </w:rPr>
      </w:pPr>
      <w:r w:rsidRPr="002F3355">
        <w:rPr>
          <w:lang w:val="nl"/>
        </w:rPr>
        <w:t xml:space="preserve">Metalen schoorstenen of schoorsteengedeelten buiten </w:t>
      </w:r>
      <w:r>
        <w:rPr>
          <w:lang w:val="nl"/>
        </w:rPr>
        <w:t>het gebouw</w:t>
      </w:r>
      <w:r w:rsidRPr="002F3355">
        <w:rPr>
          <w:lang w:val="nl"/>
        </w:rPr>
        <w:t xml:space="preserve"> en in niet verwarmde zones binnen </w:t>
      </w:r>
      <w:r>
        <w:rPr>
          <w:lang w:val="nl"/>
        </w:rPr>
        <w:t>het gebouw</w:t>
      </w:r>
      <w:r w:rsidRPr="002F3355">
        <w:rPr>
          <w:lang w:val="nl"/>
        </w:rPr>
        <w:t>, mogen enkel worden uitgevoerd in dubbelwandige geïsoleerde kanalen. Het buitendaks gedeelte van de schoorsteen moet altijd geïsoleerd worden.</w:t>
      </w:r>
    </w:p>
    <w:p w:rsidR="002F3355" w:rsidRPr="00B5712C" w:rsidRDefault="002F3355" w:rsidP="002F3355">
      <w:pPr>
        <w:pStyle w:val="Kop2"/>
        <w:numPr>
          <w:ilvl w:val="0"/>
          <w:numId w:val="0"/>
        </w:numPr>
        <w:rPr>
          <w:color w:val="C3004A" w:themeColor="accent4"/>
        </w:rPr>
      </w:pPr>
      <w:bookmarkStart w:id="235" w:name="_Toc461711007"/>
      <w:r>
        <w:rPr>
          <w:color w:val="C3004A" w:themeColor="accent4"/>
        </w:rPr>
        <w:t>69.11.</w:t>
      </w:r>
      <w:r>
        <w:rPr>
          <w:color w:val="C3004A" w:themeColor="accent4"/>
        </w:rPr>
        <w:tab/>
        <w:t>schoorstenen</w:t>
      </w:r>
      <w:r w:rsidRPr="00B5712C">
        <w:rPr>
          <w:color w:val="C3004A" w:themeColor="accent4"/>
        </w:rPr>
        <w:t xml:space="preserve"> </w:t>
      </w:r>
      <w:r w:rsidR="007A04A9">
        <w:rPr>
          <w:color w:val="C3004A" w:themeColor="accent4"/>
        </w:rPr>
        <w:t>–</w:t>
      </w:r>
      <w:r w:rsidRPr="00B5712C">
        <w:rPr>
          <w:color w:val="C3004A" w:themeColor="accent4"/>
        </w:rPr>
        <w:t xml:space="preserve"> </w:t>
      </w:r>
      <w:r>
        <w:rPr>
          <w:color w:val="C3004A" w:themeColor="accent4"/>
        </w:rPr>
        <w:t>roestvast</w:t>
      </w:r>
      <w:r w:rsidR="007A04A9">
        <w:rPr>
          <w:color w:val="C3004A" w:themeColor="accent4"/>
        </w:rPr>
        <w:t xml:space="preserve"> </w:t>
      </w:r>
      <w:r>
        <w:rPr>
          <w:color w:val="C3004A" w:themeColor="accent4"/>
        </w:rPr>
        <w:t>staal</w:t>
      </w:r>
      <w:bookmarkEnd w:id="235"/>
    </w:p>
    <w:p w:rsidR="007A04A9" w:rsidRPr="007A04A9" w:rsidRDefault="007A04A9" w:rsidP="007A04A9">
      <w:pPr>
        <w:spacing w:after="0"/>
        <w:rPr>
          <w:b/>
          <w:u w:val="single"/>
          <w:lang w:val="nl"/>
        </w:rPr>
      </w:pPr>
      <w:r w:rsidRPr="007A04A9">
        <w:rPr>
          <w:b/>
          <w:u w:val="single"/>
          <w:lang w:val="nl"/>
        </w:rPr>
        <w:t>Omschrijving</w:t>
      </w:r>
    </w:p>
    <w:p w:rsidR="007A04A9" w:rsidRPr="007A04A9" w:rsidRDefault="007A04A9" w:rsidP="007A04A9">
      <w:r w:rsidRPr="007A04A9">
        <w:t xml:space="preserve">Systeem van voorgevormde schoorsteenelementen vervaardigd uit een binnenmantel uit roestvast </w:t>
      </w:r>
      <w:r w:rsidR="003D4297">
        <w:t>staal</w:t>
      </w:r>
      <w:r w:rsidRPr="007A04A9">
        <w:t>.</w:t>
      </w:r>
    </w:p>
    <w:p w:rsidR="007A04A9" w:rsidRPr="007A04A9" w:rsidRDefault="007A04A9" w:rsidP="007A04A9">
      <w:pPr>
        <w:spacing w:after="0"/>
        <w:rPr>
          <w:b/>
          <w:u w:val="single"/>
          <w:lang w:val="nl"/>
        </w:rPr>
      </w:pPr>
      <w:r w:rsidRPr="007A04A9">
        <w:rPr>
          <w:b/>
          <w:u w:val="single"/>
          <w:lang w:val="nl"/>
        </w:rPr>
        <w:t>Materiaal</w:t>
      </w:r>
    </w:p>
    <w:p w:rsidR="007A04A9" w:rsidRPr="007A04A9" w:rsidRDefault="007A04A9" w:rsidP="007A04A9">
      <w:pPr>
        <w:spacing w:after="0"/>
        <w:rPr>
          <w:lang w:val="nl"/>
        </w:rPr>
      </w:pPr>
      <w:r w:rsidRPr="007A04A9">
        <w:rPr>
          <w:lang w:val="nl"/>
        </w:rPr>
        <w:t>De bepalingen van NBN EN 1856 – Schoorstenen – Eisen voor metalen schoorstenen – Deel 1 en 2 zijn van toepassing.</w:t>
      </w:r>
    </w:p>
    <w:p w:rsidR="007A04A9" w:rsidRPr="007A04A9" w:rsidRDefault="007A04A9" w:rsidP="007A04A9">
      <w:pPr>
        <w:spacing w:after="0"/>
        <w:rPr>
          <w:lang w:val="nl"/>
        </w:rPr>
      </w:pPr>
      <w:r w:rsidRPr="007A04A9">
        <w:rPr>
          <w:lang w:val="nl"/>
        </w:rPr>
        <w:t>De elementen zijn voorzien van aangepaste dichtingen voor een perfecte luchtdichtheid, de binnenbuizen zijn volkomen glad.</w:t>
      </w:r>
    </w:p>
    <w:p w:rsidR="007A04A9" w:rsidRPr="007A04A9" w:rsidRDefault="007A04A9" w:rsidP="007A04A9">
      <w:pPr>
        <w:spacing w:after="0"/>
        <w:rPr>
          <w:lang w:val="nl"/>
        </w:rPr>
      </w:pPr>
      <w:r w:rsidRPr="007A04A9">
        <w:rPr>
          <w:lang w:val="nl"/>
        </w:rPr>
        <w:t>De RVS-legering van de inwendige pijp is bestand tegen de inwerking van rookgassen en corrosieve condensaten.</w:t>
      </w:r>
    </w:p>
    <w:p w:rsidR="007A04A9" w:rsidRPr="007A04A9" w:rsidRDefault="007A04A9" w:rsidP="007A04A9">
      <w:pPr>
        <w:spacing w:after="0"/>
        <w:rPr>
          <w:lang w:val="nl"/>
        </w:rPr>
      </w:pPr>
      <w:r w:rsidRPr="007A04A9">
        <w:rPr>
          <w:lang w:val="nl"/>
        </w:rPr>
        <w:t>Hulpstukken: beugels, afstandhouders, ondersteuningselementen, aansluitstukken, vloer- of wandsteun, daksteun, brandwerende plaat, aansluitingsslabben, … inbegrepen.</w:t>
      </w:r>
    </w:p>
    <w:p w:rsidR="007A04A9" w:rsidRPr="007A04A9" w:rsidRDefault="007A04A9" w:rsidP="007A04A9">
      <w:pPr>
        <w:spacing w:after="0"/>
        <w:rPr>
          <w:lang w:val="nl"/>
        </w:rPr>
      </w:pPr>
      <w:r w:rsidRPr="007A04A9">
        <w:rPr>
          <w:lang w:val="nl"/>
        </w:rPr>
        <w:t>Het systeem is CE-gekeurd en aanvaard door de leverancier van de aan te sluiten verwarmingstoestellen.</w:t>
      </w:r>
    </w:p>
    <w:p w:rsidR="007A04A9" w:rsidRPr="007A04A9" w:rsidRDefault="007A04A9" w:rsidP="007A04A9">
      <w:pPr>
        <w:rPr>
          <w:lang w:val="nl"/>
        </w:rPr>
      </w:pPr>
      <w:r w:rsidRPr="007A04A9">
        <w:rPr>
          <w:lang w:val="nl"/>
        </w:rPr>
        <w:t>Waarborg op de kanalen: 10 jaar.</w:t>
      </w:r>
    </w:p>
    <w:p w:rsidR="007A04A9" w:rsidRPr="00B5712C" w:rsidRDefault="007A04A9" w:rsidP="007A04A9">
      <w:pPr>
        <w:pStyle w:val="Kop2"/>
        <w:numPr>
          <w:ilvl w:val="0"/>
          <w:numId w:val="0"/>
        </w:numPr>
        <w:rPr>
          <w:color w:val="C3004A" w:themeColor="accent4"/>
        </w:rPr>
      </w:pPr>
      <w:bookmarkStart w:id="236" w:name="_Toc461711008"/>
      <w:r>
        <w:rPr>
          <w:color w:val="C3004A" w:themeColor="accent4"/>
        </w:rPr>
        <w:t>69.11.10.</w:t>
      </w:r>
      <w:r>
        <w:rPr>
          <w:color w:val="C3004A" w:themeColor="accent4"/>
        </w:rPr>
        <w:tab/>
        <w:t>schoorstenen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roestvast staal/CLV</w:t>
      </w:r>
      <w:bookmarkEnd w:id="236"/>
    </w:p>
    <w:p w:rsidR="007A04A9" w:rsidRPr="007A04A9" w:rsidRDefault="007A04A9" w:rsidP="007A04A9">
      <w:pPr>
        <w:spacing w:after="0"/>
        <w:rPr>
          <w:b/>
          <w:u w:val="single"/>
          <w:lang w:val="nl"/>
        </w:rPr>
      </w:pPr>
      <w:r w:rsidRPr="007A04A9">
        <w:rPr>
          <w:b/>
          <w:u w:val="single"/>
          <w:lang w:val="nl"/>
        </w:rPr>
        <w:t>Omschrijving</w:t>
      </w:r>
    </w:p>
    <w:p w:rsidR="007A04A9" w:rsidRPr="007A04A9" w:rsidRDefault="007A04A9" w:rsidP="007A04A9">
      <w:r w:rsidRPr="007A04A9">
        <w:t>Systeem in roestvast staal voor meervoudige aansluiting van gesloten individuele condenserende verwarmingsketels.</w:t>
      </w:r>
    </w:p>
    <w:p w:rsidR="007A04A9" w:rsidRPr="007A04A9" w:rsidRDefault="007A04A9" w:rsidP="007A04A9">
      <w:pPr>
        <w:spacing w:after="0"/>
        <w:rPr>
          <w:b/>
          <w:u w:val="single"/>
          <w:lang w:val="nl"/>
        </w:rPr>
      </w:pPr>
      <w:r w:rsidRPr="007A04A9">
        <w:rPr>
          <w:b/>
          <w:u w:val="single"/>
          <w:lang w:val="nl"/>
        </w:rPr>
        <w:t>Meting</w:t>
      </w:r>
    </w:p>
    <w:p w:rsidR="007A04A9" w:rsidRPr="007A04A9" w:rsidRDefault="007A04A9" w:rsidP="007A04A9">
      <w:pPr>
        <w:spacing w:after="0"/>
        <w:rPr>
          <w:b/>
          <w:color w:val="0070C0"/>
        </w:rPr>
      </w:pPr>
      <w:r w:rsidRPr="007A04A9">
        <w:rPr>
          <w:b/>
          <w:color w:val="0070C0"/>
        </w:rPr>
        <w:t>(ofwel)</w:t>
      </w:r>
    </w:p>
    <w:p w:rsidR="007A04A9" w:rsidRPr="007A04A9" w:rsidRDefault="007A04A9" w:rsidP="007A04A9">
      <w:pPr>
        <w:spacing w:after="0"/>
        <w:rPr>
          <w:lang w:val="nl"/>
        </w:rPr>
      </w:pPr>
      <w:r w:rsidRPr="007A04A9">
        <w:rPr>
          <w:lang w:val="nl"/>
        </w:rPr>
        <w:lastRenderedPageBreak/>
        <w:t>meeteenheid: per lopende m netto uit te voeren lengte gemeten langsheen de as van het schouwkanaal, vanaf het laagst gelegen punt van het onderste element tot het hoogste punt van het bovenste element.</w:t>
      </w:r>
    </w:p>
    <w:p w:rsidR="007A04A9" w:rsidRPr="007A04A9" w:rsidRDefault="007A04A9" w:rsidP="007A04A9">
      <w:pPr>
        <w:spacing w:after="0"/>
        <w:rPr>
          <w:lang w:val="nl"/>
        </w:rPr>
      </w:pPr>
      <w:r w:rsidRPr="007A04A9">
        <w:rPr>
          <w:lang w:val="nl"/>
        </w:rPr>
        <w:t>aard van de overeenkomst: Forfaitaire Hoeveelheid (FH)</w:t>
      </w:r>
    </w:p>
    <w:p w:rsidR="007A04A9" w:rsidRPr="007A04A9" w:rsidRDefault="007A04A9" w:rsidP="007A04A9">
      <w:pPr>
        <w:spacing w:after="0"/>
        <w:rPr>
          <w:b/>
          <w:color w:val="0070C0"/>
        </w:rPr>
      </w:pPr>
      <w:r w:rsidRPr="007A04A9">
        <w:rPr>
          <w:b/>
          <w:color w:val="0070C0"/>
        </w:rPr>
        <w:t>(ofwel)</w:t>
      </w:r>
    </w:p>
    <w:p w:rsidR="007A04A9" w:rsidRPr="007A04A9" w:rsidRDefault="007A04A9" w:rsidP="007A04A9">
      <w:pPr>
        <w:spacing w:after="0"/>
        <w:rPr>
          <w:lang w:val="nl"/>
        </w:rPr>
      </w:pPr>
      <w:r w:rsidRPr="007A04A9">
        <w:rPr>
          <w:lang w:val="nl"/>
        </w:rPr>
        <w:t>meeteenheid: per stuk (volledig kanaal).</w:t>
      </w:r>
    </w:p>
    <w:p w:rsidR="007A04A9" w:rsidRPr="007A04A9" w:rsidRDefault="007A04A9" w:rsidP="007A04A9">
      <w:pPr>
        <w:rPr>
          <w:lang w:val="nl"/>
        </w:rPr>
      </w:pPr>
      <w:r w:rsidRPr="007A04A9">
        <w:rPr>
          <w:lang w:val="nl"/>
        </w:rPr>
        <w:t>aard van de overeenkomst: Forfaitaire Hoeveelheid (FH)</w:t>
      </w:r>
    </w:p>
    <w:p w:rsidR="007A04A9" w:rsidRPr="007A04A9" w:rsidRDefault="007A04A9" w:rsidP="007A04A9">
      <w:pPr>
        <w:spacing w:after="0"/>
        <w:rPr>
          <w:b/>
          <w:u w:val="single"/>
          <w:lang w:val="nl"/>
        </w:rPr>
      </w:pPr>
      <w:r w:rsidRPr="007A04A9">
        <w:rPr>
          <w:b/>
          <w:u w:val="single"/>
          <w:lang w:val="nl"/>
        </w:rPr>
        <w:t>Materiaal</w:t>
      </w:r>
    </w:p>
    <w:p w:rsidR="007A04A9" w:rsidRPr="007A04A9" w:rsidRDefault="007A04A9" w:rsidP="007A04A9">
      <w:pPr>
        <w:spacing w:after="0"/>
        <w:rPr>
          <w:lang w:val="nl"/>
        </w:rPr>
      </w:pPr>
      <w:r w:rsidRPr="007A04A9">
        <w:rPr>
          <w:lang w:val="nl"/>
        </w:rPr>
        <w:t>Afmetingen volgens NBN EN 13384-2.</w:t>
      </w:r>
    </w:p>
    <w:p w:rsidR="007A04A9" w:rsidRPr="007A04A9" w:rsidRDefault="007A04A9" w:rsidP="007A04A9">
      <w:pPr>
        <w:rPr>
          <w:lang w:val="nl"/>
        </w:rPr>
      </w:pPr>
      <w:r w:rsidRPr="007A04A9">
        <w:rPr>
          <w:lang w:val="nl"/>
        </w:rPr>
        <w:t>De systemen voor collectieve luchtaanvoer en rookgasafvoer bij de toestellen van het type C42 en C43 moeten gekeurd zijn door een van volgende organismen: Technigas, QA-Gastec (CLV-systeem), Afnor (3CE-systeem), DIN/DVGW (LAS-systeem).</w:t>
      </w:r>
    </w:p>
    <w:p w:rsidR="007A04A9" w:rsidRPr="007A04A9" w:rsidRDefault="007A04A9" w:rsidP="007A04A9">
      <w:pPr>
        <w:spacing w:after="0"/>
        <w:rPr>
          <w:u w:val="single"/>
          <w:lang w:val="nl"/>
        </w:rPr>
      </w:pPr>
      <w:r w:rsidRPr="007A04A9">
        <w:rPr>
          <w:u w:val="single"/>
          <w:lang w:val="nl"/>
        </w:rPr>
        <w:t>Specificaties</w:t>
      </w:r>
    </w:p>
    <w:p w:rsidR="007A04A9" w:rsidRPr="007A04A9" w:rsidRDefault="007A04A9" w:rsidP="007A04A9">
      <w:pPr>
        <w:spacing w:after="0"/>
        <w:rPr>
          <w:color w:val="0070C0"/>
          <w:lang w:val="nl"/>
        </w:rPr>
      </w:pPr>
      <w:r w:rsidRPr="007A04A9">
        <w:rPr>
          <w:lang w:val="nl"/>
        </w:rPr>
        <w:t xml:space="preserve">Buitenmantel: </w:t>
      </w:r>
      <w:r w:rsidRPr="007A04A9">
        <w:rPr>
          <w:color w:val="0070C0"/>
          <w:lang w:val="nl"/>
        </w:rPr>
        <w:t>roestvast staal / aluminium / geschikt voor buitenopstelling (dubbelwandig geïsoleerd collectief roestvast staal rookgasafvoerkanaal en individuele toevoer van de verbrandingslucht rechtstreeks uit de buitenomgeving) / …</w:t>
      </w:r>
    </w:p>
    <w:p w:rsidR="007A04A9" w:rsidRPr="007A04A9" w:rsidRDefault="007A04A9" w:rsidP="007A04A9">
      <w:pPr>
        <w:spacing w:after="0"/>
        <w:rPr>
          <w:lang w:val="nl"/>
        </w:rPr>
      </w:pPr>
      <w:r w:rsidRPr="007A04A9">
        <w:rPr>
          <w:lang w:val="nl"/>
        </w:rPr>
        <w:t xml:space="preserve">Rookgastemperaturen tot: </w:t>
      </w:r>
      <w:r w:rsidRPr="007A04A9">
        <w:rPr>
          <w:color w:val="0070C0"/>
          <w:lang w:val="nl"/>
        </w:rPr>
        <w:t>160°C / …</w:t>
      </w:r>
    </w:p>
    <w:p w:rsidR="007A04A9" w:rsidRPr="007A04A9" w:rsidRDefault="007A04A9" w:rsidP="007A04A9">
      <w:pPr>
        <w:spacing w:after="0"/>
        <w:rPr>
          <w:lang w:val="nl"/>
        </w:rPr>
      </w:pPr>
      <w:r w:rsidRPr="007A04A9">
        <w:rPr>
          <w:lang w:val="nl"/>
        </w:rPr>
        <w:t xml:space="preserve">Ketelaansluiting: twee concentrische aansluitingen Ø </w:t>
      </w:r>
      <w:r w:rsidRPr="007A04A9">
        <w:rPr>
          <w:color w:val="0070C0"/>
          <w:lang w:val="nl"/>
        </w:rPr>
        <w:t>…</w:t>
      </w:r>
      <w:r w:rsidRPr="007A04A9">
        <w:rPr>
          <w:lang w:val="nl"/>
        </w:rPr>
        <w:t xml:space="preserve"> </w:t>
      </w:r>
      <w:r w:rsidR="003D4297">
        <w:rPr>
          <w:lang w:val="nl"/>
        </w:rPr>
        <w:t xml:space="preserve">/ </w:t>
      </w:r>
      <w:r w:rsidR="003D4297" w:rsidRPr="003D4297">
        <w:rPr>
          <w:color w:val="0070C0"/>
          <w:lang w:val="nl"/>
        </w:rPr>
        <w:t>…</w:t>
      </w:r>
      <w:r w:rsidR="003D4297">
        <w:rPr>
          <w:lang w:val="nl"/>
        </w:rPr>
        <w:t xml:space="preserve"> </w:t>
      </w:r>
      <w:r w:rsidRPr="007A04A9">
        <w:rPr>
          <w:lang w:val="nl"/>
        </w:rPr>
        <w:t>mm</w:t>
      </w:r>
    </w:p>
    <w:p w:rsidR="007A04A9" w:rsidRPr="007A04A9" w:rsidRDefault="007A04A9" w:rsidP="007A04A9">
      <w:pPr>
        <w:spacing w:after="0"/>
        <w:rPr>
          <w:lang w:val="nl"/>
        </w:rPr>
      </w:pPr>
      <w:r w:rsidRPr="007A04A9">
        <w:rPr>
          <w:lang w:val="nl"/>
        </w:rPr>
        <w:t xml:space="preserve">Aantal aan te sluiten toestellen per niveau: volgens plannen </w:t>
      </w:r>
      <w:r w:rsidRPr="007A04A9">
        <w:rPr>
          <w:color w:val="0070C0"/>
          <w:lang w:val="nl"/>
        </w:rPr>
        <w:t xml:space="preserve">… </w:t>
      </w:r>
    </w:p>
    <w:p w:rsidR="007A04A9" w:rsidRPr="007A04A9" w:rsidRDefault="007A04A9" w:rsidP="007A04A9">
      <w:pPr>
        <w:spacing w:after="0"/>
        <w:rPr>
          <w:lang w:val="nl"/>
        </w:rPr>
      </w:pPr>
      <w:r w:rsidRPr="007A04A9">
        <w:rPr>
          <w:lang w:val="nl"/>
        </w:rPr>
        <w:t xml:space="preserve">Aantal aan te sluiten toestellen per kanaal: </w:t>
      </w:r>
      <w:r>
        <w:rPr>
          <w:lang w:val="nl"/>
        </w:rPr>
        <w:t xml:space="preserve">volgens plannen </w:t>
      </w:r>
      <w:r w:rsidRPr="007A04A9">
        <w:rPr>
          <w:color w:val="0070C0"/>
          <w:lang w:val="nl"/>
        </w:rPr>
        <w:t>…</w:t>
      </w:r>
    </w:p>
    <w:p w:rsidR="007A04A9" w:rsidRPr="007A04A9" w:rsidRDefault="007A04A9" w:rsidP="007A04A9">
      <w:pPr>
        <w:spacing w:after="0"/>
        <w:rPr>
          <w:color w:val="0070C0"/>
          <w:lang w:val="nl"/>
        </w:rPr>
      </w:pPr>
      <w:r w:rsidRPr="007A04A9">
        <w:rPr>
          <w:lang w:val="nl"/>
        </w:rPr>
        <w:t xml:space="preserve">Inwendige en uitwendige diameters kanalen volgens </w:t>
      </w:r>
      <w:r w:rsidRPr="007A04A9">
        <w:rPr>
          <w:color w:val="0070C0"/>
          <w:lang w:val="nl"/>
        </w:rPr>
        <w:t>plannen / studie fabrikant / …</w:t>
      </w:r>
    </w:p>
    <w:p w:rsidR="007A04A9" w:rsidRPr="007A04A9" w:rsidRDefault="007A04A9" w:rsidP="007A04A9">
      <w:pPr>
        <w:spacing w:after="0"/>
        <w:rPr>
          <w:lang w:val="nl"/>
        </w:rPr>
      </w:pPr>
      <w:r w:rsidRPr="007A04A9">
        <w:rPr>
          <w:lang w:val="nl"/>
        </w:rPr>
        <w:t xml:space="preserve">Dakdoorvoer: </w:t>
      </w:r>
      <w:r w:rsidRPr="007A04A9">
        <w:rPr>
          <w:color w:val="0070C0"/>
          <w:lang w:val="nl"/>
        </w:rPr>
        <w:t>niet van toepassing / plat dak / hellend dak / nok / pannen / leien / … / hellingsgraad ...</w:t>
      </w:r>
    </w:p>
    <w:p w:rsidR="007A04A9" w:rsidRPr="007A04A9" w:rsidRDefault="007A04A9" w:rsidP="007A04A9">
      <w:pPr>
        <w:spacing w:after="0"/>
        <w:rPr>
          <w:lang w:val="nl"/>
        </w:rPr>
      </w:pPr>
      <w:r w:rsidRPr="007A04A9">
        <w:rPr>
          <w:lang w:val="nl"/>
        </w:rPr>
        <w:t xml:space="preserve">Bovendaks element: </w:t>
      </w:r>
      <w:r w:rsidRPr="007A04A9">
        <w:rPr>
          <w:color w:val="0070C0"/>
          <w:lang w:val="nl"/>
        </w:rPr>
        <w:t>rond / rechthoekig / te kiezen uit standaard assortiment van de leverancier / …</w:t>
      </w:r>
    </w:p>
    <w:p w:rsidR="007A04A9" w:rsidRPr="007A04A9" w:rsidRDefault="007A04A9" w:rsidP="007A04A9">
      <w:pPr>
        <w:spacing w:after="0"/>
        <w:rPr>
          <w:lang w:val="nl"/>
        </w:rPr>
      </w:pPr>
      <w:r w:rsidRPr="007A04A9">
        <w:rPr>
          <w:lang w:val="nl"/>
        </w:rPr>
        <w:t xml:space="preserve">Kleur bovendaks gedeelte: </w:t>
      </w:r>
      <w:r w:rsidRPr="007A04A9">
        <w:rPr>
          <w:color w:val="0070C0"/>
          <w:lang w:val="nl"/>
        </w:rPr>
        <w:t>te kiezen uit standaard assortiment van de leverancier / …</w:t>
      </w:r>
    </w:p>
    <w:p w:rsidR="007A04A9" w:rsidRPr="007A04A9" w:rsidRDefault="007A04A9" w:rsidP="007A04A9">
      <w:pPr>
        <w:spacing w:after="0"/>
        <w:rPr>
          <w:lang w:val="nl"/>
        </w:rPr>
      </w:pPr>
      <w:r w:rsidRPr="007A04A9">
        <w:rPr>
          <w:lang w:val="nl"/>
        </w:rPr>
        <w:t xml:space="preserve">Kap: </w:t>
      </w:r>
      <w:r w:rsidRPr="007A04A9">
        <w:rPr>
          <w:color w:val="0070C0"/>
          <w:lang w:val="nl"/>
        </w:rPr>
        <w:t>regenkap / met gaas / …</w:t>
      </w:r>
    </w:p>
    <w:p w:rsidR="003D4297" w:rsidRPr="00B5712C" w:rsidRDefault="003D4297" w:rsidP="003D4297">
      <w:pPr>
        <w:pStyle w:val="Kop2"/>
        <w:numPr>
          <w:ilvl w:val="0"/>
          <w:numId w:val="0"/>
        </w:numPr>
        <w:rPr>
          <w:color w:val="C3004A" w:themeColor="accent4"/>
        </w:rPr>
      </w:pPr>
      <w:bookmarkStart w:id="237" w:name="_Toc461711009"/>
      <w:r>
        <w:rPr>
          <w:color w:val="C3004A" w:themeColor="accent4"/>
        </w:rPr>
        <w:t>69.12.</w:t>
      </w:r>
      <w:r>
        <w:rPr>
          <w:color w:val="C3004A" w:themeColor="accent4"/>
        </w:rPr>
        <w:tab/>
        <w:t>schoorstenen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aluminium</w:t>
      </w:r>
      <w:bookmarkEnd w:id="237"/>
    </w:p>
    <w:p w:rsidR="003D4297" w:rsidRPr="003D4297" w:rsidRDefault="003D4297" w:rsidP="003D4297">
      <w:pPr>
        <w:spacing w:after="0"/>
        <w:rPr>
          <w:b/>
          <w:u w:val="single"/>
          <w:lang w:val="nl"/>
        </w:rPr>
      </w:pPr>
      <w:r w:rsidRPr="003D4297">
        <w:rPr>
          <w:b/>
          <w:u w:val="single"/>
          <w:lang w:val="nl"/>
        </w:rPr>
        <w:t>Omschrijving</w:t>
      </w:r>
    </w:p>
    <w:p w:rsidR="003D4297" w:rsidRPr="003D4297" w:rsidRDefault="003D4297" w:rsidP="003D4297">
      <w:r w:rsidRPr="003D4297">
        <w:t>Systeem van voorgevormde schoorsteenelementen vervaardigd uit een binnenmantel uit aluminium en eventueel met een buitenmantel.</w:t>
      </w:r>
    </w:p>
    <w:p w:rsidR="003D4297" w:rsidRPr="003D4297" w:rsidRDefault="003D4297" w:rsidP="003D4297">
      <w:pPr>
        <w:spacing w:after="0"/>
        <w:rPr>
          <w:b/>
          <w:u w:val="single"/>
          <w:lang w:val="nl"/>
        </w:rPr>
      </w:pPr>
      <w:r w:rsidRPr="003D4297">
        <w:rPr>
          <w:b/>
          <w:u w:val="single"/>
          <w:lang w:val="nl"/>
        </w:rPr>
        <w:t>Materiaal</w:t>
      </w:r>
    </w:p>
    <w:p w:rsidR="003D4297" w:rsidRPr="003D4297" w:rsidRDefault="003D4297" w:rsidP="003D4297">
      <w:pPr>
        <w:spacing w:after="0"/>
        <w:rPr>
          <w:lang w:val="nl"/>
        </w:rPr>
      </w:pPr>
      <w:r w:rsidRPr="003D4297">
        <w:rPr>
          <w:lang w:val="nl"/>
        </w:rPr>
        <w:t>De bepalingen van NBN EN 1856 – Schoorstenen – Eisen voor metalen schoorstenen – Deel 1 en 2 zijn van toepassing.</w:t>
      </w:r>
    </w:p>
    <w:p w:rsidR="003D4297" w:rsidRPr="003D4297" w:rsidRDefault="003D4297" w:rsidP="003D4297">
      <w:pPr>
        <w:spacing w:after="0"/>
        <w:rPr>
          <w:lang w:val="nl"/>
        </w:rPr>
      </w:pPr>
      <w:r w:rsidRPr="003D4297">
        <w:rPr>
          <w:lang w:val="nl"/>
        </w:rPr>
        <w:t>De elementen zijn voorzien van aangepaste dichtingen voor een perfecte luchtdichtheid, de binnenbuizen zijn volkomen glad.</w:t>
      </w:r>
    </w:p>
    <w:p w:rsidR="003D4297" w:rsidRPr="003D4297" w:rsidRDefault="003D4297" w:rsidP="003D4297">
      <w:pPr>
        <w:spacing w:after="0"/>
        <w:rPr>
          <w:lang w:val="nl"/>
        </w:rPr>
      </w:pPr>
      <w:r w:rsidRPr="003D4297">
        <w:rPr>
          <w:lang w:val="nl"/>
        </w:rPr>
        <w:t>De aluminiumsamenstelling van de inwendige pijp is bestand tegen de inwerking van rookgassen en corrosieve condensaten.</w:t>
      </w:r>
    </w:p>
    <w:p w:rsidR="003D4297" w:rsidRPr="003D4297" w:rsidRDefault="003D4297" w:rsidP="003D4297">
      <w:pPr>
        <w:spacing w:after="0"/>
        <w:rPr>
          <w:lang w:val="nl"/>
        </w:rPr>
      </w:pPr>
      <w:r w:rsidRPr="003D4297">
        <w:rPr>
          <w:lang w:val="nl"/>
        </w:rPr>
        <w:t>Het systeem is CE-gekeurd en aanvaard door de leverancier van de aan te sluiten verwarmingstoestellen.</w:t>
      </w:r>
    </w:p>
    <w:p w:rsidR="003D4297" w:rsidRPr="003D4297" w:rsidRDefault="003D4297" w:rsidP="003D4297">
      <w:pPr>
        <w:spacing w:after="0"/>
        <w:rPr>
          <w:lang w:val="nl"/>
        </w:rPr>
      </w:pPr>
      <w:r w:rsidRPr="003D4297">
        <w:rPr>
          <w:lang w:val="nl"/>
        </w:rPr>
        <w:t>Hulpstukken: beugels, afstandhouders, ondersteuningselementen, aansluitstukken, vloer- of wandsteun, daksteun, brandwerende plaat, aansluitingsslabben, … inbegrepen.</w:t>
      </w:r>
    </w:p>
    <w:p w:rsidR="003D4297" w:rsidRPr="003D4297" w:rsidRDefault="003D4297" w:rsidP="003D4297">
      <w:pPr>
        <w:rPr>
          <w:lang w:val="nl"/>
        </w:rPr>
      </w:pPr>
      <w:r w:rsidRPr="003D4297">
        <w:rPr>
          <w:lang w:val="nl"/>
        </w:rPr>
        <w:t>Waarborg op de kanalen: 10 jaar.</w:t>
      </w:r>
    </w:p>
    <w:p w:rsidR="003D4297" w:rsidRPr="00B5712C" w:rsidRDefault="003D4297" w:rsidP="003D4297">
      <w:pPr>
        <w:pStyle w:val="Kop2"/>
        <w:numPr>
          <w:ilvl w:val="0"/>
          <w:numId w:val="0"/>
        </w:numPr>
        <w:rPr>
          <w:color w:val="C3004A" w:themeColor="accent4"/>
        </w:rPr>
      </w:pPr>
      <w:bookmarkStart w:id="238" w:name="_Toc461711010"/>
      <w:r>
        <w:rPr>
          <w:color w:val="C3004A" w:themeColor="accent4"/>
        </w:rPr>
        <w:t>69.12.11.</w:t>
      </w:r>
      <w:r>
        <w:rPr>
          <w:color w:val="C3004A" w:themeColor="accent4"/>
        </w:rPr>
        <w:tab/>
        <w:t>schoorstenen</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aluminium/CLV</w:t>
      </w:r>
      <w:bookmarkEnd w:id="238"/>
    </w:p>
    <w:p w:rsidR="003D4297" w:rsidRPr="007A04A9" w:rsidRDefault="003D4297" w:rsidP="003D4297">
      <w:pPr>
        <w:spacing w:after="0"/>
        <w:rPr>
          <w:b/>
          <w:u w:val="single"/>
          <w:lang w:val="nl"/>
        </w:rPr>
      </w:pPr>
      <w:r w:rsidRPr="007A04A9">
        <w:rPr>
          <w:b/>
          <w:u w:val="single"/>
          <w:lang w:val="nl"/>
        </w:rPr>
        <w:t>Omschrijving</w:t>
      </w:r>
    </w:p>
    <w:p w:rsidR="003D4297" w:rsidRPr="007A04A9" w:rsidRDefault="003D4297" w:rsidP="003D4297">
      <w:r w:rsidRPr="007A04A9">
        <w:t>Systeem in roestvast staal voor meervoudige aansluiting van gesloten individuele condenserende verwarmingsketels.</w:t>
      </w:r>
    </w:p>
    <w:p w:rsidR="003D4297" w:rsidRPr="007A04A9" w:rsidRDefault="003D4297" w:rsidP="003D4297">
      <w:pPr>
        <w:spacing w:after="0"/>
        <w:rPr>
          <w:b/>
          <w:u w:val="single"/>
          <w:lang w:val="nl"/>
        </w:rPr>
      </w:pPr>
      <w:r w:rsidRPr="007A04A9">
        <w:rPr>
          <w:b/>
          <w:u w:val="single"/>
          <w:lang w:val="nl"/>
        </w:rPr>
        <w:t>Meting</w:t>
      </w:r>
    </w:p>
    <w:p w:rsidR="003D4297" w:rsidRPr="007A04A9" w:rsidRDefault="003D4297" w:rsidP="003D4297">
      <w:pPr>
        <w:spacing w:after="0"/>
        <w:rPr>
          <w:b/>
          <w:color w:val="0070C0"/>
        </w:rPr>
      </w:pPr>
      <w:r w:rsidRPr="007A04A9">
        <w:rPr>
          <w:b/>
          <w:color w:val="0070C0"/>
        </w:rPr>
        <w:lastRenderedPageBreak/>
        <w:t>(ofwel)</w:t>
      </w:r>
    </w:p>
    <w:p w:rsidR="003D4297" w:rsidRPr="007A04A9" w:rsidRDefault="003D4297" w:rsidP="003D4297">
      <w:pPr>
        <w:spacing w:after="0"/>
        <w:rPr>
          <w:lang w:val="nl"/>
        </w:rPr>
      </w:pPr>
      <w:r w:rsidRPr="007A04A9">
        <w:rPr>
          <w:lang w:val="nl"/>
        </w:rPr>
        <w:t>meeteenheid: per lopende m netto uit te voeren lengte gemeten langsheen de as van het schouwkanaal, vanaf het laagst gelegen punt van het onderste element tot het hoogste punt van het bovenste element.</w:t>
      </w:r>
    </w:p>
    <w:p w:rsidR="003D4297" w:rsidRPr="007A04A9" w:rsidRDefault="003D4297" w:rsidP="003D4297">
      <w:pPr>
        <w:spacing w:after="0"/>
        <w:rPr>
          <w:lang w:val="nl"/>
        </w:rPr>
      </w:pPr>
      <w:r w:rsidRPr="007A04A9">
        <w:rPr>
          <w:lang w:val="nl"/>
        </w:rPr>
        <w:t>aard van de overeenkomst: Forfaitaire Hoeveelheid (FH)</w:t>
      </w:r>
    </w:p>
    <w:p w:rsidR="003D4297" w:rsidRPr="007A04A9" w:rsidRDefault="003D4297" w:rsidP="003D4297">
      <w:pPr>
        <w:spacing w:after="0"/>
        <w:rPr>
          <w:b/>
          <w:color w:val="0070C0"/>
        </w:rPr>
      </w:pPr>
      <w:r w:rsidRPr="007A04A9">
        <w:rPr>
          <w:b/>
          <w:color w:val="0070C0"/>
        </w:rPr>
        <w:t>(ofwel)</w:t>
      </w:r>
    </w:p>
    <w:p w:rsidR="003D4297" w:rsidRPr="007A04A9" w:rsidRDefault="003D4297" w:rsidP="003D4297">
      <w:pPr>
        <w:spacing w:after="0"/>
        <w:rPr>
          <w:lang w:val="nl"/>
        </w:rPr>
      </w:pPr>
      <w:r w:rsidRPr="007A04A9">
        <w:rPr>
          <w:lang w:val="nl"/>
        </w:rPr>
        <w:t>meeteenheid: per stuk (volledig kanaal).</w:t>
      </w:r>
    </w:p>
    <w:p w:rsidR="003D4297" w:rsidRPr="007A04A9" w:rsidRDefault="003D4297" w:rsidP="003D4297">
      <w:pPr>
        <w:rPr>
          <w:lang w:val="nl"/>
        </w:rPr>
      </w:pPr>
      <w:r w:rsidRPr="007A04A9">
        <w:rPr>
          <w:lang w:val="nl"/>
        </w:rPr>
        <w:t>aard van de overeenkomst: Forfaitaire Hoeveelheid (FH)</w:t>
      </w:r>
    </w:p>
    <w:p w:rsidR="003D4297" w:rsidRPr="007A04A9" w:rsidRDefault="003D4297" w:rsidP="003D4297">
      <w:pPr>
        <w:spacing w:after="0"/>
        <w:rPr>
          <w:b/>
          <w:u w:val="single"/>
          <w:lang w:val="nl"/>
        </w:rPr>
      </w:pPr>
      <w:r w:rsidRPr="007A04A9">
        <w:rPr>
          <w:b/>
          <w:u w:val="single"/>
          <w:lang w:val="nl"/>
        </w:rPr>
        <w:t>Materiaal</w:t>
      </w:r>
    </w:p>
    <w:p w:rsidR="003D4297" w:rsidRPr="007A04A9" w:rsidRDefault="003D4297" w:rsidP="003D4297">
      <w:pPr>
        <w:spacing w:after="0"/>
        <w:rPr>
          <w:lang w:val="nl"/>
        </w:rPr>
      </w:pPr>
      <w:r w:rsidRPr="007A04A9">
        <w:rPr>
          <w:lang w:val="nl"/>
        </w:rPr>
        <w:t>Afmetingen volgens NBN EN 13384-2.</w:t>
      </w:r>
    </w:p>
    <w:p w:rsidR="003D4297" w:rsidRPr="007A04A9" w:rsidRDefault="003D4297" w:rsidP="003D4297">
      <w:pPr>
        <w:rPr>
          <w:lang w:val="nl"/>
        </w:rPr>
      </w:pPr>
      <w:r w:rsidRPr="007A04A9">
        <w:rPr>
          <w:lang w:val="nl"/>
        </w:rPr>
        <w:t>De systemen voor collectieve luchtaanvoer en rookgasafvoer bij de toestellen van het type C42 en C43 moeten gekeurd zijn door een van volgende organismen: Technigas, QA-Gastec (CLV-systeem), Afnor (3CE-systeem), DIN/DVGW (LAS-systeem).</w:t>
      </w:r>
    </w:p>
    <w:p w:rsidR="003D4297" w:rsidRPr="007A04A9" w:rsidRDefault="003D4297" w:rsidP="003D4297">
      <w:pPr>
        <w:spacing w:after="0"/>
        <w:rPr>
          <w:u w:val="single"/>
          <w:lang w:val="nl"/>
        </w:rPr>
      </w:pPr>
      <w:r w:rsidRPr="007A04A9">
        <w:rPr>
          <w:u w:val="single"/>
          <w:lang w:val="nl"/>
        </w:rPr>
        <w:t>Specificaties</w:t>
      </w:r>
    </w:p>
    <w:p w:rsidR="003D4297" w:rsidRPr="007A04A9" w:rsidRDefault="003D4297" w:rsidP="003D4297">
      <w:pPr>
        <w:spacing w:after="0"/>
        <w:rPr>
          <w:color w:val="0070C0"/>
          <w:lang w:val="nl"/>
        </w:rPr>
      </w:pPr>
      <w:r w:rsidRPr="007A04A9">
        <w:rPr>
          <w:lang w:val="nl"/>
        </w:rPr>
        <w:t xml:space="preserve">Buitenmantel: </w:t>
      </w:r>
      <w:r w:rsidRPr="007A04A9">
        <w:rPr>
          <w:color w:val="0070C0"/>
          <w:lang w:val="nl"/>
        </w:rPr>
        <w:t>roestvast staal / aluminium / geschikt voor buitenopstelling (dubbelwandig geïsoleerd collectief roestvast staal rookgasafvoerkanaal en individuele toevoer van de verbrandingslucht rechtstreeks uit de buitenomgeving) / …</w:t>
      </w:r>
    </w:p>
    <w:p w:rsidR="003D4297" w:rsidRPr="007A04A9" w:rsidRDefault="003D4297" w:rsidP="003D4297">
      <w:pPr>
        <w:spacing w:after="0"/>
        <w:rPr>
          <w:lang w:val="nl"/>
        </w:rPr>
      </w:pPr>
      <w:r w:rsidRPr="007A04A9">
        <w:rPr>
          <w:lang w:val="nl"/>
        </w:rPr>
        <w:t xml:space="preserve">Rookgastemperaturen tot: </w:t>
      </w:r>
      <w:r w:rsidRPr="007A04A9">
        <w:rPr>
          <w:color w:val="0070C0"/>
          <w:lang w:val="nl"/>
        </w:rPr>
        <w:t>160°C / …</w:t>
      </w:r>
    </w:p>
    <w:p w:rsidR="003D4297" w:rsidRPr="007A04A9" w:rsidRDefault="003D4297" w:rsidP="003D4297">
      <w:pPr>
        <w:spacing w:after="0"/>
        <w:rPr>
          <w:lang w:val="nl"/>
        </w:rPr>
      </w:pPr>
      <w:r w:rsidRPr="007A04A9">
        <w:rPr>
          <w:lang w:val="nl"/>
        </w:rPr>
        <w:t xml:space="preserve">Ketelaansluiting: twee concentrische aansluitingen Ø </w:t>
      </w:r>
      <w:r w:rsidRPr="007A04A9">
        <w:rPr>
          <w:color w:val="0070C0"/>
          <w:lang w:val="nl"/>
        </w:rPr>
        <w:t>…</w:t>
      </w:r>
      <w:r w:rsidRPr="007A04A9">
        <w:rPr>
          <w:lang w:val="nl"/>
        </w:rPr>
        <w:t xml:space="preserve"> </w:t>
      </w:r>
      <w:r>
        <w:rPr>
          <w:lang w:val="nl"/>
        </w:rPr>
        <w:t xml:space="preserve">/ </w:t>
      </w:r>
      <w:r w:rsidRPr="003D4297">
        <w:rPr>
          <w:color w:val="0070C0"/>
          <w:lang w:val="nl"/>
        </w:rPr>
        <w:t>…</w:t>
      </w:r>
      <w:r>
        <w:rPr>
          <w:lang w:val="nl"/>
        </w:rPr>
        <w:t xml:space="preserve"> </w:t>
      </w:r>
      <w:r w:rsidRPr="007A04A9">
        <w:rPr>
          <w:lang w:val="nl"/>
        </w:rPr>
        <w:t>mm</w:t>
      </w:r>
    </w:p>
    <w:p w:rsidR="003D4297" w:rsidRPr="007A04A9" w:rsidRDefault="003D4297" w:rsidP="003D4297">
      <w:pPr>
        <w:spacing w:after="0"/>
        <w:rPr>
          <w:lang w:val="nl"/>
        </w:rPr>
      </w:pPr>
      <w:r w:rsidRPr="007A04A9">
        <w:rPr>
          <w:lang w:val="nl"/>
        </w:rPr>
        <w:t xml:space="preserve">Aantal aan te sluiten toestellen per niveau: volgens plannen </w:t>
      </w:r>
      <w:r w:rsidRPr="007A04A9">
        <w:rPr>
          <w:color w:val="0070C0"/>
          <w:lang w:val="nl"/>
        </w:rPr>
        <w:t xml:space="preserve">… </w:t>
      </w:r>
    </w:p>
    <w:p w:rsidR="003D4297" w:rsidRPr="007A04A9" w:rsidRDefault="003D4297" w:rsidP="003D4297">
      <w:pPr>
        <w:spacing w:after="0"/>
        <w:rPr>
          <w:lang w:val="nl"/>
        </w:rPr>
      </w:pPr>
      <w:r w:rsidRPr="007A04A9">
        <w:rPr>
          <w:lang w:val="nl"/>
        </w:rPr>
        <w:t xml:space="preserve">Aantal aan te sluiten toestellen per kanaal: </w:t>
      </w:r>
      <w:r>
        <w:rPr>
          <w:lang w:val="nl"/>
        </w:rPr>
        <w:t xml:space="preserve">volgens plannen </w:t>
      </w:r>
      <w:r w:rsidRPr="007A04A9">
        <w:rPr>
          <w:color w:val="0070C0"/>
          <w:lang w:val="nl"/>
        </w:rPr>
        <w:t>…</w:t>
      </w:r>
    </w:p>
    <w:p w:rsidR="003D4297" w:rsidRPr="007A04A9" w:rsidRDefault="003D4297" w:rsidP="003D4297">
      <w:pPr>
        <w:spacing w:after="0"/>
        <w:rPr>
          <w:color w:val="0070C0"/>
          <w:lang w:val="nl"/>
        </w:rPr>
      </w:pPr>
      <w:r w:rsidRPr="007A04A9">
        <w:rPr>
          <w:lang w:val="nl"/>
        </w:rPr>
        <w:t xml:space="preserve">Inwendige en uitwendige diameters kanalen volgens </w:t>
      </w:r>
      <w:r w:rsidRPr="007A04A9">
        <w:rPr>
          <w:color w:val="0070C0"/>
          <w:lang w:val="nl"/>
        </w:rPr>
        <w:t>plannen / studie fabrikant / …</w:t>
      </w:r>
    </w:p>
    <w:p w:rsidR="003D4297" w:rsidRPr="007A04A9" w:rsidRDefault="003D4297" w:rsidP="003D4297">
      <w:pPr>
        <w:spacing w:after="0"/>
        <w:rPr>
          <w:lang w:val="nl"/>
        </w:rPr>
      </w:pPr>
      <w:r w:rsidRPr="007A04A9">
        <w:rPr>
          <w:lang w:val="nl"/>
        </w:rPr>
        <w:t xml:space="preserve">Dakdoorvoer: </w:t>
      </w:r>
      <w:r w:rsidRPr="007A04A9">
        <w:rPr>
          <w:color w:val="0070C0"/>
          <w:lang w:val="nl"/>
        </w:rPr>
        <w:t>niet van toepassing / plat dak / hellend dak / nok / pannen / leien / … / hellingsgraad ...</w:t>
      </w:r>
    </w:p>
    <w:p w:rsidR="003D4297" w:rsidRPr="007A04A9" w:rsidRDefault="003D4297" w:rsidP="003D4297">
      <w:pPr>
        <w:spacing w:after="0"/>
        <w:rPr>
          <w:lang w:val="nl"/>
        </w:rPr>
      </w:pPr>
      <w:r w:rsidRPr="007A04A9">
        <w:rPr>
          <w:lang w:val="nl"/>
        </w:rPr>
        <w:t xml:space="preserve">Bovendaks element: </w:t>
      </w:r>
      <w:r w:rsidRPr="007A04A9">
        <w:rPr>
          <w:color w:val="0070C0"/>
          <w:lang w:val="nl"/>
        </w:rPr>
        <w:t>rond / rechthoekig / te kiezen uit standaard assortiment van de leverancier / …</w:t>
      </w:r>
    </w:p>
    <w:p w:rsidR="003D4297" w:rsidRPr="007A04A9" w:rsidRDefault="003D4297" w:rsidP="003D4297">
      <w:pPr>
        <w:spacing w:after="0"/>
        <w:rPr>
          <w:lang w:val="nl"/>
        </w:rPr>
      </w:pPr>
      <w:r w:rsidRPr="007A04A9">
        <w:rPr>
          <w:lang w:val="nl"/>
        </w:rPr>
        <w:t xml:space="preserve">Kleur bovendaks gedeelte: </w:t>
      </w:r>
      <w:r w:rsidRPr="007A04A9">
        <w:rPr>
          <w:color w:val="0070C0"/>
          <w:lang w:val="nl"/>
        </w:rPr>
        <w:t>te kiezen uit standaard assortiment van de leverancier / …</w:t>
      </w:r>
    </w:p>
    <w:p w:rsidR="003D4297" w:rsidRPr="007A04A9" w:rsidRDefault="003D4297" w:rsidP="003D4297">
      <w:pPr>
        <w:spacing w:after="0"/>
        <w:rPr>
          <w:lang w:val="nl"/>
        </w:rPr>
      </w:pPr>
      <w:r w:rsidRPr="007A04A9">
        <w:rPr>
          <w:lang w:val="nl"/>
        </w:rPr>
        <w:t xml:space="preserve">Kap: </w:t>
      </w:r>
      <w:r w:rsidRPr="007A04A9">
        <w:rPr>
          <w:color w:val="0070C0"/>
          <w:lang w:val="nl"/>
        </w:rPr>
        <w:t>regenkap / met gaas / …</w:t>
      </w:r>
    </w:p>
    <w:p w:rsidR="00CE26EF" w:rsidRPr="00B5712C" w:rsidRDefault="00CE26EF" w:rsidP="00CE26EF">
      <w:pPr>
        <w:pStyle w:val="Kop2"/>
        <w:numPr>
          <w:ilvl w:val="0"/>
          <w:numId w:val="0"/>
        </w:numPr>
        <w:rPr>
          <w:color w:val="C3004A" w:themeColor="accent4"/>
        </w:rPr>
      </w:pPr>
      <w:bookmarkStart w:id="239" w:name="_Toc461711011"/>
      <w:r>
        <w:rPr>
          <w:color w:val="C3004A" w:themeColor="accent4"/>
        </w:rPr>
        <w:t>69.20.</w:t>
      </w:r>
      <w:r>
        <w:rPr>
          <w:color w:val="C3004A" w:themeColor="accent4"/>
        </w:rPr>
        <w:tab/>
        <w:t>dakdoorgang</w:t>
      </w:r>
      <w:r w:rsidRPr="00B5712C">
        <w:rPr>
          <w:color w:val="C3004A" w:themeColor="accent4"/>
        </w:rPr>
        <w:t xml:space="preserve"> </w:t>
      </w:r>
      <w:r>
        <w:rPr>
          <w:color w:val="C3004A" w:themeColor="accent4"/>
        </w:rPr>
        <w:t>–</w:t>
      </w:r>
      <w:r w:rsidRPr="00B5712C">
        <w:rPr>
          <w:color w:val="C3004A" w:themeColor="accent4"/>
        </w:rPr>
        <w:t xml:space="preserve"> </w:t>
      </w:r>
      <w:r>
        <w:rPr>
          <w:color w:val="C3004A" w:themeColor="accent4"/>
        </w:rPr>
        <w:t>algemeen</w:t>
      </w:r>
      <w:bookmarkEnd w:id="239"/>
    </w:p>
    <w:p w:rsidR="00CE26EF" w:rsidRPr="00CE26EF" w:rsidRDefault="00CE26EF" w:rsidP="00CE26EF">
      <w:pPr>
        <w:spacing w:after="0"/>
        <w:rPr>
          <w:b/>
          <w:u w:val="single"/>
          <w:lang w:val="nl"/>
        </w:rPr>
      </w:pPr>
      <w:r w:rsidRPr="00CE26EF">
        <w:rPr>
          <w:b/>
          <w:u w:val="single"/>
          <w:lang w:val="nl"/>
        </w:rPr>
        <w:t>Omschrijving</w:t>
      </w:r>
    </w:p>
    <w:p w:rsidR="00CE26EF" w:rsidRPr="00CE26EF" w:rsidRDefault="00CE26EF" w:rsidP="00CE26EF">
      <w:r w:rsidRPr="00CE26EF">
        <w:t>Systemen voor dakdoorgangen.</w:t>
      </w:r>
    </w:p>
    <w:p w:rsidR="00CE26EF" w:rsidRPr="00CE26EF" w:rsidRDefault="00CE26EF" w:rsidP="00CE26EF">
      <w:pPr>
        <w:spacing w:after="0"/>
        <w:rPr>
          <w:b/>
          <w:u w:val="single"/>
          <w:lang w:val="nl"/>
        </w:rPr>
      </w:pPr>
      <w:r w:rsidRPr="00CE26EF">
        <w:rPr>
          <w:b/>
          <w:u w:val="single"/>
          <w:lang w:val="nl"/>
        </w:rPr>
        <w:t>Materiaal</w:t>
      </w:r>
    </w:p>
    <w:p w:rsidR="00CE26EF" w:rsidRPr="00CE26EF" w:rsidRDefault="00CE26EF" w:rsidP="00CE26EF">
      <w:pPr>
        <w:spacing w:after="0"/>
        <w:rPr>
          <w:lang w:val="nl"/>
        </w:rPr>
      </w:pPr>
      <w:r w:rsidRPr="00CE26EF">
        <w:rPr>
          <w:lang w:val="nl"/>
        </w:rPr>
        <w:t>Weersbestendige dakdoorvoer met inbegrip van alle onderdelen voor een waterdichte en stabiele aansluiting.</w:t>
      </w:r>
    </w:p>
    <w:p w:rsidR="00CE26EF" w:rsidRPr="00CE26EF" w:rsidRDefault="00CE26EF" w:rsidP="00CE26EF">
      <w:pPr>
        <w:rPr>
          <w:lang w:val="nl"/>
        </w:rPr>
      </w:pPr>
      <w:r w:rsidRPr="00CE26EF">
        <w:rPr>
          <w:lang w:val="nl"/>
        </w:rPr>
        <w:t>Volledige samenstelling, technische specificaties en drukverliesdiagramma voorafgaandelijk ter goedkeuring voor te leggen aan het bestuur.</w:t>
      </w:r>
    </w:p>
    <w:p w:rsidR="00CE26EF" w:rsidRPr="00B5712C" w:rsidRDefault="00CE26EF" w:rsidP="00CE26EF">
      <w:pPr>
        <w:pStyle w:val="Kop2"/>
        <w:numPr>
          <w:ilvl w:val="0"/>
          <w:numId w:val="0"/>
        </w:numPr>
        <w:rPr>
          <w:color w:val="C3004A" w:themeColor="accent4"/>
        </w:rPr>
      </w:pPr>
      <w:bookmarkStart w:id="240" w:name="_Toc461711012"/>
      <w:r>
        <w:rPr>
          <w:color w:val="C3004A" w:themeColor="accent4"/>
        </w:rPr>
        <w:t>69.21.</w:t>
      </w:r>
      <w:r>
        <w:rPr>
          <w:color w:val="C3004A" w:themeColor="accent4"/>
        </w:rPr>
        <w:tab/>
        <w:t>dakdoorgang</w:t>
      </w:r>
      <w:r w:rsidRPr="00B5712C">
        <w:rPr>
          <w:color w:val="C3004A" w:themeColor="accent4"/>
        </w:rPr>
        <w:t xml:space="preserve"> </w:t>
      </w:r>
      <w:r>
        <w:rPr>
          <w:color w:val="C3004A" w:themeColor="accent4"/>
        </w:rPr>
        <w:t>–</w:t>
      </w:r>
      <w:r w:rsidRPr="00B5712C">
        <w:rPr>
          <w:color w:val="C3004A" w:themeColor="accent4"/>
        </w:rPr>
        <w:t xml:space="preserve"> </w:t>
      </w:r>
      <w:r w:rsidR="00C213FF">
        <w:rPr>
          <w:color w:val="C3004A" w:themeColor="accent4"/>
        </w:rPr>
        <w:t>enkelvoudig</w:t>
      </w:r>
      <w:bookmarkEnd w:id="240"/>
    </w:p>
    <w:p w:rsidR="00CE26EF" w:rsidRPr="00CE26EF" w:rsidRDefault="00CE26EF" w:rsidP="00CE26EF">
      <w:pPr>
        <w:spacing w:after="0"/>
        <w:rPr>
          <w:b/>
          <w:u w:val="single"/>
          <w:lang w:val="nl"/>
        </w:rPr>
      </w:pPr>
      <w:r w:rsidRPr="00CE26EF">
        <w:rPr>
          <w:b/>
          <w:u w:val="single"/>
          <w:lang w:val="nl"/>
        </w:rPr>
        <w:t>Omschrijving</w:t>
      </w:r>
    </w:p>
    <w:p w:rsidR="00CE26EF" w:rsidRPr="00CE26EF" w:rsidRDefault="00CE26EF" w:rsidP="00CE26EF">
      <w:r w:rsidRPr="00CE26EF">
        <w:t>Systeem voor dakdoorvoer voor aan- of afvoer van lucht.</w:t>
      </w:r>
    </w:p>
    <w:p w:rsidR="00CE26EF" w:rsidRPr="00CE26EF" w:rsidRDefault="00CE26EF" w:rsidP="00CE26EF">
      <w:pPr>
        <w:spacing w:after="0"/>
        <w:rPr>
          <w:b/>
          <w:u w:val="single"/>
          <w:lang w:val="nl"/>
        </w:rPr>
      </w:pPr>
      <w:r w:rsidRPr="00CE26EF">
        <w:rPr>
          <w:b/>
          <w:u w:val="single"/>
          <w:lang w:val="nl"/>
        </w:rPr>
        <w:t>Meting</w:t>
      </w:r>
    </w:p>
    <w:p w:rsidR="00CE26EF" w:rsidRPr="00CE26EF" w:rsidRDefault="00CE26EF" w:rsidP="00CE26EF">
      <w:pPr>
        <w:spacing w:after="0"/>
        <w:rPr>
          <w:lang w:val="nl"/>
        </w:rPr>
      </w:pPr>
      <w:r w:rsidRPr="00CE26EF">
        <w:rPr>
          <w:lang w:val="nl"/>
        </w:rPr>
        <w:t>meeteenheid: per stuk (volledig kanaal)</w:t>
      </w:r>
    </w:p>
    <w:p w:rsidR="00CE26EF" w:rsidRPr="00CE26EF" w:rsidRDefault="00CE26EF" w:rsidP="00CE26EF">
      <w:pPr>
        <w:rPr>
          <w:lang w:val="nl"/>
        </w:rPr>
      </w:pPr>
      <w:r w:rsidRPr="00CE26EF">
        <w:rPr>
          <w:lang w:val="nl"/>
        </w:rPr>
        <w:t>aard van de overeenkomst: Forfaitaire Hoeveelheid (FH)</w:t>
      </w:r>
    </w:p>
    <w:p w:rsidR="00CE26EF" w:rsidRPr="00CE26EF" w:rsidRDefault="00CE26EF" w:rsidP="00CE26EF">
      <w:pPr>
        <w:spacing w:after="0"/>
        <w:rPr>
          <w:b/>
          <w:u w:val="single"/>
          <w:lang w:val="nl"/>
        </w:rPr>
      </w:pPr>
      <w:r w:rsidRPr="00CE26EF">
        <w:rPr>
          <w:b/>
          <w:u w:val="single"/>
          <w:lang w:val="nl"/>
        </w:rPr>
        <w:t>Materiaal</w:t>
      </w:r>
    </w:p>
    <w:p w:rsidR="00CE26EF" w:rsidRPr="00CE26EF" w:rsidRDefault="00CE26EF" w:rsidP="00CE26EF">
      <w:pPr>
        <w:spacing w:after="0"/>
        <w:rPr>
          <w:u w:val="single"/>
          <w:lang w:val="nl"/>
        </w:rPr>
      </w:pPr>
      <w:r w:rsidRPr="00CE26EF">
        <w:rPr>
          <w:u w:val="single"/>
          <w:lang w:val="nl"/>
        </w:rPr>
        <w:t>Specificaties</w:t>
      </w:r>
    </w:p>
    <w:p w:rsidR="00CE26EF" w:rsidRPr="00CE26EF" w:rsidRDefault="00CE26EF" w:rsidP="00CE26EF">
      <w:pPr>
        <w:spacing w:after="0"/>
        <w:rPr>
          <w:lang w:val="nl"/>
        </w:rPr>
      </w:pPr>
      <w:r w:rsidRPr="00CE26EF">
        <w:rPr>
          <w:lang w:val="nl"/>
        </w:rPr>
        <w:t xml:space="preserve">Materiaal: </w:t>
      </w:r>
      <w:r w:rsidRPr="00CE26EF">
        <w:rPr>
          <w:color w:val="0070C0"/>
          <w:lang w:val="nl"/>
        </w:rPr>
        <w:t xml:space="preserve">gegalvaniseerd staal / roestvaststaal / kunststof / … </w:t>
      </w:r>
    </w:p>
    <w:p w:rsidR="00CE26EF" w:rsidRPr="00CE26EF" w:rsidRDefault="00CE26EF" w:rsidP="00CE26EF">
      <w:pPr>
        <w:spacing w:after="0"/>
        <w:rPr>
          <w:lang w:val="nl"/>
        </w:rPr>
      </w:pPr>
      <w:r w:rsidRPr="00CE26EF">
        <w:rPr>
          <w:lang w:val="nl"/>
        </w:rPr>
        <w:t xml:space="preserve">Inwendige diameter: </w:t>
      </w:r>
      <w:r w:rsidRPr="00CE26EF">
        <w:rPr>
          <w:color w:val="0070C0"/>
          <w:lang w:val="nl"/>
        </w:rPr>
        <w:t>volgens plannen / … mm</w:t>
      </w:r>
    </w:p>
    <w:p w:rsidR="00CE26EF" w:rsidRPr="00CE26EF" w:rsidRDefault="00CE26EF" w:rsidP="00CE26EF">
      <w:pPr>
        <w:spacing w:after="0"/>
        <w:rPr>
          <w:lang w:val="nl"/>
        </w:rPr>
      </w:pPr>
      <w:r w:rsidRPr="00CE26EF">
        <w:rPr>
          <w:lang w:val="nl"/>
        </w:rPr>
        <w:lastRenderedPageBreak/>
        <w:t xml:space="preserve">Dakdoorvoer: </w:t>
      </w:r>
      <w:r w:rsidRPr="00CE26EF">
        <w:rPr>
          <w:color w:val="0070C0"/>
          <w:lang w:val="nl"/>
        </w:rPr>
        <w:t>koffer / plat dak / hellend dak / nok / pannen / leien / … / hellingsgraad ...</w:t>
      </w:r>
    </w:p>
    <w:p w:rsidR="00CE26EF" w:rsidRPr="00CE26EF" w:rsidRDefault="00CE26EF" w:rsidP="00CE26EF">
      <w:pPr>
        <w:spacing w:after="0"/>
        <w:rPr>
          <w:lang w:val="nl"/>
        </w:rPr>
      </w:pPr>
      <w:r w:rsidRPr="00CE26EF">
        <w:rPr>
          <w:lang w:val="nl"/>
        </w:rPr>
        <w:t xml:space="preserve">Vorm bovendaks element: </w:t>
      </w:r>
      <w:r w:rsidRPr="00CE26EF">
        <w:rPr>
          <w:color w:val="0070C0"/>
          <w:lang w:val="nl"/>
        </w:rPr>
        <w:t xml:space="preserve">te kiezen uit standaard assortiment van de leverancier / … </w:t>
      </w:r>
    </w:p>
    <w:p w:rsidR="00CE26EF" w:rsidRPr="00CE26EF" w:rsidRDefault="00CE26EF" w:rsidP="00CE26EF">
      <w:pPr>
        <w:spacing w:after="0"/>
        <w:rPr>
          <w:lang w:val="nl"/>
        </w:rPr>
      </w:pPr>
      <w:r w:rsidRPr="00CE26EF">
        <w:rPr>
          <w:lang w:val="nl"/>
        </w:rPr>
        <w:t xml:space="preserve">Kleur bovendaks gedeelte: </w:t>
      </w:r>
      <w:r w:rsidRPr="00CE26EF">
        <w:rPr>
          <w:color w:val="0070C0"/>
          <w:lang w:val="nl"/>
        </w:rPr>
        <w:t>te kiezen uit standaard assortiment van de leverancier / ...</w:t>
      </w:r>
    </w:p>
    <w:p w:rsidR="00CE26EF" w:rsidRPr="00CE26EF" w:rsidRDefault="00CE26EF" w:rsidP="00CE26EF">
      <w:pPr>
        <w:spacing w:after="0"/>
        <w:rPr>
          <w:u w:val="single"/>
          <w:lang w:val="nl"/>
        </w:rPr>
      </w:pPr>
      <w:r w:rsidRPr="00CE26EF">
        <w:rPr>
          <w:u w:val="single"/>
          <w:lang w:val="nl"/>
        </w:rPr>
        <w:t>Aanvullende specificaties (te schrappen door ontwerper indien niet van toepassing)</w:t>
      </w:r>
    </w:p>
    <w:p w:rsidR="00CE26EF" w:rsidRPr="00CE26EF" w:rsidRDefault="00CE26EF" w:rsidP="00CE26EF">
      <w:pPr>
        <w:rPr>
          <w:lang w:val="nl"/>
        </w:rPr>
      </w:pPr>
      <w:r w:rsidRPr="00CE26EF">
        <w:rPr>
          <w:lang w:val="nl"/>
        </w:rPr>
        <w:t>Dubbelwandige geïsoleerde dakdoorgang</w:t>
      </w:r>
    </w:p>
    <w:p w:rsidR="004409AE" w:rsidRPr="003D4297" w:rsidRDefault="004409AE" w:rsidP="004409AE">
      <w:pPr>
        <w:rPr>
          <w:lang w:val="nl"/>
        </w:rPr>
      </w:pPr>
    </w:p>
    <w:sectPr w:rsidR="004409AE" w:rsidRPr="003D4297" w:rsidSect="001F3A1A">
      <w:footerReference w:type="default" r:id="rId20"/>
      <w:headerReference w:type="first" r:id="rId21"/>
      <w:footerReference w:type="first" r:id="rId22"/>
      <w:type w:val="continuous"/>
      <w:pgSz w:w="11906" w:h="16838" w:code="9"/>
      <w:pgMar w:top="1361" w:right="1134" w:bottom="1701" w:left="1134" w:header="567" w:footer="567" w:gutter="0"/>
      <w:pgNumType w:start="1" w:chapStyle="1"/>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54">
      <wne:acd wne:acdName="acd9"/>
    </wne:keymap>
    <wne:keymap wne:kcmPrimary="0331">
      <wne:acd wne:acdName="acd1"/>
    </wne:keymap>
    <wne:keymap wne:kcmPrimary="0332">
      <wne:acd wne:acdName="acd2"/>
    </wne:keymap>
    <wne:keymap wne:kcmPrimary="0333">
      <wne:acd wne:acdName="acd3"/>
    </wne:keymap>
    <wne:keymap wne:kcmPrimary="0334">
      <wne:acd wne:acdName="acd4"/>
    </wne:keymap>
    <wne:keymap wne:kcmPrimary="0341">
      <wne:acd wne:acdName="acd11"/>
    </wne:keymap>
    <wne:keymap wne:kcmPrimary="0343">
      <wne:acd wne:acdName="acd10"/>
    </wne:keymap>
    <wne:keymap wne:kcmPrimary="0347">
      <wne:acd wne:acdName="acd8"/>
    </wne:keymap>
    <wne:keymap wne:kcmPrimary="0349">
      <wne:acd wne:acdName="acd7"/>
    </wne:keymap>
    <wne:keymap wne:kcmPrimary="034F">
      <wne:acd wne:acdName="acd6"/>
    </wne:keymap>
    <wne:keymap wne:kcmPrimary="0353">
      <wne:acd wne:acdName="acd12"/>
    </wne:keymap>
    <wne:keymap wne:kcmPrimary="0354">
      <wne:acd wne:acdName="acd0"/>
    </wne:keymap>
    <wne:keymap wne:kcmPrimary="035A">
      <wne:acd wne:acdName="acd13"/>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Manifest>
  </wne:toolbars>
  <wne:acds>
    <wne:acd wne:argValue="AQAAAAAA" wne:acdName="acd0" wne:fciIndexBasedOn="0065"/>
    <wne:acd wne:argValue="AQAAAAEA" wne:acdName="acd1" wne:fciIndexBasedOn="0065"/>
    <wne:acd wne:argValue="AQAAAAIA" wne:acdName="acd2" wne:fciIndexBasedOn="0065"/>
    <wne:acd wne:argValue="AQAAAAMA" wne:acdName="acd3" wne:fciIndexBasedOn="0065"/>
    <wne:acd wne:argValue="AQAAAAQA" wne:acdName="acd4" wne:fciIndexBasedOn="0065"/>
    <wne:acd wne:argValue="AQAAAFcA" wne:acdName="acd5" wne:fciIndexBasedOn="0065"/>
    <wne:acd wne:argValue="AgBPAHAAcwBvAG0AbQBpAG4AZwA=" wne:acdName="acd6" wne:fciIndexBasedOn="0065"/>
    <wne:acd wne:argValue="AgBPAHAAcwBvAG0AbQBpAG4AZwAgADIA" wne:acdName="acd7" wne:fciIndexBasedOn="0065"/>
    <wne:acd wne:argValue="AgBHAGUAbgB1AG0AbQBlAHIAZABlAF8AbABpAGoAcwB0AA==" wne:acdName="acd8" wne:fciIndexBasedOn="0065"/>
    <wne:acd wne:argValue="AQAAAD4A" wne:acdName="acd9" wne:fciIndexBasedOn="0065"/>
    <wne:acd wne:argValue="AQAAALQA" wne:acdName="acd10" wne:fciIndexBasedOn="0065"/>
    <wne:acd wne:argValue="AQAAAJ0A" wne:acdName="acd11" wne:fciIndexBasedOn="0065"/>
    <wne:acd wne:argValue="AQAAAEoA" wne:acdName="acd12" wne:fciIndexBasedOn="0065"/>
    <wne:acd wne:argValue="AQAAAFcA" wne:acdName="acd13" wne:fciIndexBasedOn="0065"/>
  </wne:acd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2F6" w:rsidRDefault="007422F6" w:rsidP="000A569B">
      <w:r>
        <w:separator/>
      </w:r>
    </w:p>
  </w:endnote>
  <w:endnote w:type="continuationSeparator" w:id="0">
    <w:p w:rsidR="007422F6" w:rsidRDefault="007422F6"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T Symbol">
    <w:altName w:val="Symbol"/>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300158"/>
      <w:docPartObj>
        <w:docPartGallery w:val="Page Numbers (Bottom of Page)"/>
        <w:docPartUnique/>
      </w:docPartObj>
    </w:sdtPr>
    <w:sdtEndPr/>
    <w:sdtContent>
      <w:p w:rsidR="00FA5F7E" w:rsidRDefault="00FA5F7E" w:rsidP="00E420FB">
        <w:pPr>
          <w:pStyle w:val="Voettekst"/>
          <w:jc w:val="left"/>
        </w:pPr>
        <w:r>
          <w:t xml:space="preserve">Bestek GO! Deel 6 - Technieken fluïda </w:t>
        </w:r>
      </w:p>
      <w:p w:rsidR="00BF4D46" w:rsidRDefault="00FA5F7E" w:rsidP="00E420FB">
        <w:pPr>
          <w:tabs>
            <w:tab w:val="right" w:pos="9639"/>
          </w:tabs>
          <w:autoSpaceDE w:val="0"/>
          <w:autoSpaceDN w:val="0"/>
          <w:adjustRightInd w:val="0"/>
          <w:spacing w:after="0" w:line="240" w:lineRule="auto"/>
          <w:rPr>
            <w:sz w:val="18"/>
            <w:szCs w:val="18"/>
            <w:lang w:val="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BF4D46">
          <w:rPr>
            <w:noProof/>
            <w:sz w:val="18"/>
            <w:szCs w:val="18"/>
            <w:lang w:val="nl-BE"/>
          </w:rPr>
          <w:t>07-10-2016</w:t>
        </w:r>
        <w:r>
          <w:rPr>
            <w:sz w:val="18"/>
            <w:szCs w:val="18"/>
            <w:lang w:val="nl-BE"/>
          </w:rPr>
          <w:fldChar w:fldCharType="end"/>
        </w:r>
      </w:p>
      <w:p w:rsidR="00FA5F7E" w:rsidRPr="00DB3DCD" w:rsidRDefault="00BF4D46" w:rsidP="00E420FB">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auteur: Marc Raes</w:t>
        </w:r>
        <w:r w:rsidR="00FA5F7E">
          <w:rPr>
            <w:sz w:val="18"/>
            <w:szCs w:val="18"/>
            <w:lang w:val="nl-BE"/>
          </w:rPr>
          <w:tab/>
        </w:r>
        <w:r w:rsidR="00FA5F7E">
          <w:rPr>
            <w:sz w:val="18"/>
            <w:szCs w:val="18"/>
            <w:lang w:val="nl-BE"/>
          </w:rPr>
          <w:fldChar w:fldCharType="begin"/>
        </w:r>
        <w:r w:rsidR="00FA5F7E">
          <w:rPr>
            <w:sz w:val="18"/>
            <w:szCs w:val="18"/>
            <w:lang w:val="nl-BE"/>
          </w:rPr>
          <w:instrText xml:space="preserve"> PAGE   \* MERGEFORMAT </w:instrText>
        </w:r>
        <w:r w:rsidR="00FA5F7E">
          <w:rPr>
            <w:sz w:val="18"/>
            <w:szCs w:val="18"/>
            <w:lang w:val="nl-BE"/>
          </w:rPr>
          <w:fldChar w:fldCharType="separate"/>
        </w:r>
        <w:r>
          <w:rPr>
            <w:noProof/>
            <w:sz w:val="18"/>
            <w:szCs w:val="18"/>
            <w:lang w:val="nl-BE"/>
          </w:rPr>
          <w:t>20</w:t>
        </w:r>
        <w:r w:rsidR="00FA5F7E">
          <w:rPr>
            <w:sz w:val="18"/>
            <w:szCs w:val="18"/>
            <w:lang w:val="nl-BE"/>
          </w:rPr>
          <w:fldChar w:fldCharType="end"/>
        </w:r>
      </w:p>
      <w:p w:rsidR="00FA5F7E" w:rsidRDefault="00BF4D46" w:rsidP="00E420FB">
        <w:pPr>
          <w:pStyle w:val="Voettekst"/>
          <w:jc w:val="left"/>
        </w:pPr>
      </w:p>
    </w:sdtContent>
  </w:sdt>
  <w:p w:rsidR="00FA5F7E" w:rsidRPr="00E420FB" w:rsidRDefault="00FA5F7E" w:rsidP="00E420FB">
    <w:pPr>
      <w:pStyle w:val="Voettekst"/>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4D46" w:rsidRDefault="00BF4D46" w:rsidP="00DB3DCD">
    <w:pPr>
      <w:tabs>
        <w:tab w:val="right" w:pos="9639"/>
      </w:tabs>
      <w:autoSpaceDE w:val="0"/>
      <w:autoSpaceDN w:val="0"/>
      <w:adjustRightInd w:val="0"/>
      <w:spacing w:after="0" w:line="240" w:lineRule="auto"/>
      <w:rPr>
        <w:sz w:val="18"/>
        <w:szCs w:val="18"/>
        <w:lang w:val="nl-BE"/>
      </w:rPr>
    </w:pPr>
  </w:p>
  <w:p w:rsidR="00BF4D46" w:rsidRDefault="00BF4D46" w:rsidP="00DB3DCD">
    <w:pPr>
      <w:tabs>
        <w:tab w:val="right" w:pos="9639"/>
      </w:tabs>
      <w:autoSpaceDE w:val="0"/>
      <w:autoSpaceDN w:val="0"/>
      <w:adjustRightInd w:val="0"/>
      <w:spacing w:after="0" w:line="240" w:lineRule="auto"/>
      <w:rPr>
        <w:sz w:val="18"/>
        <w:szCs w:val="18"/>
        <w:lang w:val="nl-BE"/>
      </w:rPr>
    </w:pPr>
  </w:p>
  <w:p w:rsidR="00BF4D46" w:rsidRDefault="00BF4D46" w:rsidP="00DB3DCD">
    <w:pPr>
      <w:tabs>
        <w:tab w:val="right" w:pos="9639"/>
      </w:tabs>
      <w:autoSpaceDE w:val="0"/>
      <w:autoSpaceDN w:val="0"/>
      <w:adjustRightInd w:val="0"/>
      <w:spacing w:after="0" w:line="240" w:lineRule="auto"/>
      <w:rPr>
        <w:sz w:val="18"/>
        <w:szCs w:val="18"/>
        <w:lang w:val="nl-BE"/>
      </w:rPr>
    </w:pPr>
  </w:p>
  <w:p w:rsidR="00BF4D46" w:rsidRDefault="00FA5F7E" w:rsidP="00DB3DCD">
    <w:pPr>
      <w:tabs>
        <w:tab w:val="right" w:pos="9639"/>
      </w:tabs>
      <w:autoSpaceDE w:val="0"/>
      <w:autoSpaceDN w:val="0"/>
      <w:adjustRightInd w:val="0"/>
      <w:spacing w:after="0" w:line="240" w:lineRule="auto"/>
      <w:rPr>
        <w:sz w:val="18"/>
        <w:szCs w:val="18"/>
        <w:lang w:val="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BF4D46">
      <w:rPr>
        <w:noProof/>
        <w:sz w:val="18"/>
        <w:szCs w:val="18"/>
        <w:lang w:val="nl-BE"/>
      </w:rPr>
      <w:t>07-10-2016</w:t>
    </w:r>
    <w:r>
      <w:rPr>
        <w:sz w:val="18"/>
        <w:szCs w:val="18"/>
        <w:lang w:val="nl-BE"/>
      </w:rPr>
      <w:fldChar w:fldCharType="end"/>
    </w:r>
  </w:p>
  <w:p w:rsidR="00FA5F7E" w:rsidRPr="00DB3DCD" w:rsidRDefault="00BF4D46"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auteur: Marc Raes</w:t>
    </w:r>
    <w:r w:rsidR="00FA5F7E">
      <w:rPr>
        <w:sz w:val="18"/>
        <w:szCs w:val="18"/>
        <w:lang w:val="nl-BE"/>
      </w:rPr>
      <w:tab/>
    </w:r>
    <w:r w:rsidR="00FA5F7E">
      <w:rPr>
        <w:sz w:val="18"/>
        <w:szCs w:val="18"/>
        <w:lang w:val="nl-BE"/>
      </w:rPr>
      <w:fldChar w:fldCharType="begin"/>
    </w:r>
    <w:r w:rsidR="00FA5F7E">
      <w:rPr>
        <w:sz w:val="18"/>
        <w:szCs w:val="18"/>
        <w:lang w:val="nl-BE"/>
      </w:rPr>
      <w:instrText xml:space="preserve"> PAGE   \* MERGEFORMAT </w:instrText>
    </w:r>
    <w:r w:rsidR="00FA5F7E">
      <w:rPr>
        <w:sz w:val="18"/>
        <w:szCs w:val="18"/>
        <w:lang w:val="nl-BE"/>
      </w:rPr>
      <w:fldChar w:fldCharType="separate"/>
    </w:r>
    <w:r>
      <w:rPr>
        <w:noProof/>
        <w:sz w:val="18"/>
        <w:szCs w:val="18"/>
        <w:lang w:val="nl-BE"/>
      </w:rPr>
      <w:t>1</w:t>
    </w:r>
    <w:r w:rsidR="00FA5F7E">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2F6" w:rsidRDefault="007422F6" w:rsidP="000A569B">
      <w:r>
        <w:separator/>
      </w:r>
    </w:p>
  </w:footnote>
  <w:footnote w:type="continuationSeparator" w:id="0">
    <w:p w:rsidR="007422F6" w:rsidRDefault="007422F6"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F7E" w:rsidRDefault="00FA5F7E">
    <w:pPr>
      <w:pStyle w:val="Koptekst"/>
    </w:pPr>
    <w:r w:rsidRPr="00E420FB">
      <w:rPr>
        <w:noProof/>
        <w:lang w:val="nl-BE" w:eastAsia="nl-BE"/>
      </w:rPr>
      <w:drawing>
        <wp:anchor distT="0" distB="0" distL="114300" distR="114300" simplePos="0" relativeHeight="251661312" behindDoc="1" locked="0" layoutInCell="1" allowOverlap="1" wp14:anchorId="4462CE9A" wp14:editId="1D9CC450">
          <wp:simplePos x="0" y="0"/>
          <wp:positionH relativeFrom="page">
            <wp:posOffset>4669790</wp:posOffset>
          </wp:positionH>
          <wp:positionV relativeFrom="page">
            <wp:posOffset>482600</wp:posOffset>
          </wp:positionV>
          <wp:extent cx="2311400" cy="568960"/>
          <wp:effectExtent l="0" t="0" r="0" b="254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r w:rsidRPr="00E420FB">
      <w:rPr>
        <w:noProof/>
        <w:lang w:val="nl-BE" w:eastAsia="nl-BE"/>
      </w:rPr>
      <mc:AlternateContent>
        <mc:Choice Requires="wps">
          <w:drawing>
            <wp:anchor distT="0" distB="180340" distL="114300" distR="114300" simplePos="0" relativeHeight="251662336" behindDoc="1" locked="0" layoutInCell="1" allowOverlap="1" wp14:anchorId="2223E6CA" wp14:editId="56598FED">
              <wp:simplePos x="0" y="0"/>
              <wp:positionH relativeFrom="page">
                <wp:posOffset>50165</wp:posOffset>
              </wp:positionH>
              <wp:positionV relativeFrom="page">
                <wp:posOffset>335280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3.95pt;margin-top:26.4pt;width:583.95pt;height:76.8pt;rotation:-3;z-index:-25165414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" path="m7415247,r-3615,639419c7411632,824638,7261483,974787,7076264,974787l,974787e" filled="f" strokecolor="#f08800"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59264" behindDoc="1" locked="0" layoutInCell="1" allowOverlap="1" wp14:anchorId="44F347F2" wp14:editId="441BE861">
              <wp:simplePos x="0" y="0"/>
              <wp:positionH relativeFrom="page">
                <wp:posOffset>-25400</wp:posOffset>
              </wp:positionH>
              <wp:positionV relativeFrom="page">
                <wp:posOffset>262890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2pt;margin-top:20.7pt;width:583.65pt;height:82.75pt;rotation:-2;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" path="m7408814,v939,238891,1879,477783,2818,716674c7411632,901893,7261483,1052042,7076264,1052042l,1052042e" filled="f" strokecolor="#c3004a" strokeweight="1pt">
              <v:path o:connecttype="custom" o:connectlocs="7409537,0;7412355,715913;7076954,1050925;0,1050925" o:connectangles="0,0,0,0"/>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07E6"/>
    <w:multiLevelType w:val="hybridMultilevel"/>
    <w:tmpl w:val="507038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nsid w:val="013446FE"/>
    <w:multiLevelType w:val="hybridMultilevel"/>
    <w:tmpl w:val="800E003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01385E07"/>
    <w:multiLevelType w:val="hybridMultilevel"/>
    <w:tmpl w:val="DDAA6DF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02E53EE4"/>
    <w:multiLevelType w:val="hybridMultilevel"/>
    <w:tmpl w:val="D464A7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02EC4926"/>
    <w:multiLevelType w:val="hybridMultilevel"/>
    <w:tmpl w:val="D17C16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04BE0BE2"/>
    <w:multiLevelType w:val="hybridMultilevel"/>
    <w:tmpl w:val="1B44734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nsid w:val="04E97E84"/>
    <w:multiLevelType w:val="hybridMultilevel"/>
    <w:tmpl w:val="D05037A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nsid w:val="061E5180"/>
    <w:multiLevelType w:val="hybridMultilevel"/>
    <w:tmpl w:val="D08280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nsid w:val="06E54289"/>
    <w:multiLevelType w:val="hybridMultilevel"/>
    <w:tmpl w:val="9DCAF5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nsid w:val="093A36CC"/>
    <w:multiLevelType w:val="hybridMultilevel"/>
    <w:tmpl w:val="B99E92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nsid w:val="0A242AEE"/>
    <w:multiLevelType w:val="hybridMultilevel"/>
    <w:tmpl w:val="747AFB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nsid w:val="0BE049A3"/>
    <w:multiLevelType w:val="hybridMultilevel"/>
    <w:tmpl w:val="54E8A1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nsid w:val="0C3C15A9"/>
    <w:multiLevelType w:val="hybridMultilevel"/>
    <w:tmpl w:val="D1DC991C"/>
    <w:lvl w:ilvl="0" w:tplc="CBE81FF8">
      <w:numFmt w:val="bullet"/>
      <w:lvlText w:val=""/>
      <w:lvlJc w:val="left"/>
      <w:pPr>
        <w:ind w:left="927" w:hanging="360"/>
      </w:pPr>
      <w:rPr>
        <w:rFonts w:ascii="Symbol" w:eastAsiaTheme="minorHAnsi" w:hAnsi="Symbol" w:cstheme="minorBidi"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13">
    <w:nsid w:val="0D593F2C"/>
    <w:multiLevelType w:val="hybridMultilevel"/>
    <w:tmpl w:val="658054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nsid w:val="0DAC423D"/>
    <w:multiLevelType w:val="multilevel"/>
    <w:tmpl w:val="4CFAA6A8"/>
    <w:lvl w:ilvl="0">
      <w:start w:val="1"/>
      <w:numFmt w:val="decimal"/>
      <w:pStyle w:val="Kop1"/>
      <w:lvlText w:val="%1."/>
      <w:lvlJc w:val="left"/>
      <w:pPr>
        <w:ind w:left="360" w:hanging="360"/>
      </w:pPr>
      <w:rPr>
        <w:rFonts w:cs="Times New Roman"/>
        <w:b w:val="0"/>
        <w:bCs w:val="0"/>
        <w:i w:val="0"/>
        <w:iCs w:val="0"/>
        <w:caps w:val="0"/>
        <w:smallCaps w:val="0"/>
        <w:strike w:val="0"/>
        <w:dstrike w:val="0"/>
        <w:outline w:val="0"/>
        <w:shadow w:val="0"/>
        <w:emboss w:val="0"/>
        <w:imprint w:val="0"/>
        <w:noProof w:val="0"/>
        <w:snapToGrid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Kop2"/>
      <w:lvlText w:val="%1.%2."/>
      <w:lvlJc w:val="left"/>
      <w:pPr>
        <w:ind w:left="792" w:hanging="432"/>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0FD74C27"/>
    <w:multiLevelType w:val="hybridMultilevel"/>
    <w:tmpl w:val="5B121BC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nsid w:val="100B256D"/>
    <w:multiLevelType w:val="hybridMultilevel"/>
    <w:tmpl w:val="E3DC33EC"/>
    <w:lvl w:ilvl="0" w:tplc="8B501404">
      <w:numFmt w:val="bullet"/>
      <w:lvlText w:val="-"/>
      <w:lvlJc w:val="left"/>
      <w:pPr>
        <w:ind w:left="720" w:hanging="360"/>
      </w:pPr>
      <w:rPr>
        <w:rFonts w:ascii="Calibri" w:eastAsia="Times New Roman" w:hAnsi="Calibri" w:cs="Times New Roman" w:hint="default"/>
      </w:rPr>
    </w:lvl>
    <w:lvl w:ilvl="1" w:tplc="8B501404">
      <w:numFmt w:val="bullet"/>
      <w:lvlText w:val="-"/>
      <w:lvlJc w:val="left"/>
      <w:pPr>
        <w:ind w:left="1440" w:hanging="360"/>
      </w:pPr>
      <w:rPr>
        <w:rFonts w:ascii="Calibri" w:eastAsia="Times New Roman" w:hAnsi="Calibri" w:cs="Times New Roman" w:hint="default"/>
      </w:rPr>
    </w:lvl>
    <w:lvl w:ilvl="2" w:tplc="8B501404">
      <w:numFmt w:val="bullet"/>
      <w:lvlText w:val="-"/>
      <w:lvlJc w:val="left"/>
      <w:pPr>
        <w:ind w:left="2160" w:hanging="360"/>
      </w:pPr>
      <w:rPr>
        <w:rFonts w:ascii="Calibri" w:eastAsia="Times New Roman" w:hAnsi="Calibri" w:cs="Times New Roman"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nsid w:val="11547F78"/>
    <w:multiLevelType w:val="hybridMultilevel"/>
    <w:tmpl w:val="DF069C6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nsid w:val="1176215C"/>
    <w:multiLevelType w:val="hybridMultilevel"/>
    <w:tmpl w:val="FC32BD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nsid w:val="11871065"/>
    <w:multiLevelType w:val="hybridMultilevel"/>
    <w:tmpl w:val="5A1AEF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nsid w:val="128E731A"/>
    <w:multiLevelType w:val="hybridMultilevel"/>
    <w:tmpl w:val="00A619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nsid w:val="12D40145"/>
    <w:multiLevelType w:val="hybridMultilevel"/>
    <w:tmpl w:val="CA9C7B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nsid w:val="13AF4BF2"/>
    <w:multiLevelType w:val="hybridMultilevel"/>
    <w:tmpl w:val="8BA234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nsid w:val="13C3422A"/>
    <w:multiLevelType w:val="hybridMultilevel"/>
    <w:tmpl w:val="0074C8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nsid w:val="13F0127E"/>
    <w:multiLevelType w:val="hybridMultilevel"/>
    <w:tmpl w:val="54D4C358"/>
    <w:lvl w:ilvl="0" w:tplc="08130001">
      <w:start w:val="1"/>
      <w:numFmt w:val="bullet"/>
      <w:lvlText w:val=""/>
      <w:lvlJc w:val="left"/>
      <w:pPr>
        <w:ind w:left="1287" w:hanging="360"/>
      </w:pPr>
      <w:rPr>
        <w:rFonts w:ascii="Symbol" w:hAnsi="Symbo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25">
    <w:nsid w:val="14B10D5B"/>
    <w:multiLevelType w:val="hybridMultilevel"/>
    <w:tmpl w:val="2CB81E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nsid w:val="153A10B3"/>
    <w:multiLevelType w:val="hybridMultilevel"/>
    <w:tmpl w:val="C19AAE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nsid w:val="15FC1F23"/>
    <w:multiLevelType w:val="hybridMultilevel"/>
    <w:tmpl w:val="77DA6A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nsid w:val="1701478F"/>
    <w:multiLevelType w:val="hybridMultilevel"/>
    <w:tmpl w:val="EE526242"/>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nsid w:val="17031187"/>
    <w:multiLevelType w:val="hybridMultilevel"/>
    <w:tmpl w:val="32540D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nsid w:val="185D59ED"/>
    <w:multiLevelType w:val="hybridMultilevel"/>
    <w:tmpl w:val="2C6EBF1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nsid w:val="18C61764"/>
    <w:multiLevelType w:val="hybridMultilevel"/>
    <w:tmpl w:val="34FE6FA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nsid w:val="18CB63C6"/>
    <w:multiLevelType w:val="hybridMultilevel"/>
    <w:tmpl w:val="F564AE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nsid w:val="19D52B26"/>
    <w:multiLevelType w:val="hybridMultilevel"/>
    <w:tmpl w:val="19CCEE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nsid w:val="1A526B7D"/>
    <w:multiLevelType w:val="hybridMultilevel"/>
    <w:tmpl w:val="B46051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nsid w:val="1BE146E4"/>
    <w:multiLevelType w:val="hybridMultilevel"/>
    <w:tmpl w:val="C820FB8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nsid w:val="1C564BDC"/>
    <w:multiLevelType w:val="hybridMultilevel"/>
    <w:tmpl w:val="E7B4A9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nsid w:val="1D30651D"/>
    <w:multiLevelType w:val="hybridMultilevel"/>
    <w:tmpl w:val="9198F73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8">
    <w:nsid w:val="1F647BB0"/>
    <w:multiLevelType w:val="hybridMultilevel"/>
    <w:tmpl w:val="E9227F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nsid w:val="203A0BFE"/>
    <w:multiLevelType w:val="hybridMultilevel"/>
    <w:tmpl w:val="895CF6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nsid w:val="20534134"/>
    <w:multiLevelType w:val="hybridMultilevel"/>
    <w:tmpl w:val="472CC6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nsid w:val="224C073C"/>
    <w:multiLevelType w:val="hybridMultilevel"/>
    <w:tmpl w:val="745425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nsid w:val="23B33144"/>
    <w:multiLevelType w:val="hybridMultilevel"/>
    <w:tmpl w:val="51EC29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nsid w:val="23E12B0F"/>
    <w:multiLevelType w:val="hybridMultilevel"/>
    <w:tmpl w:val="3EF497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nsid w:val="25A601EA"/>
    <w:multiLevelType w:val="hybridMultilevel"/>
    <w:tmpl w:val="26CE00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nsid w:val="26180E32"/>
    <w:multiLevelType w:val="hybridMultilevel"/>
    <w:tmpl w:val="717282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nsid w:val="284405F0"/>
    <w:multiLevelType w:val="hybridMultilevel"/>
    <w:tmpl w:val="E5B4CD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nsid w:val="28B97DF4"/>
    <w:multiLevelType w:val="hybridMultilevel"/>
    <w:tmpl w:val="A0F099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8">
    <w:nsid w:val="29711D84"/>
    <w:multiLevelType w:val="hybridMultilevel"/>
    <w:tmpl w:val="FB2C6A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nsid w:val="2A955808"/>
    <w:multiLevelType w:val="hybridMultilevel"/>
    <w:tmpl w:val="CFE620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nsid w:val="2B18691A"/>
    <w:multiLevelType w:val="hybridMultilevel"/>
    <w:tmpl w:val="A7E0D2F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nsid w:val="2C1E2D20"/>
    <w:multiLevelType w:val="hybridMultilevel"/>
    <w:tmpl w:val="D91E07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nsid w:val="2C3E7C19"/>
    <w:multiLevelType w:val="hybridMultilevel"/>
    <w:tmpl w:val="1E7015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3">
    <w:nsid w:val="2C8F2643"/>
    <w:multiLevelType w:val="hybridMultilevel"/>
    <w:tmpl w:val="3DEC0D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nsid w:val="2CE20B1E"/>
    <w:multiLevelType w:val="hybridMultilevel"/>
    <w:tmpl w:val="571AF7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5">
    <w:nsid w:val="2E261E28"/>
    <w:multiLevelType w:val="hybridMultilevel"/>
    <w:tmpl w:val="4E9057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nsid w:val="30197D4D"/>
    <w:multiLevelType w:val="hybridMultilevel"/>
    <w:tmpl w:val="8B5A82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7">
    <w:nsid w:val="309C0D64"/>
    <w:multiLevelType w:val="hybridMultilevel"/>
    <w:tmpl w:val="DE1C51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8">
    <w:nsid w:val="31B9463F"/>
    <w:multiLevelType w:val="hybridMultilevel"/>
    <w:tmpl w:val="4E2A37CC"/>
    <w:lvl w:ilvl="0" w:tplc="08130001">
      <w:start w:val="1"/>
      <w:numFmt w:val="bullet"/>
      <w:lvlText w:val=""/>
      <w:lvlJc w:val="left"/>
      <w:pPr>
        <w:ind w:left="927" w:hanging="360"/>
      </w:pPr>
      <w:rPr>
        <w:rFonts w:ascii="Symbol" w:hAnsi="Symbol"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59">
    <w:nsid w:val="32B75CF1"/>
    <w:multiLevelType w:val="hybridMultilevel"/>
    <w:tmpl w:val="B3CC2D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0">
    <w:nsid w:val="33115522"/>
    <w:multiLevelType w:val="hybridMultilevel"/>
    <w:tmpl w:val="98D010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1">
    <w:nsid w:val="34795275"/>
    <w:multiLevelType w:val="hybridMultilevel"/>
    <w:tmpl w:val="529EE1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2">
    <w:nsid w:val="34E31B36"/>
    <w:multiLevelType w:val="hybridMultilevel"/>
    <w:tmpl w:val="5F10780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3">
    <w:nsid w:val="34F024A8"/>
    <w:multiLevelType w:val="hybridMultilevel"/>
    <w:tmpl w:val="D64E25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nsid w:val="35193D27"/>
    <w:multiLevelType w:val="hybridMultilevel"/>
    <w:tmpl w:val="8C60EA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5">
    <w:nsid w:val="36DA7D55"/>
    <w:multiLevelType w:val="hybridMultilevel"/>
    <w:tmpl w:val="D98C7C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6">
    <w:nsid w:val="376C7C27"/>
    <w:multiLevelType w:val="hybridMultilevel"/>
    <w:tmpl w:val="63EAA7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7">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68">
    <w:nsid w:val="379F7E45"/>
    <w:multiLevelType w:val="hybridMultilevel"/>
    <w:tmpl w:val="F574FF2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9">
    <w:nsid w:val="388D37A1"/>
    <w:multiLevelType w:val="hybridMultilevel"/>
    <w:tmpl w:val="9B14FE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0">
    <w:nsid w:val="3A656FA4"/>
    <w:multiLevelType w:val="hybridMultilevel"/>
    <w:tmpl w:val="8CAC10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1">
    <w:nsid w:val="3A882BF5"/>
    <w:multiLevelType w:val="hybridMultilevel"/>
    <w:tmpl w:val="3FF2AC7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2">
    <w:nsid w:val="3D9B1D23"/>
    <w:multiLevelType w:val="hybridMultilevel"/>
    <w:tmpl w:val="F580D2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3">
    <w:nsid w:val="3E4C1CD0"/>
    <w:multiLevelType w:val="hybridMultilevel"/>
    <w:tmpl w:val="238E6EBC"/>
    <w:lvl w:ilvl="0" w:tplc="FC285150">
      <w:numFmt w:val="bullet"/>
      <w:lvlText w:val="-"/>
      <w:lvlJc w:val="left"/>
      <w:pPr>
        <w:ind w:left="1428" w:hanging="360"/>
      </w:pPr>
      <w:rPr>
        <w:rFonts w:ascii="Arial" w:eastAsia="Times New Roman" w:hAnsi="Arial" w:cs="Aria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74">
    <w:nsid w:val="42591E5B"/>
    <w:multiLevelType w:val="hybridMultilevel"/>
    <w:tmpl w:val="5E30F5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5">
    <w:nsid w:val="44565E15"/>
    <w:multiLevelType w:val="hybridMultilevel"/>
    <w:tmpl w:val="1FB856F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nsid w:val="468A52CD"/>
    <w:multiLevelType w:val="hybridMultilevel"/>
    <w:tmpl w:val="93245F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7">
    <w:nsid w:val="483C76FE"/>
    <w:multiLevelType w:val="hybridMultilevel"/>
    <w:tmpl w:val="5E38DE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8">
    <w:nsid w:val="4964435C"/>
    <w:multiLevelType w:val="hybridMultilevel"/>
    <w:tmpl w:val="B476BD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nsid w:val="49A1787F"/>
    <w:multiLevelType w:val="hybridMultilevel"/>
    <w:tmpl w:val="E83242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0">
    <w:nsid w:val="4A6D0AC7"/>
    <w:multiLevelType w:val="hybridMultilevel"/>
    <w:tmpl w:val="664E1E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1">
    <w:nsid w:val="4AD47300"/>
    <w:multiLevelType w:val="hybridMultilevel"/>
    <w:tmpl w:val="1958C0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2">
    <w:nsid w:val="4B3E58D1"/>
    <w:multiLevelType w:val="hybridMultilevel"/>
    <w:tmpl w:val="221CCF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3">
    <w:nsid w:val="4BCF785F"/>
    <w:multiLevelType w:val="hybridMultilevel"/>
    <w:tmpl w:val="4C8635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4">
    <w:nsid w:val="4BEA0B63"/>
    <w:multiLevelType w:val="hybridMultilevel"/>
    <w:tmpl w:val="295AD16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5">
    <w:nsid w:val="4C800393"/>
    <w:multiLevelType w:val="hybridMultilevel"/>
    <w:tmpl w:val="B2866C34"/>
    <w:lvl w:ilvl="0" w:tplc="08130001">
      <w:start w:val="1"/>
      <w:numFmt w:val="bullet"/>
      <w:lvlText w:val=""/>
      <w:lvlJc w:val="left"/>
      <w:pPr>
        <w:ind w:left="927" w:hanging="360"/>
      </w:pPr>
      <w:rPr>
        <w:rFonts w:ascii="Symbol" w:hAnsi="Symbol" w:hint="default"/>
      </w:rPr>
    </w:lvl>
    <w:lvl w:ilvl="1" w:tplc="08130003" w:tentative="1">
      <w:start w:val="1"/>
      <w:numFmt w:val="bullet"/>
      <w:lvlText w:val="o"/>
      <w:lvlJc w:val="left"/>
      <w:pPr>
        <w:ind w:left="1647" w:hanging="360"/>
      </w:pPr>
      <w:rPr>
        <w:rFonts w:ascii="Courier New" w:hAnsi="Courier New" w:cs="Courier New" w:hint="default"/>
      </w:rPr>
    </w:lvl>
    <w:lvl w:ilvl="2" w:tplc="08130005" w:tentative="1">
      <w:start w:val="1"/>
      <w:numFmt w:val="bullet"/>
      <w:lvlText w:val=""/>
      <w:lvlJc w:val="left"/>
      <w:pPr>
        <w:ind w:left="2367" w:hanging="360"/>
      </w:pPr>
      <w:rPr>
        <w:rFonts w:ascii="Wingdings" w:hAnsi="Wingdings" w:hint="default"/>
      </w:rPr>
    </w:lvl>
    <w:lvl w:ilvl="3" w:tplc="08130001" w:tentative="1">
      <w:start w:val="1"/>
      <w:numFmt w:val="bullet"/>
      <w:lvlText w:val=""/>
      <w:lvlJc w:val="left"/>
      <w:pPr>
        <w:ind w:left="3087" w:hanging="360"/>
      </w:pPr>
      <w:rPr>
        <w:rFonts w:ascii="Symbol" w:hAnsi="Symbol" w:hint="default"/>
      </w:rPr>
    </w:lvl>
    <w:lvl w:ilvl="4" w:tplc="08130003" w:tentative="1">
      <w:start w:val="1"/>
      <w:numFmt w:val="bullet"/>
      <w:lvlText w:val="o"/>
      <w:lvlJc w:val="left"/>
      <w:pPr>
        <w:ind w:left="3807" w:hanging="360"/>
      </w:pPr>
      <w:rPr>
        <w:rFonts w:ascii="Courier New" w:hAnsi="Courier New" w:cs="Courier New" w:hint="default"/>
      </w:rPr>
    </w:lvl>
    <w:lvl w:ilvl="5" w:tplc="08130005" w:tentative="1">
      <w:start w:val="1"/>
      <w:numFmt w:val="bullet"/>
      <w:lvlText w:val=""/>
      <w:lvlJc w:val="left"/>
      <w:pPr>
        <w:ind w:left="4527" w:hanging="360"/>
      </w:pPr>
      <w:rPr>
        <w:rFonts w:ascii="Wingdings" w:hAnsi="Wingdings" w:hint="default"/>
      </w:rPr>
    </w:lvl>
    <w:lvl w:ilvl="6" w:tplc="08130001" w:tentative="1">
      <w:start w:val="1"/>
      <w:numFmt w:val="bullet"/>
      <w:lvlText w:val=""/>
      <w:lvlJc w:val="left"/>
      <w:pPr>
        <w:ind w:left="5247" w:hanging="360"/>
      </w:pPr>
      <w:rPr>
        <w:rFonts w:ascii="Symbol" w:hAnsi="Symbol" w:hint="default"/>
      </w:rPr>
    </w:lvl>
    <w:lvl w:ilvl="7" w:tplc="08130003" w:tentative="1">
      <w:start w:val="1"/>
      <w:numFmt w:val="bullet"/>
      <w:lvlText w:val="o"/>
      <w:lvlJc w:val="left"/>
      <w:pPr>
        <w:ind w:left="5967" w:hanging="360"/>
      </w:pPr>
      <w:rPr>
        <w:rFonts w:ascii="Courier New" w:hAnsi="Courier New" w:cs="Courier New" w:hint="default"/>
      </w:rPr>
    </w:lvl>
    <w:lvl w:ilvl="8" w:tplc="08130005" w:tentative="1">
      <w:start w:val="1"/>
      <w:numFmt w:val="bullet"/>
      <w:lvlText w:val=""/>
      <w:lvlJc w:val="left"/>
      <w:pPr>
        <w:ind w:left="6687" w:hanging="360"/>
      </w:pPr>
      <w:rPr>
        <w:rFonts w:ascii="Wingdings" w:hAnsi="Wingdings" w:hint="default"/>
      </w:rPr>
    </w:lvl>
  </w:abstractNum>
  <w:abstractNum w:abstractNumId="86">
    <w:nsid w:val="4DBC7719"/>
    <w:multiLevelType w:val="hybridMultilevel"/>
    <w:tmpl w:val="8F6245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nsid w:val="4F5C38E4"/>
    <w:multiLevelType w:val="hybridMultilevel"/>
    <w:tmpl w:val="753039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8">
    <w:nsid w:val="4F7A35A9"/>
    <w:multiLevelType w:val="hybridMultilevel"/>
    <w:tmpl w:val="B16884F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9">
    <w:nsid w:val="4FA0656E"/>
    <w:multiLevelType w:val="hybridMultilevel"/>
    <w:tmpl w:val="D7266E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0">
    <w:nsid w:val="4FCC7E32"/>
    <w:multiLevelType w:val="hybridMultilevel"/>
    <w:tmpl w:val="0FF8FC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1">
    <w:nsid w:val="536D3F43"/>
    <w:multiLevelType w:val="hybridMultilevel"/>
    <w:tmpl w:val="510A4714"/>
    <w:lvl w:ilvl="0" w:tplc="8962FC24">
      <w:numFmt w:val="bullet"/>
      <w:lvlText w:val="-"/>
      <w:lvlJc w:val="left"/>
      <w:pPr>
        <w:ind w:left="360" w:hanging="360"/>
      </w:pPr>
      <w:rPr>
        <w:rFonts w:ascii="Calibri" w:eastAsiaTheme="minorHAnsi" w:hAnsi="Calibri" w:cstheme="minorBidi"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2">
    <w:nsid w:val="53994FA5"/>
    <w:multiLevelType w:val="hybridMultilevel"/>
    <w:tmpl w:val="4AE6E6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3">
    <w:nsid w:val="547A168A"/>
    <w:multiLevelType w:val="hybridMultilevel"/>
    <w:tmpl w:val="A7749B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4">
    <w:nsid w:val="54C01AFF"/>
    <w:multiLevelType w:val="hybridMultilevel"/>
    <w:tmpl w:val="D41020B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5">
    <w:nsid w:val="56733E2A"/>
    <w:multiLevelType w:val="hybridMultilevel"/>
    <w:tmpl w:val="2B2EFE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6">
    <w:nsid w:val="56860E5D"/>
    <w:multiLevelType w:val="hybridMultilevel"/>
    <w:tmpl w:val="8F38BF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7">
    <w:nsid w:val="58393DA4"/>
    <w:multiLevelType w:val="hybridMultilevel"/>
    <w:tmpl w:val="EFA056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8">
    <w:nsid w:val="5CAF720E"/>
    <w:multiLevelType w:val="hybridMultilevel"/>
    <w:tmpl w:val="BF36EDE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9">
    <w:nsid w:val="5CC827CC"/>
    <w:multiLevelType w:val="hybridMultilevel"/>
    <w:tmpl w:val="FFBEE6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0">
    <w:nsid w:val="5D6B1F24"/>
    <w:multiLevelType w:val="hybridMultilevel"/>
    <w:tmpl w:val="D8CA6570"/>
    <w:lvl w:ilvl="0" w:tplc="8B501404">
      <w:numFmt w:val="bullet"/>
      <w:lvlText w:val="-"/>
      <w:lvlJc w:val="left"/>
      <w:pPr>
        <w:ind w:left="720" w:hanging="360"/>
      </w:pPr>
      <w:rPr>
        <w:rFonts w:ascii="Calibri" w:eastAsia="Times New Roman" w:hAnsi="Calibri" w:cs="Times New Roman" w:hint="default"/>
      </w:rPr>
    </w:lvl>
    <w:lvl w:ilvl="1" w:tplc="8B501404">
      <w:numFmt w:val="bullet"/>
      <w:lvlText w:val="-"/>
      <w:lvlJc w:val="left"/>
      <w:pPr>
        <w:ind w:left="1440" w:hanging="360"/>
      </w:pPr>
      <w:rPr>
        <w:rFonts w:ascii="Calibri" w:eastAsia="Times New Roman" w:hAnsi="Calibri" w:cs="Times New Roman" w:hint="default"/>
      </w:rPr>
    </w:lvl>
    <w:lvl w:ilvl="2" w:tplc="8B501404">
      <w:numFmt w:val="bullet"/>
      <w:lvlText w:val="-"/>
      <w:lvlJc w:val="left"/>
      <w:pPr>
        <w:ind w:left="2160" w:hanging="360"/>
      </w:pPr>
      <w:rPr>
        <w:rFonts w:ascii="Calibri" w:eastAsia="Times New Roman" w:hAnsi="Calibri" w:cs="Times New Roman"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1">
    <w:nsid w:val="5DEB540E"/>
    <w:multiLevelType w:val="hybridMultilevel"/>
    <w:tmpl w:val="BEE26F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2">
    <w:nsid w:val="5DF846FB"/>
    <w:multiLevelType w:val="hybridMultilevel"/>
    <w:tmpl w:val="B600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3">
    <w:nsid w:val="5E98273F"/>
    <w:multiLevelType w:val="hybridMultilevel"/>
    <w:tmpl w:val="B48E5E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4">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105">
    <w:nsid w:val="5F1B64F4"/>
    <w:multiLevelType w:val="hybridMultilevel"/>
    <w:tmpl w:val="49244DF0"/>
    <w:lvl w:ilvl="0" w:tplc="08130001">
      <w:start w:val="1"/>
      <w:numFmt w:val="bullet"/>
      <w:lvlText w:val=""/>
      <w:lvlJc w:val="left"/>
      <w:pPr>
        <w:ind w:left="1494" w:hanging="360"/>
      </w:pPr>
      <w:rPr>
        <w:rFonts w:ascii="Symbol" w:hAnsi="Symbol" w:hint="default"/>
      </w:rPr>
    </w:lvl>
    <w:lvl w:ilvl="1" w:tplc="08130003" w:tentative="1">
      <w:start w:val="1"/>
      <w:numFmt w:val="bullet"/>
      <w:lvlText w:val="o"/>
      <w:lvlJc w:val="left"/>
      <w:pPr>
        <w:ind w:left="2214" w:hanging="360"/>
      </w:pPr>
      <w:rPr>
        <w:rFonts w:ascii="Courier New" w:hAnsi="Courier New" w:cs="Courier New" w:hint="default"/>
      </w:rPr>
    </w:lvl>
    <w:lvl w:ilvl="2" w:tplc="08130005" w:tentative="1">
      <w:start w:val="1"/>
      <w:numFmt w:val="bullet"/>
      <w:lvlText w:val=""/>
      <w:lvlJc w:val="left"/>
      <w:pPr>
        <w:ind w:left="2934" w:hanging="360"/>
      </w:pPr>
      <w:rPr>
        <w:rFonts w:ascii="Wingdings" w:hAnsi="Wingdings" w:hint="default"/>
      </w:rPr>
    </w:lvl>
    <w:lvl w:ilvl="3" w:tplc="08130001" w:tentative="1">
      <w:start w:val="1"/>
      <w:numFmt w:val="bullet"/>
      <w:lvlText w:val=""/>
      <w:lvlJc w:val="left"/>
      <w:pPr>
        <w:ind w:left="3654" w:hanging="360"/>
      </w:pPr>
      <w:rPr>
        <w:rFonts w:ascii="Symbol" w:hAnsi="Symbol" w:hint="default"/>
      </w:rPr>
    </w:lvl>
    <w:lvl w:ilvl="4" w:tplc="08130003" w:tentative="1">
      <w:start w:val="1"/>
      <w:numFmt w:val="bullet"/>
      <w:lvlText w:val="o"/>
      <w:lvlJc w:val="left"/>
      <w:pPr>
        <w:ind w:left="4374" w:hanging="360"/>
      </w:pPr>
      <w:rPr>
        <w:rFonts w:ascii="Courier New" w:hAnsi="Courier New" w:cs="Courier New" w:hint="default"/>
      </w:rPr>
    </w:lvl>
    <w:lvl w:ilvl="5" w:tplc="08130005" w:tentative="1">
      <w:start w:val="1"/>
      <w:numFmt w:val="bullet"/>
      <w:lvlText w:val=""/>
      <w:lvlJc w:val="left"/>
      <w:pPr>
        <w:ind w:left="5094" w:hanging="360"/>
      </w:pPr>
      <w:rPr>
        <w:rFonts w:ascii="Wingdings" w:hAnsi="Wingdings" w:hint="default"/>
      </w:rPr>
    </w:lvl>
    <w:lvl w:ilvl="6" w:tplc="08130001" w:tentative="1">
      <w:start w:val="1"/>
      <w:numFmt w:val="bullet"/>
      <w:lvlText w:val=""/>
      <w:lvlJc w:val="left"/>
      <w:pPr>
        <w:ind w:left="5814" w:hanging="360"/>
      </w:pPr>
      <w:rPr>
        <w:rFonts w:ascii="Symbol" w:hAnsi="Symbol" w:hint="default"/>
      </w:rPr>
    </w:lvl>
    <w:lvl w:ilvl="7" w:tplc="08130003" w:tentative="1">
      <w:start w:val="1"/>
      <w:numFmt w:val="bullet"/>
      <w:lvlText w:val="o"/>
      <w:lvlJc w:val="left"/>
      <w:pPr>
        <w:ind w:left="6534" w:hanging="360"/>
      </w:pPr>
      <w:rPr>
        <w:rFonts w:ascii="Courier New" w:hAnsi="Courier New" w:cs="Courier New" w:hint="default"/>
      </w:rPr>
    </w:lvl>
    <w:lvl w:ilvl="8" w:tplc="08130005" w:tentative="1">
      <w:start w:val="1"/>
      <w:numFmt w:val="bullet"/>
      <w:lvlText w:val=""/>
      <w:lvlJc w:val="left"/>
      <w:pPr>
        <w:ind w:left="7254" w:hanging="360"/>
      </w:pPr>
      <w:rPr>
        <w:rFonts w:ascii="Wingdings" w:hAnsi="Wingdings" w:hint="default"/>
      </w:rPr>
    </w:lvl>
  </w:abstractNum>
  <w:abstractNum w:abstractNumId="106">
    <w:nsid w:val="601A2175"/>
    <w:multiLevelType w:val="hybridMultilevel"/>
    <w:tmpl w:val="7188E232"/>
    <w:lvl w:ilvl="0" w:tplc="BE50A252">
      <w:start w:val="1"/>
      <w:numFmt w:val="bullet"/>
      <w:lvlText w:val=""/>
      <w:lvlJc w:val="left"/>
      <w:pPr>
        <w:tabs>
          <w:tab w:val="num" w:pos="720"/>
        </w:tabs>
        <w:ind w:left="720" w:hanging="360"/>
      </w:pPr>
      <w:rPr>
        <w:rFonts w:ascii="Symbol" w:hAnsi="Symbol" w:hint="default"/>
      </w:rPr>
    </w:lvl>
    <w:lvl w:ilvl="1" w:tplc="C1E06ADA" w:tentative="1">
      <w:start w:val="1"/>
      <w:numFmt w:val="bullet"/>
      <w:lvlText w:val="o"/>
      <w:lvlJc w:val="left"/>
      <w:pPr>
        <w:tabs>
          <w:tab w:val="num" w:pos="1440"/>
        </w:tabs>
        <w:ind w:left="1440" w:hanging="360"/>
      </w:pPr>
      <w:rPr>
        <w:rFonts w:ascii="Courier New" w:hAnsi="Courier New" w:hint="default"/>
      </w:rPr>
    </w:lvl>
    <w:lvl w:ilvl="2" w:tplc="B7188214" w:tentative="1">
      <w:start w:val="1"/>
      <w:numFmt w:val="bullet"/>
      <w:lvlText w:val=""/>
      <w:lvlJc w:val="left"/>
      <w:pPr>
        <w:tabs>
          <w:tab w:val="num" w:pos="2160"/>
        </w:tabs>
        <w:ind w:left="2160" w:hanging="360"/>
      </w:pPr>
      <w:rPr>
        <w:rFonts w:ascii="Wingdings" w:hAnsi="Wingdings" w:hint="default"/>
      </w:rPr>
    </w:lvl>
    <w:lvl w:ilvl="3" w:tplc="9B36CB74" w:tentative="1">
      <w:start w:val="1"/>
      <w:numFmt w:val="bullet"/>
      <w:lvlText w:val=""/>
      <w:lvlJc w:val="left"/>
      <w:pPr>
        <w:tabs>
          <w:tab w:val="num" w:pos="2880"/>
        </w:tabs>
        <w:ind w:left="2880" w:hanging="360"/>
      </w:pPr>
      <w:rPr>
        <w:rFonts w:ascii="Symbol" w:hAnsi="Symbol" w:hint="default"/>
      </w:rPr>
    </w:lvl>
    <w:lvl w:ilvl="4" w:tplc="B91CF420" w:tentative="1">
      <w:start w:val="1"/>
      <w:numFmt w:val="bullet"/>
      <w:lvlText w:val="o"/>
      <w:lvlJc w:val="left"/>
      <w:pPr>
        <w:tabs>
          <w:tab w:val="num" w:pos="3600"/>
        </w:tabs>
        <w:ind w:left="3600" w:hanging="360"/>
      </w:pPr>
      <w:rPr>
        <w:rFonts w:ascii="Courier New" w:hAnsi="Courier New" w:hint="default"/>
      </w:rPr>
    </w:lvl>
    <w:lvl w:ilvl="5" w:tplc="34DA08AC" w:tentative="1">
      <w:start w:val="1"/>
      <w:numFmt w:val="bullet"/>
      <w:lvlText w:val=""/>
      <w:lvlJc w:val="left"/>
      <w:pPr>
        <w:tabs>
          <w:tab w:val="num" w:pos="4320"/>
        </w:tabs>
        <w:ind w:left="4320" w:hanging="360"/>
      </w:pPr>
      <w:rPr>
        <w:rFonts w:ascii="Wingdings" w:hAnsi="Wingdings" w:hint="default"/>
      </w:rPr>
    </w:lvl>
    <w:lvl w:ilvl="6" w:tplc="0076E520" w:tentative="1">
      <w:start w:val="1"/>
      <w:numFmt w:val="bullet"/>
      <w:lvlText w:val=""/>
      <w:lvlJc w:val="left"/>
      <w:pPr>
        <w:tabs>
          <w:tab w:val="num" w:pos="5040"/>
        </w:tabs>
        <w:ind w:left="5040" w:hanging="360"/>
      </w:pPr>
      <w:rPr>
        <w:rFonts w:ascii="Symbol" w:hAnsi="Symbol" w:hint="default"/>
      </w:rPr>
    </w:lvl>
    <w:lvl w:ilvl="7" w:tplc="C32C1F56" w:tentative="1">
      <w:start w:val="1"/>
      <w:numFmt w:val="bullet"/>
      <w:lvlText w:val="o"/>
      <w:lvlJc w:val="left"/>
      <w:pPr>
        <w:tabs>
          <w:tab w:val="num" w:pos="5760"/>
        </w:tabs>
        <w:ind w:left="5760" w:hanging="360"/>
      </w:pPr>
      <w:rPr>
        <w:rFonts w:ascii="Courier New" w:hAnsi="Courier New" w:hint="default"/>
      </w:rPr>
    </w:lvl>
    <w:lvl w:ilvl="8" w:tplc="7876D1C8" w:tentative="1">
      <w:start w:val="1"/>
      <w:numFmt w:val="bullet"/>
      <w:lvlText w:val=""/>
      <w:lvlJc w:val="left"/>
      <w:pPr>
        <w:tabs>
          <w:tab w:val="num" w:pos="6480"/>
        </w:tabs>
        <w:ind w:left="6480" w:hanging="360"/>
      </w:pPr>
      <w:rPr>
        <w:rFonts w:ascii="Wingdings" w:hAnsi="Wingdings" w:hint="default"/>
      </w:rPr>
    </w:lvl>
  </w:abstractNum>
  <w:abstractNum w:abstractNumId="107">
    <w:nsid w:val="60236FDB"/>
    <w:multiLevelType w:val="hybridMultilevel"/>
    <w:tmpl w:val="014863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8">
    <w:nsid w:val="604F7C01"/>
    <w:multiLevelType w:val="hybridMultilevel"/>
    <w:tmpl w:val="2A52CE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9">
    <w:nsid w:val="62040B41"/>
    <w:multiLevelType w:val="hybridMultilevel"/>
    <w:tmpl w:val="FF60C2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0">
    <w:nsid w:val="65570F9A"/>
    <w:multiLevelType w:val="hybridMultilevel"/>
    <w:tmpl w:val="628285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1">
    <w:nsid w:val="661B743E"/>
    <w:multiLevelType w:val="hybridMultilevel"/>
    <w:tmpl w:val="62166F7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2">
    <w:nsid w:val="67E50757"/>
    <w:multiLevelType w:val="hybridMultilevel"/>
    <w:tmpl w:val="A7DAF01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3">
    <w:nsid w:val="68AB4549"/>
    <w:multiLevelType w:val="hybridMultilevel"/>
    <w:tmpl w:val="91D050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4">
    <w:nsid w:val="68B116F0"/>
    <w:multiLevelType w:val="hybridMultilevel"/>
    <w:tmpl w:val="44C6DD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5">
    <w:nsid w:val="6AAC057A"/>
    <w:multiLevelType w:val="hybridMultilevel"/>
    <w:tmpl w:val="80969C3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6">
    <w:nsid w:val="6B527DAB"/>
    <w:multiLevelType w:val="hybridMultilevel"/>
    <w:tmpl w:val="C7B05CD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7">
    <w:nsid w:val="6B76677B"/>
    <w:multiLevelType w:val="hybridMultilevel"/>
    <w:tmpl w:val="3E42F49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8">
    <w:nsid w:val="6C6936AC"/>
    <w:multiLevelType w:val="hybridMultilevel"/>
    <w:tmpl w:val="31667B7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9">
    <w:nsid w:val="6CB23000"/>
    <w:multiLevelType w:val="hybridMultilevel"/>
    <w:tmpl w:val="80BE5ACA"/>
    <w:lvl w:ilvl="0" w:tplc="873EFC50">
      <w:start w:val="2"/>
      <w:numFmt w:val="bullet"/>
      <w:lvlText w:val="-"/>
      <w:lvlJc w:val="left"/>
      <w:pPr>
        <w:ind w:left="720" w:hanging="360"/>
      </w:pPr>
      <w:rPr>
        <w:rFonts w:ascii="Arial" w:eastAsia="Times New Roman" w:hAnsi="Arial" w:cs="Arial" w:hint="default"/>
      </w:rPr>
    </w:lvl>
    <w:lvl w:ilvl="1" w:tplc="8D4CFFC6">
      <w:numFmt w:val="bullet"/>
      <w:lvlText w:val="-"/>
      <w:lvlJc w:val="left"/>
      <w:pPr>
        <w:ind w:left="1440" w:hanging="360"/>
      </w:pPr>
      <w:rPr>
        <w:rFonts w:ascii="Calibri" w:eastAsia="Times New Roman" w:hAnsi="Calibri" w:cs="Times New Roman"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0">
    <w:nsid w:val="6D651564"/>
    <w:multiLevelType w:val="hybridMultilevel"/>
    <w:tmpl w:val="A14ED7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1">
    <w:nsid w:val="713718A8"/>
    <w:multiLevelType w:val="hybridMultilevel"/>
    <w:tmpl w:val="5308AAD4"/>
    <w:lvl w:ilvl="0" w:tplc="CBE81FF8">
      <w:numFmt w:val="bullet"/>
      <w:lvlText w:val=""/>
      <w:lvlJc w:val="left"/>
      <w:pPr>
        <w:ind w:left="720" w:hanging="360"/>
      </w:pPr>
      <w:rPr>
        <w:rFonts w:ascii="Symbol" w:eastAsiaTheme="minorHAnsi" w:hAnsi="Symbol" w:cstheme="minorBidi" w:hint="default"/>
      </w:rPr>
    </w:lvl>
    <w:lvl w:ilvl="1" w:tplc="CBE81FF8">
      <w:numFmt w:val="bullet"/>
      <w:lvlText w:val=""/>
      <w:lvlJc w:val="left"/>
      <w:pPr>
        <w:ind w:left="1440" w:hanging="360"/>
      </w:pPr>
      <w:rPr>
        <w:rFonts w:ascii="Symbol" w:eastAsiaTheme="minorHAnsi" w:hAnsi="Symbol" w:cstheme="minorBid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2">
    <w:nsid w:val="71F63797"/>
    <w:multiLevelType w:val="hybridMultilevel"/>
    <w:tmpl w:val="BC6624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3">
    <w:nsid w:val="72783024"/>
    <w:multiLevelType w:val="hybridMultilevel"/>
    <w:tmpl w:val="28744F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4">
    <w:nsid w:val="72865661"/>
    <w:multiLevelType w:val="hybridMultilevel"/>
    <w:tmpl w:val="27BCCD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5">
    <w:nsid w:val="729E583F"/>
    <w:multiLevelType w:val="hybridMultilevel"/>
    <w:tmpl w:val="759677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6">
    <w:nsid w:val="72D10806"/>
    <w:multiLevelType w:val="hybridMultilevel"/>
    <w:tmpl w:val="F6104D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7">
    <w:nsid w:val="744C5700"/>
    <w:multiLevelType w:val="hybridMultilevel"/>
    <w:tmpl w:val="D4E4BC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8">
    <w:nsid w:val="74B17728"/>
    <w:multiLevelType w:val="hybridMultilevel"/>
    <w:tmpl w:val="28F808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9">
    <w:nsid w:val="76C075C5"/>
    <w:multiLevelType w:val="hybridMultilevel"/>
    <w:tmpl w:val="BF628B0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30">
    <w:nsid w:val="77914DC8"/>
    <w:multiLevelType w:val="multilevel"/>
    <w:tmpl w:val="603EA0EE"/>
    <w:lvl w:ilvl="0">
      <w:start w:val="1"/>
      <w:numFmt w:val="decimal"/>
      <w:lvlText w:val="%1."/>
      <w:lvlJc w:val="left"/>
      <w:pPr>
        <w:tabs>
          <w:tab w:val="num" w:pos="1854"/>
        </w:tabs>
        <w:ind w:left="1854" w:hanging="360"/>
      </w:pPr>
    </w:lvl>
    <w:lvl w:ilvl="1" w:tentative="1">
      <w:start w:val="1"/>
      <w:numFmt w:val="decimal"/>
      <w:lvlText w:val="%2."/>
      <w:lvlJc w:val="left"/>
      <w:pPr>
        <w:tabs>
          <w:tab w:val="num" w:pos="2574"/>
        </w:tabs>
        <w:ind w:left="2574" w:hanging="360"/>
      </w:pPr>
    </w:lvl>
    <w:lvl w:ilvl="2" w:tentative="1">
      <w:start w:val="1"/>
      <w:numFmt w:val="decimal"/>
      <w:lvlText w:val="%3."/>
      <w:lvlJc w:val="left"/>
      <w:pPr>
        <w:tabs>
          <w:tab w:val="num" w:pos="3294"/>
        </w:tabs>
        <w:ind w:left="3294" w:hanging="360"/>
      </w:pPr>
    </w:lvl>
    <w:lvl w:ilvl="3" w:tentative="1">
      <w:start w:val="1"/>
      <w:numFmt w:val="decimal"/>
      <w:lvlText w:val="%4."/>
      <w:lvlJc w:val="left"/>
      <w:pPr>
        <w:tabs>
          <w:tab w:val="num" w:pos="4014"/>
        </w:tabs>
        <w:ind w:left="4014" w:hanging="360"/>
      </w:pPr>
    </w:lvl>
    <w:lvl w:ilvl="4" w:tentative="1">
      <w:start w:val="1"/>
      <w:numFmt w:val="decimal"/>
      <w:lvlText w:val="%5."/>
      <w:lvlJc w:val="left"/>
      <w:pPr>
        <w:tabs>
          <w:tab w:val="num" w:pos="4734"/>
        </w:tabs>
        <w:ind w:left="4734" w:hanging="360"/>
      </w:pPr>
    </w:lvl>
    <w:lvl w:ilvl="5" w:tentative="1">
      <w:start w:val="1"/>
      <w:numFmt w:val="decimal"/>
      <w:lvlText w:val="%6."/>
      <w:lvlJc w:val="left"/>
      <w:pPr>
        <w:tabs>
          <w:tab w:val="num" w:pos="5454"/>
        </w:tabs>
        <w:ind w:left="5454" w:hanging="360"/>
      </w:pPr>
    </w:lvl>
    <w:lvl w:ilvl="6" w:tentative="1">
      <w:start w:val="1"/>
      <w:numFmt w:val="decimal"/>
      <w:lvlText w:val="%7."/>
      <w:lvlJc w:val="left"/>
      <w:pPr>
        <w:tabs>
          <w:tab w:val="num" w:pos="6174"/>
        </w:tabs>
        <w:ind w:left="6174" w:hanging="360"/>
      </w:pPr>
    </w:lvl>
    <w:lvl w:ilvl="7" w:tentative="1">
      <w:start w:val="1"/>
      <w:numFmt w:val="decimal"/>
      <w:lvlText w:val="%8."/>
      <w:lvlJc w:val="left"/>
      <w:pPr>
        <w:tabs>
          <w:tab w:val="num" w:pos="6894"/>
        </w:tabs>
        <w:ind w:left="6894" w:hanging="360"/>
      </w:pPr>
    </w:lvl>
    <w:lvl w:ilvl="8" w:tentative="1">
      <w:start w:val="1"/>
      <w:numFmt w:val="decimal"/>
      <w:lvlText w:val="%9."/>
      <w:lvlJc w:val="left"/>
      <w:pPr>
        <w:tabs>
          <w:tab w:val="num" w:pos="7614"/>
        </w:tabs>
        <w:ind w:left="7614" w:hanging="360"/>
      </w:pPr>
    </w:lvl>
  </w:abstractNum>
  <w:abstractNum w:abstractNumId="131">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132">
    <w:nsid w:val="78FB7B75"/>
    <w:multiLevelType w:val="hybridMultilevel"/>
    <w:tmpl w:val="026EAF3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3">
    <w:nsid w:val="799E7FDF"/>
    <w:multiLevelType w:val="hybridMultilevel"/>
    <w:tmpl w:val="E3887954"/>
    <w:lvl w:ilvl="0" w:tplc="08130001">
      <w:start w:val="1"/>
      <w:numFmt w:val="bullet"/>
      <w:lvlText w:val=""/>
      <w:lvlJc w:val="left"/>
      <w:pPr>
        <w:ind w:left="1287" w:hanging="360"/>
      </w:pPr>
      <w:rPr>
        <w:rFonts w:ascii="Symbol" w:hAnsi="Symbo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134">
    <w:nsid w:val="7ABF527E"/>
    <w:multiLevelType w:val="hybridMultilevel"/>
    <w:tmpl w:val="E40E7C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5">
    <w:nsid w:val="7B0072B2"/>
    <w:multiLevelType w:val="hybridMultilevel"/>
    <w:tmpl w:val="C8AE4F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6">
    <w:nsid w:val="7CB909C8"/>
    <w:multiLevelType w:val="singleLevel"/>
    <w:tmpl w:val="C234CA0A"/>
    <w:lvl w:ilvl="0">
      <w:start w:val="102"/>
      <w:numFmt w:val="bullet"/>
      <w:lvlText w:val="-"/>
      <w:lvlJc w:val="left"/>
      <w:pPr>
        <w:tabs>
          <w:tab w:val="num" w:pos="360"/>
        </w:tabs>
        <w:ind w:left="360" w:hanging="360"/>
      </w:pPr>
      <w:rPr>
        <w:rFonts w:ascii="Times New Roman" w:hAnsi="Times New Roman" w:hint="default"/>
      </w:rPr>
    </w:lvl>
  </w:abstractNum>
  <w:abstractNum w:abstractNumId="137">
    <w:nsid w:val="7D6C6645"/>
    <w:multiLevelType w:val="hybridMultilevel"/>
    <w:tmpl w:val="8788D2B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8">
    <w:nsid w:val="7DA61510"/>
    <w:multiLevelType w:val="hybridMultilevel"/>
    <w:tmpl w:val="6112608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9">
    <w:nsid w:val="7E333B83"/>
    <w:multiLevelType w:val="hybridMultilevel"/>
    <w:tmpl w:val="95E03FC0"/>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40">
    <w:nsid w:val="7E4C7D6D"/>
    <w:multiLevelType w:val="hybridMultilevel"/>
    <w:tmpl w:val="40CE72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1">
    <w:nsid w:val="7F4B3589"/>
    <w:multiLevelType w:val="hybridMultilevel"/>
    <w:tmpl w:val="21948E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31"/>
  </w:num>
  <w:num w:numId="2">
    <w:abstractNumId w:val="104"/>
  </w:num>
  <w:num w:numId="3">
    <w:abstractNumId w:val="67"/>
  </w:num>
  <w:num w:numId="4">
    <w:abstractNumId w:val="14"/>
  </w:num>
  <w:num w:numId="5">
    <w:abstractNumId w:val="34"/>
  </w:num>
  <w:num w:numId="6">
    <w:abstractNumId w:val="81"/>
  </w:num>
  <w:num w:numId="7">
    <w:abstractNumId w:val="116"/>
  </w:num>
  <w:num w:numId="8">
    <w:abstractNumId w:val="5"/>
  </w:num>
  <w:num w:numId="9">
    <w:abstractNumId w:val="45"/>
  </w:num>
  <w:num w:numId="10">
    <w:abstractNumId w:val="82"/>
  </w:num>
  <w:num w:numId="11">
    <w:abstractNumId w:val="92"/>
  </w:num>
  <w:num w:numId="12">
    <w:abstractNumId w:val="62"/>
  </w:num>
  <w:num w:numId="13">
    <w:abstractNumId w:val="103"/>
  </w:num>
  <w:num w:numId="14">
    <w:abstractNumId w:val="2"/>
  </w:num>
  <w:num w:numId="15">
    <w:abstractNumId w:val="63"/>
  </w:num>
  <w:num w:numId="16">
    <w:abstractNumId w:val="21"/>
  </w:num>
  <w:num w:numId="17">
    <w:abstractNumId w:val="90"/>
  </w:num>
  <w:num w:numId="18">
    <w:abstractNumId w:val="93"/>
  </w:num>
  <w:num w:numId="19">
    <w:abstractNumId w:val="35"/>
  </w:num>
  <w:num w:numId="20">
    <w:abstractNumId w:val="43"/>
  </w:num>
  <w:num w:numId="21">
    <w:abstractNumId w:val="54"/>
  </w:num>
  <w:num w:numId="22">
    <w:abstractNumId w:val="25"/>
  </w:num>
  <w:num w:numId="23">
    <w:abstractNumId w:val="75"/>
  </w:num>
  <w:num w:numId="24">
    <w:abstractNumId w:val="80"/>
  </w:num>
  <w:num w:numId="25">
    <w:abstractNumId w:val="69"/>
  </w:num>
  <w:num w:numId="26">
    <w:abstractNumId w:val="36"/>
  </w:num>
  <w:num w:numId="27">
    <w:abstractNumId w:val="135"/>
  </w:num>
  <w:num w:numId="28">
    <w:abstractNumId w:val="30"/>
  </w:num>
  <w:num w:numId="29">
    <w:abstractNumId w:val="28"/>
  </w:num>
  <w:num w:numId="30">
    <w:abstractNumId w:val="133"/>
  </w:num>
  <w:num w:numId="31">
    <w:abstractNumId w:val="24"/>
  </w:num>
  <w:num w:numId="32">
    <w:abstractNumId w:val="55"/>
  </w:num>
  <w:num w:numId="33">
    <w:abstractNumId w:val="123"/>
  </w:num>
  <w:num w:numId="34">
    <w:abstractNumId w:val="102"/>
  </w:num>
  <w:num w:numId="35">
    <w:abstractNumId w:val="83"/>
  </w:num>
  <w:num w:numId="36">
    <w:abstractNumId w:val="72"/>
  </w:num>
  <w:num w:numId="37">
    <w:abstractNumId w:val="79"/>
  </w:num>
  <w:num w:numId="38">
    <w:abstractNumId w:val="95"/>
  </w:num>
  <w:num w:numId="39">
    <w:abstractNumId w:val="99"/>
  </w:num>
  <w:num w:numId="40">
    <w:abstractNumId w:val="49"/>
  </w:num>
  <w:num w:numId="41">
    <w:abstractNumId w:val="26"/>
  </w:num>
  <w:num w:numId="42">
    <w:abstractNumId w:val="65"/>
  </w:num>
  <w:num w:numId="43">
    <w:abstractNumId w:val="57"/>
  </w:num>
  <w:num w:numId="44">
    <w:abstractNumId w:val="22"/>
  </w:num>
  <w:num w:numId="45">
    <w:abstractNumId w:val="18"/>
  </w:num>
  <w:num w:numId="46">
    <w:abstractNumId w:val="32"/>
  </w:num>
  <w:num w:numId="47">
    <w:abstractNumId w:val="47"/>
  </w:num>
  <w:num w:numId="48">
    <w:abstractNumId w:val="23"/>
  </w:num>
  <w:num w:numId="49">
    <w:abstractNumId w:val="41"/>
  </w:num>
  <w:num w:numId="50">
    <w:abstractNumId w:val="137"/>
  </w:num>
  <w:num w:numId="51">
    <w:abstractNumId w:val="97"/>
  </w:num>
  <w:num w:numId="52">
    <w:abstractNumId w:val="37"/>
  </w:num>
  <w:num w:numId="53">
    <w:abstractNumId w:val="3"/>
  </w:num>
  <w:num w:numId="54">
    <w:abstractNumId w:val="134"/>
  </w:num>
  <w:num w:numId="55">
    <w:abstractNumId w:val="140"/>
  </w:num>
  <w:num w:numId="56">
    <w:abstractNumId w:val="6"/>
  </w:num>
  <w:num w:numId="57">
    <w:abstractNumId w:val="86"/>
  </w:num>
  <w:num w:numId="58">
    <w:abstractNumId w:val="52"/>
  </w:num>
  <w:num w:numId="59">
    <w:abstractNumId w:val="66"/>
  </w:num>
  <w:num w:numId="60">
    <w:abstractNumId w:val="51"/>
  </w:num>
  <w:num w:numId="61">
    <w:abstractNumId w:val="71"/>
  </w:num>
  <w:num w:numId="62">
    <w:abstractNumId w:val="112"/>
  </w:num>
  <w:num w:numId="63">
    <w:abstractNumId w:val="107"/>
  </w:num>
  <w:num w:numId="64">
    <w:abstractNumId w:val="42"/>
  </w:num>
  <w:num w:numId="65">
    <w:abstractNumId w:val="31"/>
  </w:num>
  <w:num w:numId="66">
    <w:abstractNumId w:val="109"/>
  </w:num>
  <w:num w:numId="67">
    <w:abstractNumId w:val="15"/>
  </w:num>
  <w:num w:numId="68">
    <w:abstractNumId w:val="50"/>
  </w:num>
  <w:num w:numId="69">
    <w:abstractNumId w:val="132"/>
  </w:num>
  <w:num w:numId="70">
    <w:abstractNumId w:val="126"/>
  </w:num>
  <w:num w:numId="71">
    <w:abstractNumId w:val="100"/>
  </w:num>
  <w:num w:numId="72">
    <w:abstractNumId w:val="16"/>
  </w:num>
  <w:num w:numId="73">
    <w:abstractNumId w:val="58"/>
  </w:num>
  <w:num w:numId="74">
    <w:abstractNumId w:val="85"/>
  </w:num>
  <w:num w:numId="75">
    <w:abstractNumId w:val="64"/>
  </w:num>
  <w:num w:numId="76">
    <w:abstractNumId w:val="136"/>
  </w:num>
  <w:num w:numId="77">
    <w:abstractNumId w:val="44"/>
  </w:num>
  <w:num w:numId="78">
    <w:abstractNumId w:val="111"/>
  </w:num>
  <w:num w:numId="79">
    <w:abstractNumId w:val="74"/>
  </w:num>
  <w:num w:numId="80">
    <w:abstractNumId w:val="129"/>
  </w:num>
  <w:num w:numId="81">
    <w:abstractNumId w:val="4"/>
  </w:num>
  <w:num w:numId="82">
    <w:abstractNumId w:val="9"/>
  </w:num>
  <w:num w:numId="83">
    <w:abstractNumId w:val="124"/>
  </w:num>
  <w:num w:numId="84">
    <w:abstractNumId w:val="53"/>
  </w:num>
  <w:num w:numId="85">
    <w:abstractNumId w:val="60"/>
  </w:num>
  <w:num w:numId="86">
    <w:abstractNumId w:val="125"/>
  </w:num>
  <w:num w:numId="87">
    <w:abstractNumId w:val="11"/>
  </w:num>
  <w:num w:numId="88">
    <w:abstractNumId w:val="46"/>
  </w:num>
  <w:num w:numId="89">
    <w:abstractNumId w:val="48"/>
  </w:num>
  <w:num w:numId="90">
    <w:abstractNumId w:val="33"/>
  </w:num>
  <w:num w:numId="91">
    <w:abstractNumId w:val="96"/>
  </w:num>
  <w:num w:numId="92">
    <w:abstractNumId w:val="114"/>
  </w:num>
  <w:num w:numId="93">
    <w:abstractNumId w:val="110"/>
  </w:num>
  <w:num w:numId="94">
    <w:abstractNumId w:val="59"/>
  </w:num>
  <w:num w:numId="95">
    <w:abstractNumId w:val="89"/>
  </w:num>
  <w:num w:numId="96">
    <w:abstractNumId w:val="120"/>
  </w:num>
  <w:num w:numId="97">
    <w:abstractNumId w:val="13"/>
  </w:num>
  <w:num w:numId="98">
    <w:abstractNumId w:val="68"/>
  </w:num>
  <w:num w:numId="99">
    <w:abstractNumId w:val="17"/>
  </w:num>
  <w:num w:numId="100">
    <w:abstractNumId w:val="138"/>
  </w:num>
  <w:num w:numId="101">
    <w:abstractNumId w:val="77"/>
  </w:num>
  <w:num w:numId="102">
    <w:abstractNumId w:val="87"/>
  </w:num>
  <w:num w:numId="103">
    <w:abstractNumId w:val="84"/>
  </w:num>
  <w:num w:numId="104">
    <w:abstractNumId w:val="117"/>
  </w:num>
  <w:num w:numId="105">
    <w:abstractNumId w:val="10"/>
  </w:num>
  <w:num w:numId="106">
    <w:abstractNumId w:val="8"/>
  </w:num>
  <w:num w:numId="107">
    <w:abstractNumId w:val="1"/>
  </w:num>
  <w:num w:numId="108">
    <w:abstractNumId w:val="73"/>
  </w:num>
  <w:num w:numId="109">
    <w:abstractNumId w:val="105"/>
  </w:num>
  <w:num w:numId="110">
    <w:abstractNumId w:val="76"/>
  </w:num>
  <w:num w:numId="111">
    <w:abstractNumId w:val="128"/>
  </w:num>
  <w:num w:numId="112">
    <w:abstractNumId w:val="29"/>
  </w:num>
  <w:num w:numId="113">
    <w:abstractNumId w:val="141"/>
  </w:num>
  <w:num w:numId="114">
    <w:abstractNumId w:val="39"/>
  </w:num>
  <w:num w:numId="115">
    <w:abstractNumId w:val="115"/>
  </w:num>
  <w:num w:numId="116">
    <w:abstractNumId w:val="108"/>
  </w:num>
  <w:num w:numId="117">
    <w:abstractNumId w:val="122"/>
  </w:num>
  <w:num w:numId="118">
    <w:abstractNumId w:val="127"/>
  </w:num>
  <w:num w:numId="119">
    <w:abstractNumId w:val="118"/>
  </w:num>
  <w:num w:numId="120">
    <w:abstractNumId w:val="88"/>
  </w:num>
  <w:num w:numId="121">
    <w:abstractNumId w:val="38"/>
  </w:num>
  <w:num w:numId="122">
    <w:abstractNumId w:val="20"/>
  </w:num>
  <w:num w:numId="123">
    <w:abstractNumId w:val="78"/>
  </w:num>
  <w:num w:numId="124">
    <w:abstractNumId w:val="0"/>
  </w:num>
  <w:num w:numId="125">
    <w:abstractNumId w:val="19"/>
  </w:num>
  <w:num w:numId="126">
    <w:abstractNumId w:val="113"/>
  </w:num>
  <w:num w:numId="127">
    <w:abstractNumId w:val="106"/>
  </w:num>
  <w:num w:numId="128">
    <w:abstractNumId w:val="101"/>
  </w:num>
  <w:num w:numId="129">
    <w:abstractNumId w:val="7"/>
  </w:num>
  <w:num w:numId="130">
    <w:abstractNumId w:val="70"/>
  </w:num>
  <w:num w:numId="131">
    <w:abstractNumId w:val="56"/>
  </w:num>
  <w:num w:numId="132">
    <w:abstractNumId w:val="130"/>
  </w:num>
  <w:num w:numId="133">
    <w:abstractNumId w:val="139"/>
  </w:num>
  <w:num w:numId="134">
    <w:abstractNumId w:val="91"/>
  </w:num>
  <w:num w:numId="135">
    <w:abstractNumId w:val="121"/>
  </w:num>
  <w:num w:numId="136">
    <w:abstractNumId w:val="12"/>
  </w:num>
  <w:num w:numId="137">
    <w:abstractNumId w:val="27"/>
  </w:num>
  <w:num w:numId="138">
    <w:abstractNumId w:val="40"/>
  </w:num>
  <w:num w:numId="139">
    <w:abstractNumId w:val="61"/>
  </w:num>
  <w:num w:numId="140">
    <w:abstractNumId w:val="98"/>
  </w:num>
  <w:num w:numId="141">
    <w:abstractNumId w:val="119"/>
  </w:num>
  <w:num w:numId="142">
    <w:abstractNumId w:val="94"/>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567"/>
  <w:hyphenationZone w:val="425"/>
  <w:defaultTableStyle w:val="Citaat"/>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569B"/>
    <w:rsid w:val="00001D29"/>
    <w:rsid w:val="00003B74"/>
    <w:rsid w:val="00004A44"/>
    <w:rsid w:val="00006AA9"/>
    <w:rsid w:val="000072EB"/>
    <w:rsid w:val="0001012F"/>
    <w:rsid w:val="00010154"/>
    <w:rsid w:val="00011834"/>
    <w:rsid w:val="0001188F"/>
    <w:rsid w:val="00012EFB"/>
    <w:rsid w:val="000136B8"/>
    <w:rsid w:val="00022FA3"/>
    <w:rsid w:val="00023BD8"/>
    <w:rsid w:val="00023C5C"/>
    <w:rsid w:val="00025527"/>
    <w:rsid w:val="000277E1"/>
    <w:rsid w:val="00030BE7"/>
    <w:rsid w:val="00033EFD"/>
    <w:rsid w:val="00040712"/>
    <w:rsid w:val="00041134"/>
    <w:rsid w:val="000429B0"/>
    <w:rsid w:val="000440D9"/>
    <w:rsid w:val="00046FB7"/>
    <w:rsid w:val="000501B3"/>
    <w:rsid w:val="00050B39"/>
    <w:rsid w:val="0005163B"/>
    <w:rsid w:val="000534C2"/>
    <w:rsid w:val="00053FA2"/>
    <w:rsid w:val="0005570F"/>
    <w:rsid w:val="00056DEE"/>
    <w:rsid w:val="00060992"/>
    <w:rsid w:val="00061C0A"/>
    <w:rsid w:val="00064178"/>
    <w:rsid w:val="000672A1"/>
    <w:rsid w:val="00070EF0"/>
    <w:rsid w:val="00071825"/>
    <w:rsid w:val="00071E84"/>
    <w:rsid w:val="00072077"/>
    <w:rsid w:val="000724B5"/>
    <w:rsid w:val="00073DB0"/>
    <w:rsid w:val="00074C89"/>
    <w:rsid w:val="00077D71"/>
    <w:rsid w:val="00080547"/>
    <w:rsid w:val="00082253"/>
    <w:rsid w:val="00086ACF"/>
    <w:rsid w:val="000871EC"/>
    <w:rsid w:val="00091D0E"/>
    <w:rsid w:val="000925C5"/>
    <w:rsid w:val="00093451"/>
    <w:rsid w:val="0009384A"/>
    <w:rsid w:val="00094C55"/>
    <w:rsid w:val="00095855"/>
    <w:rsid w:val="00096E70"/>
    <w:rsid w:val="000A3472"/>
    <w:rsid w:val="000A3E95"/>
    <w:rsid w:val="000A4C9C"/>
    <w:rsid w:val="000A50FB"/>
    <w:rsid w:val="000A569B"/>
    <w:rsid w:val="000A6231"/>
    <w:rsid w:val="000A6427"/>
    <w:rsid w:val="000A72F1"/>
    <w:rsid w:val="000B2CC5"/>
    <w:rsid w:val="000B467F"/>
    <w:rsid w:val="000B67AC"/>
    <w:rsid w:val="000B7CC2"/>
    <w:rsid w:val="000B7E49"/>
    <w:rsid w:val="000B7F0F"/>
    <w:rsid w:val="000C0F95"/>
    <w:rsid w:val="000C4F3A"/>
    <w:rsid w:val="000C5A17"/>
    <w:rsid w:val="000C5EF9"/>
    <w:rsid w:val="000C7E11"/>
    <w:rsid w:val="000D0AFA"/>
    <w:rsid w:val="000D2FBE"/>
    <w:rsid w:val="000E1711"/>
    <w:rsid w:val="000E1B40"/>
    <w:rsid w:val="000E4D4E"/>
    <w:rsid w:val="000E60DC"/>
    <w:rsid w:val="000E7060"/>
    <w:rsid w:val="000F02B3"/>
    <w:rsid w:val="000F12D8"/>
    <w:rsid w:val="000F4BC5"/>
    <w:rsid w:val="000F76E1"/>
    <w:rsid w:val="001001A1"/>
    <w:rsid w:val="00104C2A"/>
    <w:rsid w:val="00105399"/>
    <w:rsid w:val="00105F9C"/>
    <w:rsid w:val="00106261"/>
    <w:rsid w:val="00107F0D"/>
    <w:rsid w:val="00107FD5"/>
    <w:rsid w:val="00110863"/>
    <w:rsid w:val="00112B68"/>
    <w:rsid w:val="00112B71"/>
    <w:rsid w:val="00114930"/>
    <w:rsid w:val="001168F8"/>
    <w:rsid w:val="00120CC8"/>
    <w:rsid w:val="00123111"/>
    <w:rsid w:val="00125B39"/>
    <w:rsid w:val="001304BF"/>
    <w:rsid w:val="00132E55"/>
    <w:rsid w:val="00134AD4"/>
    <w:rsid w:val="0013539F"/>
    <w:rsid w:val="00135648"/>
    <w:rsid w:val="00136D7C"/>
    <w:rsid w:val="0013785D"/>
    <w:rsid w:val="0014180A"/>
    <w:rsid w:val="00142C0F"/>
    <w:rsid w:val="00146FEF"/>
    <w:rsid w:val="001503B3"/>
    <w:rsid w:val="0015161D"/>
    <w:rsid w:val="00152425"/>
    <w:rsid w:val="001527C6"/>
    <w:rsid w:val="00153413"/>
    <w:rsid w:val="00157441"/>
    <w:rsid w:val="0016127E"/>
    <w:rsid w:val="00162406"/>
    <w:rsid w:val="00162D98"/>
    <w:rsid w:val="001648E0"/>
    <w:rsid w:val="0016519B"/>
    <w:rsid w:val="00165533"/>
    <w:rsid w:val="0016675E"/>
    <w:rsid w:val="00170D84"/>
    <w:rsid w:val="0017266D"/>
    <w:rsid w:val="001726F6"/>
    <w:rsid w:val="00172CB8"/>
    <w:rsid w:val="0017455F"/>
    <w:rsid w:val="00180DAF"/>
    <w:rsid w:val="00180E98"/>
    <w:rsid w:val="001812A5"/>
    <w:rsid w:val="00181764"/>
    <w:rsid w:val="001836D8"/>
    <w:rsid w:val="00185399"/>
    <w:rsid w:val="001858DC"/>
    <w:rsid w:val="00185BBC"/>
    <w:rsid w:val="00185F2F"/>
    <w:rsid w:val="00186E7F"/>
    <w:rsid w:val="001874E5"/>
    <w:rsid w:val="0019182F"/>
    <w:rsid w:val="00192296"/>
    <w:rsid w:val="00193EC9"/>
    <w:rsid w:val="00193F8B"/>
    <w:rsid w:val="00195C37"/>
    <w:rsid w:val="001A0647"/>
    <w:rsid w:val="001A3206"/>
    <w:rsid w:val="001A628F"/>
    <w:rsid w:val="001B209D"/>
    <w:rsid w:val="001B2753"/>
    <w:rsid w:val="001B693D"/>
    <w:rsid w:val="001B772D"/>
    <w:rsid w:val="001B792B"/>
    <w:rsid w:val="001C15D3"/>
    <w:rsid w:val="001C22B2"/>
    <w:rsid w:val="001C5528"/>
    <w:rsid w:val="001C6A14"/>
    <w:rsid w:val="001C70EF"/>
    <w:rsid w:val="001D08DA"/>
    <w:rsid w:val="001D48D2"/>
    <w:rsid w:val="001D6555"/>
    <w:rsid w:val="001E2FA5"/>
    <w:rsid w:val="001E3964"/>
    <w:rsid w:val="001E4456"/>
    <w:rsid w:val="001E45F3"/>
    <w:rsid w:val="001E53F7"/>
    <w:rsid w:val="001E6CE4"/>
    <w:rsid w:val="001F2EDD"/>
    <w:rsid w:val="001F3132"/>
    <w:rsid w:val="001F360C"/>
    <w:rsid w:val="001F3A1A"/>
    <w:rsid w:val="001F4ED9"/>
    <w:rsid w:val="001F536B"/>
    <w:rsid w:val="001F5CC4"/>
    <w:rsid w:val="001F64B5"/>
    <w:rsid w:val="001F6E94"/>
    <w:rsid w:val="00200746"/>
    <w:rsid w:val="00201453"/>
    <w:rsid w:val="0020196A"/>
    <w:rsid w:val="002024C9"/>
    <w:rsid w:val="00202567"/>
    <w:rsid w:val="00202963"/>
    <w:rsid w:val="00202CB7"/>
    <w:rsid w:val="00206117"/>
    <w:rsid w:val="00207681"/>
    <w:rsid w:val="00213FA2"/>
    <w:rsid w:val="002224E3"/>
    <w:rsid w:val="0023043A"/>
    <w:rsid w:val="00230FD4"/>
    <w:rsid w:val="0023105E"/>
    <w:rsid w:val="00236EF8"/>
    <w:rsid w:val="00240BA3"/>
    <w:rsid w:val="0024176B"/>
    <w:rsid w:val="0024336D"/>
    <w:rsid w:val="00244F62"/>
    <w:rsid w:val="00245FDC"/>
    <w:rsid w:val="00247992"/>
    <w:rsid w:val="002505B1"/>
    <w:rsid w:val="00252E3C"/>
    <w:rsid w:val="0025300A"/>
    <w:rsid w:val="002535BF"/>
    <w:rsid w:val="0025547B"/>
    <w:rsid w:val="00255C7F"/>
    <w:rsid w:val="00255FC2"/>
    <w:rsid w:val="0025674C"/>
    <w:rsid w:val="00261AC5"/>
    <w:rsid w:val="002627B9"/>
    <w:rsid w:val="00265B93"/>
    <w:rsid w:val="00271435"/>
    <w:rsid w:val="00275613"/>
    <w:rsid w:val="0027676D"/>
    <w:rsid w:val="002774E2"/>
    <w:rsid w:val="00281F44"/>
    <w:rsid w:val="002846B4"/>
    <w:rsid w:val="00285D6F"/>
    <w:rsid w:val="00285E72"/>
    <w:rsid w:val="002862E7"/>
    <w:rsid w:val="00291D07"/>
    <w:rsid w:val="002938E2"/>
    <w:rsid w:val="00293AF5"/>
    <w:rsid w:val="002A1470"/>
    <w:rsid w:val="002A29E5"/>
    <w:rsid w:val="002A4A0D"/>
    <w:rsid w:val="002A589D"/>
    <w:rsid w:val="002A7FDC"/>
    <w:rsid w:val="002B0A48"/>
    <w:rsid w:val="002B28CF"/>
    <w:rsid w:val="002B2B28"/>
    <w:rsid w:val="002B4FEA"/>
    <w:rsid w:val="002B5CF6"/>
    <w:rsid w:val="002B6FE9"/>
    <w:rsid w:val="002B7871"/>
    <w:rsid w:val="002C10E1"/>
    <w:rsid w:val="002C314B"/>
    <w:rsid w:val="002C3697"/>
    <w:rsid w:val="002C463A"/>
    <w:rsid w:val="002C483E"/>
    <w:rsid w:val="002C4B29"/>
    <w:rsid w:val="002C5249"/>
    <w:rsid w:val="002C52FC"/>
    <w:rsid w:val="002D0928"/>
    <w:rsid w:val="002D0B65"/>
    <w:rsid w:val="002D12D8"/>
    <w:rsid w:val="002D2CCA"/>
    <w:rsid w:val="002D34D0"/>
    <w:rsid w:val="002D3557"/>
    <w:rsid w:val="002D3DAA"/>
    <w:rsid w:val="002D3F2D"/>
    <w:rsid w:val="002D44A2"/>
    <w:rsid w:val="002D47B3"/>
    <w:rsid w:val="002E0CBC"/>
    <w:rsid w:val="002E1297"/>
    <w:rsid w:val="002E20DA"/>
    <w:rsid w:val="002E27CA"/>
    <w:rsid w:val="002E3758"/>
    <w:rsid w:val="002E634A"/>
    <w:rsid w:val="002E7ED0"/>
    <w:rsid w:val="002F1CF6"/>
    <w:rsid w:val="002F3355"/>
    <w:rsid w:val="00300D54"/>
    <w:rsid w:val="003016D7"/>
    <w:rsid w:val="003043BE"/>
    <w:rsid w:val="00304B6E"/>
    <w:rsid w:val="00305FD5"/>
    <w:rsid w:val="0031105B"/>
    <w:rsid w:val="00312660"/>
    <w:rsid w:val="003131FA"/>
    <w:rsid w:val="003159F8"/>
    <w:rsid w:val="00315FD8"/>
    <w:rsid w:val="003161AD"/>
    <w:rsid w:val="00317096"/>
    <w:rsid w:val="003220A9"/>
    <w:rsid w:val="003225AD"/>
    <w:rsid w:val="003257D7"/>
    <w:rsid w:val="00330621"/>
    <w:rsid w:val="00332423"/>
    <w:rsid w:val="00333AC0"/>
    <w:rsid w:val="00333FE8"/>
    <w:rsid w:val="003343A5"/>
    <w:rsid w:val="00335E7A"/>
    <w:rsid w:val="003400F4"/>
    <w:rsid w:val="0034176B"/>
    <w:rsid w:val="003436B9"/>
    <w:rsid w:val="003463C7"/>
    <w:rsid w:val="0034719A"/>
    <w:rsid w:val="00350C7F"/>
    <w:rsid w:val="00351AB1"/>
    <w:rsid w:val="0035278C"/>
    <w:rsid w:val="00355134"/>
    <w:rsid w:val="003551F0"/>
    <w:rsid w:val="00360749"/>
    <w:rsid w:val="0036197D"/>
    <w:rsid w:val="00362FE1"/>
    <w:rsid w:val="00364092"/>
    <w:rsid w:val="003666DB"/>
    <w:rsid w:val="00370894"/>
    <w:rsid w:val="00370F3D"/>
    <w:rsid w:val="00371AFB"/>
    <w:rsid w:val="003725A9"/>
    <w:rsid w:val="003733D5"/>
    <w:rsid w:val="00374A8B"/>
    <w:rsid w:val="00375E87"/>
    <w:rsid w:val="003806C1"/>
    <w:rsid w:val="00382BFA"/>
    <w:rsid w:val="00383081"/>
    <w:rsid w:val="0038544F"/>
    <w:rsid w:val="0038649A"/>
    <w:rsid w:val="00387BED"/>
    <w:rsid w:val="003905B4"/>
    <w:rsid w:val="003905D3"/>
    <w:rsid w:val="003906AD"/>
    <w:rsid w:val="003A018B"/>
    <w:rsid w:val="003A115C"/>
    <w:rsid w:val="003A1458"/>
    <w:rsid w:val="003A44F4"/>
    <w:rsid w:val="003A6B7C"/>
    <w:rsid w:val="003B1992"/>
    <w:rsid w:val="003B1E85"/>
    <w:rsid w:val="003B243C"/>
    <w:rsid w:val="003B2D8C"/>
    <w:rsid w:val="003B38D5"/>
    <w:rsid w:val="003B3EA1"/>
    <w:rsid w:val="003B5A4A"/>
    <w:rsid w:val="003B63C7"/>
    <w:rsid w:val="003B66CD"/>
    <w:rsid w:val="003B7D5F"/>
    <w:rsid w:val="003C0874"/>
    <w:rsid w:val="003C4131"/>
    <w:rsid w:val="003C4CB3"/>
    <w:rsid w:val="003C58BB"/>
    <w:rsid w:val="003C5D24"/>
    <w:rsid w:val="003C5F07"/>
    <w:rsid w:val="003C6AAD"/>
    <w:rsid w:val="003D2C18"/>
    <w:rsid w:val="003D377B"/>
    <w:rsid w:val="003D387B"/>
    <w:rsid w:val="003D4297"/>
    <w:rsid w:val="003D73AB"/>
    <w:rsid w:val="003D75C9"/>
    <w:rsid w:val="003E25D9"/>
    <w:rsid w:val="003E4C52"/>
    <w:rsid w:val="003E6045"/>
    <w:rsid w:val="003E613F"/>
    <w:rsid w:val="003F01B7"/>
    <w:rsid w:val="003F1226"/>
    <w:rsid w:val="003F130B"/>
    <w:rsid w:val="003F17D2"/>
    <w:rsid w:val="003F1A9C"/>
    <w:rsid w:val="003F20DE"/>
    <w:rsid w:val="003F41C1"/>
    <w:rsid w:val="003F65E2"/>
    <w:rsid w:val="003F7470"/>
    <w:rsid w:val="003F7C03"/>
    <w:rsid w:val="003F7F1C"/>
    <w:rsid w:val="003F7FB7"/>
    <w:rsid w:val="00400382"/>
    <w:rsid w:val="00400A53"/>
    <w:rsid w:val="00403254"/>
    <w:rsid w:val="00403BF6"/>
    <w:rsid w:val="0040499A"/>
    <w:rsid w:val="004053E0"/>
    <w:rsid w:val="004070F1"/>
    <w:rsid w:val="004104DC"/>
    <w:rsid w:val="00410861"/>
    <w:rsid w:val="004129C0"/>
    <w:rsid w:val="00414645"/>
    <w:rsid w:val="004175AE"/>
    <w:rsid w:val="0042009C"/>
    <w:rsid w:val="00420294"/>
    <w:rsid w:val="004203CE"/>
    <w:rsid w:val="004216C5"/>
    <w:rsid w:val="00423254"/>
    <w:rsid w:val="00423810"/>
    <w:rsid w:val="0042436E"/>
    <w:rsid w:val="00425046"/>
    <w:rsid w:val="004257A1"/>
    <w:rsid w:val="00430419"/>
    <w:rsid w:val="0043178E"/>
    <w:rsid w:val="00435187"/>
    <w:rsid w:val="00436612"/>
    <w:rsid w:val="004409AE"/>
    <w:rsid w:val="004410B6"/>
    <w:rsid w:val="00441219"/>
    <w:rsid w:val="0044169A"/>
    <w:rsid w:val="00441B22"/>
    <w:rsid w:val="00441D1D"/>
    <w:rsid w:val="00443459"/>
    <w:rsid w:val="00443B07"/>
    <w:rsid w:val="004466B0"/>
    <w:rsid w:val="004475A3"/>
    <w:rsid w:val="00450533"/>
    <w:rsid w:val="00451DDD"/>
    <w:rsid w:val="004521D3"/>
    <w:rsid w:val="0045229E"/>
    <w:rsid w:val="0045338B"/>
    <w:rsid w:val="00454BF4"/>
    <w:rsid w:val="00455146"/>
    <w:rsid w:val="0045638E"/>
    <w:rsid w:val="004564DB"/>
    <w:rsid w:val="00456523"/>
    <w:rsid w:val="0046018B"/>
    <w:rsid w:val="004608C9"/>
    <w:rsid w:val="004612EA"/>
    <w:rsid w:val="00462906"/>
    <w:rsid w:val="00462C26"/>
    <w:rsid w:val="004631E6"/>
    <w:rsid w:val="00464DAD"/>
    <w:rsid w:val="0046693E"/>
    <w:rsid w:val="00467011"/>
    <w:rsid w:val="00470A22"/>
    <w:rsid w:val="0047113C"/>
    <w:rsid w:val="00471AB6"/>
    <w:rsid w:val="00474732"/>
    <w:rsid w:val="0047593C"/>
    <w:rsid w:val="00475E8C"/>
    <w:rsid w:val="00476B83"/>
    <w:rsid w:val="00480593"/>
    <w:rsid w:val="00480815"/>
    <w:rsid w:val="00482BF0"/>
    <w:rsid w:val="00482BF1"/>
    <w:rsid w:val="00490D73"/>
    <w:rsid w:val="00491B70"/>
    <w:rsid w:val="0049346D"/>
    <w:rsid w:val="00493BB3"/>
    <w:rsid w:val="004941C4"/>
    <w:rsid w:val="004955C9"/>
    <w:rsid w:val="00495E71"/>
    <w:rsid w:val="00496ECC"/>
    <w:rsid w:val="00496EF0"/>
    <w:rsid w:val="004977DD"/>
    <w:rsid w:val="004A032B"/>
    <w:rsid w:val="004A086B"/>
    <w:rsid w:val="004A2B33"/>
    <w:rsid w:val="004A3339"/>
    <w:rsid w:val="004A34DC"/>
    <w:rsid w:val="004A4A4F"/>
    <w:rsid w:val="004A5A50"/>
    <w:rsid w:val="004A714E"/>
    <w:rsid w:val="004B32DB"/>
    <w:rsid w:val="004B4A03"/>
    <w:rsid w:val="004B7880"/>
    <w:rsid w:val="004C1785"/>
    <w:rsid w:val="004C4265"/>
    <w:rsid w:val="004C5CE5"/>
    <w:rsid w:val="004C5E97"/>
    <w:rsid w:val="004C696A"/>
    <w:rsid w:val="004C7F4A"/>
    <w:rsid w:val="004D1497"/>
    <w:rsid w:val="004D1544"/>
    <w:rsid w:val="004D2320"/>
    <w:rsid w:val="004D3F98"/>
    <w:rsid w:val="004D5CE5"/>
    <w:rsid w:val="004E12D5"/>
    <w:rsid w:val="004E15CE"/>
    <w:rsid w:val="004E1790"/>
    <w:rsid w:val="004E209C"/>
    <w:rsid w:val="004E3156"/>
    <w:rsid w:val="004E3531"/>
    <w:rsid w:val="004E568B"/>
    <w:rsid w:val="004E68C6"/>
    <w:rsid w:val="004F0ABF"/>
    <w:rsid w:val="004F1172"/>
    <w:rsid w:val="004F56D1"/>
    <w:rsid w:val="004F7C8D"/>
    <w:rsid w:val="004F7F73"/>
    <w:rsid w:val="0050265B"/>
    <w:rsid w:val="00502800"/>
    <w:rsid w:val="00503DCA"/>
    <w:rsid w:val="00505955"/>
    <w:rsid w:val="005074EF"/>
    <w:rsid w:val="00510FC4"/>
    <w:rsid w:val="00512B93"/>
    <w:rsid w:val="00512E58"/>
    <w:rsid w:val="00516CD0"/>
    <w:rsid w:val="00520C68"/>
    <w:rsid w:val="005224F2"/>
    <w:rsid w:val="0052314B"/>
    <w:rsid w:val="005258DB"/>
    <w:rsid w:val="00530783"/>
    <w:rsid w:val="005327AF"/>
    <w:rsid w:val="00533A70"/>
    <w:rsid w:val="00534758"/>
    <w:rsid w:val="00535D2F"/>
    <w:rsid w:val="00536FB2"/>
    <w:rsid w:val="00537502"/>
    <w:rsid w:val="0054023D"/>
    <w:rsid w:val="0054258F"/>
    <w:rsid w:val="00552165"/>
    <w:rsid w:val="005521D2"/>
    <w:rsid w:val="00553E24"/>
    <w:rsid w:val="005541F3"/>
    <w:rsid w:val="0055450E"/>
    <w:rsid w:val="005558AB"/>
    <w:rsid w:val="00556DB9"/>
    <w:rsid w:val="00560D69"/>
    <w:rsid w:val="00561A6E"/>
    <w:rsid w:val="00561D64"/>
    <w:rsid w:val="005627D0"/>
    <w:rsid w:val="00562A41"/>
    <w:rsid w:val="00562EFD"/>
    <w:rsid w:val="00564C83"/>
    <w:rsid w:val="00566697"/>
    <w:rsid w:val="00566F56"/>
    <w:rsid w:val="00567559"/>
    <w:rsid w:val="00570FC5"/>
    <w:rsid w:val="00572217"/>
    <w:rsid w:val="005745BD"/>
    <w:rsid w:val="00576930"/>
    <w:rsid w:val="00581483"/>
    <w:rsid w:val="00582929"/>
    <w:rsid w:val="0058487B"/>
    <w:rsid w:val="00591429"/>
    <w:rsid w:val="005916E0"/>
    <w:rsid w:val="00592E80"/>
    <w:rsid w:val="005A2882"/>
    <w:rsid w:val="005A7057"/>
    <w:rsid w:val="005A742C"/>
    <w:rsid w:val="005B0241"/>
    <w:rsid w:val="005B0E41"/>
    <w:rsid w:val="005B6CD2"/>
    <w:rsid w:val="005C4FFA"/>
    <w:rsid w:val="005C5ACA"/>
    <w:rsid w:val="005C5FCE"/>
    <w:rsid w:val="005C72B3"/>
    <w:rsid w:val="005D01F0"/>
    <w:rsid w:val="005D0CF5"/>
    <w:rsid w:val="005D2EEC"/>
    <w:rsid w:val="005D385B"/>
    <w:rsid w:val="005D6F18"/>
    <w:rsid w:val="005E1B28"/>
    <w:rsid w:val="005E242F"/>
    <w:rsid w:val="005E7539"/>
    <w:rsid w:val="005F23B8"/>
    <w:rsid w:val="005F533A"/>
    <w:rsid w:val="005F63E4"/>
    <w:rsid w:val="005F6A73"/>
    <w:rsid w:val="005F6C80"/>
    <w:rsid w:val="005F746C"/>
    <w:rsid w:val="005F7812"/>
    <w:rsid w:val="006002D8"/>
    <w:rsid w:val="00601DA8"/>
    <w:rsid w:val="006022C5"/>
    <w:rsid w:val="0060238D"/>
    <w:rsid w:val="00602E30"/>
    <w:rsid w:val="006051E0"/>
    <w:rsid w:val="006061E5"/>
    <w:rsid w:val="00606A13"/>
    <w:rsid w:val="00606AE2"/>
    <w:rsid w:val="0060712B"/>
    <w:rsid w:val="0060715E"/>
    <w:rsid w:val="00607168"/>
    <w:rsid w:val="00610F7A"/>
    <w:rsid w:val="006112D2"/>
    <w:rsid w:val="00613146"/>
    <w:rsid w:val="00613BAB"/>
    <w:rsid w:val="00615AE9"/>
    <w:rsid w:val="00621849"/>
    <w:rsid w:val="00621DAB"/>
    <w:rsid w:val="00626E62"/>
    <w:rsid w:val="00630180"/>
    <w:rsid w:val="006301C0"/>
    <w:rsid w:val="006313FE"/>
    <w:rsid w:val="00631D85"/>
    <w:rsid w:val="00634212"/>
    <w:rsid w:val="0063706C"/>
    <w:rsid w:val="00640CD8"/>
    <w:rsid w:val="006412EC"/>
    <w:rsid w:val="00641E08"/>
    <w:rsid w:val="00642769"/>
    <w:rsid w:val="006437FA"/>
    <w:rsid w:val="00645BBD"/>
    <w:rsid w:val="006467F0"/>
    <w:rsid w:val="00646AF8"/>
    <w:rsid w:val="0065003F"/>
    <w:rsid w:val="00651F05"/>
    <w:rsid w:val="0065633A"/>
    <w:rsid w:val="006564B2"/>
    <w:rsid w:val="006608F5"/>
    <w:rsid w:val="00660F6D"/>
    <w:rsid w:val="006623F3"/>
    <w:rsid w:val="00663F0F"/>
    <w:rsid w:val="0066441A"/>
    <w:rsid w:val="00664874"/>
    <w:rsid w:val="00665789"/>
    <w:rsid w:val="00666BE4"/>
    <w:rsid w:val="00673580"/>
    <w:rsid w:val="00674532"/>
    <w:rsid w:val="0068206D"/>
    <w:rsid w:val="0068475B"/>
    <w:rsid w:val="0068477A"/>
    <w:rsid w:val="00685297"/>
    <w:rsid w:val="00685EAF"/>
    <w:rsid w:val="0068671C"/>
    <w:rsid w:val="006877C1"/>
    <w:rsid w:val="006910E8"/>
    <w:rsid w:val="00693EEE"/>
    <w:rsid w:val="00696B38"/>
    <w:rsid w:val="006A0007"/>
    <w:rsid w:val="006A0C86"/>
    <w:rsid w:val="006A0D82"/>
    <w:rsid w:val="006A1567"/>
    <w:rsid w:val="006A2445"/>
    <w:rsid w:val="006A4459"/>
    <w:rsid w:val="006A5484"/>
    <w:rsid w:val="006A6CCF"/>
    <w:rsid w:val="006A6D26"/>
    <w:rsid w:val="006A7553"/>
    <w:rsid w:val="006A7AE9"/>
    <w:rsid w:val="006B2F51"/>
    <w:rsid w:val="006B33AA"/>
    <w:rsid w:val="006B41D9"/>
    <w:rsid w:val="006B4939"/>
    <w:rsid w:val="006B60F0"/>
    <w:rsid w:val="006B6281"/>
    <w:rsid w:val="006C20E4"/>
    <w:rsid w:val="006C3308"/>
    <w:rsid w:val="006C5381"/>
    <w:rsid w:val="006C53BB"/>
    <w:rsid w:val="006D484E"/>
    <w:rsid w:val="006D552E"/>
    <w:rsid w:val="006D5C7B"/>
    <w:rsid w:val="006E0B8B"/>
    <w:rsid w:val="006E1812"/>
    <w:rsid w:val="006E5C4D"/>
    <w:rsid w:val="006E6664"/>
    <w:rsid w:val="006E6AF4"/>
    <w:rsid w:val="006F0DBF"/>
    <w:rsid w:val="006F4A6A"/>
    <w:rsid w:val="006F7238"/>
    <w:rsid w:val="007000A3"/>
    <w:rsid w:val="0070585B"/>
    <w:rsid w:val="007078EC"/>
    <w:rsid w:val="00710DC1"/>
    <w:rsid w:val="00711E22"/>
    <w:rsid w:val="0071209F"/>
    <w:rsid w:val="0071335F"/>
    <w:rsid w:val="00715718"/>
    <w:rsid w:val="00716137"/>
    <w:rsid w:val="00717CCE"/>
    <w:rsid w:val="00720AC0"/>
    <w:rsid w:val="00720C68"/>
    <w:rsid w:val="007212CA"/>
    <w:rsid w:val="00721F59"/>
    <w:rsid w:val="00722982"/>
    <w:rsid w:val="00724A1F"/>
    <w:rsid w:val="007258C9"/>
    <w:rsid w:val="007267D7"/>
    <w:rsid w:val="00726F23"/>
    <w:rsid w:val="007277AD"/>
    <w:rsid w:val="00730500"/>
    <w:rsid w:val="00732562"/>
    <w:rsid w:val="00732A91"/>
    <w:rsid w:val="0073704F"/>
    <w:rsid w:val="007404E7"/>
    <w:rsid w:val="00741D67"/>
    <w:rsid w:val="007422F6"/>
    <w:rsid w:val="00742BE1"/>
    <w:rsid w:val="00742D9C"/>
    <w:rsid w:val="00743914"/>
    <w:rsid w:val="00745848"/>
    <w:rsid w:val="00747329"/>
    <w:rsid w:val="00752CC0"/>
    <w:rsid w:val="0075352B"/>
    <w:rsid w:val="00757437"/>
    <w:rsid w:val="00757FC5"/>
    <w:rsid w:val="00760BBF"/>
    <w:rsid w:val="00762043"/>
    <w:rsid w:val="0076310A"/>
    <w:rsid w:val="00764B81"/>
    <w:rsid w:val="007658FB"/>
    <w:rsid w:val="00766FC4"/>
    <w:rsid w:val="0076706E"/>
    <w:rsid w:val="00772956"/>
    <w:rsid w:val="0077565E"/>
    <w:rsid w:val="007768EA"/>
    <w:rsid w:val="00777ABF"/>
    <w:rsid w:val="00777F40"/>
    <w:rsid w:val="007802A7"/>
    <w:rsid w:val="00780B37"/>
    <w:rsid w:val="00781056"/>
    <w:rsid w:val="00781B8D"/>
    <w:rsid w:val="007820D4"/>
    <w:rsid w:val="00785B05"/>
    <w:rsid w:val="0079026B"/>
    <w:rsid w:val="0079161A"/>
    <w:rsid w:val="00794318"/>
    <w:rsid w:val="00795856"/>
    <w:rsid w:val="007962D3"/>
    <w:rsid w:val="007963A4"/>
    <w:rsid w:val="007964E4"/>
    <w:rsid w:val="00797A84"/>
    <w:rsid w:val="007A02E1"/>
    <w:rsid w:val="007A04A9"/>
    <w:rsid w:val="007A3A7B"/>
    <w:rsid w:val="007B1CA3"/>
    <w:rsid w:val="007B1EF4"/>
    <w:rsid w:val="007B4DF4"/>
    <w:rsid w:val="007B5046"/>
    <w:rsid w:val="007B7823"/>
    <w:rsid w:val="007C2734"/>
    <w:rsid w:val="007C284F"/>
    <w:rsid w:val="007C39EB"/>
    <w:rsid w:val="007C3A89"/>
    <w:rsid w:val="007C4C46"/>
    <w:rsid w:val="007C6C46"/>
    <w:rsid w:val="007D0D2D"/>
    <w:rsid w:val="007D2679"/>
    <w:rsid w:val="007D3AE8"/>
    <w:rsid w:val="007D3B45"/>
    <w:rsid w:val="007D415A"/>
    <w:rsid w:val="007D5458"/>
    <w:rsid w:val="007E034A"/>
    <w:rsid w:val="007E1E2D"/>
    <w:rsid w:val="007E64FB"/>
    <w:rsid w:val="007E65ED"/>
    <w:rsid w:val="007E7DB5"/>
    <w:rsid w:val="007E7F49"/>
    <w:rsid w:val="007F01A0"/>
    <w:rsid w:val="007F2362"/>
    <w:rsid w:val="007F38E0"/>
    <w:rsid w:val="007F7282"/>
    <w:rsid w:val="007F7C52"/>
    <w:rsid w:val="00800CE8"/>
    <w:rsid w:val="00801C9E"/>
    <w:rsid w:val="00801F9B"/>
    <w:rsid w:val="008020C2"/>
    <w:rsid w:val="008027C1"/>
    <w:rsid w:val="00803502"/>
    <w:rsid w:val="00805385"/>
    <w:rsid w:val="00805CAF"/>
    <w:rsid w:val="008063C3"/>
    <w:rsid w:val="00806583"/>
    <w:rsid w:val="00807863"/>
    <w:rsid w:val="00810478"/>
    <w:rsid w:val="0081274D"/>
    <w:rsid w:val="00814AED"/>
    <w:rsid w:val="0081538F"/>
    <w:rsid w:val="00816329"/>
    <w:rsid w:val="008168DD"/>
    <w:rsid w:val="0082033F"/>
    <w:rsid w:val="008220A3"/>
    <w:rsid w:val="0082234F"/>
    <w:rsid w:val="00822B12"/>
    <w:rsid w:val="00823CE8"/>
    <w:rsid w:val="00823FB7"/>
    <w:rsid w:val="00827FE7"/>
    <w:rsid w:val="00830318"/>
    <w:rsid w:val="0083048D"/>
    <w:rsid w:val="00832D89"/>
    <w:rsid w:val="00836A88"/>
    <w:rsid w:val="00837229"/>
    <w:rsid w:val="0084026D"/>
    <w:rsid w:val="00843FE4"/>
    <w:rsid w:val="00845CE8"/>
    <w:rsid w:val="00846403"/>
    <w:rsid w:val="00852DBC"/>
    <w:rsid w:val="00853D38"/>
    <w:rsid w:val="00854246"/>
    <w:rsid w:val="008600A2"/>
    <w:rsid w:val="008628E8"/>
    <w:rsid w:val="00863BD5"/>
    <w:rsid w:val="0087164B"/>
    <w:rsid w:val="008717F0"/>
    <w:rsid w:val="00872B5E"/>
    <w:rsid w:val="00882140"/>
    <w:rsid w:val="0088597D"/>
    <w:rsid w:val="00885F59"/>
    <w:rsid w:val="00891605"/>
    <w:rsid w:val="008948DD"/>
    <w:rsid w:val="008964E1"/>
    <w:rsid w:val="00896D54"/>
    <w:rsid w:val="008A169E"/>
    <w:rsid w:val="008A2112"/>
    <w:rsid w:val="008A2BE5"/>
    <w:rsid w:val="008A5BC5"/>
    <w:rsid w:val="008A66E8"/>
    <w:rsid w:val="008A79AC"/>
    <w:rsid w:val="008B0E13"/>
    <w:rsid w:val="008B2625"/>
    <w:rsid w:val="008B2A88"/>
    <w:rsid w:val="008B7F74"/>
    <w:rsid w:val="008C0234"/>
    <w:rsid w:val="008C12DB"/>
    <w:rsid w:val="008C2301"/>
    <w:rsid w:val="008C3F1F"/>
    <w:rsid w:val="008C7457"/>
    <w:rsid w:val="008D0A48"/>
    <w:rsid w:val="008D0CDA"/>
    <w:rsid w:val="008D2437"/>
    <w:rsid w:val="008D4F18"/>
    <w:rsid w:val="008D6BCF"/>
    <w:rsid w:val="008E28AC"/>
    <w:rsid w:val="008E2E3A"/>
    <w:rsid w:val="008E51D2"/>
    <w:rsid w:val="008E5C57"/>
    <w:rsid w:val="008E6BBF"/>
    <w:rsid w:val="008E7489"/>
    <w:rsid w:val="008F26AD"/>
    <w:rsid w:val="008F2D45"/>
    <w:rsid w:val="00901C3F"/>
    <w:rsid w:val="0090317F"/>
    <w:rsid w:val="00903FC8"/>
    <w:rsid w:val="009044FE"/>
    <w:rsid w:val="00905E91"/>
    <w:rsid w:val="009068E8"/>
    <w:rsid w:val="00907F23"/>
    <w:rsid w:val="0091168A"/>
    <w:rsid w:val="00915F95"/>
    <w:rsid w:val="009160E3"/>
    <w:rsid w:val="00920251"/>
    <w:rsid w:val="0092088B"/>
    <w:rsid w:val="00921B1B"/>
    <w:rsid w:val="009238DC"/>
    <w:rsid w:val="00923C04"/>
    <w:rsid w:val="00926DF6"/>
    <w:rsid w:val="00926F0B"/>
    <w:rsid w:val="00936F05"/>
    <w:rsid w:val="00937EA5"/>
    <w:rsid w:val="00937FCD"/>
    <w:rsid w:val="00940DAD"/>
    <w:rsid w:val="00941C4A"/>
    <w:rsid w:val="009431C6"/>
    <w:rsid w:val="00945273"/>
    <w:rsid w:val="00945488"/>
    <w:rsid w:val="00950800"/>
    <w:rsid w:val="009525CA"/>
    <w:rsid w:val="009539B8"/>
    <w:rsid w:val="0095406B"/>
    <w:rsid w:val="00960807"/>
    <w:rsid w:val="00961D20"/>
    <w:rsid w:val="009638F0"/>
    <w:rsid w:val="0096463B"/>
    <w:rsid w:val="00965DC6"/>
    <w:rsid w:val="009674D3"/>
    <w:rsid w:val="00967D7B"/>
    <w:rsid w:val="00974DA7"/>
    <w:rsid w:val="00975FB1"/>
    <w:rsid w:val="009766A1"/>
    <w:rsid w:val="009771F1"/>
    <w:rsid w:val="00980135"/>
    <w:rsid w:val="009807BB"/>
    <w:rsid w:val="00984FD6"/>
    <w:rsid w:val="00986DB5"/>
    <w:rsid w:val="00992503"/>
    <w:rsid w:val="00994339"/>
    <w:rsid w:val="00995C86"/>
    <w:rsid w:val="009962C7"/>
    <w:rsid w:val="009A0C63"/>
    <w:rsid w:val="009A2747"/>
    <w:rsid w:val="009A35EE"/>
    <w:rsid w:val="009A5240"/>
    <w:rsid w:val="009A63DF"/>
    <w:rsid w:val="009A7748"/>
    <w:rsid w:val="009A7986"/>
    <w:rsid w:val="009B17A7"/>
    <w:rsid w:val="009B36A0"/>
    <w:rsid w:val="009B3ECB"/>
    <w:rsid w:val="009B4CFB"/>
    <w:rsid w:val="009B5387"/>
    <w:rsid w:val="009C0DEC"/>
    <w:rsid w:val="009C20E3"/>
    <w:rsid w:val="009D07C9"/>
    <w:rsid w:val="009D1F76"/>
    <w:rsid w:val="009D2896"/>
    <w:rsid w:val="009D3019"/>
    <w:rsid w:val="009D3CBC"/>
    <w:rsid w:val="009D54F1"/>
    <w:rsid w:val="009D5F83"/>
    <w:rsid w:val="009E07E5"/>
    <w:rsid w:val="009E1013"/>
    <w:rsid w:val="009E24D2"/>
    <w:rsid w:val="009E2C5D"/>
    <w:rsid w:val="009E3407"/>
    <w:rsid w:val="009E3536"/>
    <w:rsid w:val="009E447B"/>
    <w:rsid w:val="009E536E"/>
    <w:rsid w:val="009E7418"/>
    <w:rsid w:val="009F0849"/>
    <w:rsid w:val="009F0F3D"/>
    <w:rsid w:val="009F1A49"/>
    <w:rsid w:val="009F2EDA"/>
    <w:rsid w:val="009F34A1"/>
    <w:rsid w:val="009F47EC"/>
    <w:rsid w:val="009F5127"/>
    <w:rsid w:val="009F5666"/>
    <w:rsid w:val="009F705E"/>
    <w:rsid w:val="009F715B"/>
    <w:rsid w:val="00A004DF"/>
    <w:rsid w:val="00A04A1A"/>
    <w:rsid w:val="00A04D7E"/>
    <w:rsid w:val="00A05067"/>
    <w:rsid w:val="00A10953"/>
    <w:rsid w:val="00A10AFB"/>
    <w:rsid w:val="00A116C8"/>
    <w:rsid w:val="00A1197A"/>
    <w:rsid w:val="00A13EDE"/>
    <w:rsid w:val="00A15CEB"/>
    <w:rsid w:val="00A16FA9"/>
    <w:rsid w:val="00A205ED"/>
    <w:rsid w:val="00A23683"/>
    <w:rsid w:val="00A24F09"/>
    <w:rsid w:val="00A25E4C"/>
    <w:rsid w:val="00A32DF7"/>
    <w:rsid w:val="00A33551"/>
    <w:rsid w:val="00A3760A"/>
    <w:rsid w:val="00A41E6F"/>
    <w:rsid w:val="00A42BD1"/>
    <w:rsid w:val="00A44D1C"/>
    <w:rsid w:val="00A46818"/>
    <w:rsid w:val="00A47C16"/>
    <w:rsid w:val="00A47C86"/>
    <w:rsid w:val="00A546E3"/>
    <w:rsid w:val="00A578ED"/>
    <w:rsid w:val="00A604DD"/>
    <w:rsid w:val="00A60646"/>
    <w:rsid w:val="00A622D0"/>
    <w:rsid w:val="00A66117"/>
    <w:rsid w:val="00A7009C"/>
    <w:rsid w:val="00A70AE9"/>
    <w:rsid w:val="00A74488"/>
    <w:rsid w:val="00A77334"/>
    <w:rsid w:val="00A77938"/>
    <w:rsid w:val="00A81098"/>
    <w:rsid w:val="00A815B3"/>
    <w:rsid w:val="00A853CE"/>
    <w:rsid w:val="00A86D16"/>
    <w:rsid w:val="00A87609"/>
    <w:rsid w:val="00A8766E"/>
    <w:rsid w:val="00A87C87"/>
    <w:rsid w:val="00A908B2"/>
    <w:rsid w:val="00A91AA0"/>
    <w:rsid w:val="00A930D6"/>
    <w:rsid w:val="00A942D1"/>
    <w:rsid w:val="00AA3553"/>
    <w:rsid w:val="00AA48BE"/>
    <w:rsid w:val="00AB1051"/>
    <w:rsid w:val="00AB4E76"/>
    <w:rsid w:val="00AB55ED"/>
    <w:rsid w:val="00AB5B5F"/>
    <w:rsid w:val="00AC04B5"/>
    <w:rsid w:val="00AC0A87"/>
    <w:rsid w:val="00AC11C9"/>
    <w:rsid w:val="00AC1234"/>
    <w:rsid w:val="00AD0127"/>
    <w:rsid w:val="00AD035F"/>
    <w:rsid w:val="00AD0CFF"/>
    <w:rsid w:val="00AD13D5"/>
    <w:rsid w:val="00AD2469"/>
    <w:rsid w:val="00AE0942"/>
    <w:rsid w:val="00AE0F2A"/>
    <w:rsid w:val="00AE1C55"/>
    <w:rsid w:val="00AE1E86"/>
    <w:rsid w:val="00AE2AC9"/>
    <w:rsid w:val="00AE4BE1"/>
    <w:rsid w:val="00AE59C7"/>
    <w:rsid w:val="00AE5EE3"/>
    <w:rsid w:val="00AE6332"/>
    <w:rsid w:val="00AE66BB"/>
    <w:rsid w:val="00AF1605"/>
    <w:rsid w:val="00AF7214"/>
    <w:rsid w:val="00B00557"/>
    <w:rsid w:val="00B00C16"/>
    <w:rsid w:val="00B02E19"/>
    <w:rsid w:val="00B030E5"/>
    <w:rsid w:val="00B035B5"/>
    <w:rsid w:val="00B03C6F"/>
    <w:rsid w:val="00B05885"/>
    <w:rsid w:val="00B0734C"/>
    <w:rsid w:val="00B076E7"/>
    <w:rsid w:val="00B10064"/>
    <w:rsid w:val="00B101EA"/>
    <w:rsid w:val="00B102BB"/>
    <w:rsid w:val="00B10422"/>
    <w:rsid w:val="00B11CFC"/>
    <w:rsid w:val="00B13FDF"/>
    <w:rsid w:val="00B14C74"/>
    <w:rsid w:val="00B15E7C"/>
    <w:rsid w:val="00B162F6"/>
    <w:rsid w:val="00B17200"/>
    <w:rsid w:val="00B2154B"/>
    <w:rsid w:val="00B22F47"/>
    <w:rsid w:val="00B22FA8"/>
    <w:rsid w:val="00B23BE3"/>
    <w:rsid w:val="00B27A1B"/>
    <w:rsid w:val="00B27B5D"/>
    <w:rsid w:val="00B326BD"/>
    <w:rsid w:val="00B33533"/>
    <w:rsid w:val="00B34FE7"/>
    <w:rsid w:val="00B355B2"/>
    <w:rsid w:val="00B36063"/>
    <w:rsid w:val="00B360F0"/>
    <w:rsid w:val="00B3652D"/>
    <w:rsid w:val="00B369CE"/>
    <w:rsid w:val="00B4777F"/>
    <w:rsid w:val="00B52840"/>
    <w:rsid w:val="00B54084"/>
    <w:rsid w:val="00B5712C"/>
    <w:rsid w:val="00B574B0"/>
    <w:rsid w:val="00B61EC8"/>
    <w:rsid w:val="00B62298"/>
    <w:rsid w:val="00B646DA"/>
    <w:rsid w:val="00B66B7B"/>
    <w:rsid w:val="00B71879"/>
    <w:rsid w:val="00B7275C"/>
    <w:rsid w:val="00B739C3"/>
    <w:rsid w:val="00B76091"/>
    <w:rsid w:val="00B80E8D"/>
    <w:rsid w:val="00B82766"/>
    <w:rsid w:val="00B86BC2"/>
    <w:rsid w:val="00B87274"/>
    <w:rsid w:val="00B878AE"/>
    <w:rsid w:val="00B92041"/>
    <w:rsid w:val="00B93FCF"/>
    <w:rsid w:val="00B963D1"/>
    <w:rsid w:val="00BA0B92"/>
    <w:rsid w:val="00BA15FA"/>
    <w:rsid w:val="00BA304D"/>
    <w:rsid w:val="00BA5972"/>
    <w:rsid w:val="00BA6DA1"/>
    <w:rsid w:val="00BA7328"/>
    <w:rsid w:val="00BA77B2"/>
    <w:rsid w:val="00BB4751"/>
    <w:rsid w:val="00BB4FAE"/>
    <w:rsid w:val="00BB5896"/>
    <w:rsid w:val="00BB641C"/>
    <w:rsid w:val="00BB6D2D"/>
    <w:rsid w:val="00BC0930"/>
    <w:rsid w:val="00BC2D36"/>
    <w:rsid w:val="00BC374E"/>
    <w:rsid w:val="00BC5850"/>
    <w:rsid w:val="00BC58E4"/>
    <w:rsid w:val="00BC777D"/>
    <w:rsid w:val="00BD0C29"/>
    <w:rsid w:val="00BD1F14"/>
    <w:rsid w:val="00BD254B"/>
    <w:rsid w:val="00BD328B"/>
    <w:rsid w:val="00BD435B"/>
    <w:rsid w:val="00BE09E0"/>
    <w:rsid w:val="00BE41A0"/>
    <w:rsid w:val="00BE50FB"/>
    <w:rsid w:val="00BE6763"/>
    <w:rsid w:val="00BE676E"/>
    <w:rsid w:val="00BF0D3F"/>
    <w:rsid w:val="00BF139A"/>
    <w:rsid w:val="00BF2AEB"/>
    <w:rsid w:val="00BF2DE4"/>
    <w:rsid w:val="00BF4D46"/>
    <w:rsid w:val="00BF6DF4"/>
    <w:rsid w:val="00BF75A1"/>
    <w:rsid w:val="00C006F0"/>
    <w:rsid w:val="00C0180F"/>
    <w:rsid w:val="00C034E6"/>
    <w:rsid w:val="00C043EB"/>
    <w:rsid w:val="00C050E8"/>
    <w:rsid w:val="00C06136"/>
    <w:rsid w:val="00C075F1"/>
    <w:rsid w:val="00C11AE1"/>
    <w:rsid w:val="00C13F68"/>
    <w:rsid w:val="00C15ABE"/>
    <w:rsid w:val="00C17CD3"/>
    <w:rsid w:val="00C20DD8"/>
    <w:rsid w:val="00C213FF"/>
    <w:rsid w:val="00C223E2"/>
    <w:rsid w:val="00C22990"/>
    <w:rsid w:val="00C32EBA"/>
    <w:rsid w:val="00C34CAF"/>
    <w:rsid w:val="00C36C4A"/>
    <w:rsid w:val="00C37833"/>
    <w:rsid w:val="00C44DD4"/>
    <w:rsid w:val="00C4506E"/>
    <w:rsid w:val="00C457AF"/>
    <w:rsid w:val="00C4765E"/>
    <w:rsid w:val="00C500DF"/>
    <w:rsid w:val="00C54504"/>
    <w:rsid w:val="00C54544"/>
    <w:rsid w:val="00C5456D"/>
    <w:rsid w:val="00C564BB"/>
    <w:rsid w:val="00C606CE"/>
    <w:rsid w:val="00C616F3"/>
    <w:rsid w:val="00C61E39"/>
    <w:rsid w:val="00C64730"/>
    <w:rsid w:val="00C67579"/>
    <w:rsid w:val="00C71B1A"/>
    <w:rsid w:val="00C730BE"/>
    <w:rsid w:val="00C73F09"/>
    <w:rsid w:val="00C7418E"/>
    <w:rsid w:val="00C7688F"/>
    <w:rsid w:val="00C809E6"/>
    <w:rsid w:val="00C824E0"/>
    <w:rsid w:val="00C83234"/>
    <w:rsid w:val="00C83776"/>
    <w:rsid w:val="00C850C0"/>
    <w:rsid w:val="00C86D99"/>
    <w:rsid w:val="00C86E49"/>
    <w:rsid w:val="00CA62AF"/>
    <w:rsid w:val="00CA7B88"/>
    <w:rsid w:val="00CB1445"/>
    <w:rsid w:val="00CB1B3B"/>
    <w:rsid w:val="00CB2EEA"/>
    <w:rsid w:val="00CB3AD9"/>
    <w:rsid w:val="00CB4146"/>
    <w:rsid w:val="00CB5D75"/>
    <w:rsid w:val="00CB6175"/>
    <w:rsid w:val="00CB7EF6"/>
    <w:rsid w:val="00CC0B06"/>
    <w:rsid w:val="00CC19A7"/>
    <w:rsid w:val="00CC55E2"/>
    <w:rsid w:val="00CD0E44"/>
    <w:rsid w:val="00CD12A1"/>
    <w:rsid w:val="00CD1586"/>
    <w:rsid w:val="00CD189A"/>
    <w:rsid w:val="00CD5356"/>
    <w:rsid w:val="00CE0E7D"/>
    <w:rsid w:val="00CE1205"/>
    <w:rsid w:val="00CE26EF"/>
    <w:rsid w:val="00CE3CB4"/>
    <w:rsid w:val="00CE4506"/>
    <w:rsid w:val="00CE4CEF"/>
    <w:rsid w:val="00CF2188"/>
    <w:rsid w:val="00CF264F"/>
    <w:rsid w:val="00CF2BF6"/>
    <w:rsid w:val="00CF337E"/>
    <w:rsid w:val="00CF3FD5"/>
    <w:rsid w:val="00CF4657"/>
    <w:rsid w:val="00CF50BA"/>
    <w:rsid w:val="00CF7024"/>
    <w:rsid w:val="00D00314"/>
    <w:rsid w:val="00D0070C"/>
    <w:rsid w:val="00D01902"/>
    <w:rsid w:val="00D028D6"/>
    <w:rsid w:val="00D03A46"/>
    <w:rsid w:val="00D0527C"/>
    <w:rsid w:val="00D05B44"/>
    <w:rsid w:val="00D068E1"/>
    <w:rsid w:val="00D0701C"/>
    <w:rsid w:val="00D07600"/>
    <w:rsid w:val="00D07787"/>
    <w:rsid w:val="00D12227"/>
    <w:rsid w:val="00D13472"/>
    <w:rsid w:val="00D13682"/>
    <w:rsid w:val="00D13F02"/>
    <w:rsid w:val="00D14072"/>
    <w:rsid w:val="00D145D3"/>
    <w:rsid w:val="00D15483"/>
    <w:rsid w:val="00D17603"/>
    <w:rsid w:val="00D17C93"/>
    <w:rsid w:val="00D17E9B"/>
    <w:rsid w:val="00D26974"/>
    <w:rsid w:val="00D32916"/>
    <w:rsid w:val="00D37A3F"/>
    <w:rsid w:val="00D42444"/>
    <w:rsid w:val="00D42D8F"/>
    <w:rsid w:val="00D43B60"/>
    <w:rsid w:val="00D51380"/>
    <w:rsid w:val="00D54DC2"/>
    <w:rsid w:val="00D557F2"/>
    <w:rsid w:val="00D55D06"/>
    <w:rsid w:val="00D5787C"/>
    <w:rsid w:val="00D63A9A"/>
    <w:rsid w:val="00D678E5"/>
    <w:rsid w:val="00D67ABE"/>
    <w:rsid w:val="00D70242"/>
    <w:rsid w:val="00D70E55"/>
    <w:rsid w:val="00D74E37"/>
    <w:rsid w:val="00D76857"/>
    <w:rsid w:val="00D80145"/>
    <w:rsid w:val="00D82D98"/>
    <w:rsid w:val="00D87922"/>
    <w:rsid w:val="00D9315F"/>
    <w:rsid w:val="00D93B2D"/>
    <w:rsid w:val="00D94799"/>
    <w:rsid w:val="00D9575C"/>
    <w:rsid w:val="00D95DBB"/>
    <w:rsid w:val="00D97EC5"/>
    <w:rsid w:val="00DA2280"/>
    <w:rsid w:val="00DA2B80"/>
    <w:rsid w:val="00DA3CA4"/>
    <w:rsid w:val="00DA42D9"/>
    <w:rsid w:val="00DA45B4"/>
    <w:rsid w:val="00DA77CF"/>
    <w:rsid w:val="00DB061C"/>
    <w:rsid w:val="00DB1F2E"/>
    <w:rsid w:val="00DB3DCD"/>
    <w:rsid w:val="00DB453C"/>
    <w:rsid w:val="00DB5612"/>
    <w:rsid w:val="00DB5AD4"/>
    <w:rsid w:val="00DC3197"/>
    <w:rsid w:val="00DC3679"/>
    <w:rsid w:val="00DC5192"/>
    <w:rsid w:val="00DC5389"/>
    <w:rsid w:val="00DC5974"/>
    <w:rsid w:val="00DC5A55"/>
    <w:rsid w:val="00DC5F88"/>
    <w:rsid w:val="00DC6687"/>
    <w:rsid w:val="00DD0DC3"/>
    <w:rsid w:val="00DD1D6F"/>
    <w:rsid w:val="00DD1ECB"/>
    <w:rsid w:val="00DD2D50"/>
    <w:rsid w:val="00DD2FAF"/>
    <w:rsid w:val="00DD3F6E"/>
    <w:rsid w:val="00DD744F"/>
    <w:rsid w:val="00DE133D"/>
    <w:rsid w:val="00DE3921"/>
    <w:rsid w:val="00DE4F2D"/>
    <w:rsid w:val="00DF383C"/>
    <w:rsid w:val="00DF3BAE"/>
    <w:rsid w:val="00DF4F35"/>
    <w:rsid w:val="00DF5554"/>
    <w:rsid w:val="00DF5953"/>
    <w:rsid w:val="00DF5D9E"/>
    <w:rsid w:val="00DF6267"/>
    <w:rsid w:val="00DF6ECA"/>
    <w:rsid w:val="00DF7151"/>
    <w:rsid w:val="00E008F5"/>
    <w:rsid w:val="00E01394"/>
    <w:rsid w:val="00E02AB7"/>
    <w:rsid w:val="00E03625"/>
    <w:rsid w:val="00E03C68"/>
    <w:rsid w:val="00E0400B"/>
    <w:rsid w:val="00E04F1F"/>
    <w:rsid w:val="00E0670A"/>
    <w:rsid w:val="00E07467"/>
    <w:rsid w:val="00E11921"/>
    <w:rsid w:val="00E143AD"/>
    <w:rsid w:val="00E1650D"/>
    <w:rsid w:val="00E21022"/>
    <w:rsid w:val="00E240E0"/>
    <w:rsid w:val="00E25150"/>
    <w:rsid w:val="00E2541A"/>
    <w:rsid w:val="00E254DA"/>
    <w:rsid w:val="00E26781"/>
    <w:rsid w:val="00E26FF1"/>
    <w:rsid w:val="00E276AC"/>
    <w:rsid w:val="00E27920"/>
    <w:rsid w:val="00E313A7"/>
    <w:rsid w:val="00E327BC"/>
    <w:rsid w:val="00E34204"/>
    <w:rsid w:val="00E34914"/>
    <w:rsid w:val="00E35984"/>
    <w:rsid w:val="00E35A08"/>
    <w:rsid w:val="00E36E65"/>
    <w:rsid w:val="00E3724A"/>
    <w:rsid w:val="00E4142F"/>
    <w:rsid w:val="00E420FB"/>
    <w:rsid w:val="00E43085"/>
    <w:rsid w:val="00E43635"/>
    <w:rsid w:val="00E44250"/>
    <w:rsid w:val="00E4555C"/>
    <w:rsid w:val="00E51454"/>
    <w:rsid w:val="00E5543A"/>
    <w:rsid w:val="00E55467"/>
    <w:rsid w:val="00E55B5C"/>
    <w:rsid w:val="00E567D6"/>
    <w:rsid w:val="00E574D5"/>
    <w:rsid w:val="00E57706"/>
    <w:rsid w:val="00E5790D"/>
    <w:rsid w:val="00E607AE"/>
    <w:rsid w:val="00E61CE2"/>
    <w:rsid w:val="00E66880"/>
    <w:rsid w:val="00E66DD2"/>
    <w:rsid w:val="00E703B0"/>
    <w:rsid w:val="00E7388A"/>
    <w:rsid w:val="00E75C00"/>
    <w:rsid w:val="00E7612A"/>
    <w:rsid w:val="00E76C94"/>
    <w:rsid w:val="00E77306"/>
    <w:rsid w:val="00E81C2A"/>
    <w:rsid w:val="00E81D28"/>
    <w:rsid w:val="00E826BF"/>
    <w:rsid w:val="00E85CEC"/>
    <w:rsid w:val="00E90831"/>
    <w:rsid w:val="00E91985"/>
    <w:rsid w:val="00E919C4"/>
    <w:rsid w:val="00E91D8C"/>
    <w:rsid w:val="00E92968"/>
    <w:rsid w:val="00E94F86"/>
    <w:rsid w:val="00EA09F4"/>
    <w:rsid w:val="00EA261E"/>
    <w:rsid w:val="00EA2942"/>
    <w:rsid w:val="00EA3F24"/>
    <w:rsid w:val="00EA3F53"/>
    <w:rsid w:val="00EA447D"/>
    <w:rsid w:val="00EA4542"/>
    <w:rsid w:val="00EA49CB"/>
    <w:rsid w:val="00EA5ECD"/>
    <w:rsid w:val="00EA6918"/>
    <w:rsid w:val="00EA7589"/>
    <w:rsid w:val="00EA795D"/>
    <w:rsid w:val="00EA7CEC"/>
    <w:rsid w:val="00EB1FDA"/>
    <w:rsid w:val="00EB2198"/>
    <w:rsid w:val="00EB3A79"/>
    <w:rsid w:val="00EB4F02"/>
    <w:rsid w:val="00EB5245"/>
    <w:rsid w:val="00EB5C77"/>
    <w:rsid w:val="00EB60A3"/>
    <w:rsid w:val="00EB60C5"/>
    <w:rsid w:val="00EB69DF"/>
    <w:rsid w:val="00EB7E35"/>
    <w:rsid w:val="00EC0DC7"/>
    <w:rsid w:val="00EC1017"/>
    <w:rsid w:val="00EC4FB8"/>
    <w:rsid w:val="00EC62AD"/>
    <w:rsid w:val="00ED044C"/>
    <w:rsid w:val="00ED1441"/>
    <w:rsid w:val="00ED2AAA"/>
    <w:rsid w:val="00ED2D62"/>
    <w:rsid w:val="00ED497C"/>
    <w:rsid w:val="00ED5720"/>
    <w:rsid w:val="00EF29C8"/>
    <w:rsid w:val="00EF2B35"/>
    <w:rsid w:val="00EF67D5"/>
    <w:rsid w:val="00F00DEE"/>
    <w:rsid w:val="00F01859"/>
    <w:rsid w:val="00F03197"/>
    <w:rsid w:val="00F032DF"/>
    <w:rsid w:val="00F03A78"/>
    <w:rsid w:val="00F043A1"/>
    <w:rsid w:val="00F045B4"/>
    <w:rsid w:val="00F0600C"/>
    <w:rsid w:val="00F06A0E"/>
    <w:rsid w:val="00F1015B"/>
    <w:rsid w:val="00F10DD5"/>
    <w:rsid w:val="00F15D5F"/>
    <w:rsid w:val="00F17286"/>
    <w:rsid w:val="00F17DCD"/>
    <w:rsid w:val="00F21A10"/>
    <w:rsid w:val="00F21E49"/>
    <w:rsid w:val="00F21EDA"/>
    <w:rsid w:val="00F240A3"/>
    <w:rsid w:val="00F2571E"/>
    <w:rsid w:val="00F260C2"/>
    <w:rsid w:val="00F26D33"/>
    <w:rsid w:val="00F2744F"/>
    <w:rsid w:val="00F30E59"/>
    <w:rsid w:val="00F33207"/>
    <w:rsid w:val="00F33AF0"/>
    <w:rsid w:val="00F360EB"/>
    <w:rsid w:val="00F368DD"/>
    <w:rsid w:val="00F37FCE"/>
    <w:rsid w:val="00F40504"/>
    <w:rsid w:val="00F409E8"/>
    <w:rsid w:val="00F41CE4"/>
    <w:rsid w:val="00F444B5"/>
    <w:rsid w:val="00F447F3"/>
    <w:rsid w:val="00F450F7"/>
    <w:rsid w:val="00F5115C"/>
    <w:rsid w:val="00F52E5D"/>
    <w:rsid w:val="00F52E62"/>
    <w:rsid w:val="00F53785"/>
    <w:rsid w:val="00F55B3D"/>
    <w:rsid w:val="00F56085"/>
    <w:rsid w:val="00F61316"/>
    <w:rsid w:val="00F64619"/>
    <w:rsid w:val="00F70645"/>
    <w:rsid w:val="00F70955"/>
    <w:rsid w:val="00F73311"/>
    <w:rsid w:val="00F76AD3"/>
    <w:rsid w:val="00F76EA0"/>
    <w:rsid w:val="00F77956"/>
    <w:rsid w:val="00F80FB8"/>
    <w:rsid w:val="00F8102E"/>
    <w:rsid w:val="00F825BC"/>
    <w:rsid w:val="00F82A7D"/>
    <w:rsid w:val="00F869AE"/>
    <w:rsid w:val="00F86F94"/>
    <w:rsid w:val="00F912AE"/>
    <w:rsid w:val="00F92AFE"/>
    <w:rsid w:val="00F9587B"/>
    <w:rsid w:val="00F95BF6"/>
    <w:rsid w:val="00FA1496"/>
    <w:rsid w:val="00FA2202"/>
    <w:rsid w:val="00FA579A"/>
    <w:rsid w:val="00FA5F7E"/>
    <w:rsid w:val="00FA67C3"/>
    <w:rsid w:val="00FB2A26"/>
    <w:rsid w:val="00FB4874"/>
    <w:rsid w:val="00FB5D6E"/>
    <w:rsid w:val="00FC3694"/>
    <w:rsid w:val="00FD0D57"/>
    <w:rsid w:val="00FD152C"/>
    <w:rsid w:val="00FD270E"/>
    <w:rsid w:val="00FD2B42"/>
    <w:rsid w:val="00FD3EE9"/>
    <w:rsid w:val="00FD52D9"/>
    <w:rsid w:val="00FD5A62"/>
    <w:rsid w:val="00FE1739"/>
    <w:rsid w:val="00FE3FE6"/>
    <w:rsid w:val="00FE4728"/>
    <w:rsid w:val="00FE7CC5"/>
    <w:rsid w:val="00FF2927"/>
    <w:rsid w:val="00FF361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B87274"/>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6">
    <w:name w:val="heading 6"/>
    <w:basedOn w:val="Standaard"/>
    <w:next w:val="Standaard"/>
    <w:link w:val="Kop6Char"/>
    <w:uiPriority w:val="9"/>
    <w:semiHidden/>
    <w:unhideWhenUsed/>
    <w:rsid w:val="007C2734"/>
    <w:pPr>
      <w:keepNext/>
      <w:keepLines/>
      <w:spacing w:before="200" w:after="0"/>
      <w:outlineLvl w:val="5"/>
    </w:pPr>
    <w:rPr>
      <w:rFonts w:asciiTheme="majorHAnsi" w:eastAsiaTheme="majorEastAsia" w:hAnsiTheme="majorHAnsi" w:cstheme="majorBidi"/>
      <w:i/>
      <w:iCs/>
      <w:color w:val="00586A" w:themeColor="accent1" w:themeShade="7F"/>
    </w:rPr>
  </w:style>
  <w:style w:type="paragraph" w:styleId="Kop7">
    <w:name w:val="heading 7"/>
    <w:basedOn w:val="Standaard"/>
    <w:next w:val="Standaard"/>
    <w:link w:val="Kop7Char"/>
    <w:uiPriority w:val="9"/>
    <w:semiHidden/>
    <w:unhideWhenUsed/>
    <w:rsid w:val="007C273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rsid w:val="00D42D8F"/>
    <w:pPr>
      <w:keepNext/>
      <w:keepLines/>
      <w:spacing w:before="200" w:after="0"/>
      <w:outlineLvl w:val="7"/>
    </w:pPr>
    <w:rPr>
      <w:rFonts w:asciiTheme="majorHAnsi" w:eastAsiaTheme="majorEastAsia" w:hAnsiTheme="majorHAnsi" w:cstheme="majorBidi"/>
      <w:color w:val="404040" w:themeColor="text1" w:themeTint="BF"/>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character" w:customStyle="1" w:styleId="Kop6Char">
    <w:name w:val="Kop 6 Char"/>
    <w:basedOn w:val="Standaardalinea-lettertype"/>
    <w:link w:val="Kop6"/>
    <w:uiPriority w:val="9"/>
    <w:semiHidden/>
    <w:rsid w:val="007C2734"/>
    <w:rPr>
      <w:rFonts w:asciiTheme="majorHAnsi" w:eastAsiaTheme="majorEastAsia" w:hAnsiTheme="majorHAnsi" w:cstheme="majorBidi"/>
      <w:i/>
      <w:iCs/>
      <w:color w:val="00586A" w:themeColor="accent1" w:themeShade="7F"/>
      <w:sz w:val="22"/>
      <w:lang w:val="nl-NL" w:eastAsia="nl-NL"/>
    </w:rPr>
  </w:style>
  <w:style w:type="character" w:customStyle="1" w:styleId="Kop7Char">
    <w:name w:val="Kop 7 Char"/>
    <w:basedOn w:val="Standaardalinea-lettertype"/>
    <w:link w:val="Kop7"/>
    <w:uiPriority w:val="9"/>
    <w:semiHidden/>
    <w:rsid w:val="007C2734"/>
    <w:rPr>
      <w:rFonts w:asciiTheme="majorHAnsi" w:eastAsiaTheme="majorEastAsia" w:hAnsiTheme="majorHAnsi" w:cstheme="majorBidi"/>
      <w:i/>
      <w:iCs/>
      <w:color w:val="404040" w:themeColor="text1" w:themeTint="BF"/>
      <w:sz w:val="22"/>
      <w:lang w:val="nl-NL" w:eastAsia="nl-NL"/>
    </w:rPr>
  </w:style>
  <w:style w:type="character" w:customStyle="1" w:styleId="Kop8Char">
    <w:name w:val="Kop 8 Char"/>
    <w:basedOn w:val="Standaardalinea-lettertype"/>
    <w:link w:val="Kop8"/>
    <w:uiPriority w:val="9"/>
    <w:semiHidden/>
    <w:rsid w:val="00D42D8F"/>
    <w:rPr>
      <w:rFonts w:asciiTheme="majorHAnsi" w:eastAsiaTheme="majorEastAsia" w:hAnsiTheme="majorHAnsi" w:cstheme="majorBidi"/>
      <w:color w:val="404040" w:themeColor="text1" w:themeTint="BF"/>
      <w:lang w:val="nl-NL"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qFormat/>
    <w:rsid w:val="00E34204"/>
    <w:pPr>
      <w:autoSpaceDE w:val="0"/>
      <w:autoSpaceDN w:val="0"/>
      <w:adjustRightInd w:val="0"/>
      <w:spacing w:after="0" w:line="240" w:lineRule="auto"/>
    </w:pPr>
    <w:rPr>
      <w:rFonts w:ascii="Times New Roman" w:hAnsi="Times New Roman"/>
      <w:sz w:val="24"/>
      <w:szCs w:val="24"/>
      <w:lang w:val="nl-BE" w:eastAsia="nl-BE"/>
    </w:rPr>
  </w:style>
  <w:style w:type="table" w:customStyle="1" w:styleId="TableNormal">
    <w:name w:val="Table Normal"/>
    <w:uiPriority w:val="2"/>
    <w:semiHidden/>
    <w:unhideWhenUsed/>
    <w:qFormat/>
    <w:rsid w:val="0011493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ard"/>
    <w:uiPriority w:val="1"/>
    <w:qFormat/>
    <w:rsid w:val="00114930"/>
    <w:pPr>
      <w:widowControl w:val="0"/>
      <w:spacing w:after="0" w:line="240" w:lineRule="auto"/>
    </w:pPr>
    <w:rPr>
      <w:rFonts w:eastAsiaTheme="minorHAnsi" w:cstheme="minorBidi"/>
      <w:szCs w:val="22"/>
      <w:lang w:val="en-US" w:eastAsia="en-US"/>
    </w:rPr>
  </w:style>
  <w:style w:type="paragraph" w:styleId="Inhopg4">
    <w:name w:val="toc 4"/>
    <w:basedOn w:val="Standaard"/>
    <w:next w:val="Standaard"/>
    <w:autoRedefine/>
    <w:uiPriority w:val="39"/>
    <w:unhideWhenUsed/>
    <w:rsid w:val="0054023D"/>
    <w:pPr>
      <w:spacing w:after="100"/>
      <w:ind w:left="660"/>
    </w:pPr>
  </w:style>
  <w:style w:type="paragraph" w:styleId="Plattetekst3">
    <w:name w:val="Body Text 3"/>
    <w:basedOn w:val="Standaard"/>
    <w:link w:val="Plattetekst3Char"/>
    <w:uiPriority w:val="99"/>
    <w:semiHidden/>
    <w:unhideWhenUsed/>
    <w:rsid w:val="00E567D6"/>
    <w:pPr>
      <w:spacing w:after="120"/>
    </w:pPr>
    <w:rPr>
      <w:sz w:val="16"/>
      <w:szCs w:val="16"/>
    </w:rPr>
  </w:style>
  <w:style w:type="character" w:customStyle="1" w:styleId="Plattetekst3Char">
    <w:name w:val="Platte tekst 3 Char"/>
    <w:basedOn w:val="Standaardalinea-lettertype"/>
    <w:link w:val="Plattetekst3"/>
    <w:uiPriority w:val="99"/>
    <w:semiHidden/>
    <w:rsid w:val="00E567D6"/>
    <w:rPr>
      <w:rFonts w:asciiTheme="minorHAnsi" w:hAnsiTheme="minorHAnsi"/>
      <w:sz w:val="16"/>
      <w:szCs w:val="16"/>
      <w:lang w:val="nl-NL" w:eastAsia="nl-NL"/>
    </w:rPr>
  </w:style>
  <w:style w:type="paragraph" w:styleId="Plattetekstinspringen">
    <w:name w:val="Body Text Indent"/>
    <w:basedOn w:val="Standaard"/>
    <w:link w:val="PlattetekstinspringenChar"/>
    <w:uiPriority w:val="99"/>
    <w:semiHidden/>
    <w:unhideWhenUsed/>
    <w:rsid w:val="00E567D6"/>
    <w:pPr>
      <w:spacing w:after="120"/>
      <w:ind w:left="283"/>
    </w:pPr>
  </w:style>
  <w:style w:type="character" w:customStyle="1" w:styleId="PlattetekstinspringenChar">
    <w:name w:val="Platte tekst inspringen Char"/>
    <w:basedOn w:val="Standaardalinea-lettertype"/>
    <w:link w:val="Plattetekstinspringen"/>
    <w:uiPriority w:val="99"/>
    <w:semiHidden/>
    <w:rsid w:val="00E567D6"/>
    <w:rPr>
      <w:rFonts w:asciiTheme="minorHAnsi" w:hAnsiTheme="minorHAnsi"/>
      <w:sz w:val="22"/>
      <w:lang w:val="nl-NL" w:eastAsia="nl-NL"/>
    </w:rPr>
  </w:style>
  <w:style w:type="paragraph" w:styleId="Plattetekstinspringen2">
    <w:name w:val="Body Text Indent 2"/>
    <w:basedOn w:val="Standaard"/>
    <w:link w:val="Plattetekstinspringen2Char"/>
    <w:uiPriority w:val="99"/>
    <w:semiHidden/>
    <w:unhideWhenUsed/>
    <w:rsid w:val="00435187"/>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435187"/>
    <w:rPr>
      <w:rFonts w:asciiTheme="minorHAnsi" w:hAnsiTheme="minorHAnsi"/>
      <w:sz w:val="22"/>
      <w:lang w:val="nl-NL" w:eastAsia="nl-NL"/>
    </w:rPr>
  </w:style>
  <w:style w:type="paragraph" w:styleId="Plattetekst">
    <w:name w:val="Body Text"/>
    <w:basedOn w:val="Standaard"/>
    <w:link w:val="PlattetekstChar"/>
    <w:uiPriority w:val="99"/>
    <w:semiHidden/>
    <w:unhideWhenUsed/>
    <w:rsid w:val="001648E0"/>
    <w:pPr>
      <w:spacing w:after="120"/>
    </w:pPr>
  </w:style>
  <w:style w:type="character" w:customStyle="1" w:styleId="PlattetekstChar">
    <w:name w:val="Platte tekst Char"/>
    <w:basedOn w:val="Standaardalinea-lettertype"/>
    <w:link w:val="Plattetekst"/>
    <w:uiPriority w:val="99"/>
    <w:semiHidden/>
    <w:rsid w:val="001648E0"/>
    <w:rPr>
      <w:rFonts w:asciiTheme="minorHAnsi" w:hAnsiTheme="minorHAnsi"/>
      <w:sz w:val="22"/>
      <w:lang w:val="nl-NL" w:eastAsia="nl-NL"/>
    </w:rPr>
  </w:style>
  <w:style w:type="paragraph" w:styleId="Plattetekstinspringen3">
    <w:name w:val="Body Text Indent 3"/>
    <w:basedOn w:val="Standaard"/>
    <w:link w:val="Plattetekstinspringen3Char"/>
    <w:uiPriority w:val="99"/>
    <w:semiHidden/>
    <w:unhideWhenUsed/>
    <w:rsid w:val="00EB5C77"/>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EB5C77"/>
    <w:rPr>
      <w:rFonts w:asciiTheme="minorHAnsi" w:hAnsiTheme="minorHAnsi"/>
      <w:sz w:val="16"/>
      <w:szCs w:val="16"/>
      <w:lang w:val="nl-NL" w:eastAsia="nl-NL"/>
    </w:rPr>
  </w:style>
  <w:style w:type="paragraph" w:styleId="Inhopg5">
    <w:name w:val="toc 5"/>
    <w:basedOn w:val="Standaard"/>
    <w:next w:val="Standaard"/>
    <w:autoRedefine/>
    <w:uiPriority w:val="39"/>
    <w:unhideWhenUsed/>
    <w:rsid w:val="00B33533"/>
    <w:pPr>
      <w:spacing w:after="100" w:line="276" w:lineRule="auto"/>
      <w:ind w:left="880"/>
    </w:pPr>
    <w:rPr>
      <w:rFonts w:eastAsiaTheme="minorEastAsia" w:cstheme="minorBidi"/>
      <w:szCs w:val="22"/>
      <w:lang w:val="nl-BE" w:eastAsia="nl-BE"/>
    </w:rPr>
  </w:style>
  <w:style w:type="paragraph" w:styleId="Inhopg6">
    <w:name w:val="toc 6"/>
    <w:basedOn w:val="Standaard"/>
    <w:next w:val="Standaard"/>
    <w:autoRedefine/>
    <w:uiPriority w:val="39"/>
    <w:unhideWhenUsed/>
    <w:rsid w:val="00B33533"/>
    <w:pPr>
      <w:spacing w:after="100" w:line="276" w:lineRule="auto"/>
      <w:ind w:left="1100"/>
    </w:pPr>
    <w:rPr>
      <w:rFonts w:eastAsiaTheme="minorEastAsia" w:cstheme="minorBidi"/>
      <w:szCs w:val="22"/>
      <w:lang w:val="nl-BE" w:eastAsia="nl-BE"/>
    </w:rPr>
  </w:style>
  <w:style w:type="paragraph" w:styleId="Inhopg7">
    <w:name w:val="toc 7"/>
    <w:basedOn w:val="Standaard"/>
    <w:next w:val="Standaard"/>
    <w:autoRedefine/>
    <w:uiPriority w:val="39"/>
    <w:unhideWhenUsed/>
    <w:rsid w:val="00B33533"/>
    <w:pPr>
      <w:spacing w:after="100" w:line="276" w:lineRule="auto"/>
      <w:ind w:left="1320"/>
    </w:pPr>
    <w:rPr>
      <w:rFonts w:eastAsiaTheme="minorEastAsia" w:cstheme="minorBidi"/>
      <w:szCs w:val="22"/>
      <w:lang w:val="nl-BE" w:eastAsia="nl-BE"/>
    </w:rPr>
  </w:style>
  <w:style w:type="paragraph" w:styleId="Inhopg8">
    <w:name w:val="toc 8"/>
    <w:basedOn w:val="Standaard"/>
    <w:next w:val="Standaard"/>
    <w:autoRedefine/>
    <w:uiPriority w:val="39"/>
    <w:unhideWhenUsed/>
    <w:rsid w:val="00B33533"/>
    <w:pPr>
      <w:spacing w:after="100" w:line="276" w:lineRule="auto"/>
      <w:ind w:left="1540"/>
    </w:pPr>
    <w:rPr>
      <w:rFonts w:eastAsiaTheme="minorEastAsia" w:cstheme="minorBidi"/>
      <w:szCs w:val="22"/>
      <w:lang w:val="nl-BE" w:eastAsia="nl-BE"/>
    </w:rPr>
  </w:style>
  <w:style w:type="paragraph" w:styleId="Inhopg9">
    <w:name w:val="toc 9"/>
    <w:basedOn w:val="Standaard"/>
    <w:next w:val="Standaard"/>
    <w:autoRedefine/>
    <w:uiPriority w:val="39"/>
    <w:unhideWhenUsed/>
    <w:rsid w:val="00B33533"/>
    <w:pPr>
      <w:spacing w:after="100" w:line="276" w:lineRule="auto"/>
      <w:ind w:left="1760"/>
    </w:pPr>
    <w:rPr>
      <w:rFonts w:eastAsiaTheme="minorEastAsia" w:cstheme="minorBidi"/>
      <w:szCs w:val="22"/>
      <w:lang w:val="nl-BE" w:eastAsia="nl-BE"/>
    </w:rPr>
  </w:style>
  <w:style w:type="paragraph" w:customStyle="1" w:styleId="Default">
    <w:name w:val="Default"/>
    <w:rsid w:val="00490D73"/>
    <w:pPr>
      <w:autoSpaceDE w:val="0"/>
      <w:autoSpaceDN w:val="0"/>
      <w:adjustRightInd w:val="0"/>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B87274"/>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6">
    <w:name w:val="heading 6"/>
    <w:basedOn w:val="Standaard"/>
    <w:next w:val="Standaard"/>
    <w:link w:val="Kop6Char"/>
    <w:uiPriority w:val="9"/>
    <w:semiHidden/>
    <w:unhideWhenUsed/>
    <w:rsid w:val="007C2734"/>
    <w:pPr>
      <w:keepNext/>
      <w:keepLines/>
      <w:spacing w:before="200" w:after="0"/>
      <w:outlineLvl w:val="5"/>
    </w:pPr>
    <w:rPr>
      <w:rFonts w:asciiTheme="majorHAnsi" w:eastAsiaTheme="majorEastAsia" w:hAnsiTheme="majorHAnsi" w:cstheme="majorBidi"/>
      <w:i/>
      <w:iCs/>
      <w:color w:val="00586A" w:themeColor="accent1" w:themeShade="7F"/>
    </w:rPr>
  </w:style>
  <w:style w:type="paragraph" w:styleId="Kop7">
    <w:name w:val="heading 7"/>
    <w:basedOn w:val="Standaard"/>
    <w:next w:val="Standaard"/>
    <w:link w:val="Kop7Char"/>
    <w:uiPriority w:val="9"/>
    <w:semiHidden/>
    <w:unhideWhenUsed/>
    <w:rsid w:val="007C2734"/>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rsid w:val="00D42D8F"/>
    <w:pPr>
      <w:keepNext/>
      <w:keepLines/>
      <w:spacing w:before="200" w:after="0"/>
      <w:outlineLvl w:val="7"/>
    </w:pPr>
    <w:rPr>
      <w:rFonts w:asciiTheme="majorHAnsi" w:eastAsiaTheme="majorEastAsia" w:hAnsiTheme="majorHAnsi" w:cstheme="majorBidi"/>
      <w:color w:val="404040" w:themeColor="text1" w:themeTint="BF"/>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character" w:customStyle="1" w:styleId="Kop6Char">
    <w:name w:val="Kop 6 Char"/>
    <w:basedOn w:val="Standaardalinea-lettertype"/>
    <w:link w:val="Kop6"/>
    <w:uiPriority w:val="9"/>
    <w:semiHidden/>
    <w:rsid w:val="007C2734"/>
    <w:rPr>
      <w:rFonts w:asciiTheme="majorHAnsi" w:eastAsiaTheme="majorEastAsia" w:hAnsiTheme="majorHAnsi" w:cstheme="majorBidi"/>
      <w:i/>
      <w:iCs/>
      <w:color w:val="00586A" w:themeColor="accent1" w:themeShade="7F"/>
      <w:sz w:val="22"/>
      <w:lang w:val="nl-NL" w:eastAsia="nl-NL"/>
    </w:rPr>
  </w:style>
  <w:style w:type="character" w:customStyle="1" w:styleId="Kop7Char">
    <w:name w:val="Kop 7 Char"/>
    <w:basedOn w:val="Standaardalinea-lettertype"/>
    <w:link w:val="Kop7"/>
    <w:uiPriority w:val="9"/>
    <w:semiHidden/>
    <w:rsid w:val="007C2734"/>
    <w:rPr>
      <w:rFonts w:asciiTheme="majorHAnsi" w:eastAsiaTheme="majorEastAsia" w:hAnsiTheme="majorHAnsi" w:cstheme="majorBidi"/>
      <w:i/>
      <w:iCs/>
      <w:color w:val="404040" w:themeColor="text1" w:themeTint="BF"/>
      <w:sz w:val="22"/>
      <w:lang w:val="nl-NL" w:eastAsia="nl-NL"/>
    </w:rPr>
  </w:style>
  <w:style w:type="character" w:customStyle="1" w:styleId="Kop8Char">
    <w:name w:val="Kop 8 Char"/>
    <w:basedOn w:val="Standaardalinea-lettertype"/>
    <w:link w:val="Kop8"/>
    <w:uiPriority w:val="9"/>
    <w:semiHidden/>
    <w:rsid w:val="00D42D8F"/>
    <w:rPr>
      <w:rFonts w:asciiTheme="majorHAnsi" w:eastAsiaTheme="majorEastAsia" w:hAnsiTheme="majorHAnsi" w:cstheme="majorBidi"/>
      <w:color w:val="404040" w:themeColor="text1" w:themeTint="BF"/>
      <w:lang w:val="nl-NL"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paragraph" w:styleId="Lijstalinea">
    <w:name w:val="List Paragraph"/>
    <w:basedOn w:val="Standaard"/>
    <w:uiPriority w:val="34"/>
    <w:qFormat/>
    <w:rsid w:val="00E34204"/>
    <w:pPr>
      <w:autoSpaceDE w:val="0"/>
      <w:autoSpaceDN w:val="0"/>
      <w:adjustRightInd w:val="0"/>
      <w:spacing w:after="0" w:line="240" w:lineRule="auto"/>
    </w:pPr>
    <w:rPr>
      <w:rFonts w:ascii="Times New Roman" w:hAnsi="Times New Roman"/>
      <w:sz w:val="24"/>
      <w:szCs w:val="24"/>
      <w:lang w:val="nl-BE" w:eastAsia="nl-BE"/>
    </w:rPr>
  </w:style>
  <w:style w:type="table" w:customStyle="1" w:styleId="TableNormal">
    <w:name w:val="Table Normal"/>
    <w:uiPriority w:val="2"/>
    <w:semiHidden/>
    <w:unhideWhenUsed/>
    <w:qFormat/>
    <w:rsid w:val="00114930"/>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Standaard"/>
    <w:uiPriority w:val="1"/>
    <w:qFormat/>
    <w:rsid w:val="00114930"/>
    <w:pPr>
      <w:widowControl w:val="0"/>
      <w:spacing w:after="0" w:line="240" w:lineRule="auto"/>
    </w:pPr>
    <w:rPr>
      <w:rFonts w:eastAsiaTheme="minorHAnsi" w:cstheme="minorBidi"/>
      <w:szCs w:val="22"/>
      <w:lang w:val="en-US" w:eastAsia="en-US"/>
    </w:rPr>
  </w:style>
  <w:style w:type="paragraph" w:styleId="Inhopg4">
    <w:name w:val="toc 4"/>
    <w:basedOn w:val="Standaard"/>
    <w:next w:val="Standaard"/>
    <w:autoRedefine/>
    <w:uiPriority w:val="39"/>
    <w:unhideWhenUsed/>
    <w:rsid w:val="0054023D"/>
    <w:pPr>
      <w:spacing w:after="100"/>
      <w:ind w:left="660"/>
    </w:pPr>
  </w:style>
  <w:style w:type="paragraph" w:styleId="Plattetekst3">
    <w:name w:val="Body Text 3"/>
    <w:basedOn w:val="Standaard"/>
    <w:link w:val="Plattetekst3Char"/>
    <w:uiPriority w:val="99"/>
    <w:semiHidden/>
    <w:unhideWhenUsed/>
    <w:rsid w:val="00E567D6"/>
    <w:pPr>
      <w:spacing w:after="120"/>
    </w:pPr>
    <w:rPr>
      <w:sz w:val="16"/>
      <w:szCs w:val="16"/>
    </w:rPr>
  </w:style>
  <w:style w:type="character" w:customStyle="1" w:styleId="Plattetekst3Char">
    <w:name w:val="Platte tekst 3 Char"/>
    <w:basedOn w:val="Standaardalinea-lettertype"/>
    <w:link w:val="Plattetekst3"/>
    <w:uiPriority w:val="99"/>
    <w:semiHidden/>
    <w:rsid w:val="00E567D6"/>
    <w:rPr>
      <w:rFonts w:asciiTheme="minorHAnsi" w:hAnsiTheme="minorHAnsi"/>
      <w:sz w:val="16"/>
      <w:szCs w:val="16"/>
      <w:lang w:val="nl-NL" w:eastAsia="nl-NL"/>
    </w:rPr>
  </w:style>
  <w:style w:type="paragraph" w:styleId="Plattetekstinspringen">
    <w:name w:val="Body Text Indent"/>
    <w:basedOn w:val="Standaard"/>
    <w:link w:val="PlattetekstinspringenChar"/>
    <w:uiPriority w:val="99"/>
    <w:semiHidden/>
    <w:unhideWhenUsed/>
    <w:rsid w:val="00E567D6"/>
    <w:pPr>
      <w:spacing w:after="120"/>
      <w:ind w:left="283"/>
    </w:pPr>
  </w:style>
  <w:style w:type="character" w:customStyle="1" w:styleId="PlattetekstinspringenChar">
    <w:name w:val="Platte tekst inspringen Char"/>
    <w:basedOn w:val="Standaardalinea-lettertype"/>
    <w:link w:val="Plattetekstinspringen"/>
    <w:uiPriority w:val="99"/>
    <w:semiHidden/>
    <w:rsid w:val="00E567D6"/>
    <w:rPr>
      <w:rFonts w:asciiTheme="minorHAnsi" w:hAnsiTheme="minorHAnsi"/>
      <w:sz w:val="22"/>
      <w:lang w:val="nl-NL" w:eastAsia="nl-NL"/>
    </w:rPr>
  </w:style>
  <w:style w:type="paragraph" w:styleId="Plattetekstinspringen2">
    <w:name w:val="Body Text Indent 2"/>
    <w:basedOn w:val="Standaard"/>
    <w:link w:val="Plattetekstinspringen2Char"/>
    <w:uiPriority w:val="99"/>
    <w:semiHidden/>
    <w:unhideWhenUsed/>
    <w:rsid w:val="00435187"/>
    <w:pPr>
      <w:spacing w:after="120" w:line="480" w:lineRule="auto"/>
      <w:ind w:left="283"/>
    </w:pPr>
  </w:style>
  <w:style w:type="character" w:customStyle="1" w:styleId="Plattetekstinspringen2Char">
    <w:name w:val="Platte tekst inspringen 2 Char"/>
    <w:basedOn w:val="Standaardalinea-lettertype"/>
    <w:link w:val="Plattetekstinspringen2"/>
    <w:uiPriority w:val="99"/>
    <w:semiHidden/>
    <w:rsid w:val="00435187"/>
    <w:rPr>
      <w:rFonts w:asciiTheme="minorHAnsi" w:hAnsiTheme="minorHAnsi"/>
      <w:sz w:val="22"/>
      <w:lang w:val="nl-NL" w:eastAsia="nl-NL"/>
    </w:rPr>
  </w:style>
  <w:style w:type="paragraph" w:styleId="Plattetekst">
    <w:name w:val="Body Text"/>
    <w:basedOn w:val="Standaard"/>
    <w:link w:val="PlattetekstChar"/>
    <w:uiPriority w:val="99"/>
    <w:semiHidden/>
    <w:unhideWhenUsed/>
    <w:rsid w:val="001648E0"/>
    <w:pPr>
      <w:spacing w:after="120"/>
    </w:pPr>
  </w:style>
  <w:style w:type="character" w:customStyle="1" w:styleId="PlattetekstChar">
    <w:name w:val="Platte tekst Char"/>
    <w:basedOn w:val="Standaardalinea-lettertype"/>
    <w:link w:val="Plattetekst"/>
    <w:uiPriority w:val="99"/>
    <w:semiHidden/>
    <w:rsid w:val="001648E0"/>
    <w:rPr>
      <w:rFonts w:asciiTheme="minorHAnsi" w:hAnsiTheme="minorHAnsi"/>
      <w:sz w:val="22"/>
      <w:lang w:val="nl-NL" w:eastAsia="nl-NL"/>
    </w:rPr>
  </w:style>
  <w:style w:type="paragraph" w:styleId="Plattetekstinspringen3">
    <w:name w:val="Body Text Indent 3"/>
    <w:basedOn w:val="Standaard"/>
    <w:link w:val="Plattetekstinspringen3Char"/>
    <w:uiPriority w:val="99"/>
    <w:semiHidden/>
    <w:unhideWhenUsed/>
    <w:rsid w:val="00EB5C77"/>
    <w:pPr>
      <w:spacing w:after="120"/>
      <w:ind w:left="283"/>
    </w:pPr>
    <w:rPr>
      <w:sz w:val="16"/>
      <w:szCs w:val="16"/>
    </w:rPr>
  </w:style>
  <w:style w:type="character" w:customStyle="1" w:styleId="Plattetekstinspringen3Char">
    <w:name w:val="Platte tekst inspringen 3 Char"/>
    <w:basedOn w:val="Standaardalinea-lettertype"/>
    <w:link w:val="Plattetekstinspringen3"/>
    <w:uiPriority w:val="99"/>
    <w:semiHidden/>
    <w:rsid w:val="00EB5C77"/>
    <w:rPr>
      <w:rFonts w:asciiTheme="minorHAnsi" w:hAnsiTheme="minorHAnsi"/>
      <w:sz w:val="16"/>
      <w:szCs w:val="16"/>
      <w:lang w:val="nl-NL" w:eastAsia="nl-NL"/>
    </w:rPr>
  </w:style>
  <w:style w:type="paragraph" w:styleId="Inhopg5">
    <w:name w:val="toc 5"/>
    <w:basedOn w:val="Standaard"/>
    <w:next w:val="Standaard"/>
    <w:autoRedefine/>
    <w:uiPriority w:val="39"/>
    <w:unhideWhenUsed/>
    <w:rsid w:val="00B33533"/>
    <w:pPr>
      <w:spacing w:after="100" w:line="276" w:lineRule="auto"/>
      <w:ind w:left="880"/>
    </w:pPr>
    <w:rPr>
      <w:rFonts w:eastAsiaTheme="minorEastAsia" w:cstheme="minorBidi"/>
      <w:szCs w:val="22"/>
      <w:lang w:val="nl-BE" w:eastAsia="nl-BE"/>
    </w:rPr>
  </w:style>
  <w:style w:type="paragraph" w:styleId="Inhopg6">
    <w:name w:val="toc 6"/>
    <w:basedOn w:val="Standaard"/>
    <w:next w:val="Standaard"/>
    <w:autoRedefine/>
    <w:uiPriority w:val="39"/>
    <w:unhideWhenUsed/>
    <w:rsid w:val="00B33533"/>
    <w:pPr>
      <w:spacing w:after="100" w:line="276" w:lineRule="auto"/>
      <w:ind w:left="1100"/>
    </w:pPr>
    <w:rPr>
      <w:rFonts w:eastAsiaTheme="minorEastAsia" w:cstheme="minorBidi"/>
      <w:szCs w:val="22"/>
      <w:lang w:val="nl-BE" w:eastAsia="nl-BE"/>
    </w:rPr>
  </w:style>
  <w:style w:type="paragraph" w:styleId="Inhopg7">
    <w:name w:val="toc 7"/>
    <w:basedOn w:val="Standaard"/>
    <w:next w:val="Standaard"/>
    <w:autoRedefine/>
    <w:uiPriority w:val="39"/>
    <w:unhideWhenUsed/>
    <w:rsid w:val="00B33533"/>
    <w:pPr>
      <w:spacing w:after="100" w:line="276" w:lineRule="auto"/>
      <w:ind w:left="1320"/>
    </w:pPr>
    <w:rPr>
      <w:rFonts w:eastAsiaTheme="minorEastAsia" w:cstheme="minorBidi"/>
      <w:szCs w:val="22"/>
      <w:lang w:val="nl-BE" w:eastAsia="nl-BE"/>
    </w:rPr>
  </w:style>
  <w:style w:type="paragraph" w:styleId="Inhopg8">
    <w:name w:val="toc 8"/>
    <w:basedOn w:val="Standaard"/>
    <w:next w:val="Standaard"/>
    <w:autoRedefine/>
    <w:uiPriority w:val="39"/>
    <w:unhideWhenUsed/>
    <w:rsid w:val="00B33533"/>
    <w:pPr>
      <w:spacing w:after="100" w:line="276" w:lineRule="auto"/>
      <w:ind w:left="1540"/>
    </w:pPr>
    <w:rPr>
      <w:rFonts w:eastAsiaTheme="minorEastAsia" w:cstheme="minorBidi"/>
      <w:szCs w:val="22"/>
      <w:lang w:val="nl-BE" w:eastAsia="nl-BE"/>
    </w:rPr>
  </w:style>
  <w:style w:type="paragraph" w:styleId="Inhopg9">
    <w:name w:val="toc 9"/>
    <w:basedOn w:val="Standaard"/>
    <w:next w:val="Standaard"/>
    <w:autoRedefine/>
    <w:uiPriority w:val="39"/>
    <w:unhideWhenUsed/>
    <w:rsid w:val="00B33533"/>
    <w:pPr>
      <w:spacing w:after="100" w:line="276" w:lineRule="auto"/>
      <w:ind w:left="1760"/>
    </w:pPr>
    <w:rPr>
      <w:rFonts w:eastAsiaTheme="minorEastAsia" w:cstheme="minorBidi"/>
      <w:szCs w:val="22"/>
      <w:lang w:val="nl-BE" w:eastAsia="nl-BE"/>
    </w:rPr>
  </w:style>
  <w:style w:type="paragraph" w:customStyle="1" w:styleId="Default">
    <w:name w:val="Default"/>
    <w:rsid w:val="00490D73"/>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402132">
      <w:bodyDiv w:val="1"/>
      <w:marLeft w:val="0"/>
      <w:marRight w:val="0"/>
      <w:marTop w:val="0"/>
      <w:marBottom w:val="0"/>
      <w:divBdr>
        <w:top w:val="none" w:sz="0" w:space="0" w:color="auto"/>
        <w:left w:val="none" w:sz="0" w:space="0" w:color="auto"/>
        <w:bottom w:val="none" w:sz="0" w:space="0" w:color="auto"/>
        <w:right w:val="none" w:sz="0" w:space="0" w:color="auto"/>
      </w:divBdr>
    </w:div>
    <w:div w:id="522205992">
      <w:bodyDiv w:val="1"/>
      <w:marLeft w:val="0"/>
      <w:marRight w:val="0"/>
      <w:marTop w:val="0"/>
      <w:marBottom w:val="0"/>
      <w:divBdr>
        <w:top w:val="none" w:sz="0" w:space="0" w:color="auto"/>
        <w:left w:val="none" w:sz="0" w:space="0" w:color="auto"/>
        <w:bottom w:val="none" w:sz="0" w:space="0" w:color="auto"/>
        <w:right w:val="none" w:sz="0" w:space="0" w:color="auto"/>
      </w:divBdr>
    </w:div>
    <w:div w:id="576476832">
      <w:bodyDiv w:val="1"/>
      <w:marLeft w:val="0"/>
      <w:marRight w:val="0"/>
      <w:marTop w:val="0"/>
      <w:marBottom w:val="0"/>
      <w:divBdr>
        <w:top w:val="none" w:sz="0" w:space="0" w:color="auto"/>
        <w:left w:val="none" w:sz="0" w:space="0" w:color="auto"/>
        <w:bottom w:val="none" w:sz="0" w:space="0" w:color="auto"/>
        <w:right w:val="none" w:sz="0" w:space="0" w:color="auto"/>
      </w:divBdr>
    </w:div>
    <w:div w:id="623004308">
      <w:bodyDiv w:val="1"/>
      <w:marLeft w:val="0"/>
      <w:marRight w:val="0"/>
      <w:marTop w:val="0"/>
      <w:marBottom w:val="0"/>
      <w:divBdr>
        <w:top w:val="none" w:sz="0" w:space="0" w:color="auto"/>
        <w:left w:val="none" w:sz="0" w:space="0" w:color="auto"/>
        <w:bottom w:val="none" w:sz="0" w:space="0" w:color="auto"/>
        <w:right w:val="none" w:sz="0" w:space="0" w:color="auto"/>
      </w:divBdr>
    </w:div>
    <w:div w:id="637102121">
      <w:bodyDiv w:val="1"/>
      <w:marLeft w:val="0"/>
      <w:marRight w:val="0"/>
      <w:marTop w:val="0"/>
      <w:marBottom w:val="0"/>
      <w:divBdr>
        <w:top w:val="none" w:sz="0" w:space="0" w:color="auto"/>
        <w:left w:val="none" w:sz="0" w:space="0" w:color="auto"/>
        <w:bottom w:val="none" w:sz="0" w:space="0" w:color="auto"/>
        <w:right w:val="none" w:sz="0" w:space="0" w:color="auto"/>
      </w:divBdr>
    </w:div>
    <w:div w:id="928851604">
      <w:bodyDiv w:val="1"/>
      <w:marLeft w:val="0"/>
      <w:marRight w:val="0"/>
      <w:marTop w:val="0"/>
      <w:marBottom w:val="0"/>
      <w:divBdr>
        <w:top w:val="none" w:sz="0" w:space="0" w:color="auto"/>
        <w:left w:val="none" w:sz="0" w:space="0" w:color="auto"/>
        <w:bottom w:val="none" w:sz="0" w:space="0" w:color="auto"/>
        <w:right w:val="none" w:sz="0" w:space="0" w:color="auto"/>
      </w:divBdr>
    </w:div>
    <w:div w:id="1168210757">
      <w:bodyDiv w:val="1"/>
      <w:marLeft w:val="0"/>
      <w:marRight w:val="0"/>
      <w:marTop w:val="0"/>
      <w:marBottom w:val="0"/>
      <w:divBdr>
        <w:top w:val="none" w:sz="0" w:space="0" w:color="auto"/>
        <w:left w:val="none" w:sz="0" w:space="0" w:color="auto"/>
        <w:bottom w:val="none" w:sz="0" w:space="0" w:color="auto"/>
        <w:right w:val="none" w:sz="0" w:space="0" w:color="auto"/>
      </w:divBdr>
    </w:div>
    <w:div w:id="1282766225">
      <w:bodyDiv w:val="1"/>
      <w:marLeft w:val="0"/>
      <w:marRight w:val="0"/>
      <w:marTop w:val="0"/>
      <w:marBottom w:val="0"/>
      <w:divBdr>
        <w:top w:val="none" w:sz="0" w:space="0" w:color="auto"/>
        <w:left w:val="none" w:sz="0" w:space="0" w:color="auto"/>
        <w:bottom w:val="none" w:sz="0" w:space="0" w:color="auto"/>
        <w:right w:val="none" w:sz="0" w:space="0" w:color="auto"/>
      </w:divBdr>
    </w:div>
    <w:div w:id="1400012537">
      <w:bodyDiv w:val="1"/>
      <w:marLeft w:val="0"/>
      <w:marRight w:val="0"/>
      <w:marTop w:val="0"/>
      <w:marBottom w:val="0"/>
      <w:divBdr>
        <w:top w:val="none" w:sz="0" w:space="0" w:color="auto"/>
        <w:left w:val="none" w:sz="0" w:space="0" w:color="auto"/>
        <w:bottom w:val="none" w:sz="0" w:space="0" w:color="auto"/>
        <w:right w:val="none" w:sz="0" w:space="0" w:color="auto"/>
      </w:divBdr>
      <w:divsChild>
        <w:div w:id="1433940591">
          <w:marLeft w:val="0"/>
          <w:marRight w:val="0"/>
          <w:marTop w:val="720"/>
          <w:marBottom w:val="0"/>
          <w:divBdr>
            <w:top w:val="none" w:sz="0" w:space="0" w:color="auto"/>
            <w:left w:val="none" w:sz="0" w:space="0" w:color="auto"/>
            <w:bottom w:val="none" w:sz="0" w:space="0" w:color="auto"/>
            <w:right w:val="none" w:sz="0" w:space="0" w:color="auto"/>
          </w:divBdr>
        </w:div>
      </w:divsChild>
    </w:div>
    <w:div w:id="1435789120">
      <w:bodyDiv w:val="1"/>
      <w:marLeft w:val="0"/>
      <w:marRight w:val="0"/>
      <w:marTop w:val="0"/>
      <w:marBottom w:val="0"/>
      <w:divBdr>
        <w:top w:val="none" w:sz="0" w:space="0" w:color="auto"/>
        <w:left w:val="none" w:sz="0" w:space="0" w:color="auto"/>
        <w:bottom w:val="none" w:sz="0" w:space="0" w:color="auto"/>
        <w:right w:val="none" w:sz="0" w:space="0" w:color="auto"/>
      </w:divBdr>
    </w:div>
    <w:div w:id="1652177459">
      <w:bodyDiv w:val="1"/>
      <w:marLeft w:val="0"/>
      <w:marRight w:val="0"/>
      <w:marTop w:val="0"/>
      <w:marBottom w:val="0"/>
      <w:divBdr>
        <w:top w:val="none" w:sz="0" w:space="0" w:color="auto"/>
        <w:left w:val="none" w:sz="0" w:space="0" w:color="auto"/>
        <w:bottom w:val="none" w:sz="0" w:space="0" w:color="auto"/>
        <w:right w:val="none" w:sz="0" w:space="0" w:color="auto"/>
      </w:divBdr>
    </w:div>
    <w:div w:id="1697777170">
      <w:bodyDiv w:val="1"/>
      <w:marLeft w:val="0"/>
      <w:marRight w:val="0"/>
      <w:marTop w:val="0"/>
      <w:marBottom w:val="0"/>
      <w:divBdr>
        <w:top w:val="none" w:sz="0" w:space="0" w:color="auto"/>
        <w:left w:val="none" w:sz="0" w:space="0" w:color="auto"/>
        <w:bottom w:val="none" w:sz="0" w:space="0" w:color="auto"/>
        <w:right w:val="none" w:sz="0" w:space="0" w:color="auto"/>
      </w:divBdr>
    </w:div>
    <w:div w:id="1987279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5.emf"/><Relationship Id="rId26" Type="http://schemas.openxmlformats.org/officeDocument/2006/relationships/customXml" Target="../customXml/item6.xml"/><Relationship Id="rId3" Type="http://schemas.openxmlformats.org/officeDocument/2006/relationships/customXml" Target="../customXml/item2.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image" Target="media/image4.emf"/><Relationship Id="rId25"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image" Target="media/image3.emf"/><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webSettings" Target="webSettings.xml"/><Relationship Id="rId24" Type="http://schemas.openxmlformats.org/officeDocument/2006/relationships/glossaryDocument" Target="glossary/document.xml"/><Relationship Id="rId5" Type="http://schemas.openxmlformats.org/officeDocument/2006/relationships/customXml" Target="../customXml/item4.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image" Target="media/image6.gif"/><Relationship Id="rId4" Type="http://schemas.openxmlformats.org/officeDocument/2006/relationships/customXml" Target="../customXml/item3.xml"/><Relationship Id="rId9" Type="http://schemas.microsoft.com/office/2007/relationships/stylesWithEffects" Target="stylesWithEffects.xml"/><Relationship Id="rId14" Type="http://schemas.openxmlformats.org/officeDocument/2006/relationships/image" Target="media/image1.emf"/><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Algemeen"/>
          <w:gallery w:val="placeholder"/>
        </w:category>
        <w:types>
          <w:type w:val="bbPlcHdr"/>
        </w:types>
        <w:behaviors>
          <w:behavior w:val="content"/>
        </w:behaviors>
        <w:guid w:val="{FA412336-D01F-4EEB-ACF4-6ED03CD7CF44}"/>
      </w:docPartPr>
      <w:docPartBody>
        <w:p w:rsidR="00DB5E37" w:rsidRDefault="00DB5E37">
          <w:r w:rsidRPr="004F39F8">
            <w:rPr>
              <w:rStyle w:val="Tekstvantijdelijkeaanduiding"/>
            </w:rPr>
            <w:t>Klik hier als u tekst wilt invoeren.</w:t>
          </w:r>
        </w:p>
      </w:docPartBody>
    </w:docPart>
    <w:docPart>
      <w:docPartPr>
        <w:name w:val="15BFE39A66D1478BAB4A4326770FD66D"/>
        <w:category>
          <w:name w:val="Algemeen"/>
          <w:gallery w:val="placeholder"/>
        </w:category>
        <w:types>
          <w:type w:val="bbPlcHdr"/>
        </w:types>
        <w:behaviors>
          <w:behavior w:val="content"/>
        </w:behaviors>
        <w:guid w:val="{521712A2-1FCC-4819-AAAB-29CEF012D5FB}"/>
      </w:docPartPr>
      <w:docPartBody>
        <w:p w:rsidR="00DB5E37" w:rsidRDefault="00DB5E37" w:rsidP="00DB5E37">
          <w:pPr>
            <w:pStyle w:val="15BFE39A66D1478BAB4A4326770FD66D"/>
          </w:pPr>
          <w:r w:rsidRPr="008A1F0E">
            <w:rPr>
              <w:rStyle w:val="Tekstvantijdelijkeaanduiding"/>
            </w:rPr>
            <w:t>Klik hier als u tekst wilt invoeren.</w:t>
          </w:r>
        </w:p>
      </w:docPartBody>
    </w:docPart>
    <w:docPart>
      <w:docPartPr>
        <w:name w:val="99E38F16A9404A9497B945EB18311D30"/>
        <w:category>
          <w:name w:val="Algemeen"/>
          <w:gallery w:val="placeholder"/>
        </w:category>
        <w:types>
          <w:type w:val="bbPlcHdr"/>
        </w:types>
        <w:behaviors>
          <w:behavior w:val="content"/>
        </w:behaviors>
        <w:guid w:val="{D7D0EB5C-D418-490D-AD72-B2AEC75FE348}"/>
      </w:docPartPr>
      <w:docPartBody>
        <w:p w:rsidR="00B953BA" w:rsidRDefault="00E23D30" w:rsidP="00E23D30">
          <w:pPr>
            <w:pStyle w:val="99E38F16A9404A9497B945EB18311D307"/>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T Symbol">
    <w:altName w:val="Symbol"/>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
  <w:rsids>
    <w:rsidRoot w:val="004C3EC7"/>
    <w:rsid w:val="000153F0"/>
    <w:rsid w:val="00063595"/>
    <w:rsid w:val="000D3258"/>
    <w:rsid w:val="00124FA8"/>
    <w:rsid w:val="00141E4B"/>
    <w:rsid w:val="00175D97"/>
    <w:rsid w:val="001B154E"/>
    <w:rsid w:val="001B1674"/>
    <w:rsid w:val="001C43C2"/>
    <w:rsid w:val="001D5D7A"/>
    <w:rsid w:val="0021210E"/>
    <w:rsid w:val="00216CBF"/>
    <w:rsid w:val="002213B1"/>
    <w:rsid w:val="002407DF"/>
    <w:rsid w:val="002808E3"/>
    <w:rsid w:val="0028760C"/>
    <w:rsid w:val="002A6569"/>
    <w:rsid w:val="002A750F"/>
    <w:rsid w:val="003130D9"/>
    <w:rsid w:val="00327675"/>
    <w:rsid w:val="00334D33"/>
    <w:rsid w:val="00351EA5"/>
    <w:rsid w:val="00373AE4"/>
    <w:rsid w:val="003A5276"/>
    <w:rsid w:val="003C601D"/>
    <w:rsid w:val="003D7E61"/>
    <w:rsid w:val="003E3E1B"/>
    <w:rsid w:val="004C3EC7"/>
    <w:rsid w:val="004D4346"/>
    <w:rsid w:val="005000DF"/>
    <w:rsid w:val="005116D3"/>
    <w:rsid w:val="0052058D"/>
    <w:rsid w:val="005229C9"/>
    <w:rsid w:val="00565091"/>
    <w:rsid w:val="0057463E"/>
    <w:rsid w:val="005802E3"/>
    <w:rsid w:val="005815FF"/>
    <w:rsid w:val="0058168C"/>
    <w:rsid w:val="00596EC9"/>
    <w:rsid w:val="005D0B8A"/>
    <w:rsid w:val="005D5B52"/>
    <w:rsid w:val="005D7D80"/>
    <w:rsid w:val="005E3CFB"/>
    <w:rsid w:val="006044D3"/>
    <w:rsid w:val="006403A2"/>
    <w:rsid w:val="00662884"/>
    <w:rsid w:val="00783197"/>
    <w:rsid w:val="007962F1"/>
    <w:rsid w:val="007C5443"/>
    <w:rsid w:val="007E5B00"/>
    <w:rsid w:val="00804CEF"/>
    <w:rsid w:val="00807D6F"/>
    <w:rsid w:val="00830F97"/>
    <w:rsid w:val="00870D89"/>
    <w:rsid w:val="00875A35"/>
    <w:rsid w:val="008931BF"/>
    <w:rsid w:val="008A63CF"/>
    <w:rsid w:val="008C2AE6"/>
    <w:rsid w:val="008C351E"/>
    <w:rsid w:val="009013C7"/>
    <w:rsid w:val="0091694A"/>
    <w:rsid w:val="00944ECD"/>
    <w:rsid w:val="00967BC9"/>
    <w:rsid w:val="00995897"/>
    <w:rsid w:val="00A03F96"/>
    <w:rsid w:val="00A35D6D"/>
    <w:rsid w:val="00A574BB"/>
    <w:rsid w:val="00AB73E8"/>
    <w:rsid w:val="00AE33A8"/>
    <w:rsid w:val="00AF76BD"/>
    <w:rsid w:val="00B10DCF"/>
    <w:rsid w:val="00B25BB7"/>
    <w:rsid w:val="00B50C78"/>
    <w:rsid w:val="00B61926"/>
    <w:rsid w:val="00B6275A"/>
    <w:rsid w:val="00B67083"/>
    <w:rsid w:val="00B8362D"/>
    <w:rsid w:val="00B90AE1"/>
    <w:rsid w:val="00B953BA"/>
    <w:rsid w:val="00BC7AD7"/>
    <w:rsid w:val="00BF6A77"/>
    <w:rsid w:val="00C11E01"/>
    <w:rsid w:val="00C14D2F"/>
    <w:rsid w:val="00C22090"/>
    <w:rsid w:val="00C41CD8"/>
    <w:rsid w:val="00C464E4"/>
    <w:rsid w:val="00C4773E"/>
    <w:rsid w:val="00CA2692"/>
    <w:rsid w:val="00D3196D"/>
    <w:rsid w:val="00D4284A"/>
    <w:rsid w:val="00D9562B"/>
    <w:rsid w:val="00DA3A46"/>
    <w:rsid w:val="00DB5E37"/>
    <w:rsid w:val="00E23D30"/>
    <w:rsid w:val="00E33DBA"/>
    <w:rsid w:val="00E47B37"/>
    <w:rsid w:val="00E8010C"/>
    <w:rsid w:val="00E833A3"/>
    <w:rsid w:val="00EB2E8E"/>
    <w:rsid w:val="00EC51AC"/>
    <w:rsid w:val="00EE22B7"/>
    <w:rsid w:val="00F228C4"/>
    <w:rsid w:val="00F23875"/>
    <w:rsid w:val="00F536F2"/>
    <w:rsid w:val="00F71641"/>
    <w:rsid w:val="00F87904"/>
    <w:rsid w:val="00FF4D7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96EC9"/>
    <w:rPr>
      <w:rFonts w:cs="Times New Roman"/>
      <w:sz w:val="3276"/>
      <w:szCs w:val="327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C3EC7"/>
    <w:pPr>
      <w:tabs>
        <w:tab w:val="left" w:pos="851"/>
        <w:tab w:val="center" w:pos="4513"/>
        <w:tab w:val="right" w:pos="9026"/>
      </w:tabs>
      <w:spacing w:after="0" w:line="240" w:lineRule="auto"/>
    </w:pPr>
    <w:rPr>
      <w:rFonts w:eastAsia="Times New Roman"/>
      <w:sz w:val="22"/>
      <w:szCs w:val="20"/>
    </w:rPr>
  </w:style>
  <w:style w:type="character" w:customStyle="1" w:styleId="KoptekstChar">
    <w:name w:val="Koptekst Char"/>
    <w:basedOn w:val="Standaardalinea-lettertype"/>
    <w:link w:val="Koptekst"/>
    <w:rsid w:val="004C3EC7"/>
    <w:rPr>
      <w:rFonts w:eastAsia="Times New Roman" w:cs="Times New Roman"/>
      <w:szCs w:val="20"/>
    </w:rPr>
  </w:style>
  <w:style w:type="paragraph" w:styleId="Geenafstand">
    <w:name w:val="No Spacing"/>
    <w:link w:val="GeenafstandChar"/>
    <w:uiPriority w:val="1"/>
    <w:qFormat/>
    <w:rsid w:val="001C43C2"/>
    <w:pPr>
      <w:spacing w:after="0" w:line="240" w:lineRule="auto"/>
    </w:pPr>
    <w:rPr>
      <w:rFonts w:eastAsia="Times New Roman" w:cs="Times New Roman"/>
      <w:szCs w:val="20"/>
    </w:rPr>
  </w:style>
  <w:style w:type="paragraph" w:customStyle="1" w:styleId="D1A7CD7C61014721B067979372B1A0FE">
    <w:name w:val="D1A7CD7C61014721B067979372B1A0FE"/>
    <w:rsid w:val="000153F0"/>
  </w:style>
  <w:style w:type="paragraph" w:customStyle="1" w:styleId="7292073B26D14115BE536B782BC119C7">
    <w:name w:val="7292073B26D14115BE536B782BC119C7"/>
    <w:rsid w:val="004C3EC7"/>
  </w:style>
  <w:style w:type="paragraph" w:customStyle="1" w:styleId="4DC18353E52A41DFBD85E33E16B62EEB">
    <w:name w:val="4DC18353E52A41DFBD85E33E16B62EEB"/>
    <w:rsid w:val="004C3EC7"/>
  </w:style>
  <w:style w:type="paragraph" w:customStyle="1" w:styleId="CBC92702B62744C5AB7EF40A5291548B">
    <w:name w:val="CBC92702B62744C5AB7EF40A5291548B"/>
    <w:rsid w:val="004C3EC7"/>
  </w:style>
  <w:style w:type="paragraph" w:customStyle="1" w:styleId="CB40027D903F453BA963EB06345D1E40">
    <w:name w:val="CB40027D903F453BA963EB06345D1E40"/>
    <w:rsid w:val="004C3EC7"/>
  </w:style>
  <w:style w:type="paragraph" w:customStyle="1" w:styleId="CDCE3A96F1B040D293B1898F94239415">
    <w:name w:val="CDCE3A96F1B040D293B1898F94239415"/>
    <w:rsid w:val="004C3EC7"/>
  </w:style>
  <w:style w:type="paragraph" w:customStyle="1" w:styleId="BCABAA2572C0419C904FAB8FC3D561F7">
    <w:name w:val="BCABAA2572C0419C904FAB8FC3D561F7"/>
    <w:rsid w:val="004C3EC7"/>
  </w:style>
  <w:style w:type="paragraph" w:customStyle="1" w:styleId="24634DF8B9E743458DFABA50DCF2483B">
    <w:name w:val="24634DF8B9E743458DFABA50DCF2483B"/>
    <w:rsid w:val="004C3EC7"/>
  </w:style>
  <w:style w:type="character" w:styleId="Tekstvantijdelijkeaanduiding">
    <w:name w:val="Placeholder Text"/>
    <w:basedOn w:val="Standaardalinea-lettertype"/>
    <w:uiPriority w:val="99"/>
    <w:semiHidden/>
    <w:rsid w:val="00967BC9"/>
    <w:rPr>
      <w:color w:val="808080"/>
    </w:rPr>
  </w:style>
  <w:style w:type="paragraph" w:customStyle="1" w:styleId="24634DF8B9E743458DFABA50DCF2483B1">
    <w:name w:val="24634DF8B9E743458DFABA50DCF2483B1"/>
    <w:rsid w:val="004C3EC7"/>
    <w:pPr>
      <w:tabs>
        <w:tab w:val="left" w:pos="851"/>
      </w:tabs>
      <w:spacing w:after="0" w:line="240" w:lineRule="auto"/>
    </w:pPr>
    <w:rPr>
      <w:rFonts w:eastAsia="Times New Roman" w:cs="Times New Roman"/>
      <w:szCs w:val="20"/>
    </w:rPr>
  </w:style>
  <w:style w:type="paragraph" w:customStyle="1" w:styleId="CBC92702B62744C5AB7EF40A5291548B1">
    <w:name w:val="CBC92702B62744C5AB7EF40A5291548B1"/>
    <w:rsid w:val="004C3EC7"/>
    <w:pPr>
      <w:tabs>
        <w:tab w:val="left" w:pos="851"/>
      </w:tabs>
      <w:spacing w:after="0" w:line="240" w:lineRule="auto"/>
    </w:pPr>
    <w:rPr>
      <w:rFonts w:eastAsia="Times New Roman" w:cs="Times New Roman"/>
      <w:szCs w:val="20"/>
    </w:rPr>
  </w:style>
  <w:style w:type="paragraph" w:customStyle="1" w:styleId="CDCE3A96F1B040D293B1898F942394151">
    <w:name w:val="CDCE3A96F1B040D293B1898F942394151"/>
    <w:rsid w:val="004C3EC7"/>
    <w:pPr>
      <w:tabs>
        <w:tab w:val="left" w:pos="851"/>
      </w:tabs>
      <w:spacing w:after="0" w:line="240" w:lineRule="auto"/>
    </w:pPr>
    <w:rPr>
      <w:rFonts w:eastAsia="Times New Roman" w:cs="Times New Roman"/>
      <w:szCs w:val="20"/>
    </w:rPr>
  </w:style>
  <w:style w:type="paragraph" w:customStyle="1" w:styleId="82E9BE0595E0428294E76B8D51208E0A">
    <w:name w:val="82E9BE0595E0428294E76B8D51208E0A"/>
    <w:rsid w:val="00596EC9"/>
  </w:style>
  <w:style w:type="paragraph" w:customStyle="1" w:styleId="83E39B62933B4E9C93B5F66582262D28">
    <w:name w:val="83E39B62933B4E9C93B5F66582262D28"/>
    <w:rsid w:val="00596EC9"/>
  </w:style>
  <w:style w:type="paragraph" w:customStyle="1" w:styleId="6444D64BEE054C45A7EECBB7C76D42EF">
    <w:name w:val="6444D64BEE054C45A7EECBB7C76D42EF"/>
    <w:rsid w:val="00596EC9"/>
  </w:style>
  <w:style w:type="paragraph" w:customStyle="1" w:styleId="FC7C7D1B01CA4ADA8A1E33ADA5D6B4E1">
    <w:name w:val="FC7C7D1B01CA4ADA8A1E33ADA5D6B4E1"/>
    <w:rsid w:val="00596EC9"/>
  </w:style>
  <w:style w:type="paragraph" w:customStyle="1" w:styleId="83DDCD8E4FE84B7BAB85D7813B2CFB45">
    <w:name w:val="83DDCD8E4FE84B7BAB85D7813B2CFB45"/>
    <w:rsid w:val="00596EC9"/>
  </w:style>
  <w:style w:type="paragraph" w:customStyle="1" w:styleId="83E39B62933B4E9C93B5F66582262D281">
    <w:name w:val="83E39B62933B4E9C93B5F66582262D281"/>
    <w:rsid w:val="00596EC9"/>
    <w:pPr>
      <w:tabs>
        <w:tab w:val="left" w:pos="851"/>
      </w:tabs>
      <w:spacing w:after="0" w:line="240" w:lineRule="auto"/>
    </w:pPr>
    <w:rPr>
      <w:rFonts w:eastAsia="Times New Roman" w:cs="Times New Roman"/>
      <w:szCs w:val="20"/>
    </w:rPr>
  </w:style>
  <w:style w:type="paragraph" w:customStyle="1" w:styleId="6444D64BEE054C45A7EECBB7C76D42EF1">
    <w:name w:val="6444D64BEE054C45A7EECBB7C76D42EF1"/>
    <w:rsid w:val="00596EC9"/>
    <w:pPr>
      <w:tabs>
        <w:tab w:val="left" w:pos="851"/>
      </w:tabs>
      <w:spacing w:after="0" w:line="240" w:lineRule="auto"/>
    </w:pPr>
    <w:rPr>
      <w:rFonts w:eastAsia="Times New Roman" w:cs="Times New Roman"/>
      <w:szCs w:val="20"/>
    </w:rPr>
  </w:style>
  <w:style w:type="paragraph" w:customStyle="1" w:styleId="83DDCD8E4FE84B7BAB85D7813B2CFB451">
    <w:name w:val="83DDCD8E4FE84B7BAB85D7813B2CFB451"/>
    <w:rsid w:val="00596EC9"/>
    <w:pPr>
      <w:tabs>
        <w:tab w:val="left" w:pos="851"/>
      </w:tabs>
      <w:spacing w:after="0" w:line="240" w:lineRule="auto"/>
    </w:pPr>
    <w:rPr>
      <w:rFonts w:eastAsia="Times New Roman" w:cs="Times New Roman"/>
      <w:szCs w:val="20"/>
    </w:rPr>
  </w:style>
  <w:style w:type="character" w:customStyle="1" w:styleId="GeenafstandChar">
    <w:name w:val="Geen afstand Char"/>
    <w:basedOn w:val="Standaardalinea-lettertype"/>
    <w:link w:val="Geenafstand"/>
    <w:uiPriority w:val="1"/>
    <w:rsid w:val="001C43C2"/>
    <w:rPr>
      <w:rFonts w:eastAsia="Times New Roman" w:cs="Times New Roman"/>
      <w:szCs w:val="20"/>
    </w:rPr>
  </w:style>
  <w:style w:type="paragraph" w:customStyle="1" w:styleId="83E39B62933B4E9C93B5F66582262D282">
    <w:name w:val="83E39B62933B4E9C93B5F66582262D282"/>
    <w:rsid w:val="00596EC9"/>
    <w:pPr>
      <w:tabs>
        <w:tab w:val="left" w:pos="851"/>
      </w:tabs>
      <w:spacing w:after="0" w:line="240" w:lineRule="auto"/>
    </w:pPr>
    <w:rPr>
      <w:rFonts w:eastAsia="Times New Roman" w:cs="Times New Roman"/>
      <w:szCs w:val="20"/>
    </w:rPr>
  </w:style>
  <w:style w:type="paragraph" w:customStyle="1" w:styleId="6444D64BEE054C45A7EECBB7C76D42EF2">
    <w:name w:val="6444D64BEE054C45A7EECBB7C76D42EF2"/>
    <w:rsid w:val="00596EC9"/>
    <w:pPr>
      <w:tabs>
        <w:tab w:val="left" w:pos="851"/>
      </w:tabs>
      <w:spacing w:after="0" w:line="240" w:lineRule="auto"/>
    </w:pPr>
    <w:rPr>
      <w:rFonts w:eastAsia="Times New Roman" w:cs="Times New Roman"/>
      <w:szCs w:val="20"/>
    </w:rPr>
  </w:style>
  <w:style w:type="paragraph" w:customStyle="1" w:styleId="C0541CB1D87A49FE9419F08513D5513D">
    <w:name w:val="C0541CB1D87A49FE9419F08513D5513D"/>
    <w:rsid w:val="00175D97"/>
  </w:style>
  <w:style w:type="paragraph" w:customStyle="1" w:styleId="6BD2F387F0F2491D9A869A2E49BB8C7E">
    <w:name w:val="6BD2F387F0F2491D9A869A2E49BB8C7E"/>
    <w:rsid w:val="00175D97"/>
  </w:style>
  <w:style w:type="paragraph" w:customStyle="1" w:styleId="AB4FEAFAC8884B8898B1E463B77C48D1">
    <w:name w:val="AB4FEAFAC8884B8898B1E463B77C48D1"/>
    <w:rsid w:val="00175D97"/>
  </w:style>
  <w:style w:type="paragraph" w:customStyle="1" w:styleId="CD00E655394A4DD79FBD8841D51B1459">
    <w:name w:val="CD00E655394A4DD79FBD8841D51B1459"/>
    <w:rsid w:val="00175D97"/>
  </w:style>
  <w:style w:type="paragraph" w:customStyle="1" w:styleId="638137F9DDC14001841E3933B3AEECA5">
    <w:name w:val="638137F9DDC14001841E3933B3AEECA5"/>
    <w:rsid w:val="00175D97"/>
  </w:style>
  <w:style w:type="paragraph" w:customStyle="1" w:styleId="6BD2F387F0F2491D9A869A2E49BB8C7E1">
    <w:name w:val="6BD2F387F0F2491D9A869A2E49BB8C7E1"/>
    <w:rsid w:val="00175D97"/>
    <w:pPr>
      <w:tabs>
        <w:tab w:val="left" w:pos="851"/>
      </w:tabs>
      <w:spacing w:after="0" w:line="240" w:lineRule="auto"/>
    </w:pPr>
    <w:rPr>
      <w:rFonts w:eastAsia="Times New Roman" w:cs="Times New Roman"/>
      <w:szCs w:val="20"/>
    </w:rPr>
  </w:style>
  <w:style w:type="paragraph" w:customStyle="1" w:styleId="AB4FEAFAC8884B8898B1E463B77C48D11">
    <w:name w:val="AB4FEAFAC8884B8898B1E463B77C48D11"/>
    <w:rsid w:val="00175D97"/>
    <w:pPr>
      <w:tabs>
        <w:tab w:val="left" w:pos="851"/>
      </w:tabs>
      <w:spacing w:after="0" w:line="240" w:lineRule="auto"/>
    </w:pPr>
    <w:rPr>
      <w:rFonts w:eastAsia="Times New Roman" w:cs="Times New Roman"/>
      <w:szCs w:val="20"/>
    </w:rPr>
  </w:style>
  <w:style w:type="paragraph" w:customStyle="1" w:styleId="6BD2F387F0F2491D9A869A2E49BB8C7E2">
    <w:name w:val="6BD2F387F0F2491D9A869A2E49BB8C7E2"/>
    <w:rsid w:val="00175D97"/>
    <w:pPr>
      <w:tabs>
        <w:tab w:val="left" w:pos="851"/>
      </w:tabs>
      <w:spacing w:after="0" w:line="240" w:lineRule="auto"/>
    </w:pPr>
    <w:rPr>
      <w:rFonts w:eastAsia="Times New Roman" w:cs="Times New Roman"/>
      <w:szCs w:val="20"/>
    </w:rPr>
  </w:style>
  <w:style w:type="paragraph" w:customStyle="1" w:styleId="AB4FEAFAC8884B8898B1E463B77C48D12">
    <w:name w:val="AB4FEAFAC8884B8898B1E463B77C48D12"/>
    <w:rsid w:val="00175D97"/>
    <w:pPr>
      <w:tabs>
        <w:tab w:val="left" w:pos="851"/>
      </w:tabs>
      <w:spacing w:after="0" w:line="240" w:lineRule="auto"/>
    </w:pPr>
    <w:rPr>
      <w:rFonts w:eastAsia="Times New Roman" w:cs="Times New Roman"/>
      <w:szCs w:val="20"/>
    </w:rPr>
  </w:style>
  <w:style w:type="paragraph" w:styleId="Inhopg1">
    <w:name w:val="toc 1"/>
    <w:basedOn w:val="Standaard"/>
    <w:next w:val="Standaard"/>
    <w:autoRedefine/>
    <w:uiPriority w:val="39"/>
    <w:unhideWhenUsed/>
    <w:rsid w:val="00175D97"/>
    <w:pPr>
      <w:pBdr>
        <w:bottom w:val="single" w:sz="8" w:space="1" w:color="auto"/>
      </w:pBdr>
      <w:shd w:val="clear" w:color="auto" w:fill="F4F3EC" w:themeFill="background2" w:themeFillTint="99"/>
      <w:tabs>
        <w:tab w:val="right" w:pos="9344"/>
      </w:tabs>
      <w:spacing w:after="120" w:line="240" w:lineRule="atLeast"/>
    </w:pPr>
    <w:rPr>
      <w:rFonts w:eastAsia="Times New Roman"/>
      <w:b/>
      <w:sz w:val="22"/>
      <w:szCs w:val="20"/>
    </w:rPr>
  </w:style>
  <w:style w:type="paragraph" w:styleId="Inhopg2">
    <w:name w:val="toc 2"/>
    <w:basedOn w:val="Standaard"/>
    <w:next w:val="Standaard"/>
    <w:autoRedefine/>
    <w:uiPriority w:val="39"/>
    <w:unhideWhenUsed/>
    <w:rsid w:val="00175D97"/>
    <w:pPr>
      <w:shd w:val="clear" w:color="auto" w:fill="FBFBF8" w:themeFill="background2" w:themeFillTint="33"/>
      <w:spacing w:after="120" w:line="240" w:lineRule="atLeast"/>
      <w:ind w:left="221"/>
    </w:pPr>
    <w:rPr>
      <w:rFonts w:eastAsia="Times New Roman"/>
      <w:sz w:val="22"/>
      <w:szCs w:val="20"/>
    </w:rPr>
  </w:style>
  <w:style w:type="paragraph" w:styleId="Inhopg3">
    <w:name w:val="toc 3"/>
    <w:basedOn w:val="Standaard"/>
    <w:next w:val="Standaard"/>
    <w:autoRedefine/>
    <w:uiPriority w:val="39"/>
    <w:unhideWhenUsed/>
    <w:rsid w:val="00175D97"/>
    <w:pPr>
      <w:shd w:val="clear" w:color="auto" w:fill="FBFBF8" w:themeFill="background2" w:themeFillTint="33"/>
      <w:spacing w:after="120" w:line="240" w:lineRule="atLeast"/>
      <w:ind w:left="442"/>
    </w:pPr>
    <w:rPr>
      <w:rFonts w:eastAsia="Times New Roman"/>
      <w:sz w:val="22"/>
      <w:szCs w:val="20"/>
    </w:rPr>
  </w:style>
  <w:style w:type="character" w:styleId="Hyperlink">
    <w:name w:val="Hyperlink"/>
    <w:basedOn w:val="Standaardalinea-lettertype"/>
    <w:uiPriority w:val="99"/>
    <w:unhideWhenUsed/>
    <w:rsid w:val="00175D97"/>
    <w:rPr>
      <w:color w:val="0000FF" w:themeColor="hyperlink"/>
      <w:u w:val="single"/>
    </w:rPr>
  </w:style>
  <w:style w:type="paragraph" w:styleId="Titel">
    <w:name w:val="Title"/>
    <w:basedOn w:val="Standaard"/>
    <w:next w:val="Standaard"/>
    <w:link w:val="TitelChar"/>
    <w:qFormat/>
    <w:rsid w:val="00175D97"/>
    <w:pPr>
      <w:pBdr>
        <w:bottom w:val="single" w:sz="8" w:space="2" w:color="4F81BD" w:themeColor="accent1"/>
      </w:pBdr>
      <w:spacing w:before="120" w:after="240" w:line="360" w:lineRule="atLeast"/>
      <w:contextualSpacing/>
    </w:pPr>
    <w:rPr>
      <w:rFonts w:asciiTheme="majorHAnsi" w:eastAsiaTheme="majorEastAsia" w:hAnsiTheme="majorHAnsi" w:cstheme="majorBidi"/>
      <w:b/>
      <w:color w:val="1F497D" w:themeColor="text2"/>
      <w:spacing w:val="5"/>
      <w:kern w:val="28"/>
      <w:sz w:val="32"/>
      <w:szCs w:val="52"/>
    </w:rPr>
  </w:style>
  <w:style w:type="character" w:customStyle="1" w:styleId="TitelChar">
    <w:name w:val="Titel Char"/>
    <w:basedOn w:val="Standaardalinea-lettertype"/>
    <w:link w:val="Titel"/>
    <w:rsid w:val="00175D97"/>
    <w:rPr>
      <w:rFonts w:asciiTheme="majorHAnsi" w:eastAsiaTheme="majorEastAsia" w:hAnsiTheme="majorHAnsi" w:cstheme="majorBidi"/>
      <w:b/>
      <w:color w:val="1F497D" w:themeColor="text2"/>
      <w:spacing w:val="5"/>
      <w:kern w:val="28"/>
      <w:sz w:val="32"/>
      <w:szCs w:val="52"/>
    </w:rPr>
  </w:style>
  <w:style w:type="paragraph" w:customStyle="1" w:styleId="6BD2F387F0F2491D9A869A2E49BB8C7E3">
    <w:name w:val="6BD2F387F0F2491D9A869A2E49BB8C7E3"/>
    <w:rsid w:val="00175D97"/>
    <w:pPr>
      <w:tabs>
        <w:tab w:val="left" w:pos="851"/>
      </w:tabs>
      <w:spacing w:after="0" w:line="240" w:lineRule="auto"/>
    </w:pPr>
    <w:rPr>
      <w:rFonts w:eastAsia="Times New Roman" w:cs="Times New Roman"/>
      <w:szCs w:val="20"/>
    </w:rPr>
  </w:style>
  <w:style w:type="paragraph" w:customStyle="1" w:styleId="AB4FEAFAC8884B8898B1E463B77C48D13">
    <w:name w:val="AB4FEAFAC8884B8898B1E463B77C48D13"/>
    <w:rsid w:val="00175D97"/>
    <w:pPr>
      <w:tabs>
        <w:tab w:val="left" w:pos="851"/>
      </w:tabs>
      <w:spacing w:after="0" w:line="240" w:lineRule="auto"/>
    </w:pPr>
    <w:rPr>
      <w:rFonts w:eastAsia="Times New Roman" w:cs="Times New Roman"/>
      <w:szCs w:val="20"/>
    </w:rPr>
  </w:style>
  <w:style w:type="paragraph" w:customStyle="1" w:styleId="47F8BD8EC67143229BE4B25527E7D6F2">
    <w:name w:val="47F8BD8EC67143229BE4B25527E7D6F2"/>
    <w:rsid w:val="000153F0"/>
  </w:style>
  <w:style w:type="paragraph" w:customStyle="1" w:styleId="8072F62C84DD4791BB233C02DEED0D12">
    <w:name w:val="8072F62C84DD4791BB233C02DEED0D12"/>
    <w:rsid w:val="000153F0"/>
  </w:style>
  <w:style w:type="paragraph" w:customStyle="1" w:styleId="8581D1FB4E0D44A2A6C32309D32A8AE8">
    <w:name w:val="8581D1FB4E0D44A2A6C32309D32A8AE8"/>
    <w:rsid w:val="000153F0"/>
  </w:style>
  <w:style w:type="paragraph" w:customStyle="1" w:styleId="E424D6F97AA24E96948356B9ECE1BE04">
    <w:name w:val="E424D6F97AA24E96948356B9ECE1BE04"/>
    <w:rsid w:val="000153F0"/>
  </w:style>
  <w:style w:type="paragraph" w:customStyle="1" w:styleId="576E031B9D824D0196EF1560A26776EE">
    <w:name w:val="576E031B9D824D0196EF1560A26776EE"/>
    <w:rsid w:val="000153F0"/>
  </w:style>
  <w:style w:type="paragraph" w:customStyle="1" w:styleId="0D80C644C82443489A9493F0F64A03FD">
    <w:name w:val="0D80C644C82443489A9493F0F64A03FD"/>
    <w:rsid w:val="00DB5E37"/>
  </w:style>
  <w:style w:type="paragraph" w:customStyle="1" w:styleId="E14C2EDBFE424F688E4EC52B63659DEE">
    <w:name w:val="E14C2EDBFE424F688E4EC52B63659DEE"/>
    <w:rsid w:val="00DB5E37"/>
  </w:style>
  <w:style w:type="paragraph" w:customStyle="1" w:styleId="78DF77C9CB2241FE92ED4532125CEB85">
    <w:name w:val="78DF77C9CB2241FE92ED4532125CEB85"/>
    <w:rsid w:val="00DB5E37"/>
  </w:style>
  <w:style w:type="paragraph" w:customStyle="1" w:styleId="E170A8C980FF410BBED5A5BACC42E82B">
    <w:name w:val="E170A8C980FF410BBED5A5BACC42E82B"/>
    <w:rsid w:val="00DB5E37"/>
  </w:style>
  <w:style w:type="paragraph" w:customStyle="1" w:styleId="3F74EFC2DF4048999F84D0C0E5708C4C">
    <w:name w:val="3F74EFC2DF4048999F84D0C0E5708C4C"/>
    <w:rsid w:val="00DB5E37"/>
  </w:style>
  <w:style w:type="paragraph" w:customStyle="1" w:styleId="959853E2A1AC4A0CBE4C37B668282B03">
    <w:name w:val="959853E2A1AC4A0CBE4C37B668282B03"/>
    <w:rsid w:val="00DB5E37"/>
  </w:style>
  <w:style w:type="paragraph" w:customStyle="1" w:styleId="15BFE39A66D1478BAB4A4326770FD66D">
    <w:name w:val="15BFE39A66D1478BAB4A4326770FD66D"/>
    <w:rsid w:val="00DB5E37"/>
  </w:style>
  <w:style w:type="paragraph" w:customStyle="1" w:styleId="ACAD419B268F4B28851D8497B7F45878">
    <w:name w:val="ACAD419B268F4B28851D8497B7F45878"/>
    <w:rsid w:val="00DB5E37"/>
  </w:style>
  <w:style w:type="paragraph" w:customStyle="1" w:styleId="2DF6DD1F957F4F2BBC1BB9E93E16A353">
    <w:name w:val="2DF6DD1F957F4F2BBC1BB9E93E16A353"/>
    <w:rsid w:val="00DB5E37"/>
  </w:style>
  <w:style w:type="paragraph" w:customStyle="1" w:styleId="A7D558BFFA7640E1A50609DED80EA412">
    <w:name w:val="A7D558BFFA7640E1A50609DED80EA412"/>
    <w:rsid w:val="00DB5E37"/>
  </w:style>
  <w:style w:type="paragraph" w:customStyle="1" w:styleId="281CD53BD4A14ACCAB934D054634108D">
    <w:name w:val="281CD53BD4A14ACCAB934D054634108D"/>
    <w:rsid w:val="00DB5E37"/>
  </w:style>
  <w:style w:type="paragraph" w:customStyle="1" w:styleId="DB208DFD9F714171A0B5FB7B5770EED4">
    <w:name w:val="DB208DFD9F714171A0B5FB7B5770EED4"/>
    <w:rsid w:val="00DB5E37"/>
  </w:style>
  <w:style w:type="paragraph" w:customStyle="1" w:styleId="B5D19B22D116497691A7C1F3F7578CE4">
    <w:name w:val="B5D19B22D116497691A7C1F3F7578CE4"/>
    <w:rsid w:val="00DB5E37"/>
  </w:style>
  <w:style w:type="paragraph" w:customStyle="1" w:styleId="99E38F16A9404A9497B945EB18311D30">
    <w:name w:val="99E38F16A9404A9497B945EB18311D30"/>
    <w:rsid w:val="00B953BA"/>
  </w:style>
  <w:style w:type="paragraph" w:customStyle="1" w:styleId="99E38F16A9404A9497B945EB18311D301">
    <w:name w:val="99E38F16A9404A9497B945EB18311D301"/>
    <w:rsid w:val="00B953BA"/>
    <w:pPr>
      <w:spacing w:after="0" w:line="240" w:lineRule="auto"/>
    </w:pPr>
    <w:rPr>
      <w:rFonts w:eastAsia="Times New Roman" w:cs="Times New Roman"/>
      <w:szCs w:val="20"/>
    </w:rPr>
  </w:style>
  <w:style w:type="paragraph" w:customStyle="1" w:styleId="0EB1CFE8BD1747CABFBC414835FD2F96">
    <w:name w:val="0EB1CFE8BD1747CABFBC414835FD2F96"/>
    <w:rsid w:val="00B953BA"/>
  </w:style>
  <w:style w:type="table" w:customStyle="1" w:styleId="GOmagentatabel">
    <w:name w:val="GO! magenta tabel"/>
    <w:uiPriority w:val="99"/>
    <w:rsid w:val="00AB73E8"/>
    <w:pPr>
      <w:spacing w:after="0" w:line="210" w:lineRule="atLeast"/>
      <w:ind w:left="113" w:right="113"/>
    </w:pPr>
    <w:rPr>
      <w:rFonts w:ascii="Times New Roman" w:hAnsi="Times New Roman"/>
      <w:sz w:val="18"/>
      <w:szCs w:val="20"/>
      <w:lang w:val="nl-BE" w:eastAsia="en-US"/>
    </w:rPr>
    <w:tblPr>
      <w:tblStyleRowBandSize w:val="1"/>
      <w:tblStyleColBandSize w:val="1"/>
      <w:tblInd w:w="0" w:type="dxa"/>
      <w:tblBorders>
        <w:top w:val="single" w:sz="2" w:space="0" w:color="1F497D" w:themeColor="text2"/>
        <w:left w:val="single" w:sz="2" w:space="0" w:color="1F497D" w:themeColor="text2"/>
        <w:bottom w:val="single" w:sz="2" w:space="0" w:color="1F497D" w:themeColor="text2"/>
        <w:right w:val="single" w:sz="2" w:space="0" w:color="1F497D" w:themeColor="text2"/>
        <w:insideH w:val="single" w:sz="2" w:space="0" w:color="1F497D" w:themeColor="text2"/>
        <w:insideV w:val="single" w:sz="2" w:space="0" w:color="1F497D" w:themeColor="text2"/>
      </w:tblBorders>
      <w:tblCellMar>
        <w:top w:w="0" w:type="dxa"/>
        <w:left w:w="0" w:type="dxa"/>
        <w:bottom w:w="0" w:type="dxa"/>
        <w:right w:w="0" w:type="dxa"/>
      </w:tblCellMar>
    </w:tblPr>
    <w:tblStylePr w:type="firstRow">
      <w:rPr>
        <w:b/>
        <w:color w:val="FFFFFF" w:themeColor="background1"/>
      </w:rPr>
      <w:tblPr/>
      <w:tcPr>
        <w:shd w:val="clear" w:color="auto" w:fill="1F497D" w:themeFill="text2"/>
      </w:tcPr>
    </w:tblStylePr>
    <w:tblStylePr w:type="lastRow">
      <w:rPr>
        <w:b/>
      </w:rPr>
      <w:tblPr/>
      <w:tcPr>
        <w:shd w:val="clear" w:color="auto" w:fill="EEECE1" w:themeFill="background2"/>
      </w:tcPr>
    </w:tblStylePr>
    <w:tblStylePr w:type="firstCol">
      <w:rPr>
        <w:b/>
      </w:rPr>
      <w:tblPr/>
      <w:tcPr>
        <w:shd w:val="clear" w:color="auto" w:fill="FDE9D9" w:themeFill="accent6" w:themeFillTint="33"/>
      </w:tcPr>
    </w:tblStylePr>
    <w:tblStylePr w:type="lastCol">
      <w:rPr>
        <w:b/>
      </w:rPr>
      <w:tblPr/>
      <w:tcPr>
        <w:shd w:val="clear" w:color="auto" w:fill="FDE9D9" w:themeFill="accent6" w:themeFillTint="33"/>
      </w:tcPr>
    </w:tblStylePr>
    <w:tblStylePr w:type="band1Vert">
      <w:tblPr/>
      <w:tcPr>
        <w:tcBorders>
          <w:top w:val="single" w:sz="2" w:space="0" w:color="1F497D" w:themeColor="text2"/>
          <w:left w:val="single" w:sz="2" w:space="0" w:color="1F497D" w:themeColor="text2"/>
          <w:bottom w:val="single" w:sz="2" w:space="0" w:color="1F497D" w:themeColor="text2"/>
          <w:right w:val="single" w:sz="2" w:space="0" w:color="1F497D" w:themeColor="text2"/>
          <w:insideH w:val="single" w:sz="2" w:space="0" w:color="1F497D" w:themeColor="text2"/>
          <w:insideV w:val="single" w:sz="2" w:space="0" w:color="1F497D" w:themeColor="text2"/>
        </w:tcBorders>
      </w:tcPr>
    </w:tblStylePr>
    <w:tblStylePr w:type="band2Vert">
      <w:tblPr/>
      <w:tcPr>
        <w:tcBorders>
          <w:top w:val="single" w:sz="2" w:space="0" w:color="1F497D" w:themeColor="text2"/>
          <w:left w:val="single" w:sz="2" w:space="0" w:color="1F497D" w:themeColor="text2"/>
          <w:bottom w:val="single" w:sz="2" w:space="0" w:color="1F497D" w:themeColor="text2"/>
          <w:right w:val="single" w:sz="2" w:space="0" w:color="1F497D" w:themeColor="text2"/>
          <w:insideH w:val="single" w:sz="2" w:space="0" w:color="1F497D" w:themeColor="text2"/>
          <w:insideV w:val="single" w:sz="2" w:space="0" w:color="1F497D" w:themeColor="text2"/>
        </w:tcBorders>
        <w:shd w:val="clear" w:color="auto" w:fill="FBFBF8" w:themeFill="background2" w:themeFillTint="33"/>
      </w:tcPr>
    </w:tblStylePr>
    <w:tblStylePr w:type="band2Horz">
      <w:tblPr/>
      <w:tcPr>
        <w:shd w:val="clear" w:color="auto" w:fill="FBFBF8" w:themeFill="background2" w:themeFillTint="33"/>
      </w:tcPr>
    </w:tblStylePr>
  </w:style>
  <w:style w:type="paragraph" w:customStyle="1" w:styleId="99E38F16A9404A9497B945EB18311D302">
    <w:name w:val="99E38F16A9404A9497B945EB18311D302"/>
    <w:rsid w:val="00AB73E8"/>
    <w:pPr>
      <w:spacing w:after="0" w:line="240" w:lineRule="auto"/>
    </w:pPr>
    <w:rPr>
      <w:rFonts w:eastAsia="Times New Roman" w:cs="Times New Roman"/>
      <w:szCs w:val="20"/>
    </w:rPr>
  </w:style>
  <w:style w:type="paragraph" w:customStyle="1" w:styleId="17CE688FCEB5475CA65B0C5088A144F5">
    <w:name w:val="17CE688FCEB5475CA65B0C5088A144F5"/>
    <w:rsid w:val="00AB73E8"/>
  </w:style>
  <w:style w:type="paragraph" w:customStyle="1" w:styleId="99E38F16A9404A9497B945EB18311D303">
    <w:name w:val="99E38F16A9404A9497B945EB18311D303"/>
    <w:rsid w:val="001C43C2"/>
    <w:pPr>
      <w:spacing w:after="0" w:line="240" w:lineRule="auto"/>
    </w:pPr>
    <w:rPr>
      <w:rFonts w:eastAsia="Times New Roman" w:cs="Times New Roman"/>
      <w:szCs w:val="20"/>
    </w:rPr>
  </w:style>
  <w:style w:type="paragraph" w:customStyle="1" w:styleId="9E7CE984F5BB43B2B938FFB62962343D">
    <w:name w:val="9E7CE984F5BB43B2B938FFB62962343D"/>
    <w:rsid w:val="001C43C2"/>
    <w:pPr>
      <w:spacing w:after="0" w:line="240" w:lineRule="auto"/>
    </w:pPr>
    <w:rPr>
      <w:rFonts w:eastAsia="Times New Roman" w:cs="Times New Roman"/>
      <w:szCs w:val="20"/>
    </w:rPr>
  </w:style>
  <w:style w:type="paragraph" w:customStyle="1" w:styleId="83D07286339D40CB88BFD0308C923535">
    <w:name w:val="83D07286339D40CB88BFD0308C923535"/>
    <w:rsid w:val="001C43C2"/>
  </w:style>
  <w:style w:type="paragraph" w:customStyle="1" w:styleId="7317FEE401BD4C99A5AED762F7BF3536">
    <w:name w:val="7317FEE401BD4C99A5AED762F7BF3536"/>
    <w:rsid w:val="001C43C2"/>
  </w:style>
  <w:style w:type="paragraph" w:customStyle="1" w:styleId="154E93EE3EE44DC983E6905521BC9973">
    <w:name w:val="154E93EE3EE44DC983E6905521BC9973"/>
    <w:rsid w:val="001C43C2"/>
  </w:style>
  <w:style w:type="paragraph" w:customStyle="1" w:styleId="9710C2B258A7453283632147E2439BC4">
    <w:name w:val="9710C2B258A7453283632147E2439BC4"/>
    <w:rsid w:val="001C43C2"/>
  </w:style>
  <w:style w:type="paragraph" w:customStyle="1" w:styleId="972A783325FE4F20B3C89307B2A2E471">
    <w:name w:val="972A783325FE4F20B3C89307B2A2E471"/>
    <w:rsid w:val="001C43C2"/>
  </w:style>
  <w:style w:type="paragraph" w:customStyle="1" w:styleId="1D631D24AF074984B2D9FEB9EAC6A947">
    <w:name w:val="1D631D24AF074984B2D9FEB9EAC6A947"/>
    <w:rsid w:val="001C43C2"/>
  </w:style>
  <w:style w:type="table" w:customStyle="1" w:styleId="GObaluwetabel">
    <w:name w:val="GO! baluwe tabel"/>
    <w:basedOn w:val="GOmagentatabel"/>
    <w:uiPriority w:val="99"/>
    <w:qFormat/>
    <w:rsid w:val="001C43C2"/>
    <w:rPr>
      <w:szCs w:val="22"/>
    </w:rPr>
    <w:tblPr>
      <w:tblBorders>
        <w:top w:val="single" w:sz="2" w:space="0" w:color="4F81BD" w:themeColor="accent1"/>
        <w:left w:val="single" w:sz="2" w:space="0" w:color="4F81BD" w:themeColor="accent1"/>
        <w:bottom w:val="single" w:sz="2" w:space="0" w:color="4F81BD" w:themeColor="accent1"/>
        <w:right w:val="single" w:sz="2" w:space="0" w:color="4F81BD" w:themeColor="accent1"/>
        <w:insideH w:val="single" w:sz="2" w:space="0" w:color="4F81BD" w:themeColor="accent1"/>
        <w:insideV w:val="single" w:sz="2" w:space="0" w:color="4F81BD" w:themeColor="accent1"/>
      </w:tblBorders>
    </w:tblPr>
    <w:tblStylePr w:type="firstRow">
      <w:rPr>
        <w:b/>
        <w:color w:val="FFFFFF" w:themeColor="background1"/>
      </w:rPr>
      <w:tblPr/>
      <w:tcPr>
        <w:shd w:val="clear" w:color="auto" w:fill="4F81BD" w:themeFill="accent1"/>
      </w:tcPr>
    </w:tblStylePr>
    <w:tblStylePr w:type="lastRow">
      <w:rPr>
        <w:b/>
      </w:rPr>
      <w:tblPr/>
      <w:tcPr>
        <w:shd w:val="clear" w:color="auto" w:fill="EEECE1" w:themeFill="background2"/>
      </w:tcPr>
    </w:tblStylePr>
    <w:tblStylePr w:type="firstCol">
      <w:rPr>
        <w:b/>
      </w:rPr>
      <w:tblPr/>
      <w:tcPr>
        <w:shd w:val="clear" w:color="auto" w:fill="FDE9D9" w:themeFill="accent6" w:themeFillTint="33"/>
      </w:tcPr>
    </w:tblStylePr>
    <w:tblStylePr w:type="lastCol">
      <w:rPr>
        <w:b/>
      </w:rPr>
      <w:tblPr/>
      <w:tcPr>
        <w:shd w:val="clear" w:color="auto" w:fill="FDE9D9" w:themeFill="accent6" w:themeFillTint="33"/>
      </w:tcPr>
    </w:tblStylePr>
    <w:tblStylePr w:type="band1Vert">
      <w:tblPr/>
      <w:tcPr>
        <w:tcBorders>
          <w:top w:val="single" w:sz="2" w:space="0" w:color="4F81BD" w:themeColor="accent1"/>
          <w:left w:val="single" w:sz="2" w:space="0" w:color="4F81BD" w:themeColor="accent1"/>
          <w:bottom w:val="single" w:sz="2" w:space="0" w:color="4F81BD" w:themeColor="accent1"/>
          <w:right w:val="single" w:sz="2" w:space="0" w:color="4F81BD" w:themeColor="accent1"/>
          <w:insideH w:val="single" w:sz="2" w:space="0" w:color="4F81BD" w:themeColor="accent1"/>
          <w:insideV w:val="single" w:sz="2" w:space="0" w:color="4F81BD" w:themeColor="accent1"/>
        </w:tcBorders>
      </w:tcPr>
    </w:tblStylePr>
    <w:tblStylePr w:type="band2Vert">
      <w:tblPr/>
      <w:tcPr>
        <w:tcBorders>
          <w:top w:val="single" w:sz="2" w:space="0" w:color="4F81BD" w:themeColor="accent1"/>
          <w:left w:val="single" w:sz="2" w:space="0" w:color="4F81BD" w:themeColor="accent1"/>
          <w:bottom w:val="single" w:sz="2" w:space="0" w:color="4F81BD" w:themeColor="accent1"/>
          <w:right w:val="single" w:sz="2" w:space="0" w:color="4F81BD" w:themeColor="accent1"/>
          <w:insideH w:val="single" w:sz="2" w:space="0" w:color="4F81BD" w:themeColor="accent1"/>
          <w:insideV w:val="single" w:sz="2" w:space="0" w:color="4F81BD" w:themeColor="accent1"/>
        </w:tcBorders>
        <w:shd w:val="clear" w:color="auto" w:fill="FBFBF8" w:themeFill="background2" w:themeFillTint="33"/>
      </w:tcPr>
    </w:tblStylePr>
    <w:tblStylePr w:type="band2Horz">
      <w:tblPr/>
      <w:tcPr>
        <w:shd w:val="clear" w:color="auto" w:fill="FBFBF8" w:themeFill="background2" w:themeFillTint="33"/>
      </w:tcPr>
    </w:tblStylePr>
  </w:style>
  <w:style w:type="paragraph" w:customStyle="1" w:styleId="99E38F16A9404A9497B945EB18311D304">
    <w:name w:val="99E38F16A9404A9497B945EB18311D304"/>
    <w:rsid w:val="00C4773E"/>
    <w:pPr>
      <w:spacing w:after="0" w:line="240" w:lineRule="auto"/>
    </w:pPr>
    <w:rPr>
      <w:rFonts w:eastAsia="Times New Roman" w:cs="Times New Roman"/>
      <w:szCs w:val="20"/>
    </w:rPr>
  </w:style>
  <w:style w:type="paragraph" w:customStyle="1" w:styleId="1D631D24AF074984B2D9FEB9EAC6A9471">
    <w:name w:val="1D631D24AF074984B2D9FEB9EAC6A9471"/>
    <w:rsid w:val="00C4773E"/>
    <w:pPr>
      <w:spacing w:after="0" w:line="240" w:lineRule="auto"/>
    </w:pPr>
    <w:rPr>
      <w:rFonts w:eastAsia="Times New Roman" w:cs="Times New Roman"/>
      <w:szCs w:val="20"/>
    </w:rPr>
  </w:style>
  <w:style w:type="paragraph" w:customStyle="1" w:styleId="99E38F16A9404A9497B945EB18311D305">
    <w:name w:val="99E38F16A9404A9497B945EB18311D305"/>
    <w:rsid w:val="00C4773E"/>
    <w:pPr>
      <w:spacing w:after="0" w:line="240" w:lineRule="auto"/>
    </w:pPr>
    <w:rPr>
      <w:rFonts w:eastAsia="Times New Roman" w:cs="Times New Roman"/>
      <w:szCs w:val="20"/>
    </w:rPr>
  </w:style>
  <w:style w:type="paragraph" w:customStyle="1" w:styleId="99E38F16A9404A9497B945EB18311D306">
    <w:name w:val="99E38F16A9404A9497B945EB18311D306"/>
    <w:rsid w:val="00C4773E"/>
    <w:pPr>
      <w:spacing w:after="0" w:line="240" w:lineRule="auto"/>
    </w:pPr>
    <w:rPr>
      <w:rFonts w:eastAsia="Times New Roman" w:cs="Times New Roman"/>
      <w:szCs w:val="20"/>
    </w:rPr>
  </w:style>
  <w:style w:type="paragraph" w:customStyle="1" w:styleId="2FC9AD62A8C14755AB2B4B7F5A639E0E">
    <w:name w:val="2FC9AD62A8C14755AB2B4B7F5A639E0E"/>
    <w:rsid w:val="00C4773E"/>
    <w:pPr>
      <w:spacing w:after="0" w:line="240" w:lineRule="auto"/>
    </w:pPr>
    <w:rPr>
      <w:rFonts w:eastAsia="Times New Roman" w:cs="Times New Roman"/>
      <w:szCs w:val="20"/>
    </w:rPr>
  </w:style>
  <w:style w:type="paragraph" w:customStyle="1" w:styleId="99E38F16A9404A9497B945EB18311D307">
    <w:name w:val="99E38F16A9404A9497B945EB18311D307"/>
    <w:rsid w:val="00E23D30"/>
    <w:pPr>
      <w:spacing w:after="0" w:line="240" w:lineRule="auto"/>
    </w:pPr>
    <w:rPr>
      <w:rFonts w:eastAsia="Times New Roman" w:cs="Times New Roman"/>
      <w:szCs w:val="20"/>
    </w:rPr>
  </w:style>
  <w:style w:type="paragraph" w:customStyle="1" w:styleId="4E9801F8CC2349CD8306C812607C82D5">
    <w:name w:val="4E9801F8CC2349CD8306C812607C82D5"/>
    <w:rsid w:val="00E23D30"/>
    <w:pPr>
      <w:spacing w:after="0" w:line="240" w:lineRule="auto"/>
    </w:pPr>
    <w:rPr>
      <w:rFonts w:eastAsia="Times New Roman" w:cs="Times New Roman"/>
      <w:szCs w:val="20"/>
    </w:rPr>
  </w:style>
  <w:style w:type="paragraph" w:styleId="Voettekst">
    <w:name w:val="footer"/>
    <w:basedOn w:val="Standaard"/>
    <w:link w:val="VoettekstChar"/>
    <w:uiPriority w:val="99"/>
    <w:unhideWhenUsed/>
    <w:rsid w:val="00662884"/>
    <w:pPr>
      <w:spacing w:after="0" w:line="240" w:lineRule="atLeast"/>
      <w:jc w:val="center"/>
    </w:pPr>
    <w:rPr>
      <w:rFonts w:eastAsia="Times New Roman"/>
      <w:color w:val="000000" w:themeColor="text1"/>
      <w:sz w:val="18"/>
      <w:szCs w:val="20"/>
    </w:rPr>
  </w:style>
  <w:style w:type="character" w:customStyle="1" w:styleId="VoettekstChar">
    <w:name w:val="Voettekst Char"/>
    <w:basedOn w:val="Standaardalinea-lettertype"/>
    <w:link w:val="Voettekst"/>
    <w:uiPriority w:val="99"/>
    <w:rsid w:val="00662884"/>
    <w:rPr>
      <w:rFonts w:eastAsia="Times New Roman" w:cs="Times New Roman"/>
      <w:color w:val="000000" w:themeColor="text1"/>
      <w:sz w:val="18"/>
      <w:szCs w:val="20"/>
    </w:rPr>
  </w:style>
  <w:style w:type="table" w:styleId="Tabelraster">
    <w:name w:val="Table Grid"/>
    <w:basedOn w:val="Standaardtabel"/>
    <w:uiPriority w:val="59"/>
    <w:rsid w:val="00662884"/>
    <w:pPr>
      <w:spacing w:after="0" w:line="240" w:lineRule="auto"/>
    </w:pPr>
    <w:rPr>
      <w:rFonts w:ascii="Times New Roman" w:eastAsia="Times New Roman" w:hAnsi="Times New Roman" w:cs="Times New Roman"/>
      <w:sz w:val="20"/>
      <w:szCs w:val="20"/>
      <w:lang w:val="nl-BE"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902EE8045A34989B21BE31E72E3511E">
    <w:name w:val="C902EE8045A34989B21BE31E72E3511E"/>
    <w:rsid w:val="00804CEF"/>
    <w:rPr>
      <w:lang w:val="nl-BE" w:eastAsia="nl-BE"/>
    </w:rPr>
  </w:style>
  <w:style w:type="paragraph" w:customStyle="1" w:styleId="43E534721BE94556B6FE21B23FFC3017">
    <w:name w:val="43E534721BE94556B6FE21B23FFC3017"/>
    <w:rsid w:val="00804CEF"/>
    <w:rPr>
      <w:lang w:val="nl-BE" w:eastAsia="nl-BE"/>
    </w:rPr>
  </w:style>
  <w:style w:type="paragraph" w:customStyle="1" w:styleId="5839D0F8DFDB4917A7AFB6A87C5C6038">
    <w:name w:val="5839D0F8DFDB4917A7AFB6A87C5C6038"/>
    <w:rsid w:val="002808E3"/>
    <w:rPr>
      <w:lang w:val="nl-BE" w:eastAsia="nl-BE"/>
    </w:rPr>
  </w:style>
  <w:style w:type="paragraph" w:customStyle="1" w:styleId="BA4E799CABEF4B58A9BC42414DD152A9">
    <w:name w:val="BA4E799CABEF4B58A9BC42414DD152A9"/>
    <w:rsid w:val="002808E3"/>
    <w:rPr>
      <w:lang w:val="nl-BE" w:eastAsia="nl-BE"/>
    </w:rPr>
  </w:style>
  <w:style w:type="paragraph" w:customStyle="1" w:styleId="5DFB27C40B5242A9A3A83856C30591DA">
    <w:name w:val="5DFB27C40B5242A9A3A83856C30591DA"/>
    <w:rsid w:val="00C464E4"/>
    <w:rPr>
      <w:lang w:val="nl-BE" w:eastAsia="nl-BE"/>
    </w:rPr>
  </w:style>
  <w:style w:type="paragraph" w:customStyle="1" w:styleId="90CE1892F0D64D9E8C5C1669033078E8">
    <w:name w:val="90CE1892F0D64D9E8C5C1669033078E8"/>
    <w:rsid w:val="00C464E4"/>
    <w:rPr>
      <w:lang w:val="nl-BE" w:eastAsia="nl-BE"/>
    </w:rPr>
  </w:style>
  <w:style w:type="paragraph" w:customStyle="1" w:styleId="363026699E684AF6BA2CA0CF045E39F0">
    <w:name w:val="363026699E684AF6BA2CA0CF045E39F0"/>
    <w:rsid w:val="00C464E4"/>
    <w:rPr>
      <w:lang w:val="nl-BE" w:eastAsia="nl-BE"/>
    </w:rPr>
  </w:style>
  <w:style w:type="paragraph" w:customStyle="1" w:styleId="CD306A9EB467433EB458D2F02D5D2606">
    <w:name w:val="CD306A9EB467433EB458D2F02D5D2606"/>
    <w:rsid w:val="00C464E4"/>
    <w:rPr>
      <w:lang w:val="nl-BE" w:eastAsia="nl-BE"/>
    </w:rPr>
  </w:style>
  <w:style w:type="paragraph" w:customStyle="1" w:styleId="C6EBBD630D2847EBB766CEEFA68868C1">
    <w:name w:val="C6EBBD630D2847EBB766CEEFA68868C1"/>
    <w:rsid w:val="00C464E4"/>
    <w:rPr>
      <w:lang w:val="nl-BE" w:eastAsia="nl-BE"/>
    </w:rPr>
  </w:style>
  <w:style w:type="paragraph" w:customStyle="1" w:styleId="DB27F69A8AD541B5BF343D974A5623D0">
    <w:name w:val="DB27F69A8AD541B5BF343D974A5623D0"/>
    <w:rsid w:val="00C464E4"/>
    <w:rPr>
      <w:lang w:val="nl-BE" w:eastAsia="nl-BE"/>
    </w:rPr>
  </w:style>
  <w:style w:type="paragraph" w:customStyle="1" w:styleId="AB5B3CB6BC6E4DE1A207977A58A4DD29">
    <w:name w:val="AB5B3CB6BC6E4DE1A207977A58A4DD29"/>
    <w:rsid w:val="00C464E4"/>
    <w:rPr>
      <w:lang w:val="nl-BE" w:eastAsia="nl-BE"/>
    </w:rPr>
  </w:style>
  <w:style w:type="paragraph" w:customStyle="1" w:styleId="F6C1FE186D9E433DAAA25AC8CA171D0C">
    <w:name w:val="F6C1FE186D9E433DAAA25AC8CA171D0C"/>
    <w:rsid w:val="00C464E4"/>
    <w:rPr>
      <w:lang w:val="nl-BE" w:eastAsia="nl-BE"/>
    </w:rPr>
  </w:style>
  <w:style w:type="paragraph" w:customStyle="1" w:styleId="9EB8FAA3238441F4B32F3254FE25269E">
    <w:name w:val="9EB8FAA3238441F4B32F3254FE25269E"/>
    <w:rsid w:val="00C464E4"/>
    <w:rPr>
      <w:lang w:val="nl-BE" w:eastAsia="nl-BE"/>
    </w:rPr>
  </w:style>
  <w:style w:type="paragraph" w:customStyle="1" w:styleId="5447BB71F9A1435D95018DD213A24F59">
    <w:name w:val="5447BB71F9A1435D95018DD213A24F59"/>
    <w:rsid w:val="00C464E4"/>
    <w:rPr>
      <w:lang w:val="nl-BE" w:eastAsia="nl-BE"/>
    </w:rPr>
  </w:style>
  <w:style w:type="paragraph" w:customStyle="1" w:styleId="C10AF013E481498D911C36978FFBE0AF">
    <w:name w:val="C10AF013E481498D911C36978FFBE0AF"/>
    <w:rsid w:val="00C464E4"/>
    <w:rPr>
      <w:lang w:val="nl-BE" w:eastAsia="nl-BE"/>
    </w:rPr>
  </w:style>
  <w:style w:type="paragraph" w:customStyle="1" w:styleId="796B880350174E93961F9C6658472816">
    <w:name w:val="796B880350174E93961F9C6658472816"/>
    <w:rsid w:val="00C464E4"/>
    <w:rPr>
      <w:lang w:val="nl-BE" w:eastAsia="nl-BE"/>
    </w:rPr>
  </w:style>
  <w:style w:type="paragraph" w:customStyle="1" w:styleId="892FC1404A7A4B5FBFAABE7594E34C59">
    <w:name w:val="892FC1404A7A4B5FBFAABE7594E34C59"/>
    <w:rsid w:val="00C464E4"/>
    <w:rPr>
      <w:lang w:val="nl-BE" w:eastAsia="nl-BE"/>
    </w:rPr>
  </w:style>
  <w:style w:type="paragraph" w:customStyle="1" w:styleId="9C91BA12FFD540CA9BF51B8C386A0BCE">
    <w:name w:val="9C91BA12FFD540CA9BF51B8C386A0BCE"/>
    <w:rsid w:val="00C464E4"/>
    <w:rPr>
      <w:lang w:val="nl-BE" w:eastAsia="nl-BE"/>
    </w:rPr>
  </w:style>
  <w:style w:type="paragraph" w:customStyle="1" w:styleId="68C6A3D6D02C4E27993DDBDB48537B4F">
    <w:name w:val="68C6A3D6D02C4E27993DDBDB48537B4F"/>
    <w:rsid w:val="00C464E4"/>
    <w:rPr>
      <w:lang w:val="nl-BE" w:eastAsia="nl-BE"/>
    </w:rPr>
  </w:style>
  <w:style w:type="paragraph" w:customStyle="1" w:styleId="EC1FD55AB0A242E3A562A4D92943D516">
    <w:name w:val="EC1FD55AB0A242E3A562A4D92943D516"/>
    <w:rsid w:val="00C464E4"/>
    <w:rPr>
      <w:lang w:val="nl-BE" w:eastAsia="nl-BE"/>
    </w:rPr>
  </w:style>
  <w:style w:type="paragraph" w:customStyle="1" w:styleId="7CFA39959E544DF58F3ADA2450406BFE">
    <w:name w:val="7CFA39959E544DF58F3ADA2450406BFE"/>
    <w:rsid w:val="00C464E4"/>
    <w:rPr>
      <w:lang w:val="nl-BE" w:eastAsia="nl-BE"/>
    </w:rPr>
  </w:style>
  <w:style w:type="paragraph" w:customStyle="1" w:styleId="F2AEBF4374504AE5933C9218F4D9AFC5">
    <w:name w:val="F2AEBF4374504AE5933C9218F4D9AFC5"/>
    <w:rsid w:val="00C464E4"/>
    <w:rPr>
      <w:lang w:val="nl-BE" w:eastAsia="nl-BE"/>
    </w:rPr>
  </w:style>
  <w:style w:type="paragraph" w:customStyle="1" w:styleId="EECD9AE8AF5042EF84E8D8216B24762D">
    <w:name w:val="EECD9AE8AF5042EF84E8D8216B24762D"/>
    <w:rsid w:val="00C464E4"/>
    <w:rPr>
      <w:lang w:val="nl-BE" w:eastAsia="nl-BE"/>
    </w:rPr>
  </w:style>
  <w:style w:type="paragraph" w:customStyle="1" w:styleId="9D10CEBF520342DCB890C0C6D6F6A068">
    <w:name w:val="9D10CEBF520342DCB890C0C6D6F6A068"/>
    <w:rsid w:val="00C464E4"/>
    <w:rPr>
      <w:lang w:val="nl-BE" w:eastAsia="nl-BE"/>
    </w:rPr>
  </w:style>
  <w:style w:type="paragraph" w:customStyle="1" w:styleId="C80744082FFD43B3A457539323C0A2F3">
    <w:name w:val="C80744082FFD43B3A457539323C0A2F3"/>
    <w:rsid w:val="00C464E4"/>
    <w:rPr>
      <w:lang w:val="nl-BE" w:eastAsia="nl-BE"/>
    </w:rPr>
  </w:style>
  <w:style w:type="paragraph" w:customStyle="1" w:styleId="C04B0616C03647E39BD886F5DDD87ECA">
    <w:name w:val="C04B0616C03647E39BD886F5DDD87ECA"/>
    <w:rsid w:val="00C464E4"/>
    <w:rPr>
      <w:lang w:val="nl-BE" w:eastAsia="nl-BE"/>
    </w:rPr>
  </w:style>
  <w:style w:type="paragraph" w:customStyle="1" w:styleId="1676528129834E41B613AC930DAE8015">
    <w:name w:val="1676528129834E41B613AC930DAE8015"/>
    <w:rsid w:val="00C464E4"/>
    <w:rPr>
      <w:lang w:val="nl-BE" w:eastAsia="nl-BE"/>
    </w:rPr>
  </w:style>
  <w:style w:type="paragraph" w:customStyle="1" w:styleId="509E0907907C461EA43917CC85A2C127">
    <w:name w:val="509E0907907C461EA43917CC85A2C127"/>
    <w:rsid w:val="00C464E4"/>
    <w:rPr>
      <w:lang w:val="nl-BE" w:eastAsia="nl-BE"/>
    </w:rPr>
  </w:style>
  <w:style w:type="paragraph" w:customStyle="1" w:styleId="119CEAB0B2604BA29927FDCEF0F474CC">
    <w:name w:val="119CEAB0B2604BA29927FDCEF0F474CC"/>
    <w:rsid w:val="002A750F"/>
    <w:rPr>
      <w:lang w:val="nl-BE" w:eastAsia="nl-BE"/>
    </w:rPr>
  </w:style>
  <w:style w:type="paragraph" w:customStyle="1" w:styleId="D9ACA90BCD454694A838D3D6FDFC22E9">
    <w:name w:val="D9ACA90BCD454694A838D3D6FDFC22E9"/>
    <w:rsid w:val="00944ECD"/>
    <w:rPr>
      <w:lang w:val="nl-BE" w:eastAsia="nl-BE"/>
    </w:rPr>
  </w:style>
  <w:style w:type="paragraph" w:customStyle="1" w:styleId="87AA926C49234461B0C893E128D3DE32">
    <w:name w:val="87AA926C49234461B0C893E128D3DE32"/>
    <w:rsid w:val="00944ECD"/>
    <w:rPr>
      <w:lang w:val="nl-BE" w:eastAsia="nl-BE"/>
    </w:rPr>
  </w:style>
  <w:style w:type="paragraph" w:customStyle="1" w:styleId="CB1FC30E51B7474B90A8A842E360B2D7">
    <w:name w:val="CB1FC30E51B7474B90A8A842E360B2D7"/>
    <w:rsid w:val="00944ECD"/>
    <w:rPr>
      <w:lang w:val="nl-BE" w:eastAsia="nl-BE"/>
    </w:rPr>
  </w:style>
  <w:style w:type="paragraph" w:customStyle="1" w:styleId="3EE178B508124DE3A9BA150B6E73F3D7">
    <w:name w:val="3EE178B508124DE3A9BA150B6E73F3D7"/>
    <w:rsid w:val="00944ECD"/>
    <w:rPr>
      <w:lang w:val="nl-BE" w:eastAsia="nl-BE"/>
    </w:rPr>
  </w:style>
  <w:style w:type="paragraph" w:customStyle="1" w:styleId="DC11A296B0124085B01E1DB3C216C0F1">
    <w:name w:val="DC11A296B0124085B01E1DB3C216C0F1"/>
    <w:rsid w:val="00A35D6D"/>
    <w:rPr>
      <w:lang w:val="nl-BE" w:eastAsia="nl-BE"/>
    </w:rPr>
  </w:style>
  <w:style w:type="paragraph" w:customStyle="1" w:styleId="20F9311772934139BEC789177126A16D">
    <w:name w:val="20F9311772934139BEC789177126A16D"/>
    <w:rsid w:val="00A35D6D"/>
    <w:rPr>
      <w:lang w:val="nl-BE" w:eastAsia="nl-BE"/>
    </w:rPr>
  </w:style>
  <w:style w:type="paragraph" w:customStyle="1" w:styleId="9FE92E4D353F41EC94DC25436D733254">
    <w:name w:val="9FE92E4D353F41EC94DC25436D733254"/>
    <w:rsid w:val="00A35D6D"/>
    <w:rPr>
      <w:lang w:val="nl-BE" w:eastAsia="nl-BE"/>
    </w:rPr>
  </w:style>
  <w:style w:type="paragraph" w:customStyle="1" w:styleId="3957072311144B0E92C5A99362A5E100">
    <w:name w:val="3957072311144B0E92C5A99362A5E100"/>
    <w:rsid w:val="00A35D6D"/>
    <w:rPr>
      <w:lang w:val="nl-BE" w:eastAsia="nl-BE"/>
    </w:rPr>
  </w:style>
  <w:style w:type="paragraph" w:customStyle="1" w:styleId="02DC7FD5048C433B9F8F8838859E7F12">
    <w:name w:val="02DC7FD5048C433B9F8F8838859E7F12"/>
    <w:rsid w:val="00A35D6D"/>
    <w:rPr>
      <w:lang w:val="nl-BE" w:eastAsia="nl-BE"/>
    </w:rPr>
  </w:style>
  <w:style w:type="paragraph" w:customStyle="1" w:styleId="CD6B9306FC514772A476410A921778A8">
    <w:name w:val="CD6B9306FC514772A476410A921778A8"/>
    <w:rsid w:val="00A35D6D"/>
    <w:rPr>
      <w:lang w:val="nl-BE" w:eastAsia="nl-BE"/>
    </w:rPr>
  </w:style>
  <w:style w:type="paragraph" w:customStyle="1" w:styleId="7B78F9389C424BFF9AF120B6877B6FAC">
    <w:name w:val="7B78F9389C424BFF9AF120B6877B6FAC"/>
    <w:rsid w:val="00A35D6D"/>
    <w:rPr>
      <w:lang w:val="nl-BE" w:eastAsia="nl-BE"/>
    </w:rPr>
  </w:style>
  <w:style w:type="paragraph" w:customStyle="1" w:styleId="EB1C215A037D45629E2C42F1214546C5">
    <w:name w:val="EB1C215A037D45629E2C42F1214546C5"/>
    <w:rsid w:val="00A35D6D"/>
    <w:rPr>
      <w:lang w:val="nl-BE" w:eastAsia="nl-BE"/>
    </w:rPr>
  </w:style>
  <w:style w:type="paragraph" w:customStyle="1" w:styleId="EEA2D900DE7C43F38A31F6510C40C257">
    <w:name w:val="EEA2D900DE7C43F38A31F6510C40C257"/>
    <w:rsid w:val="00AF76BD"/>
    <w:rPr>
      <w:lang w:val="nl-BE" w:eastAsia="nl-BE"/>
    </w:rPr>
  </w:style>
  <w:style w:type="paragraph" w:customStyle="1" w:styleId="9091D896215340B899280E71D390A481">
    <w:name w:val="9091D896215340B899280E71D390A481"/>
    <w:rsid w:val="006044D3"/>
    <w:rPr>
      <w:lang w:val="nl-BE" w:eastAsia="nl-BE"/>
    </w:rPr>
  </w:style>
  <w:style w:type="paragraph" w:customStyle="1" w:styleId="D31CB2B04167442F9A5C33F10998ACB8">
    <w:name w:val="D31CB2B04167442F9A5C33F10998ACB8"/>
    <w:rsid w:val="006044D3"/>
    <w:rPr>
      <w:lang w:val="nl-BE" w:eastAsia="nl-BE"/>
    </w:rPr>
  </w:style>
  <w:style w:type="paragraph" w:customStyle="1" w:styleId="005A8BA6F48A4E27BA9A802CF990CD57">
    <w:name w:val="005A8BA6F48A4E27BA9A802CF990CD57"/>
    <w:rsid w:val="007E5B00"/>
    <w:rPr>
      <w:lang w:val="nl-BE" w:eastAsia="nl-BE"/>
    </w:rPr>
  </w:style>
  <w:style w:type="paragraph" w:customStyle="1" w:styleId="48666B89AC0B4DBDBAA026CE7FF82138">
    <w:name w:val="48666B89AC0B4DBDBAA026CE7FF82138"/>
    <w:rsid w:val="007E5B00"/>
    <w:rPr>
      <w:lang w:val="nl-BE" w:eastAsia="nl-BE"/>
    </w:rPr>
  </w:style>
  <w:style w:type="paragraph" w:customStyle="1" w:styleId="E738BE9DC3D948C29377CD33F5CC110A">
    <w:name w:val="E738BE9DC3D948C29377CD33F5CC110A"/>
    <w:rsid w:val="007E5B00"/>
    <w:rPr>
      <w:lang w:val="nl-BE" w:eastAsia="nl-BE"/>
    </w:rPr>
  </w:style>
  <w:style w:type="paragraph" w:customStyle="1" w:styleId="E8687EB7A21145AEAD0251CF537919E2">
    <w:name w:val="E8687EB7A21145AEAD0251CF537919E2"/>
    <w:rsid w:val="007E5B00"/>
    <w:rPr>
      <w:lang w:val="nl-BE" w:eastAsia="nl-BE"/>
    </w:rPr>
  </w:style>
  <w:style w:type="paragraph" w:customStyle="1" w:styleId="15F4A6C1865B49569F58F33A87C2291E">
    <w:name w:val="15F4A6C1865B49569F58F33A87C2291E"/>
    <w:rsid w:val="003A5276"/>
    <w:rPr>
      <w:lang w:val="nl-BE" w:eastAsia="nl-BE"/>
    </w:rPr>
  </w:style>
  <w:style w:type="paragraph" w:customStyle="1" w:styleId="495A8A2557FC4FCBB383BFBB43958C61">
    <w:name w:val="495A8A2557FC4FCBB383BFBB43958C61"/>
    <w:rsid w:val="003A5276"/>
    <w:rPr>
      <w:lang w:val="nl-BE" w:eastAsia="nl-BE"/>
    </w:rPr>
  </w:style>
  <w:style w:type="paragraph" w:customStyle="1" w:styleId="7FEA9C4513E64C85AD8CFA8E4D6A1117">
    <w:name w:val="7FEA9C4513E64C85AD8CFA8E4D6A1117"/>
    <w:rsid w:val="00783197"/>
    <w:rPr>
      <w:lang w:val="nl-BE" w:eastAsia="nl-BE"/>
    </w:rPr>
  </w:style>
  <w:style w:type="paragraph" w:customStyle="1" w:styleId="452F7A93C18F4A0FA064894DCB02C199">
    <w:name w:val="452F7A93C18F4A0FA064894DCB02C199"/>
    <w:rsid w:val="00783197"/>
    <w:rPr>
      <w:lang w:val="nl-BE" w:eastAsia="nl-BE"/>
    </w:rPr>
  </w:style>
  <w:style w:type="paragraph" w:customStyle="1" w:styleId="EE02444CC334405BB7ADE7F97FFC376D">
    <w:name w:val="EE02444CC334405BB7ADE7F97FFC376D"/>
    <w:rsid w:val="00783197"/>
    <w:rPr>
      <w:lang w:val="nl-BE" w:eastAsia="nl-BE"/>
    </w:rPr>
  </w:style>
  <w:style w:type="paragraph" w:customStyle="1" w:styleId="E1EDAF01676E4A6E92F9769B2DB7F654">
    <w:name w:val="E1EDAF01676E4A6E92F9769B2DB7F654"/>
    <w:rsid w:val="00783197"/>
    <w:rPr>
      <w:lang w:val="nl-BE" w:eastAsia="nl-BE"/>
    </w:rPr>
  </w:style>
  <w:style w:type="paragraph" w:customStyle="1" w:styleId="0A20B7BCEB2941ABA999158B6C2D37B2">
    <w:name w:val="0A20B7BCEB2941ABA999158B6C2D37B2"/>
    <w:rsid w:val="00351EA5"/>
    <w:rPr>
      <w:lang w:val="nl-BE" w:eastAsia="nl-BE"/>
    </w:rPr>
  </w:style>
  <w:style w:type="paragraph" w:customStyle="1" w:styleId="99D2B93B50134B8B85CD5A1C19C19AC2">
    <w:name w:val="99D2B93B50134B8B85CD5A1C19C19AC2"/>
    <w:rsid w:val="00351EA5"/>
    <w:rPr>
      <w:lang w:val="nl-BE" w:eastAsia="nl-BE"/>
    </w:rPr>
  </w:style>
  <w:style w:type="paragraph" w:customStyle="1" w:styleId="B9EBECA5076F4531BDAC48BEB2186E6C">
    <w:name w:val="B9EBECA5076F4531BDAC48BEB2186E6C"/>
    <w:rsid w:val="00351EA5"/>
    <w:rPr>
      <w:lang w:val="nl-BE" w:eastAsia="nl-BE"/>
    </w:rPr>
  </w:style>
  <w:style w:type="paragraph" w:customStyle="1" w:styleId="116035A89CF4419A8CDF54AB501403EB">
    <w:name w:val="116035A89CF4419A8CDF54AB501403EB"/>
    <w:rsid w:val="00E8010C"/>
    <w:rPr>
      <w:lang w:val="nl-BE" w:eastAsia="nl-BE"/>
    </w:rPr>
  </w:style>
  <w:style w:type="paragraph" w:customStyle="1" w:styleId="A7436463A2564FC1A74E913D3D3958F1">
    <w:name w:val="A7436463A2564FC1A74E913D3D3958F1"/>
    <w:rsid w:val="00967BC9"/>
    <w:rPr>
      <w:lang w:val="nl-BE" w:eastAsia="nl-BE"/>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596EC9"/>
    <w:rPr>
      <w:rFonts w:cs="Times New Roman"/>
      <w:sz w:val="3276"/>
      <w:szCs w:val="327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4C3EC7"/>
    <w:pPr>
      <w:tabs>
        <w:tab w:val="left" w:pos="851"/>
        <w:tab w:val="center" w:pos="4513"/>
        <w:tab w:val="right" w:pos="9026"/>
      </w:tabs>
      <w:spacing w:after="0" w:line="240" w:lineRule="auto"/>
    </w:pPr>
    <w:rPr>
      <w:rFonts w:eastAsia="Times New Roman"/>
      <w:sz w:val="22"/>
      <w:szCs w:val="20"/>
    </w:rPr>
  </w:style>
  <w:style w:type="character" w:customStyle="1" w:styleId="KoptekstChar">
    <w:name w:val="Koptekst Char"/>
    <w:basedOn w:val="Standaardalinea-lettertype"/>
    <w:link w:val="Koptekst"/>
    <w:rsid w:val="004C3EC7"/>
    <w:rPr>
      <w:rFonts w:eastAsia="Times New Roman" w:cs="Times New Roman"/>
      <w:szCs w:val="20"/>
    </w:rPr>
  </w:style>
  <w:style w:type="paragraph" w:styleId="Geenafstand">
    <w:name w:val="No Spacing"/>
    <w:link w:val="GeenafstandChar"/>
    <w:uiPriority w:val="1"/>
    <w:qFormat/>
    <w:rsid w:val="001C43C2"/>
    <w:pPr>
      <w:spacing w:after="0" w:line="240" w:lineRule="auto"/>
    </w:pPr>
    <w:rPr>
      <w:rFonts w:eastAsia="Times New Roman" w:cs="Times New Roman"/>
      <w:szCs w:val="20"/>
    </w:rPr>
  </w:style>
  <w:style w:type="paragraph" w:customStyle="1" w:styleId="D1A7CD7C61014721B067979372B1A0FE">
    <w:name w:val="D1A7CD7C61014721B067979372B1A0FE"/>
    <w:rsid w:val="000153F0"/>
  </w:style>
  <w:style w:type="paragraph" w:customStyle="1" w:styleId="7292073B26D14115BE536B782BC119C7">
    <w:name w:val="7292073B26D14115BE536B782BC119C7"/>
    <w:rsid w:val="004C3EC7"/>
  </w:style>
  <w:style w:type="paragraph" w:customStyle="1" w:styleId="4DC18353E52A41DFBD85E33E16B62EEB">
    <w:name w:val="4DC18353E52A41DFBD85E33E16B62EEB"/>
    <w:rsid w:val="004C3EC7"/>
  </w:style>
  <w:style w:type="paragraph" w:customStyle="1" w:styleId="CBC92702B62744C5AB7EF40A5291548B">
    <w:name w:val="CBC92702B62744C5AB7EF40A5291548B"/>
    <w:rsid w:val="004C3EC7"/>
  </w:style>
  <w:style w:type="paragraph" w:customStyle="1" w:styleId="CB40027D903F453BA963EB06345D1E40">
    <w:name w:val="CB40027D903F453BA963EB06345D1E40"/>
    <w:rsid w:val="004C3EC7"/>
  </w:style>
  <w:style w:type="paragraph" w:customStyle="1" w:styleId="CDCE3A96F1B040D293B1898F94239415">
    <w:name w:val="CDCE3A96F1B040D293B1898F94239415"/>
    <w:rsid w:val="004C3EC7"/>
  </w:style>
  <w:style w:type="paragraph" w:customStyle="1" w:styleId="BCABAA2572C0419C904FAB8FC3D561F7">
    <w:name w:val="BCABAA2572C0419C904FAB8FC3D561F7"/>
    <w:rsid w:val="004C3EC7"/>
  </w:style>
  <w:style w:type="paragraph" w:customStyle="1" w:styleId="24634DF8B9E743458DFABA50DCF2483B">
    <w:name w:val="24634DF8B9E743458DFABA50DCF2483B"/>
    <w:rsid w:val="004C3EC7"/>
  </w:style>
  <w:style w:type="character" w:styleId="Tekstvantijdelijkeaanduiding">
    <w:name w:val="Placeholder Text"/>
    <w:basedOn w:val="Standaardalinea-lettertype"/>
    <w:uiPriority w:val="99"/>
    <w:semiHidden/>
    <w:rsid w:val="00967BC9"/>
    <w:rPr>
      <w:color w:val="808080"/>
    </w:rPr>
  </w:style>
  <w:style w:type="paragraph" w:customStyle="1" w:styleId="24634DF8B9E743458DFABA50DCF2483B1">
    <w:name w:val="24634DF8B9E743458DFABA50DCF2483B1"/>
    <w:rsid w:val="004C3EC7"/>
    <w:pPr>
      <w:tabs>
        <w:tab w:val="left" w:pos="851"/>
      </w:tabs>
      <w:spacing w:after="0" w:line="240" w:lineRule="auto"/>
    </w:pPr>
    <w:rPr>
      <w:rFonts w:eastAsia="Times New Roman" w:cs="Times New Roman"/>
      <w:szCs w:val="20"/>
    </w:rPr>
  </w:style>
  <w:style w:type="paragraph" w:customStyle="1" w:styleId="CBC92702B62744C5AB7EF40A5291548B1">
    <w:name w:val="CBC92702B62744C5AB7EF40A5291548B1"/>
    <w:rsid w:val="004C3EC7"/>
    <w:pPr>
      <w:tabs>
        <w:tab w:val="left" w:pos="851"/>
      </w:tabs>
      <w:spacing w:after="0" w:line="240" w:lineRule="auto"/>
    </w:pPr>
    <w:rPr>
      <w:rFonts w:eastAsia="Times New Roman" w:cs="Times New Roman"/>
      <w:szCs w:val="20"/>
    </w:rPr>
  </w:style>
  <w:style w:type="paragraph" w:customStyle="1" w:styleId="CDCE3A96F1B040D293B1898F942394151">
    <w:name w:val="CDCE3A96F1B040D293B1898F942394151"/>
    <w:rsid w:val="004C3EC7"/>
    <w:pPr>
      <w:tabs>
        <w:tab w:val="left" w:pos="851"/>
      </w:tabs>
      <w:spacing w:after="0" w:line="240" w:lineRule="auto"/>
    </w:pPr>
    <w:rPr>
      <w:rFonts w:eastAsia="Times New Roman" w:cs="Times New Roman"/>
      <w:szCs w:val="20"/>
    </w:rPr>
  </w:style>
  <w:style w:type="paragraph" w:customStyle="1" w:styleId="82E9BE0595E0428294E76B8D51208E0A">
    <w:name w:val="82E9BE0595E0428294E76B8D51208E0A"/>
    <w:rsid w:val="00596EC9"/>
  </w:style>
  <w:style w:type="paragraph" w:customStyle="1" w:styleId="83E39B62933B4E9C93B5F66582262D28">
    <w:name w:val="83E39B62933B4E9C93B5F66582262D28"/>
    <w:rsid w:val="00596EC9"/>
  </w:style>
  <w:style w:type="paragraph" w:customStyle="1" w:styleId="6444D64BEE054C45A7EECBB7C76D42EF">
    <w:name w:val="6444D64BEE054C45A7EECBB7C76D42EF"/>
    <w:rsid w:val="00596EC9"/>
  </w:style>
  <w:style w:type="paragraph" w:customStyle="1" w:styleId="FC7C7D1B01CA4ADA8A1E33ADA5D6B4E1">
    <w:name w:val="FC7C7D1B01CA4ADA8A1E33ADA5D6B4E1"/>
    <w:rsid w:val="00596EC9"/>
  </w:style>
  <w:style w:type="paragraph" w:customStyle="1" w:styleId="83DDCD8E4FE84B7BAB85D7813B2CFB45">
    <w:name w:val="83DDCD8E4FE84B7BAB85D7813B2CFB45"/>
    <w:rsid w:val="00596EC9"/>
  </w:style>
  <w:style w:type="paragraph" w:customStyle="1" w:styleId="83E39B62933B4E9C93B5F66582262D281">
    <w:name w:val="83E39B62933B4E9C93B5F66582262D281"/>
    <w:rsid w:val="00596EC9"/>
    <w:pPr>
      <w:tabs>
        <w:tab w:val="left" w:pos="851"/>
      </w:tabs>
      <w:spacing w:after="0" w:line="240" w:lineRule="auto"/>
    </w:pPr>
    <w:rPr>
      <w:rFonts w:eastAsia="Times New Roman" w:cs="Times New Roman"/>
      <w:szCs w:val="20"/>
    </w:rPr>
  </w:style>
  <w:style w:type="paragraph" w:customStyle="1" w:styleId="6444D64BEE054C45A7EECBB7C76D42EF1">
    <w:name w:val="6444D64BEE054C45A7EECBB7C76D42EF1"/>
    <w:rsid w:val="00596EC9"/>
    <w:pPr>
      <w:tabs>
        <w:tab w:val="left" w:pos="851"/>
      </w:tabs>
      <w:spacing w:after="0" w:line="240" w:lineRule="auto"/>
    </w:pPr>
    <w:rPr>
      <w:rFonts w:eastAsia="Times New Roman" w:cs="Times New Roman"/>
      <w:szCs w:val="20"/>
    </w:rPr>
  </w:style>
  <w:style w:type="paragraph" w:customStyle="1" w:styleId="83DDCD8E4FE84B7BAB85D7813B2CFB451">
    <w:name w:val="83DDCD8E4FE84B7BAB85D7813B2CFB451"/>
    <w:rsid w:val="00596EC9"/>
    <w:pPr>
      <w:tabs>
        <w:tab w:val="left" w:pos="851"/>
      </w:tabs>
      <w:spacing w:after="0" w:line="240" w:lineRule="auto"/>
    </w:pPr>
    <w:rPr>
      <w:rFonts w:eastAsia="Times New Roman" w:cs="Times New Roman"/>
      <w:szCs w:val="20"/>
    </w:rPr>
  </w:style>
  <w:style w:type="character" w:customStyle="1" w:styleId="GeenafstandChar">
    <w:name w:val="Geen afstand Char"/>
    <w:basedOn w:val="Standaardalinea-lettertype"/>
    <w:link w:val="Geenafstand"/>
    <w:uiPriority w:val="1"/>
    <w:rsid w:val="001C43C2"/>
    <w:rPr>
      <w:rFonts w:eastAsia="Times New Roman" w:cs="Times New Roman"/>
      <w:szCs w:val="20"/>
    </w:rPr>
  </w:style>
  <w:style w:type="paragraph" w:customStyle="1" w:styleId="83E39B62933B4E9C93B5F66582262D282">
    <w:name w:val="83E39B62933B4E9C93B5F66582262D282"/>
    <w:rsid w:val="00596EC9"/>
    <w:pPr>
      <w:tabs>
        <w:tab w:val="left" w:pos="851"/>
      </w:tabs>
      <w:spacing w:after="0" w:line="240" w:lineRule="auto"/>
    </w:pPr>
    <w:rPr>
      <w:rFonts w:eastAsia="Times New Roman" w:cs="Times New Roman"/>
      <w:szCs w:val="20"/>
    </w:rPr>
  </w:style>
  <w:style w:type="paragraph" w:customStyle="1" w:styleId="6444D64BEE054C45A7EECBB7C76D42EF2">
    <w:name w:val="6444D64BEE054C45A7EECBB7C76D42EF2"/>
    <w:rsid w:val="00596EC9"/>
    <w:pPr>
      <w:tabs>
        <w:tab w:val="left" w:pos="851"/>
      </w:tabs>
      <w:spacing w:after="0" w:line="240" w:lineRule="auto"/>
    </w:pPr>
    <w:rPr>
      <w:rFonts w:eastAsia="Times New Roman" w:cs="Times New Roman"/>
      <w:szCs w:val="20"/>
    </w:rPr>
  </w:style>
  <w:style w:type="paragraph" w:customStyle="1" w:styleId="C0541CB1D87A49FE9419F08513D5513D">
    <w:name w:val="C0541CB1D87A49FE9419F08513D5513D"/>
    <w:rsid w:val="00175D97"/>
  </w:style>
  <w:style w:type="paragraph" w:customStyle="1" w:styleId="6BD2F387F0F2491D9A869A2E49BB8C7E">
    <w:name w:val="6BD2F387F0F2491D9A869A2E49BB8C7E"/>
    <w:rsid w:val="00175D97"/>
  </w:style>
  <w:style w:type="paragraph" w:customStyle="1" w:styleId="AB4FEAFAC8884B8898B1E463B77C48D1">
    <w:name w:val="AB4FEAFAC8884B8898B1E463B77C48D1"/>
    <w:rsid w:val="00175D97"/>
  </w:style>
  <w:style w:type="paragraph" w:customStyle="1" w:styleId="CD00E655394A4DD79FBD8841D51B1459">
    <w:name w:val="CD00E655394A4DD79FBD8841D51B1459"/>
    <w:rsid w:val="00175D97"/>
  </w:style>
  <w:style w:type="paragraph" w:customStyle="1" w:styleId="638137F9DDC14001841E3933B3AEECA5">
    <w:name w:val="638137F9DDC14001841E3933B3AEECA5"/>
    <w:rsid w:val="00175D97"/>
  </w:style>
  <w:style w:type="paragraph" w:customStyle="1" w:styleId="6BD2F387F0F2491D9A869A2E49BB8C7E1">
    <w:name w:val="6BD2F387F0F2491D9A869A2E49BB8C7E1"/>
    <w:rsid w:val="00175D97"/>
    <w:pPr>
      <w:tabs>
        <w:tab w:val="left" w:pos="851"/>
      </w:tabs>
      <w:spacing w:after="0" w:line="240" w:lineRule="auto"/>
    </w:pPr>
    <w:rPr>
      <w:rFonts w:eastAsia="Times New Roman" w:cs="Times New Roman"/>
      <w:szCs w:val="20"/>
    </w:rPr>
  </w:style>
  <w:style w:type="paragraph" w:customStyle="1" w:styleId="AB4FEAFAC8884B8898B1E463B77C48D11">
    <w:name w:val="AB4FEAFAC8884B8898B1E463B77C48D11"/>
    <w:rsid w:val="00175D97"/>
    <w:pPr>
      <w:tabs>
        <w:tab w:val="left" w:pos="851"/>
      </w:tabs>
      <w:spacing w:after="0" w:line="240" w:lineRule="auto"/>
    </w:pPr>
    <w:rPr>
      <w:rFonts w:eastAsia="Times New Roman" w:cs="Times New Roman"/>
      <w:szCs w:val="20"/>
    </w:rPr>
  </w:style>
  <w:style w:type="paragraph" w:customStyle="1" w:styleId="6BD2F387F0F2491D9A869A2E49BB8C7E2">
    <w:name w:val="6BD2F387F0F2491D9A869A2E49BB8C7E2"/>
    <w:rsid w:val="00175D97"/>
    <w:pPr>
      <w:tabs>
        <w:tab w:val="left" w:pos="851"/>
      </w:tabs>
      <w:spacing w:after="0" w:line="240" w:lineRule="auto"/>
    </w:pPr>
    <w:rPr>
      <w:rFonts w:eastAsia="Times New Roman" w:cs="Times New Roman"/>
      <w:szCs w:val="20"/>
    </w:rPr>
  </w:style>
  <w:style w:type="paragraph" w:customStyle="1" w:styleId="AB4FEAFAC8884B8898B1E463B77C48D12">
    <w:name w:val="AB4FEAFAC8884B8898B1E463B77C48D12"/>
    <w:rsid w:val="00175D97"/>
    <w:pPr>
      <w:tabs>
        <w:tab w:val="left" w:pos="851"/>
      </w:tabs>
      <w:spacing w:after="0" w:line="240" w:lineRule="auto"/>
    </w:pPr>
    <w:rPr>
      <w:rFonts w:eastAsia="Times New Roman" w:cs="Times New Roman"/>
      <w:szCs w:val="20"/>
    </w:rPr>
  </w:style>
  <w:style w:type="paragraph" w:styleId="Inhopg1">
    <w:name w:val="toc 1"/>
    <w:basedOn w:val="Standaard"/>
    <w:next w:val="Standaard"/>
    <w:autoRedefine/>
    <w:uiPriority w:val="39"/>
    <w:unhideWhenUsed/>
    <w:rsid w:val="00175D97"/>
    <w:pPr>
      <w:pBdr>
        <w:bottom w:val="single" w:sz="8" w:space="1" w:color="auto"/>
      </w:pBdr>
      <w:shd w:val="clear" w:color="auto" w:fill="F4F3EC" w:themeFill="background2" w:themeFillTint="99"/>
      <w:tabs>
        <w:tab w:val="right" w:pos="9344"/>
      </w:tabs>
      <w:spacing w:after="120" w:line="240" w:lineRule="atLeast"/>
    </w:pPr>
    <w:rPr>
      <w:rFonts w:eastAsia="Times New Roman"/>
      <w:b/>
      <w:sz w:val="22"/>
      <w:szCs w:val="20"/>
    </w:rPr>
  </w:style>
  <w:style w:type="paragraph" w:styleId="Inhopg2">
    <w:name w:val="toc 2"/>
    <w:basedOn w:val="Standaard"/>
    <w:next w:val="Standaard"/>
    <w:autoRedefine/>
    <w:uiPriority w:val="39"/>
    <w:unhideWhenUsed/>
    <w:rsid w:val="00175D97"/>
    <w:pPr>
      <w:shd w:val="clear" w:color="auto" w:fill="FBFBF8" w:themeFill="background2" w:themeFillTint="33"/>
      <w:spacing w:after="120" w:line="240" w:lineRule="atLeast"/>
      <w:ind w:left="221"/>
    </w:pPr>
    <w:rPr>
      <w:rFonts w:eastAsia="Times New Roman"/>
      <w:sz w:val="22"/>
      <w:szCs w:val="20"/>
    </w:rPr>
  </w:style>
  <w:style w:type="paragraph" w:styleId="Inhopg3">
    <w:name w:val="toc 3"/>
    <w:basedOn w:val="Standaard"/>
    <w:next w:val="Standaard"/>
    <w:autoRedefine/>
    <w:uiPriority w:val="39"/>
    <w:unhideWhenUsed/>
    <w:rsid w:val="00175D97"/>
    <w:pPr>
      <w:shd w:val="clear" w:color="auto" w:fill="FBFBF8" w:themeFill="background2" w:themeFillTint="33"/>
      <w:spacing w:after="120" w:line="240" w:lineRule="atLeast"/>
      <w:ind w:left="442"/>
    </w:pPr>
    <w:rPr>
      <w:rFonts w:eastAsia="Times New Roman"/>
      <w:sz w:val="22"/>
      <w:szCs w:val="20"/>
    </w:rPr>
  </w:style>
  <w:style w:type="character" w:styleId="Hyperlink">
    <w:name w:val="Hyperlink"/>
    <w:basedOn w:val="Standaardalinea-lettertype"/>
    <w:uiPriority w:val="99"/>
    <w:unhideWhenUsed/>
    <w:rsid w:val="00175D97"/>
    <w:rPr>
      <w:color w:val="0000FF" w:themeColor="hyperlink"/>
      <w:u w:val="single"/>
    </w:rPr>
  </w:style>
  <w:style w:type="paragraph" w:styleId="Titel">
    <w:name w:val="Title"/>
    <w:basedOn w:val="Standaard"/>
    <w:next w:val="Standaard"/>
    <w:link w:val="TitelChar"/>
    <w:qFormat/>
    <w:rsid w:val="00175D97"/>
    <w:pPr>
      <w:pBdr>
        <w:bottom w:val="single" w:sz="8" w:space="2" w:color="4F81BD" w:themeColor="accent1"/>
      </w:pBdr>
      <w:spacing w:before="120" w:after="240" w:line="360" w:lineRule="atLeast"/>
      <w:contextualSpacing/>
    </w:pPr>
    <w:rPr>
      <w:rFonts w:asciiTheme="majorHAnsi" w:eastAsiaTheme="majorEastAsia" w:hAnsiTheme="majorHAnsi" w:cstheme="majorBidi"/>
      <w:b/>
      <w:color w:val="1F497D" w:themeColor="text2"/>
      <w:spacing w:val="5"/>
      <w:kern w:val="28"/>
      <w:sz w:val="32"/>
      <w:szCs w:val="52"/>
    </w:rPr>
  </w:style>
  <w:style w:type="character" w:customStyle="1" w:styleId="TitelChar">
    <w:name w:val="Titel Char"/>
    <w:basedOn w:val="Standaardalinea-lettertype"/>
    <w:link w:val="Titel"/>
    <w:rsid w:val="00175D97"/>
    <w:rPr>
      <w:rFonts w:asciiTheme="majorHAnsi" w:eastAsiaTheme="majorEastAsia" w:hAnsiTheme="majorHAnsi" w:cstheme="majorBidi"/>
      <w:b/>
      <w:color w:val="1F497D" w:themeColor="text2"/>
      <w:spacing w:val="5"/>
      <w:kern w:val="28"/>
      <w:sz w:val="32"/>
      <w:szCs w:val="52"/>
    </w:rPr>
  </w:style>
  <w:style w:type="paragraph" w:customStyle="1" w:styleId="6BD2F387F0F2491D9A869A2E49BB8C7E3">
    <w:name w:val="6BD2F387F0F2491D9A869A2E49BB8C7E3"/>
    <w:rsid w:val="00175D97"/>
    <w:pPr>
      <w:tabs>
        <w:tab w:val="left" w:pos="851"/>
      </w:tabs>
      <w:spacing w:after="0" w:line="240" w:lineRule="auto"/>
    </w:pPr>
    <w:rPr>
      <w:rFonts w:eastAsia="Times New Roman" w:cs="Times New Roman"/>
      <w:szCs w:val="20"/>
    </w:rPr>
  </w:style>
  <w:style w:type="paragraph" w:customStyle="1" w:styleId="AB4FEAFAC8884B8898B1E463B77C48D13">
    <w:name w:val="AB4FEAFAC8884B8898B1E463B77C48D13"/>
    <w:rsid w:val="00175D97"/>
    <w:pPr>
      <w:tabs>
        <w:tab w:val="left" w:pos="851"/>
      </w:tabs>
      <w:spacing w:after="0" w:line="240" w:lineRule="auto"/>
    </w:pPr>
    <w:rPr>
      <w:rFonts w:eastAsia="Times New Roman" w:cs="Times New Roman"/>
      <w:szCs w:val="20"/>
    </w:rPr>
  </w:style>
  <w:style w:type="paragraph" w:customStyle="1" w:styleId="47F8BD8EC67143229BE4B25527E7D6F2">
    <w:name w:val="47F8BD8EC67143229BE4B25527E7D6F2"/>
    <w:rsid w:val="000153F0"/>
  </w:style>
  <w:style w:type="paragraph" w:customStyle="1" w:styleId="8072F62C84DD4791BB233C02DEED0D12">
    <w:name w:val="8072F62C84DD4791BB233C02DEED0D12"/>
    <w:rsid w:val="000153F0"/>
  </w:style>
  <w:style w:type="paragraph" w:customStyle="1" w:styleId="8581D1FB4E0D44A2A6C32309D32A8AE8">
    <w:name w:val="8581D1FB4E0D44A2A6C32309D32A8AE8"/>
    <w:rsid w:val="000153F0"/>
  </w:style>
  <w:style w:type="paragraph" w:customStyle="1" w:styleId="E424D6F97AA24E96948356B9ECE1BE04">
    <w:name w:val="E424D6F97AA24E96948356B9ECE1BE04"/>
    <w:rsid w:val="000153F0"/>
  </w:style>
  <w:style w:type="paragraph" w:customStyle="1" w:styleId="576E031B9D824D0196EF1560A26776EE">
    <w:name w:val="576E031B9D824D0196EF1560A26776EE"/>
    <w:rsid w:val="000153F0"/>
  </w:style>
  <w:style w:type="paragraph" w:customStyle="1" w:styleId="0D80C644C82443489A9493F0F64A03FD">
    <w:name w:val="0D80C644C82443489A9493F0F64A03FD"/>
    <w:rsid w:val="00DB5E37"/>
  </w:style>
  <w:style w:type="paragraph" w:customStyle="1" w:styleId="E14C2EDBFE424F688E4EC52B63659DEE">
    <w:name w:val="E14C2EDBFE424F688E4EC52B63659DEE"/>
    <w:rsid w:val="00DB5E37"/>
  </w:style>
  <w:style w:type="paragraph" w:customStyle="1" w:styleId="78DF77C9CB2241FE92ED4532125CEB85">
    <w:name w:val="78DF77C9CB2241FE92ED4532125CEB85"/>
    <w:rsid w:val="00DB5E37"/>
  </w:style>
  <w:style w:type="paragraph" w:customStyle="1" w:styleId="E170A8C980FF410BBED5A5BACC42E82B">
    <w:name w:val="E170A8C980FF410BBED5A5BACC42E82B"/>
    <w:rsid w:val="00DB5E37"/>
  </w:style>
  <w:style w:type="paragraph" w:customStyle="1" w:styleId="3F74EFC2DF4048999F84D0C0E5708C4C">
    <w:name w:val="3F74EFC2DF4048999F84D0C0E5708C4C"/>
    <w:rsid w:val="00DB5E37"/>
  </w:style>
  <w:style w:type="paragraph" w:customStyle="1" w:styleId="959853E2A1AC4A0CBE4C37B668282B03">
    <w:name w:val="959853E2A1AC4A0CBE4C37B668282B03"/>
    <w:rsid w:val="00DB5E37"/>
  </w:style>
  <w:style w:type="paragraph" w:customStyle="1" w:styleId="15BFE39A66D1478BAB4A4326770FD66D">
    <w:name w:val="15BFE39A66D1478BAB4A4326770FD66D"/>
    <w:rsid w:val="00DB5E37"/>
  </w:style>
  <w:style w:type="paragraph" w:customStyle="1" w:styleId="ACAD419B268F4B28851D8497B7F45878">
    <w:name w:val="ACAD419B268F4B28851D8497B7F45878"/>
    <w:rsid w:val="00DB5E37"/>
  </w:style>
  <w:style w:type="paragraph" w:customStyle="1" w:styleId="2DF6DD1F957F4F2BBC1BB9E93E16A353">
    <w:name w:val="2DF6DD1F957F4F2BBC1BB9E93E16A353"/>
    <w:rsid w:val="00DB5E37"/>
  </w:style>
  <w:style w:type="paragraph" w:customStyle="1" w:styleId="A7D558BFFA7640E1A50609DED80EA412">
    <w:name w:val="A7D558BFFA7640E1A50609DED80EA412"/>
    <w:rsid w:val="00DB5E37"/>
  </w:style>
  <w:style w:type="paragraph" w:customStyle="1" w:styleId="281CD53BD4A14ACCAB934D054634108D">
    <w:name w:val="281CD53BD4A14ACCAB934D054634108D"/>
    <w:rsid w:val="00DB5E37"/>
  </w:style>
  <w:style w:type="paragraph" w:customStyle="1" w:styleId="DB208DFD9F714171A0B5FB7B5770EED4">
    <w:name w:val="DB208DFD9F714171A0B5FB7B5770EED4"/>
    <w:rsid w:val="00DB5E37"/>
  </w:style>
  <w:style w:type="paragraph" w:customStyle="1" w:styleId="B5D19B22D116497691A7C1F3F7578CE4">
    <w:name w:val="B5D19B22D116497691A7C1F3F7578CE4"/>
    <w:rsid w:val="00DB5E37"/>
  </w:style>
  <w:style w:type="paragraph" w:customStyle="1" w:styleId="99E38F16A9404A9497B945EB18311D30">
    <w:name w:val="99E38F16A9404A9497B945EB18311D30"/>
    <w:rsid w:val="00B953BA"/>
  </w:style>
  <w:style w:type="paragraph" w:customStyle="1" w:styleId="99E38F16A9404A9497B945EB18311D301">
    <w:name w:val="99E38F16A9404A9497B945EB18311D301"/>
    <w:rsid w:val="00B953BA"/>
    <w:pPr>
      <w:spacing w:after="0" w:line="240" w:lineRule="auto"/>
    </w:pPr>
    <w:rPr>
      <w:rFonts w:eastAsia="Times New Roman" w:cs="Times New Roman"/>
      <w:szCs w:val="20"/>
    </w:rPr>
  </w:style>
  <w:style w:type="paragraph" w:customStyle="1" w:styleId="0EB1CFE8BD1747CABFBC414835FD2F96">
    <w:name w:val="0EB1CFE8BD1747CABFBC414835FD2F96"/>
    <w:rsid w:val="00B953BA"/>
  </w:style>
  <w:style w:type="table" w:customStyle="1" w:styleId="GOmagentatabel">
    <w:name w:val="GO! magenta tabel"/>
    <w:uiPriority w:val="99"/>
    <w:rsid w:val="00AB73E8"/>
    <w:pPr>
      <w:spacing w:after="0" w:line="210" w:lineRule="atLeast"/>
      <w:ind w:left="113" w:right="113"/>
    </w:pPr>
    <w:rPr>
      <w:rFonts w:ascii="Times New Roman" w:hAnsi="Times New Roman"/>
      <w:sz w:val="18"/>
      <w:szCs w:val="20"/>
      <w:lang w:val="nl-BE" w:eastAsia="en-US"/>
    </w:rPr>
    <w:tblPr>
      <w:tblStyleRowBandSize w:val="1"/>
      <w:tblStyleColBandSize w:val="1"/>
      <w:tblInd w:w="0" w:type="dxa"/>
      <w:tblBorders>
        <w:top w:val="single" w:sz="2" w:space="0" w:color="1F497D" w:themeColor="text2"/>
        <w:left w:val="single" w:sz="2" w:space="0" w:color="1F497D" w:themeColor="text2"/>
        <w:bottom w:val="single" w:sz="2" w:space="0" w:color="1F497D" w:themeColor="text2"/>
        <w:right w:val="single" w:sz="2" w:space="0" w:color="1F497D" w:themeColor="text2"/>
        <w:insideH w:val="single" w:sz="2" w:space="0" w:color="1F497D" w:themeColor="text2"/>
        <w:insideV w:val="single" w:sz="2" w:space="0" w:color="1F497D" w:themeColor="text2"/>
      </w:tblBorders>
      <w:tblCellMar>
        <w:top w:w="0" w:type="dxa"/>
        <w:left w:w="0" w:type="dxa"/>
        <w:bottom w:w="0" w:type="dxa"/>
        <w:right w:w="0" w:type="dxa"/>
      </w:tblCellMar>
    </w:tblPr>
    <w:tblStylePr w:type="firstRow">
      <w:rPr>
        <w:b/>
        <w:color w:val="FFFFFF" w:themeColor="background1"/>
      </w:rPr>
      <w:tblPr/>
      <w:tcPr>
        <w:shd w:val="clear" w:color="auto" w:fill="1F497D" w:themeFill="text2"/>
      </w:tcPr>
    </w:tblStylePr>
    <w:tblStylePr w:type="lastRow">
      <w:rPr>
        <w:b/>
      </w:rPr>
      <w:tblPr/>
      <w:tcPr>
        <w:shd w:val="clear" w:color="auto" w:fill="EEECE1" w:themeFill="background2"/>
      </w:tcPr>
    </w:tblStylePr>
    <w:tblStylePr w:type="firstCol">
      <w:rPr>
        <w:b/>
      </w:rPr>
      <w:tblPr/>
      <w:tcPr>
        <w:shd w:val="clear" w:color="auto" w:fill="FDE9D9" w:themeFill="accent6" w:themeFillTint="33"/>
      </w:tcPr>
    </w:tblStylePr>
    <w:tblStylePr w:type="lastCol">
      <w:rPr>
        <w:b/>
      </w:rPr>
      <w:tblPr/>
      <w:tcPr>
        <w:shd w:val="clear" w:color="auto" w:fill="FDE9D9" w:themeFill="accent6" w:themeFillTint="33"/>
      </w:tcPr>
    </w:tblStylePr>
    <w:tblStylePr w:type="band1Vert">
      <w:tblPr/>
      <w:tcPr>
        <w:tcBorders>
          <w:top w:val="single" w:sz="2" w:space="0" w:color="1F497D" w:themeColor="text2"/>
          <w:left w:val="single" w:sz="2" w:space="0" w:color="1F497D" w:themeColor="text2"/>
          <w:bottom w:val="single" w:sz="2" w:space="0" w:color="1F497D" w:themeColor="text2"/>
          <w:right w:val="single" w:sz="2" w:space="0" w:color="1F497D" w:themeColor="text2"/>
          <w:insideH w:val="single" w:sz="2" w:space="0" w:color="1F497D" w:themeColor="text2"/>
          <w:insideV w:val="single" w:sz="2" w:space="0" w:color="1F497D" w:themeColor="text2"/>
        </w:tcBorders>
      </w:tcPr>
    </w:tblStylePr>
    <w:tblStylePr w:type="band2Vert">
      <w:tblPr/>
      <w:tcPr>
        <w:tcBorders>
          <w:top w:val="single" w:sz="2" w:space="0" w:color="1F497D" w:themeColor="text2"/>
          <w:left w:val="single" w:sz="2" w:space="0" w:color="1F497D" w:themeColor="text2"/>
          <w:bottom w:val="single" w:sz="2" w:space="0" w:color="1F497D" w:themeColor="text2"/>
          <w:right w:val="single" w:sz="2" w:space="0" w:color="1F497D" w:themeColor="text2"/>
          <w:insideH w:val="single" w:sz="2" w:space="0" w:color="1F497D" w:themeColor="text2"/>
          <w:insideV w:val="single" w:sz="2" w:space="0" w:color="1F497D" w:themeColor="text2"/>
        </w:tcBorders>
        <w:shd w:val="clear" w:color="auto" w:fill="FBFBF8" w:themeFill="background2" w:themeFillTint="33"/>
      </w:tcPr>
    </w:tblStylePr>
    <w:tblStylePr w:type="band2Horz">
      <w:tblPr/>
      <w:tcPr>
        <w:shd w:val="clear" w:color="auto" w:fill="FBFBF8" w:themeFill="background2" w:themeFillTint="33"/>
      </w:tcPr>
    </w:tblStylePr>
  </w:style>
  <w:style w:type="paragraph" w:customStyle="1" w:styleId="99E38F16A9404A9497B945EB18311D302">
    <w:name w:val="99E38F16A9404A9497B945EB18311D302"/>
    <w:rsid w:val="00AB73E8"/>
    <w:pPr>
      <w:spacing w:after="0" w:line="240" w:lineRule="auto"/>
    </w:pPr>
    <w:rPr>
      <w:rFonts w:eastAsia="Times New Roman" w:cs="Times New Roman"/>
      <w:szCs w:val="20"/>
    </w:rPr>
  </w:style>
  <w:style w:type="paragraph" w:customStyle="1" w:styleId="17CE688FCEB5475CA65B0C5088A144F5">
    <w:name w:val="17CE688FCEB5475CA65B0C5088A144F5"/>
    <w:rsid w:val="00AB73E8"/>
  </w:style>
  <w:style w:type="paragraph" w:customStyle="1" w:styleId="99E38F16A9404A9497B945EB18311D303">
    <w:name w:val="99E38F16A9404A9497B945EB18311D303"/>
    <w:rsid w:val="001C43C2"/>
    <w:pPr>
      <w:spacing w:after="0" w:line="240" w:lineRule="auto"/>
    </w:pPr>
    <w:rPr>
      <w:rFonts w:eastAsia="Times New Roman" w:cs="Times New Roman"/>
      <w:szCs w:val="20"/>
    </w:rPr>
  </w:style>
  <w:style w:type="paragraph" w:customStyle="1" w:styleId="9E7CE984F5BB43B2B938FFB62962343D">
    <w:name w:val="9E7CE984F5BB43B2B938FFB62962343D"/>
    <w:rsid w:val="001C43C2"/>
    <w:pPr>
      <w:spacing w:after="0" w:line="240" w:lineRule="auto"/>
    </w:pPr>
    <w:rPr>
      <w:rFonts w:eastAsia="Times New Roman" w:cs="Times New Roman"/>
      <w:szCs w:val="20"/>
    </w:rPr>
  </w:style>
  <w:style w:type="paragraph" w:customStyle="1" w:styleId="83D07286339D40CB88BFD0308C923535">
    <w:name w:val="83D07286339D40CB88BFD0308C923535"/>
    <w:rsid w:val="001C43C2"/>
  </w:style>
  <w:style w:type="paragraph" w:customStyle="1" w:styleId="7317FEE401BD4C99A5AED762F7BF3536">
    <w:name w:val="7317FEE401BD4C99A5AED762F7BF3536"/>
    <w:rsid w:val="001C43C2"/>
  </w:style>
  <w:style w:type="paragraph" w:customStyle="1" w:styleId="154E93EE3EE44DC983E6905521BC9973">
    <w:name w:val="154E93EE3EE44DC983E6905521BC9973"/>
    <w:rsid w:val="001C43C2"/>
  </w:style>
  <w:style w:type="paragraph" w:customStyle="1" w:styleId="9710C2B258A7453283632147E2439BC4">
    <w:name w:val="9710C2B258A7453283632147E2439BC4"/>
    <w:rsid w:val="001C43C2"/>
  </w:style>
  <w:style w:type="paragraph" w:customStyle="1" w:styleId="972A783325FE4F20B3C89307B2A2E471">
    <w:name w:val="972A783325FE4F20B3C89307B2A2E471"/>
    <w:rsid w:val="001C43C2"/>
  </w:style>
  <w:style w:type="paragraph" w:customStyle="1" w:styleId="1D631D24AF074984B2D9FEB9EAC6A947">
    <w:name w:val="1D631D24AF074984B2D9FEB9EAC6A947"/>
    <w:rsid w:val="001C43C2"/>
  </w:style>
  <w:style w:type="table" w:customStyle="1" w:styleId="GObaluwetabel">
    <w:name w:val="GO! baluwe tabel"/>
    <w:basedOn w:val="GOmagentatabel"/>
    <w:uiPriority w:val="99"/>
    <w:qFormat/>
    <w:rsid w:val="001C43C2"/>
    <w:rPr>
      <w:szCs w:val="22"/>
    </w:rPr>
    <w:tblPr>
      <w:tblBorders>
        <w:top w:val="single" w:sz="2" w:space="0" w:color="4F81BD" w:themeColor="accent1"/>
        <w:left w:val="single" w:sz="2" w:space="0" w:color="4F81BD" w:themeColor="accent1"/>
        <w:bottom w:val="single" w:sz="2" w:space="0" w:color="4F81BD" w:themeColor="accent1"/>
        <w:right w:val="single" w:sz="2" w:space="0" w:color="4F81BD" w:themeColor="accent1"/>
        <w:insideH w:val="single" w:sz="2" w:space="0" w:color="4F81BD" w:themeColor="accent1"/>
        <w:insideV w:val="single" w:sz="2" w:space="0" w:color="4F81BD" w:themeColor="accent1"/>
      </w:tblBorders>
    </w:tblPr>
    <w:tblStylePr w:type="firstRow">
      <w:rPr>
        <w:b/>
        <w:color w:val="FFFFFF" w:themeColor="background1"/>
      </w:rPr>
      <w:tblPr/>
      <w:tcPr>
        <w:shd w:val="clear" w:color="auto" w:fill="4F81BD" w:themeFill="accent1"/>
      </w:tcPr>
    </w:tblStylePr>
    <w:tblStylePr w:type="lastRow">
      <w:rPr>
        <w:b/>
      </w:rPr>
      <w:tblPr/>
      <w:tcPr>
        <w:shd w:val="clear" w:color="auto" w:fill="EEECE1" w:themeFill="background2"/>
      </w:tcPr>
    </w:tblStylePr>
    <w:tblStylePr w:type="firstCol">
      <w:rPr>
        <w:b/>
      </w:rPr>
      <w:tblPr/>
      <w:tcPr>
        <w:shd w:val="clear" w:color="auto" w:fill="FDE9D9" w:themeFill="accent6" w:themeFillTint="33"/>
      </w:tcPr>
    </w:tblStylePr>
    <w:tblStylePr w:type="lastCol">
      <w:rPr>
        <w:b/>
      </w:rPr>
      <w:tblPr/>
      <w:tcPr>
        <w:shd w:val="clear" w:color="auto" w:fill="FDE9D9" w:themeFill="accent6" w:themeFillTint="33"/>
      </w:tcPr>
    </w:tblStylePr>
    <w:tblStylePr w:type="band1Vert">
      <w:tblPr/>
      <w:tcPr>
        <w:tcBorders>
          <w:top w:val="single" w:sz="2" w:space="0" w:color="4F81BD" w:themeColor="accent1"/>
          <w:left w:val="single" w:sz="2" w:space="0" w:color="4F81BD" w:themeColor="accent1"/>
          <w:bottom w:val="single" w:sz="2" w:space="0" w:color="4F81BD" w:themeColor="accent1"/>
          <w:right w:val="single" w:sz="2" w:space="0" w:color="4F81BD" w:themeColor="accent1"/>
          <w:insideH w:val="single" w:sz="2" w:space="0" w:color="4F81BD" w:themeColor="accent1"/>
          <w:insideV w:val="single" w:sz="2" w:space="0" w:color="4F81BD" w:themeColor="accent1"/>
        </w:tcBorders>
      </w:tcPr>
    </w:tblStylePr>
    <w:tblStylePr w:type="band2Vert">
      <w:tblPr/>
      <w:tcPr>
        <w:tcBorders>
          <w:top w:val="single" w:sz="2" w:space="0" w:color="4F81BD" w:themeColor="accent1"/>
          <w:left w:val="single" w:sz="2" w:space="0" w:color="4F81BD" w:themeColor="accent1"/>
          <w:bottom w:val="single" w:sz="2" w:space="0" w:color="4F81BD" w:themeColor="accent1"/>
          <w:right w:val="single" w:sz="2" w:space="0" w:color="4F81BD" w:themeColor="accent1"/>
          <w:insideH w:val="single" w:sz="2" w:space="0" w:color="4F81BD" w:themeColor="accent1"/>
          <w:insideV w:val="single" w:sz="2" w:space="0" w:color="4F81BD" w:themeColor="accent1"/>
        </w:tcBorders>
        <w:shd w:val="clear" w:color="auto" w:fill="FBFBF8" w:themeFill="background2" w:themeFillTint="33"/>
      </w:tcPr>
    </w:tblStylePr>
    <w:tblStylePr w:type="band2Horz">
      <w:tblPr/>
      <w:tcPr>
        <w:shd w:val="clear" w:color="auto" w:fill="FBFBF8" w:themeFill="background2" w:themeFillTint="33"/>
      </w:tcPr>
    </w:tblStylePr>
  </w:style>
  <w:style w:type="paragraph" w:customStyle="1" w:styleId="99E38F16A9404A9497B945EB18311D304">
    <w:name w:val="99E38F16A9404A9497B945EB18311D304"/>
    <w:rsid w:val="00C4773E"/>
    <w:pPr>
      <w:spacing w:after="0" w:line="240" w:lineRule="auto"/>
    </w:pPr>
    <w:rPr>
      <w:rFonts w:eastAsia="Times New Roman" w:cs="Times New Roman"/>
      <w:szCs w:val="20"/>
    </w:rPr>
  </w:style>
  <w:style w:type="paragraph" w:customStyle="1" w:styleId="1D631D24AF074984B2D9FEB9EAC6A9471">
    <w:name w:val="1D631D24AF074984B2D9FEB9EAC6A9471"/>
    <w:rsid w:val="00C4773E"/>
    <w:pPr>
      <w:spacing w:after="0" w:line="240" w:lineRule="auto"/>
    </w:pPr>
    <w:rPr>
      <w:rFonts w:eastAsia="Times New Roman" w:cs="Times New Roman"/>
      <w:szCs w:val="20"/>
    </w:rPr>
  </w:style>
  <w:style w:type="paragraph" w:customStyle="1" w:styleId="99E38F16A9404A9497B945EB18311D305">
    <w:name w:val="99E38F16A9404A9497B945EB18311D305"/>
    <w:rsid w:val="00C4773E"/>
    <w:pPr>
      <w:spacing w:after="0" w:line="240" w:lineRule="auto"/>
    </w:pPr>
    <w:rPr>
      <w:rFonts w:eastAsia="Times New Roman" w:cs="Times New Roman"/>
      <w:szCs w:val="20"/>
    </w:rPr>
  </w:style>
  <w:style w:type="paragraph" w:customStyle="1" w:styleId="99E38F16A9404A9497B945EB18311D306">
    <w:name w:val="99E38F16A9404A9497B945EB18311D306"/>
    <w:rsid w:val="00C4773E"/>
    <w:pPr>
      <w:spacing w:after="0" w:line="240" w:lineRule="auto"/>
    </w:pPr>
    <w:rPr>
      <w:rFonts w:eastAsia="Times New Roman" w:cs="Times New Roman"/>
      <w:szCs w:val="20"/>
    </w:rPr>
  </w:style>
  <w:style w:type="paragraph" w:customStyle="1" w:styleId="2FC9AD62A8C14755AB2B4B7F5A639E0E">
    <w:name w:val="2FC9AD62A8C14755AB2B4B7F5A639E0E"/>
    <w:rsid w:val="00C4773E"/>
    <w:pPr>
      <w:spacing w:after="0" w:line="240" w:lineRule="auto"/>
    </w:pPr>
    <w:rPr>
      <w:rFonts w:eastAsia="Times New Roman" w:cs="Times New Roman"/>
      <w:szCs w:val="20"/>
    </w:rPr>
  </w:style>
  <w:style w:type="paragraph" w:customStyle="1" w:styleId="99E38F16A9404A9497B945EB18311D307">
    <w:name w:val="99E38F16A9404A9497B945EB18311D307"/>
    <w:rsid w:val="00E23D30"/>
    <w:pPr>
      <w:spacing w:after="0" w:line="240" w:lineRule="auto"/>
    </w:pPr>
    <w:rPr>
      <w:rFonts w:eastAsia="Times New Roman" w:cs="Times New Roman"/>
      <w:szCs w:val="20"/>
    </w:rPr>
  </w:style>
  <w:style w:type="paragraph" w:customStyle="1" w:styleId="4E9801F8CC2349CD8306C812607C82D5">
    <w:name w:val="4E9801F8CC2349CD8306C812607C82D5"/>
    <w:rsid w:val="00E23D30"/>
    <w:pPr>
      <w:spacing w:after="0" w:line="240" w:lineRule="auto"/>
    </w:pPr>
    <w:rPr>
      <w:rFonts w:eastAsia="Times New Roman" w:cs="Times New Roman"/>
      <w:szCs w:val="20"/>
    </w:rPr>
  </w:style>
  <w:style w:type="paragraph" w:styleId="Voettekst">
    <w:name w:val="footer"/>
    <w:basedOn w:val="Standaard"/>
    <w:link w:val="VoettekstChar"/>
    <w:uiPriority w:val="99"/>
    <w:unhideWhenUsed/>
    <w:rsid w:val="00662884"/>
    <w:pPr>
      <w:spacing w:after="0" w:line="240" w:lineRule="atLeast"/>
      <w:jc w:val="center"/>
    </w:pPr>
    <w:rPr>
      <w:rFonts w:eastAsia="Times New Roman"/>
      <w:color w:val="000000" w:themeColor="text1"/>
      <w:sz w:val="18"/>
      <w:szCs w:val="20"/>
    </w:rPr>
  </w:style>
  <w:style w:type="character" w:customStyle="1" w:styleId="VoettekstChar">
    <w:name w:val="Voettekst Char"/>
    <w:basedOn w:val="Standaardalinea-lettertype"/>
    <w:link w:val="Voettekst"/>
    <w:uiPriority w:val="99"/>
    <w:rsid w:val="00662884"/>
    <w:rPr>
      <w:rFonts w:eastAsia="Times New Roman" w:cs="Times New Roman"/>
      <w:color w:val="000000" w:themeColor="text1"/>
      <w:sz w:val="18"/>
      <w:szCs w:val="20"/>
    </w:rPr>
  </w:style>
  <w:style w:type="table" w:styleId="Tabelraster">
    <w:name w:val="Table Grid"/>
    <w:basedOn w:val="Standaardtabel"/>
    <w:uiPriority w:val="59"/>
    <w:rsid w:val="00662884"/>
    <w:pPr>
      <w:spacing w:after="0" w:line="240" w:lineRule="auto"/>
    </w:pPr>
    <w:rPr>
      <w:rFonts w:ascii="Times New Roman" w:eastAsia="Times New Roman" w:hAnsi="Times New Roman" w:cs="Times New Roman"/>
      <w:sz w:val="20"/>
      <w:szCs w:val="20"/>
      <w:lang w:val="nl-BE"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902EE8045A34989B21BE31E72E3511E">
    <w:name w:val="C902EE8045A34989B21BE31E72E3511E"/>
    <w:rsid w:val="00804CEF"/>
    <w:rPr>
      <w:lang w:val="nl-BE" w:eastAsia="nl-BE"/>
    </w:rPr>
  </w:style>
  <w:style w:type="paragraph" w:customStyle="1" w:styleId="43E534721BE94556B6FE21B23FFC3017">
    <w:name w:val="43E534721BE94556B6FE21B23FFC3017"/>
    <w:rsid w:val="00804CEF"/>
    <w:rPr>
      <w:lang w:val="nl-BE" w:eastAsia="nl-BE"/>
    </w:rPr>
  </w:style>
  <w:style w:type="paragraph" w:customStyle="1" w:styleId="5839D0F8DFDB4917A7AFB6A87C5C6038">
    <w:name w:val="5839D0F8DFDB4917A7AFB6A87C5C6038"/>
    <w:rsid w:val="002808E3"/>
    <w:rPr>
      <w:lang w:val="nl-BE" w:eastAsia="nl-BE"/>
    </w:rPr>
  </w:style>
  <w:style w:type="paragraph" w:customStyle="1" w:styleId="BA4E799CABEF4B58A9BC42414DD152A9">
    <w:name w:val="BA4E799CABEF4B58A9BC42414DD152A9"/>
    <w:rsid w:val="002808E3"/>
    <w:rPr>
      <w:lang w:val="nl-BE" w:eastAsia="nl-BE"/>
    </w:rPr>
  </w:style>
  <w:style w:type="paragraph" w:customStyle="1" w:styleId="5DFB27C40B5242A9A3A83856C30591DA">
    <w:name w:val="5DFB27C40B5242A9A3A83856C30591DA"/>
    <w:rsid w:val="00C464E4"/>
    <w:rPr>
      <w:lang w:val="nl-BE" w:eastAsia="nl-BE"/>
    </w:rPr>
  </w:style>
  <w:style w:type="paragraph" w:customStyle="1" w:styleId="90CE1892F0D64D9E8C5C1669033078E8">
    <w:name w:val="90CE1892F0D64D9E8C5C1669033078E8"/>
    <w:rsid w:val="00C464E4"/>
    <w:rPr>
      <w:lang w:val="nl-BE" w:eastAsia="nl-BE"/>
    </w:rPr>
  </w:style>
  <w:style w:type="paragraph" w:customStyle="1" w:styleId="363026699E684AF6BA2CA0CF045E39F0">
    <w:name w:val="363026699E684AF6BA2CA0CF045E39F0"/>
    <w:rsid w:val="00C464E4"/>
    <w:rPr>
      <w:lang w:val="nl-BE" w:eastAsia="nl-BE"/>
    </w:rPr>
  </w:style>
  <w:style w:type="paragraph" w:customStyle="1" w:styleId="CD306A9EB467433EB458D2F02D5D2606">
    <w:name w:val="CD306A9EB467433EB458D2F02D5D2606"/>
    <w:rsid w:val="00C464E4"/>
    <w:rPr>
      <w:lang w:val="nl-BE" w:eastAsia="nl-BE"/>
    </w:rPr>
  </w:style>
  <w:style w:type="paragraph" w:customStyle="1" w:styleId="C6EBBD630D2847EBB766CEEFA68868C1">
    <w:name w:val="C6EBBD630D2847EBB766CEEFA68868C1"/>
    <w:rsid w:val="00C464E4"/>
    <w:rPr>
      <w:lang w:val="nl-BE" w:eastAsia="nl-BE"/>
    </w:rPr>
  </w:style>
  <w:style w:type="paragraph" w:customStyle="1" w:styleId="DB27F69A8AD541B5BF343D974A5623D0">
    <w:name w:val="DB27F69A8AD541B5BF343D974A5623D0"/>
    <w:rsid w:val="00C464E4"/>
    <w:rPr>
      <w:lang w:val="nl-BE" w:eastAsia="nl-BE"/>
    </w:rPr>
  </w:style>
  <w:style w:type="paragraph" w:customStyle="1" w:styleId="AB5B3CB6BC6E4DE1A207977A58A4DD29">
    <w:name w:val="AB5B3CB6BC6E4DE1A207977A58A4DD29"/>
    <w:rsid w:val="00C464E4"/>
    <w:rPr>
      <w:lang w:val="nl-BE" w:eastAsia="nl-BE"/>
    </w:rPr>
  </w:style>
  <w:style w:type="paragraph" w:customStyle="1" w:styleId="F6C1FE186D9E433DAAA25AC8CA171D0C">
    <w:name w:val="F6C1FE186D9E433DAAA25AC8CA171D0C"/>
    <w:rsid w:val="00C464E4"/>
    <w:rPr>
      <w:lang w:val="nl-BE" w:eastAsia="nl-BE"/>
    </w:rPr>
  </w:style>
  <w:style w:type="paragraph" w:customStyle="1" w:styleId="9EB8FAA3238441F4B32F3254FE25269E">
    <w:name w:val="9EB8FAA3238441F4B32F3254FE25269E"/>
    <w:rsid w:val="00C464E4"/>
    <w:rPr>
      <w:lang w:val="nl-BE" w:eastAsia="nl-BE"/>
    </w:rPr>
  </w:style>
  <w:style w:type="paragraph" w:customStyle="1" w:styleId="5447BB71F9A1435D95018DD213A24F59">
    <w:name w:val="5447BB71F9A1435D95018DD213A24F59"/>
    <w:rsid w:val="00C464E4"/>
    <w:rPr>
      <w:lang w:val="nl-BE" w:eastAsia="nl-BE"/>
    </w:rPr>
  </w:style>
  <w:style w:type="paragraph" w:customStyle="1" w:styleId="C10AF013E481498D911C36978FFBE0AF">
    <w:name w:val="C10AF013E481498D911C36978FFBE0AF"/>
    <w:rsid w:val="00C464E4"/>
    <w:rPr>
      <w:lang w:val="nl-BE" w:eastAsia="nl-BE"/>
    </w:rPr>
  </w:style>
  <w:style w:type="paragraph" w:customStyle="1" w:styleId="796B880350174E93961F9C6658472816">
    <w:name w:val="796B880350174E93961F9C6658472816"/>
    <w:rsid w:val="00C464E4"/>
    <w:rPr>
      <w:lang w:val="nl-BE" w:eastAsia="nl-BE"/>
    </w:rPr>
  </w:style>
  <w:style w:type="paragraph" w:customStyle="1" w:styleId="892FC1404A7A4B5FBFAABE7594E34C59">
    <w:name w:val="892FC1404A7A4B5FBFAABE7594E34C59"/>
    <w:rsid w:val="00C464E4"/>
    <w:rPr>
      <w:lang w:val="nl-BE" w:eastAsia="nl-BE"/>
    </w:rPr>
  </w:style>
  <w:style w:type="paragraph" w:customStyle="1" w:styleId="9C91BA12FFD540CA9BF51B8C386A0BCE">
    <w:name w:val="9C91BA12FFD540CA9BF51B8C386A0BCE"/>
    <w:rsid w:val="00C464E4"/>
    <w:rPr>
      <w:lang w:val="nl-BE" w:eastAsia="nl-BE"/>
    </w:rPr>
  </w:style>
  <w:style w:type="paragraph" w:customStyle="1" w:styleId="68C6A3D6D02C4E27993DDBDB48537B4F">
    <w:name w:val="68C6A3D6D02C4E27993DDBDB48537B4F"/>
    <w:rsid w:val="00C464E4"/>
    <w:rPr>
      <w:lang w:val="nl-BE" w:eastAsia="nl-BE"/>
    </w:rPr>
  </w:style>
  <w:style w:type="paragraph" w:customStyle="1" w:styleId="EC1FD55AB0A242E3A562A4D92943D516">
    <w:name w:val="EC1FD55AB0A242E3A562A4D92943D516"/>
    <w:rsid w:val="00C464E4"/>
    <w:rPr>
      <w:lang w:val="nl-BE" w:eastAsia="nl-BE"/>
    </w:rPr>
  </w:style>
  <w:style w:type="paragraph" w:customStyle="1" w:styleId="7CFA39959E544DF58F3ADA2450406BFE">
    <w:name w:val="7CFA39959E544DF58F3ADA2450406BFE"/>
    <w:rsid w:val="00C464E4"/>
    <w:rPr>
      <w:lang w:val="nl-BE" w:eastAsia="nl-BE"/>
    </w:rPr>
  </w:style>
  <w:style w:type="paragraph" w:customStyle="1" w:styleId="F2AEBF4374504AE5933C9218F4D9AFC5">
    <w:name w:val="F2AEBF4374504AE5933C9218F4D9AFC5"/>
    <w:rsid w:val="00C464E4"/>
    <w:rPr>
      <w:lang w:val="nl-BE" w:eastAsia="nl-BE"/>
    </w:rPr>
  </w:style>
  <w:style w:type="paragraph" w:customStyle="1" w:styleId="EECD9AE8AF5042EF84E8D8216B24762D">
    <w:name w:val="EECD9AE8AF5042EF84E8D8216B24762D"/>
    <w:rsid w:val="00C464E4"/>
    <w:rPr>
      <w:lang w:val="nl-BE" w:eastAsia="nl-BE"/>
    </w:rPr>
  </w:style>
  <w:style w:type="paragraph" w:customStyle="1" w:styleId="9D10CEBF520342DCB890C0C6D6F6A068">
    <w:name w:val="9D10CEBF520342DCB890C0C6D6F6A068"/>
    <w:rsid w:val="00C464E4"/>
    <w:rPr>
      <w:lang w:val="nl-BE" w:eastAsia="nl-BE"/>
    </w:rPr>
  </w:style>
  <w:style w:type="paragraph" w:customStyle="1" w:styleId="C80744082FFD43B3A457539323C0A2F3">
    <w:name w:val="C80744082FFD43B3A457539323C0A2F3"/>
    <w:rsid w:val="00C464E4"/>
    <w:rPr>
      <w:lang w:val="nl-BE" w:eastAsia="nl-BE"/>
    </w:rPr>
  </w:style>
  <w:style w:type="paragraph" w:customStyle="1" w:styleId="C04B0616C03647E39BD886F5DDD87ECA">
    <w:name w:val="C04B0616C03647E39BD886F5DDD87ECA"/>
    <w:rsid w:val="00C464E4"/>
    <w:rPr>
      <w:lang w:val="nl-BE" w:eastAsia="nl-BE"/>
    </w:rPr>
  </w:style>
  <w:style w:type="paragraph" w:customStyle="1" w:styleId="1676528129834E41B613AC930DAE8015">
    <w:name w:val="1676528129834E41B613AC930DAE8015"/>
    <w:rsid w:val="00C464E4"/>
    <w:rPr>
      <w:lang w:val="nl-BE" w:eastAsia="nl-BE"/>
    </w:rPr>
  </w:style>
  <w:style w:type="paragraph" w:customStyle="1" w:styleId="509E0907907C461EA43917CC85A2C127">
    <w:name w:val="509E0907907C461EA43917CC85A2C127"/>
    <w:rsid w:val="00C464E4"/>
    <w:rPr>
      <w:lang w:val="nl-BE" w:eastAsia="nl-BE"/>
    </w:rPr>
  </w:style>
  <w:style w:type="paragraph" w:customStyle="1" w:styleId="119CEAB0B2604BA29927FDCEF0F474CC">
    <w:name w:val="119CEAB0B2604BA29927FDCEF0F474CC"/>
    <w:rsid w:val="002A750F"/>
    <w:rPr>
      <w:lang w:val="nl-BE" w:eastAsia="nl-BE"/>
    </w:rPr>
  </w:style>
  <w:style w:type="paragraph" w:customStyle="1" w:styleId="D9ACA90BCD454694A838D3D6FDFC22E9">
    <w:name w:val="D9ACA90BCD454694A838D3D6FDFC22E9"/>
    <w:rsid w:val="00944ECD"/>
    <w:rPr>
      <w:lang w:val="nl-BE" w:eastAsia="nl-BE"/>
    </w:rPr>
  </w:style>
  <w:style w:type="paragraph" w:customStyle="1" w:styleId="87AA926C49234461B0C893E128D3DE32">
    <w:name w:val="87AA926C49234461B0C893E128D3DE32"/>
    <w:rsid w:val="00944ECD"/>
    <w:rPr>
      <w:lang w:val="nl-BE" w:eastAsia="nl-BE"/>
    </w:rPr>
  </w:style>
  <w:style w:type="paragraph" w:customStyle="1" w:styleId="CB1FC30E51B7474B90A8A842E360B2D7">
    <w:name w:val="CB1FC30E51B7474B90A8A842E360B2D7"/>
    <w:rsid w:val="00944ECD"/>
    <w:rPr>
      <w:lang w:val="nl-BE" w:eastAsia="nl-BE"/>
    </w:rPr>
  </w:style>
  <w:style w:type="paragraph" w:customStyle="1" w:styleId="3EE178B508124DE3A9BA150B6E73F3D7">
    <w:name w:val="3EE178B508124DE3A9BA150B6E73F3D7"/>
    <w:rsid w:val="00944ECD"/>
    <w:rPr>
      <w:lang w:val="nl-BE" w:eastAsia="nl-BE"/>
    </w:rPr>
  </w:style>
  <w:style w:type="paragraph" w:customStyle="1" w:styleId="DC11A296B0124085B01E1DB3C216C0F1">
    <w:name w:val="DC11A296B0124085B01E1DB3C216C0F1"/>
    <w:rsid w:val="00A35D6D"/>
    <w:rPr>
      <w:lang w:val="nl-BE" w:eastAsia="nl-BE"/>
    </w:rPr>
  </w:style>
  <w:style w:type="paragraph" w:customStyle="1" w:styleId="20F9311772934139BEC789177126A16D">
    <w:name w:val="20F9311772934139BEC789177126A16D"/>
    <w:rsid w:val="00A35D6D"/>
    <w:rPr>
      <w:lang w:val="nl-BE" w:eastAsia="nl-BE"/>
    </w:rPr>
  </w:style>
  <w:style w:type="paragraph" w:customStyle="1" w:styleId="9FE92E4D353F41EC94DC25436D733254">
    <w:name w:val="9FE92E4D353F41EC94DC25436D733254"/>
    <w:rsid w:val="00A35D6D"/>
    <w:rPr>
      <w:lang w:val="nl-BE" w:eastAsia="nl-BE"/>
    </w:rPr>
  </w:style>
  <w:style w:type="paragraph" w:customStyle="1" w:styleId="3957072311144B0E92C5A99362A5E100">
    <w:name w:val="3957072311144B0E92C5A99362A5E100"/>
    <w:rsid w:val="00A35D6D"/>
    <w:rPr>
      <w:lang w:val="nl-BE" w:eastAsia="nl-BE"/>
    </w:rPr>
  </w:style>
  <w:style w:type="paragraph" w:customStyle="1" w:styleId="02DC7FD5048C433B9F8F8838859E7F12">
    <w:name w:val="02DC7FD5048C433B9F8F8838859E7F12"/>
    <w:rsid w:val="00A35D6D"/>
    <w:rPr>
      <w:lang w:val="nl-BE" w:eastAsia="nl-BE"/>
    </w:rPr>
  </w:style>
  <w:style w:type="paragraph" w:customStyle="1" w:styleId="CD6B9306FC514772A476410A921778A8">
    <w:name w:val="CD6B9306FC514772A476410A921778A8"/>
    <w:rsid w:val="00A35D6D"/>
    <w:rPr>
      <w:lang w:val="nl-BE" w:eastAsia="nl-BE"/>
    </w:rPr>
  </w:style>
  <w:style w:type="paragraph" w:customStyle="1" w:styleId="7B78F9389C424BFF9AF120B6877B6FAC">
    <w:name w:val="7B78F9389C424BFF9AF120B6877B6FAC"/>
    <w:rsid w:val="00A35D6D"/>
    <w:rPr>
      <w:lang w:val="nl-BE" w:eastAsia="nl-BE"/>
    </w:rPr>
  </w:style>
  <w:style w:type="paragraph" w:customStyle="1" w:styleId="EB1C215A037D45629E2C42F1214546C5">
    <w:name w:val="EB1C215A037D45629E2C42F1214546C5"/>
    <w:rsid w:val="00A35D6D"/>
    <w:rPr>
      <w:lang w:val="nl-BE" w:eastAsia="nl-BE"/>
    </w:rPr>
  </w:style>
  <w:style w:type="paragraph" w:customStyle="1" w:styleId="EEA2D900DE7C43F38A31F6510C40C257">
    <w:name w:val="EEA2D900DE7C43F38A31F6510C40C257"/>
    <w:rsid w:val="00AF76BD"/>
    <w:rPr>
      <w:lang w:val="nl-BE" w:eastAsia="nl-BE"/>
    </w:rPr>
  </w:style>
  <w:style w:type="paragraph" w:customStyle="1" w:styleId="9091D896215340B899280E71D390A481">
    <w:name w:val="9091D896215340B899280E71D390A481"/>
    <w:rsid w:val="006044D3"/>
    <w:rPr>
      <w:lang w:val="nl-BE" w:eastAsia="nl-BE"/>
    </w:rPr>
  </w:style>
  <w:style w:type="paragraph" w:customStyle="1" w:styleId="D31CB2B04167442F9A5C33F10998ACB8">
    <w:name w:val="D31CB2B04167442F9A5C33F10998ACB8"/>
    <w:rsid w:val="006044D3"/>
    <w:rPr>
      <w:lang w:val="nl-BE" w:eastAsia="nl-BE"/>
    </w:rPr>
  </w:style>
  <w:style w:type="paragraph" w:customStyle="1" w:styleId="005A8BA6F48A4E27BA9A802CF990CD57">
    <w:name w:val="005A8BA6F48A4E27BA9A802CF990CD57"/>
    <w:rsid w:val="007E5B00"/>
    <w:rPr>
      <w:lang w:val="nl-BE" w:eastAsia="nl-BE"/>
    </w:rPr>
  </w:style>
  <w:style w:type="paragraph" w:customStyle="1" w:styleId="48666B89AC0B4DBDBAA026CE7FF82138">
    <w:name w:val="48666B89AC0B4DBDBAA026CE7FF82138"/>
    <w:rsid w:val="007E5B00"/>
    <w:rPr>
      <w:lang w:val="nl-BE" w:eastAsia="nl-BE"/>
    </w:rPr>
  </w:style>
  <w:style w:type="paragraph" w:customStyle="1" w:styleId="E738BE9DC3D948C29377CD33F5CC110A">
    <w:name w:val="E738BE9DC3D948C29377CD33F5CC110A"/>
    <w:rsid w:val="007E5B00"/>
    <w:rPr>
      <w:lang w:val="nl-BE" w:eastAsia="nl-BE"/>
    </w:rPr>
  </w:style>
  <w:style w:type="paragraph" w:customStyle="1" w:styleId="E8687EB7A21145AEAD0251CF537919E2">
    <w:name w:val="E8687EB7A21145AEAD0251CF537919E2"/>
    <w:rsid w:val="007E5B00"/>
    <w:rPr>
      <w:lang w:val="nl-BE" w:eastAsia="nl-BE"/>
    </w:rPr>
  </w:style>
  <w:style w:type="paragraph" w:customStyle="1" w:styleId="15F4A6C1865B49569F58F33A87C2291E">
    <w:name w:val="15F4A6C1865B49569F58F33A87C2291E"/>
    <w:rsid w:val="003A5276"/>
    <w:rPr>
      <w:lang w:val="nl-BE" w:eastAsia="nl-BE"/>
    </w:rPr>
  </w:style>
  <w:style w:type="paragraph" w:customStyle="1" w:styleId="495A8A2557FC4FCBB383BFBB43958C61">
    <w:name w:val="495A8A2557FC4FCBB383BFBB43958C61"/>
    <w:rsid w:val="003A5276"/>
    <w:rPr>
      <w:lang w:val="nl-BE" w:eastAsia="nl-BE"/>
    </w:rPr>
  </w:style>
  <w:style w:type="paragraph" w:customStyle="1" w:styleId="7FEA9C4513E64C85AD8CFA8E4D6A1117">
    <w:name w:val="7FEA9C4513E64C85AD8CFA8E4D6A1117"/>
    <w:rsid w:val="00783197"/>
    <w:rPr>
      <w:lang w:val="nl-BE" w:eastAsia="nl-BE"/>
    </w:rPr>
  </w:style>
  <w:style w:type="paragraph" w:customStyle="1" w:styleId="452F7A93C18F4A0FA064894DCB02C199">
    <w:name w:val="452F7A93C18F4A0FA064894DCB02C199"/>
    <w:rsid w:val="00783197"/>
    <w:rPr>
      <w:lang w:val="nl-BE" w:eastAsia="nl-BE"/>
    </w:rPr>
  </w:style>
  <w:style w:type="paragraph" w:customStyle="1" w:styleId="EE02444CC334405BB7ADE7F97FFC376D">
    <w:name w:val="EE02444CC334405BB7ADE7F97FFC376D"/>
    <w:rsid w:val="00783197"/>
    <w:rPr>
      <w:lang w:val="nl-BE" w:eastAsia="nl-BE"/>
    </w:rPr>
  </w:style>
  <w:style w:type="paragraph" w:customStyle="1" w:styleId="E1EDAF01676E4A6E92F9769B2DB7F654">
    <w:name w:val="E1EDAF01676E4A6E92F9769B2DB7F654"/>
    <w:rsid w:val="00783197"/>
    <w:rPr>
      <w:lang w:val="nl-BE" w:eastAsia="nl-BE"/>
    </w:rPr>
  </w:style>
  <w:style w:type="paragraph" w:customStyle="1" w:styleId="0A20B7BCEB2941ABA999158B6C2D37B2">
    <w:name w:val="0A20B7BCEB2941ABA999158B6C2D37B2"/>
    <w:rsid w:val="00351EA5"/>
    <w:rPr>
      <w:lang w:val="nl-BE" w:eastAsia="nl-BE"/>
    </w:rPr>
  </w:style>
  <w:style w:type="paragraph" w:customStyle="1" w:styleId="99D2B93B50134B8B85CD5A1C19C19AC2">
    <w:name w:val="99D2B93B50134B8B85CD5A1C19C19AC2"/>
    <w:rsid w:val="00351EA5"/>
    <w:rPr>
      <w:lang w:val="nl-BE" w:eastAsia="nl-BE"/>
    </w:rPr>
  </w:style>
  <w:style w:type="paragraph" w:customStyle="1" w:styleId="B9EBECA5076F4531BDAC48BEB2186E6C">
    <w:name w:val="B9EBECA5076F4531BDAC48BEB2186E6C"/>
    <w:rsid w:val="00351EA5"/>
    <w:rPr>
      <w:lang w:val="nl-BE" w:eastAsia="nl-BE"/>
    </w:rPr>
  </w:style>
  <w:style w:type="paragraph" w:customStyle="1" w:styleId="116035A89CF4419A8CDF54AB501403EB">
    <w:name w:val="116035A89CF4419A8CDF54AB501403EB"/>
    <w:rsid w:val="00E8010C"/>
    <w:rPr>
      <w:lang w:val="nl-BE" w:eastAsia="nl-BE"/>
    </w:rPr>
  </w:style>
  <w:style w:type="paragraph" w:customStyle="1" w:styleId="A7436463A2564FC1A74E913D3D3958F1">
    <w:name w:val="A7436463A2564FC1A74E913D3D3958F1"/>
    <w:rsid w:val="00967BC9"/>
    <w:rPr>
      <w:lang w:val="nl-BE" w:eastAsia="nl-B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documentManagement>
    <TaxCatchAll xmlns="cfc230b1-6dd3-467a-8fcc-dfa9df38b740">
      <Value>15</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GOPRO-1830562155-7453</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a0653be4-a1ed-44b4-bfd5-a07763221fe5</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https://gemeenschapsonderwijs.sharepoint.com/sites/prodoc/_layouts/15/DocIdRedir.aspx?ID=GOPRO-1830562155-7453</Url>
      <Description>GOPRO-1830562155-7453</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Infrastructuur</TermName>
          <TermId xmlns="http://schemas.microsoft.com/office/infopath/2007/PartnerControls">828f16d6-9e66-4354-901b-8abfa4f1e5b6</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92E3B8-2C26-4276-811B-76B33D9F4CEC}"/>
</file>

<file path=customXml/itemProps3.xml><?xml version="1.0" encoding="utf-8"?>
<ds:datastoreItem xmlns:ds="http://schemas.openxmlformats.org/officeDocument/2006/customXml" ds:itemID="{4067BF24-32D4-49C0-92A3-12E59B9F341A}">
  <ds:schemaRefs>
    <ds:schemaRef ds:uri="http://schemas.microsoft.com/office/2006/metadata/properties"/>
    <ds:schemaRef ds:uri="http://schemas.microsoft.com/sharepoint/v3"/>
  </ds:schemaRefs>
</ds:datastoreItem>
</file>

<file path=customXml/itemProps4.xml><?xml version="1.0" encoding="utf-8"?>
<ds:datastoreItem xmlns:ds="http://schemas.openxmlformats.org/officeDocument/2006/customXml" ds:itemID="{927976CA-559F-4457-AF94-C1A5C381C060}">
  <ds:schemaRefs>
    <ds:schemaRef ds:uri="http://schemas.microsoft.com/sharepoint/v3/contenttype/forms"/>
  </ds:schemaRefs>
</ds:datastoreItem>
</file>

<file path=customXml/itemProps5.xml><?xml version="1.0" encoding="utf-8"?>
<ds:datastoreItem xmlns:ds="http://schemas.openxmlformats.org/officeDocument/2006/customXml" ds:itemID="{36C95DAD-33A4-4A3F-ACC0-F52D2E021F23}">
  <ds:schemaRefs>
    <ds:schemaRef ds:uri="http://schemas.openxmlformats.org/officeDocument/2006/bibliography"/>
  </ds:schemaRefs>
</ds:datastoreItem>
</file>

<file path=customXml/itemProps6.xml><?xml version="1.0" encoding="utf-8"?>
<ds:datastoreItem xmlns:ds="http://schemas.openxmlformats.org/officeDocument/2006/customXml" ds:itemID="{C786E5EF-9D40-4E09-96AE-0C953521550C}"/>
</file>

<file path=docProps/app.xml><?xml version="1.0" encoding="utf-8"?>
<Properties xmlns="http://schemas.openxmlformats.org/officeDocument/2006/extended-properties" xmlns:vt="http://schemas.openxmlformats.org/officeDocument/2006/docPropsVTypes">
  <Template>27D8B74C.dotm</Template>
  <TotalTime>553</TotalTime>
  <Pages>187</Pages>
  <Words>72366</Words>
  <Characters>398016</Characters>
  <Application>Microsoft Office Word</Application>
  <DocSecurity>0</DocSecurity>
  <Lines>3316</Lines>
  <Paragraphs>938</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469444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Technieken fluida</dc:title>
  <dc:creator>Pascal Van den Broeck</dc:creator>
  <cp:lastModifiedBy>Peter Buntinx</cp:lastModifiedBy>
  <cp:revision>8</cp:revision>
  <cp:lastPrinted>2016-06-10T12:25:00Z</cp:lastPrinted>
  <dcterms:created xsi:type="dcterms:W3CDTF">2016-09-14T12:40:00Z</dcterms:created>
  <dcterms:modified xsi:type="dcterms:W3CDTF">2017-10-11T10:04:00Z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3342;#Infrastructuur|3e5188f7-6ec3-4501-be2c-db09992c3ae7</vt:lpwstr>
  </property>
  <property fmtid="{D5CDD505-2E9C-101B-9397-08002B2CF9AE}" pid="4" name="GO_TonenOp">
    <vt:lpwstr>2968;#Richtlijnen ontwerp|429caa37-85e8-42b1-83d9-c25daef56a86</vt:lpwstr>
  </property>
  <property fmtid="{D5CDD505-2E9C-101B-9397-08002B2CF9AE}" pid="5" name="GO_Onderwijsniveau2">
    <vt:lpwstr>3549;#Alle onderwijsniveaus|84f2a1a1-24f4-447c-8d77-179c3805c0a6</vt:lpwstr>
  </property>
  <property fmtid="{D5CDD505-2E9C-101B-9397-08002B2CF9AE}" pid="6" name="Order">
    <vt:r8>745300</vt:r8>
  </property>
  <property fmtid="{D5CDD505-2E9C-101B-9397-08002B2CF9AE}" pid="7" name="GOProPublicatiestatus">
    <vt:lpwstr>1;#Online|5d773375-47c0-4896-afa8-6eac5ed3e165</vt:lpwstr>
  </property>
  <property fmtid="{D5CDD505-2E9C-101B-9397-08002B2CF9AE}" pid="8" name="GOProOnderwijsniveaus">
    <vt:lpwstr>14;#Alle onderwijsniveaus|2fe7c676-0ce6-4fab-b265-4b19c15279a5</vt:lpwstr>
  </property>
  <property fmtid="{D5CDD505-2E9C-101B-9397-08002B2CF9AE}" pid="9" name="GOProSchooljaar">
    <vt:lpwstr/>
  </property>
  <property fmtid="{D5CDD505-2E9C-101B-9397-08002B2CF9AE}" pid="10" name="GOProThemas">
    <vt:lpwstr>15;#Infrastructuur|828f16d6-9e66-4354-901b-8abfa4f1e5b6</vt:lpwstr>
  </property>
  <property fmtid="{D5CDD505-2E9C-101B-9397-08002B2CF9AE}" pid="11" name="GOProOorsprong">
    <vt:lpwstr/>
  </property>
  <property fmtid="{D5CDD505-2E9C-101B-9397-08002B2CF9AE}" pid="12" name="GOProJaar">
    <vt:lpwstr/>
  </property>
  <property fmtid="{D5CDD505-2E9C-101B-9397-08002B2CF9AE}" pid="13" name="_dlc_DocIdItemGuid">
    <vt:lpwstr>76d3c618-41b6-4a9b-869b-ef2c3f8b08b6</vt:lpwstr>
  </property>
</Properties>
</file>