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C75829"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Beeldende Vorming</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54051" w:rsidRDefault="00C97AE1" w:rsidP="00C97AE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Pr>
          <w:rFonts w:asciiTheme="minorHAnsi" w:hAnsiTheme="minorHAnsi" w:cs="Arial"/>
          <w:sz w:val="16"/>
          <w:szCs w:val="16"/>
        </w:rPr>
        <w:t>Artistieke a</w:t>
      </w:r>
      <w:r w:rsidR="00154051" w:rsidRPr="00154051">
        <w:rPr>
          <w:rFonts w:asciiTheme="minorHAnsi" w:hAnsiTheme="minorHAnsi" w:cs="Arial"/>
          <w:sz w:val="16"/>
          <w:szCs w:val="16"/>
        </w:rPr>
        <w:t>fdelingen</w:t>
      </w:r>
      <w:r w:rsidR="00154051" w:rsidRPr="00154051">
        <w:rPr>
          <w:rFonts w:asciiTheme="minorHAnsi" w:hAnsiTheme="minorHAnsi" w:cs="Arial"/>
          <w:sz w:val="16"/>
          <w:szCs w:val="16"/>
          <w:lang w:val="nl-BE"/>
        </w:rPr>
        <w:t>: lerarenopleiding</w:t>
      </w:r>
      <w:r>
        <w:rPr>
          <w:rFonts w:asciiTheme="minorHAnsi" w:hAnsiTheme="minorHAnsi" w:cs="Arial"/>
          <w:sz w:val="16"/>
          <w:szCs w:val="16"/>
          <w:lang w:val="nl-BE"/>
        </w:rPr>
        <w:t xml:space="preserve"> </w:t>
      </w:r>
      <w:r w:rsidRPr="00C97AE1">
        <w:rPr>
          <w:rFonts w:asciiTheme="minorHAnsi" w:hAnsiTheme="minorHAnsi" w:cs="Arial"/>
          <w:sz w:val="16"/>
          <w:szCs w:val="16"/>
          <w:lang w:val="nl-BE"/>
        </w:rPr>
        <w:t>tekenkunst, vrije grafiek, schilderkunst, keramiek, film-&amp; videokunst, scenografie, mode theaterkostuum, e.a.</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C97AE1">
              <w:rPr>
                <w:rFonts w:asciiTheme="minorHAnsi" w:hAnsiTheme="minorHAnsi" w:cs="Arial"/>
                <w:b/>
                <w:sz w:val="16"/>
                <w:szCs w:val="16"/>
              </w:rPr>
              <w:t>r</w:t>
            </w:r>
            <w:r w:rsidR="00C75829">
              <w:rPr>
                <w:rFonts w:asciiTheme="minorHAnsi" w:hAnsiTheme="minorHAnsi" w:cs="Arial"/>
                <w:b/>
                <w:sz w:val="16"/>
                <w:szCs w:val="16"/>
              </w:rPr>
              <w:t>kracht-stagiair Beeldende Vorming</w:t>
            </w:r>
            <w:r w:rsidR="00DA11EC">
              <w:rPr>
                <w:rFonts w:asciiTheme="minorHAnsi" w:hAnsiTheme="minorHAnsi" w:cs="Arial"/>
                <w:b/>
                <w:sz w:val="16"/>
                <w:szCs w:val="16"/>
              </w:rPr>
              <w:t xml:space="preserve"> Middelbare Graad</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bookmarkStart w:id="0" w:name="_GoBack"/>
            <w:bookmarkEnd w:id="0"/>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C97AE1">
              <w:rPr>
                <w:rFonts w:asciiTheme="minorHAnsi" w:hAnsiTheme="minorHAnsi" w:cs="Arial"/>
                <w:b/>
                <w:sz w:val="16"/>
                <w:szCs w:val="16"/>
              </w:rPr>
              <w:t>hrijv</w:t>
            </w:r>
            <w:r w:rsidR="00C75829">
              <w:rPr>
                <w:rFonts w:asciiTheme="minorHAnsi" w:hAnsiTheme="minorHAnsi" w:cs="Arial"/>
                <w:b/>
                <w:sz w:val="16"/>
                <w:szCs w:val="16"/>
              </w:rPr>
              <w:t>ing: Leerkracht Beeldende Vorming</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C97AE1"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DA11EC" w:rsidRPr="00DA11EC">
              <w:rPr>
                <w:rFonts w:asciiTheme="minorHAnsi" w:hAnsiTheme="minorHAnsi"/>
                <w:sz w:val="16"/>
                <w:szCs w:val="16"/>
              </w:rPr>
              <w:t>begeleiden van leerlingen middelbare graad in het atelier beeldende vorming tijdens het vervaardigen van kunstwerken met toepassing van allerhande technieken (tweedimensionaal en driedimensionaal) en het verwerken van hout, gips, klei, metaal, steen, karton, papier, leder en recyclage materiaal.</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DA11EC" w:rsidRPr="00F95166">
              <w:rPr>
                <w:rFonts w:asciiTheme="minorHAnsi" w:hAnsiTheme="minorHAnsi" w:cs="Arial"/>
                <w:sz w:val="16"/>
                <w:szCs w:val="16"/>
              </w:rPr>
              <w:sym w:font="Wingdings" w:char="F078"/>
            </w:r>
            <w:r w:rsidR="00DA11EC"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DA11EC"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DA11EC" w:rsidRDefault="005E12F8" w:rsidP="00DA11EC">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A6303E" w:rsidRPr="00A6303E">
              <w:rPr>
                <w:rFonts w:asciiTheme="minorHAnsi" w:hAnsiTheme="minorHAnsi"/>
                <w:sz w:val="16"/>
                <w:szCs w:val="16"/>
              </w:rPr>
              <w:t xml:space="preserve">voorkennis eigen aan de opleiding en het niveau, </w:t>
            </w:r>
            <w:r w:rsidR="00DA11EC" w:rsidRPr="00DA11EC">
              <w:rPr>
                <w:rFonts w:asciiTheme="minorHAnsi" w:hAnsiTheme="minorHAnsi"/>
                <w:sz w:val="16"/>
                <w:szCs w:val="16"/>
              </w:rPr>
              <w:t>maatregelen bij gebruik van giftige en schadelijke scheikundige producten eigen aan de verschillende technieken, hanteren van MSDS fiches (veiligheidskaarten), gebruik van persoonlijke beschermingsmiddelen.</w:t>
            </w:r>
          </w:p>
          <w:p w:rsidR="005E12F8" w:rsidRPr="00F95166" w:rsidRDefault="005E12F8" w:rsidP="00DA11EC">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Vallen voorwerpen</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Verbeteren van bevestigen werkstukken, stabielere draagvlakken, sokkels en klemmen ter beschikking stellen</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both"/>
              <w:rPr>
                <w:rFonts w:asciiTheme="minorHAnsi" w:hAnsiTheme="minorHAnsi"/>
                <w:sz w:val="16"/>
                <w:szCs w:val="16"/>
              </w:rPr>
            </w:pPr>
            <w:r w:rsidRPr="00DA11EC">
              <w:rPr>
                <w:rFonts w:asciiTheme="minorHAnsi" w:hAnsiTheme="minorHAnsi"/>
                <w:sz w:val="16"/>
                <w:szCs w:val="16"/>
              </w:rPr>
              <w:t>Instructies voor het gebruik van snijgereedschappen en allerhande buiggereedschappen. Werkhandschoenen ter beschikking stellen</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 xml:space="preserve">EHBO, kwetsuren vakkundig verzorgen   </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 xml:space="preserve">Differentieel beveiliging 30 mA te voorzien </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 xml:space="preserve">Verlichting lokaal verbeteren, eventueel plaatselijke verlichting voorzien   </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Fysieke belasting, </w:t>
            </w:r>
            <w:proofErr w:type="spellStart"/>
            <w:r w:rsidRPr="00DA11EC">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Hef- en tiltechnieken aanleren voor het verplaatsen van kunstwerken</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6F"/>
            </w:r>
            <w:r w:rsidRPr="00DA11EC">
              <w:rPr>
                <w:rFonts w:asciiTheme="minorHAnsi" w:hAnsiTheme="minorHAnsi"/>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Atmosfeer</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Ruimtelijke ventilatie voorzien</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Chemische agentia</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sz w:val="16"/>
                <w:szCs w:val="16"/>
              </w:rPr>
            </w:pPr>
            <w:r w:rsidRPr="00DA11EC">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 xml:space="preserve">Ruimtelijke ventilatie voorzien, </w:t>
            </w:r>
            <w:proofErr w:type="spellStart"/>
            <w:r w:rsidRPr="00DA11EC">
              <w:rPr>
                <w:rFonts w:asciiTheme="minorHAnsi" w:hAnsiTheme="minorHAnsi"/>
                <w:sz w:val="16"/>
                <w:szCs w:val="16"/>
              </w:rPr>
              <w:t>PBM’s</w:t>
            </w:r>
            <w:proofErr w:type="spellEnd"/>
            <w:r w:rsidRPr="00DA11EC">
              <w:rPr>
                <w:rFonts w:asciiTheme="minorHAnsi" w:hAnsiTheme="minorHAnsi"/>
                <w:sz w:val="16"/>
                <w:szCs w:val="16"/>
              </w:rPr>
              <w:t xml:space="preserve"> ter beschikking stellen (handschoenen en ondoordringbare schort), handcrèmes voor het verwerken van gips</w:t>
            </w:r>
          </w:p>
        </w:tc>
      </w:tr>
      <w:tr w:rsidR="00DA11EC" w:rsidRPr="00614C32" w:rsidTr="00CE3F74">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cs="Arial"/>
                <w:sz w:val="16"/>
                <w:szCs w:val="16"/>
              </w:rPr>
            </w:pPr>
            <w:r w:rsidRPr="00DA11E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Begeleiding stagementor en andere betrokkenen</w:t>
            </w:r>
          </w:p>
        </w:tc>
      </w:tr>
      <w:tr w:rsidR="00DA11EC" w:rsidRPr="00614C32" w:rsidTr="00D63DBE">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cs="Arial"/>
                <w:sz w:val="16"/>
                <w:szCs w:val="16"/>
              </w:rPr>
            </w:pPr>
            <w:r w:rsidRPr="00DA11E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Begeleiding stagementor en andere betrokkenen</w:t>
            </w:r>
          </w:p>
        </w:tc>
      </w:tr>
      <w:tr w:rsidR="00DA11EC" w:rsidRPr="00614C32" w:rsidTr="00D63DBE">
        <w:tc>
          <w:tcPr>
            <w:tcW w:w="31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24"/>
                <w:szCs w:val="24"/>
              </w:rPr>
              <w:sym w:font="Wingdings" w:char="F078"/>
            </w:r>
            <w:r w:rsidRPr="00DA11EC">
              <w:rPr>
                <w:rFonts w:asciiTheme="minorHAnsi" w:hAnsiTheme="minorHAnsi"/>
                <w:sz w:val="24"/>
                <w:szCs w:val="24"/>
              </w:rPr>
              <w:t xml:space="preserve"> </w:t>
            </w:r>
            <w:r w:rsidRPr="00DA11EC">
              <w:rPr>
                <w:rFonts w:asciiTheme="minorHAnsi" w:hAnsiTheme="minorHAnsi"/>
                <w:sz w:val="16"/>
                <w:szCs w:val="16"/>
              </w:rPr>
              <w:t>Agressie leerlingen</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cs="Arial"/>
                <w:sz w:val="16"/>
                <w:szCs w:val="16"/>
              </w:rPr>
            </w:pPr>
            <w:r w:rsidRPr="00DA11E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jc w:val="center"/>
              <w:rPr>
                <w:rFonts w:asciiTheme="minorHAnsi" w:hAnsiTheme="minorHAnsi" w:cs="Arial"/>
                <w:sz w:val="16"/>
                <w:szCs w:val="16"/>
              </w:rPr>
            </w:pPr>
            <w:r w:rsidRPr="00DA11E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A11EC" w:rsidRPr="00DA11EC" w:rsidRDefault="00DA11EC" w:rsidP="00EE37F0">
            <w:pPr>
              <w:rPr>
                <w:rFonts w:asciiTheme="minorHAnsi" w:hAnsiTheme="minorHAnsi"/>
                <w:sz w:val="16"/>
                <w:szCs w:val="16"/>
              </w:rPr>
            </w:pPr>
            <w:r w:rsidRPr="00DA11EC">
              <w:rPr>
                <w:rFonts w:asciiTheme="minorHAnsi" w:hAnsiTheme="minorHAnsi"/>
                <w:sz w:val="16"/>
                <w:szCs w:val="16"/>
              </w:rPr>
              <w:t>Begeleiding stagementor en andere betrokkenen</w:t>
            </w:r>
          </w:p>
        </w:tc>
      </w:tr>
      <w:tr w:rsidR="00DA11E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4958DE">
            <w:pPr>
              <w:rPr>
                <w:rFonts w:asciiTheme="minorHAnsi" w:hAnsiTheme="minorHAnsi"/>
                <w:sz w:val="16"/>
                <w:szCs w:val="16"/>
              </w:rPr>
            </w:pPr>
          </w:p>
        </w:tc>
      </w:tr>
      <w:tr w:rsidR="00DA11E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DA11EC" w:rsidRPr="0043776C" w:rsidRDefault="00DA11EC" w:rsidP="00601047">
            <w:pPr>
              <w:rPr>
                <w:rFonts w:asciiTheme="minorHAnsi" w:hAnsiTheme="minorHAnsi" w:cs="Arial"/>
                <w:sz w:val="16"/>
                <w:szCs w:val="16"/>
              </w:rPr>
            </w:pPr>
            <w:r>
              <w:rPr>
                <w:rFonts w:asciiTheme="minorHAnsi" w:hAnsiTheme="minorHAnsi" w:cs="Arial"/>
                <w:sz w:val="16"/>
                <w:szCs w:val="16"/>
              </w:rPr>
              <w:t>M</w:t>
            </w:r>
            <w:r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DA11EC" w:rsidRPr="00614C32" w:rsidTr="00B867FE">
        <w:tc>
          <w:tcPr>
            <w:tcW w:w="31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DA11EC" w:rsidRPr="00F95166" w:rsidRDefault="00DA11EC"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DA11EC" w:rsidRPr="00F95166" w:rsidRDefault="00DA11EC" w:rsidP="003822A4">
            <w:pPr>
              <w:rPr>
                <w:rFonts w:asciiTheme="minorHAnsi" w:hAnsiTheme="minorHAnsi" w:cs="Arial"/>
                <w:sz w:val="16"/>
                <w:szCs w:val="16"/>
              </w:rPr>
            </w:pPr>
          </w:p>
        </w:tc>
      </w:tr>
      <w:tr w:rsidR="00DA11E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A11EC" w:rsidRDefault="00DA11EC"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DA11EC" w:rsidRDefault="00DA11EC" w:rsidP="00DA11EC">
            <w:pPr>
              <w:pBdr>
                <w:top w:val="single" w:sz="4" w:space="1" w:color="auto"/>
              </w:pBdr>
              <w:rPr>
                <w:rFonts w:asciiTheme="minorHAnsi" w:hAnsiTheme="minorHAnsi"/>
                <w:sz w:val="16"/>
                <w:szCs w:val="16"/>
              </w:rPr>
            </w:pPr>
            <w:r w:rsidRPr="00DA11EC">
              <w:rPr>
                <w:rFonts w:asciiTheme="minorHAnsi" w:hAnsiTheme="minorHAnsi"/>
                <w:sz w:val="16"/>
                <w:szCs w:val="16"/>
              </w:rPr>
              <w:t>Instructies voor stabiele opstelling van werkstukken, nazicht sokkels (eventueel vervangen), ter beschikking stellen van handcrèmes, ondoordringbare schort en werkhandschoenen, ter beschikking stellen van MSDS fiche en instructie bij gebruik producten, regelmatig verluchting van lokaal door openen van ramen en deur, richtlijnen bij brand en evacuatie via onthaalbrochure, begeleiding door stagementor, werkplaatsreglement naleven en doen naleven.</w:t>
            </w:r>
          </w:p>
          <w:p w:rsidR="00DA11EC" w:rsidRDefault="00DA11EC" w:rsidP="00DA11EC">
            <w:pPr>
              <w:pBdr>
                <w:top w:val="single" w:sz="4" w:space="1" w:color="auto"/>
              </w:pBdr>
              <w:rPr>
                <w:rFonts w:asciiTheme="minorHAnsi" w:hAnsiTheme="minorHAnsi"/>
                <w:sz w:val="16"/>
                <w:szCs w:val="16"/>
              </w:rPr>
            </w:pPr>
          </w:p>
          <w:p w:rsidR="00DA11EC" w:rsidRDefault="00DA11EC" w:rsidP="00DA11EC">
            <w:pPr>
              <w:pBdr>
                <w:top w:val="single" w:sz="4" w:space="1" w:color="auto"/>
              </w:pBdr>
              <w:rPr>
                <w:rFonts w:asciiTheme="minorHAnsi" w:hAnsiTheme="minorHAnsi"/>
                <w:sz w:val="16"/>
                <w:szCs w:val="16"/>
              </w:rPr>
            </w:pPr>
          </w:p>
          <w:p w:rsidR="00DA11EC" w:rsidRDefault="00DA11EC" w:rsidP="00DA11EC">
            <w:pPr>
              <w:pBdr>
                <w:top w:val="single" w:sz="4" w:space="1" w:color="auto"/>
              </w:pBdr>
              <w:rPr>
                <w:rFonts w:asciiTheme="minorHAnsi" w:hAnsiTheme="minorHAnsi"/>
                <w:sz w:val="16"/>
                <w:szCs w:val="16"/>
              </w:rPr>
            </w:pPr>
          </w:p>
          <w:p w:rsidR="00DA11EC" w:rsidRDefault="00DA11EC" w:rsidP="00DA11EC">
            <w:pPr>
              <w:pBdr>
                <w:top w:val="single" w:sz="4" w:space="1" w:color="auto"/>
              </w:pBdr>
              <w:rPr>
                <w:rFonts w:asciiTheme="minorHAnsi" w:hAnsiTheme="minorHAnsi"/>
                <w:sz w:val="16"/>
                <w:szCs w:val="16"/>
              </w:rPr>
            </w:pPr>
          </w:p>
          <w:p w:rsidR="00DA11EC" w:rsidRPr="00DA11EC" w:rsidRDefault="00DA11EC" w:rsidP="00DA11EC">
            <w:pPr>
              <w:pBdr>
                <w:top w:val="single" w:sz="4" w:space="1" w:color="auto"/>
              </w:pBdr>
              <w:rPr>
                <w:rFonts w:asciiTheme="minorHAnsi" w:hAnsiTheme="minorHAnsi" w:cs="Arial"/>
                <w:sz w:val="16"/>
                <w:szCs w:val="16"/>
              </w:rPr>
            </w:pPr>
          </w:p>
        </w:tc>
      </w:tr>
      <w:tr w:rsidR="00DA11E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A11EC" w:rsidRPr="00F95166" w:rsidRDefault="00DA11EC"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DA11E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A11EC" w:rsidRPr="00F95166" w:rsidRDefault="00DA11EC"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DA11EC"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DA11EC" w:rsidRPr="00F95166" w:rsidRDefault="00DA11EC"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A11EC" w:rsidRPr="00F95166" w:rsidRDefault="00DA11EC"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A11EC" w:rsidRPr="00F95166" w:rsidRDefault="00DA11EC"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DA11EC" w:rsidRPr="00F95166" w:rsidRDefault="00DA11E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DA11EC" w:rsidRPr="00F95166" w:rsidRDefault="00DA11E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DA11EC" w:rsidRPr="00F95166" w:rsidRDefault="00DA11E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DA11EC" w:rsidRPr="00F95166" w:rsidRDefault="00DA11EC"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DA11EC" w:rsidRPr="00F95166" w:rsidRDefault="00DA11EC"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DA11EC" w:rsidRPr="00F95166" w:rsidRDefault="00DA11EC"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A11EC" w:rsidRPr="00F95166" w:rsidRDefault="00DA11EC"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DA11EC" w:rsidRPr="00F95166" w:rsidRDefault="00DA11EC"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8759427"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4DFE82B6" wp14:editId="37E962E0">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0F82EE4A" wp14:editId="2CFC483A">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656BAD83" wp14:editId="6EEC6FA0">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A6303E">
              <w:rPr>
                <w:rFonts w:asciiTheme="minorHAnsi" w:hAnsiTheme="minorHAnsi" w:cs="Arial"/>
                <w:sz w:val="16"/>
                <w:szCs w:val="16"/>
              </w:rPr>
              <w:t xml:space="preserve"> </w:t>
            </w:r>
            <w:r w:rsidR="00DA11EC">
              <w:rPr>
                <w:rFonts w:asciiTheme="minorHAnsi" w:hAnsiTheme="minorHAnsi" w:cs="Arial"/>
                <w:sz w:val="16"/>
                <w:szCs w:val="16"/>
              </w:rPr>
              <w:t>Werkkledij overall/ stofjas</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A6303E">
              <w:rPr>
                <w:rFonts w:asciiTheme="minorHAnsi" w:hAnsiTheme="minorHAnsi" w:cs="Arial"/>
                <w:sz w:val="16"/>
                <w:szCs w:val="16"/>
              </w:rPr>
              <w:t xml:space="preserve"> </w:t>
            </w:r>
            <w:r w:rsidR="00DA11EC">
              <w:rPr>
                <w:rFonts w:asciiTheme="minorHAnsi" w:hAnsiTheme="minorHAnsi"/>
                <w:sz w:val="16"/>
                <w:szCs w:val="16"/>
              </w:rPr>
              <w:t>Ondoordringbare schort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DA11EC"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DA11EC"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A6303E">
              <w:rPr>
                <w:rFonts w:asciiTheme="minorHAnsi" w:hAnsiTheme="minorHAnsi" w:cs="Arial"/>
                <w:sz w:val="16"/>
                <w:szCs w:val="16"/>
              </w:rPr>
              <w:t xml:space="preserve"> </w:t>
            </w:r>
            <w:r w:rsidR="00A6303E" w:rsidRPr="005A03F1">
              <w:rPr>
                <w:rFonts w:asciiTheme="minorHAnsi" w:hAnsiTheme="minorHAnsi"/>
                <w:sz w:val="16"/>
                <w:szCs w:val="16"/>
              </w:rPr>
              <w:t>Samenbinden haren (haarlint, haarband)</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5A03F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DA11EC" w:rsidP="003822A4">
            <w:pP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DA11EC"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E9B" w:rsidRDefault="008C7E9B" w:rsidP="000A569B">
      <w:r>
        <w:separator/>
      </w:r>
    </w:p>
  </w:endnote>
  <w:endnote w:type="continuationSeparator" w:id="0">
    <w:p w:rsidR="008C7E9B" w:rsidRDefault="008C7E9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C75829">
      <w:rPr>
        <w:noProof/>
        <w:sz w:val="18"/>
        <w:szCs w:val="18"/>
        <w:lang w:val="nl-BE"/>
      </w:rPr>
      <w:t>23-10-2016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C75829">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C75829">
      <w:rPr>
        <w:noProof/>
        <w:sz w:val="18"/>
        <w:szCs w:val="18"/>
        <w:lang w:val="nl-BE"/>
      </w:rPr>
      <w:t>23-10-2016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C75829">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E9B" w:rsidRDefault="008C7E9B" w:rsidP="000A569B">
      <w:r>
        <w:separator/>
      </w:r>
    </w:p>
  </w:footnote>
  <w:footnote w:type="continuationSeparator" w:id="0">
    <w:p w:rsidR="008C7E9B" w:rsidRDefault="008C7E9B"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466E1"/>
    <w:rsid w:val="001527C6"/>
    <w:rsid w:val="00154051"/>
    <w:rsid w:val="0016675E"/>
    <w:rsid w:val="001923F9"/>
    <w:rsid w:val="001A628F"/>
    <w:rsid w:val="001B3974"/>
    <w:rsid w:val="001C22B2"/>
    <w:rsid w:val="001D08DA"/>
    <w:rsid w:val="001D48D2"/>
    <w:rsid w:val="001F360C"/>
    <w:rsid w:val="001F6E94"/>
    <w:rsid w:val="002648FD"/>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E568B"/>
    <w:rsid w:val="004E68C6"/>
    <w:rsid w:val="004F7C8D"/>
    <w:rsid w:val="00510FC4"/>
    <w:rsid w:val="00512E58"/>
    <w:rsid w:val="005321C8"/>
    <w:rsid w:val="00534758"/>
    <w:rsid w:val="00560D69"/>
    <w:rsid w:val="00561D64"/>
    <w:rsid w:val="00591429"/>
    <w:rsid w:val="00592E80"/>
    <w:rsid w:val="00596B31"/>
    <w:rsid w:val="005A03F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E1B00"/>
    <w:rsid w:val="007F7282"/>
    <w:rsid w:val="0082033F"/>
    <w:rsid w:val="00821DE1"/>
    <w:rsid w:val="00853D38"/>
    <w:rsid w:val="00863BD5"/>
    <w:rsid w:val="00885F59"/>
    <w:rsid w:val="00891605"/>
    <w:rsid w:val="008A6840"/>
    <w:rsid w:val="008C2301"/>
    <w:rsid w:val="008C7E9B"/>
    <w:rsid w:val="0091168A"/>
    <w:rsid w:val="00921B1B"/>
    <w:rsid w:val="00941C4A"/>
    <w:rsid w:val="00945488"/>
    <w:rsid w:val="009568DB"/>
    <w:rsid w:val="009638F0"/>
    <w:rsid w:val="00975FB1"/>
    <w:rsid w:val="009D2896"/>
    <w:rsid w:val="009D3019"/>
    <w:rsid w:val="009E2C5D"/>
    <w:rsid w:val="009F374E"/>
    <w:rsid w:val="00A004DF"/>
    <w:rsid w:val="00A146BE"/>
    <w:rsid w:val="00A23683"/>
    <w:rsid w:val="00A25E4C"/>
    <w:rsid w:val="00A41E6F"/>
    <w:rsid w:val="00A6303E"/>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65319"/>
    <w:rsid w:val="00C730BE"/>
    <w:rsid w:val="00C75829"/>
    <w:rsid w:val="00C83234"/>
    <w:rsid w:val="00C97AE1"/>
    <w:rsid w:val="00CC0B06"/>
    <w:rsid w:val="00CC55E2"/>
    <w:rsid w:val="00CE390B"/>
    <w:rsid w:val="00D07600"/>
    <w:rsid w:val="00D15483"/>
    <w:rsid w:val="00D330DF"/>
    <w:rsid w:val="00D43B60"/>
    <w:rsid w:val="00D557F2"/>
    <w:rsid w:val="00DA11EC"/>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10DD5"/>
    <w:rsid w:val="00F16B82"/>
    <w:rsid w:val="00F17286"/>
    <w:rsid w:val="00F30E59"/>
    <w:rsid w:val="00F95166"/>
    <w:rsid w:val="00FF1A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3C6EC6"/>
    <w:rsid w:val="004161DF"/>
    <w:rsid w:val="00531B0E"/>
    <w:rsid w:val="005F4A5F"/>
    <w:rsid w:val="0064505B"/>
    <w:rsid w:val="0073760F"/>
    <w:rsid w:val="007A2E04"/>
    <w:rsid w:val="009C590A"/>
    <w:rsid w:val="009E6F3D"/>
    <w:rsid w:val="00A1135B"/>
    <w:rsid w:val="00A629AE"/>
    <w:rsid w:val="00BF44A6"/>
    <w:rsid w:val="00D168D7"/>
    <w:rsid w:val="00D87C7C"/>
    <w:rsid w:val="00E2622B"/>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GOPRO-1830562155-6585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75f2a01e-01fa-48a1-9480-42b772179b36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https://gemeenschapsonderwijs.sharepoint.com/sites/prodoc/_layouts/15/DocIdRedir.aspx?ID=GOPRO-1830562155-6585</Url>
      <Description>GOPRO-1830562155-6585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4B0BB06A-1E48-4069-B0B3-E91717E8A03A}"/>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6E40EE66-7C0B-4DA1-87F6-104DAED3A76D}"/>
</file>

<file path=customXml/itemProps5.xml><?xml version="1.0" encoding="utf-8"?>
<ds:datastoreItem xmlns:ds="http://schemas.openxmlformats.org/officeDocument/2006/customXml" ds:itemID="{A0B935FB-FE0C-4C54-BFEA-26882117AD9A}"/>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0</TotalTime>
  <Pages>3</Pages>
  <Words>1346</Words>
  <Characters>7406</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Beeldende Voming MG</dc:title>
  <dc:creator>Broers</dc:creator>
  <cp:lastModifiedBy>Broers</cp:lastModifiedBy>
  <cp:revision>3</cp:revision>
  <cp:lastPrinted>2013-12-16T13:47:00Z</cp:lastPrinted>
  <dcterms:created xsi:type="dcterms:W3CDTF">2016-10-23T18:21:00Z</dcterms:created>
  <dcterms:modified xsi:type="dcterms:W3CDTF">2016-10-23T18:24:00Z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658500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68555938-e24c-4745-b464-d39e8bd4d7cc</vt:lpwstr>
  </property>
  <property fmtid="{D5CDD505-2E9C-101B-9397-08002B2CF9AE}" pid="14" name="MediaServiceImageTags">
    <vt:lpwstr/>
  </property>
</Properties>
</file>