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46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B15546" w:rsidRPr="004A3AF9" w:rsidRDefault="0091288A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Steward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91288A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integrale veiligheid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06DE1">
              <w:rPr>
                <w:rFonts w:asciiTheme="minorHAnsi" w:hAnsiTheme="minorHAnsi" w:cs="Arial"/>
                <w:b/>
                <w:sz w:val="16"/>
                <w:szCs w:val="16"/>
              </w:rPr>
              <w:t xml:space="preserve">aats voor: 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>Student 7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 xml:space="preserve"> jaar integrale veiligheid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91288A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91288A" w:rsidRPr="0091288A">
              <w:rPr>
                <w:rFonts w:asciiTheme="minorHAnsi" w:hAnsiTheme="minorHAnsi" w:cs="Arial"/>
                <w:b/>
                <w:sz w:val="16"/>
                <w:szCs w:val="16"/>
              </w:rPr>
              <w:t>Steward voetbalstadion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60" w:rsidRPr="0091288A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steward bij voetbalwedstrijden, onthaal en begeleiding van supporters, optreden bij noodprocedures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373B60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373B60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958A0">
              <w:rPr>
                <w:rFonts w:asciiTheme="minorHAnsi" w:hAnsiTheme="minorHAnsi" w:cs="Arial"/>
                <w:sz w:val="16"/>
                <w:szCs w:val="16"/>
              </w:rPr>
              <w:t xml:space="preserve">lke       </w:t>
            </w:r>
          </w:p>
          <w:p w:rsidR="00373B60" w:rsidRDefault="005E12F8" w:rsidP="00373B6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</w:t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ontruiming en evacuatie stadion, brandveiligheid en blustechnieken, omgaan met agressie, verbaal en mentaal geweld</w:t>
            </w:r>
          </w:p>
          <w:p w:rsidR="005E12F8" w:rsidRPr="00F95166" w:rsidRDefault="005E12F8" w:rsidP="00373B6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1288A" w:rsidRPr="00980EEB">
              <w:rPr>
                <w:rFonts w:ascii="Arial" w:hAnsi="Arial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Vallen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Meldingsplicht van onveilige toestanden  (losliggende delen)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Meldingsplicht onveilige toestanden, voor het betreden van tribunes 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Verlichting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Maatregelen bij het uitvallen van verlichting, veiligheidsverlichting voorzien en zaklamp ter beschikking stellen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 xml:space="preserve"> Fysieke werkbelasting, </w:t>
            </w:r>
            <w:proofErr w:type="spellStart"/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rugbelasting</w:t>
            </w:r>
            <w:proofErr w:type="spellEnd"/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Langdurig rechtstaan, optillen van gewonden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3C1E26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Bengaals vuur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Weersomstandigheden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Afhankelijk van de weersomstandigheden juiste maatregelen treffen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Atmosfeer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>Mentaal en verbaal geweld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Opleiding en instructies bij agressie van toeschouwers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Begeleiding stagementor en andere betrokkenen.</w:t>
            </w:r>
          </w:p>
        </w:tc>
      </w:tr>
      <w:tr w:rsidR="0091288A" w:rsidRPr="00614C32" w:rsidTr="00A737E8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91288A" w:rsidP="007601B8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91288A" w:rsidRDefault="006F5C8D" w:rsidP="007601B8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Contro</w:t>
            </w:r>
            <w:r>
              <w:rPr>
                <w:rFonts w:asciiTheme="minorHAnsi" w:hAnsiTheme="minorHAnsi" w:cs="Arial"/>
                <w:sz w:val="16"/>
                <w:szCs w:val="16"/>
              </w:rPr>
              <w:t>le locatie voor aanvang wedstrijd/festiviteit, m</w:t>
            </w:r>
            <w:bookmarkStart w:id="0" w:name="_GoBack"/>
            <w:bookmarkEnd w:id="0"/>
            <w:r w:rsidR="0091288A" w:rsidRPr="0091288A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</w:t>
            </w: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DB5E0B" w:rsidRDefault="0091288A" w:rsidP="00E568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1288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8A" w:rsidRPr="00DB5E0B" w:rsidRDefault="0091288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288A" w:rsidRPr="00F95166" w:rsidRDefault="0091288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91288A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opleiding en instructies voorzien </w:t>
            </w:r>
            <w:proofErr w:type="spellStart"/>
            <w:r w:rsidRPr="0091288A">
              <w:rPr>
                <w:rFonts w:asciiTheme="minorHAnsi" w:hAnsiTheme="minorHAnsi" w:cs="Arial"/>
                <w:sz w:val="16"/>
                <w:szCs w:val="16"/>
              </w:rPr>
              <w:t>i.f;v</w:t>
            </w:r>
            <w:proofErr w:type="spellEnd"/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. agressie van toeschouwers, instructies en controlebladen voor  verloop wedstrijd, actiekaarten met specifieke instructies, veiligheidskledij en signalisatie kledij ter beschikking stellen, zaklamp ter beschikking stellen, </w:t>
            </w:r>
            <w:r w:rsidRPr="0091288A">
              <w:rPr>
                <w:rFonts w:asciiTheme="minorHAnsi" w:hAnsiTheme="minorHAnsi" w:cs="Arial"/>
                <w:b/>
                <w:sz w:val="16"/>
                <w:szCs w:val="16"/>
              </w:rPr>
              <w:t>a</w:t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>lle werkzaamheden worden verricht onder begeleiding van de  stagementor, opleiding i.v.m. hulp bieden aan personen in afwachting van de hulpdiensten, richtlijnen bij brand en evacuatie via onthaalbrochure, begeleiding door stagementor</w:t>
            </w:r>
            <w:r w:rsidR="003C1E26">
              <w:rPr>
                <w:rFonts w:asciiTheme="minorHAnsi" w:hAnsiTheme="minorHAnsi" w:cs="Arial"/>
                <w:sz w:val="16"/>
                <w:szCs w:val="16"/>
              </w:rPr>
              <w:t xml:space="preserve"> + briefing en debriefing, stadionkennis, veiligheidsinstructies worden doorgenomen + </w:t>
            </w:r>
            <w:proofErr w:type="spellStart"/>
            <w:r w:rsidR="003C1E26">
              <w:rPr>
                <w:rFonts w:asciiTheme="minorHAnsi" w:hAnsiTheme="minorHAnsi" w:cs="Arial"/>
                <w:sz w:val="16"/>
                <w:szCs w:val="16"/>
              </w:rPr>
              <w:t>fouille</w:t>
            </w:r>
            <w:proofErr w:type="spellEnd"/>
            <w:r w:rsidRPr="0091288A">
              <w:rPr>
                <w:rFonts w:asciiTheme="minorHAnsi" w:hAnsiTheme="minorHAnsi" w:cs="Arial"/>
                <w:sz w:val="16"/>
                <w:szCs w:val="16"/>
              </w:rPr>
              <w:t>.</w:t>
            </w:r>
          </w:p>
          <w:p w:rsidR="0091288A" w:rsidRPr="0091288A" w:rsidRDefault="0091288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</w:p>
          <w:p w:rsidR="0091288A" w:rsidRPr="0043776C" w:rsidRDefault="0091288A" w:rsidP="00106DE1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91288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91288A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F95166" w:rsidRDefault="0091288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91288A" w:rsidRPr="00F95166" w:rsidRDefault="0091288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91288A" w:rsidRPr="00F95166" w:rsidRDefault="0091288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80717"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3728874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="00680717"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37288750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37288751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80717"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37288752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80717"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37288753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Werkpak overall 100 %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D353A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91288A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>Veiligheids- en signalisatiekledij,</w:t>
            </w:r>
            <w:r w:rsidR="003C1E26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proofErr w:type="spellStart"/>
            <w:r w:rsidR="003C1E26">
              <w:rPr>
                <w:rFonts w:asciiTheme="minorHAnsi" w:hAnsiTheme="minorHAnsi"/>
                <w:sz w:val="16"/>
                <w:szCs w:val="16"/>
              </w:rPr>
              <w:t>fluohesje</w:t>
            </w:r>
            <w:proofErr w:type="spellEnd"/>
            <w:r w:rsidR="003C1E26">
              <w:rPr>
                <w:rFonts w:asciiTheme="minorHAnsi" w:hAnsiTheme="minorHAnsi"/>
                <w:sz w:val="16"/>
                <w:szCs w:val="16"/>
              </w:rPr>
              <w:t>, stewardvest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D353A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Solventbestendige, waterdichte 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106DE1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91288A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91288A" w:rsidRDefault="0091288A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91288A">
              <w:rPr>
                <w:rFonts w:asciiTheme="minorHAnsi" w:hAnsiTheme="minorHAnsi" w:cs="Arial"/>
                <w:sz w:val="16"/>
                <w:szCs w:val="16"/>
              </w:rPr>
              <w:t xml:space="preserve"> Specifieke uitrusting, </w:t>
            </w:r>
            <w:proofErr w:type="spellStart"/>
            <w:r w:rsidRPr="0091288A">
              <w:rPr>
                <w:rFonts w:asciiTheme="minorHAnsi" w:hAnsiTheme="minorHAnsi" w:cs="Arial"/>
                <w:sz w:val="16"/>
                <w:szCs w:val="16"/>
              </w:rPr>
              <w:t>pillamp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680717" w:rsidRDefault="0091288A" w:rsidP="007601B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1288A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8A" w:rsidRPr="00680717" w:rsidRDefault="0091288A" w:rsidP="007601B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="00106DE1"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106DE1"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CA3" w:rsidRDefault="00425CA3" w:rsidP="000A569B">
      <w:r>
        <w:separator/>
      </w:r>
    </w:p>
  </w:endnote>
  <w:endnote w:type="continuationSeparator" w:id="0">
    <w:p w:rsidR="00425CA3" w:rsidRDefault="00425CA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06-09-2016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06-09-2016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6F5C8D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CA3" w:rsidRDefault="00425CA3" w:rsidP="000A569B">
      <w:r>
        <w:separator/>
      </w:r>
    </w:p>
  </w:footnote>
  <w:footnote w:type="continuationSeparator" w:id="0">
    <w:p w:rsidR="00425CA3" w:rsidRDefault="00425CA3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75F2E"/>
    <w:rsid w:val="000925C5"/>
    <w:rsid w:val="00095855"/>
    <w:rsid w:val="00096E70"/>
    <w:rsid w:val="000A125A"/>
    <w:rsid w:val="000A3E95"/>
    <w:rsid w:val="000A569B"/>
    <w:rsid w:val="000A7E93"/>
    <w:rsid w:val="000B467F"/>
    <w:rsid w:val="000B7CC2"/>
    <w:rsid w:val="000D5EB5"/>
    <w:rsid w:val="000E7060"/>
    <w:rsid w:val="00106DE1"/>
    <w:rsid w:val="001168F8"/>
    <w:rsid w:val="0014180A"/>
    <w:rsid w:val="001527C6"/>
    <w:rsid w:val="0015405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958A0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73B60"/>
    <w:rsid w:val="003906AD"/>
    <w:rsid w:val="00393DE0"/>
    <w:rsid w:val="003A0F7A"/>
    <w:rsid w:val="003B1E85"/>
    <w:rsid w:val="003B2D8C"/>
    <w:rsid w:val="003B38D5"/>
    <w:rsid w:val="003B63C7"/>
    <w:rsid w:val="003C1E26"/>
    <w:rsid w:val="003F01B7"/>
    <w:rsid w:val="00403254"/>
    <w:rsid w:val="0042009C"/>
    <w:rsid w:val="00425CA3"/>
    <w:rsid w:val="00430419"/>
    <w:rsid w:val="0043776C"/>
    <w:rsid w:val="004410B6"/>
    <w:rsid w:val="00443787"/>
    <w:rsid w:val="0045229E"/>
    <w:rsid w:val="00456523"/>
    <w:rsid w:val="00467011"/>
    <w:rsid w:val="0047113C"/>
    <w:rsid w:val="004E568B"/>
    <w:rsid w:val="004E68C6"/>
    <w:rsid w:val="004F5F17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6F5C8D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2700"/>
    <w:rsid w:val="00853D38"/>
    <w:rsid w:val="00863BD5"/>
    <w:rsid w:val="00885F21"/>
    <w:rsid w:val="00885F59"/>
    <w:rsid w:val="00891605"/>
    <w:rsid w:val="008A662B"/>
    <w:rsid w:val="008C0623"/>
    <w:rsid w:val="008C2301"/>
    <w:rsid w:val="008C5570"/>
    <w:rsid w:val="0091168A"/>
    <w:rsid w:val="009128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07D64"/>
    <w:rsid w:val="00B13FDF"/>
    <w:rsid w:val="00B15546"/>
    <w:rsid w:val="00B326BD"/>
    <w:rsid w:val="00B36063"/>
    <w:rsid w:val="00B360F0"/>
    <w:rsid w:val="00B3652D"/>
    <w:rsid w:val="00B3757E"/>
    <w:rsid w:val="00B43F98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C0B06"/>
    <w:rsid w:val="00CC55E2"/>
    <w:rsid w:val="00CD353A"/>
    <w:rsid w:val="00CE390B"/>
    <w:rsid w:val="00D07600"/>
    <w:rsid w:val="00D15483"/>
    <w:rsid w:val="00D330DF"/>
    <w:rsid w:val="00D43B60"/>
    <w:rsid w:val="00D557F2"/>
    <w:rsid w:val="00DB3DCD"/>
    <w:rsid w:val="00DB5E0B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D4E38"/>
    <w:rsid w:val="00EF0793"/>
    <w:rsid w:val="00EF3BA2"/>
    <w:rsid w:val="00EF67D5"/>
    <w:rsid w:val="00F03197"/>
    <w:rsid w:val="00F045B4"/>
    <w:rsid w:val="00F10DD5"/>
    <w:rsid w:val="00F16B82"/>
    <w:rsid w:val="00F17286"/>
    <w:rsid w:val="00F30E59"/>
    <w:rsid w:val="00F81400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C7681"/>
    <w:rsid w:val="001E60B5"/>
    <w:rsid w:val="003E7611"/>
    <w:rsid w:val="004161DF"/>
    <w:rsid w:val="00494486"/>
    <w:rsid w:val="005C52C2"/>
    <w:rsid w:val="005F4A5F"/>
    <w:rsid w:val="00704239"/>
    <w:rsid w:val="0079305C"/>
    <w:rsid w:val="009D4693"/>
    <w:rsid w:val="00A629AE"/>
    <w:rsid w:val="00B00624"/>
    <w:rsid w:val="00B23F58"/>
    <w:rsid w:val="00D87C7C"/>
    <w:rsid w:val="00DD66FD"/>
    <w:rsid w:val="00E35C58"/>
    <w:rsid w:val="00F7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GOPRO-1830562155-6578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c4fc04a2-099d-4050-828b-5a45af70b65b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https://gemeenschapsonderwijs.sharepoint.com/sites/prodoc/_layouts/15/DocIdRedir.aspx?ID=GOPRO-1830562155-6578</Url>
      <Description>GOPRO-1830562155-6578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2B71C-FF1B-4190-92D2-6DA80A7F93C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DC83E8BA-83C4-4B56-B4BB-D110773A8A83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CF2596DF-AD08-4376-8CF2-E143AD66908D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1332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Integrale Veiligheid Steward</dc:title>
  <dc:creator>Broers</dc:creator>
  <cp:lastModifiedBy>Broers</cp:lastModifiedBy>
  <cp:revision>4</cp:revision>
  <cp:lastPrinted>2013-12-16T13:47:00Z</cp:lastPrinted>
  <dcterms:created xsi:type="dcterms:W3CDTF">2016-09-06T10:08:00Z</dcterms:created>
  <dcterms:modified xsi:type="dcterms:W3CDTF">2016-10-06T17:53:00Z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657800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5a3f7ed9-9654-48f1-8f75-57717c5f0d2f</vt:lpwstr>
  </property>
</Properties>
</file>