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ED3F560DA22549839CE48EB75D328A1A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623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F517A8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4C08486E224F4812A13FDF4B803E09EE"/>
                  </w:placeholder>
                </w:sdtPr>
                <w:sdtEndPr/>
                <w:sdtContent>
                  <w:p w:rsidR="007964E4" w:rsidRPr="007964E4" w:rsidRDefault="009C076D" w:rsidP="009C076D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Inventaris producten met gevaarlijke eigenschappen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0887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F517A8">
            <w:tc>
              <w:tcPr>
                <w:tcW w:w="3369" w:type="dxa"/>
              </w:tcPr>
              <w:p w:rsidR="0045229E" w:rsidRDefault="00C6168F" w:rsidP="00F517A8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36ED816A93524814A39F315B32B936CB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39598D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C6168F" w:rsidP="003B2D8C">
          <w:pPr>
            <w:pStyle w:val="Geenafstand"/>
          </w:pPr>
        </w:p>
      </w:sdtContent>
    </w:sdt>
    <w:p w:rsidR="009C076D" w:rsidRDefault="009C076D" w:rsidP="00034517">
      <w:pPr>
        <w:rPr>
          <w:lang w:val="nl-BE"/>
        </w:rPr>
      </w:pPr>
    </w:p>
    <w:p w:rsidR="00F3329E" w:rsidRDefault="00F3329E">
      <w:pPr>
        <w:spacing w:after="0" w:line="240" w:lineRule="auto"/>
        <w:rPr>
          <w:lang w:val="nl-BE"/>
        </w:rPr>
      </w:pPr>
    </w:p>
    <w:tbl>
      <w:tblPr>
        <w:tblStyle w:val="GOmagentatabel"/>
        <w:tblW w:w="15029" w:type="dxa"/>
        <w:tblLayout w:type="fixed"/>
        <w:tblCellMar>
          <w:top w:w="57" w:type="dxa"/>
          <w:bottom w:w="57" w:type="dxa"/>
        </w:tblCellMar>
        <w:tblLook w:val="05A0" w:firstRow="1" w:lastRow="0" w:firstColumn="1" w:lastColumn="1" w:noHBand="0" w:noVBand="1"/>
      </w:tblPr>
      <w:tblGrid>
        <w:gridCol w:w="4539"/>
        <w:gridCol w:w="1134"/>
        <w:gridCol w:w="1418"/>
        <w:gridCol w:w="1559"/>
        <w:gridCol w:w="1985"/>
        <w:gridCol w:w="1417"/>
        <w:gridCol w:w="1276"/>
        <w:gridCol w:w="850"/>
        <w:gridCol w:w="851"/>
      </w:tblGrid>
      <w:tr w:rsidR="0034138E" w:rsidTr="003413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9" w:type="dxa"/>
            <w:tcBorders>
              <w:right w:val="single" w:sz="2" w:space="0" w:color="FFFFFF" w:themeColor="background1"/>
            </w:tcBorders>
          </w:tcPr>
          <w:p w:rsidR="0034138E" w:rsidRDefault="0034138E" w:rsidP="00F3196F">
            <w:pPr>
              <w:pStyle w:val="Geenafstand"/>
              <w:rPr>
                <w:lang w:val="nl-BE"/>
              </w:rPr>
            </w:pPr>
            <w:r>
              <w:rPr>
                <w:lang w:val="nl-BE"/>
              </w:rPr>
              <w:t xml:space="preserve">Naam                        </w:t>
            </w:r>
          </w:p>
        </w:tc>
        <w:tc>
          <w:tcPr>
            <w:tcW w:w="1134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34138E" w:rsidRDefault="0034138E" w:rsidP="00F3196F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Nummer</w:t>
            </w:r>
          </w:p>
        </w:tc>
        <w:tc>
          <w:tcPr>
            <w:tcW w:w="1418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34138E" w:rsidRDefault="0034138E" w:rsidP="00F3196F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proofErr w:type="spellStart"/>
            <w:r>
              <w:rPr>
                <w:lang w:val="nl-BE"/>
              </w:rPr>
              <w:t>CASnr</w:t>
            </w:r>
            <w:proofErr w:type="spellEnd"/>
          </w:p>
        </w:tc>
        <w:tc>
          <w:tcPr>
            <w:tcW w:w="1559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34138E" w:rsidRDefault="0034138E" w:rsidP="00F3196F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 xml:space="preserve">Vorm of </w:t>
            </w:r>
            <w:proofErr w:type="spellStart"/>
            <w:r>
              <w:rPr>
                <w:lang w:val="nl-BE"/>
              </w:rPr>
              <w:t>conc</w:t>
            </w:r>
            <w:proofErr w:type="spellEnd"/>
          </w:p>
        </w:tc>
        <w:tc>
          <w:tcPr>
            <w:tcW w:w="1985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34138E" w:rsidRDefault="0034138E" w:rsidP="00F3196F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r>
              <w:rPr>
                <w:lang w:val="nl-BE"/>
              </w:rPr>
              <w:t>Pictogrammen</w:t>
            </w:r>
          </w:p>
        </w:tc>
        <w:tc>
          <w:tcPr>
            <w:tcW w:w="1417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34138E" w:rsidRDefault="0034138E" w:rsidP="00F3196F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  <w:bookmarkStart w:id="1" w:name="_GoBack"/>
            <w:bookmarkEnd w:id="1"/>
            <w:r>
              <w:rPr>
                <w:lang w:val="nl-BE"/>
              </w:rPr>
              <w:t>H-codes</w:t>
            </w:r>
          </w:p>
        </w:tc>
        <w:tc>
          <w:tcPr>
            <w:tcW w:w="1276" w:type="dxa"/>
            <w:tcBorders>
              <w:left w:val="single" w:sz="2" w:space="0" w:color="FFFFFF" w:themeColor="background1"/>
              <w:right w:val="single" w:sz="2" w:space="0" w:color="FFFFFF" w:themeColor="background1"/>
            </w:tcBorders>
          </w:tcPr>
          <w:p w:rsidR="0034138E" w:rsidRPr="00F3329E" w:rsidRDefault="0034138E" w:rsidP="00510FC4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nl-BE"/>
              </w:rPr>
            </w:pPr>
            <w:r>
              <w:rPr>
                <w:lang w:val="nl-BE"/>
              </w:rPr>
              <w:t>P-codes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701" w:type="dxa"/>
            <w:gridSpan w:val="2"/>
            <w:tcBorders>
              <w:left w:val="single" w:sz="2" w:space="0" w:color="FFFFFF" w:themeColor="background1"/>
            </w:tcBorders>
          </w:tcPr>
          <w:p w:rsidR="0034138E" w:rsidRPr="00F3329E" w:rsidRDefault="0034138E" w:rsidP="00707D4E">
            <w:pPr>
              <w:pStyle w:val="Geenafstand"/>
              <w:jc w:val="center"/>
              <w:rPr>
                <w:b w:val="0"/>
                <w:lang w:val="nl-BE"/>
              </w:rPr>
            </w:pPr>
            <w:r>
              <w:rPr>
                <w:lang w:val="nl-BE"/>
              </w:rPr>
              <w:t xml:space="preserve">Maximum </w:t>
            </w:r>
            <w:r>
              <w:rPr>
                <w:lang w:val="nl-BE"/>
              </w:rPr>
              <w:br/>
              <w:t>hoeveelheid</w:t>
            </w:r>
          </w:p>
        </w:tc>
      </w:tr>
      <w:tr w:rsidR="0034138E" w:rsidTr="0034138E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9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rPr>
                <w:lang w:val="nl-BE"/>
              </w:rPr>
            </w:pPr>
          </w:p>
        </w:tc>
        <w:tc>
          <w:tcPr>
            <w:tcW w:w="1134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418" w:type="dxa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559" w:type="dxa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985" w:type="dxa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417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276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850" w:type="dxa"/>
          </w:tcPr>
          <w:p w:rsidR="0034138E" w:rsidRPr="00F3329E" w:rsidRDefault="0034138E" w:rsidP="009D289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shd w:val="clear" w:color="auto" w:fill="auto"/>
          </w:tcPr>
          <w:p w:rsidR="0034138E" w:rsidRPr="00F3329E" w:rsidRDefault="0034138E" w:rsidP="009D2896">
            <w:pPr>
              <w:pStyle w:val="Geenafstand"/>
              <w:rPr>
                <w:lang w:val="nl-BE"/>
              </w:rPr>
            </w:pPr>
          </w:p>
        </w:tc>
      </w:tr>
      <w:tr w:rsidR="0034138E" w:rsidTr="0034138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9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rPr>
                <w:lang w:val="nl-BE"/>
              </w:rPr>
            </w:pPr>
          </w:p>
        </w:tc>
        <w:tc>
          <w:tcPr>
            <w:tcW w:w="1134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418" w:type="dxa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559" w:type="dxa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985" w:type="dxa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417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276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850" w:type="dxa"/>
          </w:tcPr>
          <w:p w:rsidR="0034138E" w:rsidRPr="00F3329E" w:rsidRDefault="0034138E" w:rsidP="009D2896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shd w:val="clear" w:color="auto" w:fill="auto"/>
          </w:tcPr>
          <w:p w:rsidR="0034138E" w:rsidRPr="00F3329E" w:rsidRDefault="0034138E" w:rsidP="009D2896">
            <w:pPr>
              <w:pStyle w:val="Geenafstand"/>
              <w:rPr>
                <w:lang w:val="nl-BE"/>
              </w:rPr>
            </w:pPr>
          </w:p>
        </w:tc>
      </w:tr>
      <w:tr w:rsidR="0034138E" w:rsidTr="0034138E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9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rPr>
                <w:lang w:val="nl-BE"/>
              </w:rPr>
            </w:pPr>
          </w:p>
        </w:tc>
        <w:tc>
          <w:tcPr>
            <w:tcW w:w="1134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418" w:type="dxa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559" w:type="dxa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985" w:type="dxa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417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276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850" w:type="dxa"/>
          </w:tcPr>
          <w:p w:rsidR="0034138E" w:rsidRPr="00F3329E" w:rsidRDefault="0034138E" w:rsidP="009D289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shd w:val="clear" w:color="auto" w:fill="auto"/>
          </w:tcPr>
          <w:p w:rsidR="0034138E" w:rsidRPr="00F3329E" w:rsidRDefault="0034138E" w:rsidP="009D2896">
            <w:pPr>
              <w:pStyle w:val="Geenafstand"/>
              <w:rPr>
                <w:lang w:val="nl-BE"/>
              </w:rPr>
            </w:pPr>
          </w:p>
        </w:tc>
      </w:tr>
      <w:tr w:rsidR="0034138E" w:rsidTr="0034138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9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rPr>
                <w:lang w:val="nl-BE"/>
              </w:rPr>
            </w:pPr>
          </w:p>
        </w:tc>
        <w:tc>
          <w:tcPr>
            <w:tcW w:w="1134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418" w:type="dxa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559" w:type="dxa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985" w:type="dxa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417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276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850" w:type="dxa"/>
          </w:tcPr>
          <w:p w:rsidR="0034138E" w:rsidRPr="00F3329E" w:rsidRDefault="0034138E" w:rsidP="009D2896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shd w:val="clear" w:color="auto" w:fill="auto"/>
          </w:tcPr>
          <w:p w:rsidR="0034138E" w:rsidRPr="00F3329E" w:rsidRDefault="0034138E" w:rsidP="009D2896">
            <w:pPr>
              <w:pStyle w:val="Geenafstand"/>
              <w:rPr>
                <w:lang w:val="nl-BE"/>
              </w:rPr>
            </w:pPr>
          </w:p>
        </w:tc>
      </w:tr>
      <w:tr w:rsidR="0034138E" w:rsidTr="0034138E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9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rPr>
                <w:lang w:val="nl-BE"/>
              </w:rPr>
            </w:pPr>
          </w:p>
        </w:tc>
        <w:tc>
          <w:tcPr>
            <w:tcW w:w="1134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418" w:type="dxa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559" w:type="dxa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985" w:type="dxa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417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276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850" w:type="dxa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rPr>
                <w:lang w:val="nl-BE"/>
              </w:rPr>
            </w:pPr>
          </w:p>
        </w:tc>
      </w:tr>
      <w:tr w:rsidR="0034138E" w:rsidTr="0034138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9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rPr>
                <w:lang w:val="nl-BE"/>
              </w:rPr>
            </w:pPr>
          </w:p>
        </w:tc>
        <w:tc>
          <w:tcPr>
            <w:tcW w:w="1134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418" w:type="dxa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559" w:type="dxa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985" w:type="dxa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417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276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850" w:type="dxa"/>
          </w:tcPr>
          <w:p w:rsidR="0034138E" w:rsidRPr="00F3329E" w:rsidRDefault="0034138E" w:rsidP="00510FC4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rPr>
                <w:lang w:val="nl-BE"/>
              </w:rPr>
            </w:pPr>
          </w:p>
        </w:tc>
      </w:tr>
      <w:tr w:rsidR="0034138E" w:rsidTr="0034138E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9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rPr>
                <w:lang w:val="nl-BE"/>
              </w:rPr>
            </w:pPr>
          </w:p>
        </w:tc>
        <w:tc>
          <w:tcPr>
            <w:tcW w:w="1134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418" w:type="dxa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559" w:type="dxa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985" w:type="dxa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417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276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850" w:type="dxa"/>
          </w:tcPr>
          <w:p w:rsidR="0034138E" w:rsidRPr="00F3329E" w:rsidRDefault="0034138E" w:rsidP="00510FC4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851" w:type="dxa"/>
            <w:shd w:val="clear" w:color="auto" w:fill="auto"/>
          </w:tcPr>
          <w:p w:rsidR="0034138E" w:rsidRPr="00F3329E" w:rsidRDefault="0034138E" w:rsidP="00510FC4">
            <w:pPr>
              <w:pStyle w:val="Geenafstand"/>
              <w:rPr>
                <w:lang w:val="nl-BE"/>
              </w:rPr>
            </w:pPr>
          </w:p>
        </w:tc>
      </w:tr>
    </w:tbl>
    <w:p w:rsidR="007E2FEF" w:rsidRPr="00330621" w:rsidRDefault="007E2FEF" w:rsidP="00D43B60">
      <w:pPr>
        <w:pStyle w:val="Geenafstand"/>
      </w:pPr>
    </w:p>
    <w:sectPr w:rsidR="007E2FEF" w:rsidRPr="00330621" w:rsidSect="00F517A8">
      <w:headerReference w:type="default" r:id="rId13"/>
      <w:footerReference w:type="default" r:id="rId14"/>
      <w:headerReference w:type="first" r:id="rId15"/>
      <w:footerReference w:type="first" r:id="rId16"/>
      <w:pgSz w:w="16838" w:h="11906" w:orient="landscape" w:code="9"/>
      <w:pgMar w:top="1361" w:right="1134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68F" w:rsidRDefault="00C6168F" w:rsidP="000A569B">
      <w:r>
        <w:separator/>
      </w:r>
    </w:p>
  </w:endnote>
  <w:endnote w:type="continuationSeparator" w:id="0">
    <w:p w:rsidR="00C6168F" w:rsidRDefault="00C6168F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8FB" w:rsidRPr="00A23683" w:rsidRDefault="007E2FE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C7B57F" wp14:editId="6A8A94F6">
              <wp:simplePos x="0" y="0"/>
              <wp:positionH relativeFrom="column">
                <wp:posOffset>8919845</wp:posOffset>
              </wp:positionH>
              <wp:positionV relativeFrom="paragraph">
                <wp:posOffset>-137160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A061DBB" id="AutoShape 4" o:spid="_x0000_s1026" style="position:absolute;margin-left:702.35pt;margin-top:-10.8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" filled="f" strokecolor="#f08800 [3205]" strokeweight="1pt"/>
          </w:pict>
        </mc:Fallback>
      </mc:AlternateContent>
    </w:r>
    <w:r w:rsidR="00A41E6F"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1819AAD" wp14:editId="4417BB9C">
              <wp:simplePos x="0" y="0"/>
              <wp:positionH relativeFrom="column">
                <wp:posOffset>8980280</wp:posOffset>
              </wp:positionH>
              <wp:positionV relativeFrom="paragraph">
                <wp:posOffset>-208298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D3B022A" id="AutoShape 3" o:spid="_x0000_s1026" style="position:absolute;margin-left:707.1pt;margin-top:-16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cJ3C1OEAAAAN&#10;AQAADwAAAAAAAAAAAAAAAAAKBQAAZHJzL2Rvd25yZXYueG1sUEsFBgAAAAAEAAQA8wAAABgGAAAA&#10;AA==&#10;" filled="f" strokecolor="#c3004a [321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1400172644"/>
        <w:placeholder>
          <w:docPart w:val="6F4CF85C33D94FEA849056F47AA5C00F"/>
        </w:placeholder>
      </w:sdtPr>
      <w:sdtEndPr/>
      <w:sdtContent>
        <w:sdt>
          <w:sdtPr>
            <w:rPr>
              <w:sz w:val="18"/>
              <w:szCs w:val="18"/>
              <w:lang w:val="nl-BE"/>
            </w:rPr>
            <w:alias w:val="Titel"/>
            <w:tag w:val=""/>
            <w:id w:val="-47924001"/>
            <w:placeholder>
              <w:docPart w:val="24DB4C29DB8645F0BBB130177119279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r w:rsidR="00F3196F">
              <w:rPr>
                <w:sz w:val="18"/>
                <w:szCs w:val="18"/>
                <w:lang w:val="nl-BE"/>
              </w:rPr>
              <w:t>Jaarlijks actieplan</w:t>
            </w:r>
          </w:sdtContent>
        </w:sdt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7E2FEF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B72A96">
      <w:rPr>
        <w:noProof/>
        <w:sz w:val="18"/>
        <w:szCs w:val="18"/>
        <w:lang w:val="nl-BE"/>
      </w:rPr>
      <w:t>15-06-2016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B72A96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8FB" w:rsidRPr="00DB3DCD" w:rsidRDefault="00C6168F" w:rsidP="00F517A8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sdt>
      <w:sdtPr>
        <w:rPr>
          <w:sz w:val="18"/>
          <w:szCs w:val="18"/>
          <w:lang w:val="nl-BE"/>
        </w:rPr>
        <w:alias w:val="Titel"/>
        <w:tag w:val=""/>
        <w:id w:val="1153558987"/>
        <w:placeholder>
          <w:docPart w:val="404BA12429DB48B09AD4368888D46B5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3196F">
          <w:rPr>
            <w:sz w:val="18"/>
            <w:szCs w:val="18"/>
            <w:lang w:val="nl-BE"/>
          </w:rPr>
          <w:t>Jaarlijks actieplan</w:t>
        </w:r>
      </w:sdtContent>
    </w:sdt>
    <w:r w:rsidR="0039598D">
      <w:rPr>
        <w:sz w:val="18"/>
        <w:szCs w:val="18"/>
        <w:lang w:val="nl-BE"/>
      </w:rPr>
      <w:t xml:space="preserve"> - </w:t>
    </w:r>
    <w:r w:rsidR="007658FB">
      <w:rPr>
        <w:sz w:val="18"/>
        <w:szCs w:val="18"/>
        <w:lang w:val="nl-BE"/>
      </w:rPr>
      <w:t xml:space="preserve">bewaard op </w:t>
    </w:r>
    <w:r w:rsidR="0039598D">
      <w:rPr>
        <w:sz w:val="18"/>
        <w:szCs w:val="18"/>
        <w:lang w:val="nl-BE"/>
      </w:rPr>
      <w:t>23-11-2015</w:t>
    </w:r>
    <w:r w:rsidR="007658FB"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="007658FB"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34138E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68F" w:rsidRDefault="00C6168F" w:rsidP="000A569B">
      <w:r>
        <w:separator/>
      </w:r>
    </w:p>
  </w:footnote>
  <w:footnote w:type="continuationSeparator" w:id="0">
    <w:p w:rsidR="00C6168F" w:rsidRDefault="00C6168F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8FB" w:rsidRPr="00F10DD5" w:rsidRDefault="00F517A8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21A660C1" wp14:editId="06DA98FF">
              <wp:simplePos x="0" y="0"/>
              <wp:positionH relativeFrom="page">
                <wp:posOffset>-98425</wp:posOffset>
              </wp:positionH>
              <wp:positionV relativeFrom="page">
                <wp:posOffset>-195580</wp:posOffset>
              </wp:positionV>
              <wp:extent cx="10137140" cy="1230630"/>
              <wp:effectExtent l="0" t="95250" r="16510" b="10287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540000">
                        <a:off x="0" y="0"/>
                        <a:ext cx="10137140" cy="123063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148BDD" id="AutoShape 2" o:spid="_x0000_s1026" style="position:absolute;margin-left:-7.75pt;margin-top:-15.4pt;width:798.2pt;height:96.9pt;rotation:-1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" path="m7415247,r-3615,639419c7411632,824638,7261483,974787,7076264,974787l,974787e" filled="f" strokecolor="#f08800 [3205]" strokeweight="1pt">
              <v:path o:connecttype="custom" o:connectlocs="10137140,0;10132198,807241;9673728,1230630;0,123063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A5A9F08" wp14:editId="0193E434">
              <wp:simplePos x="0" y="0"/>
              <wp:positionH relativeFrom="page">
                <wp:posOffset>-172085</wp:posOffset>
              </wp:positionH>
              <wp:positionV relativeFrom="page">
                <wp:posOffset>-243536</wp:posOffset>
              </wp:positionV>
              <wp:extent cx="10133965" cy="1327785"/>
              <wp:effectExtent l="0" t="0" r="19685" b="2476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133965" cy="132778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93965D" id="AutoShape 1" o:spid="_x0000_s1026" style="position:absolute;margin-left:-13.55pt;margin-top:-19.2pt;width:797.95pt;height:104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" path="m7408814,v939,238891,1879,477783,2818,716674c7411632,901893,7261483,1052042,7076264,1052042l,1052042e" filled="f" strokecolor="#c3004a [3215]" strokeweight="1pt">
              <v:path o:connecttype="custom" o:connectlocs="10130112,0;10133965,904516;9675414,1327785;0,1327785" o:connectangles="0,0,0,0"/>
              <w10:wrap anchorx="page" anchory="page"/>
            </v:shape>
          </w:pict>
        </mc:Fallback>
      </mc:AlternateContent>
    </w:r>
    <w:r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45A3A99A" wp14:editId="32AE497F">
          <wp:simplePos x="0" y="0"/>
          <wp:positionH relativeFrom="page">
            <wp:posOffset>7196786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2" w15:restartNumberingAfterBreak="0">
    <w:nsid w:val="44E84314"/>
    <w:multiLevelType w:val="hybridMultilevel"/>
    <w:tmpl w:val="1606498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4" w15:restartNumberingAfterBreak="0">
    <w:nsid w:val="67154D3E"/>
    <w:multiLevelType w:val="hybridMultilevel"/>
    <w:tmpl w:val="2A1839E2"/>
    <w:lvl w:ilvl="0" w:tplc="08130017">
      <w:start w:val="1"/>
      <w:numFmt w:val="lowerLetter"/>
      <w:lvlText w:val="%1)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5"/>
  </w:num>
  <w:num w:numId="5">
    <w:abstractNumId w:val="3"/>
  </w:num>
  <w:num w:numId="6">
    <w:abstractNumId w:val="1"/>
  </w:num>
  <w:num w:numId="7">
    <w:abstractNumId w:val="5"/>
  </w:num>
  <w:num w:numId="8">
    <w:abstractNumId w:val="3"/>
  </w:num>
  <w:num w:numId="9">
    <w:abstractNumId w:val="1"/>
  </w:num>
  <w:num w:numId="10">
    <w:abstractNumId w:val="0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FFC"/>
    <w:rsid w:val="00034517"/>
    <w:rsid w:val="00045E45"/>
    <w:rsid w:val="000501B3"/>
    <w:rsid w:val="00064178"/>
    <w:rsid w:val="000724B5"/>
    <w:rsid w:val="000925C5"/>
    <w:rsid w:val="00095855"/>
    <w:rsid w:val="00096E70"/>
    <w:rsid w:val="000A17FA"/>
    <w:rsid w:val="000A3E95"/>
    <w:rsid w:val="000A569B"/>
    <w:rsid w:val="000B467F"/>
    <w:rsid w:val="000B7CC2"/>
    <w:rsid w:val="000E7060"/>
    <w:rsid w:val="000F0FFC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774E2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4138E"/>
    <w:rsid w:val="00351AB1"/>
    <w:rsid w:val="00370F3D"/>
    <w:rsid w:val="003906AD"/>
    <w:rsid w:val="0039598D"/>
    <w:rsid w:val="003B1E85"/>
    <w:rsid w:val="003B2D8C"/>
    <w:rsid w:val="003B38D5"/>
    <w:rsid w:val="003B63C7"/>
    <w:rsid w:val="003F01B7"/>
    <w:rsid w:val="00403254"/>
    <w:rsid w:val="00414DB8"/>
    <w:rsid w:val="0042009C"/>
    <w:rsid w:val="00430419"/>
    <w:rsid w:val="004410B6"/>
    <w:rsid w:val="0045229E"/>
    <w:rsid w:val="00456523"/>
    <w:rsid w:val="00467011"/>
    <w:rsid w:val="0047113C"/>
    <w:rsid w:val="004D3D1E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09FF"/>
    <w:rsid w:val="005B6CD2"/>
    <w:rsid w:val="005D2EEC"/>
    <w:rsid w:val="005E7539"/>
    <w:rsid w:val="00600D22"/>
    <w:rsid w:val="00640CD8"/>
    <w:rsid w:val="006608F5"/>
    <w:rsid w:val="0068475B"/>
    <w:rsid w:val="0070585B"/>
    <w:rsid w:val="00707D4E"/>
    <w:rsid w:val="00717CCE"/>
    <w:rsid w:val="007229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E2FEF"/>
    <w:rsid w:val="007F7282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C076D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1C2C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637E9"/>
    <w:rsid w:val="00B646DA"/>
    <w:rsid w:val="00B72A96"/>
    <w:rsid w:val="00B86BC2"/>
    <w:rsid w:val="00B93FCF"/>
    <w:rsid w:val="00BF0D3F"/>
    <w:rsid w:val="00C44DD4"/>
    <w:rsid w:val="00C457AF"/>
    <w:rsid w:val="00C6168F"/>
    <w:rsid w:val="00C730BE"/>
    <w:rsid w:val="00C83234"/>
    <w:rsid w:val="00CC0B06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D1A58"/>
    <w:rsid w:val="00EF67D5"/>
    <w:rsid w:val="00F03197"/>
    <w:rsid w:val="00F045B4"/>
    <w:rsid w:val="00F10DD5"/>
    <w:rsid w:val="00F17286"/>
    <w:rsid w:val="00F30E59"/>
    <w:rsid w:val="00F3196F"/>
    <w:rsid w:val="00F3329E"/>
    <w:rsid w:val="00F44346"/>
    <w:rsid w:val="00F5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5E22E6-D8E3-4BD3-B6A7-4DA71719D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rsid w:val="000345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_liggen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D3F560DA22549839CE48EB75D328A1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E1C5BD4-6E63-4F32-8ECA-73D64698B153}"/>
      </w:docPartPr>
      <w:docPartBody>
        <w:p w:rsidR="00C144A3" w:rsidRDefault="00FA100F">
          <w:pPr>
            <w:pStyle w:val="ED3F560DA22549839CE48EB75D328A1A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4C08486E224F4812A13FDF4B803E09E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2716302-3DFF-4BDB-B61B-37994CD49754}"/>
      </w:docPartPr>
      <w:docPartBody>
        <w:p w:rsidR="00C144A3" w:rsidRDefault="00FA100F">
          <w:pPr>
            <w:pStyle w:val="4C08486E224F4812A13FDF4B803E09EE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36ED816A93524814A39F315B32B936C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BFF311D-B33A-42E4-B798-F51456976C5D}"/>
      </w:docPartPr>
      <w:docPartBody>
        <w:p w:rsidR="00C144A3" w:rsidRDefault="00FA100F">
          <w:pPr>
            <w:pStyle w:val="36ED816A93524814A39F315B32B936CB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F4CF85C33D94FEA849056F47AA5C0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18E14DC-4058-4F53-9108-316E7EA355FE}"/>
      </w:docPartPr>
      <w:docPartBody>
        <w:p w:rsidR="00C144A3" w:rsidRDefault="00FA100F" w:rsidP="00FA100F">
          <w:pPr>
            <w:pStyle w:val="6F4CF85C33D94FEA849056F47AA5C00F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404BA12429DB48B09AD4368888D46B5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DB3E7A5-298A-4FBB-879B-47ABB8263647}"/>
      </w:docPartPr>
      <w:docPartBody>
        <w:p w:rsidR="00C144A3" w:rsidRDefault="00FA100F">
          <w:r w:rsidRPr="00371E7B">
            <w:rPr>
              <w:rStyle w:val="Tekstvantijdelijkeaanduiding"/>
            </w:rPr>
            <w:t>[Titel]</w:t>
          </w:r>
        </w:p>
      </w:docPartBody>
    </w:docPart>
    <w:docPart>
      <w:docPartPr>
        <w:name w:val="24DB4C29DB8645F0BBB130177119279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53A4096-8E92-4804-9881-EBAD35A219BE}"/>
      </w:docPartPr>
      <w:docPartBody>
        <w:p w:rsidR="00C144A3" w:rsidRDefault="00FA100F">
          <w:r w:rsidRPr="00371E7B">
            <w:rPr>
              <w:rStyle w:val="Tekstvantijdelijkeaanduiding"/>
            </w:rPr>
            <w:t>[Titel]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00F"/>
    <w:rsid w:val="00317F4E"/>
    <w:rsid w:val="0085520C"/>
    <w:rsid w:val="00C144A3"/>
    <w:rsid w:val="00FA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FA100F"/>
    <w:rPr>
      <w:color w:val="808080"/>
    </w:rPr>
  </w:style>
  <w:style w:type="paragraph" w:customStyle="1" w:styleId="ED3F560DA22549839CE48EB75D328A1A">
    <w:name w:val="ED3F560DA22549839CE48EB75D328A1A"/>
  </w:style>
  <w:style w:type="paragraph" w:customStyle="1" w:styleId="4C08486E224F4812A13FDF4B803E09EE">
    <w:name w:val="4C08486E224F4812A13FDF4B803E09EE"/>
  </w:style>
  <w:style w:type="paragraph" w:customStyle="1" w:styleId="36ED816A93524814A39F315B32B936CB">
    <w:name w:val="36ED816A93524814A39F315B32B936CB"/>
  </w:style>
  <w:style w:type="paragraph" w:customStyle="1" w:styleId="6F4CF85C33D94FEA849056F47AA5C00F">
    <w:name w:val="6F4CF85C33D94FEA849056F47AA5C00F"/>
    <w:rsid w:val="00FA100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GOPRO-1830562155-6493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b6879e1e-24fc-483f-a399-d841e447d37a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https://gemeenschapsonderwijs.sharepoint.com/sites/prodoc/_layouts/15/DocIdRedir.aspx?ID=GOPRO-1830562155-6493</Url>
      <Description>GOPRO-1830562155-6493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82560A-955C-44B0-B8A0-D82F9431F50B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56E50992-A81F-4FF0-AFFE-55BF160CBBD8}"/>
</file>

<file path=customXml/itemProps4.xml><?xml version="1.0" encoding="utf-8"?>
<ds:datastoreItem xmlns:ds="http://schemas.openxmlformats.org/officeDocument/2006/customXml" ds:itemID="{943770AC-3B6B-42E0-A4B0-0023D6B52BBB}"/>
</file>

<file path=customXml/itemProps5.xml><?xml version="1.0" encoding="utf-8"?>
<ds:datastoreItem xmlns:ds="http://schemas.openxmlformats.org/officeDocument/2006/customXml" ds:itemID="{A8B3A733-CEC2-40EA-87A6-3A83D3B3D9BC}"/>
</file>

<file path=customXml/itemProps6.xml><?xml version="1.0" encoding="utf-8"?>
<ds:datastoreItem xmlns:ds="http://schemas.openxmlformats.org/officeDocument/2006/customXml" ds:itemID="{3578A6F2-3350-4461-8ADA-4F4FEAF043D3}"/>
</file>

<file path=docProps/app.xml><?xml version="1.0" encoding="utf-8"?>
<Properties xmlns="http://schemas.openxmlformats.org/officeDocument/2006/extended-properties" xmlns:vt="http://schemas.openxmlformats.org/officeDocument/2006/docPropsVTypes">
  <Template>GO!basis_A4_liggend</Template>
  <TotalTime>18</TotalTime>
  <Pages>1</Pages>
  <Words>42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Jaarlijks actieplan</vt:lpstr>
    </vt:vector>
  </TitlesOfParts>
  <Company>Gramma</Company>
  <LinksUpToDate>false</LinksUpToDate>
  <CharactersWithSpaces>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Inventaris gevaarlijke stoffen</dc:title>
  <dc:creator>Tinneke Bellekens</dc:creator>
  <cp:lastModifiedBy>karen</cp:lastModifiedBy>
  <cp:revision>7</cp:revision>
  <cp:lastPrinted>2013-12-16T13:47:00Z</cp:lastPrinted>
  <dcterms:created xsi:type="dcterms:W3CDTF">2016-06-15T07:23:00Z</dcterms:created>
  <dcterms:modified xsi:type="dcterms:W3CDTF">2016-09-12T12:09:00Z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15100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2656;#B3 Gevaarlijke stoffen en preparaten|9ad99f2f-efc7-4163-9c34-54c209e83d22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8c32e684-f31b-41e0-abe1-cb6a3d204373</vt:lpwstr>
  </property>
</Properties>
</file>