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F0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4A3AF9" w:rsidRPr="004A3AF9" w:rsidRDefault="002E0DCB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Schilder</w:t>
      </w: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274519" w:rsidRPr="00274519" w:rsidRDefault="00274519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 w:rsidRPr="00274519">
        <w:rPr>
          <w:rFonts w:asciiTheme="minorHAnsi" w:hAnsiTheme="minorHAnsi"/>
          <w:sz w:val="24"/>
          <w:szCs w:val="24"/>
        </w:rPr>
        <w:t xml:space="preserve">WERKPOSTFICHE voor STAGES </w:t>
      </w:r>
      <w:r w:rsidR="00052204">
        <w:rPr>
          <w:rFonts w:asciiTheme="minorHAnsi" w:hAnsiTheme="minorHAnsi"/>
          <w:b w:val="0"/>
          <w:sz w:val="24"/>
          <w:szCs w:val="24"/>
        </w:rPr>
        <w:t>(model I harde</w:t>
      </w:r>
      <w:r w:rsidRPr="00274519">
        <w:rPr>
          <w:rFonts w:asciiTheme="minorHAnsi" w:hAnsiTheme="minorHAnsi"/>
          <w:b w:val="0"/>
          <w:sz w:val="24"/>
          <w:szCs w:val="24"/>
        </w:rPr>
        <w:t xml:space="preserve"> sector)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:rsidR="00274519" w:rsidRPr="00274519" w:rsidRDefault="00052204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>
        <w:rPr>
          <w:rFonts w:asciiTheme="minorHAnsi" w:hAnsiTheme="minorHAnsi" w:cs="Arial"/>
          <w:sz w:val="16"/>
          <w:szCs w:val="16"/>
          <w:lang w:val="nl-BE"/>
        </w:rPr>
        <w:t>Studierichtingen: mechanica, elektriciteit, onderhoud, bouw, tuinbouw, schilderen, decoratie, e.a.</w:t>
      </w:r>
    </w:p>
    <w:p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aats voor: stagi</w:t>
            </w:r>
            <w:r w:rsidR="002E0DCB">
              <w:rPr>
                <w:rFonts w:asciiTheme="minorHAnsi" w:hAnsiTheme="minorHAnsi" w:cs="Arial"/>
                <w:b/>
                <w:sz w:val="16"/>
                <w:szCs w:val="16"/>
              </w:rPr>
              <w:t>air Schilder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</w:t>
            </w:r>
            <w:r w:rsidR="002E0DCB">
              <w:rPr>
                <w:rFonts w:asciiTheme="minorHAnsi" w:hAnsiTheme="minorHAnsi" w:cs="Arial"/>
                <w:b/>
                <w:sz w:val="16"/>
                <w:szCs w:val="16"/>
              </w:rPr>
              <w:t>rijving: Schilder</w:t>
            </w:r>
          </w:p>
        </w:tc>
      </w:tr>
    </w:tbl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9F5E77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2E0DCB">
              <w:rPr>
                <w:rFonts w:asciiTheme="minorHAnsi" w:hAnsiTheme="minorHAnsi"/>
                <w:sz w:val="16"/>
                <w:szCs w:val="16"/>
              </w:rPr>
              <w:t>voorbereiden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 xml:space="preserve"> van </w:t>
            </w:r>
            <w:r w:rsidR="002E0DCB">
              <w:rPr>
                <w:rFonts w:asciiTheme="minorHAnsi" w:hAnsiTheme="minorHAnsi"/>
                <w:sz w:val="16"/>
                <w:szCs w:val="16"/>
              </w:rPr>
              <w:t xml:space="preserve">ondergrond voor schilderwerken, plamuren, afschuren , gladmaken van 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vloeren, mure</w:t>
            </w:r>
            <w:r w:rsidR="002E0DCB">
              <w:rPr>
                <w:rFonts w:asciiTheme="minorHAnsi" w:hAnsiTheme="minorHAnsi"/>
                <w:sz w:val="16"/>
                <w:szCs w:val="16"/>
              </w:rPr>
              <w:t xml:space="preserve">n, ramen, meubilair 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 xml:space="preserve">mits gebruik te maken </w:t>
            </w:r>
            <w:r w:rsidR="002E0DCB">
              <w:rPr>
                <w:rFonts w:asciiTheme="minorHAnsi" w:hAnsiTheme="minorHAnsi"/>
                <w:sz w:val="16"/>
                <w:szCs w:val="16"/>
              </w:rPr>
              <w:t>van allerlei handgereedschappen en handgereedschapsmachines, aanbrengen van verschillende noodzakelijk basisverven en eind-afwerkingslagen, werken op hoogte ladder - en stellinggebruik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>ja: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4. Werken waarvoor men ouder mo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et zijn dan 18 j.:  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>Intern transport, houtbewerkingsmachines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</w:p>
          <w:p w:rsidR="009F5E77" w:rsidRPr="009F5E77" w:rsidRDefault="005E12F8" w:rsidP="009F5E77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5E77" w:rsidRPr="00E9373B"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="009F5E77" w:rsidRPr="001B5D6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Hef – en tiltech</w:t>
            </w:r>
            <w:r w:rsidR="009F5E77">
              <w:rPr>
                <w:rFonts w:asciiTheme="minorHAnsi" w:hAnsiTheme="minorHAnsi"/>
                <w:sz w:val="16"/>
                <w:szCs w:val="16"/>
              </w:rPr>
              <w:t>n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ieken</w:t>
            </w:r>
            <w:r w:rsidR="00DB7684">
              <w:rPr>
                <w:rFonts w:asciiTheme="minorHAnsi" w:hAnsiTheme="minorHAnsi"/>
                <w:sz w:val="16"/>
                <w:szCs w:val="16"/>
              </w:rPr>
              <w:t>,</w:t>
            </w:r>
            <w:r w:rsidR="002E0DCB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B7684">
              <w:rPr>
                <w:rFonts w:asciiTheme="minorHAnsi" w:hAnsiTheme="minorHAnsi"/>
                <w:sz w:val="16"/>
                <w:szCs w:val="16"/>
              </w:rPr>
              <w:t>h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anteren van MSDS - fiches (veiligheidskaarten), gebruik van persoonlijke beschermingsmiddelen</w:t>
            </w:r>
            <w:r w:rsidR="002E0DCB">
              <w:rPr>
                <w:rFonts w:asciiTheme="minorHAnsi" w:hAnsiTheme="minorHAnsi"/>
                <w:sz w:val="16"/>
                <w:szCs w:val="16"/>
              </w:rPr>
              <w:t>, BA 4 elektrische risico’s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 xml:space="preserve">, vergrendelprocedures elektrische installaties </w:t>
            </w:r>
            <w:proofErr w:type="spellStart"/>
            <w:r w:rsidR="00052204" w:rsidRPr="00052204">
              <w:rPr>
                <w:rFonts w:asciiTheme="minorHAnsi" w:hAnsiTheme="minorHAnsi"/>
                <w:sz w:val="16"/>
                <w:szCs w:val="16"/>
              </w:rPr>
              <w:t>i.f.v</w:t>
            </w:r>
            <w:proofErr w:type="spellEnd"/>
            <w:r w:rsidR="00052204" w:rsidRPr="00052204">
              <w:rPr>
                <w:rFonts w:asciiTheme="minorHAnsi" w:hAnsiTheme="minorHAnsi"/>
                <w:sz w:val="16"/>
                <w:szCs w:val="16"/>
              </w:rPr>
              <w:t>. onderhoudswerkzaamheden en schilderen, werken op hoogte</w:t>
            </w:r>
            <w:r w:rsidR="002E0DCB">
              <w:rPr>
                <w:rFonts w:asciiTheme="minorHAnsi" w:hAnsiTheme="minorHAnsi"/>
                <w:sz w:val="16"/>
                <w:szCs w:val="16"/>
              </w:rPr>
              <w:t>, afbakenen werkzone</w:t>
            </w:r>
          </w:p>
          <w:p w:rsidR="005E12F8" w:rsidRPr="00F95166" w:rsidRDefault="005E12F8" w:rsidP="009F5E7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Pr="00DB7684" w:rsidRDefault="005E12F8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9F5E77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Vallen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4A1562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 xml:space="preserve">Wegwerken van kabels, losse vloerbekleding, </w:t>
            </w:r>
            <w:r w:rsidR="004A1562">
              <w:rPr>
                <w:rFonts w:asciiTheme="minorHAnsi" w:hAnsiTheme="minorHAnsi"/>
                <w:sz w:val="16"/>
                <w:szCs w:val="16"/>
              </w:rPr>
              <w:t>d</w:t>
            </w:r>
            <w:r w:rsidR="004A1562" w:rsidRPr="004A1562">
              <w:rPr>
                <w:rFonts w:asciiTheme="minorHAnsi" w:hAnsiTheme="minorHAnsi"/>
                <w:sz w:val="16"/>
                <w:szCs w:val="16"/>
              </w:rPr>
              <w:t>agelijks grondig reinigen van werkplaats, slipvrije oliebestendige veiligheidsschoenen, instructies opruimen gemorste vloeistoffen</w:t>
            </w:r>
          </w:p>
        </w:tc>
      </w:tr>
      <w:tr w:rsidR="009F5E77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Vallen van hoger gelegen vlak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4A1562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voor ladderwerkzaamheden, opleiding voorzien, controle van lad</w:t>
            </w:r>
            <w:r w:rsidR="004A1562">
              <w:rPr>
                <w:rFonts w:asciiTheme="minorHAnsi" w:hAnsiTheme="minorHAnsi"/>
                <w:sz w:val="16"/>
                <w:szCs w:val="16"/>
              </w:rPr>
              <w:t xml:space="preserve">ders voor in gebruik name, </w:t>
            </w:r>
            <w:r w:rsidR="004A1562" w:rsidRPr="004A1562">
              <w:rPr>
                <w:rFonts w:asciiTheme="minorHAnsi" w:hAnsiTheme="minorHAnsi"/>
                <w:sz w:val="16"/>
                <w:szCs w:val="16"/>
              </w:rPr>
              <w:t xml:space="preserve">vloeropeningen steeds toeleggen, CBM (leuningen), 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Instructies gebruik handgereedschappen</w:t>
            </w:r>
            <w:r w:rsidR="002E0DCB">
              <w:rPr>
                <w:rFonts w:asciiTheme="minorHAnsi" w:hAnsiTheme="minorHAnsi"/>
                <w:sz w:val="16"/>
                <w:szCs w:val="16"/>
              </w:rPr>
              <w:t xml:space="preserve"> en handgereedschapsmachines</w:t>
            </w:r>
            <w:r w:rsidRPr="004A1562">
              <w:rPr>
                <w:rFonts w:asciiTheme="minorHAnsi" w:hAnsiTheme="minorHAnsi"/>
                <w:sz w:val="16"/>
                <w:szCs w:val="16"/>
              </w:rPr>
              <w:t>, begeleiding ervaren werkman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Val van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Instructie opbergen materialen en onderrichtingen bij montage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>Verbrijzeling, klemming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– en gebruik</w:t>
            </w:r>
            <w:r w:rsidR="002E0DCB">
              <w:rPr>
                <w:rFonts w:asciiTheme="minorHAnsi" w:hAnsiTheme="minorHAnsi"/>
                <w:sz w:val="16"/>
                <w:szCs w:val="16"/>
              </w:rPr>
              <w:t>s</w:t>
            </w:r>
            <w:r w:rsidRPr="009F5E77">
              <w:rPr>
                <w:rFonts w:asciiTheme="minorHAnsi" w:hAnsiTheme="minorHAnsi"/>
                <w:sz w:val="16"/>
                <w:szCs w:val="16"/>
              </w:rPr>
              <w:t>aanwijzi</w:t>
            </w:r>
            <w:r w:rsidR="002E0DCB">
              <w:rPr>
                <w:rFonts w:asciiTheme="minorHAnsi" w:hAnsiTheme="minorHAnsi"/>
                <w:sz w:val="16"/>
                <w:szCs w:val="16"/>
              </w:rPr>
              <w:t>ngen bij gereedschappen</w:t>
            </w:r>
          </w:p>
        </w:tc>
      </w:tr>
      <w:tr w:rsidR="004A1562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24"/>
                <w:szCs w:val="24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9F5E77">
              <w:rPr>
                <w:rFonts w:asciiTheme="minorHAnsi" w:hAnsiTheme="minorHAnsi"/>
                <w:sz w:val="16"/>
                <w:szCs w:val="16"/>
              </w:rPr>
              <w:t>Heffen en tillen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bij het heffen en tillen van lasten, werkmethode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Diverse verwondingen door </w:t>
            </w:r>
          </w:p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     draaiende delen en machines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CBM gebruiken en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stellen, instructies en gebruiksaanwijzingen van handelingen (werkmethodes)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 xml:space="preserve">Dubbel geïsoleerd elektrisch materiaal. Strikte controle op toestand elektrische geleiders en toestellen. Differentieel beveiliging 30 </w:t>
            </w:r>
            <w:proofErr w:type="spellStart"/>
            <w:r w:rsidRPr="009F5E77">
              <w:rPr>
                <w:rFonts w:asciiTheme="minorHAnsi" w:hAnsiTheme="minorHAnsi"/>
                <w:sz w:val="16"/>
                <w:szCs w:val="16"/>
              </w:rPr>
              <w:t>mA.</w:t>
            </w:r>
            <w:proofErr w:type="spellEnd"/>
          </w:p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Opleiding BA 4  m.b.t. elektrocutie en EHBO</w:t>
            </w:r>
          </w:p>
        </w:tc>
      </w:tr>
      <w:tr w:rsidR="004A1562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Lawaai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Gebruik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bij geluidsoverlast, toezicht</w:t>
            </w:r>
          </w:p>
        </w:tc>
      </w:tr>
      <w:tr w:rsidR="004A1562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Gevaarlijke- brandbare producten, </w:t>
            </w:r>
          </w:p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     Smeer- en koelmiddelen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MSDS fiches en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stellen, rook- en vuur verbod, ruimtelijke ventilatie, richtlijnen voor transport overhandigen 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Warmte, koude (klimaat omgeving)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Kledij aanpassen, pauzes inlassen, frisdranken en warme dranken verdelen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Chemische agentia (bespuiten)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(wegwerppak), MSDS fiches producten, instructies spuitwagen, 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2E0DCB">
              <w:rPr>
                <w:rFonts w:asciiTheme="minorHAnsi" w:hAnsiTheme="minorHAnsi"/>
                <w:sz w:val="16"/>
                <w:szCs w:val="16"/>
              </w:rPr>
              <w:t xml:space="preserve"> Huidirritatie (gips, cement, verven</w:t>
            </w:r>
            <w:r w:rsidRPr="004A1562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MSDS fiches ter beschikking stellen,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 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Verwonding,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EHBO, kwetsuren vakkundig verzorgen, tetanus vaccinatie      </w:t>
            </w:r>
          </w:p>
        </w:tc>
      </w:tr>
      <w:tr w:rsidR="004A1562" w:rsidRPr="00614C32" w:rsidTr="00B82D4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Maatregelen brand en evacuatie geven, hanteren kleine blusmiddelen</w:t>
            </w:r>
          </w:p>
        </w:tc>
      </w:tr>
      <w:tr w:rsidR="004A1562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DB7684" w:rsidRDefault="004A1562" w:rsidP="003822A4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4A156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F95166" w:rsidRDefault="004A1562" w:rsidP="00DB7684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Getroffen preventiemaatregelen</w:t>
            </w:r>
            <w:r w:rsidRPr="009F5E77">
              <w:rPr>
                <w:rFonts w:asciiTheme="minorHAnsi" w:hAnsiTheme="minorHAnsi" w:cs="Arial"/>
                <w:b/>
              </w:rPr>
              <w:t xml:space="preserve">: </w:t>
            </w:r>
            <w:r w:rsidR="00DB7684" w:rsidRPr="00DB7684">
              <w:rPr>
                <w:rFonts w:asciiTheme="minorHAnsi" w:hAnsiTheme="minorHAnsi"/>
                <w:sz w:val="16"/>
                <w:szCs w:val="16"/>
              </w:rPr>
              <w:t xml:space="preserve">Gebruiksaanwijzingen en </w:t>
            </w:r>
            <w:r w:rsidR="002E0DCB">
              <w:rPr>
                <w:rFonts w:asciiTheme="minorHAnsi" w:hAnsiTheme="minorHAnsi"/>
                <w:sz w:val="16"/>
                <w:szCs w:val="16"/>
              </w:rPr>
              <w:t>instructies gebruik handgereedschappen en - machines, VIK reinigingsproducten plamuur en verven</w:t>
            </w:r>
            <w:r w:rsidR="00DB7684" w:rsidRPr="00DB7684">
              <w:rPr>
                <w:rFonts w:asciiTheme="minorHAnsi" w:hAnsiTheme="minorHAnsi"/>
                <w:sz w:val="16"/>
                <w:szCs w:val="16"/>
              </w:rPr>
              <w:t>, instructies werken op hoogte(ladder - en stellingwerk), VIK handgereedschap</w:t>
            </w:r>
            <w:r w:rsidR="00DB7684">
              <w:rPr>
                <w:rFonts w:asciiTheme="minorHAnsi" w:hAnsiTheme="minorHAnsi"/>
                <w:sz w:val="16"/>
                <w:szCs w:val="16"/>
              </w:rPr>
              <w:t>s</w:t>
            </w:r>
            <w:r w:rsidR="00DB7684" w:rsidRPr="00DB7684">
              <w:rPr>
                <w:rFonts w:asciiTheme="minorHAnsi" w:hAnsiTheme="minorHAnsi"/>
                <w:sz w:val="16"/>
                <w:szCs w:val="16"/>
              </w:rPr>
              <w:t xml:space="preserve">machines, MSDS fiches en instructies bij schilderwerken. Geschikte </w:t>
            </w:r>
            <w:proofErr w:type="spellStart"/>
            <w:r w:rsidR="00DB7684" w:rsidRPr="00DB768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="00DB7684" w:rsidRPr="00DB7684">
              <w:rPr>
                <w:rFonts w:asciiTheme="minorHAnsi" w:hAnsiTheme="minorHAnsi"/>
                <w:sz w:val="16"/>
                <w:szCs w:val="16"/>
              </w:rPr>
              <w:t xml:space="preserve"> ter beschikking stellen, onderricht hef – en tiltechnieken, vergrendelprocedures. </w:t>
            </w:r>
            <w:r w:rsidR="00AA0B9F">
              <w:rPr>
                <w:rFonts w:asciiTheme="minorHAnsi" w:hAnsiTheme="minorHAnsi"/>
                <w:sz w:val="16"/>
                <w:szCs w:val="16"/>
              </w:rPr>
              <w:t xml:space="preserve">Afbakenen werkzone. </w:t>
            </w:r>
            <w:bookmarkStart w:id="0" w:name="_GoBack"/>
            <w:bookmarkEnd w:id="0"/>
            <w:r w:rsidR="00DB7684" w:rsidRPr="00DB7684">
              <w:rPr>
                <w:rFonts w:asciiTheme="minorHAnsi" w:hAnsiTheme="minorHAnsi"/>
                <w:sz w:val="16"/>
                <w:szCs w:val="16"/>
              </w:rPr>
              <w:t xml:space="preserve">Toezicht op gebruik beschermingsmiddelen – begeleiding ervaren  </w:t>
            </w:r>
            <w:r w:rsidR="00DB7684" w:rsidRPr="00DB7684">
              <w:rPr>
                <w:rFonts w:asciiTheme="minorHAnsi" w:hAnsiTheme="minorHAnsi"/>
                <w:sz w:val="16"/>
                <w:szCs w:val="16"/>
              </w:rPr>
              <w:lastRenderedPageBreak/>
              <w:t>werkman</w:t>
            </w:r>
          </w:p>
        </w:tc>
      </w:tr>
      <w:tr w:rsidR="004A156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F95166" w:rsidRDefault="004A1562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4A156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F95166" w:rsidRDefault="004A1562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4A1562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F95166" w:rsidRDefault="004A1562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4A1562" w:rsidRPr="00F95166" w:rsidRDefault="004A1562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4A1562" w:rsidRPr="00F95166" w:rsidRDefault="004A1562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4A1562" w:rsidRPr="00F95166" w:rsidRDefault="004A156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4A1562" w:rsidRPr="00F95166" w:rsidRDefault="004A156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4A1562" w:rsidRPr="00F95166" w:rsidRDefault="004A156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4A1562" w:rsidRPr="00F95166" w:rsidRDefault="004A156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4A1562" w:rsidRPr="00F95166" w:rsidRDefault="004A156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4A1562" w:rsidRPr="00F95166" w:rsidRDefault="004A156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4A1562" w:rsidRPr="00F95166" w:rsidRDefault="004A156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4A1562" w:rsidRPr="00F95166" w:rsidRDefault="004A156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25618885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32B05BC" wp14:editId="2487B306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4EBA9BA" wp14:editId="5FDB060E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0843DD8" wp14:editId="1C4583DA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DB7684">
              <w:rPr>
                <w:rFonts w:asciiTheme="minorHAnsi" w:hAnsiTheme="minorHAnsi" w:cs="Arial"/>
                <w:sz w:val="16"/>
                <w:szCs w:val="16"/>
              </w:rPr>
              <w:t xml:space="preserve"> Werkpak - Overall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Gelaatsch</w:t>
            </w:r>
            <w:r w:rsidR="002E0DCB">
              <w:rPr>
                <w:rFonts w:asciiTheme="minorHAnsi" w:hAnsiTheme="minorHAnsi"/>
                <w:sz w:val="16"/>
                <w:szCs w:val="16"/>
              </w:rPr>
              <w:t>erm (spuiten van verven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  <w:r w:rsidR="002E0DCB">
              <w:rPr>
                <w:rFonts w:asciiTheme="minorHAnsi" w:hAnsiTheme="minorHAnsi"/>
                <w:sz w:val="16"/>
                <w:szCs w:val="16"/>
              </w:rPr>
              <w:t xml:space="preserve"> / koolstoffiltermasker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Valbeveiliging, veiligheidsharnas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Masker met koolstoffilters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DB7684">
              <w:rPr>
                <w:rFonts w:asciiTheme="minorHAnsi" w:hAnsiTheme="minorHAnsi"/>
                <w:b/>
                <w:sz w:val="16"/>
                <w:szCs w:val="16"/>
              </w:rPr>
              <w:t>Verbod op het bedienen van gemotoriseerde heftoestellen</w:t>
            </w:r>
          </w:p>
          <w:p w:rsidR="00DB7684" w:rsidRP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F95166" w:rsidRPr="00F95166" w:rsidRDefault="00DB7684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B7684">
              <w:rPr>
                <w:rFonts w:asciiTheme="minorHAnsi" w:hAnsiTheme="minorHAnsi"/>
                <w:sz w:val="16"/>
                <w:szCs w:val="16"/>
              </w:rPr>
              <w:t xml:space="preserve">Neen: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24"/>
                <w:szCs w:val="24"/>
              </w:rPr>
              <w:t xml:space="preserve">            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ja</w:t>
            </w:r>
            <w:r w:rsidRPr="00DB7684">
              <w:rPr>
                <w:rFonts w:asciiTheme="minorHAnsi" w:hAnsiTheme="minorHAnsi"/>
              </w:rPr>
              <w:t xml:space="preserve">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C7A" w:rsidRDefault="00FC5C7A" w:rsidP="000A569B">
      <w:r>
        <w:separator/>
      </w:r>
    </w:p>
  </w:endnote>
  <w:endnote w:type="continuationSeparator" w:id="0">
    <w:p w:rsidR="00FC5C7A" w:rsidRDefault="00FC5C7A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2E0DCB">
      <w:rPr>
        <w:noProof/>
        <w:sz w:val="18"/>
        <w:szCs w:val="18"/>
        <w:lang w:val="nl-BE"/>
      </w:rPr>
      <w:t>24-05-2016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AA0B9F">
      <w:rPr>
        <w:noProof/>
        <w:sz w:val="18"/>
        <w:szCs w:val="18"/>
        <w:lang w:val="nl-BE"/>
      </w:rPr>
      <w:t>3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2E0DCB">
      <w:rPr>
        <w:noProof/>
        <w:sz w:val="18"/>
        <w:szCs w:val="18"/>
        <w:lang w:val="nl-BE"/>
      </w:rPr>
      <w:t>24-05-2016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AA0B9F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C7A" w:rsidRDefault="00FC5C7A" w:rsidP="000A569B">
      <w:r>
        <w:separator/>
      </w:r>
    </w:p>
  </w:footnote>
  <w:footnote w:type="continuationSeparator" w:id="0">
    <w:p w:rsidR="00FC5C7A" w:rsidRDefault="00FC5C7A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52204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F360C"/>
    <w:rsid w:val="001F6E94"/>
    <w:rsid w:val="00241677"/>
    <w:rsid w:val="00274519"/>
    <w:rsid w:val="002774E2"/>
    <w:rsid w:val="00285E72"/>
    <w:rsid w:val="002B7871"/>
    <w:rsid w:val="002C3697"/>
    <w:rsid w:val="002D2CCA"/>
    <w:rsid w:val="002D3557"/>
    <w:rsid w:val="002D44A2"/>
    <w:rsid w:val="002E0DCB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55B6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1562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91429"/>
    <w:rsid w:val="00592E80"/>
    <w:rsid w:val="00596B31"/>
    <w:rsid w:val="005A7057"/>
    <w:rsid w:val="005B6CD2"/>
    <w:rsid w:val="005C394B"/>
    <w:rsid w:val="005D2EEC"/>
    <w:rsid w:val="005E12F8"/>
    <w:rsid w:val="005E7539"/>
    <w:rsid w:val="005F16DE"/>
    <w:rsid w:val="00600796"/>
    <w:rsid w:val="00621DAB"/>
    <w:rsid w:val="00631453"/>
    <w:rsid w:val="00640CD8"/>
    <w:rsid w:val="00655C69"/>
    <w:rsid w:val="006608F5"/>
    <w:rsid w:val="00672283"/>
    <w:rsid w:val="0068475B"/>
    <w:rsid w:val="0070585B"/>
    <w:rsid w:val="00717CCE"/>
    <w:rsid w:val="00722982"/>
    <w:rsid w:val="007423DB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9F5E77"/>
    <w:rsid w:val="00A004DF"/>
    <w:rsid w:val="00A23683"/>
    <w:rsid w:val="00A25E4C"/>
    <w:rsid w:val="00A41E6F"/>
    <w:rsid w:val="00A70AE9"/>
    <w:rsid w:val="00A91AA0"/>
    <w:rsid w:val="00A95701"/>
    <w:rsid w:val="00AA0B9F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F0D3F"/>
    <w:rsid w:val="00C44DD4"/>
    <w:rsid w:val="00C457AF"/>
    <w:rsid w:val="00C730BE"/>
    <w:rsid w:val="00C83234"/>
    <w:rsid w:val="00C85326"/>
    <w:rsid w:val="00CC0B06"/>
    <w:rsid w:val="00CC55E2"/>
    <w:rsid w:val="00CE390B"/>
    <w:rsid w:val="00D07600"/>
    <w:rsid w:val="00D15483"/>
    <w:rsid w:val="00D330DF"/>
    <w:rsid w:val="00D43B60"/>
    <w:rsid w:val="00D557F2"/>
    <w:rsid w:val="00DB3DCD"/>
    <w:rsid w:val="00DB7684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  <w:rsid w:val="00FC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4161DF"/>
    <w:rsid w:val="004352C4"/>
    <w:rsid w:val="005105D5"/>
    <w:rsid w:val="005F4A5F"/>
    <w:rsid w:val="00734AAE"/>
    <w:rsid w:val="00A629AE"/>
    <w:rsid w:val="00BB3A27"/>
    <w:rsid w:val="00C7133C"/>
    <w:rsid w:val="00CB1071"/>
    <w:rsid w:val="00D87C7C"/>
    <w:rsid w:val="00DF04B4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GOPRO-1830562155-6303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2155f967-5931-4cda-b6d8-096545671723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https://gemeenschapsonderwijs.sharepoint.com/sites/prodoc/_layouts/15/DocIdRedir.aspx?ID=GOPRO-1830562155-6303</Url>
      <Description>GOPRO-1830562155-6303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19EC5BC3-33C8-47DB-A20D-A783A2475C4C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15025D13-4665-4D9A-8EF1-9A35A1EAE973}"/>
</file>

<file path=customXml/itemProps5.xml><?xml version="1.0" encoding="utf-8"?>
<ds:datastoreItem xmlns:ds="http://schemas.openxmlformats.org/officeDocument/2006/customXml" ds:itemID="{77F6B25C-4EAC-450F-8D0C-E4ECD4181EC7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0</TotalTime>
  <Pages>3</Pages>
  <Words>1468</Words>
  <Characters>8077</Characters>
  <Application>Microsoft Office Word</Application>
  <DocSecurity>0</DocSecurity>
  <Lines>67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Schilder</dc:title>
  <dc:creator>Broers</dc:creator>
  <cp:lastModifiedBy>Broers</cp:lastModifiedBy>
  <cp:revision>2</cp:revision>
  <cp:lastPrinted>2013-12-16T13:47:00Z</cp:lastPrinted>
  <dcterms:created xsi:type="dcterms:W3CDTF">2016-05-24T16:15:00Z</dcterms:created>
  <dcterms:modified xsi:type="dcterms:W3CDTF">2016-05-24T16:15:00Z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2764;#Werkpostfiches MVD-personeel|0b2497c0-e041-405b-8f61-5e149374ff1d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630300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dadbf509-891e-4f83-ba13-df16a6bff1e9</vt:lpwstr>
  </property>
</Properties>
</file>