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052204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Onderhoudswerkman/vrouw</w:t>
      </w: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="00052204">
        <w:rPr>
          <w:rFonts w:asciiTheme="minorHAnsi" w:hAnsiTheme="minorHAnsi"/>
          <w:b w:val="0"/>
          <w:sz w:val="24"/>
          <w:szCs w:val="24"/>
        </w:rPr>
        <w:t>(model I harde</w:t>
      </w:r>
      <w:r w:rsidRPr="00274519">
        <w:rPr>
          <w:rFonts w:asciiTheme="minorHAnsi" w:hAnsiTheme="minorHAnsi"/>
          <w:b w:val="0"/>
          <w:sz w:val="24"/>
          <w:szCs w:val="24"/>
        </w:rPr>
        <w:t xml:space="preserve">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052204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mechanica, elektriciteit, onderhoud, bouw, tuinbouw, schilderen, decoratie,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052204">
              <w:rPr>
                <w:rFonts w:asciiTheme="minorHAnsi" w:hAnsiTheme="minorHAnsi" w:cs="Arial"/>
                <w:b/>
                <w:sz w:val="16"/>
                <w:szCs w:val="16"/>
              </w:rPr>
              <w:t>air onderhoudswerkman/vrouw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052204">
              <w:rPr>
                <w:rFonts w:asciiTheme="minorHAnsi" w:hAnsiTheme="minorHAnsi" w:cs="Arial"/>
                <w:b/>
                <w:sz w:val="16"/>
                <w:szCs w:val="16"/>
              </w:rPr>
              <w:t>rijving: onderhoudswerkman/vrouw</w:t>
            </w:r>
          </w:p>
        </w:tc>
      </w:tr>
    </w:tbl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0D169B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0D169B" w:rsidRPr="000D169B">
              <w:rPr>
                <w:rFonts w:asciiTheme="minorHAnsi" w:hAnsiTheme="minorHAnsi"/>
                <w:sz w:val="16"/>
                <w:szCs w:val="16"/>
              </w:rPr>
              <w:t xml:space="preserve">het uitvoeren van allerlei onderhoudswerkzaamheden binnen de schoolcampus: schilderen, algemeen onderhoud, herstellen van schoolmeubilair, inrichten van infrastructuur en monteren van allerlei uitrusting, eenvoudige herstellingen aan sanitaire installaties, tuin- en snoeiwerkzaamheden,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>ja: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>Intern transport, houtbewerkingsmachines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</w:p>
          <w:p w:rsidR="009F5E77" w:rsidRPr="009F5E77" w:rsidRDefault="005E12F8" w:rsidP="009F5E77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9F5E77" w:rsidRPr="001B5D6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Hef – en tiltech</w:t>
            </w:r>
            <w:r w:rsidR="009F5E77">
              <w:rPr>
                <w:rFonts w:asciiTheme="minorHAnsi" w:hAnsiTheme="minorHAnsi"/>
                <w:sz w:val="16"/>
                <w:szCs w:val="16"/>
              </w:rPr>
              <w:t>n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ieken</w:t>
            </w:r>
            <w:r w:rsidR="00DB7684">
              <w:rPr>
                <w:rFonts w:asciiTheme="minorHAnsi" w:hAnsiTheme="minorHAnsi"/>
                <w:sz w:val="16"/>
                <w:szCs w:val="16"/>
              </w:rPr>
              <w:t>,</w:t>
            </w:r>
            <w:r w:rsidR="00D9719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B7684">
              <w:rPr>
                <w:rFonts w:asciiTheme="minorHAnsi" w:hAnsiTheme="minorHAnsi"/>
                <w:sz w:val="16"/>
                <w:szCs w:val="16"/>
              </w:rPr>
              <w:t>h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anteren van MSDS - fiches (veiligheidskaarten), gebruik van persoonlijke beschermingsmiddelen</w:t>
            </w:r>
            <w:r w:rsidR="00052204">
              <w:rPr>
                <w:rFonts w:asciiTheme="minorHAnsi" w:hAnsiTheme="minorHAnsi"/>
                <w:sz w:val="16"/>
                <w:szCs w:val="16"/>
              </w:rPr>
              <w:t xml:space="preserve">, BA 4 elektrische risico’s, 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gebruiken van onkruidverdelgers</w:t>
            </w:r>
            <w:r w:rsidR="00052204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r w:rsidR="004A1562">
              <w:rPr>
                <w:rFonts w:asciiTheme="minorHAnsi" w:hAnsiTheme="minorHAnsi"/>
                <w:sz w:val="16"/>
                <w:szCs w:val="16"/>
              </w:rPr>
              <w:t>- branders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 xml:space="preserve">, gebruiken van tuinbouwmachines, vergrendelprocedures elektrische installaties </w:t>
            </w:r>
            <w:proofErr w:type="spellStart"/>
            <w:r w:rsidR="00052204" w:rsidRPr="00052204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="00052204" w:rsidRPr="00052204">
              <w:rPr>
                <w:rFonts w:asciiTheme="minorHAnsi" w:hAnsiTheme="minorHAnsi"/>
                <w:sz w:val="16"/>
                <w:szCs w:val="16"/>
              </w:rPr>
              <w:t>. onderhoudswerkzaamheden en schilderen, werken op hoogte</w:t>
            </w:r>
            <w:r w:rsidR="00A22A40">
              <w:rPr>
                <w:rFonts w:asciiTheme="minorHAnsi" w:hAnsiTheme="minorHAnsi"/>
                <w:sz w:val="16"/>
                <w:szCs w:val="16"/>
              </w:rPr>
              <w:t>, afbakenen werkzones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Pr="00DB7684" w:rsidRDefault="005E12F8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F5E77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Wegwerken van kabels, losse vloerbekleding, </w:t>
            </w:r>
            <w:r w:rsidR="004A1562">
              <w:rPr>
                <w:rFonts w:asciiTheme="minorHAnsi" w:hAnsiTheme="minorHAnsi"/>
                <w:sz w:val="16"/>
                <w:szCs w:val="16"/>
              </w:rPr>
              <w:t>d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>agelijks grondig reinigen van werkplaats, slipvrije oliebestendige veiligheidsschoenen, instructies opruimen gemorste vloeistoffen</w:t>
            </w:r>
          </w:p>
        </w:tc>
      </w:tr>
      <w:tr w:rsidR="009F5E77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van hoger gelegen vlak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voor ladderwerkzaamheden, opleiding voorzien, controle van lad</w:t>
            </w:r>
            <w:r w:rsidR="004A1562">
              <w:rPr>
                <w:rFonts w:asciiTheme="minorHAnsi" w:hAnsiTheme="minorHAnsi"/>
                <w:sz w:val="16"/>
                <w:szCs w:val="16"/>
              </w:rPr>
              <w:t xml:space="preserve">ders voor in gebruik name, 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 xml:space="preserve">vloeropeningen steeds toeleggen, CBM (leuningen),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Instructies gebruik handgereedschappen, begeleiding ervaren werkman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 opbergen materialen en onderrichtingen bij montage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>Verbrijzeling,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– en gebruik aanwijzi</w:t>
            </w:r>
            <w:r w:rsidR="00D97190">
              <w:rPr>
                <w:rFonts w:asciiTheme="minorHAnsi" w:hAnsiTheme="minorHAnsi"/>
                <w:sz w:val="16"/>
                <w:szCs w:val="16"/>
              </w:rPr>
              <w:t>n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gen</w:t>
            </w:r>
            <w:r w:rsidR="00D97190">
              <w:rPr>
                <w:rFonts w:asciiTheme="minorHAnsi" w:hAnsiTheme="minorHAnsi"/>
                <w:sz w:val="16"/>
                <w:szCs w:val="16"/>
              </w:rPr>
              <w:t xml:space="preserve"> bij gereedschappen en - machines</w:t>
            </w:r>
            <w:bookmarkStart w:id="0" w:name="_GoBack"/>
            <w:bookmarkEnd w:id="0"/>
          </w:p>
        </w:tc>
      </w:tr>
      <w:tr w:rsidR="004A1562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24"/>
                <w:szCs w:val="24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bij het heffen en tillen van lasten, werkmethode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Diverse verwondingen door </w:t>
            </w:r>
          </w:p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 draaiende delen en machines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CBM gebruiken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Dubbel geïsoleerd elektrisch materiaal. Strikte controle op toestand elektrische geleiders en toestellen. Differentieel beveiliging 30 </w:t>
            </w:r>
            <w:proofErr w:type="spellStart"/>
            <w:r w:rsidRPr="009F5E77">
              <w:rPr>
                <w:rFonts w:asciiTheme="minorHAnsi" w:hAnsiTheme="minorHAnsi"/>
                <w:sz w:val="16"/>
                <w:szCs w:val="16"/>
              </w:rPr>
              <w:t>mA.</w:t>
            </w:r>
            <w:proofErr w:type="spellEnd"/>
          </w:p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Opleiding BA 4  m.b.t. elektrocutie en EHBO</w:t>
            </w:r>
          </w:p>
        </w:tc>
      </w:tr>
      <w:tr w:rsidR="004A156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Gebruik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bij geluidsoverlast, toezicht</w:t>
            </w:r>
          </w:p>
        </w:tc>
      </w:tr>
      <w:tr w:rsidR="004A156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Gevaarlijke- brandbare producten, </w:t>
            </w:r>
          </w:p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 Smeer- en koelmiddelen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rook- en vuur verbod, ruimtelijke ventilatie, richtlijnen voor transport overhandigen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Warmte, koude (klimaat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Kledij aanpassen, pauzes inlassen, frisdranken en warme dranken verdelen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Chemische agentia (bespuiten)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(wegwerppak), MSDS fiches producten, instructies spuitwagen,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Huidirritatie (cement, meststof)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ter beschikking stellen,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EHBO, kwetsuren vakkundig verzorgen, tetanus vaccinatie      </w:t>
            </w:r>
          </w:p>
        </w:tc>
      </w:tr>
      <w:tr w:rsidR="004A1562" w:rsidRPr="00614C32" w:rsidTr="00B82D4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Maatregelen brand en evacuatie geven, hanteren kleine blusmiddelen</w:t>
            </w:r>
          </w:p>
        </w:tc>
      </w:tr>
      <w:tr w:rsidR="004A1562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DB7684" w:rsidRDefault="004A1562" w:rsidP="003822A4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1562" w:rsidRPr="00F95166" w:rsidRDefault="004A1562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4A156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DB7684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 w:rsidRPr="009F5E77">
              <w:rPr>
                <w:rFonts w:asciiTheme="minorHAnsi" w:hAnsiTheme="minorHAnsi" w:cs="Arial"/>
                <w:b/>
              </w:rPr>
              <w:t xml:space="preserve">: </w:t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>Gebruiksaanwijzingen en instructies bij tuinbouwmachines, VIK besproeien van aanplanting (onkruid verdelging), instructies werken op hoogte(ladder - en stellingwerk), VIK handgereedschap</w:t>
            </w:r>
            <w:r w:rsidR="00DB7684">
              <w:rPr>
                <w:rFonts w:asciiTheme="minorHAnsi" w:hAnsiTheme="minorHAnsi"/>
                <w:sz w:val="16"/>
                <w:szCs w:val="16"/>
              </w:rPr>
              <w:t>s</w:t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machines, MSDS fiches en instructies bij schilderwerken. Geschikte </w:t>
            </w:r>
            <w:proofErr w:type="spellStart"/>
            <w:r w:rsidR="00DB7684" w:rsidRPr="00DB768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 ter beschikking stellen, onderricht hef – en tiltechnieken, vergrendelprocedures. </w:t>
            </w:r>
            <w:r w:rsidR="00A22A40">
              <w:rPr>
                <w:rFonts w:asciiTheme="minorHAnsi" w:hAnsiTheme="minorHAnsi"/>
                <w:sz w:val="16"/>
                <w:szCs w:val="16"/>
              </w:rPr>
              <w:t xml:space="preserve">Afbakenen werkzone. </w:t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>Toezicht op gebruik beschermingsmiddelen – begeleiding ervaren  werkman</w:t>
            </w:r>
          </w:p>
        </w:tc>
      </w:tr>
      <w:tr w:rsidR="004A156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4A156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4A1562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F95166" w:rsidRDefault="004A156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4A1562" w:rsidRPr="00F95166" w:rsidRDefault="004A156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4A1562" w:rsidRPr="00F95166" w:rsidRDefault="004A1562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4A1562" w:rsidRPr="00F95166" w:rsidRDefault="004A156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4A1562" w:rsidRPr="00F95166" w:rsidRDefault="004A156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4A1562" w:rsidRPr="00F95166" w:rsidRDefault="004A156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4A1562" w:rsidRPr="00F95166" w:rsidRDefault="004A156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619187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32B05BC" wp14:editId="2487B306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4EBA9BA" wp14:editId="5FDB060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0843DD8" wp14:editId="1C4583DA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DB7684">
              <w:rPr>
                <w:rFonts w:asciiTheme="minorHAnsi" w:hAnsiTheme="minorHAnsi" w:cs="Arial"/>
                <w:sz w:val="16"/>
                <w:szCs w:val="16"/>
              </w:rPr>
              <w:t xml:space="preserve"> Werkpak - Overall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Gelaatscherm (bosmaaier,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heggeschaar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e.d.)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Valbeveiliging, veiligheidsharnas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Masker met koolstoffilters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97190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DB7684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DB7684" w:rsidRP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DB7684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B7684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ja</w:t>
            </w:r>
            <w:r w:rsidRPr="00DB7684">
              <w:rPr>
                <w:rFonts w:asciiTheme="minorHAnsi" w:hAnsiTheme="minorHAnsi"/>
              </w:rPr>
              <w:t xml:space="preserve">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5B2" w:rsidRDefault="008D65B2" w:rsidP="000A569B">
      <w:r>
        <w:separator/>
      </w:r>
    </w:p>
  </w:endnote>
  <w:endnote w:type="continuationSeparator" w:id="0">
    <w:p w:rsidR="008D65B2" w:rsidRDefault="008D65B2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D169B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D97190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D169B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D97190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5B2" w:rsidRDefault="008D65B2" w:rsidP="000A569B">
      <w:r>
        <w:separator/>
      </w:r>
    </w:p>
  </w:footnote>
  <w:footnote w:type="continuationSeparator" w:id="0">
    <w:p w:rsidR="008D65B2" w:rsidRDefault="008D65B2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52204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D169B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55B6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1562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DAB"/>
    <w:rsid w:val="00631453"/>
    <w:rsid w:val="00640CD8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8D65B2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9F5E77"/>
    <w:rsid w:val="00A004DF"/>
    <w:rsid w:val="00A22A40"/>
    <w:rsid w:val="00A23683"/>
    <w:rsid w:val="00A25E4C"/>
    <w:rsid w:val="00A41E6F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D1906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330DF"/>
    <w:rsid w:val="00D43B60"/>
    <w:rsid w:val="00D557F2"/>
    <w:rsid w:val="00D97190"/>
    <w:rsid w:val="00DB3DCD"/>
    <w:rsid w:val="00DB7684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392441"/>
    <w:rsid w:val="004161DF"/>
    <w:rsid w:val="004352C4"/>
    <w:rsid w:val="004E088F"/>
    <w:rsid w:val="005105D5"/>
    <w:rsid w:val="005F4A5F"/>
    <w:rsid w:val="00734AAE"/>
    <w:rsid w:val="00A629AE"/>
    <w:rsid w:val="00C7133C"/>
    <w:rsid w:val="00CB1071"/>
    <w:rsid w:val="00D87C7C"/>
    <w:rsid w:val="00DF04B4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GOPRO-1830562155-6301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4919be23-d40c-4eba-b5fd-a306214cf449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https://gemeenschapsonderwijs.sharepoint.com/sites/prodoc/_layouts/15/DocIdRedir.aspx?ID=GOPRO-1830562155-6301</Url>
      <Description>GOPRO-1830562155-6301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3DF67A3C-44E4-4482-8644-9A93F8B25961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F48F6AE0-0634-43AE-B8F4-CB5AFD4ED65D}"/>
</file>

<file path=customXml/itemProps5.xml><?xml version="1.0" encoding="utf-8"?>
<ds:datastoreItem xmlns:ds="http://schemas.openxmlformats.org/officeDocument/2006/customXml" ds:itemID="{10BDED2C-3000-49EE-9F15-2D11CA48EE28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5</TotalTime>
  <Pages>3</Pages>
  <Words>1475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onderhoudswerkman vrouw</dc:title>
  <dc:creator>Broers</dc:creator>
  <cp:lastModifiedBy>Broers</cp:lastModifiedBy>
  <cp:revision>5</cp:revision>
  <cp:lastPrinted>2013-12-16T13:47:00Z</cp:lastPrinted>
  <dcterms:created xsi:type="dcterms:W3CDTF">2016-05-24T16:00:00Z</dcterms:created>
  <dcterms:modified xsi:type="dcterms:W3CDTF">2016-05-24T16:20:00Z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630100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891dcef3-d5d1-4d4e-aeba-628e8a490e19</vt:lpwstr>
  </property>
  <property fmtid="{D5CDD505-2E9C-101B-9397-08002B2CF9AE}" pid="14" name="MediaServiceImageTags">
    <vt:lpwstr/>
  </property>
</Properties>
</file>