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866DA7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Metser</w:t>
      </w: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="00052204">
        <w:rPr>
          <w:rFonts w:asciiTheme="minorHAnsi" w:hAnsiTheme="minorHAnsi"/>
          <w:b w:val="0"/>
          <w:sz w:val="24"/>
          <w:szCs w:val="24"/>
        </w:rPr>
        <w:t>(model I harde</w:t>
      </w:r>
      <w:r w:rsidRPr="00274519">
        <w:rPr>
          <w:rFonts w:asciiTheme="minorHAnsi" w:hAnsiTheme="minorHAnsi"/>
          <w:b w:val="0"/>
          <w:sz w:val="24"/>
          <w:szCs w:val="24"/>
        </w:rPr>
        <w:t xml:space="preserve">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052204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mechanica, elektriciteit, onderhoud, bouw, tuinbouw, schilderen, decoratie,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D257A7">
              <w:rPr>
                <w:rFonts w:asciiTheme="minorHAnsi" w:hAnsiTheme="minorHAnsi" w:cs="Arial"/>
                <w:b/>
                <w:sz w:val="16"/>
                <w:szCs w:val="16"/>
              </w:rPr>
              <w:t>air bouw / metser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D257A7">
              <w:rPr>
                <w:rFonts w:asciiTheme="minorHAnsi" w:hAnsiTheme="minorHAnsi" w:cs="Arial"/>
                <w:b/>
                <w:sz w:val="16"/>
                <w:szCs w:val="16"/>
              </w:rPr>
              <w:t>rijving: Metser</w:t>
            </w:r>
          </w:p>
        </w:tc>
      </w:tr>
    </w:tbl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D257A7" w:rsidRDefault="005E12F8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D257A7" w:rsidRPr="00D257A7">
              <w:rPr>
                <w:rFonts w:asciiTheme="minorHAnsi" w:hAnsiTheme="minorHAnsi" w:cs="Arial"/>
                <w:sz w:val="16"/>
                <w:szCs w:val="16"/>
              </w:rPr>
              <w:t>Voorbereiden van bouwwerf, metselen van muren, bekisting, ijzervlechten, slijpen van bouwmaterialen, plaatsen van vloeren en muurtegels (faience).  Aanmaken en aanvoeren van bouwmaterialen, gebruik van hefwerktuigen en hulpmiddelen. Geb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>ruik van ladders en stellingen.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>ja: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D257A7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bouwactiviteiten, Intern transport, </w:t>
            </w:r>
          </w:p>
          <w:p w:rsidR="00D257A7" w:rsidRDefault="00D257A7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>houtbewerkingsmachines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,       </w:t>
            </w:r>
          </w:p>
          <w:p w:rsidR="005E12F8" w:rsidRPr="00F95166" w:rsidRDefault="00D257A7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diamantfrezen en snij – slijp machines voor  sleuven e.d.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</w:p>
          <w:p w:rsidR="009F5E77" w:rsidRPr="00D257A7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D257A7" w:rsidRPr="00FD41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257A7" w:rsidRPr="00D257A7">
              <w:rPr>
                <w:rFonts w:asciiTheme="minorHAnsi" w:hAnsiTheme="minorHAnsi" w:cs="Arial"/>
                <w:sz w:val="16"/>
                <w:szCs w:val="16"/>
              </w:rPr>
              <w:t>voorkennis eigen aan opleiding en niveau, voldoende basiskennis voor de functie, heffen en tillen van lasten, gebruik van hefwerktuigen en hulpmiddelen, gebruik van ladders en stellingen, gebruik van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proofErr w:type="spellStart"/>
            <w:r w:rsidR="00D257A7">
              <w:rPr>
                <w:rFonts w:asciiTheme="minorHAnsi" w:hAnsiTheme="minorHAnsi" w:cs="Arial"/>
                <w:sz w:val="16"/>
                <w:szCs w:val="16"/>
              </w:rPr>
              <w:t>CBM’s</w:t>
            </w:r>
            <w:proofErr w:type="spellEnd"/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 en </w:t>
            </w:r>
            <w:proofErr w:type="spellStart"/>
            <w:r w:rsid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="00D257A7">
              <w:rPr>
                <w:rFonts w:asciiTheme="minorHAnsi" w:hAnsiTheme="minorHAnsi" w:cs="Arial"/>
                <w:sz w:val="16"/>
                <w:szCs w:val="16"/>
              </w:rPr>
              <w:t>, VCA opleiding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, werken op hoogte</w:t>
            </w:r>
            <w:r w:rsidR="002E0DCB">
              <w:rPr>
                <w:rFonts w:asciiTheme="minorHAnsi" w:hAnsiTheme="minorHAnsi"/>
                <w:sz w:val="16"/>
                <w:szCs w:val="16"/>
              </w:rPr>
              <w:t>, afbakenen werkzone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Pr="00DB7684" w:rsidRDefault="005E12F8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Reinigen werkplaats, slipvrije veiligheidsschoenen, afgebakende zones</w:t>
            </w:r>
          </w:p>
          <w:p w:rsidR="002B2172" w:rsidRPr="00D257A7" w:rsidRDefault="002B2172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Wegwerken van kabels, losse vloerbekleding, </w:t>
            </w:r>
            <w:r>
              <w:rPr>
                <w:rFonts w:asciiTheme="minorHAnsi" w:hAnsiTheme="minorHAnsi"/>
                <w:sz w:val="16"/>
                <w:szCs w:val="16"/>
              </w:rPr>
              <w:t>d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agelijks grondig reinigen van werk</w:t>
            </w:r>
            <w:r>
              <w:rPr>
                <w:rFonts w:asciiTheme="minorHAnsi" w:hAnsiTheme="minorHAnsi"/>
                <w:sz w:val="16"/>
                <w:szCs w:val="16"/>
              </w:rPr>
              <w:t>plaats.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>Tillen en heffen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Hef- en tiltechnieken aanleren, hijsgereedschappen e.a. hulpmiddelen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Val van zware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Instructies bij plaatsen bouwmaterialen, looppaden vrijhouden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Vallen van hoogte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Orde en netheid, vloeropeningen steeds toeleggen, CBM (leuningen), gebruiksinstructies ladders en stellingen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Instructies bij gebruik handgereedschappen, scherpe randen verwijderen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Diverse verwondingen door draaiende  </w:t>
            </w:r>
          </w:p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     delen en machines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CBM gebruiken en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Wegvliegende delen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(oogbescherming), correcte werkmethodes   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EHBO, kwetsuren vakkundig verzorgen, tetanus vaccinatie     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Elektrische risico’s, elektrocutie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Strikte controle op toestand elektrische geleiders,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diff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>. 30mA, aarden metalen delen, afschermen genaakbare delen</w:t>
            </w:r>
          </w:p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Opleiding BA 4 elektrische risico’s en EHBO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Gebruik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bij geluidsoverlast, toezicht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Positioneer en klemgereedschappen en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ter beschikking stellen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Huidirritatie (cement e.a.)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MSDS fiches ter beschikking stellen, </w:t>
            </w:r>
            <w:proofErr w:type="spellStart"/>
            <w:r w:rsidRP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ter beschikking stellen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Gevaarlijke stoffen (lijm e.d.), asbest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8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MSDS fiches bouwproducten en asbestinventaris ter beschikking stellen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Atmosfeer, stof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Regelmatig verluchten, ruimtelijke ventilatie. 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UV stralen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Bescherming netvlies, huid bedekken (zonnescherm)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Psychosociale belasting, agressie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Begeleiding stagementor en andere betrokkenen.</w:t>
            </w:r>
          </w:p>
        </w:tc>
      </w:tr>
      <w:tr w:rsidR="00D257A7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7A7" w:rsidRPr="00D257A7" w:rsidRDefault="00D257A7" w:rsidP="00B47641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257A7">
              <w:rPr>
                <w:rFonts w:asciiTheme="minorHAnsi" w:hAnsiTheme="minorHAnsi" w:cs="Arial"/>
                <w:sz w:val="16"/>
                <w:szCs w:val="16"/>
              </w:rPr>
              <w:t>Maatregelen brand en evacuatie, opleiding hanteren kleine blusmiddelen</w:t>
            </w:r>
          </w:p>
        </w:tc>
      </w:tr>
      <w:tr w:rsidR="00D257A7" w:rsidRPr="00614C32" w:rsidTr="00B82D4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4A1562" w:rsidRDefault="00D257A7" w:rsidP="00B1080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D257A7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DB7684" w:rsidRDefault="00D257A7" w:rsidP="003822A4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7A7" w:rsidRPr="00F95166" w:rsidRDefault="00D257A7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D257A7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D257A7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 w:rsidRPr="009F5E77">
              <w:rPr>
                <w:rFonts w:asciiTheme="minorHAnsi" w:hAnsiTheme="minorHAnsi" w:cs="Arial"/>
                <w:b/>
              </w:rPr>
              <w:t>: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>Ruimtelijke ventilatie à rato van 30m³per persoon</w:t>
            </w:r>
            <w:r w:rsidRPr="00FD4107">
              <w:rPr>
                <w:rFonts w:ascii="Arial" w:hAnsi="Arial" w:cs="Arial"/>
                <w:sz w:val="16"/>
                <w:szCs w:val="16"/>
              </w:rPr>
              <w:t>.</w:t>
            </w:r>
            <w:r w:rsidRPr="009F5E77">
              <w:rPr>
                <w:rFonts w:asciiTheme="minorHAnsi" w:hAnsiTheme="minorHAnsi" w:cs="Arial"/>
                <w:b/>
              </w:rPr>
              <w:t xml:space="preserve">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Gebruiksaanwijzingen en </w:t>
            </w:r>
            <w:r>
              <w:rPr>
                <w:rFonts w:asciiTheme="minorHAnsi" w:hAnsiTheme="minorHAnsi"/>
                <w:sz w:val="16"/>
                <w:szCs w:val="16"/>
              </w:rPr>
              <w:t>instructies gebruik handgereedschappen en - machines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, instructies werken op hoogte(ladder - en stellingwerk), VIK handgereedschap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machines, MSDS fiches e</w:t>
            </w:r>
            <w:r>
              <w:rPr>
                <w:rFonts w:asciiTheme="minorHAnsi" w:hAnsiTheme="minorHAnsi"/>
                <w:sz w:val="16"/>
                <w:szCs w:val="16"/>
              </w:rPr>
              <w:t>n instructies bij bouwwerken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. Geschikte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ter beschikking stellen, onderricht hef – en tiltechnieken, vergrendelprocedures.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Afbakenen werkzone.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Toezicht op gebruik beschermingsmiddelen – begeleiding ervaren  werkman</w:t>
            </w:r>
          </w:p>
        </w:tc>
      </w:tr>
      <w:tr w:rsidR="00D257A7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D257A7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D257A7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A7" w:rsidRPr="00F95166" w:rsidRDefault="00D257A7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257A7" w:rsidRPr="00F95166" w:rsidRDefault="00D257A7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257A7" w:rsidRPr="00F95166" w:rsidRDefault="00D257A7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D257A7" w:rsidRPr="00F95166" w:rsidRDefault="00D257A7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D257A7" w:rsidRPr="00F95166" w:rsidRDefault="00D257A7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D257A7" w:rsidRPr="00F95166" w:rsidRDefault="00D257A7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D257A7" w:rsidRPr="00F95166" w:rsidRDefault="00D257A7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620200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32B05BC" wp14:editId="2487B306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4EBA9BA" wp14:editId="5FDB060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0843DD8" wp14:editId="1C4583DA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DB7684">
              <w:rPr>
                <w:rFonts w:asciiTheme="minorHAnsi" w:hAnsiTheme="minorHAnsi" w:cs="Arial"/>
                <w:sz w:val="16"/>
                <w:szCs w:val="16"/>
              </w:rPr>
              <w:t xml:space="preserve"> Werkpak - Overall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Gelaatsch</w:t>
            </w:r>
            <w:r w:rsidR="002B2172">
              <w:rPr>
                <w:rFonts w:asciiTheme="minorHAnsi" w:hAnsiTheme="minorHAnsi"/>
                <w:sz w:val="16"/>
                <w:szCs w:val="16"/>
              </w:rPr>
              <w:t>erm (slijpwerkzaamheden</w:t>
            </w:r>
            <w:bookmarkStart w:id="0" w:name="_GoBack"/>
            <w:bookmarkEnd w:id="0"/>
            <w:r w:rsidRPr="00DB768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 / koolstoffiltermasker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Valbeveiliging, veiligheidsharnas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Masker met koolstoffilters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2B2172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DB7684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DB7684" w:rsidRP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DB7684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B7684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ja</w:t>
            </w:r>
            <w:r w:rsidRPr="00DB7684">
              <w:rPr>
                <w:rFonts w:asciiTheme="minorHAnsi" w:hAnsiTheme="minorHAnsi"/>
              </w:rPr>
              <w:t xml:space="preserve">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B3B" w:rsidRDefault="00FD3B3B" w:rsidP="000A569B">
      <w:r>
        <w:separator/>
      </w:r>
    </w:p>
  </w:endnote>
  <w:endnote w:type="continuationSeparator" w:id="0">
    <w:p w:rsidR="00FD3B3B" w:rsidRDefault="00FD3B3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866DA7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B2172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866DA7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B2172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B3B" w:rsidRDefault="00FD3B3B" w:rsidP="000A569B">
      <w:r>
        <w:separator/>
      </w:r>
    </w:p>
  </w:footnote>
  <w:footnote w:type="continuationSeparator" w:id="0">
    <w:p w:rsidR="00FD3B3B" w:rsidRDefault="00FD3B3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52204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04A3E"/>
    <w:rsid w:val="00241677"/>
    <w:rsid w:val="00274519"/>
    <w:rsid w:val="002774E2"/>
    <w:rsid w:val="00285E72"/>
    <w:rsid w:val="002B2172"/>
    <w:rsid w:val="002B7871"/>
    <w:rsid w:val="002C3697"/>
    <w:rsid w:val="002D2CCA"/>
    <w:rsid w:val="002D3557"/>
    <w:rsid w:val="002D44A2"/>
    <w:rsid w:val="002E0DCB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55B6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1562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DAB"/>
    <w:rsid w:val="00631453"/>
    <w:rsid w:val="00640CD8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66DA7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9F5E77"/>
    <w:rsid w:val="00A004DF"/>
    <w:rsid w:val="00A23683"/>
    <w:rsid w:val="00A25E4C"/>
    <w:rsid w:val="00A41E6F"/>
    <w:rsid w:val="00A70AE9"/>
    <w:rsid w:val="00A91AA0"/>
    <w:rsid w:val="00A95701"/>
    <w:rsid w:val="00AA0B9F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257A7"/>
    <w:rsid w:val="00D330DF"/>
    <w:rsid w:val="00D43B60"/>
    <w:rsid w:val="00D557F2"/>
    <w:rsid w:val="00DB3DCD"/>
    <w:rsid w:val="00DB7684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  <w:rsid w:val="00FC5C7A"/>
    <w:rsid w:val="00FD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4161DF"/>
    <w:rsid w:val="004352C4"/>
    <w:rsid w:val="005105D5"/>
    <w:rsid w:val="005F4A5F"/>
    <w:rsid w:val="00734AAE"/>
    <w:rsid w:val="00A629AE"/>
    <w:rsid w:val="00BB3A27"/>
    <w:rsid w:val="00C7133C"/>
    <w:rsid w:val="00CB1071"/>
    <w:rsid w:val="00D87C7C"/>
    <w:rsid w:val="00DF04B4"/>
    <w:rsid w:val="00E35C58"/>
    <w:rsid w:val="00E9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GOPRO-1830562155-6297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8e86f178-c5fb-47c4-a3a2-5759f63a73cf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https://gemeenschapsonderwijs.sharepoint.com/sites/prodoc/_layouts/15/DocIdRedir.aspx?ID=GOPRO-1830562155-6297</Url>
      <Description>GOPRO-1830562155-6297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28497DA2-82A4-46DB-8796-A28E320FDD45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467031D8-E469-48AA-A2F3-528D0202B3A9}"/>
</file>

<file path=customXml/itemProps5.xml><?xml version="1.0" encoding="utf-8"?>
<ds:datastoreItem xmlns:ds="http://schemas.openxmlformats.org/officeDocument/2006/customXml" ds:itemID="{E8A52356-36A0-4317-BA49-311B3221F67C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12</TotalTime>
  <Pages>3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Metser</dc:title>
  <dc:creator>Broers</dc:creator>
  <cp:lastModifiedBy>Broers</cp:lastModifiedBy>
  <cp:revision>4</cp:revision>
  <cp:lastPrinted>2013-12-16T13:47:00Z</cp:lastPrinted>
  <dcterms:created xsi:type="dcterms:W3CDTF">2016-05-24T16:22:00Z</dcterms:created>
  <dcterms:modified xsi:type="dcterms:W3CDTF">2016-05-24T16:37:00Z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629700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2b599228-0fde-42fc-8fca-8e94ba3a43b8</vt:lpwstr>
  </property>
  <property fmtid="{D5CDD505-2E9C-101B-9397-08002B2CF9AE}" pid="14" name="MediaServiceImageTags">
    <vt:lpwstr/>
  </property>
</Properties>
</file>