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F0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4A3AF9" w:rsidRPr="004A3AF9" w:rsidRDefault="000E1ABB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Buschauffeur</w:t>
      </w: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274519" w:rsidRPr="00274519" w:rsidRDefault="00274519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 w:rsidRPr="00274519">
        <w:rPr>
          <w:rFonts w:asciiTheme="minorHAnsi" w:hAnsiTheme="minorHAnsi"/>
          <w:sz w:val="24"/>
          <w:szCs w:val="24"/>
        </w:rPr>
        <w:t xml:space="preserve">WERKPOSTFICHE voor STAGES </w:t>
      </w:r>
      <w:r w:rsidRPr="00274519">
        <w:rPr>
          <w:rFonts w:asciiTheme="minorHAnsi" w:hAnsiTheme="minorHAnsi"/>
          <w:b w:val="0"/>
          <w:sz w:val="24"/>
          <w:szCs w:val="24"/>
        </w:rPr>
        <w:t>(model II zachte sector)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274519">
        <w:rPr>
          <w:rFonts w:asciiTheme="minorHAnsi" w:hAnsiTheme="minorHAnsi" w:cs="Arial"/>
          <w:sz w:val="16"/>
          <w:szCs w:val="16"/>
          <w:lang w:val="nl-BE"/>
        </w:rPr>
        <w:t>Studierichtingen: haarzorg – schoonheidsverzorging - hotel – mode – kantoor – optiek – verpleging – personenzorg - e.a.</w:t>
      </w:r>
    </w:p>
    <w:p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aats voor: stagi</w:t>
            </w:r>
            <w:r w:rsidR="000E1ABB">
              <w:rPr>
                <w:rFonts w:asciiTheme="minorHAnsi" w:hAnsiTheme="minorHAnsi" w:cs="Arial"/>
                <w:b/>
                <w:sz w:val="16"/>
                <w:szCs w:val="16"/>
              </w:rPr>
              <w:t>air buschauffeur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</w:t>
            </w:r>
            <w:r w:rsidR="00565B9A">
              <w:rPr>
                <w:rFonts w:asciiTheme="minorHAnsi" w:hAnsiTheme="minorHAnsi" w:cs="Arial"/>
                <w:b/>
                <w:sz w:val="16"/>
                <w:szCs w:val="16"/>
              </w:rPr>
              <w:t>rijvi</w:t>
            </w:r>
            <w:r w:rsidR="000E1ABB">
              <w:rPr>
                <w:rFonts w:asciiTheme="minorHAnsi" w:hAnsiTheme="minorHAnsi" w:cs="Arial"/>
                <w:b/>
                <w:sz w:val="16"/>
                <w:szCs w:val="16"/>
              </w:rPr>
              <w:t>ng: MVD personeel buschauffeur</w:t>
            </w:r>
          </w:p>
        </w:tc>
      </w:tr>
    </w:tbl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0E1ABB" w:rsidRDefault="005E12F8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0E1ABB" w:rsidRPr="000E1ABB">
              <w:rPr>
                <w:rFonts w:asciiTheme="minorHAnsi" w:hAnsiTheme="minorHAnsi" w:cs="Arial"/>
                <w:sz w:val="16"/>
                <w:szCs w:val="16"/>
              </w:rPr>
              <w:t>vervoer van leerlingen met autobus, onderhoud van autobus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9F5E77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4. Werken waarvoor men ouder mo</w:t>
            </w:r>
            <w:r w:rsidR="000E1ABB">
              <w:rPr>
                <w:rFonts w:asciiTheme="minorHAnsi" w:hAnsiTheme="minorHAnsi" w:cs="Arial"/>
                <w:sz w:val="16"/>
                <w:szCs w:val="16"/>
              </w:rPr>
              <w:t xml:space="preserve">et zijn dan 18 j.:      </w:t>
            </w:r>
            <w:r w:rsidR="000E1ABB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E1ABB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0E1ABB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  </w:t>
            </w:r>
          </w:p>
          <w:p w:rsidR="00565B9A" w:rsidRPr="00565B9A" w:rsidRDefault="005E12F8" w:rsidP="00565B9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0E1ABB" w:rsidRPr="000E1ABB">
              <w:rPr>
                <w:rFonts w:asciiTheme="minorHAnsi" w:hAnsiTheme="minorHAnsi" w:cs="Arial"/>
                <w:sz w:val="16"/>
                <w:szCs w:val="16"/>
              </w:rPr>
              <w:t>evacuatie bus,</w:t>
            </w:r>
            <w:r w:rsidR="000E1AB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565B9A" w:rsidRPr="00565B9A">
              <w:rPr>
                <w:rFonts w:asciiTheme="minorHAnsi" w:hAnsiTheme="minorHAnsi" w:cs="Arial"/>
                <w:sz w:val="16"/>
                <w:szCs w:val="16"/>
              </w:rPr>
              <w:t>psychosociale belasting, omgang met kinderen, voorkennis eigen aan de opleiding en niveau</w:t>
            </w:r>
            <w:r w:rsidR="000E1ABB">
              <w:rPr>
                <w:rFonts w:asciiTheme="minorHAnsi" w:hAnsiTheme="minorHAnsi" w:cs="Arial"/>
                <w:sz w:val="16"/>
                <w:szCs w:val="16"/>
              </w:rPr>
              <w:t xml:space="preserve">, verkeersregels, blustechnieken  </w:t>
            </w:r>
          </w:p>
          <w:p w:rsidR="005E12F8" w:rsidRPr="00F95166" w:rsidRDefault="005E12F8" w:rsidP="00565B9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Default="005E12F8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 2" w:char="F054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Vallen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Instructies, nakijken en antislipstroken aanbrengen</w:t>
            </w:r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Verwondingen,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EHBO, kwetsuren direct vakkundig verzorgen</w:t>
            </w:r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Prikken met naalden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TBC besmetting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Melding bij opmerken, gepaste maatregelen, dokter raadplegen</w:t>
            </w:r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Biologisch besmettingsgevaar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6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Vaccinatie op het ogenblik van niet zwangerschap voor aanvang stage (rubella, mazelen, bof, varicella, …), hygiëne</w:t>
            </w:r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Fysieke werkbelasting, </w:t>
            </w:r>
            <w:proofErr w:type="spellStart"/>
            <w:r w:rsidRPr="00565B9A">
              <w:rPr>
                <w:rFonts w:asciiTheme="minorHAnsi" w:hAnsiTheme="minorHAnsi" w:cs="Arial"/>
                <w:sz w:val="16"/>
                <w:szCs w:val="16"/>
              </w:rPr>
              <w:t>rugbelasting</w:t>
            </w:r>
            <w:proofErr w:type="spellEnd"/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Instructies en begeleiding door stage</w:t>
            </w:r>
            <w:r w:rsidR="00302F51">
              <w:rPr>
                <w:rFonts w:asciiTheme="minorHAnsi" w:hAnsiTheme="minorHAnsi" w:cs="Arial"/>
                <w:sz w:val="16"/>
                <w:szCs w:val="16"/>
              </w:rPr>
              <w:t>-begeleidende personeelslid</w:t>
            </w:r>
            <w:bookmarkStart w:id="0" w:name="_GoBack"/>
            <w:bookmarkEnd w:id="0"/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Huidirritaties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Warmte, Koude (klimaat - omgeving)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565B9A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565B9A">
              <w:rPr>
                <w:rFonts w:asciiTheme="minorHAnsi" w:hAnsiTheme="minorHAnsi" w:cs="Arial"/>
                <w:sz w:val="16"/>
                <w:szCs w:val="16"/>
              </w:rPr>
              <w:t>, kledij,</w:t>
            </w:r>
            <w:r w:rsidR="00302F51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>warme en koude dranken, rustpauzes</w:t>
            </w:r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Vochtigheid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565B9A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565B9A">
              <w:rPr>
                <w:rFonts w:asciiTheme="minorHAnsi" w:hAnsiTheme="minorHAnsi" w:cs="Arial"/>
                <w:sz w:val="16"/>
                <w:szCs w:val="16"/>
              </w:rPr>
              <w:t>, kledij</w:t>
            </w:r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Psychosociale 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Begeleiding stagementor en andere betrokkenen</w:t>
            </w:r>
          </w:p>
        </w:tc>
      </w:tr>
      <w:tr w:rsidR="00565B9A" w:rsidRPr="00614C32" w:rsidTr="002A4A0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Mentale werkbelasting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Begeleiding stagementor en andere betrokkenen</w:t>
            </w:r>
          </w:p>
        </w:tc>
      </w:tr>
      <w:tr w:rsidR="00565B9A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Agressie leerlingen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Begeleiding stagementor en andere betrokkenen</w:t>
            </w:r>
          </w:p>
        </w:tc>
      </w:tr>
      <w:tr w:rsidR="00565B9A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565B9A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565B9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16"/>
                <w:szCs w:val="16"/>
              </w:rPr>
              <w:t>Maatregelen bij brand en evacuatie kenbaar maken, opleiding hanteren kleine blusmiddelen</w:t>
            </w:r>
          </w:p>
        </w:tc>
      </w:tr>
      <w:tr w:rsidR="00565B9A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="Arial"/>
                <w:sz w:val="16"/>
                <w:szCs w:val="16"/>
              </w:rPr>
              <w:t>Risico’s brand en evacuatie van bus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565B9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9A" w:rsidRPr="00565B9A" w:rsidRDefault="00565B9A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Opleiding en onderricht voor het evacueren van de bus, kennis van noodprocedures.</w:t>
            </w:r>
          </w:p>
        </w:tc>
      </w:tr>
      <w:tr w:rsidR="00CB053B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3B" w:rsidRPr="000E1ABB" w:rsidRDefault="000E1ABB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65B9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0E1ABB">
              <w:rPr>
                <w:rFonts w:asciiTheme="minorHAnsi" w:hAnsiTheme="minorHAnsi" w:cs="Arial"/>
                <w:sz w:val="16"/>
                <w:szCs w:val="16"/>
              </w:rPr>
              <w:t>Vermoeidheid</w:t>
            </w:r>
            <w:r>
              <w:rPr>
                <w:rFonts w:asciiTheme="minorHAnsi" w:hAnsiTheme="minorHAnsi" w:cs="Arial"/>
                <w:sz w:val="16"/>
                <w:szCs w:val="16"/>
              </w:rPr>
              <w:t>, stress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3B" w:rsidRDefault="000E1ABB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3B" w:rsidRDefault="000E1ABB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3B" w:rsidRDefault="000E1ABB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3B" w:rsidRDefault="000E1ABB" w:rsidP="006041B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3B" w:rsidRDefault="000E1ABB" w:rsidP="00565B9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3B" w:rsidRDefault="000E1ABB" w:rsidP="006041B1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Rij- en rusttijden respecteren, instelling tachograaf.</w:t>
            </w:r>
          </w:p>
        </w:tc>
      </w:tr>
      <w:tr w:rsidR="00565B9A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5B9A" w:rsidRPr="00F95166" w:rsidRDefault="00565B9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5B9A" w:rsidRPr="00F95166" w:rsidRDefault="00565B9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5B9A" w:rsidRPr="00F95166" w:rsidRDefault="00565B9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5B9A" w:rsidRPr="00F95166" w:rsidRDefault="00565B9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5B9A" w:rsidRPr="00F95166" w:rsidRDefault="00565B9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5B9A" w:rsidRPr="00F95166" w:rsidRDefault="00565B9A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5B9A" w:rsidRPr="00F95166" w:rsidRDefault="00565B9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565B9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ABB" w:rsidRDefault="00565B9A" w:rsidP="000E1ABB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Getroffen preventiemaatregelen</w:t>
            </w:r>
            <w:r w:rsidR="000E1ABB">
              <w:rPr>
                <w:rFonts w:asciiTheme="minorHAnsi" w:hAnsiTheme="minorHAnsi" w:cs="Arial"/>
                <w:b/>
              </w:rPr>
              <w:t xml:space="preserve">: </w:t>
            </w:r>
            <w:r w:rsidR="000E1ABB" w:rsidRPr="000E1ABB">
              <w:rPr>
                <w:rFonts w:asciiTheme="minorHAnsi" w:hAnsiTheme="minorHAnsi" w:cs="Arial"/>
                <w:sz w:val="16"/>
                <w:szCs w:val="16"/>
              </w:rPr>
              <w:t>Alle werkzaamheden en activiteiten worden uitgevoerd mits stagebegeleiding door personeel van de onderwijsinstelling. Onthaalprocedure (intern noodplan, EHBO, maatregelen bij brand en bus</w:t>
            </w:r>
            <w:r w:rsidR="00302F51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="000E1ABB" w:rsidRPr="000E1ABB">
              <w:rPr>
                <w:rFonts w:asciiTheme="minorHAnsi" w:hAnsiTheme="minorHAnsi" w:cs="Arial"/>
                <w:sz w:val="16"/>
                <w:szCs w:val="16"/>
              </w:rPr>
              <w:t>evacuatie). Procedure bij infectieziekten</w:t>
            </w:r>
            <w:r w:rsidR="000E1ABB">
              <w:rPr>
                <w:rFonts w:asciiTheme="minorHAnsi" w:hAnsiTheme="minorHAnsi" w:cs="Arial"/>
                <w:sz w:val="16"/>
                <w:szCs w:val="16"/>
              </w:rPr>
              <w:t>, rus</w:t>
            </w:r>
            <w:r w:rsidR="00302F51">
              <w:rPr>
                <w:rFonts w:asciiTheme="minorHAnsi" w:hAnsiTheme="minorHAnsi" w:cs="Arial"/>
                <w:sz w:val="16"/>
                <w:szCs w:val="16"/>
              </w:rPr>
              <w:t>t</w:t>
            </w:r>
            <w:r w:rsidR="000E1ABB">
              <w:rPr>
                <w:rFonts w:asciiTheme="minorHAnsi" w:hAnsiTheme="minorHAnsi" w:cs="Arial"/>
                <w:sz w:val="16"/>
                <w:szCs w:val="16"/>
              </w:rPr>
              <w:t>tijden respecteren, opleiding</w:t>
            </w:r>
            <w:r w:rsidR="00302F51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E1ABB">
              <w:rPr>
                <w:rFonts w:asciiTheme="minorHAnsi" w:hAnsiTheme="minorHAnsi" w:cs="Arial"/>
                <w:sz w:val="16"/>
                <w:szCs w:val="16"/>
              </w:rPr>
              <w:t>werking tachograaf</w:t>
            </w:r>
          </w:p>
          <w:p w:rsidR="000E1ABB" w:rsidRPr="000E1ABB" w:rsidRDefault="000E1ABB" w:rsidP="000E1ABB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CB053B" w:rsidRDefault="00CB053B" w:rsidP="00565B9A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CB053B" w:rsidRDefault="00CB053B" w:rsidP="00565B9A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CB053B" w:rsidRDefault="00CB053B" w:rsidP="00565B9A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CB053B" w:rsidRPr="00F95166" w:rsidRDefault="00CB053B" w:rsidP="00565B9A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565B9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9A" w:rsidRPr="00F95166" w:rsidRDefault="00565B9A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565B9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9A" w:rsidRPr="00F95166" w:rsidRDefault="00565B9A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lastRenderedPageBreak/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565B9A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9A" w:rsidRPr="00F95166" w:rsidRDefault="00565B9A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565B9A" w:rsidRPr="00F95166" w:rsidRDefault="00565B9A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565B9A" w:rsidRPr="00F95166" w:rsidRDefault="00565B9A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565B9A" w:rsidRPr="00F95166" w:rsidRDefault="00565B9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565B9A" w:rsidRPr="00F95166" w:rsidRDefault="00565B9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565B9A" w:rsidRPr="00F95166" w:rsidRDefault="00565B9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565B9A" w:rsidRPr="00F95166" w:rsidRDefault="00565B9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565B9A" w:rsidRPr="00F95166" w:rsidRDefault="00565B9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565B9A" w:rsidRPr="00F95166" w:rsidRDefault="00565B9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565B9A" w:rsidRPr="00F95166" w:rsidRDefault="00565B9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565B9A" w:rsidRPr="00F95166" w:rsidRDefault="00565B9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CB053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25771092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CB053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CB053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C4C78B9" wp14:editId="1CC05801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CB053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CB053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1F56465A" wp14:editId="4BD59C13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CB053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500625C" wp14:editId="6ACA3637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CB05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7423DB">
              <w:rPr>
                <w:rFonts w:asciiTheme="minorHAnsi" w:hAnsiTheme="minorHAnsi" w:cs="Arial"/>
                <w:sz w:val="16"/>
                <w:szCs w:val="16"/>
              </w:rPr>
              <w:t xml:space="preserve"> Onderhoudsschort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CB053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Lashandschoenen, beenkappen, lasschort,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lasmouw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>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Lasscherm en lasbril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CB053B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9E6" w:rsidRDefault="00E439E6" w:rsidP="000A569B">
      <w:r>
        <w:separator/>
      </w:r>
    </w:p>
  </w:endnote>
  <w:endnote w:type="continuationSeparator" w:id="0">
    <w:p w:rsidR="00E439E6" w:rsidRDefault="00E439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E1ABB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0E1ABB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E1ABB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302F51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9E6" w:rsidRDefault="00E439E6" w:rsidP="000A569B">
      <w:r>
        <w:separator/>
      </w:r>
    </w:p>
  </w:footnote>
  <w:footnote w:type="continuationSeparator" w:id="0">
    <w:p w:rsidR="00E439E6" w:rsidRDefault="00E439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925C5"/>
    <w:rsid w:val="00093609"/>
    <w:rsid w:val="00095855"/>
    <w:rsid w:val="00096E70"/>
    <w:rsid w:val="000A3E95"/>
    <w:rsid w:val="000A569B"/>
    <w:rsid w:val="000B467F"/>
    <w:rsid w:val="000B7CC2"/>
    <w:rsid w:val="000E1ABB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F360C"/>
    <w:rsid w:val="001F6E94"/>
    <w:rsid w:val="00241677"/>
    <w:rsid w:val="00274519"/>
    <w:rsid w:val="002774E2"/>
    <w:rsid w:val="00285E72"/>
    <w:rsid w:val="002B7871"/>
    <w:rsid w:val="002C3697"/>
    <w:rsid w:val="002D2CCA"/>
    <w:rsid w:val="002D3557"/>
    <w:rsid w:val="002D44A2"/>
    <w:rsid w:val="002E7ED0"/>
    <w:rsid w:val="00302F51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65B9A"/>
    <w:rsid w:val="00591429"/>
    <w:rsid w:val="00592E80"/>
    <w:rsid w:val="00596B31"/>
    <w:rsid w:val="005A7057"/>
    <w:rsid w:val="005B6CD2"/>
    <w:rsid w:val="005C394B"/>
    <w:rsid w:val="005D2EEC"/>
    <w:rsid w:val="005E12F8"/>
    <w:rsid w:val="005E7539"/>
    <w:rsid w:val="005F16DE"/>
    <w:rsid w:val="00600796"/>
    <w:rsid w:val="00621DAB"/>
    <w:rsid w:val="00631453"/>
    <w:rsid w:val="00640CD8"/>
    <w:rsid w:val="00655C69"/>
    <w:rsid w:val="006608F5"/>
    <w:rsid w:val="00672283"/>
    <w:rsid w:val="0068475B"/>
    <w:rsid w:val="0070585B"/>
    <w:rsid w:val="00717CCE"/>
    <w:rsid w:val="00722982"/>
    <w:rsid w:val="007423DB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C2301"/>
    <w:rsid w:val="00904E3B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9F5E77"/>
    <w:rsid w:val="00A004DF"/>
    <w:rsid w:val="00A23683"/>
    <w:rsid w:val="00A25E4C"/>
    <w:rsid w:val="00A41E6F"/>
    <w:rsid w:val="00A5724B"/>
    <w:rsid w:val="00A70AE9"/>
    <w:rsid w:val="00A91AA0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F0D3F"/>
    <w:rsid w:val="00C44DD4"/>
    <w:rsid w:val="00C457AF"/>
    <w:rsid w:val="00C730BE"/>
    <w:rsid w:val="00C83234"/>
    <w:rsid w:val="00C85326"/>
    <w:rsid w:val="00CB053B"/>
    <w:rsid w:val="00CC0B06"/>
    <w:rsid w:val="00CC55E2"/>
    <w:rsid w:val="00CE390B"/>
    <w:rsid w:val="00D07600"/>
    <w:rsid w:val="00D15483"/>
    <w:rsid w:val="00D330DF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439E6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3D49CA"/>
    <w:rsid w:val="004161DF"/>
    <w:rsid w:val="004352C4"/>
    <w:rsid w:val="004967C5"/>
    <w:rsid w:val="005105D5"/>
    <w:rsid w:val="005F4A5F"/>
    <w:rsid w:val="009208C3"/>
    <w:rsid w:val="00A629AE"/>
    <w:rsid w:val="00C7133C"/>
    <w:rsid w:val="00CB1071"/>
    <w:rsid w:val="00D87C7C"/>
    <w:rsid w:val="00DF04B4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GOPRO-1830562155-6294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88ee0be1-1bf9-4d8c-8a63-808475f20187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https://gemeenschapsonderwijs.sharepoint.com/sites/prodoc/_layouts/15/DocIdRedir.aspx?ID=GOPRO-1830562155-6294</Url>
      <Description>GOPRO-1830562155-6294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6E09CAC8-46D7-4941-9044-030CC5DA7790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67E2BFF1-3C5E-480A-BFE4-B455F344C362}"/>
</file>

<file path=customXml/itemProps5.xml><?xml version="1.0" encoding="utf-8"?>
<ds:datastoreItem xmlns:ds="http://schemas.openxmlformats.org/officeDocument/2006/customXml" ds:itemID="{E8AAF1DE-E5DB-423B-B072-A2FDF042522B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2</TotalTime>
  <Pages>3</Pages>
  <Words>1264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8206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Buschauffeur</dc:title>
  <dc:creator>Broers</dc:creator>
  <cp:lastModifiedBy>Broers</cp:lastModifiedBy>
  <cp:revision>3</cp:revision>
  <cp:lastPrinted>2013-12-16T13:47:00Z</cp:lastPrinted>
  <dcterms:created xsi:type="dcterms:W3CDTF">2016-05-26T10:31:00Z</dcterms:created>
  <dcterms:modified xsi:type="dcterms:W3CDTF">2016-05-26T10:32:00Z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2764;#Werkpostfiches MVD-personeel|0b2497c0-e041-405b-8f61-5e149374ff1d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629400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ffdeecd2-bfa0-4256-9361-d91906619ae1</vt:lpwstr>
  </property>
</Properties>
</file>