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9602FE8DF33A44888F67038D66D6CF74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EA9164F6AEE4CB69C7B273FDFB3AE36"/>
                  </w:placeholder>
                </w:sdtPr>
                <w:sdtEndPr/>
                <w:sdtContent>
                  <w:p w:rsidR="007964E4" w:rsidRPr="007964E4" w:rsidRDefault="00255CCE" w:rsidP="00F517A8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Overzicht arbeidsongevallen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F517A8">
            <w:tc>
              <w:tcPr>
                <w:tcW w:w="3369" w:type="dxa"/>
              </w:tcPr>
              <w:p w:rsidR="0045229E" w:rsidRDefault="00D97CB4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EDFDEE6BFC3439ABBFD43DEEAE9555B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255CCE">
                      <w:t>Gemeenschappelijke preventiedienst</w:t>
                    </w:r>
                  </w:sdtContent>
                </w:sdt>
              </w:p>
            </w:tc>
          </w:tr>
        </w:tbl>
        <w:p w:rsidR="00255CCE" w:rsidRDefault="00D97CB4" w:rsidP="003B2D8C">
          <w:pPr>
            <w:pStyle w:val="Geenafstand"/>
          </w:pPr>
        </w:p>
      </w:sdtContent>
    </w:sdt>
    <w:p w:rsidR="00B360F0" w:rsidRDefault="00B360F0" w:rsidP="00255CCE"/>
    <w:tbl>
      <w:tblPr>
        <w:tblW w:w="1516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126"/>
        <w:gridCol w:w="852"/>
        <w:gridCol w:w="953"/>
        <w:gridCol w:w="272"/>
        <w:gridCol w:w="291"/>
        <w:gridCol w:w="1176"/>
        <w:gridCol w:w="982"/>
        <w:gridCol w:w="1226"/>
        <w:gridCol w:w="1226"/>
        <w:gridCol w:w="953"/>
        <w:gridCol w:w="1136"/>
        <w:gridCol w:w="997"/>
        <w:gridCol w:w="1134"/>
        <w:gridCol w:w="1418"/>
      </w:tblGrid>
      <w:tr w:rsidR="00255CCE" w:rsidRPr="00A10833" w:rsidTr="002E691D">
        <w:trPr>
          <w:cantSplit/>
          <w:trHeight w:val="479"/>
        </w:trPr>
        <w:tc>
          <w:tcPr>
            <w:tcW w:w="15168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5CCE" w:rsidRPr="00DF15C4" w:rsidRDefault="00DF15C4" w:rsidP="00255CCE">
            <w:pPr>
              <w:pStyle w:val="Kop4"/>
              <w:numPr>
                <w:ilvl w:val="0"/>
                <w:numId w:val="0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DF15C4">
              <w:rPr>
                <w:rFonts w:ascii="Calibri" w:hAnsi="Calibri" w:cs="Calibri"/>
                <w:sz w:val="32"/>
                <w:szCs w:val="32"/>
              </w:rPr>
              <w:t>WERKJAAR 20…</w:t>
            </w:r>
          </w:p>
        </w:tc>
      </w:tr>
      <w:tr w:rsidR="00DF15C4" w:rsidRPr="00A10833" w:rsidTr="002E691D">
        <w:trPr>
          <w:cantSplit/>
          <w:trHeight w:val="479"/>
        </w:trPr>
        <w:tc>
          <w:tcPr>
            <w:tcW w:w="15168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255CCE" w:rsidRDefault="00DF15C4" w:rsidP="00DF15C4">
            <w:pPr>
              <w:pStyle w:val="Kop4"/>
              <w:numPr>
                <w:ilvl w:val="0"/>
                <w:numId w:val="0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255CCE">
              <w:rPr>
                <w:rFonts w:ascii="Calibri" w:hAnsi="Calibri" w:cs="Calibri"/>
                <w:bCs/>
                <w:color w:val="C3004A" w:themeColor="text2"/>
                <w:sz w:val="22"/>
                <w:szCs w:val="22"/>
              </w:rPr>
              <w:t xml:space="preserve">* Kruis aan: I = arbeidsongeval op het werk                     </w:t>
            </w:r>
            <w:r w:rsidRPr="00255CCE">
              <w:rPr>
                <w:rFonts w:ascii="Calibri" w:hAnsi="Calibri" w:cs="Calibri"/>
                <w:color w:val="C3004A" w:themeColor="text2"/>
                <w:sz w:val="22"/>
                <w:szCs w:val="22"/>
              </w:rPr>
              <w:t xml:space="preserve"> </w:t>
            </w:r>
            <w:r w:rsidRPr="00255CCE">
              <w:rPr>
                <w:rFonts w:ascii="Calibri" w:hAnsi="Calibri" w:cs="Calibri"/>
                <w:bCs/>
                <w:color w:val="C3004A" w:themeColor="text2"/>
                <w:sz w:val="22"/>
                <w:szCs w:val="22"/>
              </w:rPr>
              <w:t>II = arbeidsongeval op de weg naar en van het werk</w:t>
            </w:r>
          </w:p>
        </w:tc>
      </w:tr>
      <w:tr w:rsidR="002E691D" w:rsidRPr="00A10833" w:rsidTr="002E691D">
        <w:trPr>
          <w:cantSplit/>
          <w:trHeight w:val="115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A10833" w:rsidRDefault="00DF15C4" w:rsidP="00DF15C4">
            <w:pPr>
              <w:rPr>
                <w:rFonts w:ascii="Calibri" w:hAnsi="Calibri" w:cs="Calibri"/>
                <w:sz w:val="22"/>
              </w:rPr>
            </w:pPr>
            <w:r w:rsidRPr="00A10833">
              <w:rPr>
                <w:rFonts w:ascii="Calibri" w:hAnsi="Calibri" w:cs="Calibri"/>
                <w:sz w:val="22"/>
              </w:rPr>
              <w:t>Nr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A10833" w:rsidRDefault="00DF15C4" w:rsidP="00DF15C4">
            <w:pPr>
              <w:pStyle w:val="Kop6"/>
              <w:jc w:val="center"/>
              <w:rPr>
                <w:rFonts w:ascii="Calibri" w:hAnsi="Calibri" w:cs="Calibri"/>
                <w:sz w:val="22"/>
              </w:rPr>
            </w:pPr>
            <w:r w:rsidRPr="00A10833">
              <w:rPr>
                <w:rFonts w:ascii="Calibri" w:hAnsi="Calibri" w:cs="Calibri"/>
                <w:sz w:val="22"/>
              </w:rPr>
              <w:t>Naam slachtoffer</w:t>
            </w:r>
          </w:p>
          <w:p w:rsidR="00DF15C4" w:rsidRPr="00A10833" w:rsidRDefault="00DF15C4" w:rsidP="00DF15C4">
            <w:pPr>
              <w:jc w:val="center"/>
              <w:rPr>
                <w:rFonts w:ascii="Calibri" w:hAnsi="Calibri" w:cs="Calibri"/>
                <w:sz w:val="22"/>
              </w:rPr>
            </w:pPr>
            <w:r w:rsidRPr="00A10833">
              <w:rPr>
                <w:rFonts w:ascii="Calibri" w:hAnsi="Calibri" w:cs="Calibri"/>
                <w:sz w:val="22"/>
              </w:rPr>
              <w:t>(functie)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2E691D" w:rsidRDefault="002E691D" w:rsidP="002E691D">
            <w:pPr>
              <w:pStyle w:val="Ondertitel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School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A10833" w:rsidRDefault="00DF15C4" w:rsidP="00DF15C4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A10833">
              <w:rPr>
                <w:rFonts w:ascii="Calibri" w:hAnsi="Calibri" w:cs="Calibri"/>
                <w:b/>
                <w:bCs/>
                <w:sz w:val="22"/>
              </w:rPr>
              <w:t>Datum</w:t>
            </w:r>
          </w:p>
          <w:p w:rsidR="00DF15C4" w:rsidRPr="00A10833" w:rsidRDefault="00DF15C4" w:rsidP="00DF15C4">
            <w:pPr>
              <w:rPr>
                <w:rFonts w:ascii="Calibri" w:hAnsi="Calibri" w:cs="Calibri"/>
                <w:b/>
                <w:bCs/>
                <w:sz w:val="22"/>
              </w:rPr>
            </w:pPr>
            <w:r w:rsidRPr="00A10833">
              <w:rPr>
                <w:rFonts w:ascii="Calibri" w:hAnsi="Calibri" w:cs="Calibri"/>
                <w:b/>
                <w:bCs/>
                <w:sz w:val="22"/>
              </w:rPr>
              <w:t>ongeval</w:t>
            </w:r>
          </w:p>
        </w:tc>
        <w:tc>
          <w:tcPr>
            <w:tcW w:w="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255CCE" w:rsidRDefault="00DF15C4" w:rsidP="00DF15C4">
            <w:pPr>
              <w:pStyle w:val="Kop6"/>
              <w:jc w:val="center"/>
              <w:rPr>
                <w:rFonts w:ascii="Calibri" w:hAnsi="Calibri" w:cs="Calibri"/>
                <w:color w:val="C3004A" w:themeColor="text2"/>
                <w:sz w:val="22"/>
              </w:rPr>
            </w:pPr>
            <w:r w:rsidRPr="00255CCE">
              <w:rPr>
                <w:rFonts w:ascii="Calibri" w:hAnsi="Calibri" w:cs="Calibri"/>
                <w:color w:val="C3004A" w:themeColor="text2"/>
                <w:sz w:val="22"/>
              </w:rPr>
              <w:t>I</w:t>
            </w:r>
          </w:p>
        </w:tc>
        <w:tc>
          <w:tcPr>
            <w:tcW w:w="2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255CCE" w:rsidRDefault="00DF15C4" w:rsidP="00DF15C4">
            <w:pPr>
              <w:rPr>
                <w:rFonts w:ascii="Calibri" w:hAnsi="Calibri" w:cs="Calibri"/>
                <w:color w:val="C3004A" w:themeColor="text2"/>
                <w:sz w:val="22"/>
              </w:rPr>
            </w:pPr>
            <w:r w:rsidRPr="00255CCE">
              <w:rPr>
                <w:rFonts w:ascii="Calibri" w:hAnsi="Calibri" w:cs="Calibri"/>
                <w:color w:val="C3004A" w:themeColor="text2"/>
                <w:sz w:val="22"/>
              </w:rPr>
              <w:t>II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  <w:r w:rsidRPr="006A73DC">
              <w:rPr>
                <w:rFonts w:ascii="Calibri" w:hAnsi="Calibri" w:cs="Calibri"/>
              </w:rPr>
              <w:t>Afwijkende</w:t>
            </w:r>
          </w:p>
          <w:p w:rsidR="00DF15C4" w:rsidRPr="00A10833" w:rsidRDefault="00DF15C4" w:rsidP="00DF15C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A73DC">
              <w:rPr>
                <w:rFonts w:ascii="Calibri" w:hAnsi="Calibri" w:cs="Calibri"/>
              </w:rPr>
              <w:t>gebeurtenis (code)</w:t>
            </w:r>
          </w:p>
        </w:tc>
        <w:tc>
          <w:tcPr>
            <w:tcW w:w="9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DF15C4" w:rsidRPr="00A10833" w:rsidRDefault="00DF15C4" w:rsidP="00DF15C4">
            <w:pPr>
              <w:rPr>
                <w:rFonts w:ascii="Calibri" w:hAnsi="Calibri" w:cs="Calibri"/>
              </w:rPr>
            </w:pPr>
            <w:r w:rsidRPr="00A10833">
              <w:rPr>
                <w:rFonts w:ascii="Calibri" w:hAnsi="Calibri" w:cs="Calibri"/>
              </w:rPr>
              <w:t>Betrokken voorwerp</w:t>
            </w:r>
          </w:p>
          <w:p w:rsidR="00DF15C4" w:rsidRPr="00A10833" w:rsidRDefault="00DF15C4" w:rsidP="00DF15C4">
            <w:pPr>
              <w:jc w:val="center"/>
              <w:rPr>
                <w:rFonts w:ascii="Calibri" w:hAnsi="Calibri" w:cs="Calibri"/>
              </w:rPr>
            </w:pPr>
            <w:r w:rsidRPr="00A10833">
              <w:rPr>
                <w:rFonts w:ascii="Calibri" w:hAnsi="Calibri" w:cs="Calibri"/>
              </w:rPr>
              <w:t>(code)</w:t>
            </w:r>
          </w:p>
        </w:tc>
        <w:tc>
          <w:tcPr>
            <w:tcW w:w="12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pStyle w:val="Kop6"/>
              <w:jc w:val="center"/>
              <w:rPr>
                <w:rFonts w:ascii="Calibri" w:hAnsi="Calibri" w:cs="Calibri"/>
                <w:sz w:val="20"/>
              </w:rPr>
            </w:pPr>
            <w:r w:rsidRPr="006A73DC">
              <w:rPr>
                <w:rFonts w:ascii="Calibri" w:hAnsi="Calibri" w:cs="Calibri"/>
                <w:sz w:val="20"/>
              </w:rPr>
              <w:t>Contact – wijze van verwonding</w:t>
            </w:r>
          </w:p>
          <w:p w:rsidR="00DF15C4" w:rsidRPr="00A10833" w:rsidRDefault="00DF15C4" w:rsidP="00DF15C4">
            <w:pPr>
              <w:jc w:val="center"/>
              <w:rPr>
                <w:rFonts w:ascii="Calibri" w:hAnsi="Calibri" w:cs="Calibri"/>
                <w:sz w:val="22"/>
              </w:rPr>
            </w:pPr>
            <w:r w:rsidRPr="006A73DC">
              <w:rPr>
                <w:rFonts w:ascii="Calibri" w:hAnsi="Calibri" w:cs="Calibri"/>
              </w:rPr>
              <w:t>(code)</w:t>
            </w:r>
          </w:p>
        </w:tc>
        <w:tc>
          <w:tcPr>
            <w:tcW w:w="12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  <w:r w:rsidRPr="006A73DC">
              <w:rPr>
                <w:rFonts w:ascii="Calibri" w:hAnsi="Calibri" w:cs="Calibri"/>
              </w:rPr>
              <w:t>Letsel - soort</w:t>
            </w:r>
          </w:p>
          <w:p w:rsidR="00DF15C4" w:rsidRPr="00A10833" w:rsidRDefault="00DF15C4" w:rsidP="00DF15C4">
            <w:pPr>
              <w:pStyle w:val="Voettekst"/>
              <w:rPr>
                <w:rFonts w:ascii="Calibri" w:hAnsi="Calibri" w:cs="Calibri"/>
                <w:sz w:val="22"/>
              </w:rPr>
            </w:pPr>
            <w:r w:rsidRPr="006A73DC">
              <w:rPr>
                <w:rFonts w:ascii="Calibri" w:hAnsi="Calibri" w:cs="Calibri"/>
              </w:rPr>
              <w:t>(code)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A10833" w:rsidRDefault="00DF15C4" w:rsidP="00DF15C4">
            <w:pPr>
              <w:pStyle w:val="Plattetekst"/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verwond deel</w:t>
            </w:r>
          </w:p>
          <w:p w:rsidR="00DF15C4" w:rsidRPr="00A10833" w:rsidRDefault="00DF15C4" w:rsidP="00DF15C4">
            <w:pPr>
              <w:jc w:val="center"/>
              <w:rPr>
                <w:rFonts w:ascii="Calibri" w:hAnsi="Calibri" w:cs="Calibri"/>
              </w:rPr>
            </w:pPr>
            <w:r w:rsidRPr="00A10833">
              <w:rPr>
                <w:rFonts w:ascii="Calibri" w:hAnsi="Calibri" w:cs="Calibri"/>
              </w:rPr>
              <w:t>(code)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  <w:r w:rsidRPr="006A73DC">
              <w:rPr>
                <w:rFonts w:ascii="Calibri" w:hAnsi="Calibri" w:cs="Calibri"/>
              </w:rPr>
              <w:t xml:space="preserve">Getrof. </w:t>
            </w:r>
            <w:r>
              <w:rPr>
                <w:rFonts w:ascii="Calibri" w:hAnsi="Calibri" w:cs="Calibri"/>
              </w:rPr>
              <w:t>p</w:t>
            </w:r>
            <w:r w:rsidRPr="006A73DC">
              <w:rPr>
                <w:rFonts w:ascii="Calibri" w:hAnsi="Calibri" w:cs="Calibri"/>
              </w:rPr>
              <w:t>reventie</w:t>
            </w:r>
            <w:r>
              <w:rPr>
                <w:rFonts w:ascii="Calibri" w:hAnsi="Calibri" w:cs="Calibri"/>
              </w:rPr>
              <w:t>-</w:t>
            </w:r>
          </w:p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  <w:r w:rsidRPr="006A73DC">
              <w:rPr>
                <w:rFonts w:ascii="Calibri" w:hAnsi="Calibri" w:cs="Calibri"/>
              </w:rPr>
              <w:t>maatregelen</w:t>
            </w:r>
          </w:p>
          <w:p w:rsidR="00DF15C4" w:rsidRPr="00A10833" w:rsidRDefault="00DF15C4" w:rsidP="00DF15C4">
            <w:pPr>
              <w:pStyle w:val="Voettekst"/>
              <w:rPr>
                <w:rFonts w:ascii="Calibri" w:hAnsi="Calibri" w:cs="Calibri"/>
                <w:sz w:val="22"/>
              </w:rPr>
            </w:pPr>
            <w:r w:rsidRPr="00A10833">
              <w:rPr>
                <w:rFonts w:ascii="Calibri" w:hAnsi="Calibri" w:cs="Calibri"/>
                <w:sz w:val="22"/>
              </w:rPr>
              <w:t>(code)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C4" w:rsidRPr="00A10833" w:rsidRDefault="00DF15C4" w:rsidP="00DF15C4">
            <w:pPr>
              <w:pStyle w:val="Voettekst"/>
              <w:rPr>
                <w:rFonts w:ascii="Calibri" w:hAnsi="Calibri" w:cs="Calibri"/>
                <w:sz w:val="22"/>
              </w:rPr>
            </w:pPr>
            <w:r w:rsidRPr="00A10833">
              <w:rPr>
                <w:rFonts w:ascii="Calibri" w:hAnsi="Calibri" w:cs="Calibri"/>
                <w:sz w:val="22"/>
              </w:rPr>
              <w:t>Aangifte</w:t>
            </w:r>
          </w:p>
          <w:p w:rsidR="00DF15C4" w:rsidRPr="00A10833" w:rsidRDefault="00DF15C4" w:rsidP="00DF15C4">
            <w:pPr>
              <w:pStyle w:val="Voettekst"/>
              <w:rPr>
                <w:rFonts w:ascii="Calibri" w:hAnsi="Calibri" w:cs="Calibri"/>
                <w:sz w:val="22"/>
              </w:rPr>
            </w:pPr>
            <w:r w:rsidRPr="00A10833">
              <w:rPr>
                <w:rFonts w:ascii="Calibri" w:hAnsi="Calibri" w:cs="Calibri"/>
                <w:sz w:val="22"/>
              </w:rPr>
              <w:t>ontv.op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A10833" w:rsidRDefault="00DF15C4" w:rsidP="00DF15C4">
            <w:pPr>
              <w:pStyle w:val="Kop5"/>
              <w:jc w:val="left"/>
              <w:rPr>
                <w:rFonts w:ascii="Calibri" w:hAnsi="Calibri" w:cs="Calibri"/>
                <w:sz w:val="22"/>
              </w:rPr>
            </w:pPr>
            <w:r w:rsidRPr="00A10833">
              <w:rPr>
                <w:rFonts w:ascii="Calibri" w:hAnsi="Calibri" w:cs="Calibri"/>
                <w:sz w:val="22"/>
              </w:rPr>
              <w:t>Aangifte</w:t>
            </w:r>
          </w:p>
          <w:p w:rsidR="00DF15C4" w:rsidRPr="00A10833" w:rsidRDefault="00DF15C4" w:rsidP="00DF15C4">
            <w:pPr>
              <w:rPr>
                <w:rFonts w:ascii="Calibri" w:hAnsi="Calibri" w:cs="Calibri"/>
                <w:sz w:val="22"/>
              </w:rPr>
            </w:pPr>
            <w:r w:rsidRPr="00A10833">
              <w:rPr>
                <w:rFonts w:ascii="Calibri" w:hAnsi="Calibri" w:cs="Calibri"/>
                <w:sz w:val="22"/>
              </w:rPr>
              <w:t>verst. op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D7" w:themeFill="text2" w:themeFillTint="33"/>
            <w:vAlign w:val="center"/>
          </w:tcPr>
          <w:p w:rsidR="00DF15C4" w:rsidRPr="00A10833" w:rsidRDefault="00DF15C4" w:rsidP="00DF15C4">
            <w:pPr>
              <w:pStyle w:val="Kop5"/>
              <w:jc w:val="left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d</w:t>
            </w:r>
            <w:r w:rsidRPr="00A10833">
              <w:rPr>
                <w:rFonts w:ascii="Calibri" w:hAnsi="Calibri" w:cs="Calibri"/>
                <w:b/>
                <w:bCs/>
                <w:sz w:val="22"/>
              </w:rPr>
              <w:t>agen</w:t>
            </w:r>
          </w:p>
          <w:p w:rsidR="00DF15C4" w:rsidRPr="00A10833" w:rsidRDefault="002E691D" w:rsidP="00DF15C4">
            <w:pPr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arbeids-ongeschikt-</w:t>
            </w:r>
            <w:r w:rsidR="00DF15C4">
              <w:rPr>
                <w:rFonts w:ascii="Calibri" w:hAnsi="Calibri" w:cs="Calibri"/>
                <w:b/>
                <w:bCs/>
                <w:sz w:val="22"/>
              </w:rPr>
              <w:t>heid</w:t>
            </w:r>
          </w:p>
        </w:tc>
      </w:tr>
      <w:tr w:rsidR="002E691D" w:rsidRPr="00A10833" w:rsidTr="002E691D">
        <w:trPr>
          <w:cantSplit/>
          <w:trHeight w:val="486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17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F15C4" w:rsidRPr="006A73DC" w:rsidRDefault="00DF15C4" w:rsidP="00DF15C4">
            <w:pPr>
              <w:pStyle w:val="Plattetekst2"/>
              <w:rPr>
                <w:rFonts w:ascii="Calibri" w:hAnsi="Calibri" w:cs="Calibri"/>
                <w:sz w:val="20"/>
              </w:rPr>
            </w:pPr>
          </w:p>
        </w:tc>
        <w:tc>
          <w:tcPr>
            <w:tcW w:w="1226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462"/>
        </w:trPr>
        <w:tc>
          <w:tcPr>
            <w:tcW w:w="42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left w:val="nil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nil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left w:val="nil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left w:val="nil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76" w:type="dxa"/>
            <w:tcBorders>
              <w:left w:val="nil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left w:val="nil"/>
              <w:right w:val="single" w:sz="8" w:space="0" w:color="auto"/>
            </w:tcBorders>
            <w:vAlign w:val="bottom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8" w:space="0" w:color="auto"/>
              <w:right w:val="single" w:sz="4" w:space="0" w:color="auto"/>
            </w:tcBorders>
            <w:vAlign w:val="bottom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486"/>
        </w:trPr>
        <w:tc>
          <w:tcPr>
            <w:tcW w:w="42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7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left w:val="nil"/>
              <w:right w:val="single" w:sz="8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8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608"/>
        </w:trPr>
        <w:tc>
          <w:tcPr>
            <w:tcW w:w="42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7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left w:val="nil"/>
              <w:right w:val="single" w:sz="8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581"/>
        </w:trPr>
        <w:tc>
          <w:tcPr>
            <w:tcW w:w="42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7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left w:val="nil"/>
              <w:right w:val="single" w:sz="8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608"/>
        </w:trPr>
        <w:tc>
          <w:tcPr>
            <w:tcW w:w="42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left w:val="nil"/>
              <w:right w:val="single" w:sz="4" w:space="0" w:color="auto"/>
            </w:tcBorders>
            <w:vAlign w:val="bottom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nil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left w:val="nil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76" w:type="dxa"/>
            <w:tcBorders>
              <w:left w:val="nil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left w:val="nil"/>
              <w:right w:val="single" w:sz="8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608"/>
        </w:trPr>
        <w:tc>
          <w:tcPr>
            <w:tcW w:w="42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76" w:type="dxa"/>
            <w:tcBorders>
              <w:left w:val="nil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left w:val="nil"/>
              <w:right w:val="single" w:sz="8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454"/>
        </w:trPr>
        <w:tc>
          <w:tcPr>
            <w:tcW w:w="426" w:type="dxa"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76" w:type="dxa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left w:val="nil"/>
              <w:bottom w:val="single" w:sz="6" w:space="0" w:color="auto"/>
              <w:right w:val="single" w:sz="8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  <w:lang w:val="fr-FR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  <w:lang w:val="fr-FR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648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lang w:val="fr-FR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  <w:lang w:val="fr-FR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7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29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7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82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  <w:lang w:val="fr-FR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  <w:lang w:val="fr-FR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E691D" w:rsidRPr="00A10833" w:rsidTr="002E691D">
        <w:trPr>
          <w:cantSplit/>
          <w:trHeight w:val="479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5C4" w:rsidRPr="006A73DC" w:rsidRDefault="00DF15C4" w:rsidP="00DF15C4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eastAsia="Arial Unicode MS" w:hAnsi="Calibri" w:cs="Calibri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eastAsia="Arial Unicode MS" w:hAnsi="Calibri" w:cs="Calibri"/>
              </w:rPr>
            </w:pPr>
          </w:p>
        </w:tc>
        <w:tc>
          <w:tcPr>
            <w:tcW w:w="27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eastAsia="Arial Unicode MS" w:hAnsi="Calibri" w:cs="Calibri"/>
              </w:rPr>
            </w:pPr>
          </w:p>
        </w:tc>
        <w:tc>
          <w:tcPr>
            <w:tcW w:w="29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eastAsia="Arial Unicode MS" w:hAnsi="Calibri" w:cs="Calibri"/>
              </w:rPr>
            </w:pPr>
          </w:p>
        </w:tc>
        <w:tc>
          <w:tcPr>
            <w:tcW w:w="117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eastAsia="Arial Unicode MS" w:hAnsi="Calibri" w:cs="Calibri"/>
              </w:rPr>
            </w:pPr>
          </w:p>
        </w:tc>
        <w:tc>
          <w:tcPr>
            <w:tcW w:w="982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eastAsia="Arial Unicode MS" w:hAnsi="Calibri" w:cs="Calibri"/>
                <w:bCs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pStyle w:val="Voettekst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15C4" w:rsidRPr="006A73DC" w:rsidRDefault="00DF15C4" w:rsidP="00DF15C4">
            <w:pPr>
              <w:rPr>
                <w:rFonts w:ascii="Calibri" w:hAnsi="Calibri" w:cs="Calibri"/>
                <w:b/>
                <w:bCs/>
                <w:i/>
                <w:iCs/>
              </w:rPr>
            </w:pPr>
          </w:p>
        </w:tc>
      </w:tr>
      <w:tr w:rsidR="00DF15C4" w:rsidRPr="00A10833" w:rsidTr="002E691D">
        <w:trPr>
          <w:cantSplit/>
          <w:trHeight w:val="47"/>
        </w:trPr>
        <w:tc>
          <w:tcPr>
            <w:tcW w:w="15168" w:type="dxa"/>
            <w:gridSpan w:val="1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F15C4" w:rsidRPr="00A10833" w:rsidRDefault="00DF15C4" w:rsidP="00DF15C4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255CCE" w:rsidRPr="00255CCE" w:rsidRDefault="00255CCE" w:rsidP="00DF15C4"/>
    <w:sectPr w:rsidR="00255CCE" w:rsidRPr="00255CCE" w:rsidSect="00F517A8">
      <w:headerReference w:type="default" r:id="rId14"/>
      <w:footerReference w:type="default" r:id="rId15"/>
      <w:headerReference w:type="first" r:id="rId16"/>
      <w:footerReference w:type="first" r:id="rId17"/>
      <w:pgSz w:w="16838" w:h="11906" w:orient="landscape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6DF" w:rsidRDefault="004A46DF" w:rsidP="000A569B">
      <w:r>
        <w:separator/>
      </w:r>
    </w:p>
  </w:endnote>
  <w:endnote w:type="continuationSeparator" w:id="0">
    <w:p w:rsidR="004A46DF" w:rsidRDefault="004A46DF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7E2FE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AA0E576" wp14:editId="398FC15A">
              <wp:simplePos x="0" y="0"/>
              <wp:positionH relativeFrom="column">
                <wp:posOffset>8919845</wp:posOffset>
              </wp:positionH>
              <wp:positionV relativeFrom="paragraph">
                <wp:posOffset>-137160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69C12CFF" id="AutoShape 4" o:spid="_x0000_s1026" style="position:absolute;margin-left:702.35pt;margin-top:-10.8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" filled="f" strokecolor="#f08800 [3205]" strokeweight="1pt"/>
          </w:pict>
        </mc:Fallback>
      </mc:AlternateContent>
    </w:r>
    <w:r w:rsidR="00A41E6F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AF9593C" wp14:editId="2AE12DD6">
              <wp:simplePos x="0" y="0"/>
              <wp:positionH relativeFrom="column">
                <wp:posOffset>8980280</wp:posOffset>
              </wp:positionH>
              <wp:positionV relativeFrom="paragraph">
                <wp:posOffset>-208298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56D4762" id="AutoShape 3" o:spid="_x0000_s1026" style="position:absolute;margin-left:707.1pt;margin-top:-16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cJ3C1OEAAAAN&#10;AQAADwAAAAAAAAAAAAAAAAAKBQAAZHJzL2Rvd25yZXYueG1sUEsFBgAAAAAEAAQA8wAAABgGAAAA&#10;AA==&#10;" filled="f" strokecolor="#c3004a [321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40837587"/>
        <w:placeholder>
          <w:docPart w:val="941A8BF0C3B045188181A00647817869"/>
        </w:placeholder>
      </w:sdtPr>
      <w:sdtEndPr/>
      <w:sdtContent>
        <w:r w:rsidR="004A46DF" w:rsidRPr="004A46DF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7E2FEF">
    <w:pPr>
      <w:tabs>
        <w:tab w:val="right" w:pos="14601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D97CB4">
      <w:rPr>
        <w:noProof/>
        <w:sz w:val="18"/>
        <w:szCs w:val="18"/>
      </w:rPr>
      <w:t>20-04-2016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D97CB4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F517A8">
    <w:pPr>
      <w:tabs>
        <w:tab w:val="right" w:pos="14601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D97CB4">
      <w:rPr>
        <w:noProof/>
        <w:sz w:val="18"/>
        <w:szCs w:val="18"/>
      </w:rPr>
      <w:t>20-04-2016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D97CB4">
      <w:rPr>
        <w:noProof/>
        <w:sz w:val="18"/>
        <w:szCs w:val="18"/>
      </w:rPr>
      <w:t>1</w:t>
    </w:r>
    <w:r w:rsidR="0047113C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6DF" w:rsidRDefault="004A46DF" w:rsidP="000A569B">
      <w:r>
        <w:separator/>
      </w:r>
    </w:p>
  </w:footnote>
  <w:footnote w:type="continuationSeparator" w:id="0">
    <w:p w:rsidR="004A46DF" w:rsidRDefault="004A46DF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F517A8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1A660C1" wp14:editId="06DA98FF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32B0C9E"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A5A9F08" wp14:editId="0193E434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2F52EB4B"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5A3A99A" wp14:editId="32AE497F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6DF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55CCE"/>
    <w:rsid w:val="002774E2"/>
    <w:rsid w:val="00285E72"/>
    <w:rsid w:val="002B7871"/>
    <w:rsid w:val="002C3697"/>
    <w:rsid w:val="002D2CCA"/>
    <w:rsid w:val="002D3557"/>
    <w:rsid w:val="002D44A2"/>
    <w:rsid w:val="002E691D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46DF"/>
    <w:rsid w:val="004D3D1E"/>
    <w:rsid w:val="004E568B"/>
    <w:rsid w:val="004E68C6"/>
    <w:rsid w:val="004F7C8D"/>
    <w:rsid w:val="00503F8F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40CD8"/>
    <w:rsid w:val="006608F5"/>
    <w:rsid w:val="0068475B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7282"/>
    <w:rsid w:val="0082033F"/>
    <w:rsid w:val="00853D38"/>
    <w:rsid w:val="00863BD5"/>
    <w:rsid w:val="00885F59"/>
    <w:rsid w:val="00891605"/>
    <w:rsid w:val="008C2301"/>
    <w:rsid w:val="008C330B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637E9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D15483"/>
    <w:rsid w:val="00D43B60"/>
    <w:rsid w:val="00D557F2"/>
    <w:rsid w:val="00D97CB4"/>
    <w:rsid w:val="00DB3DCD"/>
    <w:rsid w:val="00DD2FAF"/>
    <w:rsid w:val="00DD744F"/>
    <w:rsid w:val="00DE133D"/>
    <w:rsid w:val="00DE4F2D"/>
    <w:rsid w:val="00DF15C4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D1A58"/>
    <w:rsid w:val="00EF67D5"/>
    <w:rsid w:val="00F03197"/>
    <w:rsid w:val="00F045B4"/>
    <w:rsid w:val="00F10DD5"/>
    <w:rsid w:val="00F17286"/>
    <w:rsid w:val="00F30E59"/>
    <w:rsid w:val="00F44346"/>
    <w:rsid w:val="00F5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55CCE"/>
    <w:rPr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qFormat/>
    <w:rsid w:val="00255CCE"/>
    <w:pPr>
      <w:keepNext/>
      <w:jc w:val="center"/>
      <w:outlineLvl w:val="4"/>
    </w:pPr>
    <w:rPr>
      <w:sz w:val="24"/>
    </w:rPr>
  </w:style>
  <w:style w:type="paragraph" w:styleId="Kop6">
    <w:name w:val="heading 6"/>
    <w:basedOn w:val="Standaard"/>
    <w:next w:val="Standaard"/>
    <w:link w:val="Kop6Char"/>
    <w:qFormat/>
    <w:rsid w:val="00255CCE"/>
    <w:pPr>
      <w:keepNext/>
      <w:outlineLvl w:val="5"/>
    </w:pPr>
    <w:rPr>
      <w:sz w:val="24"/>
    </w:rPr>
  </w:style>
  <w:style w:type="paragraph" w:styleId="Kop7">
    <w:name w:val="heading 7"/>
    <w:basedOn w:val="Standaard"/>
    <w:next w:val="Standaard"/>
    <w:link w:val="Kop7Char"/>
    <w:qFormat/>
    <w:rsid w:val="00255CCE"/>
    <w:pPr>
      <w:keepNext/>
      <w:outlineLvl w:val="6"/>
    </w:pPr>
    <w:rPr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rsid w:val="00255CCE"/>
    <w:rPr>
      <w:sz w:val="24"/>
      <w:lang w:eastAsia="nl-NL"/>
    </w:rPr>
  </w:style>
  <w:style w:type="character" w:customStyle="1" w:styleId="Kop6Char">
    <w:name w:val="Kop 6 Char"/>
    <w:basedOn w:val="Standaardalinea-lettertype"/>
    <w:link w:val="Kop6"/>
    <w:rsid w:val="00255CCE"/>
    <w:rPr>
      <w:sz w:val="24"/>
      <w:lang w:eastAsia="nl-NL"/>
    </w:rPr>
  </w:style>
  <w:style w:type="character" w:customStyle="1" w:styleId="Kop7Char">
    <w:name w:val="Kop 7 Char"/>
    <w:basedOn w:val="Standaardalinea-lettertype"/>
    <w:link w:val="Kop7"/>
    <w:rsid w:val="00255CCE"/>
    <w:rPr>
      <w:sz w:val="28"/>
      <w:lang w:eastAsia="nl-NL"/>
    </w:rPr>
  </w:style>
  <w:style w:type="paragraph" w:styleId="Plattetekst">
    <w:name w:val="Body Text"/>
    <w:basedOn w:val="Standaard"/>
    <w:link w:val="PlattetekstChar"/>
    <w:rsid w:val="00255CCE"/>
    <w:rPr>
      <w:sz w:val="24"/>
    </w:rPr>
  </w:style>
  <w:style w:type="character" w:customStyle="1" w:styleId="PlattetekstChar">
    <w:name w:val="Platte tekst Char"/>
    <w:basedOn w:val="Standaardalinea-lettertype"/>
    <w:link w:val="Plattetekst"/>
    <w:rsid w:val="00255CCE"/>
    <w:rPr>
      <w:sz w:val="24"/>
      <w:lang w:eastAsia="nl-NL"/>
    </w:rPr>
  </w:style>
  <w:style w:type="paragraph" w:styleId="Plattetekst2">
    <w:name w:val="Body Text 2"/>
    <w:basedOn w:val="Standaard"/>
    <w:link w:val="Plattetekst2Char"/>
    <w:rsid w:val="00255CCE"/>
    <w:rPr>
      <w:sz w:val="18"/>
    </w:rPr>
  </w:style>
  <w:style w:type="character" w:customStyle="1" w:styleId="Plattetekst2Char">
    <w:name w:val="Platte tekst 2 Char"/>
    <w:basedOn w:val="Standaardalinea-lettertype"/>
    <w:link w:val="Plattetekst2"/>
    <w:rsid w:val="00255CCE"/>
    <w:rPr>
      <w:sz w:val="18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55CCE"/>
    <w:rPr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qFormat/>
    <w:rsid w:val="00255CCE"/>
    <w:pPr>
      <w:keepNext/>
      <w:jc w:val="center"/>
      <w:outlineLvl w:val="4"/>
    </w:pPr>
    <w:rPr>
      <w:sz w:val="24"/>
    </w:rPr>
  </w:style>
  <w:style w:type="paragraph" w:styleId="Kop6">
    <w:name w:val="heading 6"/>
    <w:basedOn w:val="Standaard"/>
    <w:next w:val="Standaard"/>
    <w:link w:val="Kop6Char"/>
    <w:qFormat/>
    <w:rsid w:val="00255CCE"/>
    <w:pPr>
      <w:keepNext/>
      <w:outlineLvl w:val="5"/>
    </w:pPr>
    <w:rPr>
      <w:sz w:val="24"/>
    </w:rPr>
  </w:style>
  <w:style w:type="paragraph" w:styleId="Kop7">
    <w:name w:val="heading 7"/>
    <w:basedOn w:val="Standaard"/>
    <w:next w:val="Standaard"/>
    <w:link w:val="Kop7Char"/>
    <w:qFormat/>
    <w:rsid w:val="00255CCE"/>
    <w:pPr>
      <w:keepNext/>
      <w:outlineLvl w:val="6"/>
    </w:pPr>
    <w:rPr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rsid w:val="00255CCE"/>
    <w:rPr>
      <w:sz w:val="24"/>
      <w:lang w:eastAsia="nl-NL"/>
    </w:rPr>
  </w:style>
  <w:style w:type="character" w:customStyle="1" w:styleId="Kop6Char">
    <w:name w:val="Kop 6 Char"/>
    <w:basedOn w:val="Standaardalinea-lettertype"/>
    <w:link w:val="Kop6"/>
    <w:rsid w:val="00255CCE"/>
    <w:rPr>
      <w:sz w:val="24"/>
      <w:lang w:eastAsia="nl-NL"/>
    </w:rPr>
  </w:style>
  <w:style w:type="character" w:customStyle="1" w:styleId="Kop7Char">
    <w:name w:val="Kop 7 Char"/>
    <w:basedOn w:val="Standaardalinea-lettertype"/>
    <w:link w:val="Kop7"/>
    <w:rsid w:val="00255CCE"/>
    <w:rPr>
      <w:sz w:val="28"/>
      <w:lang w:eastAsia="nl-NL"/>
    </w:rPr>
  </w:style>
  <w:style w:type="paragraph" w:styleId="Plattetekst">
    <w:name w:val="Body Text"/>
    <w:basedOn w:val="Standaard"/>
    <w:link w:val="PlattetekstChar"/>
    <w:rsid w:val="00255CCE"/>
    <w:rPr>
      <w:sz w:val="24"/>
    </w:rPr>
  </w:style>
  <w:style w:type="character" w:customStyle="1" w:styleId="PlattetekstChar">
    <w:name w:val="Platte tekst Char"/>
    <w:basedOn w:val="Standaardalinea-lettertype"/>
    <w:link w:val="Plattetekst"/>
    <w:rsid w:val="00255CCE"/>
    <w:rPr>
      <w:sz w:val="24"/>
      <w:lang w:eastAsia="nl-NL"/>
    </w:rPr>
  </w:style>
  <w:style w:type="paragraph" w:styleId="Plattetekst2">
    <w:name w:val="Body Text 2"/>
    <w:basedOn w:val="Standaard"/>
    <w:link w:val="Plattetekst2Char"/>
    <w:rsid w:val="00255CCE"/>
    <w:rPr>
      <w:sz w:val="18"/>
    </w:rPr>
  </w:style>
  <w:style w:type="character" w:customStyle="1" w:styleId="Plattetekst2Char">
    <w:name w:val="Platte tekst 2 Char"/>
    <w:basedOn w:val="Standaardalinea-lettertype"/>
    <w:link w:val="Plattetekst2"/>
    <w:rsid w:val="00255CCE"/>
    <w:rPr>
      <w:sz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SIEV~1.ROS\AppData\Local\Temp\GO!basis_A4_liggend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602FE8DF33A44888F67038D66D6CF7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59DF984-5D4D-4855-A394-CF1732E4C467}"/>
      </w:docPartPr>
      <w:docPartBody>
        <w:p w:rsidR="007F2CAD" w:rsidRDefault="007F2CAD">
          <w:pPr>
            <w:pStyle w:val="9602FE8DF33A44888F67038D66D6CF74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EA9164F6AEE4CB69C7B273FDFB3AE3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8B9FA63-6F10-4A00-81A1-58D208D95369}"/>
      </w:docPartPr>
      <w:docPartBody>
        <w:p w:rsidR="007F2CAD" w:rsidRDefault="007F2CAD">
          <w:pPr>
            <w:pStyle w:val="8EA9164F6AEE4CB69C7B273FDFB3AE36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EDFDEE6BFC3439ABBFD43DEEAE9555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BE57AD-0E00-4F05-8898-5D4CC1A48B0C}"/>
      </w:docPartPr>
      <w:docPartBody>
        <w:p w:rsidR="007F2CAD" w:rsidRDefault="007F2CAD">
          <w:pPr>
            <w:pStyle w:val="BEDFDEE6BFC3439ABBFD43DEEAE9555B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941A8BF0C3B045188181A0064781786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7D287FB-A539-4DD2-8EE4-97BAC5DECBD3}"/>
      </w:docPartPr>
      <w:docPartBody>
        <w:p w:rsidR="007F2CAD" w:rsidRDefault="007F2CAD" w:rsidP="007F2CAD">
          <w:pPr>
            <w:pStyle w:val="941A8BF0C3B045188181A00647817869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AD"/>
    <w:rsid w:val="007F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7F2CAD"/>
    <w:rPr>
      <w:color w:val="808080"/>
    </w:rPr>
  </w:style>
  <w:style w:type="paragraph" w:customStyle="1" w:styleId="9602FE8DF33A44888F67038D66D6CF74">
    <w:name w:val="9602FE8DF33A44888F67038D66D6CF74"/>
  </w:style>
  <w:style w:type="paragraph" w:customStyle="1" w:styleId="8EA9164F6AEE4CB69C7B273FDFB3AE36">
    <w:name w:val="8EA9164F6AEE4CB69C7B273FDFB3AE36"/>
  </w:style>
  <w:style w:type="paragraph" w:customStyle="1" w:styleId="BEDFDEE6BFC3439ABBFD43DEEAE9555B">
    <w:name w:val="BEDFDEE6BFC3439ABBFD43DEEAE9555B"/>
  </w:style>
  <w:style w:type="paragraph" w:customStyle="1" w:styleId="941A8BF0C3B045188181A00647817869">
    <w:name w:val="941A8BF0C3B045188181A00647817869"/>
    <w:rsid w:val="007F2CA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7F2CAD"/>
    <w:rPr>
      <w:color w:val="808080"/>
    </w:rPr>
  </w:style>
  <w:style w:type="paragraph" w:customStyle="1" w:styleId="9602FE8DF33A44888F67038D66D6CF74">
    <w:name w:val="9602FE8DF33A44888F67038D66D6CF74"/>
  </w:style>
  <w:style w:type="paragraph" w:customStyle="1" w:styleId="8EA9164F6AEE4CB69C7B273FDFB3AE36">
    <w:name w:val="8EA9164F6AEE4CB69C7B273FDFB3AE36"/>
  </w:style>
  <w:style w:type="paragraph" w:customStyle="1" w:styleId="BEDFDEE6BFC3439ABBFD43DEEAE9555B">
    <w:name w:val="BEDFDEE6BFC3439ABBFD43DEEAE9555B"/>
  </w:style>
  <w:style w:type="paragraph" w:customStyle="1" w:styleId="941A8BF0C3B045188181A00647817869">
    <w:name w:val="941A8BF0C3B045188181A00647817869"/>
    <w:rsid w:val="007F2C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GOPRO-1830562155-6003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2affae36-e292-4d15-b55e-c89d1a0d8e95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https://gemeenschapsonderwijs.sharepoint.com/sites/prodoc/_layouts/15/DocIdRedir.aspx?ID=GOPRO-1830562155-6003</Url>
      <Description>GOPRO-1830562155-6003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56E50992-A81F-4FF0-AFFE-55BF160CBBD8}"/>
</file>

<file path=customXml/itemProps3.xml><?xml version="1.0" encoding="utf-8"?>
<ds:datastoreItem xmlns:ds="http://schemas.openxmlformats.org/officeDocument/2006/customXml" ds:itemID="{A8B3A733-CEC2-40EA-87A6-3A83D3B3D9BC}"/>
</file>

<file path=customXml/itemProps4.xml><?xml version="1.0" encoding="utf-8"?>
<ds:datastoreItem xmlns:ds="http://schemas.openxmlformats.org/officeDocument/2006/customXml" ds:itemID="{8048789C-5A93-47C5-AA0B-3AF2936B0983}"/>
</file>

<file path=customXml/itemProps5.xml><?xml version="1.0" encoding="utf-8"?>
<ds:datastoreItem xmlns:ds="http://schemas.openxmlformats.org/officeDocument/2006/customXml" ds:itemID="{ECE1E2A1-0F14-4372-B63D-D81A4E8DE501}"/>
</file>

<file path=customXml/itemProps6.xml><?xml version="1.0" encoding="utf-8"?>
<ds:datastoreItem xmlns:ds="http://schemas.openxmlformats.org/officeDocument/2006/customXml" ds:itemID="{7A182B6A-9E6D-431B-98EF-3637A26C63AD}"/>
</file>

<file path=docProps/app.xml><?xml version="1.0" encoding="utf-8"?>
<Properties xmlns="http://schemas.openxmlformats.org/officeDocument/2006/extended-properties" xmlns:vt="http://schemas.openxmlformats.org/officeDocument/2006/docPropsVTypes">
  <Template>GO!basis_A4_liggend-1.dotx</Template>
  <TotalTime>2</TotalTime>
  <Pages>2</Pages>
  <Words>102</Words>
  <Characters>562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 liggend</vt:lpstr>
    </vt:vector>
  </TitlesOfParts>
  <Company>Gramma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Overzicht arbeidsongevallen</dc:title>
  <dc:creator>Elsie Van Rossem</dc:creator>
  <cp:lastModifiedBy>Beeckmans Geert</cp:lastModifiedBy>
  <cp:revision>2</cp:revision>
  <cp:lastPrinted>2013-12-16T13:47:00Z</cp:lastPrinted>
  <dcterms:created xsi:type="dcterms:W3CDTF">2016-04-20T12:14:00Z</dcterms:created>
  <dcterms:modified xsi:type="dcterms:W3CDTF">2016-04-20T12:14:00Z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15100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2658;#B5 Ongevallen|24589ebc-f903-427d-a736-3441ead45761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4555b90f-681b-4fbd-9dc0-91433d69f119</vt:lpwstr>
  </property>
</Properties>
</file>