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B563A0" w:rsidP="009F1264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Procedure </w:t>
                    </w:r>
                    <w:r w:rsidR="009F1264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chloorlek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9F1264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9F1264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9F12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B563A0" w:rsidRDefault="009C4A9A" w:rsidP="009F1264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B563A0">
              <w:rPr>
                <w:rFonts w:asciiTheme="minorHAnsi" w:hAnsiTheme="minorHAnsi" w:cstheme="minorHAnsi"/>
                <w:b/>
              </w:rPr>
              <w:t xml:space="preserve">Wat te doen </w:t>
            </w:r>
            <w:r w:rsidR="00B563A0" w:rsidRPr="00B563A0">
              <w:rPr>
                <w:rFonts w:asciiTheme="minorHAnsi" w:hAnsiTheme="minorHAnsi" w:cstheme="minorHAnsi"/>
                <w:b/>
              </w:rPr>
              <w:t xml:space="preserve">bij </w:t>
            </w:r>
            <w:r w:rsidR="009F1264">
              <w:rPr>
                <w:rFonts w:asciiTheme="minorHAnsi" w:hAnsiTheme="minorHAnsi" w:cstheme="minorHAnsi"/>
                <w:b/>
              </w:rPr>
              <w:t>een chloorlek in het zwembad</w:t>
            </w:r>
            <w:r w:rsidRPr="00B563A0"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9F1264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4" w:space="0" w:color="C3004A" w:themeColor="text2"/>
            </w:tcBorders>
            <w:shd w:val="clear" w:color="auto" w:fill="FFFFFF" w:themeFill="background1"/>
            <w:vAlign w:val="center"/>
          </w:tcPr>
          <w:p w:rsidR="009F1264" w:rsidRPr="009F1264" w:rsidRDefault="009F1264" w:rsidP="009F1264">
            <w:pPr>
              <w:pStyle w:val="Ondertitel"/>
              <w:spacing w:before="360"/>
              <w:rPr>
                <w:b w:val="0"/>
              </w:rPr>
            </w:pPr>
            <w:r w:rsidRPr="009F1264">
              <w:rPr>
                <w:b w:val="0"/>
              </w:rPr>
              <w:t>ACTIES</w:t>
            </w:r>
          </w:p>
          <w:p w:rsidR="009F1264" w:rsidRPr="009F1264" w:rsidRDefault="009F1264" w:rsidP="009F1264">
            <w:pPr>
              <w:pStyle w:val="Opsomming"/>
              <w:rPr>
                <w:sz w:val="24"/>
                <w:szCs w:val="24"/>
              </w:rPr>
            </w:pPr>
            <w:r w:rsidRPr="009F1264">
              <w:t xml:space="preserve"> </w:t>
            </w:r>
            <w:r w:rsidRPr="009F1264">
              <w:rPr>
                <w:sz w:val="24"/>
                <w:szCs w:val="24"/>
              </w:rPr>
              <w:t>Een opvallend teveel aan chloor in het water (reuk, smaak, ernstige irritaties)</w:t>
            </w:r>
          </w:p>
          <w:p w:rsidR="009F1264" w:rsidRPr="009F1264" w:rsidRDefault="009F1264" w:rsidP="009F1264">
            <w:pPr>
              <w:pStyle w:val="Opsomming2"/>
              <w:spacing w:before="120"/>
              <w:contextualSpacing w:val="0"/>
              <w:rPr>
                <w:b w:val="0"/>
                <w:sz w:val="24"/>
                <w:szCs w:val="24"/>
              </w:rPr>
            </w:pPr>
            <w:r w:rsidRPr="009F1264">
              <w:rPr>
                <w:b w:val="0"/>
                <w:sz w:val="24"/>
                <w:szCs w:val="24"/>
              </w:rPr>
              <w:t>Stap uit het water en verwittig de badmeester</w:t>
            </w:r>
          </w:p>
          <w:p w:rsidR="009F1264" w:rsidRPr="009F1264" w:rsidRDefault="009F1264" w:rsidP="009F1264">
            <w:pPr>
              <w:pStyle w:val="Opsomming2"/>
              <w:spacing w:before="120"/>
              <w:contextualSpacing w:val="0"/>
              <w:rPr>
                <w:b w:val="0"/>
                <w:sz w:val="24"/>
                <w:szCs w:val="24"/>
              </w:rPr>
            </w:pPr>
            <w:r w:rsidRPr="009F1264">
              <w:rPr>
                <w:b w:val="0"/>
                <w:sz w:val="24"/>
                <w:szCs w:val="24"/>
              </w:rPr>
              <w:t>Spoel je lang af onder een stortbad</w:t>
            </w:r>
          </w:p>
          <w:p w:rsidR="009F1264" w:rsidRPr="009F1264" w:rsidRDefault="009F1264" w:rsidP="009F1264">
            <w:pPr>
              <w:pStyle w:val="Opsomming2"/>
              <w:spacing w:before="120"/>
              <w:contextualSpacing w:val="0"/>
              <w:rPr>
                <w:b w:val="0"/>
                <w:sz w:val="24"/>
                <w:szCs w:val="24"/>
              </w:rPr>
            </w:pPr>
            <w:r w:rsidRPr="009F1264">
              <w:rPr>
                <w:b w:val="0"/>
                <w:sz w:val="24"/>
                <w:szCs w:val="24"/>
              </w:rPr>
              <w:t>Wacht op de onderrichtingen</w:t>
            </w:r>
          </w:p>
          <w:p w:rsidR="009F1264" w:rsidRPr="009F1264" w:rsidRDefault="009F1264" w:rsidP="009F1264">
            <w:pPr>
              <w:pStyle w:val="Opsomming2"/>
              <w:spacing w:before="120"/>
              <w:contextualSpacing w:val="0"/>
              <w:rPr>
                <w:b w:val="0"/>
                <w:sz w:val="24"/>
                <w:szCs w:val="24"/>
              </w:rPr>
            </w:pPr>
            <w:r w:rsidRPr="009F1264">
              <w:rPr>
                <w:b w:val="0"/>
                <w:sz w:val="24"/>
                <w:szCs w:val="24"/>
              </w:rPr>
              <w:t>Indien nodig, raadpleeg een arts.</w:t>
            </w:r>
          </w:p>
          <w:p w:rsidR="009F1264" w:rsidRPr="009F1264" w:rsidRDefault="009F1264" w:rsidP="009F1264">
            <w:pPr>
              <w:pStyle w:val="Opsomming"/>
              <w:spacing w:before="480"/>
              <w:rPr>
                <w:b w:val="0"/>
                <w:sz w:val="24"/>
                <w:szCs w:val="24"/>
              </w:rPr>
            </w:pPr>
            <w:r w:rsidRPr="009F1264">
              <w:rPr>
                <w:snapToGrid/>
                <w:sz w:val="24"/>
                <w:szCs w:val="24"/>
              </w:rPr>
              <w:t>Aanwezigheid van chloor in de lucht</w:t>
            </w:r>
          </w:p>
          <w:p w:rsidR="009F1264" w:rsidRPr="009F1264" w:rsidRDefault="009F1264" w:rsidP="009F1264">
            <w:pPr>
              <w:pStyle w:val="Opsomming2"/>
              <w:spacing w:before="120"/>
              <w:contextualSpacing w:val="0"/>
              <w:rPr>
                <w:b w:val="0"/>
                <w:sz w:val="24"/>
                <w:szCs w:val="24"/>
              </w:rPr>
            </w:pPr>
            <w:r w:rsidRPr="009F1264">
              <w:rPr>
                <w:b w:val="0"/>
                <w:sz w:val="24"/>
                <w:szCs w:val="24"/>
              </w:rPr>
              <w:t>Verlaat onmiddellijk de plaats waar je bent</w:t>
            </w:r>
          </w:p>
          <w:p w:rsidR="009F1264" w:rsidRPr="009F1264" w:rsidRDefault="009F1264" w:rsidP="009F1264">
            <w:pPr>
              <w:pStyle w:val="Opsomming2"/>
              <w:spacing w:before="120"/>
              <w:contextualSpacing w:val="0"/>
              <w:rPr>
                <w:b w:val="0"/>
                <w:sz w:val="24"/>
                <w:szCs w:val="24"/>
              </w:rPr>
            </w:pPr>
            <w:r w:rsidRPr="009F1264">
              <w:rPr>
                <w:b w:val="0"/>
                <w:sz w:val="24"/>
                <w:szCs w:val="24"/>
              </w:rPr>
              <w:t>Licht de badmeester in en ga naar de uitgang (let op de locatie van het lek)</w:t>
            </w:r>
          </w:p>
          <w:p w:rsidR="009F1264" w:rsidRPr="009F1264" w:rsidRDefault="009F1264" w:rsidP="009F1264">
            <w:pPr>
              <w:pStyle w:val="Opsomming2"/>
              <w:spacing w:before="120"/>
              <w:contextualSpacing w:val="0"/>
              <w:rPr>
                <w:b w:val="0"/>
                <w:sz w:val="24"/>
                <w:szCs w:val="24"/>
              </w:rPr>
            </w:pPr>
            <w:r w:rsidRPr="009F1264">
              <w:rPr>
                <w:b w:val="0"/>
                <w:sz w:val="24"/>
                <w:szCs w:val="24"/>
              </w:rPr>
              <w:t>Ben je in contact met het gas, hou dan je mond gesloten en vermijd diep</w:t>
            </w:r>
            <w:r w:rsidRPr="009F1264">
              <w:rPr>
                <w:b w:val="0"/>
                <w:sz w:val="24"/>
                <w:szCs w:val="24"/>
              </w:rPr>
              <w:t xml:space="preserve"> </w:t>
            </w:r>
            <w:r w:rsidRPr="009F1264">
              <w:rPr>
                <w:b w:val="0"/>
                <w:sz w:val="24"/>
                <w:szCs w:val="24"/>
              </w:rPr>
              <w:t>in te ademen.</w:t>
            </w:r>
          </w:p>
          <w:p w:rsidR="009C4A9A" w:rsidRPr="008D66DA" w:rsidRDefault="009F1264" w:rsidP="009F1264">
            <w:pPr>
              <w:pStyle w:val="Opsomming2"/>
              <w:spacing w:before="120" w:after="480"/>
              <w:contextualSpacing w:val="0"/>
            </w:pPr>
            <w:r w:rsidRPr="009F1264">
              <w:rPr>
                <w:b w:val="0"/>
                <w:sz w:val="24"/>
                <w:szCs w:val="24"/>
              </w:rPr>
              <w:t>Indien nodig, raadpleeg een arts.</w:t>
            </w:r>
          </w:p>
        </w:tc>
      </w:tr>
    </w:tbl>
    <w:p w:rsidR="00953938" w:rsidRDefault="00953938">
      <w:pPr>
        <w:spacing w:after="0" w:line="240" w:lineRule="auto"/>
        <w:rPr>
          <w:rFonts w:asciiTheme="majorHAnsi" w:eastAsiaTheme="majorEastAsia" w:hAnsiTheme="majorHAnsi" w:cstheme="majorBidi"/>
          <w:b/>
          <w:color w:val="C3004A" w:themeColor="text2"/>
          <w:spacing w:val="5"/>
          <w:kern w:val="28"/>
          <w:sz w:val="24"/>
          <w:szCs w:val="24"/>
        </w:rPr>
      </w:pPr>
      <w:bookmarkStart w:id="1" w:name="_GoBack"/>
      <w:bookmarkEnd w:id="1"/>
    </w:p>
    <w:sectPr w:rsidR="00953938" w:rsidSect="0006088E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FE3EDA" wp14:editId="09BE0831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4CEEDB" wp14:editId="54742418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946B1B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r w:rsidR="00B563A0">
          <w:rPr>
            <w:sz w:val="18"/>
            <w:szCs w:val="18"/>
            <w:lang w:val="nl-BE"/>
          </w:rPr>
          <w:t>brand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CA4776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9F1264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06999313" wp14:editId="4CABF806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C56D9E3" wp14:editId="2AF1E642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1D1B3125" wp14:editId="373910A3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6D64713D"/>
    <w:multiLevelType w:val="hybridMultilevel"/>
    <w:tmpl w:val="9B4639DC"/>
    <w:lvl w:ilvl="0" w:tplc="1478A5C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5"/>
  </w:num>
  <w:num w:numId="5">
    <w:abstractNumId w:val="3"/>
  </w:num>
  <w:num w:numId="6">
    <w:abstractNumId w:val="2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088E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3610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8D66DA"/>
    <w:rsid w:val="0091168A"/>
    <w:rsid w:val="00921B1B"/>
    <w:rsid w:val="00941C4A"/>
    <w:rsid w:val="00945488"/>
    <w:rsid w:val="00946B1B"/>
    <w:rsid w:val="00953938"/>
    <w:rsid w:val="009638F0"/>
    <w:rsid w:val="00975FB1"/>
    <w:rsid w:val="009C4A9A"/>
    <w:rsid w:val="009D2896"/>
    <w:rsid w:val="009D3019"/>
    <w:rsid w:val="009D6032"/>
    <w:rsid w:val="009E2C5D"/>
    <w:rsid w:val="009F1264"/>
    <w:rsid w:val="00A004DF"/>
    <w:rsid w:val="00A23683"/>
    <w:rsid w:val="00A25E4C"/>
    <w:rsid w:val="00A41E6F"/>
    <w:rsid w:val="00A46A9B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63A0"/>
    <w:rsid w:val="00B574B0"/>
    <w:rsid w:val="00B646DA"/>
    <w:rsid w:val="00B86BC2"/>
    <w:rsid w:val="00B93FCF"/>
    <w:rsid w:val="00BD54EC"/>
    <w:rsid w:val="00BF0D3F"/>
    <w:rsid w:val="00C23680"/>
    <w:rsid w:val="00C44DD4"/>
    <w:rsid w:val="00C457AF"/>
    <w:rsid w:val="00C50EE6"/>
    <w:rsid w:val="00C730BE"/>
    <w:rsid w:val="00C83234"/>
    <w:rsid w:val="00CA4776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7286"/>
    <w:rsid w:val="00F30E59"/>
    <w:rsid w:val="00F933DA"/>
    <w:rsid w:val="00F97392"/>
    <w:rsid w:val="00FE0C9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GOPRO-1830562155-5588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87a10220-32af-4dc7-8a5a-9bffcec7c0b8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https://gemeenschapsonderwijs.sharepoint.com/sites/prodoc/_layouts/15/DocIdRedir.aspx?ID=GOPRO-1830562155-5588</Url>
      <Description>GOPRO-1830562155-5588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794901-B59F-47D9-9B99-3E88354F5BAB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C4DD490E-7240-4A73-9778-5E7AB1E5BE42}"/>
</file>

<file path=customXml/itemProps5.xml><?xml version="1.0" encoding="utf-8"?>
<ds:datastoreItem xmlns:ds="http://schemas.openxmlformats.org/officeDocument/2006/customXml" ds:itemID="{8329434A-416A-46C4-A1FB-84CF2F2CED09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6</TotalTime>
  <Pages>1</Pages>
  <Words>97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chloorlek</dc:title>
  <dc:creator>Tinneke Bellekens</dc:creator>
  <cp:lastModifiedBy>Tinneke Bellekens</cp:lastModifiedBy>
  <cp:revision>3</cp:revision>
  <cp:lastPrinted>2015-11-20T10:50:00Z</cp:lastPrinted>
  <dcterms:created xsi:type="dcterms:W3CDTF">2015-11-20T14:20:00Z</dcterms:created>
  <dcterms:modified xsi:type="dcterms:W3CDTF">2015-11-20T14:26:00Z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6d729b0b-526d-4587-9bfb-f04b6cc9e022</vt:lpwstr>
  </property>
</Properties>
</file>