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32A41F556D54115996D554C760D83B3"/>
        </w:placeholder>
        <w:group/>
      </w:sdtPr>
      <w:sdtEndPr>
        <w:rPr>
          <w:color w:val="auto"/>
          <w:sz w:val="22"/>
          <w:szCs w:val="20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828069F1E47D480995109AF04ACC0BB8"/>
                  </w:placeholder>
                </w:sdtPr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9A1171" w:rsidP="008A391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Orthopedagoge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C40D4A" w:rsidP="005951E4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06C82F65A2B402F874C0EABD1CEDBC9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Content>
                    <w:r w:rsidR="005951E4">
                      <w:t>Gemeenschappelijke preventiedienst</w:t>
                    </w:r>
                  </w:sdtContent>
                </w:sdt>
              </w:p>
            </w:tc>
          </w:tr>
        </w:tbl>
        <w:p w:rsidR="00FF5307" w:rsidRPr="00FF5307" w:rsidRDefault="00C40D4A" w:rsidP="008D0C78">
          <w:pPr>
            <w:rPr>
              <w:rFonts w:ascii="Arial" w:hAnsi="Arial" w:cs="Arial"/>
              <w:lang w:val="nl-NL"/>
            </w:rPr>
          </w:pPr>
        </w:p>
        <w:bookmarkStart w:id="1" w:name="_GoBack" w:displacedByCustomXml="next"/>
        <w:bookmarkEnd w:id="1" w:displacedByCustomXml="next"/>
      </w:sdtContent>
    </w:sdt>
    <w:p w:rsidR="009A1171" w:rsidRPr="009A1171" w:rsidRDefault="009A1171" w:rsidP="009A1171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9A1171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9A1171">
        <w:rPr>
          <w:rFonts w:ascii="Arial" w:hAnsi="Arial" w:cs="Arial"/>
          <w:bCs/>
          <w:kern w:val="32"/>
          <w:sz w:val="24"/>
          <w:szCs w:val="24"/>
          <w:lang w:val="nl-NL"/>
        </w:rPr>
        <w:t>(model II zachte sector)</w:t>
      </w:r>
    </w:p>
    <w:p w:rsidR="009A1171" w:rsidRPr="009A1171" w:rsidRDefault="009A1171" w:rsidP="009A117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9A1171">
        <w:rPr>
          <w:rFonts w:ascii="Arial" w:hAnsi="Arial" w:cs="Arial"/>
          <w:sz w:val="16"/>
          <w:lang w:val="nl-NL"/>
        </w:rPr>
        <w:t>In uitvoering van het KB van 21/09/2004 en de wijziging van 30/09/05 en 02/06/06 betreffende de bescherming van stagiairs.</w:t>
      </w:r>
    </w:p>
    <w:p w:rsidR="009A1171" w:rsidRPr="009A1171" w:rsidRDefault="009A1171" w:rsidP="009A117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9A1171">
        <w:rPr>
          <w:rFonts w:ascii="Arial" w:hAnsi="Arial" w:cs="Arial"/>
          <w:sz w:val="16"/>
          <w:szCs w:val="16"/>
        </w:rPr>
        <w:t>Studierichtingen: haarzorg – schoonheidsverzorging - hotel – mode – kantoor – optiek – verpleging – personenzorg - e.a.</w:t>
      </w:r>
    </w:p>
    <w:p w:rsidR="009A1171" w:rsidRPr="009A1171" w:rsidRDefault="009A1171" w:rsidP="009A1171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5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9A1171">
        <w:rPr>
          <w:rFonts w:ascii="Arial" w:hAnsi="Arial" w:cs="Arial"/>
          <w:sz w:val="16"/>
          <w:lang w:val="nl-NL"/>
        </w:rPr>
        <w:t xml:space="preserve">Deze </w:t>
      </w:r>
      <w:proofErr w:type="spellStart"/>
      <w:r w:rsidRPr="009A1171">
        <w:rPr>
          <w:rFonts w:ascii="Arial" w:hAnsi="Arial" w:cs="Arial"/>
          <w:sz w:val="16"/>
          <w:lang w:val="nl-NL"/>
        </w:rPr>
        <w:t>werkpostfiche</w:t>
      </w:r>
      <w:proofErr w:type="spellEnd"/>
      <w:r w:rsidRPr="009A1171">
        <w:rPr>
          <w:rFonts w:ascii="Arial" w:hAnsi="Arial" w:cs="Arial"/>
          <w:sz w:val="16"/>
          <w:lang w:val="nl-NL"/>
        </w:rPr>
        <w:t xml:space="preserve"> gebruiken is verplicht bij elke stage en wordt samen met de stageovereenkomst ondertekend.</w:t>
      </w:r>
    </w:p>
    <w:p w:rsidR="009A1171" w:rsidRPr="009A1171" w:rsidRDefault="009A1171" w:rsidP="009A1171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/>
      </w:tblPr>
      <w:tblGrid>
        <w:gridCol w:w="3168"/>
        <w:gridCol w:w="7920"/>
      </w:tblGrid>
      <w:tr w:rsidR="009A1171" w:rsidRPr="009A1171" w:rsidTr="000E7FA0">
        <w:tc>
          <w:tcPr>
            <w:tcW w:w="11088" w:type="dxa"/>
            <w:gridSpan w:val="2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9A1171" w:rsidRPr="009A1171" w:rsidTr="000E7FA0">
        <w:trPr>
          <w:trHeight w:val="1373"/>
        </w:trPr>
        <w:tc>
          <w:tcPr>
            <w:tcW w:w="3168" w:type="dxa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9A1171">
              <w:rPr>
                <w:rFonts w:ascii="Arial" w:hAnsi="Arial" w:cs="Arial"/>
                <w:b/>
                <w:sz w:val="20"/>
                <w:lang w:val="nl-NL"/>
              </w:rPr>
              <w:t>Stageplaats voor: opleiding orthopedagogiek (beroepveld of studierichting)</w:t>
            </w:r>
          </w:p>
          <w:p w:rsidR="009A1171" w:rsidRPr="009A1171" w:rsidRDefault="009A1171" w:rsidP="009A1171">
            <w:pPr>
              <w:tabs>
                <w:tab w:val="left" w:pos="305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Stagegever: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Naam verantwoordelijke: </w:t>
            </w:r>
          </w:p>
          <w:p w:rsidR="009A1171" w:rsidRPr="009A1171" w:rsidRDefault="009A1171" w:rsidP="009A1171">
            <w:pPr>
              <w:tabs>
                <w:tab w:val="left" w:pos="305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Adres: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Naam en functie stagementor: </w:t>
            </w:r>
          </w:p>
          <w:p w:rsidR="009A1171" w:rsidRPr="009A1171" w:rsidRDefault="009A1171" w:rsidP="009A1171">
            <w:pPr>
              <w:tabs>
                <w:tab w:val="left" w:pos="305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</w:t>
            </w:r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ab/>
              <w:t>Tel/GSM/e-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>mail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 xml:space="preserve">: </w:t>
            </w:r>
          </w:p>
          <w:p w:rsidR="009A1171" w:rsidRDefault="009A1171" w:rsidP="009A1171">
            <w:pPr>
              <w:tabs>
                <w:tab w:val="left" w:pos="305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>Tel/GSM/e-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>mail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 xml:space="preserve">: </w:t>
            </w:r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</w:p>
          <w:p w:rsidR="009A1171" w:rsidRPr="009A1171" w:rsidRDefault="009A1171" w:rsidP="009A1171">
            <w:pPr>
              <w:tabs>
                <w:tab w:val="left" w:pos="3057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Onderwijsinstelling: 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9A1171">
              <w:rPr>
                <w:rFonts w:ascii="Arial" w:hAnsi="Arial" w:cs="Arial"/>
                <w:b/>
                <w:sz w:val="20"/>
                <w:lang w:val="nl-NL"/>
              </w:rPr>
              <w:t>Benaming werkpost/algemene functieomschrijving: Orthopedagoge</w:t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/>
      </w:tblPr>
      <w:tblGrid>
        <w:gridCol w:w="11088"/>
      </w:tblGrid>
      <w:tr w:rsidR="009A1171" w:rsidRPr="009A1171" w:rsidTr="000E7FA0">
        <w:tc>
          <w:tcPr>
            <w:tcW w:w="11088" w:type="dxa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9A1171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9A1171" w:rsidRPr="009A1171" w:rsidTr="000E7FA0">
        <w:tc>
          <w:tcPr>
            <w:tcW w:w="1108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9A1171">
              <w:rPr>
                <w:rFonts w:ascii="Arial" w:hAnsi="Arial" w:cs="Arial"/>
                <w:sz w:val="20"/>
                <w:lang w:val="nl-NL"/>
              </w:rPr>
              <w:t>: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opvangen en begeleiden van leerlingen (type 1, 8 en 7) met 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socio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- emotionele problemen, organiseren van speltherapie, Time – out werking mee begeleiden en organiseren, speelplaatstoezicht en andere begeleidingen (bewaking), invulling leerlingendossiers, samenwerking via werkgroep met collega’s, bijwonen van klassenraden  </w:t>
            </w:r>
          </w:p>
          <w:p w:rsidR="009A1171" w:rsidRPr="009A1171" w:rsidRDefault="009A1171" w:rsidP="009A1171">
            <w:pPr>
              <w:tabs>
                <w:tab w:val="left" w:pos="409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zonder risicohoudende activiteiten: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(medisch toezicht vereist)</w:t>
            </w:r>
          </w:p>
          <w:p w:rsidR="009A1171" w:rsidRPr="009A1171" w:rsidRDefault="009A1171" w:rsidP="009A1171">
            <w:pPr>
              <w:tabs>
                <w:tab w:val="left" w:pos="409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  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  <w:p w:rsidR="009A1171" w:rsidRPr="009A1171" w:rsidRDefault="009A1171" w:rsidP="009A1171">
            <w:pPr>
              <w:tabs>
                <w:tab w:val="left" w:pos="4095"/>
                <w:tab w:val="left" w:pos="597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4. Werken waarvoor men ouder moet zijn dan 18 j.: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………………………………………………………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>5. Specifieke opleiding vereist voor: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het opmerken van infectieziekten bij kinderen, psychosociale belasting, omgang met kinderen met licht mentale achterstand, leerstoornissen en autisme, voorkennis eigen aan de opleiding en niveau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/>
      </w:tblPr>
      <w:tblGrid>
        <w:gridCol w:w="11088"/>
      </w:tblGrid>
      <w:tr w:rsidR="009A1171" w:rsidRPr="009A1171" w:rsidTr="000E7FA0">
        <w:tc>
          <w:tcPr>
            <w:tcW w:w="11088" w:type="dxa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/>
      </w:tblPr>
      <w:tblGrid>
        <w:gridCol w:w="3168"/>
        <w:gridCol w:w="360"/>
        <w:gridCol w:w="360"/>
        <w:gridCol w:w="360"/>
        <w:gridCol w:w="360"/>
        <w:gridCol w:w="540"/>
        <w:gridCol w:w="5940"/>
      </w:tblGrid>
      <w:tr w:rsidR="009A1171" w:rsidRPr="009A1171" w:rsidTr="000E7FA0">
        <w:trPr>
          <w:cantSplit/>
          <w:trHeight w:val="1028"/>
        </w:trPr>
        <w:tc>
          <w:tcPr>
            <w:tcW w:w="316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 beoordeling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9A1171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 xml:space="preserve">1 </w:t>
            </w:r>
          </w:p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>dynamisch risicobeheersingsysteem</w:t>
            </w:r>
          </w:p>
        </w:tc>
        <w:tc>
          <w:tcPr>
            <w:tcW w:w="360" w:type="dxa"/>
            <w:vMerge w:val="restart"/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60" w:type="dxa"/>
            <w:vMerge w:val="restart"/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B = Blootstelling</w:t>
            </w:r>
          </w:p>
        </w:tc>
        <w:tc>
          <w:tcPr>
            <w:tcW w:w="360" w:type="dxa"/>
            <w:vMerge w:val="restart"/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9A1171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9A1171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9A1171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 xml:space="preserve">x 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9A1171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i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9A1171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Risico = E x 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9A1171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9A1171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 – 4      Risico laag                - misschien aanvaardbaar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   - verbetering vereist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8 – 10     Risico groot             - onmiddellijk verbeteren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    - stopzetting werkzaamheid</w:t>
            </w:r>
          </w:p>
        </w:tc>
      </w:tr>
      <w:tr w:rsidR="009A1171" w:rsidRPr="009A1171" w:rsidTr="000E7FA0">
        <w:trPr>
          <w:cantSplit/>
          <w:trHeight w:val="656"/>
        </w:trPr>
        <w:tc>
          <w:tcPr>
            <w:tcW w:w="316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60" w:type="dxa"/>
            <w:vMerge/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9A1171" w:rsidRPr="009A1171" w:rsidRDefault="009A1171" w:rsidP="009A1171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verzorgen</w:t>
            </w: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Prikken met naalden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</w:t>
            </w: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rubella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, mazelen, bof, 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varicella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, …), hygiëne</w:t>
            </w: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werkbelasting, rugbelasting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Brandwonden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Instructies</w:t>
            </w: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Instructies persoonlijke hygiëne, geschikte handzeep en desinfecteer middelen ter beschikking stellen</w:t>
            </w: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 (klimaat - omgeving)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Koude (klimaat – omgeving)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Vochtigheid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9A1171" w:rsidRPr="009A1171" w:rsidTr="000E7FA0">
        <w:tc>
          <w:tcPr>
            <w:tcW w:w="316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9A1171" w:rsidRPr="009A1171" w:rsidTr="000E7FA0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Begeleiding stagementor en andere betrokkenen</w:t>
            </w:r>
          </w:p>
        </w:tc>
      </w:tr>
      <w:tr w:rsidR="009A1171" w:rsidRPr="009A1171" w:rsidTr="000E7FA0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</w:t>
            </w:r>
          </w:p>
        </w:tc>
      </w:tr>
      <w:tr w:rsidR="009A1171" w:rsidRPr="009A1171" w:rsidTr="000E7FA0">
        <w:tc>
          <w:tcPr>
            <w:tcW w:w="31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0"/>
                <w:lang w:val="nl-NL"/>
              </w:rPr>
            </w:pPr>
          </w:p>
        </w:tc>
      </w:tr>
      <w:tr w:rsidR="009A1171" w:rsidRPr="009A1171" w:rsidTr="000E7FA0">
        <w:tc>
          <w:tcPr>
            <w:tcW w:w="1108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Alle werkzaamheden en activiteiten worden uitgevoerd mits stagebegeleiding door personeel van de onderwijsinstelling. Onthaalprocedure (intern noodplan, EHBO, maatregelen bij brand en evacuatie).  Procedure bij infectieziekten</w:t>
            </w:r>
          </w:p>
        </w:tc>
      </w:tr>
      <w:tr w:rsidR="009A1171" w:rsidRPr="009A1171" w:rsidTr="000E7FA0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9A1171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9A1171" w:rsidRPr="009A1171" w:rsidTr="000E7FA0">
        <w:trPr>
          <w:trHeight w:val="3061"/>
        </w:trPr>
        <w:tc>
          <w:tcPr>
            <w:tcW w:w="11088" w:type="dxa"/>
            <w:gridSpan w:val="7"/>
          </w:tcPr>
          <w:p w:rsidR="009A1171" w:rsidRPr="009A1171" w:rsidRDefault="009A1171" w:rsidP="009A1171">
            <w:pPr>
              <w:tabs>
                <w:tab w:val="left" w:pos="4125"/>
                <w:tab w:val="left" w:pos="678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</w:t>
            </w: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9A1171" w:rsidRPr="009A1171" w:rsidRDefault="009A1171" w:rsidP="009A1171">
            <w:pPr>
              <w:tabs>
                <w:tab w:val="left" w:pos="4125"/>
                <w:tab w:val="left" w:pos="678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9A1171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</w:t>
            </w: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>Aard van het gericht onderzoek: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9A1171" w:rsidRPr="009A1171" w:rsidRDefault="009A1171" w:rsidP="009A1171">
            <w:pPr>
              <w:tabs>
                <w:tab w:val="left" w:pos="2550"/>
                <w:tab w:val="left" w:pos="483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9A1171" w:rsidRPr="009A1171" w:rsidRDefault="009A1171" w:rsidP="009A1171">
            <w:pPr>
              <w:tabs>
                <w:tab w:val="left" w:pos="2550"/>
                <w:tab w:val="left" w:pos="483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rugletsels)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9A1171" w:rsidRPr="009A1171" w:rsidRDefault="009A1171" w:rsidP="009A1171">
            <w:pPr>
              <w:tabs>
                <w:tab w:val="left" w:pos="2550"/>
                <w:tab w:val="left" w:pos="483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beeldschermen</w:t>
            </w:r>
            <w:r w:rsidRPr="009A1171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 xml:space="preserve">4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(geen medisch attest van schooltoezicht &lt; 5jaar oud of op verzoek van de werkgever)</w:t>
            </w:r>
          </w:p>
          <w:p w:rsidR="009A1171" w:rsidRPr="009A1171" w:rsidRDefault="009A1171" w:rsidP="009A1171">
            <w:pPr>
              <w:tabs>
                <w:tab w:val="left" w:pos="2550"/>
                <w:tab w:val="left" w:pos="4830"/>
                <w:tab w:val="left" w:pos="766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9A1171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9A1171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9A1171" w:rsidRPr="009A1171" w:rsidRDefault="009A1171" w:rsidP="009A1171">
            <w:pPr>
              <w:tabs>
                <w:tab w:val="left" w:pos="2550"/>
                <w:tab w:val="left" w:pos="483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</w:t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 xml:space="preserve">   </w:t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</w:t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9A1171" w:rsidRPr="009A1171" w:rsidRDefault="009A1171" w:rsidP="009A1171">
            <w:pPr>
              <w:tabs>
                <w:tab w:val="left" w:pos="6270"/>
                <w:tab w:val="left" w:pos="79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</w:t>
            </w: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9A1171" w:rsidRPr="009A1171" w:rsidRDefault="009A1171" w:rsidP="009A1171">
            <w:pPr>
              <w:tabs>
                <w:tab w:val="left" w:pos="6270"/>
                <w:tab w:val="left" w:pos="792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9A1171" w:rsidRPr="009A1171" w:rsidRDefault="009A1171" w:rsidP="009A1171">
            <w:pPr>
              <w:tabs>
                <w:tab w:val="left" w:pos="6270"/>
                <w:tab w:val="left" w:pos="792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werkpost vanaf 1° maand / 3 laatste maanden zwangerschap  </w:t>
            </w: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/>
      </w:tblPr>
      <w:tblGrid>
        <w:gridCol w:w="5328"/>
        <w:gridCol w:w="2880"/>
        <w:gridCol w:w="2880"/>
      </w:tblGrid>
      <w:tr w:rsidR="009A1171" w:rsidRPr="009A1171" w:rsidTr="000E7FA0">
        <w:tc>
          <w:tcPr>
            <w:tcW w:w="11088" w:type="dxa"/>
            <w:gridSpan w:val="3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9A1171" w:rsidRPr="009A1171" w:rsidTr="000E7FA0">
        <w:tc>
          <w:tcPr>
            <w:tcW w:w="5328" w:type="dxa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  <w:vAlign w:val="center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Vul de verantwoordelijke in:</w:t>
            </w:r>
          </w:p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 of leerling –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.3pt;height:17.55pt" o:ole="">
                  <v:imagedata r:id="rId13" o:title=""/>
                </v:shape>
                <o:OLEObject Type="Embed" ProgID="MSPhotoEd.3" ShapeID="_x0000_i1025" DrawAspect="Content" ObjectID="_1501080355" r:id="rId14"/>
              </w:objec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0.65pt;height:16.3pt" o:ole="">
                  <v:imagedata r:id="rId15" o:title=""/>
                </v:shape>
                <o:OLEObject Type="Embed" ProgID="MSPhotoEd.3" ShapeID="_x0000_i1026" DrawAspect="Content" ObjectID="_1501080356" r:id="rId16"/>
              </w:objec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2.55pt;height:16.3pt" o:ole="">
                  <v:imagedata r:id="rId17" o:title=""/>
                </v:shape>
                <o:OLEObject Type="Embed" ProgID="MSPhotoEd.3" ShapeID="_x0000_i1027" DrawAspect="Content" ObjectID="_1501080357" r:id="rId18"/>
              </w:objec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9A1171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1.9pt;height:16.9pt" o:ole="">
                  <v:imagedata r:id="rId19" o:title=""/>
                </v:shape>
                <o:OLEObject Type="Embed" ProgID="MSPhotoEd.3" ShapeID="_x0000_i1028" DrawAspect="Content" ObjectID="_1501080358" r:id="rId20"/>
              </w:objec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Witte schort 100% katoen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stof/ mondmasker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</w:p>
        </w:tc>
        <w:tc>
          <w:tcPr>
            <w:tcW w:w="2880" w:type="dxa"/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/>
      </w:tblPr>
      <w:tblGrid>
        <w:gridCol w:w="5328"/>
        <w:gridCol w:w="5760"/>
      </w:tblGrid>
      <w:tr w:rsidR="009A1171" w:rsidRPr="009A1171" w:rsidTr="000E7FA0">
        <w:tc>
          <w:tcPr>
            <w:tcW w:w="11088" w:type="dxa"/>
            <w:gridSpan w:val="2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9A1171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9A1171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1.3pt;height:18.8pt" o:ole="">
                  <v:imagedata r:id="rId21" o:title=""/>
                </v:shape>
                <o:OLEObject Type="Embed" ProgID="MSPhotoEd.3" ShapeID="_x0000_i1029" DrawAspect="Content" ObjectID="_1501080359" r:id="rId22"/>
              </w:objec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9A1171" w:rsidRPr="009A1171" w:rsidTr="000E7FA0">
        <w:tc>
          <w:tcPr>
            <w:tcW w:w="5328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9A1171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enkel bij specifieke werkzaamheden</w:t>
            </w:r>
          </w:p>
        </w:tc>
        <w:tc>
          <w:tcPr>
            <w:tcW w:w="5760" w:type="dxa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Melden bij opmerken van infectieziekten bij kinderen.</w:t>
            </w:r>
          </w:p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9A1171">
              <w:rPr>
                <w:rFonts w:ascii="Arial" w:hAnsi="Arial" w:cs="Arial"/>
                <w:sz w:val="16"/>
                <w:szCs w:val="16"/>
                <w:lang w:val="nl-NL"/>
              </w:rPr>
              <w:t>Handhygiëne voor het voorkomen van allerlei infecties.</w:t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9A1171">
        <w:rPr>
          <w:rFonts w:ascii="Arial" w:hAnsi="Arial" w:cs="Arial"/>
          <w:sz w:val="16"/>
          <w:vertAlign w:val="superscript"/>
          <w:lang w:val="nl-NL"/>
        </w:rPr>
        <w:t>1</w:t>
      </w:r>
      <w:r w:rsidRPr="009A1171">
        <w:rPr>
          <w:rFonts w:ascii="Arial" w:hAnsi="Arial" w:cs="Arial"/>
          <w:sz w:val="16"/>
          <w:lang w:val="nl-NL"/>
        </w:rPr>
        <w:t xml:space="preserve"> Geeft de specifieke kenmerken van de </w:t>
      </w:r>
      <w:proofErr w:type="spellStart"/>
      <w:r w:rsidRPr="009A1171">
        <w:rPr>
          <w:rFonts w:ascii="Arial" w:hAnsi="Arial" w:cs="Arial"/>
          <w:sz w:val="16"/>
          <w:lang w:val="nl-NL"/>
        </w:rPr>
        <w:t>arbeidspostanalyse</w:t>
      </w:r>
      <w:proofErr w:type="spellEnd"/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9A1171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9A1171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9A1171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9A1171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9A1171">
        <w:rPr>
          <w:rFonts w:ascii="Arial" w:hAnsi="Arial" w:cs="Arial"/>
          <w:sz w:val="16"/>
          <w:vertAlign w:val="superscript"/>
          <w:lang w:val="nl-NL"/>
        </w:rPr>
        <w:t>4</w:t>
      </w:r>
      <w:r w:rsidRPr="009A1171">
        <w:rPr>
          <w:rFonts w:ascii="Arial" w:hAnsi="Arial" w:cs="Arial"/>
          <w:sz w:val="16"/>
          <w:lang w:val="nl-NL"/>
        </w:rPr>
        <w:t xml:space="preserve"> Op verzoek van de werkgever wordt het toezicht bij beeldschermwerk gevraagd; de kosten zijn dan ten laste van de werkgever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9A1171">
        <w:rPr>
          <w:rFonts w:ascii="Arial" w:hAnsi="Arial" w:cs="Arial"/>
          <w:b/>
          <w:sz w:val="16"/>
          <w:lang w:val="nl-NL"/>
        </w:rPr>
        <w:t>Algemene opmerking:</w:t>
      </w:r>
      <w:r w:rsidRPr="009A1171">
        <w:rPr>
          <w:rFonts w:ascii="Arial" w:hAnsi="Arial" w:cs="Arial"/>
          <w:sz w:val="16"/>
          <w:lang w:val="nl-NL"/>
        </w:rPr>
        <w:t xml:space="preserve"> de </w:t>
      </w:r>
      <w:proofErr w:type="spellStart"/>
      <w:r w:rsidRPr="009A1171">
        <w:rPr>
          <w:rFonts w:ascii="Arial" w:hAnsi="Arial" w:cs="Arial"/>
          <w:sz w:val="16"/>
          <w:lang w:val="nl-NL"/>
        </w:rPr>
        <w:t>werkpostfiche</w:t>
      </w:r>
      <w:proofErr w:type="spellEnd"/>
      <w:r w:rsidRPr="009A1171">
        <w:rPr>
          <w:rFonts w:ascii="Arial" w:hAnsi="Arial" w:cs="Arial"/>
          <w:sz w:val="16"/>
          <w:lang w:val="nl-NL"/>
        </w:rPr>
        <w:t xml:space="preserve"> met risicoanalyse wordt vooraf ter advies voorgelegd aan de diensten van Preventie en Bescherming op het Werk en het Comité</w:t>
      </w:r>
    </w:p>
    <w:p w:rsidR="009A1171" w:rsidRPr="009A1171" w:rsidRDefault="009A1171" w:rsidP="009A1171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9A1171">
        <w:rPr>
          <w:rFonts w:ascii="Arial" w:hAnsi="Arial" w:cs="Arial"/>
          <w:b/>
          <w:sz w:val="20"/>
          <w:lang w:val="nl-NL"/>
        </w:rPr>
        <w:t>Ondergetekende werd geïnformeerd</w:t>
      </w:r>
      <w:r>
        <w:rPr>
          <w:rFonts w:ascii="Arial" w:hAnsi="Arial" w:cs="Arial"/>
          <w:b/>
          <w:sz w:val="20"/>
          <w:lang w:val="nl-NL"/>
        </w:rPr>
        <w:t xml:space="preserve"> over de in</w:t>
      </w:r>
    </w:p>
    <w:p w:rsidR="009A1171" w:rsidRPr="009A1171" w:rsidRDefault="009A1171" w:rsidP="009A1171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9A1171">
        <w:rPr>
          <w:rFonts w:ascii="Arial" w:hAnsi="Arial" w:cs="Arial"/>
          <w:b/>
          <w:sz w:val="20"/>
          <w:lang w:val="nl-NL"/>
        </w:rPr>
        <w:t>te nemen werkpost.</w:t>
      </w:r>
    </w:p>
    <w:p w:rsidR="009A1171" w:rsidRPr="009A1171" w:rsidRDefault="009A1171" w:rsidP="009A1171">
      <w:pPr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9A1171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9A1171">
        <w:rPr>
          <w:rFonts w:ascii="Arial" w:hAnsi="Arial" w:cs="Arial"/>
          <w:sz w:val="20"/>
          <w:lang w:val="nl-NL"/>
        </w:rPr>
        <w:t>lln</w:t>
      </w:r>
      <w:proofErr w:type="spellEnd"/>
      <w:r w:rsidRPr="009A1171">
        <w:rPr>
          <w:rFonts w:ascii="Arial" w:hAnsi="Arial" w:cs="Arial"/>
          <w:sz w:val="20"/>
          <w:lang w:val="nl-NL"/>
        </w:rPr>
        <w:t xml:space="preserve"> &lt; 18j)</w:t>
      </w: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9A1171">
        <w:rPr>
          <w:rFonts w:ascii="Arial" w:hAnsi="Arial" w:cs="Arial"/>
          <w:sz w:val="20"/>
        </w:rPr>
        <w:t xml:space="preserve">Naam en handtekening arbeidsgeneesheer EDP&amp;B  </w:t>
      </w:r>
      <w:r w:rsidRPr="009A1171">
        <w:rPr>
          <w:rFonts w:ascii="Arial" w:hAnsi="Arial" w:cs="Arial"/>
          <w:sz w:val="20"/>
        </w:rPr>
        <w:tab/>
        <w:t>Naam en handtekening leerling - stagiair</w:t>
      </w: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1171">
        <w:rPr>
          <w:rFonts w:ascii="Arial" w:hAnsi="Arial" w:cs="Arial"/>
          <w:sz w:val="20"/>
        </w:rPr>
        <w:t>………………………………………</w:t>
      </w:r>
      <w:r w:rsidRPr="009A1171">
        <w:rPr>
          <w:rFonts w:ascii="Arial" w:hAnsi="Arial" w:cs="Arial"/>
          <w:sz w:val="16"/>
          <w:szCs w:val="16"/>
        </w:rPr>
        <w:t>.</w:t>
      </w:r>
      <w:r w:rsidRPr="009A1171">
        <w:rPr>
          <w:rFonts w:ascii="Arial" w:hAnsi="Arial" w:cs="Arial"/>
          <w:sz w:val="20"/>
        </w:rPr>
        <w:tab/>
        <w:t>……………………………………………</w:t>
      </w:r>
      <w:r w:rsidRPr="009A1171">
        <w:rPr>
          <w:rFonts w:ascii="Arial" w:hAnsi="Arial" w:cs="Arial"/>
          <w:sz w:val="16"/>
          <w:szCs w:val="16"/>
        </w:rPr>
        <w:t>……</w:t>
      </w: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1171">
        <w:rPr>
          <w:rFonts w:ascii="Arial" w:hAnsi="Arial" w:cs="Arial"/>
          <w:sz w:val="16"/>
          <w:szCs w:val="16"/>
        </w:rPr>
        <w:t>…………………………………………………</w:t>
      </w:r>
      <w:r w:rsidRPr="009A1171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1171">
        <w:rPr>
          <w:rFonts w:ascii="Arial" w:hAnsi="Arial" w:cs="Arial"/>
          <w:sz w:val="20"/>
        </w:rPr>
        <w:t>Datum: ………………………………</w:t>
      </w:r>
      <w:r w:rsidRPr="009A1171">
        <w:rPr>
          <w:rFonts w:ascii="Arial" w:hAnsi="Arial" w:cs="Arial"/>
          <w:sz w:val="20"/>
        </w:rPr>
        <w:tab/>
        <w:t>Datum:………………………………………</w:t>
      </w:r>
      <w:r w:rsidRPr="009A1171">
        <w:rPr>
          <w:rFonts w:ascii="Arial" w:hAnsi="Arial" w:cs="Arial"/>
          <w:sz w:val="16"/>
          <w:szCs w:val="16"/>
        </w:rPr>
        <w:t>…</w:t>
      </w:r>
    </w:p>
    <w:p w:rsidR="009A1171" w:rsidRPr="009A1171" w:rsidRDefault="009A1171" w:rsidP="009A1171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9A1171">
        <w:rPr>
          <w:rFonts w:ascii="Arial" w:hAnsi="Arial" w:cs="Arial"/>
          <w:sz w:val="20"/>
        </w:rPr>
        <w:t>Naam en handtekening stagegever</w:t>
      </w:r>
      <w:r w:rsidRPr="009A1171">
        <w:rPr>
          <w:rFonts w:ascii="Arial" w:hAnsi="Arial" w:cs="Arial"/>
          <w:sz w:val="20"/>
        </w:rPr>
        <w:tab/>
        <w:t>Visum stagebegeleider school</w:t>
      </w: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1171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9A1171">
        <w:rPr>
          <w:rFonts w:ascii="Arial" w:hAnsi="Arial" w:cs="Arial"/>
          <w:sz w:val="16"/>
          <w:szCs w:val="16"/>
        </w:rPr>
        <w:tab/>
        <w:t>…………………………………………………………….</w:t>
      </w: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1171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9A1171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9A1171">
        <w:rPr>
          <w:rFonts w:ascii="Arial" w:hAnsi="Arial" w:cs="Arial"/>
          <w:sz w:val="20"/>
        </w:rPr>
        <w:t>Datum:</w:t>
      </w:r>
      <w:r w:rsidRPr="009A1171">
        <w:rPr>
          <w:rFonts w:ascii="Arial" w:hAnsi="Arial" w:cs="Arial"/>
          <w:sz w:val="16"/>
          <w:szCs w:val="16"/>
        </w:rPr>
        <w:t>…………………………………………</w:t>
      </w:r>
      <w:r w:rsidRPr="009A1171">
        <w:rPr>
          <w:rFonts w:ascii="Arial" w:hAnsi="Arial" w:cs="Arial"/>
          <w:sz w:val="16"/>
          <w:szCs w:val="16"/>
        </w:rPr>
        <w:tab/>
      </w:r>
      <w:r w:rsidRPr="009A1171">
        <w:rPr>
          <w:rFonts w:ascii="Arial" w:hAnsi="Arial" w:cs="Arial"/>
          <w:sz w:val="20"/>
        </w:rPr>
        <w:t>Datum:</w:t>
      </w:r>
      <w:r w:rsidRPr="009A1171"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9A1171" w:rsidRPr="009A1171" w:rsidRDefault="009A1171" w:rsidP="009A1171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9A1171" w:rsidRPr="009A1171" w:rsidRDefault="009A1171" w:rsidP="009A1171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9A1171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9A1171" w:rsidRPr="009A1171" w:rsidRDefault="009A1171" w:rsidP="009A1171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9A1171">
        <w:rPr>
          <w:rFonts w:ascii="Arial" w:hAnsi="Arial" w:cs="Arial"/>
          <w:b/>
          <w:sz w:val="32"/>
        </w:rPr>
        <w:t>RISICOBEOORDELING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99"/>
      </w:tblGrid>
      <w:tr w:rsidR="009A1171" w:rsidRPr="009A1171" w:rsidTr="009A1171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9A1171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9A1171">
        <w:rPr>
          <w:rFonts w:ascii="Arial" w:hAnsi="Arial" w:cs="Arial"/>
          <w:b/>
          <w:sz w:val="24"/>
          <w:lang w:val="nl-NL"/>
        </w:rPr>
        <w:t>Effect:</w:t>
      </w:r>
    </w:p>
    <w:p w:rsidR="009A1171" w:rsidRPr="009A1171" w:rsidRDefault="009A1171" w:rsidP="009A1171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9A1171" w:rsidRPr="009A1171" w:rsidRDefault="009A1171" w:rsidP="009A1171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9A1171" w:rsidRPr="009A1171" w:rsidRDefault="009A1171" w:rsidP="009A1171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9A1171">
        <w:rPr>
          <w:rFonts w:ascii="Arial" w:hAnsi="Arial" w:cs="Arial"/>
          <w:b/>
          <w:sz w:val="24"/>
          <w:lang w:val="nl-NL"/>
        </w:rPr>
        <w:t>Blootstelling:</w:t>
      </w:r>
    </w:p>
    <w:p w:rsidR="009A1171" w:rsidRPr="009A1171" w:rsidRDefault="009A1171" w:rsidP="009A1171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b/>
          <w:sz w:val="24"/>
          <w:lang w:val="nl-NL"/>
        </w:rPr>
        <w:t xml:space="preserve"> </w:t>
      </w:r>
      <w:r w:rsidRPr="009A1171">
        <w:rPr>
          <w:rFonts w:ascii="Arial" w:hAnsi="Arial" w:cs="Arial"/>
          <w:sz w:val="24"/>
          <w:lang w:val="nl-NL"/>
        </w:rPr>
        <w:t>zelden tot soms</w:t>
      </w:r>
    </w:p>
    <w:p w:rsidR="009A1171" w:rsidRPr="009A1171" w:rsidRDefault="009A1171" w:rsidP="009A1171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vaak tot continu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9A1171">
        <w:rPr>
          <w:rFonts w:ascii="Arial" w:hAnsi="Arial" w:cs="Arial"/>
          <w:b/>
          <w:sz w:val="24"/>
          <w:lang w:val="nl-NL"/>
        </w:rPr>
        <w:t>Waarschijnlijkheid:</w:t>
      </w:r>
    </w:p>
    <w:p w:rsidR="009A1171" w:rsidRPr="009A1171" w:rsidRDefault="009A1171" w:rsidP="009A1171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b/>
          <w:sz w:val="24"/>
          <w:lang w:val="nl-NL"/>
        </w:rPr>
        <w:t xml:space="preserve"> </w:t>
      </w:r>
      <w:r w:rsidRPr="009A1171">
        <w:rPr>
          <w:rFonts w:ascii="Arial" w:hAnsi="Arial" w:cs="Arial"/>
          <w:sz w:val="24"/>
          <w:lang w:val="nl-NL"/>
        </w:rPr>
        <w:t>laag, zal waarschijnlijk niet optreden</w:t>
      </w:r>
      <w:r w:rsidRPr="009A1171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9A1171" w:rsidRPr="009A1171" w:rsidRDefault="009A1171" w:rsidP="009A1171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gemiddeld (kan voorkomen)</w:t>
      </w:r>
      <w:r w:rsidRPr="009A1171">
        <w:rPr>
          <w:rFonts w:ascii="Arial" w:hAnsi="Arial" w:cs="Arial"/>
          <w:sz w:val="24"/>
          <w:lang w:val="nl-NL"/>
        </w:rPr>
        <w:br/>
        <w:t xml:space="preserve"> niet vaker dan andere oorzaken, oorzaak van verzuim en/of ongevallen</w:t>
      </w:r>
    </w:p>
    <w:p w:rsidR="009A1171" w:rsidRPr="009A1171" w:rsidRDefault="009A1171" w:rsidP="009A1171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hoog, zal waarschijnlijk optreden</w:t>
      </w:r>
      <w:r w:rsidRPr="009A1171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9A1171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9A1171">
        <w:rPr>
          <w:rFonts w:ascii="Arial" w:hAnsi="Arial" w:cs="Arial"/>
          <w:b/>
          <w:sz w:val="24"/>
          <w:lang w:val="nl-NL"/>
        </w:rPr>
        <w:t>:</w:t>
      </w:r>
    </w:p>
    <w:p w:rsidR="009A1171" w:rsidRPr="009A1171" w:rsidRDefault="009A1171" w:rsidP="009A1171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9A1171" w:rsidRPr="009A1171" w:rsidRDefault="009A1171" w:rsidP="009A1171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nauwelijks mogelijk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1199"/>
      </w:tblGrid>
      <w:tr w:rsidR="009A1171" w:rsidRPr="009A1171" w:rsidTr="009A1171">
        <w:trPr>
          <w:cantSplit/>
        </w:trPr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9A1171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9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18"/>
        <w:gridCol w:w="1559"/>
        <w:gridCol w:w="1151"/>
        <w:gridCol w:w="1117"/>
        <w:gridCol w:w="34"/>
        <w:gridCol w:w="1151"/>
        <w:gridCol w:w="1151"/>
        <w:gridCol w:w="1741"/>
        <w:gridCol w:w="1877"/>
      </w:tblGrid>
      <w:tr w:rsidR="009A1171" w:rsidRPr="009A1171" w:rsidTr="009A1171">
        <w:trPr>
          <w:cantSplit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9A1171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9A1171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9A1171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9A1171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3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9A1171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9A1171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9A1171" w:rsidRPr="009A1171" w:rsidTr="009A1171">
        <w:trPr>
          <w:cantSplit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9A1171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9A1171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3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9A1171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9A1171" w:rsidRPr="009A1171" w:rsidTr="009A117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9A1171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9A1171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9A1171" w:rsidRPr="009A1171" w:rsidTr="009A117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9A1171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1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8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9A1171" w:rsidRPr="009A1171" w:rsidTr="009A1171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9A1171" w:rsidRPr="009A1171" w:rsidTr="009A1171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9A1171" w:rsidRPr="009A1171" w:rsidTr="009A1171">
        <w:trPr>
          <w:cantSplit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9A1171" w:rsidRPr="009A1171" w:rsidTr="009A1171">
        <w:trPr>
          <w:cantSplit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171" w:rsidRPr="009A1171" w:rsidRDefault="009A1171" w:rsidP="009A1171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A1171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1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A1171" w:rsidRPr="009A1171" w:rsidRDefault="009A1171" w:rsidP="009A1171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9A1171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Dit leidt tot de volgende risico - </w:t>
      </w:r>
      <w:proofErr w:type="spellStart"/>
      <w:r w:rsidRPr="009A1171">
        <w:rPr>
          <w:rFonts w:ascii="Arial" w:hAnsi="Arial" w:cs="Arial"/>
          <w:sz w:val="24"/>
          <w:lang w:val="nl-NL"/>
        </w:rPr>
        <w:t>classificering</w:t>
      </w:r>
      <w:proofErr w:type="spellEnd"/>
      <w:r w:rsidRPr="009A1171">
        <w:rPr>
          <w:rFonts w:ascii="Arial" w:hAnsi="Arial" w:cs="Arial"/>
          <w:sz w:val="24"/>
          <w:lang w:val="nl-NL"/>
        </w:rPr>
        <w:t>: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b/>
          <w:sz w:val="24"/>
          <w:lang w:val="nl-NL"/>
        </w:rPr>
        <w:t xml:space="preserve"> </w:t>
      </w:r>
      <w:r w:rsidRPr="009A1171">
        <w:rPr>
          <w:rFonts w:ascii="Arial" w:hAnsi="Arial" w:cs="Arial"/>
          <w:sz w:val="24"/>
          <w:lang w:val="nl-NL"/>
        </w:rPr>
        <w:t>1  –  4</w:t>
      </w:r>
      <w:r w:rsidRPr="009A1171">
        <w:rPr>
          <w:rFonts w:ascii="Arial" w:hAnsi="Arial" w:cs="Arial"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ab/>
        <w:t>Risico laag</w:t>
      </w:r>
      <w:r w:rsidRPr="009A1171">
        <w:rPr>
          <w:rFonts w:ascii="Arial" w:hAnsi="Arial" w:cs="Arial"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ab/>
        <w:t>→ misschien aanvaardbaar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5  –  7</w:t>
      </w:r>
      <w:r w:rsidRPr="009A1171">
        <w:rPr>
          <w:rFonts w:ascii="Arial" w:hAnsi="Arial" w:cs="Arial"/>
          <w:b/>
          <w:sz w:val="24"/>
          <w:lang w:val="nl-NL"/>
        </w:rPr>
        <w:tab/>
      </w:r>
      <w:r w:rsidRPr="009A1171">
        <w:rPr>
          <w:rFonts w:ascii="Arial" w:hAnsi="Arial" w:cs="Arial"/>
          <w:b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>Risico middelgroot</w:t>
      </w:r>
      <w:r w:rsidRPr="009A1171">
        <w:rPr>
          <w:rFonts w:ascii="Arial" w:hAnsi="Arial" w:cs="Arial"/>
          <w:b/>
          <w:sz w:val="24"/>
          <w:lang w:val="nl-NL"/>
        </w:rPr>
        <w:tab/>
      </w:r>
      <w:r w:rsidRPr="009A1171">
        <w:rPr>
          <w:rFonts w:ascii="Arial" w:hAnsi="Arial" w:cs="Arial"/>
          <w:b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>→ verbetering vereist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8 – 10</w:t>
      </w:r>
      <w:r w:rsidRPr="009A1171">
        <w:rPr>
          <w:rFonts w:ascii="Arial" w:hAnsi="Arial" w:cs="Arial"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ab/>
        <w:t>Risico groot</w:t>
      </w:r>
      <w:r w:rsidRPr="009A1171">
        <w:rPr>
          <w:rFonts w:ascii="Arial" w:hAnsi="Arial" w:cs="Arial"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ab/>
        <w:t>→ onmiddellijk verbeteren</w:t>
      </w:r>
    </w:p>
    <w:p w:rsidR="009A1171" w:rsidRPr="009A1171" w:rsidRDefault="009A1171" w:rsidP="009A1171">
      <w:pPr>
        <w:spacing w:after="0" w:line="240" w:lineRule="auto"/>
        <w:rPr>
          <w:rFonts w:ascii="Arial" w:hAnsi="Arial" w:cs="Arial"/>
          <w:lang w:val="nl-NL"/>
        </w:rPr>
      </w:pPr>
      <w:r w:rsidRPr="009A1171">
        <w:rPr>
          <w:rFonts w:ascii="Arial" w:hAnsi="Arial" w:cs="Arial"/>
          <w:sz w:val="24"/>
          <w:lang w:val="nl-NL"/>
        </w:rPr>
        <w:t xml:space="preserve"> 11 – 14</w:t>
      </w:r>
      <w:r w:rsidRPr="009A1171">
        <w:rPr>
          <w:rFonts w:ascii="Arial" w:hAnsi="Arial" w:cs="Arial"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ab/>
        <w:t>Risico zeer groot</w:t>
      </w:r>
      <w:r w:rsidRPr="009A1171">
        <w:rPr>
          <w:rFonts w:ascii="Arial" w:hAnsi="Arial" w:cs="Arial"/>
          <w:sz w:val="24"/>
          <w:lang w:val="nl-NL"/>
        </w:rPr>
        <w:tab/>
      </w:r>
      <w:r w:rsidRPr="009A1171">
        <w:rPr>
          <w:rFonts w:ascii="Arial" w:hAnsi="Arial" w:cs="Arial"/>
          <w:sz w:val="24"/>
          <w:lang w:val="nl-NL"/>
        </w:rPr>
        <w:tab/>
        <w:t>→ stopzetting werkzaamheden</w:t>
      </w:r>
    </w:p>
    <w:p w:rsidR="00FF5307" w:rsidRPr="00FF5307" w:rsidRDefault="00FF5307" w:rsidP="00553AB0">
      <w:pPr>
        <w:rPr>
          <w:lang w:val="nl-NL"/>
        </w:rPr>
      </w:pPr>
    </w:p>
    <w:sectPr w:rsidR="00FF5307" w:rsidRPr="00FF5307" w:rsidSect="00CA1BDD">
      <w:headerReference w:type="default" r:id="rId23"/>
      <w:footerReference w:type="default" r:id="rId24"/>
      <w:headerReference w:type="first" r:id="rId25"/>
      <w:footerReference w:type="first" r:id="rId26"/>
      <w:pgSz w:w="11906" w:h="16838" w:code="9"/>
      <w:pgMar w:top="1361" w:right="484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D60" w:rsidRDefault="00551D60" w:rsidP="000A569B">
      <w:r>
        <w:separator/>
      </w:r>
    </w:p>
  </w:endnote>
  <w:endnote w:type="continuationSeparator" w:id="0">
    <w:p w:rsidR="00551D60" w:rsidRDefault="00551D60" w:rsidP="000A5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C40D4A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 w:rsidRPr="00C40D4A">
      <w:rPr>
        <w:noProof/>
        <w:sz w:val="18"/>
        <w:szCs w:val="18"/>
        <w:lang w:val="nl-BE" w:eastAsia="nl-BE"/>
      </w:rPr>
      <w:pict>
        <v:roundrect id="AutoShape 3" o:spid="_x0000_s4100" style="position:absolute;margin-left:457.3pt;margin-top:-18.4pt;width:132.1pt;height:112.1pt;rotation:-174638fd;z-index:251662336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</w:pict>
    </w:r>
    <w:r w:rsidRPr="00C40D4A">
      <w:rPr>
        <w:noProof/>
        <w:sz w:val="18"/>
        <w:szCs w:val="18"/>
        <w:lang w:val="nl-BE" w:eastAsia="nl-BE"/>
      </w:rPr>
      <w:pict>
        <v:roundrect id="AutoShape 4" o:spid="_x0000_s4099" style="position:absolute;margin-left:452.55pt;margin-top:-12.75pt;width:132.1pt;height:112.1pt;rotation:-174638fd;z-index:251663360;visibility:visible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</w:pict>
    </w:r>
    <w:r w:rsidR="004A127B">
      <w:rPr>
        <w:sz w:val="18"/>
        <w:szCs w:val="18"/>
        <w:lang w:val="nl-BE"/>
      </w:rPr>
      <w:t>Gemeenschappelijke preventiedienst</w:t>
    </w:r>
    <w:r w:rsidR="004A127B">
      <w:rPr>
        <w:sz w:val="18"/>
        <w:szCs w:val="18"/>
        <w:lang w:val="nl-BE"/>
      </w:rPr>
      <w:br/>
    </w:r>
    <w:r w:rsidR="00056E9C">
      <w:rPr>
        <w:sz w:val="18"/>
        <w:szCs w:val="18"/>
      </w:rPr>
      <w:t>09</w:t>
    </w:r>
    <w:r w:rsidR="004A127B">
      <w:rPr>
        <w:sz w:val="18"/>
        <w:szCs w:val="18"/>
      </w:rPr>
      <w:t>-0</w:t>
    </w:r>
    <w:r w:rsidR="00056E9C">
      <w:rPr>
        <w:sz w:val="18"/>
        <w:szCs w:val="18"/>
      </w:rPr>
      <w:t>8</w:t>
    </w:r>
    <w:r w:rsidR="004A127B">
      <w:rPr>
        <w:sz w:val="18"/>
        <w:szCs w:val="18"/>
      </w:rPr>
      <w:t>-2007</w:t>
    </w:r>
    <w:r w:rsidR="004A127B"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="004A127B"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6845CA">
      <w:rPr>
        <w:noProof/>
        <w:sz w:val="18"/>
        <w:szCs w:val="18"/>
      </w:rPr>
      <w:t>3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DB3DCD" w:rsidRDefault="004A127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9A1171">
      <w:rPr>
        <w:sz w:val="18"/>
        <w:szCs w:val="18"/>
      </w:rPr>
      <w:t>09</w:t>
    </w:r>
    <w:r>
      <w:rPr>
        <w:sz w:val="18"/>
        <w:szCs w:val="18"/>
      </w:rPr>
      <w:t>-0</w:t>
    </w:r>
    <w:r w:rsidR="009A1171">
      <w:rPr>
        <w:sz w:val="18"/>
        <w:szCs w:val="18"/>
      </w:rPr>
      <w:t>8</w:t>
    </w:r>
    <w:r>
      <w:rPr>
        <w:sz w:val="18"/>
        <w:szCs w:val="18"/>
      </w:rPr>
      <w:t>-2007</w:t>
    </w:r>
    <w:r>
      <w:rPr>
        <w:sz w:val="18"/>
        <w:szCs w:val="18"/>
      </w:rPr>
      <w:tab/>
    </w:r>
    <w:r w:rsidR="00C40D4A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C40D4A" w:rsidRPr="00214B9B">
      <w:rPr>
        <w:sz w:val="18"/>
        <w:szCs w:val="18"/>
      </w:rPr>
      <w:fldChar w:fldCharType="separate"/>
    </w:r>
    <w:r w:rsidR="006845CA">
      <w:rPr>
        <w:noProof/>
        <w:sz w:val="18"/>
        <w:szCs w:val="18"/>
      </w:rPr>
      <w:t>1</w:t>
    </w:r>
    <w:r w:rsidR="00C40D4A" w:rsidRPr="00214B9B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D60" w:rsidRDefault="00551D60" w:rsidP="000A569B">
      <w:r>
        <w:separator/>
      </w:r>
    </w:p>
  </w:footnote>
  <w:footnote w:type="continuationSeparator" w:id="0">
    <w:p w:rsidR="00551D60" w:rsidRDefault="00551D60" w:rsidP="000A56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Default="004A127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27B" w:rsidRPr="00F10DD5" w:rsidRDefault="00C40D4A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w:pict>
        <v:shape id="AutoShape 2" o:spid="_x0000_s4098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<v:path o:connecttype="custom" o:connectlocs="7416165,0;7412550,639795;7077140,975360;0,975360" o:connectangles="0,0,0,0"/>
          <w10:wrap anchorx="page" anchory="page"/>
        </v:shape>
      </w:pict>
    </w:r>
    <w:r>
      <w:rPr>
        <w:noProof/>
        <w:lang w:eastAsia="nl-BE"/>
      </w:rPr>
      <w:pict>
        <v:shape id="AutoShape 1" o:spid="_x0000_s4097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<v:path o:connecttype="custom" o:connectlocs="7409537,0;7412355,715913;7076954,1050925;0,1050925" o:connectangles="0,0,0,0"/>
          <w10:wrap anchorx="page" anchory="page"/>
        </v:shape>
      </w:pict>
    </w:r>
    <w:r w:rsidR="004A127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2FC6"/>
    <w:rsid w:val="000501B3"/>
    <w:rsid w:val="00056E9C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B7EE9"/>
    <w:rsid w:val="000E7058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19FC"/>
    <w:rsid w:val="00285E72"/>
    <w:rsid w:val="002B7871"/>
    <w:rsid w:val="002C3697"/>
    <w:rsid w:val="002D2CCA"/>
    <w:rsid w:val="002D3557"/>
    <w:rsid w:val="002D44A2"/>
    <w:rsid w:val="002E7ED0"/>
    <w:rsid w:val="00302FC6"/>
    <w:rsid w:val="00305FD5"/>
    <w:rsid w:val="00317096"/>
    <w:rsid w:val="003220A9"/>
    <w:rsid w:val="00330621"/>
    <w:rsid w:val="00335E7A"/>
    <w:rsid w:val="00351AB1"/>
    <w:rsid w:val="00370F3D"/>
    <w:rsid w:val="003906AD"/>
    <w:rsid w:val="003A3219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A127B"/>
    <w:rsid w:val="004E568B"/>
    <w:rsid w:val="004E68C6"/>
    <w:rsid w:val="004F7C8D"/>
    <w:rsid w:val="00510FC4"/>
    <w:rsid w:val="00512E58"/>
    <w:rsid w:val="00530013"/>
    <w:rsid w:val="00534758"/>
    <w:rsid w:val="00551D60"/>
    <w:rsid w:val="00553AB0"/>
    <w:rsid w:val="00560D69"/>
    <w:rsid w:val="00561D64"/>
    <w:rsid w:val="00591429"/>
    <w:rsid w:val="00592E80"/>
    <w:rsid w:val="005951E4"/>
    <w:rsid w:val="005A7057"/>
    <w:rsid w:val="005B6CD2"/>
    <w:rsid w:val="005D2EEC"/>
    <w:rsid w:val="005E7539"/>
    <w:rsid w:val="00621DAB"/>
    <w:rsid w:val="00640CD8"/>
    <w:rsid w:val="006608F5"/>
    <w:rsid w:val="006845CA"/>
    <w:rsid w:val="0068475B"/>
    <w:rsid w:val="006D1706"/>
    <w:rsid w:val="006F09CE"/>
    <w:rsid w:val="0070585B"/>
    <w:rsid w:val="00717794"/>
    <w:rsid w:val="00717CCE"/>
    <w:rsid w:val="00722982"/>
    <w:rsid w:val="00757437"/>
    <w:rsid w:val="00761942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C62EF"/>
    <w:rsid w:val="007D2679"/>
    <w:rsid w:val="007F7282"/>
    <w:rsid w:val="0082033F"/>
    <w:rsid w:val="00834F71"/>
    <w:rsid w:val="00853D38"/>
    <w:rsid w:val="00863BD5"/>
    <w:rsid w:val="00885F59"/>
    <w:rsid w:val="00891605"/>
    <w:rsid w:val="008A391B"/>
    <w:rsid w:val="008C2301"/>
    <w:rsid w:val="008D0C78"/>
    <w:rsid w:val="0091168A"/>
    <w:rsid w:val="00921B1B"/>
    <w:rsid w:val="00941C4A"/>
    <w:rsid w:val="00945488"/>
    <w:rsid w:val="009638F0"/>
    <w:rsid w:val="00975FB1"/>
    <w:rsid w:val="00994151"/>
    <w:rsid w:val="009A117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A1BE7"/>
    <w:rsid w:val="00BF0D3F"/>
    <w:rsid w:val="00C10493"/>
    <w:rsid w:val="00C40D4A"/>
    <w:rsid w:val="00C44DD4"/>
    <w:rsid w:val="00C457AF"/>
    <w:rsid w:val="00C730BE"/>
    <w:rsid w:val="00C83234"/>
    <w:rsid w:val="00CA1BDD"/>
    <w:rsid w:val="00CC0B06"/>
    <w:rsid w:val="00CC55E2"/>
    <w:rsid w:val="00CE7859"/>
    <w:rsid w:val="00CF20FC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  <w:rsid w:val="00FF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Subtitel">
    <w:name w:val="Subtitle"/>
    <w:basedOn w:val="Standaard"/>
    <w:next w:val="Standaard"/>
    <w:link w:val="Sub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SubtitelChar">
    <w:name w:val="Subtitel Char"/>
    <w:basedOn w:val="Standaardalinea-lettertype"/>
    <w:link w:val="Sub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StyleRowBandSize w:val="1"/>
      <w:tblStyleColBandSize w:val="1"/>
      <w:tblInd w:w="0" w:type="dxa"/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StyleRowBandSize w:val="1"/>
      <w:tblStyleColBandSize w:val="1"/>
      <w:tblInd w:w="0" w:type="dxa"/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header" Target="header1.xml"/><Relationship Id="rId28" Type="http://schemas.openxmlformats.org/officeDocument/2006/relationships/glossaryDocument" Target="glossary/document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fontTable" Target="fontTable.xml"/><Relationship Id="rId30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32A41F556D54115996D554C760D83B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A0AB74-51C2-4968-A431-1B322C056A7B}"/>
      </w:docPartPr>
      <w:docPartBody>
        <w:p w:rsidR="00F6531C" w:rsidRDefault="00F6531C">
          <w:pPr>
            <w:pStyle w:val="532A41F556D54115996D554C760D83B3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28069F1E47D480995109AF04ACC0BB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7A1941C-1334-46C4-A9BF-5E4C1B1D16E8}"/>
      </w:docPartPr>
      <w:docPartBody>
        <w:p w:rsidR="00F6531C" w:rsidRDefault="00F6531C">
          <w:pPr>
            <w:pStyle w:val="828069F1E47D480995109AF04ACC0BB8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06C82F65A2B402F874C0EABD1CEDBC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4BFB632-E7AC-4BA0-862A-92AEBB4DED47}"/>
      </w:docPartPr>
      <w:docPartBody>
        <w:p w:rsidR="00F6531C" w:rsidRDefault="00F6531C">
          <w:pPr>
            <w:pStyle w:val="E06C82F65A2B402F874C0EABD1CEDBC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</w:compat>
  <w:rsids>
    <w:rsidRoot w:val="00F6531C"/>
    <w:rsid w:val="00257E26"/>
    <w:rsid w:val="00EA14CB"/>
    <w:rsid w:val="00F6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6531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6531C"/>
    <w:rPr>
      <w:color w:val="808080"/>
    </w:rPr>
  </w:style>
  <w:style w:type="paragraph" w:customStyle="1" w:styleId="532A41F556D54115996D554C760D83B3">
    <w:name w:val="532A41F556D54115996D554C760D83B3"/>
    <w:rsid w:val="00F6531C"/>
  </w:style>
  <w:style w:type="paragraph" w:customStyle="1" w:styleId="828069F1E47D480995109AF04ACC0BB8">
    <w:name w:val="828069F1E47D480995109AF04ACC0BB8"/>
    <w:rsid w:val="00F6531C"/>
  </w:style>
  <w:style w:type="paragraph" w:customStyle="1" w:styleId="E06C82F65A2B402F874C0EABD1CEDBC9">
    <w:name w:val="E06C82F65A2B402F874C0EABD1CEDBC9"/>
    <w:rsid w:val="00F6531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GOPRO-1830562155-5046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8c5a10f0-2fa9-4ea0-8e9a-f644ac21d5fa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https://gemeenschapsonderwijs.sharepoint.com/sites/prodoc/_layouts/15/DocIdRedir.aspx?ID=GOPRO-1830562155-5046</Url>
      <Description>GOPRO-1830562155-5046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4B13D6-632B-4E1C-BB56-637A8579C295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F7D3C2E3-B355-4689-86CE-D32F064B7313}"/>
</file>

<file path=customXml/itemProps5.xml><?xml version="1.0" encoding="utf-8"?>
<ds:datastoreItem xmlns:ds="http://schemas.openxmlformats.org/officeDocument/2006/customXml" ds:itemID="{3E2943C0-4DF8-4410-86E8-5B2D6D8D62FA}"/>
</file>

<file path=customXml/itemProps6.xml><?xml version="1.0" encoding="utf-8"?>
<ds:datastoreItem xmlns:ds="http://schemas.openxmlformats.org/officeDocument/2006/customXml" ds:itemID="{8A2B724A-AF07-402C-A6B3-16CFD9BAEFAA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</Template>
  <TotalTime>0</TotalTime>
  <Pages>3</Pages>
  <Words>1243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Orthopedagoge</dc:title>
  <dc:creator>Beeckmans Geert</dc:creator>
  <cp:lastModifiedBy>gbeeckma</cp:lastModifiedBy>
  <cp:revision>2</cp:revision>
  <cp:lastPrinted>2013-12-16T13:47:00Z</cp:lastPrinted>
  <dcterms:created xsi:type="dcterms:W3CDTF">2015-08-14T15:59:00Z</dcterms:created>
  <dcterms:modified xsi:type="dcterms:W3CDTF">2015-08-14T15:59:00Z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2765;#Werkpostfiches ondersteunend personeel|af9080ae-bedc-4905-a55e-e6d3b4e99baa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ad2734ae-e3dc-42d6-83f1-035a89be83b3</vt:lpwstr>
  </property>
</Properties>
</file>