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C8890962480049DA95C870A0A2C9A4E7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CE54FA8810244A028C9C24DBBA990FC3"/>
                  </w:placeholder>
                </w:sdtPr>
                <w:sdtEndPr/>
                <w:sdtContent>
                  <w:p w:rsidR="00C10493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Werkpostfiche</w:t>
                    </w:r>
                  </w:p>
                  <w:p w:rsidR="007964E4" w:rsidRPr="007964E4" w:rsidRDefault="00C10493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bookmarkStart w:id="1" w:name="_GoBack"/>
                    <w:bookmarkEnd w:id="1"/>
                    <w:r w:rsidRPr="00C460CB">
                      <w:rPr>
                        <w:color w:val="C3004A" w:themeColor="text2"/>
                        <w:sz w:val="40"/>
                        <w:szCs w:val="40"/>
                        <w:lang w:val="nl-BE"/>
                      </w:rPr>
                      <w:t>Creatieve activiteiten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8526BB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AC5C973BC0D541B9B88C75137C99CCE9"/>
                    </w:placeholder>
                    <w:showingPlcHdr/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DE133D" w:rsidRPr="00BE7BE8">
                      <w:rPr>
                        <w:rStyle w:val="Tekstvantijdelijkeaanduiding"/>
                      </w:rPr>
                      <w:t xml:space="preserve">Kies een </w:t>
                    </w:r>
                    <w:r w:rsidR="00DE133D">
                      <w:rPr>
                        <w:rStyle w:val="Tekstvantijdelijkeaanduiding"/>
                      </w:rPr>
                      <w:t>afdeling/entiteit</w:t>
                    </w:r>
                    <w:r w:rsidR="00DE133D" w:rsidRPr="00BE7BE8">
                      <w:rPr>
                        <w:rStyle w:val="Tekstvantijdelijkeaanduiding"/>
                      </w:rPr>
                      <w:t>.</w:t>
                    </w:r>
                  </w:sdtContent>
                </w:sdt>
              </w:p>
            </w:tc>
          </w:tr>
        </w:tbl>
        <w:p w:rsidR="00B360F0" w:rsidRDefault="008526BB" w:rsidP="003B2D8C">
          <w:pPr>
            <w:pStyle w:val="Geenafstand"/>
          </w:pPr>
        </w:p>
      </w:sdtContent>
    </w:sdt>
    <w:p w:rsidR="00717794" w:rsidRPr="00717794" w:rsidRDefault="00717794" w:rsidP="00717794">
      <w:pPr>
        <w:keepNext/>
        <w:numPr>
          <w:ilvl w:val="0"/>
          <w:numId w:val="1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tabs>
          <w:tab w:val="num" w:pos="360"/>
        </w:tabs>
        <w:spacing w:before="60" w:after="0" w:line="240" w:lineRule="auto"/>
        <w:ind w:left="0" w:firstLine="0"/>
        <w:jc w:val="center"/>
        <w:outlineLvl w:val="0"/>
        <w:rPr>
          <w:rFonts w:ascii="Arial" w:hAnsi="Arial" w:cs="Arial"/>
          <w:b/>
          <w:bCs/>
          <w:kern w:val="32"/>
          <w:sz w:val="24"/>
          <w:szCs w:val="24"/>
          <w:lang w:val="nl-NL"/>
        </w:rPr>
      </w:pPr>
      <w:r w:rsidRPr="00717794">
        <w:rPr>
          <w:rFonts w:ascii="Arial" w:hAnsi="Arial" w:cs="Arial"/>
          <w:b/>
          <w:bCs/>
          <w:kern w:val="32"/>
          <w:sz w:val="24"/>
          <w:szCs w:val="24"/>
          <w:lang w:val="nl-NL"/>
        </w:rPr>
        <w:t xml:space="preserve">WERKPOSTFICHE voor STAGES </w:t>
      </w:r>
      <w:r w:rsidRPr="00717794">
        <w:rPr>
          <w:rFonts w:ascii="Arial" w:hAnsi="Arial" w:cs="Arial"/>
          <w:bCs/>
          <w:kern w:val="32"/>
          <w:sz w:val="24"/>
          <w:szCs w:val="24"/>
          <w:lang w:val="nl-NL"/>
        </w:rPr>
        <w:t>(leerkrachtenopleiding)</w:t>
      </w:r>
    </w:p>
    <w:p w:rsidR="00717794" w:rsidRPr="00717794" w:rsidRDefault="00717794" w:rsidP="0071779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sz w:val="16"/>
          <w:lang w:val="nl-NL"/>
        </w:rPr>
        <w:t>In uitvoering van het KB van 21/09/2004 en de wijzigingen van 30/09/05 en 02/06/06 betreffende de bescherming van stagiairs.</w:t>
      </w:r>
    </w:p>
    <w:p w:rsidR="00717794" w:rsidRPr="00717794" w:rsidRDefault="00717794" w:rsidP="0071779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  <w:lang w:val="nl-NL"/>
        </w:rPr>
        <w:t>A</w:t>
      </w:r>
      <w:proofErr w:type="spellStart"/>
      <w:r w:rsidRPr="00717794">
        <w:rPr>
          <w:rFonts w:ascii="Arial" w:hAnsi="Arial" w:cs="Arial"/>
          <w:sz w:val="16"/>
          <w:szCs w:val="16"/>
        </w:rPr>
        <w:t>rtistieke</w:t>
      </w:r>
      <w:proofErr w:type="spellEnd"/>
      <w:r w:rsidRPr="00717794">
        <w:rPr>
          <w:rFonts w:ascii="Arial" w:hAnsi="Arial" w:cs="Arial"/>
          <w:sz w:val="16"/>
          <w:szCs w:val="16"/>
        </w:rPr>
        <w:t xml:space="preserve"> afdelingen: tekenkunst, vrije grafiek, schilderkunst, keramiek, film-&amp; videokunst, scenografie, mode theaterkostuum, e.a.</w:t>
      </w:r>
    </w:p>
    <w:p w:rsidR="00717794" w:rsidRPr="00717794" w:rsidRDefault="00717794" w:rsidP="00717794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sz w:val="20"/>
          <w:lang w:val="nl-NL"/>
        </w:rPr>
      </w:pPr>
      <w:r w:rsidRPr="00717794">
        <w:rPr>
          <w:rFonts w:ascii="Arial" w:hAnsi="Arial" w:cs="Arial"/>
          <w:sz w:val="16"/>
          <w:lang w:val="nl-NL"/>
        </w:rPr>
        <w:t xml:space="preserve">Deze werkpostfiche gebruiken is verplicht bij elke stage en wordt samen met de </w:t>
      </w:r>
      <w:proofErr w:type="spellStart"/>
      <w:r w:rsidRPr="00717794">
        <w:rPr>
          <w:rFonts w:ascii="Arial" w:hAnsi="Arial" w:cs="Arial"/>
          <w:sz w:val="16"/>
          <w:lang w:val="nl-NL"/>
        </w:rPr>
        <w:t>stageovereenkomst</w:t>
      </w:r>
      <w:proofErr w:type="spellEnd"/>
      <w:r w:rsidRPr="00717794">
        <w:rPr>
          <w:rFonts w:ascii="Arial" w:hAnsi="Arial" w:cs="Arial"/>
          <w:sz w:val="16"/>
          <w:lang w:val="nl-NL"/>
        </w:rPr>
        <w:t xml:space="preserve"> ondertekend.</w:t>
      </w:r>
    </w:p>
    <w:p w:rsidR="00717794" w:rsidRPr="00717794" w:rsidRDefault="00717794" w:rsidP="00717794">
      <w:pPr>
        <w:spacing w:after="0" w:line="240" w:lineRule="auto"/>
        <w:jc w:val="center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7920"/>
      </w:tblGrid>
      <w:tr w:rsidR="00717794" w:rsidRPr="00717794" w:rsidTr="00717794">
        <w:tc>
          <w:tcPr>
            <w:tcW w:w="11088" w:type="dxa"/>
            <w:gridSpan w:val="2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STAGEPLAATS: IDENTIFICATIEGEGEVENS</w:t>
            </w:r>
          </w:p>
        </w:tc>
      </w:tr>
      <w:tr w:rsidR="00717794" w:rsidRPr="00717794" w:rsidTr="00717794">
        <w:trPr>
          <w:trHeight w:val="1733"/>
        </w:trPr>
        <w:tc>
          <w:tcPr>
            <w:tcW w:w="316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lang w:val="nl-NL"/>
              </w:rPr>
            </w:pPr>
          </w:p>
        </w:tc>
        <w:tc>
          <w:tcPr>
            <w:tcW w:w="7920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Stageplaats voor: stagiair leerkracht basisonderwijs/plastische opvoeding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: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                                Naam verantwoordelijke: </w:t>
            </w:r>
          </w:p>
          <w:p w:rsidR="00717794" w:rsidRPr="00717794" w:rsidRDefault="00530013" w:rsidP="00530013">
            <w:pPr>
              <w:tabs>
                <w:tab w:val="left" w:pos="31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>
              <w:rPr>
                <w:rFonts w:ascii="Arial" w:hAnsi="Arial" w:cs="Arial"/>
                <w:sz w:val="16"/>
                <w:szCs w:val="16"/>
                <w:lang w:val="nl-NL"/>
              </w:rPr>
              <w:t>Adres:</w:t>
            </w:r>
            <w:r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="00717794"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Naam  </w:t>
            </w:r>
            <w:proofErr w:type="spellStart"/>
            <w:r w:rsidR="00717794"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="00717794"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: </w:t>
            </w:r>
          </w:p>
          <w:p w:rsidR="00717794" w:rsidRPr="00C460CB" w:rsidRDefault="00717794" w:rsidP="00530013">
            <w:pPr>
              <w:tabs>
                <w:tab w:val="left" w:pos="314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C460CB">
              <w:rPr>
                <w:rFonts w:ascii="Arial" w:hAnsi="Arial" w:cs="Arial"/>
                <w:sz w:val="16"/>
                <w:szCs w:val="16"/>
                <w:lang w:val="en-US"/>
              </w:rPr>
              <w:t xml:space="preserve">Tel/GSM/e-mail: </w:t>
            </w:r>
          </w:p>
          <w:p w:rsidR="00717794" w:rsidRPr="00717794" w:rsidRDefault="006F09CE" w:rsidP="006F09CE">
            <w:pPr>
              <w:tabs>
                <w:tab w:val="left" w:pos="3159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de-DE"/>
              </w:rPr>
              <w:t>:</w:t>
            </w:r>
            <w:r>
              <w:rPr>
                <w:rFonts w:ascii="Arial" w:hAnsi="Arial" w:cs="Arial"/>
                <w:sz w:val="16"/>
                <w:szCs w:val="16"/>
                <w:lang w:val="de-DE"/>
              </w:rPr>
              <w:tab/>
            </w:r>
            <w:proofErr w:type="spellStart"/>
            <w:r w:rsidR="00717794" w:rsidRPr="00717794">
              <w:rPr>
                <w:rFonts w:ascii="Arial" w:hAnsi="Arial" w:cs="Arial"/>
                <w:sz w:val="16"/>
                <w:szCs w:val="16"/>
                <w:lang w:val="de-DE"/>
              </w:rPr>
              <w:t>e-mail</w:t>
            </w:r>
            <w:proofErr w:type="spellEnd"/>
            <w:r w:rsidR="00717794" w:rsidRPr="00717794">
              <w:rPr>
                <w:rFonts w:ascii="Arial" w:hAnsi="Arial" w:cs="Arial"/>
                <w:sz w:val="16"/>
                <w:szCs w:val="16"/>
                <w:lang w:val="de-DE"/>
              </w:rPr>
              <w:t xml:space="preserve">: 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Onderwijsinstelling: 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0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 xml:space="preserve">Benaming </w:t>
            </w:r>
            <w:proofErr w:type="spellStart"/>
            <w:r w:rsidRPr="00717794">
              <w:rPr>
                <w:rFonts w:ascii="Arial" w:hAnsi="Arial" w:cs="Arial"/>
                <w:b/>
                <w:sz w:val="20"/>
                <w:lang w:val="nl-NL"/>
              </w:rPr>
              <w:t>werkpost</w:t>
            </w:r>
            <w:proofErr w:type="spellEnd"/>
            <w:r w:rsidRPr="00717794">
              <w:rPr>
                <w:rFonts w:ascii="Arial" w:hAnsi="Arial" w:cs="Arial"/>
                <w:b/>
                <w:sz w:val="20"/>
                <w:lang w:val="nl-NL"/>
              </w:rPr>
              <w:t>/algemene functieomschrijving: leerkracht basisonderwijs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717794" w:rsidRPr="00717794" w:rsidTr="00717794">
        <w:tc>
          <w:tcPr>
            <w:tcW w:w="1108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LUIK A               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>Beschrijving van de werkzaamheden</w:t>
            </w:r>
            <w:r w:rsidRPr="00717794">
              <w:rPr>
                <w:rFonts w:ascii="Arial" w:hAnsi="Arial" w:cs="Arial"/>
                <w:b/>
                <w:szCs w:val="22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(zie RA/RIE of checklist)</w:t>
            </w:r>
          </w:p>
        </w:tc>
      </w:tr>
      <w:tr w:rsidR="00717794" w:rsidRPr="00717794" w:rsidTr="00717794">
        <w:tc>
          <w:tcPr>
            <w:tcW w:w="1108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1. Activiteiten</w:t>
            </w:r>
            <w:r w:rsidRPr="00717794">
              <w:rPr>
                <w:rFonts w:ascii="Arial" w:hAnsi="Arial" w:cs="Arial"/>
                <w:sz w:val="20"/>
                <w:lang w:val="nl-NL"/>
              </w:rPr>
              <w:t>: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lesgeven aan leerlingen van het basisonderwijs, creatieve activiteiten en plastische opvoeding</w:t>
            </w:r>
          </w:p>
          <w:p w:rsidR="00717794" w:rsidRPr="00717794" w:rsidRDefault="00717794" w:rsidP="00717794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2. Stage met weinig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risicohoudende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activiteiten: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(geen medisch toezicht vereist)</w:t>
            </w:r>
          </w:p>
          <w:p w:rsidR="00717794" w:rsidRPr="00717794" w:rsidRDefault="00717794" w:rsidP="00717794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3. Er zijn taken met verhoogd risico:           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</w:p>
          <w:p w:rsidR="00717794" w:rsidRPr="00717794" w:rsidRDefault="00717794" w:rsidP="00717794">
            <w:pPr>
              <w:tabs>
                <w:tab w:val="left" w:pos="4125"/>
                <w:tab w:val="left" w:pos="594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4. Werken waarvoor men ouder moet zijn dan 18 j.: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 xml:space="preserve">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zo ja / welke ………………………………………………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5. Specifieke opleiding vereist voor: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voorkennis eigen aan de opleiding en niveau, toepassing van allerhande artistieke technieken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6. Onthaal met instructies over noodprocedures, EHBO e.d. is voorzien:     neen: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ja: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sym w:font="Wingdings" w:char="F078"/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11088"/>
      </w:tblGrid>
      <w:tr w:rsidR="00717794" w:rsidRPr="00717794" w:rsidTr="00717794">
        <w:tc>
          <w:tcPr>
            <w:tcW w:w="1108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LUIK B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ayout w:type="fixed"/>
        <w:tblLook w:val="01E0" w:firstRow="1" w:lastRow="1" w:firstColumn="1" w:lastColumn="1" w:noHBand="0" w:noVBand="0"/>
      </w:tblPr>
      <w:tblGrid>
        <w:gridCol w:w="3168"/>
        <w:gridCol w:w="360"/>
        <w:gridCol w:w="360"/>
        <w:gridCol w:w="360"/>
        <w:gridCol w:w="360"/>
        <w:gridCol w:w="540"/>
        <w:gridCol w:w="5940"/>
      </w:tblGrid>
      <w:tr w:rsidR="00717794" w:rsidRPr="00717794" w:rsidTr="00717794">
        <w:trPr>
          <w:cantSplit/>
          <w:trHeight w:val="1028"/>
        </w:trPr>
        <w:tc>
          <w:tcPr>
            <w:tcW w:w="316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 beoordeling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 xml:space="preserve">volgens EN 1050 </w:t>
            </w:r>
            <w:r w:rsidRPr="0071779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1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in uitvoering van KB 27/3/98: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dynamisch </w:t>
            </w:r>
            <w:proofErr w:type="spellStart"/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risicobeheersingsysteem</w:t>
            </w:r>
            <w:proofErr w:type="spellEnd"/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E = Effect</w:t>
            </w:r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B = Blootstelling</w:t>
            </w:r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=Waarschijnlijkheid</w:t>
            </w:r>
          </w:p>
        </w:tc>
        <w:tc>
          <w:tcPr>
            <w:tcW w:w="360" w:type="dxa"/>
            <w:vMerge w:val="restart"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right="113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de-DE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= Afwending</w:t>
            </w:r>
          </w:p>
        </w:tc>
        <w:tc>
          <w:tcPr>
            <w:tcW w:w="540" w:type="dxa"/>
            <w:vMerge w:val="restart"/>
            <w:tcBorders>
              <w:right w:val="single" w:sz="4" w:space="0" w:color="auto"/>
            </w:tcBorders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GB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Risico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=</w:t>
            </w:r>
          </w:p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E x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x 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Resultaat risicoanalyse</w:t>
            </w:r>
            <w:r w:rsidRPr="00717794">
              <w:rPr>
                <w:rFonts w:ascii="Arial" w:hAnsi="Arial" w:cs="Arial"/>
                <w:b/>
                <w:szCs w:val="22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Risico = E x 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b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x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W</w:t>
            </w:r>
            <w:r w:rsidRPr="00717794">
              <w:rPr>
                <w:rFonts w:ascii="Arial" w:hAnsi="Arial" w:cs="Arial"/>
                <w:sz w:val="16"/>
                <w:szCs w:val="16"/>
                <w:vertAlign w:val="subscript"/>
                <w:lang w:val="nl-NL"/>
              </w:rPr>
              <w:t>i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x A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1 – 4      Risico laag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misschien aanvaardbaar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 – 7      Risico middelgroot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verbetering vereist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8 – 10     Risico groot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onmiddellijk verbeteren</w:t>
            </w:r>
          </w:p>
          <w:p w:rsidR="00717794" w:rsidRPr="00717794" w:rsidRDefault="00717794" w:rsidP="00717794">
            <w:pPr>
              <w:tabs>
                <w:tab w:val="left" w:pos="205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11 – 14    Risico zeer groot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  <w:t>- stopzetting werkzaamheid</w:t>
            </w:r>
          </w:p>
        </w:tc>
      </w:tr>
      <w:tr w:rsidR="00717794" w:rsidRPr="00717794" w:rsidTr="00717794">
        <w:trPr>
          <w:cantSplit/>
          <w:trHeight w:val="830"/>
        </w:trPr>
        <w:tc>
          <w:tcPr>
            <w:tcW w:w="316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Risico’s en hinder</w:t>
            </w: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Merge/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vMerge/>
            <w:tcBorders>
              <w:right w:val="single" w:sz="4" w:space="0" w:color="auto"/>
            </w:tcBorders>
            <w:textDirection w:val="btLr"/>
          </w:tcPr>
          <w:p w:rsidR="00717794" w:rsidRPr="00717794" w:rsidRDefault="00717794" w:rsidP="00717794">
            <w:pPr>
              <w:spacing w:after="0" w:line="240" w:lineRule="auto"/>
              <w:ind w:left="113" w:right="113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Risicoreductie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Te nemen maatregelen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Visum preventieadviseur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Vallen 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Ergonomie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Kennis hef- en tiltechnieken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Verwondingen, infectie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EHBO, kwetsuren direct vakkundig verzorgen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Fysieke werkbelasting,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rugbelasting</w:t>
            </w:r>
            <w:proofErr w:type="spellEnd"/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Diverse verwondingen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Vakkundigheid verwerven, meldingsplicht gebreken materiaal knutselen, onderhoud gereedschappen.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 besmettingsgevaar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Vaccinatie op het ogenblik van niet zwangerschap voor aanvang stage (rubella, mazelen, bof, varicella,…)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Huidirritaties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Instructies persoonlijke hygiëne, geschikte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handzeep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desinfecteer middelen ter beschikking stellen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Warmte (klimaat - omgeving)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Koude (klimaat – omgeving)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TBC besmetting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-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Melding bij opmerken, gepaste maatregelen, dokter raadplegen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Psychosociale belasting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717794" w:rsidRPr="00717794" w:rsidTr="00717794">
        <w:tc>
          <w:tcPr>
            <w:tcW w:w="3168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Agressie leerlingen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717794" w:rsidRPr="00717794" w:rsidTr="00717794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Mentale werkbelasting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5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en andere betrokkenen</w:t>
            </w:r>
          </w:p>
        </w:tc>
      </w:tr>
      <w:tr w:rsidR="00717794" w:rsidRPr="00717794" w:rsidTr="00717794">
        <w:tc>
          <w:tcPr>
            <w:tcW w:w="3168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Risico’s infrastructuur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3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2</w:t>
            </w:r>
          </w:p>
        </w:tc>
        <w:tc>
          <w:tcPr>
            <w:tcW w:w="360" w:type="dxa"/>
            <w:tcBorders>
              <w:bottom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1</w:t>
            </w:r>
          </w:p>
        </w:tc>
        <w:tc>
          <w:tcPr>
            <w:tcW w:w="54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9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Maatregelen bij brand en evacuatie kenbaar maken, opleiding hanteren kleine blusmiddelen</w:t>
            </w:r>
          </w:p>
        </w:tc>
      </w:tr>
      <w:tr w:rsidR="00717794" w:rsidRPr="00717794" w:rsidTr="00717794">
        <w:tc>
          <w:tcPr>
            <w:tcW w:w="31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</w:p>
        </w:tc>
      </w:tr>
      <w:tr w:rsidR="00717794" w:rsidRPr="00717794" w:rsidTr="00717794">
        <w:tc>
          <w:tcPr>
            <w:tcW w:w="11088" w:type="dxa"/>
            <w:gridSpan w:val="7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17794" w:rsidRPr="00717794" w:rsidRDefault="00717794" w:rsidP="00CE7859">
            <w:pPr>
              <w:pBdr>
                <w:top w:val="single" w:sz="4" w:space="1" w:color="auto"/>
              </w:pBd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20"/>
                <w:lang w:val="nl-NL"/>
              </w:rPr>
              <w:t>Getroffen preventiemaatregelen: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alle werkzaamheden worden uitgevoerd mits stagebegeleiding door personeel van de stage organiserende onderwijsinstelling, richtlijnen bij gebruik van materiaal en gereedschappen knutselen en plastische opvoeding onder begeleiding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, richtlijnen bij brand en evacuatie via onthaalbrochure, onthaalprocedure (intern noodplan, EHBO), procedure bij infectieziekten, begeleiding door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stagementor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.</w:t>
            </w:r>
          </w:p>
        </w:tc>
      </w:tr>
      <w:tr w:rsidR="00717794" w:rsidRPr="00717794" w:rsidTr="00717794">
        <w:tc>
          <w:tcPr>
            <w:tcW w:w="11088" w:type="dxa"/>
            <w:gridSpan w:val="7"/>
            <w:tcBorders>
              <w:top w:val="single" w:sz="4" w:space="0" w:color="auto"/>
            </w:tcBorders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lastRenderedPageBreak/>
              <w:t xml:space="preserve">Gezondheidstoezicht </w:t>
            </w:r>
            <w:r w:rsidRPr="00717794">
              <w:rPr>
                <w:rFonts w:ascii="Arial" w:hAnsi="Arial" w:cs="Arial"/>
                <w:b/>
                <w:sz w:val="24"/>
                <w:szCs w:val="24"/>
                <w:vertAlign w:val="superscript"/>
                <w:lang w:val="nl-NL"/>
              </w:rPr>
              <w:t>2</w:t>
            </w:r>
          </w:p>
        </w:tc>
      </w:tr>
      <w:tr w:rsidR="00717794" w:rsidRPr="00717794" w:rsidTr="00717794">
        <w:trPr>
          <w:trHeight w:val="2882"/>
        </w:trPr>
        <w:tc>
          <w:tcPr>
            <w:tcW w:w="11088" w:type="dxa"/>
            <w:gridSpan w:val="7"/>
          </w:tcPr>
          <w:p w:rsidR="00717794" w:rsidRPr="00717794" w:rsidRDefault="00717794" w:rsidP="00717794">
            <w:pPr>
              <w:tabs>
                <w:tab w:val="left" w:pos="4140"/>
                <w:tab w:val="left" w:pos="68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Voorafgaande gezondheidsbeoordeling           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717794" w:rsidRPr="00717794" w:rsidRDefault="00717794" w:rsidP="00717794">
            <w:pPr>
              <w:tabs>
                <w:tab w:val="left" w:pos="4140"/>
                <w:tab w:val="left" w:pos="681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Periodieke gezondheidsbeoordeling</w:t>
            </w:r>
            <w:r w:rsidRPr="00717794">
              <w:rPr>
                <w:rFonts w:ascii="Arial" w:hAnsi="Arial" w:cs="Arial"/>
                <w:b/>
                <w:sz w:val="16"/>
                <w:szCs w:val="16"/>
                <w:vertAlign w:val="superscript"/>
                <w:lang w:val="nl-NL"/>
              </w:rPr>
              <w:t>3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                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Risico beroepsziekte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Chemisch  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Fysisch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Ioniserende straling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Biologisch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Veiligheidsfunctie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Manueel hanteren van lasten (gevaar op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rugletsels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)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Contact met voedingswaren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Gebruik van beeldschermen</w:t>
            </w:r>
            <w:r w:rsidRPr="00717794">
              <w:rPr>
                <w:rFonts w:ascii="Arial" w:hAnsi="Arial" w:cs="Arial"/>
                <w:sz w:val="16"/>
                <w:szCs w:val="16"/>
                <w:vertAlign w:val="superscript"/>
                <w:lang w:val="nl-NL"/>
              </w:rPr>
              <w:t>4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(geen medisch attest schooltoezicht &lt; 5 jaar oud of op verzoek van de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)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proofErr w:type="spellStart"/>
            <w:r w:rsidRPr="00717794">
              <w:rPr>
                <w:rFonts w:ascii="Arial" w:hAnsi="Arial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717794">
              <w:rPr>
                <w:rFonts w:ascii="Arial" w:hAnsi="Arial" w:cs="Arial"/>
                <w:b/>
                <w:sz w:val="16"/>
                <w:szCs w:val="16"/>
                <w:lang w:val="en-GB"/>
              </w:rPr>
              <w:t>/test</w:t>
            </w:r>
          </w:p>
          <w:p w:rsidR="00717794" w:rsidRPr="00717794" w:rsidRDefault="00717794" w:rsidP="00717794">
            <w:pPr>
              <w:tabs>
                <w:tab w:val="left" w:pos="2580"/>
                <w:tab w:val="left" w:pos="4800"/>
                <w:tab w:val="left" w:pos="7665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Tetanus     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         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A             </w:t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en-GB"/>
              </w:rPr>
              <w:t xml:space="preserve"> Hepatitis B</w:t>
            </w:r>
          </w:p>
          <w:p w:rsidR="00717794" w:rsidRPr="00717794" w:rsidRDefault="00717794" w:rsidP="00717794">
            <w:pPr>
              <w:tabs>
                <w:tab w:val="left" w:pos="625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Maatregelen bij zwangerschap en borstvoeding:  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  <w:p w:rsidR="00717794" w:rsidRPr="00717794" w:rsidRDefault="00717794" w:rsidP="00717794">
            <w:pPr>
              <w:tabs>
                <w:tab w:val="left" w:pos="6255"/>
                <w:tab w:val="left" w:pos="789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Gebruik chemische agentia is verboden</w:t>
            </w:r>
          </w:p>
          <w:p w:rsidR="00717794" w:rsidRPr="00717794" w:rsidRDefault="00717794" w:rsidP="00717794">
            <w:pPr>
              <w:tabs>
                <w:tab w:val="left" w:pos="6255"/>
                <w:tab w:val="left" w:pos="6300"/>
                <w:tab w:val="left" w:pos="7890"/>
              </w:tabs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Verwijdering </w:t>
            </w:r>
            <w:proofErr w:type="spellStart"/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werkpost</w:t>
            </w:r>
            <w:proofErr w:type="spellEnd"/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 vanaf 1° maand / 3 laatste maanden zwangerschap </w:t>
            </w: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neen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0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ja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2880"/>
        <w:gridCol w:w="2880"/>
      </w:tblGrid>
      <w:tr w:rsidR="00717794" w:rsidRPr="00717794" w:rsidTr="00717794">
        <w:tc>
          <w:tcPr>
            <w:tcW w:w="11088" w:type="dxa"/>
            <w:gridSpan w:val="3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Dragen van werkkledij/persoonlijke beschermingsmiddelen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Duid aan welke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PBM’s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van toepassing zijn</w:t>
            </w:r>
          </w:p>
        </w:tc>
        <w:tc>
          <w:tcPr>
            <w:tcW w:w="5760" w:type="dxa"/>
            <w:gridSpan w:val="2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Vul de verantwoordelijke in </w:t>
            </w:r>
          </w:p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                                    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Veiligheidsschoenen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05pt;height:21.9pt" o:ole="">
                  <v:imagedata r:id="rId14" o:title=""/>
                </v:shape>
                <o:OLEObject Type="Embed" ProgID="MSPhotoEd.3" ShapeID="_x0000_i1025" DrawAspect="Content" ObjectID="_1499512365" r:id="rId15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Werkhandschoenen/veiligheidshandschoenen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64" w:dyaOrig="6254">
                <v:shape id="_x0000_i1026" type="#_x0000_t75" style="width:23.8pt;height:18.8pt" o:ole="">
                  <v:imagedata r:id="rId16" o:title=""/>
                </v:shape>
                <o:OLEObject Type="Embed" ProgID="MSPhotoEd.3" ShapeID="_x0000_i1026" DrawAspect="Content" ObjectID="_1499512366" r:id="rId17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Veiligheidsbril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51" w:dyaOrig="6164">
                <v:shape id="_x0000_i1027" type="#_x0000_t75" style="width:23.8pt;height:17.55pt" o:ole="">
                  <v:imagedata r:id="rId18" o:title=""/>
                </v:shape>
                <o:OLEObject Type="Embed" ProgID="MSPhotoEd.3" ShapeID="_x0000_i1027" DrawAspect="Content" ObjectID="_1499512367" r:id="rId19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tabs>
                <w:tab w:val="left" w:pos="3960"/>
              </w:tabs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Gehoorbescherming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ab/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94" w:dyaOrig="6254">
                <v:shape id="_x0000_i1028" type="#_x0000_t75" style="width:25.05pt;height:19.4pt" o:ole="">
                  <v:imagedata r:id="rId20" o:title=""/>
                </v:shape>
                <o:OLEObject Type="Embed" ProgID="MSPhotoEd.3" ShapeID="_x0000_i1028" DrawAspect="Content" ObjectID="_1499512368" r:id="rId21"/>
              </w:objec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Schort  (plastische opvoeding, schilderen)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Broek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Ademhalingsbescherming: koolwaterstoffilter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Kapje/ haarnetje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Mondkapje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 Specifieke uitrusting (turnkledij, sportkledij)</w:t>
            </w:r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proofErr w:type="spellStart"/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stagegever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leerling - stagiair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vertAlign w:val="superscript"/>
          <w:lang w:val="nl-NL"/>
        </w:rPr>
      </w:pPr>
    </w:p>
    <w:tbl>
      <w:tblPr>
        <w:tblStyle w:val="Tabelraster"/>
        <w:tblW w:w="11088" w:type="dxa"/>
        <w:tblLook w:val="01E0" w:firstRow="1" w:lastRow="1" w:firstColumn="1" w:lastColumn="1" w:noHBand="0" w:noVBand="0"/>
      </w:tblPr>
      <w:tblGrid>
        <w:gridCol w:w="5328"/>
        <w:gridCol w:w="5760"/>
      </w:tblGrid>
      <w:tr w:rsidR="00717794" w:rsidRPr="00717794" w:rsidTr="00717794">
        <w:tc>
          <w:tcPr>
            <w:tcW w:w="11088" w:type="dxa"/>
            <w:gridSpan w:val="2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nl-NL"/>
              </w:rPr>
            </w:pPr>
            <w:r w:rsidRPr="00717794">
              <w:rPr>
                <w:rFonts w:ascii="Arial" w:hAnsi="Arial" w:cs="Arial"/>
                <w:b/>
                <w:sz w:val="24"/>
                <w:szCs w:val="24"/>
                <w:lang w:val="nl-NL"/>
              </w:rPr>
              <w:t>Algemene maatregelen</w:t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 xml:space="preserve">Rookverbod                    </w:t>
            </w:r>
            <w:r w:rsidRPr="00717794">
              <w:rPr>
                <w:rFonts w:ascii="Arial" w:hAnsi="Arial" w:cs="Arial"/>
                <w:sz w:val="20"/>
                <w:lang w:val="nl-NL"/>
              </w:rPr>
              <w:object w:dxaOrig="6164" w:dyaOrig="6134">
                <v:shape id="_x0000_i1029" type="#_x0000_t75" style="width:26.3pt;height:23.15pt" o:ole="">
                  <v:imagedata r:id="rId22" o:title=""/>
                </v:shape>
                <o:OLEObject Type="Embed" ProgID="MSPhotoEd.3" ShapeID="_x0000_i1029" DrawAspect="Content" ObjectID="_1499512369" r:id="rId23"/>
              </w:objec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</w:p>
        </w:tc>
        <w:tc>
          <w:tcPr>
            <w:tcW w:w="5760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Eten tijdens werkzaamheden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</w:p>
        </w:tc>
      </w:tr>
      <w:tr w:rsidR="00717794" w:rsidRPr="00717794" w:rsidTr="00717794">
        <w:tc>
          <w:tcPr>
            <w:tcW w:w="5328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b/>
                <w:sz w:val="16"/>
                <w:szCs w:val="16"/>
                <w:lang w:val="nl-NL"/>
              </w:rPr>
              <w:t>Verplicht dragen van persoonlijke beschermingsmiddelen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Neen: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6F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       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 xml:space="preserve">ja: </w:t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sym w:font="Wingdings" w:char="F078"/>
            </w:r>
            <w:r w:rsidRPr="00717794">
              <w:rPr>
                <w:rFonts w:ascii="Arial" w:hAnsi="Arial" w:cs="Arial"/>
                <w:sz w:val="24"/>
                <w:szCs w:val="24"/>
                <w:lang w:val="nl-NL"/>
              </w:rPr>
              <w:t xml:space="preserve">   </w:t>
            </w: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enkel bij specifieke werkzaamheden</w:t>
            </w:r>
          </w:p>
        </w:tc>
        <w:tc>
          <w:tcPr>
            <w:tcW w:w="5760" w:type="dxa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Melden bij opmerken infectieziekten bij kinderen.</w:t>
            </w:r>
          </w:p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nl-NL"/>
              </w:rPr>
            </w:pPr>
            <w:r w:rsidRPr="00717794">
              <w:rPr>
                <w:rFonts w:ascii="Arial" w:hAnsi="Arial" w:cs="Arial"/>
                <w:sz w:val="16"/>
                <w:szCs w:val="16"/>
                <w:lang w:val="nl-NL"/>
              </w:rPr>
              <w:t>Persoonlijke hygiëne voor het voorkomen van allerlei infecties.</w:t>
            </w:r>
          </w:p>
        </w:tc>
      </w:tr>
    </w:tbl>
    <w:p w:rsidR="00717794" w:rsidRPr="00717794" w:rsidRDefault="00530013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>
        <w:rPr>
          <w:rFonts w:ascii="Arial" w:hAnsi="Arial" w:cs="Arial"/>
          <w:sz w:val="16"/>
          <w:vertAlign w:val="superscript"/>
          <w:lang w:val="nl-NL"/>
        </w:rPr>
        <w:br/>
      </w:r>
      <w:r w:rsidR="00717794" w:rsidRPr="00717794">
        <w:rPr>
          <w:rFonts w:ascii="Arial" w:hAnsi="Arial" w:cs="Arial"/>
          <w:sz w:val="16"/>
          <w:vertAlign w:val="superscript"/>
          <w:lang w:val="nl-NL"/>
        </w:rPr>
        <w:t>1</w:t>
      </w:r>
      <w:r w:rsidR="00717794" w:rsidRPr="00717794">
        <w:rPr>
          <w:rFonts w:ascii="Arial" w:hAnsi="Arial" w:cs="Arial"/>
          <w:sz w:val="16"/>
          <w:lang w:val="nl-NL"/>
        </w:rPr>
        <w:t xml:space="preserve"> Geeft de specifieke kenmerken van de arbeidspostanalyse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sz w:val="16"/>
          <w:vertAlign w:val="superscript"/>
          <w:lang w:val="nl-NL"/>
        </w:rPr>
        <w:t xml:space="preserve">2 </w:t>
      </w:r>
      <w:r w:rsidRPr="00717794">
        <w:rPr>
          <w:rFonts w:ascii="Arial" w:hAnsi="Arial" w:cs="Arial"/>
          <w:sz w:val="16"/>
          <w:lang w:val="nl-NL"/>
        </w:rPr>
        <w:t>Aard van de blootstelling zoals voorzien in de lijsten opgemaakt in uitvoering van de Codex, Titel I, hoofdstuk IV, art. 4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  <w:r w:rsidRPr="00717794">
        <w:rPr>
          <w:rFonts w:ascii="Arial" w:hAnsi="Arial" w:cs="Arial"/>
          <w:sz w:val="16"/>
          <w:szCs w:val="16"/>
          <w:vertAlign w:val="superscript"/>
          <w:lang w:val="nl-NL"/>
        </w:rPr>
        <w:t>3</w:t>
      </w:r>
      <w:r w:rsidRPr="00717794">
        <w:rPr>
          <w:rFonts w:ascii="Arial" w:hAnsi="Arial" w:cs="Arial"/>
          <w:sz w:val="16"/>
          <w:szCs w:val="16"/>
          <w:lang w:val="nl-NL"/>
        </w:rPr>
        <w:t xml:space="preserve"> Indien de stage in totaal langer dan zes maanden duurt en volgens het risico, te beoordelen door de arbeidsgeneesheer.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sz w:val="16"/>
          <w:vertAlign w:val="superscript"/>
          <w:lang w:val="nl-NL"/>
        </w:rPr>
        <w:t>4</w:t>
      </w:r>
      <w:r w:rsidRPr="00717794">
        <w:rPr>
          <w:rFonts w:ascii="Arial" w:hAnsi="Arial" w:cs="Arial"/>
          <w:sz w:val="16"/>
          <w:lang w:val="nl-NL"/>
        </w:rPr>
        <w:t xml:space="preserve"> Op verzoek van de werkgever wordt het toezicht bij beeldschermwerk vereist; de kosten zijn dan ten laste van de </w:t>
      </w:r>
      <w:proofErr w:type="spellStart"/>
      <w:r w:rsidRPr="00717794">
        <w:rPr>
          <w:rFonts w:ascii="Arial" w:hAnsi="Arial" w:cs="Arial"/>
          <w:sz w:val="16"/>
          <w:lang w:val="nl-NL"/>
        </w:rPr>
        <w:t>stagegever</w:t>
      </w:r>
      <w:proofErr w:type="spellEnd"/>
      <w:r w:rsidRPr="00717794">
        <w:rPr>
          <w:rFonts w:ascii="Arial" w:hAnsi="Arial" w:cs="Arial"/>
          <w:sz w:val="16"/>
          <w:lang w:val="nl-NL"/>
        </w:rPr>
        <w:t>.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lang w:val="nl-NL"/>
        </w:rPr>
      </w:pPr>
      <w:r w:rsidRPr="00717794">
        <w:rPr>
          <w:rFonts w:ascii="Arial" w:hAnsi="Arial" w:cs="Arial"/>
          <w:b/>
          <w:sz w:val="16"/>
          <w:lang w:val="nl-NL"/>
        </w:rPr>
        <w:t>Algemene opmerking:</w:t>
      </w:r>
      <w:r w:rsidRPr="00717794">
        <w:rPr>
          <w:rFonts w:ascii="Arial" w:hAnsi="Arial" w:cs="Arial"/>
          <w:sz w:val="16"/>
          <w:lang w:val="nl-NL"/>
        </w:rPr>
        <w:t xml:space="preserve"> de werkpostfiche met risicoanalyse wordt vooraf ter advies voorgelegd aan de diensten van Preventie en Bescherming op het Werk en het Comité</w:t>
      </w:r>
    </w:p>
    <w:p w:rsidR="00717794" w:rsidRPr="00717794" w:rsidRDefault="00717794" w:rsidP="0071779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717794">
        <w:rPr>
          <w:rFonts w:ascii="Arial" w:hAnsi="Arial" w:cs="Arial"/>
          <w:b/>
          <w:sz w:val="20"/>
          <w:lang w:val="nl-NL"/>
        </w:rPr>
        <w:t xml:space="preserve">Ondergetekende werd geïnformeerd over de in    </w:t>
      </w:r>
    </w:p>
    <w:p w:rsidR="00717794" w:rsidRPr="00717794" w:rsidRDefault="00717794" w:rsidP="00717794">
      <w:pPr>
        <w:spacing w:after="0" w:line="240" w:lineRule="auto"/>
        <w:ind w:left="4956" w:firstLine="339"/>
        <w:rPr>
          <w:rFonts w:ascii="Arial" w:hAnsi="Arial" w:cs="Arial"/>
          <w:b/>
          <w:sz w:val="20"/>
          <w:lang w:val="nl-NL"/>
        </w:rPr>
      </w:pPr>
      <w:r w:rsidRPr="00717794">
        <w:rPr>
          <w:rFonts w:ascii="Arial" w:hAnsi="Arial" w:cs="Arial"/>
          <w:b/>
          <w:sz w:val="20"/>
          <w:lang w:val="nl-NL"/>
        </w:rPr>
        <w:t xml:space="preserve">te nemen </w:t>
      </w:r>
      <w:proofErr w:type="spellStart"/>
      <w:r w:rsidRPr="00717794">
        <w:rPr>
          <w:rFonts w:ascii="Arial" w:hAnsi="Arial" w:cs="Arial"/>
          <w:b/>
          <w:sz w:val="20"/>
          <w:lang w:val="nl-NL"/>
        </w:rPr>
        <w:t>werkpost</w:t>
      </w:r>
      <w:proofErr w:type="spellEnd"/>
      <w:r w:rsidRPr="00717794">
        <w:rPr>
          <w:rFonts w:ascii="Arial" w:hAnsi="Arial" w:cs="Arial"/>
          <w:b/>
          <w:sz w:val="20"/>
          <w:lang w:val="nl-NL"/>
        </w:rPr>
        <w:t>.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ind w:left="5295"/>
        <w:rPr>
          <w:rFonts w:ascii="Arial" w:hAnsi="Arial" w:cs="Arial"/>
          <w:sz w:val="20"/>
          <w:lang w:val="nl-NL"/>
        </w:rPr>
      </w:pPr>
      <w:r w:rsidRPr="00717794">
        <w:rPr>
          <w:rFonts w:ascii="Arial" w:hAnsi="Arial" w:cs="Arial"/>
          <w:sz w:val="20"/>
          <w:lang w:val="nl-NL"/>
        </w:rPr>
        <w:t>Naam en handtekening ouderlijke macht (</w:t>
      </w:r>
      <w:proofErr w:type="spellStart"/>
      <w:r w:rsidRPr="00717794">
        <w:rPr>
          <w:rFonts w:ascii="Arial" w:hAnsi="Arial" w:cs="Arial"/>
          <w:sz w:val="20"/>
          <w:lang w:val="nl-NL"/>
        </w:rPr>
        <w:t>lln</w:t>
      </w:r>
      <w:proofErr w:type="spellEnd"/>
      <w:r w:rsidRPr="00717794">
        <w:rPr>
          <w:rFonts w:ascii="Arial" w:hAnsi="Arial" w:cs="Arial"/>
          <w:sz w:val="20"/>
          <w:lang w:val="nl-NL"/>
        </w:rPr>
        <w:t xml:space="preserve"> &lt; 18j)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717794">
        <w:rPr>
          <w:rFonts w:ascii="Arial" w:hAnsi="Arial" w:cs="Arial"/>
          <w:sz w:val="20"/>
        </w:rPr>
        <w:t xml:space="preserve">Naam en handtekening arbeidsgeneesheer EDP&amp;B  </w:t>
      </w:r>
      <w:r w:rsidRPr="00717794">
        <w:rPr>
          <w:rFonts w:ascii="Arial" w:hAnsi="Arial" w:cs="Arial"/>
          <w:sz w:val="20"/>
        </w:rPr>
        <w:tab/>
        <w:t>Naam en handtekening leerling - stagiair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20"/>
        </w:rPr>
        <w:t>…………………………………………</w:t>
      </w:r>
      <w:r w:rsidRPr="00717794">
        <w:rPr>
          <w:rFonts w:ascii="Arial" w:hAnsi="Arial" w:cs="Arial"/>
          <w:sz w:val="20"/>
        </w:rPr>
        <w:tab/>
        <w:t>………………………………………………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</w:rPr>
        <w:t>……………………………………………………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  <w:t>……………………………………………………………</w:t>
      </w: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20"/>
        </w:rPr>
        <w:t>Datum: ………………………………</w:t>
      </w:r>
      <w:r w:rsidRPr="00717794">
        <w:rPr>
          <w:rFonts w:ascii="Arial" w:hAnsi="Arial" w:cs="Arial"/>
          <w:sz w:val="20"/>
        </w:rPr>
        <w:tab/>
        <w:t>Datum:………………………………………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717794" w:rsidRP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20"/>
        </w:rPr>
      </w:pPr>
      <w:r w:rsidRPr="00717794">
        <w:rPr>
          <w:rFonts w:ascii="Arial" w:hAnsi="Arial" w:cs="Arial"/>
          <w:sz w:val="20"/>
        </w:rPr>
        <w:t xml:space="preserve">Naam en handtekening </w:t>
      </w:r>
      <w:proofErr w:type="spellStart"/>
      <w:r w:rsidRPr="00717794">
        <w:rPr>
          <w:rFonts w:ascii="Arial" w:hAnsi="Arial" w:cs="Arial"/>
          <w:sz w:val="20"/>
        </w:rPr>
        <w:t>stagegever</w:t>
      </w:r>
      <w:proofErr w:type="spellEnd"/>
      <w:r w:rsidRPr="00717794">
        <w:rPr>
          <w:rFonts w:ascii="Arial" w:hAnsi="Arial" w:cs="Arial"/>
          <w:sz w:val="20"/>
        </w:rPr>
        <w:tab/>
        <w:t>Visum stagebegeleider school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</w:rPr>
        <w:t>…………………………………………………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  <w:t>…………………………………………………………</w:t>
      </w:r>
    </w:p>
    <w:p w:rsidR="00717794" w:rsidRPr="00717794" w:rsidRDefault="00717794" w:rsidP="00717794">
      <w:pPr>
        <w:tabs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16"/>
          <w:szCs w:val="16"/>
        </w:rPr>
        <w:t>…………………………………………………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  <w:t>…………………………………………………………</w:t>
      </w:r>
    </w:p>
    <w:p w:rsidR="00717794" w:rsidRDefault="00717794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717794">
        <w:rPr>
          <w:rFonts w:ascii="Arial" w:hAnsi="Arial" w:cs="Arial"/>
          <w:sz w:val="20"/>
        </w:rPr>
        <w:t>Datum:</w:t>
      </w:r>
      <w:r w:rsidRPr="00717794">
        <w:rPr>
          <w:rFonts w:ascii="Arial" w:hAnsi="Arial" w:cs="Arial"/>
          <w:sz w:val="16"/>
          <w:szCs w:val="16"/>
        </w:rPr>
        <w:t>………………………………………</w:t>
      </w:r>
      <w:r w:rsidRPr="00717794">
        <w:rPr>
          <w:rFonts w:ascii="Arial" w:hAnsi="Arial" w:cs="Arial"/>
          <w:sz w:val="16"/>
          <w:szCs w:val="16"/>
        </w:rPr>
        <w:tab/>
      </w:r>
      <w:r w:rsidRPr="00717794">
        <w:rPr>
          <w:rFonts w:ascii="Arial" w:hAnsi="Arial" w:cs="Arial"/>
          <w:sz w:val="20"/>
        </w:rPr>
        <w:t>Datum:</w:t>
      </w:r>
      <w:r w:rsidRPr="00717794">
        <w:rPr>
          <w:rFonts w:ascii="Arial" w:hAnsi="Arial" w:cs="Arial"/>
          <w:sz w:val="16"/>
          <w:szCs w:val="16"/>
        </w:rPr>
        <w:t>………………………………………………</w:t>
      </w:r>
    </w:p>
    <w:p w:rsidR="00CE7859" w:rsidRDefault="00CE7859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CE7859" w:rsidRPr="00717794" w:rsidRDefault="00CE7859" w:rsidP="00717794">
      <w:pPr>
        <w:tabs>
          <w:tab w:val="left" w:pos="990"/>
          <w:tab w:val="left" w:pos="5296"/>
        </w:tabs>
        <w:spacing w:after="0" w:line="240" w:lineRule="auto"/>
        <w:rPr>
          <w:rFonts w:ascii="Arial" w:hAnsi="Arial" w:cs="Arial"/>
          <w:sz w:val="16"/>
          <w:szCs w:val="16"/>
        </w:rPr>
      </w:pPr>
    </w:p>
    <w:p w:rsidR="00717794" w:rsidRPr="00717794" w:rsidRDefault="00717794" w:rsidP="0071779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  <w:lang w:val="nl-NL"/>
        </w:rPr>
      </w:pPr>
      <w:r w:rsidRPr="00717794">
        <w:rPr>
          <w:rFonts w:ascii="Arial" w:hAnsi="Arial" w:cs="Arial"/>
          <w:b/>
          <w:sz w:val="24"/>
          <w:szCs w:val="24"/>
          <w:lang w:val="nl-NL"/>
        </w:rPr>
        <w:lastRenderedPageBreak/>
        <w:t>WERKPOSTFICHE voor STAGES</w:t>
      </w:r>
    </w:p>
    <w:p w:rsidR="00717794" w:rsidRPr="00717794" w:rsidRDefault="00717794" w:rsidP="00717794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spacing w:after="0" w:line="240" w:lineRule="auto"/>
        <w:jc w:val="center"/>
        <w:rPr>
          <w:rFonts w:ascii="Arial" w:hAnsi="Arial" w:cs="Arial"/>
          <w:b/>
          <w:sz w:val="32"/>
        </w:rPr>
      </w:pPr>
      <w:r w:rsidRPr="00717794">
        <w:rPr>
          <w:rFonts w:ascii="Arial" w:hAnsi="Arial" w:cs="Arial"/>
          <w:b/>
          <w:sz w:val="32"/>
        </w:rPr>
        <w:t>RISICOBEOORDELING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0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06"/>
      </w:tblGrid>
      <w:tr w:rsidR="00717794" w:rsidRPr="00717794" w:rsidTr="00C460CB">
        <w:tc>
          <w:tcPr>
            <w:tcW w:w="1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before="60" w:after="60" w:line="240" w:lineRule="auto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De volgende kwantificering wordt gebruikt: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>Effect:</w:t>
      </w:r>
    </w:p>
    <w:p w:rsidR="00717794" w:rsidRPr="00717794" w:rsidRDefault="00717794" w:rsidP="0071779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kleine verwonding, nauwelijks verzuim of ongevallen</w:t>
      </w:r>
    </w:p>
    <w:p w:rsidR="00717794" w:rsidRPr="00717794" w:rsidRDefault="00717794" w:rsidP="0071779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ernstige verwonding, gemiddeld verzuim en/of ongevallen</w:t>
      </w:r>
    </w:p>
    <w:p w:rsidR="00717794" w:rsidRPr="00717794" w:rsidRDefault="00717794" w:rsidP="00717794">
      <w:pPr>
        <w:numPr>
          <w:ilvl w:val="0"/>
          <w:numId w:val="11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dood, hoog verzuim en/of ongevallen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>Blootstelling:</w:t>
      </w:r>
    </w:p>
    <w:p w:rsidR="00717794" w:rsidRPr="00717794" w:rsidRDefault="00717794" w:rsidP="0071779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 xml:space="preserve"> </w:t>
      </w:r>
      <w:r w:rsidRPr="00717794">
        <w:rPr>
          <w:rFonts w:ascii="Arial" w:hAnsi="Arial" w:cs="Arial"/>
          <w:sz w:val="24"/>
          <w:lang w:val="nl-NL"/>
        </w:rPr>
        <w:t>zelden tot soms</w:t>
      </w:r>
    </w:p>
    <w:p w:rsidR="00717794" w:rsidRPr="00717794" w:rsidRDefault="00717794" w:rsidP="00717794">
      <w:pPr>
        <w:numPr>
          <w:ilvl w:val="0"/>
          <w:numId w:val="12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vaak tot continu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>Waarschijnlijkheid:</w:t>
      </w:r>
    </w:p>
    <w:p w:rsidR="00717794" w:rsidRPr="00717794" w:rsidRDefault="00717794" w:rsidP="0071779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 xml:space="preserve"> </w:t>
      </w:r>
      <w:r w:rsidRPr="00717794">
        <w:rPr>
          <w:rFonts w:ascii="Arial" w:hAnsi="Arial" w:cs="Arial"/>
          <w:sz w:val="24"/>
          <w:lang w:val="nl-NL"/>
        </w:rPr>
        <w:t>laag, zal waarschijnlijk niet optreden</w:t>
      </w:r>
      <w:r w:rsidRPr="00717794">
        <w:rPr>
          <w:rFonts w:ascii="Arial" w:hAnsi="Arial" w:cs="Arial"/>
          <w:sz w:val="24"/>
          <w:lang w:val="nl-NL"/>
        </w:rPr>
        <w:br/>
        <w:t xml:space="preserve"> nauwelijks oorzaak van verzuim of ongevallen</w:t>
      </w:r>
    </w:p>
    <w:p w:rsidR="00717794" w:rsidRPr="00717794" w:rsidRDefault="00717794" w:rsidP="0071779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gemiddeld (kan voorkomen)</w:t>
      </w:r>
      <w:r w:rsidRPr="00717794">
        <w:rPr>
          <w:rFonts w:ascii="Arial" w:hAnsi="Arial" w:cs="Arial"/>
          <w:sz w:val="24"/>
          <w:lang w:val="nl-NL"/>
        </w:rPr>
        <w:br/>
        <w:t xml:space="preserve"> niet vaker dan andere oorzaken, oorzaak van verzuim en/of ongevallen</w:t>
      </w:r>
    </w:p>
    <w:p w:rsidR="00717794" w:rsidRPr="00717794" w:rsidRDefault="00717794" w:rsidP="00717794">
      <w:pPr>
        <w:numPr>
          <w:ilvl w:val="0"/>
          <w:numId w:val="13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hoog, zal waarschijnlijk optreden</w:t>
      </w:r>
      <w:r w:rsidRPr="00717794">
        <w:rPr>
          <w:rFonts w:ascii="Arial" w:hAnsi="Arial" w:cs="Arial"/>
          <w:sz w:val="24"/>
          <w:lang w:val="nl-NL"/>
        </w:rPr>
        <w:br/>
        <w:t xml:space="preserve"> vaak oorzaak van verzuim of ongevallen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proofErr w:type="spellStart"/>
      <w:r w:rsidRPr="00717794">
        <w:rPr>
          <w:rFonts w:ascii="Arial" w:hAnsi="Arial" w:cs="Arial"/>
          <w:b/>
          <w:sz w:val="24"/>
          <w:lang w:val="nl-NL"/>
        </w:rPr>
        <w:t>Gevaarsafwending</w:t>
      </w:r>
      <w:proofErr w:type="spellEnd"/>
      <w:r w:rsidRPr="00717794">
        <w:rPr>
          <w:rFonts w:ascii="Arial" w:hAnsi="Arial" w:cs="Arial"/>
          <w:b/>
          <w:sz w:val="24"/>
          <w:lang w:val="nl-NL"/>
        </w:rPr>
        <w:t>:</w:t>
      </w:r>
    </w:p>
    <w:p w:rsidR="00717794" w:rsidRPr="00717794" w:rsidRDefault="00717794" w:rsidP="0071779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mogelijk onder bepaalde omstandigheden</w:t>
      </w:r>
    </w:p>
    <w:p w:rsidR="00717794" w:rsidRPr="00717794" w:rsidRDefault="00717794" w:rsidP="00717794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nauwelijks mogelijk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tbl>
      <w:tblPr>
        <w:tblW w:w="11115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115"/>
      </w:tblGrid>
      <w:tr w:rsidR="00717794" w:rsidRPr="00717794" w:rsidTr="00C460CB">
        <w:trPr>
          <w:cantSplit/>
        </w:trPr>
        <w:tc>
          <w:tcPr>
            <w:tcW w:w="1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De risico – matrix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W w:w="11143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1559"/>
        <w:gridCol w:w="1151"/>
        <w:gridCol w:w="1117"/>
        <w:gridCol w:w="259"/>
        <w:gridCol w:w="1245"/>
        <w:gridCol w:w="1456"/>
        <w:gridCol w:w="1400"/>
        <w:gridCol w:w="1540"/>
      </w:tblGrid>
      <w:tr w:rsidR="00717794" w:rsidRPr="00717794" w:rsidTr="00C460CB">
        <w:trPr>
          <w:cantSplit/>
        </w:trPr>
        <w:tc>
          <w:tcPr>
            <w:tcW w:w="29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2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 xml:space="preserve">Waarschijnlijkheid </w:t>
            </w:r>
            <w:r w:rsidRPr="0071779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</w:tr>
      <w:tr w:rsidR="00717794" w:rsidRPr="00717794" w:rsidTr="00C460CB">
        <w:trPr>
          <w:cantSplit/>
        </w:trPr>
        <w:tc>
          <w:tcPr>
            <w:tcW w:w="29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1779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1779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proofErr w:type="spellStart"/>
            <w:r w:rsidRPr="00717794">
              <w:rPr>
                <w:rFonts w:ascii="Arial" w:hAnsi="Arial" w:cs="Arial"/>
                <w:sz w:val="24"/>
                <w:lang w:val="nl-NL"/>
              </w:rPr>
              <w:t>Gevaarsafwending</w:t>
            </w:r>
            <w:proofErr w:type="spellEnd"/>
          </w:p>
        </w:tc>
      </w:tr>
      <w:tr w:rsidR="00717794" w:rsidRPr="00717794" w:rsidTr="00C460C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</w:tr>
      <w:tr w:rsidR="00717794" w:rsidRPr="00717794" w:rsidTr="00C460CB"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 w:val="24"/>
              </w:rPr>
            </w:pPr>
            <w:r w:rsidRPr="00717794">
              <w:rPr>
                <w:rFonts w:ascii="Arial" w:hAnsi="Arial" w:cs="Arial"/>
                <w:sz w:val="24"/>
                <w:lang w:val="nl-NL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</w:t>
            </w:r>
          </w:p>
        </w:tc>
        <w:tc>
          <w:tcPr>
            <w:tcW w:w="13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2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4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3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4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5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6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before="140"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7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8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</w:tr>
      <w:tr w:rsidR="00717794" w:rsidRPr="00717794" w:rsidTr="00C460CB">
        <w:trPr>
          <w:cantSplit/>
        </w:trPr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7794" w:rsidRPr="00717794" w:rsidRDefault="00717794" w:rsidP="00717794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717794">
              <w:rPr>
                <w:rFonts w:ascii="Arial" w:hAnsi="Arial" w:cs="Arial"/>
                <w:b/>
                <w:sz w:val="24"/>
                <w:lang w:val="nl-NL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9</w:t>
            </w:r>
          </w:p>
        </w:tc>
        <w:tc>
          <w:tcPr>
            <w:tcW w:w="13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11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17794" w:rsidRPr="00717794" w:rsidRDefault="00717794" w:rsidP="00717794">
            <w:pPr>
              <w:spacing w:after="0" w:line="240" w:lineRule="auto"/>
              <w:jc w:val="center"/>
              <w:rPr>
                <w:rFonts w:ascii="Arial" w:hAnsi="Arial" w:cs="Arial"/>
                <w:szCs w:val="22"/>
              </w:rPr>
            </w:pPr>
            <w:r w:rsidRPr="00717794">
              <w:rPr>
                <w:rFonts w:ascii="Arial" w:hAnsi="Arial" w:cs="Arial"/>
                <w:sz w:val="20"/>
                <w:szCs w:val="22"/>
                <w:lang w:val="nl-NL"/>
              </w:rPr>
              <w:t>14</w:t>
            </w:r>
          </w:p>
        </w:tc>
      </w:tr>
    </w:tbl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>Dit leidt tot de volgende risico - classificering: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16"/>
          <w:szCs w:val="16"/>
          <w:lang w:val="nl-NL"/>
        </w:rPr>
      </w:pP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b/>
          <w:sz w:val="24"/>
          <w:lang w:val="nl-NL"/>
        </w:rPr>
        <w:t xml:space="preserve"> </w:t>
      </w:r>
      <w:r w:rsidRPr="00717794">
        <w:rPr>
          <w:rFonts w:ascii="Arial" w:hAnsi="Arial" w:cs="Arial"/>
          <w:sz w:val="24"/>
          <w:lang w:val="nl-NL"/>
        </w:rPr>
        <w:t>1  –  4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Risico laag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→ misschien aanvaardbaar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b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5  –  7</w:t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>Risico middelgroot</w:t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b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>→ verbetering vereist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sz w:val="24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8 – 10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Risico groot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→ onmiddellijk verbeteren</w:t>
      </w:r>
    </w:p>
    <w:p w:rsidR="00717794" w:rsidRPr="00717794" w:rsidRDefault="00717794" w:rsidP="00717794">
      <w:pPr>
        <w:spacing w:after="0" w:line="240" w:lineRule="auto"/>
        <w:rPr>
          <w:rFonts w:ascii="Arial" w:hAnsi="Arial" w:cs="Arial"/>
          <w:lang w:val="nl-NL"/>
        </w:rPr>
      </w:pPr>
      <w:r w:rsidRPr="00717794">
        <w:rPr>
          <w:rFonts w:ascii="Arial" w:hAnsi="Arial" w:cs="Arial"/>
          <w:sz w:val="24"/>
          <w:lang w:val="nl-NL"/>
        </w:rPr>
        <w:t xml:space="preserve"> 11 – 14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Risico zeer groot</w:t>
      </w:r>
      <w:r w:rsidRPr="00717794">
        <w:rPr>
          <w:rFonts w:ascii="Arial" w:hAnsi="Arial" w:cs="Arial"/>
          <w:sz w:val="24"/>
          <w:lang w:val="nl-NL"/>
        </w:rPr>
        <w:tab/>
      </w:r>
      <w:r w:rsidRPr="00717794">
        <w:rPr>
          <w:rFonts w:ascii="Arial" w:hAnsi="Arial" w:cs="Arial"/>
          <w:sz w:val="24"/>
          <w:lang w:val="nl-NL"/>
        </w:rPr>
        <w:tab/>
        <w:t>→ stopzetting werkzaamheden</w:t>
      </w:r>
    </w:p>
    <w:sectPr w:rsidR="00717794" w:rsidRPr="00717794" w:rsidSect="00717794">
      <w:headerReference w:type="default" r:id="rId24"/>
      <w:footerReference w:type="default" r:id="rId25"/>
      <w:headerReference w:type="first" r:id="rId26"/>
      <w:footerReference w:type="first" r:id="rId27"/>
      <w:pgSz w:w="11906" w:h="16838" w:code="9"/>
      <w:pgMar w:top="1361" w:right="567" w:bottom="1701" w:left="56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0CB" w:rsidRDefault="00C460CB" w:rsidP="000A569B">
      <w:r>
        <w:separator/>
      </w:r>
    </w:p>
  </w:endnote>
  <w:endnote w:type="continuationSeparator" w:id="0">
    <w:p w:rsidR="00C460CB" w:rsidRDefault="00C460CB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Pr="00DB3DCD" w:rsidRDefault="006F09CE" w:rsidP="00530013">
    <w:pPr>
      <w:pStyle w:val="Geenafstand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0E7A20" wp14:editId="346FEEEC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52DB0A5" wp14:editId="04DE8CC7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>
      <w:rPr>
        <w:sz w:val="18"/>
        <w:szCs w:val="18"/>
        <w:lang w:val="nl-BE"/>
      </w:rPr>
      <w:t>Gemeenschappelijke preventiedienst</w:t>
    </w:r>
    <w:r>
      <w:rPr>
        <w:sz w:val="18"/>
        <w:szCs w:val="18"/>
        <w:lang w:val="nl-BE"/>
      </w:rPr>
      <w:br/>
    </w:r>
    <w:r>
      <w:rPr>
        <w:sz w:val="18"/>
        <w:szCs w:val="18"/>
      </w:rPr>
      <w:t>19-09-2007</w:t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526BB">
      <w:rPr>
        <w:noProof/>
        <w:sz w:val="18"/>
        <w:szCs w:val="18"/>
      </w:rPr>
      <w:t>2</w:t>
    </w:r>
    <w:r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Pr="00DB3DCD" w:rsidRDefault="006F09CE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>
      <w:rPr>
        <w:sz w:val="18"/>
        <w:szCs w:val="18"/>
      </w:rPr>
      <w:fldChar w:fldCharType="separate"/>
    </w:r>
    <w:r w:rsidR="00C460CB">
      <w:rPr>
        <w:noProof/>
        <w:sz w:val="18"/>
        <w:szCs w:val="18"/>
      </w:rPr>
      <w:t>00-00-0000</w:t>
    </w:r>
    <w:r>
      <w:rPr>
        <w:sz w:val="18"/>
        <w:szCs w:val="18"/>
      </w:rPr>
      <w:fldChar w:fldCharType="end"/>
    </w:r>
    <w:r>
      <w:rPr>
        <w:sz w:val="18"/>
        <w:szCs w:val="18"/>
      </w:rPr>
      <w:tab/>
    </w:r>
    <w:r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Pr="00214B9B">
      <w:rPr>
        <w:sz w:val="18"/>
        <w:szCs w:val="18"/>
      </w:rPr>
      <w:fldChar w:fldCharType="separate"/>
    </w:r>
    <w:r w:rsidR="008526BB">
      <w:rPr>
        <w:noProof/>
        <w:sz w:val="18"/>
        <w:szCs w:val="18"/>
      </w:rPr>
      <w:t>1</w:t>
    </w:r>
    <w:r w:rsidRPr="00214B9B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0CB" w:rsidRDefault="00C460CB" w:rsidP="000A569B">
      <w:r>
        <w:separator/>
      </w:r>
    </w:p>
  </w:footnote>
  <w:footnote w:type="continuationSeparator" w:id="0">
    <w:p w:rsidR="00C460CB" w:rsidRDefault="00C460CB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Default="006F09CE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9CE" w:rsidRPr="00F10DD5" w:rsidRDefault="006F09CE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192798BD" wp14:editId="1F1B3991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27C3E46" wp14:editId="236DF207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4BEAADEA" wp14:editId="051ECCC4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revisionView w:inkAnnotation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0CB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02BB4"/>
    <w:rsid w:val="002774E2"/>
    <w:rsid w:val="00285E72"/>
    <w:rsid w:val="002B7871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0013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8475B"/>
    <w:rsid w:val="006D1706"/>
    <w:rsid w:val="006F09CE"/>
    <w:rsid w:val="0070585B"/>
    <w:rsid w:val="00717794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26BB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94151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40F3F"/>
    <w:rsid w:val="00B574B0"/>
    <w:rsid w:val="00B646DA"/>
    <w:rsid w:val="00B86BC2"/>
    <w:rsid w:val="00B93FCF"/>
    <w:rsid w:val="00BF0D3F"/>
    <w:rsid w:val="00C10493"/>
    <w:rsid w:val="00C44DD4"/>
    <w:rsid w:val="00C457AF"/>
    <w:rsid w:val="00C460CB"/>
    <w:rsid w:val="00C730BE"/>
    <w:rsid w:val="00C83234"/>
    <w:rsid w:val="00CC0B06"/>
    <w:rsid w:val="00CC55E2"/>
    <w:rsid w:val="00CE7859"/>
    <w:rsid w:val="00D07600"/>
    <w:rsid w:val="00D15483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D8C"/>
    <w:rsid w:val="00EF67D5"/>
    <w:rsid w:val="00F03197"/>
    <w:rsid w:val="00F045B4"/>
    <w:rsid w:val="00F10DD5"/>
    <w:rsid w:val="00F17286"/>
    <w:rsid w:val="00F30E59"/>
    <w:rsid w:val="00F5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3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oleObject" Target="embeddings/oleObject4.bin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oleObject" Target="embeddings/oleObject2.bin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settings" Target="settings.xml"/><Relationship Id="rId19" Type="http://schemas.openxmlformats.org/officeDocument/2006/relationships/oleObject" Target="embeddings/oleObject3.bin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afd%20STAF\GPD\administratie\Website%202015\ARCHIEF%20nieuwe%20website\7.%20Preventieregister%20documenten\2.%20stukken%20die%20in%20het%20nieuw%20sjabloon%20staan\A%20DOCumenten\A15%20Stagedoende%20jongeren\werkpostfiches%20leerkrachten\werkpostfiche%20creatieve%20activiteite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8890962480049DA95C870A0A2C9A4E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CFE5760-390F-4561-89B1-7783AE5A5645}"/>
      </w:docPartPr>
      <w:docPartBody>
        <w:p w:rsidR="00000000" w:rsidRDefault="00DB5E37">
          <w:pPr>
            <w:pStyle w:val="C8890962480049DA95C870A0A2C9A4E7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E54FA8810244A028C9C24DBBA990FC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8F73F6E-F6CB-4E11-AAF4-0A6D7EEE520E}"/>
      </w:docPartPr>
      <w:docPartBody>
        <w:p w:rsidR="00000000" w:rsidRDefault="00DB5E37">
          <w:pPr>
            <w:pStyle w:val="CE54FA8810244A028C9C24DBBA990FC3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AC5C973BC0D541B9B88C75137C99CCE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B69054B-C6FB-49C6-9729-7E81E327A89F}"/>
      </w:docPartPr>
      <w:docPartBody>
        <w:p w:rsidR="00000000" w:rsidRDefault="00E23D30">
          <w:pPr>
            <w:pStyle w:val="AC5C973BC0D541B9B88C75137C99CCE9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C8890962480049DA95C870A0A2C9A4E7">
    <w:name w:val="C8890962480049DA95C870A0A2C9A4E7"/>
  </w:style>
  <w:style w:type="paragraph" w:customStyle="1" w:styleId="CE54FA8810244A028C9C24DBBA990FC3">
    <w:name w:val="CE54FA8810244A028C9C24DBBA990FC3"/>
  </w:style>
  <w:style w:type="paragraph" w:customStyle="1" w:styleId="AC5C973BC0D541B9B88C75137C99CCE9">
    <w:name w:val="AC5C973BC0D541B9B88C75137C99CCE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C8890962480049DA95C870A0A2C9A4E7">
    <w:name w:val="C8890962480049DA95C870A0A2C9A4E7"/>
  </w:style>
  <w:style w:type="paragraph" w:customStyle="1" w:styleId="CE54FA8810244A028C9C24DBBA990FC3">
    <w:name w:val="CE54FA8810244A028C9C24DBBA990FC3"/>
  </w:style>
  <w:style w:type="paragraph" w:customStyle="1" w:styleId="AC5C973BC0D541B9B88C75137C99CCE9">
    <w:name w:val="AC5C973BC0D541B9B88C75137C99CC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GOPRO-1830562155-4981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4f3641e4-ff98-44db-adb8-36b7fb4bcd5f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https://gemeenschapsonderwijs.sharepoint.com/sites/prodoc/_layouts/15/DocIdRedir.aspx?ID=GOPRO-1830562155-4981</Url>
      <Description>GOPRO-1830562155-4981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0214E1-6248-449B-A543-2E391DA3125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20784D39-8894-4621-9CA1-A21704ABA2AA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C4930A87-6144-4F33-8BFF-0D1D37740FCF}"/>
</file>

<file path=docProps/app.xml><?xml version="1.0" encoding="utf-8"?>
<Properties xmlns="http://schemas.openxmlformats.org/officeDocument/2006/extended-properties" xmlns:vt="http://schemas.openxmlformats.org/officeDocument/2006/docPropsVTypes">
  <Template>werkpostfiche creatieve activiteiten.dotx</Template>
  <TotalTime>0</TotalTime>
  <Pages>3</Pages>
  <Words>1247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8095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Creatieve activiteiten</dc:title>
  <dc:creator>Beeckmans Geert</dc:creator>
  <cp:lastModifiedBy>Beeckmans Geert</cp:lastModifiedBy>
  <cp:revision>2</cp:revision>
  <cp:lastPrinted>2013-12-16T13:47:00Z</cp:lastPrinted>
  <dcterms:created xsi:type="dcterms:W3CDTF">2015-07-27T12:26:00Z</dcterms:created>
  <dcterms:modified xsi:type="dcterms:W3CDTF">2015-07-27T12:26:00Z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2763;#Werkpostfiches leerkrachten|f33be337-3835-4fd6-94a2-e79739637783</vt:lpwstr>
  </property>
  <property fmtid="{D5CDD505-2E9C-101B-9397-08002B2CF9AE}" pid="7" name="GO_Thema2">
    <vt:lpwstr>3081;#Preventie ＆ gezondheid|74497710-46e9-4331-b6ac-6a3cbbde3f24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437532a6-dacd-4580-b6af-b5cf2ae55fb8</vt:lpwstr>
  </property>
</Properties>
</file>