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015D8" w:rsidP="00CF2095" w:rsidRDefault="033B884C" w14:paraId="0498080B" w14:textId="73B1631C">
      <w:pPr>
        <w:pStyle w:val="GO-Onderwerp"/>
      </w:pPr>
      <w:r>
        <w:t>Bijlage 1: Mandaat om als getuige op te treden bij de stemverrichtingen</w:t>
      </w:r>
    </w:p>
    <w:p w:rsidR="00FC3FC3" w:rsidP="70E73A7A" w:rsidRDefault="00FC3FC3" w14:paraId="02FDCBC6" w14:textId="563CD0BD">
      <w:pPr>
        <w:spacing w:after="0" w:line="240" w:lineRule="auto"/>
      </w:pPr>
    </w:p>
    <w:p w:rsidR="00FC3FC3" w:rsidP="70E73A7A" w:rsidRDefault="1DA7BD32" w14:paraId="76C731DA" w14:textId="1DB18D42">
      <w:pPr>
        <w:spacing w:after="0" w:line="240" w:lineRule="auto"/>
      </w:pPr>
      <w:r w:rsidR="1DA7BD32">
        <w:rPr/>
        <w:t>Voor de schoolraad</w:t>
      </w:r>
      <w:r w:rsidR="7CF12B2F">
        <w:rPr/>
        <w:t>,</w:t>
      </w:r>
      <w:r w:rsidR="1DA7BD32">
        <w:rPr/>
        <w:t xml:space="preserve">   </w:t>
      </w:r>
    </w:p>
    <w:p w:rsidR="00FC3FC3" w:rsidP="59E984A5" w:rsidRDefault="000B6CB9" w14:paraId="17071289" w14:textId="030689BA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>
        <w:br/>
      </w:r>
      <w:r w:rsidR="1DA7BD32">
        <w:rPr/>
        <w:t xml:space="preserve">van de </w:t>
      </w:r>
      <w:r w:rsidR="5980BD50">
        <w:rPr/>
        <w:t>onderwijsinstelling(en)</w:t>
      </w:r>
      <w:r w:rsidR="00E95E03">
        <w:rPr/>
        <w:t xml:space="preserve"> </w:t>
      </w:r>
      <w:sdt>
        <w:sdtPr>
          <w:id w:val="1637446233"/>
          <w:showingPlcHdr/>
          <w:placeholder>
            <w:docPart w:val="DefaultPlaceholder_-1854013440"/>
          </w:placeholder>
        </w:sdtPr>
        <w:sdtContent>
          <w:r w:rsidRPr="59E984A5" w:rsidR="00E95E03">
            <w:rPr>
              <w:rStyle w:val="PlaceholderText"/>
              <w:lang w:val="nl-BE"/>
            </w:rPr>
            <w:t>Klik of tik om tekst in te voeren.</w:t>
          </w:r>
        </w:sdtContent>
      </w:sdt>
      <w:r w:rsidR="1DA7BD32">
        <w:rPr/>
        <w:t xml:space="preserve"> </w:t>
      </w:r>
    </w:p>
    <w:p w:rsidR="00FC3FC3" w:rsidP="70E73A7A" w:rsidRDefault="1DA7BD32" w14:paraId="5710464F" w14:textId="25170E36">
      <w:pPr>
        <w:spacing w:after="0" w:line="240" w:lineRule="auto"/>
      </w:pPr>
      <w:r>
        <w:t xml:space="preserve">met als instellingsnummer(s) </w:t>
      </w:r>
      <w:sdt>
        <w:sdtPr>
          <w:id w:val="-1841310215"/>
          <w:placeholder>
            <w:docPart w:val="DefaultPlaceholder_-1854013440"/>
          </w:placeholder>
          <w:showingPlcHdr/>
        </w:sdtPr>
        <w:sdtContent>
          <w:r w:rsidRPr="00456AC5" w:rsidR="00363DD3">
            <w:rPr>
              <w:rStyle w:val="PlaceholderText"/>
              <w:lang w:val="nl-BE"/>
            </w:rPr>
            <w:t>Klik of tik om tekst in te voeren.</w:t>
          </w:r>
        </w:sdtContent>
      </w:sdt>
      <w:r>
        <w:t xml:space="preserve">  </w:t>
      </w:r>
    </w:p>
    <w:p w:rsidR="00FC3FC3" w:rsidP="70E73A7A" w:rsidRDefault="1DA7BD32" w14:paraId="5300FB34" w14:textId="7E26CF04">
      <w:pPr>
        <w:spacing w:after="0" w:line="240" w:lineRule="auto"/>
      </w:pPr>
      <w:r>
        <w:t xml:space="preserve">Scholengroep </w:t>
      </w:r>
      <w:sdt>
        <w:sdtPr>
          <w:id w:val="-1904132033"/>
          <w:placeholder>
            <w:docPart w:val="DefaultPlaceholder_-1854013440"/>
          </w:placeholder>
          <w:showingPlcHdr/>
        </w:sdtPr>
        <w:sdtContent>
          <w:r w:rsidRPr="00456AC5" w:rsidR="0017457B">
            <w:rPr>
              <w:rStyle w:val="PlaceholderText"/>
              <w:lang w:val="nl-BE"/>
            </w:rPr>
            <w:t>Klik of tik om tekst in te voeren.</w:t>
          </w:r>
        </w:sdtContent>
      </w:sdt>
      <w:r>
        <w:t xml:space="preserve">  </w:t>
      </w:r>
    </w:p>
    <w:p w:rsidR="00FC3FC3" w:rsidP="70E73A7A" w:rsidRDefault="1DA7BD32" w14:paraId="5290D196" w14:textId="454C4718">
      <w:pPr>
        <w:spacing w:after="0" w:line="240" w:lineRule="auto"/>
      </w:pPr>
      <w:r>
        <w:t xml:space="preserve"> </w:t>
      </w:r>
    </w:p>
    <w:p w:rsidR="00FC3FC3" w:rsidP="70E73A7A" w:rsidRDefault="1DA7BD32" w14:paraId="5EED7395" w14:textId="500DA686">
      <w:pPr>
        <w:spacing w:after="0" w:line="240" w:lineRule="auto"/>
      </w:pPr>
      <w:r>
        <w:t xml:space="preserve">Ik, die onderteken </w:t>
      </w:r>
      <w:sdt>
        <w:sdtPr>
          <w:id w:val="-1321887323"/>
          <w:placeholder>
            <w:docPart w:val="DefaultPlaceholder_-1854013440"/>
          </w:placeholder>
          <w:showingPlcHdr/>
        </w:sdtPr>
        <w:sdtContent>
          <w:r w:rsidRPr="00456AC5" w:rsidR="0017457B">
            <w:rPr>
              <w:rStyle w:val="PlaceholderText"/>
              <w:lang w:val="nl-BE"/>
            </w:rPr>
            <w:t>Klik of tik om tekst in te voeren.</w:t>
          </w:r>
        </w:sdtContent>
      </w:sdt>
      <w:r w:rsidR="0017457B">
        <w:t xml:space="preserve"> </w:t>
      </w:r>
      <w:r>
        <w:t xml:space="preserve">(voornaam, naam)  </w:t>
      </w:r>
    </w:p>
    <w:p w:rsidR="00FC3FC3" w:rsidP="70E73A7A" w:rsidRDefault="1DA7BD32" w14:paraId="11A5336B" w14:textId="24340669">
      <w:pPr>
        <w:spacing w:after="0" w:line="240" w:lineRule="auto"/>
      </w:pPr>
      <w:r>
        <w:t xml:space="preserve">kandidaat voor de rechtstreekse verkiezing tot lid van de Raad van het GO! mandateer  </w:t>
      </w:r>
    </w:p>
    <w:p w:rsidR="0017457B" w:rsidP="70E73A7A" w:rsidRDefault="0017457B" w14:paraId="082DC5B8" w14:textId="77777777">
      <w:pPr>
        <w:spacing w:after="0" w:line="240" w:lineRule="auto"/>
      </w:pPr>
    </w:p>
    <w:p w:rsidR="00FC3FC3" w:rsidP="70E73A7A" w:rsidRDefault="1DA7BD32" w14:paraId="2E7417FC" w14:textId="5B312A39">
      <w:pPr>
        <w:spacing w:after="0" w:line="240" w:lineRule="auto"/>
      </w:pPr>
      <w:r>
        <w:t xml:space="preserve">Mevrouw/Mijnheer </w:t>
      </w:r>
      <w:sdt>
        <w:sdtPr>
          <w:id w:val="1596054957"/>
          <w:placeholder>
            <w:docPart w:val="DefaultPlaceholder_-1854013440"/>
          </w:placeholder>
          <w:showingPlcHdr/>
        </w:sdtPr>
        <w:sdtContent>
          <w:r w:rsidRPr="00456AC5" w:rsidR="0017457B">
            <w:rPr>
              <w:rStyle w:val="PlaceholderText"/>
              <w:lang w:val="nl-BE"/>
            </w:rPr>
            <w:t>Klik of tik om tekst in te voeren.</w:t>
          </w:r>
        </w:sdtContent>
      </w:sdt>
      <w:r>
        <w:t xml:space="preserve">  </w:t>
      </w:r>
    </w:p>
    <w:p w:rsidR="00FC3FC3" w:rsidP="70E73A7A" w:rsidRDefault="1DA7BD32" w14:paraId="4C3DDEE7" w14:textId="4DFCDB9D">
      <w:pPr>
        <w:spacing w:after="0" w:line="240" w:lineRule="auto"/>
      </w:pPr>
      <w:commentRangeStart w:id="232766409"/>
      <w:commentRangeStart w:id="1360724749"/>
      <w:commentRangeStart w:id="538853941"/>
      <w:r w:rsidR="43B95202">
        <w:rPr/>
        <w:t>E-</w:t>
      </w:r>
      <w:r w:rsidR="43B95202">
        <w:rPr/>
        <w:t>maila</w:t>
      </w:r>
      <w:r w:rsidR="1DA7BD32">
        <w:rPr/>
        <w:t>dres</w:t>
      </w:r>
      <w:commentRangeEnd w:id="232766409"/>
      <w:r>
        <w:rPr>
          <w:rStyle w:val="CommentReference"/>
        </w:rPr>
        <w:commentReference w:id="232766409"/>
      </w:r>
      <w:commentRangeEnd w:id="1360724749"/>
      <w:r>
        <w:rPr>
          <w:rStyle w:val="CommentReference"/>
        </w:rPr>
        <w:commentReference w:id="1360724749"/>
      </w:r>
      <w:commentRangeEnd w:id="538853941"/>
      <w:r>
        <w:rPr>
          <w:rStyle w:val="CommentReference"/>
        </w:rPr>
        <w:commentReference w:id="538853941"/>
      </w:r>
      <w:r w:rsidR="1DA7BD32">
        <w:rPr/>
        <w:t>:</w:t>
      </w:r>
      <w:r w:rsidR="1DA7BD32">
        <w:rPr/>
        <w:t xml:space="preserve"> </w:t>
      </w:r>
      <w:sdt>
        <w:sdtPr>
          <w:id w:val="919150487"/>
          <w:showingPlcHdr/>
          <w:placeholder>
            <w:docPart w:val="DefaultPlaceholder_-1854013440"/>
          </w:placeholder>
        </w:sdtPr>
        <w:sdtContent>
          <w:r w:rsidRPr="4A0E6BB8" w:rsidR="0017457B">
            <w:rPr>
              <w:rStyle w:val="PlaceholderText"/>
              <w:lang w:val="nl-BE"/>
            </w:rPr>
            <w:t>Klik of tik om tekst in te voeren.</w:t>
          </w:r>
        </w:sdtContent>
      </w:sdt>
      <w:r w:rsidR="1DA7BD32">
        <w:rPr/>
        <w:t xml:space="preserve">  </w:t>
      </w:r>
    </w:p>
    <w:p w:rsidR="00FC3FC3" w:rsidP="70E73A7A" w:rsidRDefault="000B6CB9" w14:paraId="31DDB8BA" w14:textId="0A561610">
      <w:pPr>
        <w:spacing w:after="0" w:line="240" w:lineRule="auto"/>
      </w:pPr>
      <w:r>
        <w:br/>
      </w:r>
      <w:r w:rsidR="1DA7BD32">
        <w:rPr/>
        <w:t>om als getuige op te treden bij de stemverrichtingen</w:t>
      </w:r>
      <w:r w:rsidR="789F97D1">
        <w:rPr/>
        <w:t xml:space="preserve"> van bovenvermelde schoolraad</w:t>
      </w:r>
      <w:r w:rsidR="1DA7BD32">
        <w:rPr/>
        <w:t xml:space="preserve">.  </w:t>
      </w:r>
    </w:p>
    <w:p w:rsidR="00FC3FC3" w:rsidP="70E73A7A" w:rsidRDefault="1DA7BD32" w14:paraId="73AE6E8B" w14:textId="5C5BCCED">
      <w:pPr>
        <w:spacing w:after="0" w:line="240" w:lineRule="auto"/>
      </w:pPr>
      <w:r>
        <w:br/>
      </w:r>
      <w:r w:rsidR="1DA7BD32">
        <w:rPr/>
        <w:t>Datum</w:t>
      </w:r>
      <w:r w:rsidR="5C77E2EF">
        <w:rPr/>
        <w:t xml:space="preserve"> onderteken</w:t>
      </w:r>
      <w:r w:rsidR="317C6879">
        <w:rPr/>
        <w:t>ing</w:t>
      </w:r>
      <w:r w:rsidR="1DA7BD32">
        <w:rPr/>
        <w:t>:</w:t>
      </w:r>
      <w:r w:rsidR="00D80519">
        <w:rPr/>
        <w:t xml:space="preserve"> </w:t>
      </w:r>
      <w:sdt>
        <w:sdtPr>
          <w:id w:val="1848283075"/>
          <w:showingPlcHdr/>
          <w:placeholder>
            <w:docPart w:val="DefaultPlaceholder_-1854013440"/>
          </w:placeholder>
        </w:sdtPr>
        <w:sdtContent>
          <w:r w:rsidRPr="4A0E6BB8" w:rsidR="0017457B">
            <w:rPr>
              <w:rStyle w:val="PlaceholderText"/>
              <w:lang w:val="nl-BE"/>
            </w:rPr>
            <w:t>Klik of tik om tekst in te voeren.</w:t>
          </w:r>
        </w:sdtContent>
      </w:sdt>
      <w:r w:rsidR="1DA7BD32">
        <w:rPr/>
        <w:t xml:space="preserve">  </w:t>
      </w:r>
    </w:p>
    <w:p w:rsidR="00FC3FC3" w:rsidP="70E73A7A" w:rsidRDefault="1DA7BD32" w14:paraId="0B138D35" w14:textId="2176C5D7">
      <w:pPr>
        <w:spacing w:after="0" w:line="240" w:lineRule="auto"/>
      </w:pPr>
      <w:r>
        <w:t xml:space="preserve">  </w:t>
      </w:r>
    </w:p>
    <w:p w:rsidR="000B6CB9" w:rsidP="70E73A7A" w:rsidRDefault="000B6CB9" w14:paraId="3C12011E" w14:textId="77777777">
      <w:pPr>
        <w:spacing w:after="0" w:line="240" w:lineRule="auto"/>
      </w:pPr>
    </w:p>
    <w:p w:rsidR="00FC3FC3" w:rsidP="70E73A7A" w:rsidRDefault="1DA7BD32" w14:paraId="6FCF5D08" w14:textId="22A20121">
      <w:pPr>
        <w:spacing w:after="0" w:line="240" w:lineRule="auto"/>
      </w:pPr>
      <w:r w:rsidR="1DA7BD32">
        <w:rPr/>
        <w:t xml:space="preserve">Handtekening kandidaat </w:t>
      </w:r>
      <w:r>
        <w:tab/>
      </w:r>
      <w:r>
        <w:tab/>
      </w:r>
      <w:r>
        <w:tab/>
      </w:r>
      <w:r w:rsidR="1DA7BD32">
        <w:rPr/>
        <w:t xml:space="preserve">Handtekening getuige  </w:t>
      </w:r>
    </w:p>
    <w:p w:rsidR="3118E4F6" w:rsidP="3118E4F6" w:rsidRDefault="3118E4F6" w14:paraId="68FF3D2D" w14:textId="5AFC291B">
      <w:pPr>
        <w:spacing w:after="0" w:line="240" w:lineRule="auto"/>
      </w:pPr>
    </w:p>
    <w:p w:rsidR="00FC3FC3" w:rsidP="70E73A7A" w:rsidRDefault="1DA7BD32" w14:paraId="5177877E" w14:textId="32DCCD2C">
      <w:pPr>
        <w:spacing w:after="0" w:line="240" w:lineRule="auto"/>
      </w:pPr>
      <w:r>
        <w:t xml:space="preserve">Voor akkoord  </w:t>
      </w:r>
    </w:p>
    <w:p w:rsidR="00DD3EF3" w:rsidP="70E73A7A" w:rsidRDefault="00DD3EF3" w14:paraId="27FF1CE5" w14:textId="77777777">
      <w:pPr>
        <w:spacing w:after="0" w:line="240" w:lineRule="auto"/>
      </w:pPr>
    </w:p>
    <w:p w:rsidR="00FC3FC3" w:rsidP="70E73A7A" w:rsidRDefault="00C80DD8" w14:paraId="6984D984" w14:textId="736575AA">
      <w:pPr>
        <w:spacing w:after="0" w:line="240" w:lineRule="auto"/>
        <w:rPr>
          <w:kern w:val="0"/>
          <w:lang w:eastAsia="nl-NL"/>
          <w14:ligatures w14:val="none"/>
        </w:rPr>
      </w:pPr>
      <w:sdt>
        <w:sdtPr>
          <w:id w:val="763952173"/>
          <w:placeholder>
            <w:docPart w:val="DefaultPlaceholder_-1854013440"/>
          </w:placeholder>
          <w:showingPlcHdr/>
        </w:sdtPr>
        <w:sdtContent>
          <w:r w:rsidRPr="00456AC5">
            <w:rPr>
              <w:rStyle w:val="PlaceholderText"/>
              <w:lang w:val="nl-BE"/>
            </w:rPr>
            <w:t>Klik of tik om tekst in te voeren.</w:t>
          </w:r>
        </w:sdtContent>
      </w:sdt>
      <w:r w:rsidR="1DA7BD32">
        <w:t xml:space="preserve">              </w:t>
      </w:r>
      <w:r w:rsidR="00FC3FC3">
        <w:tab/>
      </w:r>
      <w:r w:rsidR="00FC3FC3">
        <w:tab/>
      </w:r>
      <w:sdt>
        <w:sdtPr>
          <w:id w:val="1347211379"/>
          <w:placeholder>
            <w:docPart w:val="DefaultPlaceholder_-1854013440"/>
          </w:placeholder>
          <w:showingPlcHdr/>
        </w:sdtPr>
        <w:sdtContent>
          <w:r w:rsidRPr="00456AC5">
            <w:rPr>
              <w:rStyle w:val="PlaceholderText"/>
              <w:lang w:val="nl-BE"/>
            </w:rPr>
            <w:t>Klik of tik om tekst in te voeren.</w:t>
          </w:r>
        </w:sdtContent>
      </w:sdt>
      <w:r w:rsidR="1DA7BD32">
        <w:t xml:space="preserve">   </w:t>
      </w:r>
    </w:p>
    <w:p w:rsidR="00FC3FC3" w:rsidP="00FC3FC3" w:rsidRDefault="00FC3FC3" w14:paraId="7F855589" w14:textId="77777777">
      <w:pPr>
        <w:pStyle w:val="Voetnoot"/>
      </w:pPr>
    </w:p>
    <w:p w:rsidR="00BE499F" w:rsidP="006A3651" w:rsidRDefault="00BE499F" w14:paraId="12E19F1C" w14:textId="77777777">
      <w:pPr>
        <w:pStyle w:val="Voetnoot"/>
      </w:pPr>
    </w:p>
    <w:p w:rsidR="00BE499F" w:rsidP="006A3651" w:rsidRDefault="00BE499F" w14:paraId="74A1BC80" w14:textId="77777777">
      <w:pPr>
        <w:pStyle w:val="Voetnoot"/>
      </w:pPr>
    </w:p>
    <w:p w:rsidRPr="00D8604B" w:rsidR="00BE499F" w:rsidP="00BE499F" w:rsidRDefault="00BE499F" w14:paraId="7BC977B4" w14:textId="77777777"/>
    <w:sectPr w:rsidRPr="00D8604B" w:rsidR="00BE499F" w:rsidSect="00C20FC4">
      <w:headerReference w:type="default" r:id="rId11"/>
      <w:footerReference w:type="default" r:id="rId12"/>
      <w:headerReference w:type="first" r:id="rId13"/>
      <w:footerReference w:type="first" r:id="rId14"/>
      <w:pgSz w:w="11906" w:h="16838" w:orient="portrait"/>
      <w:pgMar w:top="1531" w:right="1588" w:bottom="1985" w:left="1588" w:header="794" w:footer="709" w:gutter="0"/>
      <w:cols w:space="708"/>
      <w:titlePg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IC" w:author="Isabel De Cavel" w:date="2026-08-19T16:56:09" w:id="232766409">
    <w:p xmlns:w14="http://schemas.microsoft.com/office/word/2010/wordml" xmlns:w="http://schemas.openxmlformats.org/wordprocessingml/2006/main" w:rsidR="763B7442" w:rsidRDefault="5C6D51E1" w14:paraId="4B75E37F" w14:textId="0A629E73">
      <w:pPr>
        <w:pStyle w:val="CommentText"/>
      </w:pPr>
      <w:r>
        <w:rPr>
          <w:rStyle w:val="CommentReference"/>
        </w:rPr>
        <w:annotationRef/>
      </w:r>
      <w:r w:rsidRPr="4213D352" w:rsidR="3717D462">
        <w:t>adres van die getuige? Is er een specifieke reden dat we dit vragen?</w:t>
      </w:r>
    </w:p>
  </w:comment>
  <w:comment xmlns:w="http://schemas.openxmlformats.org/wordprocessingml/2006/main" w:initials="GW" w:author="Griet Wauters" w:date="2026-08-19T17:10:35" w:id="1360724749">
    <w:p xmlns:w14="http://schemas.microsoft.com/office/word/2010/wordml" xmlns:w="http://schemas.openxmlformats.org/wordprocessingml/2006/main" w:rsidR="11B16D39" w:rsidRDefault="0DA86DB5" w14:paraId="2AD9071E" w14:textId="6E17C0F6">
      <w:pPr>
        <w:pStyle w:val="CommentText"/>
      </w:pPr>
      <w:r>
        <w:rPr>
          <w:rStyle w:val="CommentReference"/>
        </w:rPr>
        <w:annotationRef/>
      </w:r>
      <w:r w:rsidRPr="56143056" w:rsidR="389E747D">
        <w:t>Nee, dat is misschien niet nodig, vermoed ik.</w:t>
      </w:r>
    </w:p>
  </w:comment>
  <w:comment xmlns:w="http://schemas.openxmlformats.org/wordprocessingml/2006/main" w:initials="GW" w:author="Griet Wauters" w:date="2026-08-19T17:10:48" w:id="538853941">
    <w:p xmlns:w14="http://schemas.microsoft.com/office/word/2010/wordml" xmlns:w="http://schemas.openxmlformats.org/wordprocessingml/2006/main" w:rsidR="654E239B" w:rsidRDefault="67A3451B" w14:paraId="7168B0BC" w14:textId="039CD327">
      <w:pPr>
        <w:pStyle w:val="CommentText"/>
      </w:pPr>
      <w:r>
        <w:rPr>
          <w:rStyle w:val="CommentReference"/>
        </w:rPr>
        <w:annotationRef/>
      </w:r>
      <w:r w:rsidRPr="347B97B0" w:rsidR="63ABEEDE">
        <w:t>Om contact te kunnen opnemen?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4B75E37F"/>
  <w15:commentEx w15:done="1" w15:paraId="2AD9071E" w15:paraIdParent="4B75E37F"/>
  <w15:commentEx w15:done="1" w15:paraId="7168B0BC" w15:paraIdParent="4B75E37F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70BB8763" w16cex:dateUtc="2026-08-19T14:56:09.346Z"/>
  <w16cex:commentExtensible w16cex:durableId="79EB61A4" w16cex:dateUtc="2026-08-19T15:10:35.784Z"/>
  <w16cex:commentExtensible w16cex:durableId="7E6ABAE0" w16cex:dateUtc="2026-08-19T15:10:48.58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B75E37F" w16cid:durableId="70BB8763"/>
  <w16cid:commentId w16cid:paraId="2AD9071E" w16cid:durableId="79EB61A4"/>
  <w16cid:commentId w16cid:paraId="7168B0BC" w16cid:durableId="7E6ABAE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524C" w:rsidP="0005562E" w:rsidRDefault="000B524C" w14:paraId="1A278D68" w14:textId="77777777">
      <w:r>
        <w:separator/>
      </w:r>
    </w:p>
  </w:endnote>
  <w:endnote w:type="continuationSeparator" w:id="0">
    <w:p w:rsidR="000B524C" w:rsidP="0005562E" w:rsidRDefault="000B524C" w14:paraId="162BF1B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BC50F8" w:rsidP="004527BC" w:rsidRDefault="004527BC" w14:paraId="6CF0347F" w14:textId="5CD750B4">
    <w:pPr>
      <w:ind w:left="540"/>
    </w:pPr>
    <w:r w:rsidRPr="00EC517A">
      <w:rPr>
        <w:noProof/>
      </w:rPr>
      <w:drawing>
        <wp:anchor distT="0" distB="0" distL="114300" distR="114300" simplePos="0" relativeHeight="251658244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75255D">
      <w:rPr>
        <w:noProof/>
      </w:rPr>
      <w:t>19-08-2026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8240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Pr="00EC517A" w:rsidR="00A82C69" w:rsidP="008615F4" w:rsidRDefault="00A82C69" w14:paraId="3D0F0F03" w14:textId="4BF08F77">
    <w:pPr>
      <w:ind w:left="392"/>
    </w:pPr>
    <w:r w:rsidRPr="00EC517A">
      <w:rPr>
        <w:noProof/>
      </w:rPr>
      <w:drawing>
        <wp:anchor distT="0" distB="0" distL="114300" distR="114300" simplePos="0" relativeHeight="251658242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75255D">
      <w:rPr>
        <w:noProof/>
      </w:rPr>
      <w:t>19-08-2026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524C" w:rsidP="0005562E" w:rsidRDefault="000B524C" w14:paraId="7DAA0E5A" w14:textId="77777777">
      <w:r>
        <w:separator/>
      </w:r>
    </w:p>
  </w:footnote>
  <w:footnote w:type="continuationSeparator" w:id="0">
    <w:p w:rsidR="000B524C" w:rsidP="0005562E" w:rsidRDefault="000B524C" w14:paraId="0C7B830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BC50F8" w:rsidRDefault="00BC50F8" w14:paraId="2BD9E3AF" w14:textId="77777777">
    <w:pPr>
      <w:pStyle w:val="Header"/>
    </w:pPr>
    <w:r>
      <w:rPr>
        <w:noProof/>
      </w:rPr>
      <w:drawing>
        <wp:anchor distT="0" distB="0" distL="114300" distR="114300" simplePos="0" relativeHeight="251658243" behindDoc="0" locked="0" layoutInCell="1" allowOverlap="1" wp14:anchorId="01F1BCED" wp14:editId="31E98D3E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05562E" w:rsidP="0005562E" w:rsidRDefault="0005562E" w14:paraId="5F90D274" w14:textId="77777777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5562E" w:rsidRDefault="0005562E" w14:paraId="51E6A4C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stBullet2"/>
      <w:lvlText w:val="●"/>
      <w:lvlJc w:val="left"/>
      <w:pPr>
        <w:ind w:left="927" w:hanging="360"/>
      </w:pPr>
      <w:rPr>
        <w:rFonts w:hint="default" w:ascii="Calibri" w:hAnsi="Calibri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stBullet"/>
      <w:lvlText w:val="ö"/>
      <w:lvlJc w:val="left"/>
      <w:pPr>
        <w:ind w:left="644" w:hanging="360"/>
      </w:pPr>
      <w:rPr>
        <w:rFonts w:hint="default" w:ascii="Wingdings 2" w:hAnsi="Wingdings 2"/>
        <w:color w:val="C3004B" w:themeColor="accent1"/>
      </w:rPr>
    </w:lvl>
  </w:abstractNum>
  <w:abstractNum w:abstractNumId="3" w15:restartNumberingAfterBreak="0">
    <w:nsid w:val="3D7316D4"/>
    <w:multiLevelType w:val="multilevel"/>
    <w:tmpl w:val="CB38B7D4"/>
    <w:lvl w:ilvl="0">
      <w:start w:val="1"/>
      <w:numFmt w:val="decimal"/>
      <w:pStyle w:val="Heading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3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3"/>
  </w:num>
  <w:num w:numId="13" w16cid:durableId="364990728">
    <w:abstractNumId w:val="3"/>
  </w:num>
  <w:num w:numId="14" w16cid:durableId="1848056622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Isabel De Cavel">
    <w15:presenceInfo w15:providerId="AD" w15:userId="S::isabel.de.cavel@g-o.be::bd63cadb-9c7d-45c4-93c7-65784367e3e6"/>
  </w15:person>
  <w15:person w15:author="Isabel De Cavel">
    <w15:presenceInfo w15:providerId="AD" w15:userId="S::isabel.de.cavel@g-o.be::bd63cadb-9c7d-45c4-93c7-65784367e3e6"/>
  </w15:person>
  <w15:person w15:author="Griet Wauters">
    <w15:presenceInfo w15:providerId="AD" w15:userId="S::griet.wauters@g-o.be::15d24f08-bf21-47fb-83ee-22b3056cd7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FC3"/>
    <w:rsid w:val="00000177"/>
    <w:rsid w:val="00011C99"/>
    <w:rsid w:val="000514AB"/>
    <w:rsid w:val="0005562E"/>
    <w:rsid w:val="00057AF7"/>
    <w:rsid w:val="000646BD"/>
    <w:rsid w:val="00073990"/>
    <w:rsid w:val="000809A0"/>
    <w:rsid w:val="000857DF"/>
    <w:rsid w:val="00094BC4"/>
    <w:rsid w:val="000A284D"/>
    <w:rsid w:val="000A6306"/>
    <w:rsid w:val="000B2884"/>
    <w:rsid w:val="000B524C"/>
    <w:rsid w:val="000B6CB9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7457B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A6F73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63DD3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26B8A"/>
    <w:rsid w:val="0054248A"/>
    <w:rsid w:val="00544FFB"/>
    <w:rsid w:val="00547866"/>
    <w:rsid w:val="0055313F"/>
    <w:rsid w:val="005601C9"/>
    <w:rsid w:val="005657E9"/>
    <w:rsid w:val="0057606A"/>
    <w:rsid w:val="00576366"/>
    <w:rsid w:val="00582116"/>
    <w:rsid w:val="005958F3"/>
    <w:rsid w:val="005A0A46"/>
    <w:rsid w:val="005A0FCB"/>
    <w:rsid w:val="005D2109"/>
    <w:rsid w:val="005D46D4"/>
    <w:rsid w:val="005F4AFF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255D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5302"/>
    <w:rsid w:val="008A2891"/>
    <w:rsid w:val="008D2484"/>
    <w:rsid w:val="008D36BC"/>
    <w:rsid w:val="008D5186"/>
    <w:rsid w:val="00955B7A"/>
    <w:rsid w:val="00957A21"/>
    <w:rsid w:val="00960F51"/>
    <w:rsid w:val="0096590D"/>
    <w:rsid w:val="009760B3"/>
    <w:rsid w:val="00985D45"/>
    <w:rsid w:val="00993224"/>
    <w:rsid w:val="009A3E22"/>
    <w:rsid w:val="009B39D0"/>
    <w:rsid w:val="009C1301"/>
    <w:rsid w:val="009D04B5"/>
    <w:rsid w:val="009D1CAF"/>
    <w:rsid w:val="009E0527"/>
    <w:rsid w:val="009E7A99"/>
    <w:rsid w:val="00A06758"/>
    <w:rsid w:val="00A524F3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85D4F"/>
    <w:rsid w:val="00BA3BE9"/>
    <w:rsid w:val="00BB2258"/>
    <w:rsid w:val="00BC50F8"/>
    <w:rsid w:val="00BD2856"/>
    <w:rsid w:val="00BE499F"/>
    <w:rsid w:val="00C003A9"/>
    <w:rsid w:val="00C20FC4"/>
    <w:rsid w:val="00C569D7"/>
    <w:rsid w:val="00C60F59"/>
    <w:rsid w:val="00C65712"/>
    <w:rsid w:val="00C80DD8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34D54"/>
    <w:rsid w:val="00D54837"/>
    <w:rsid w:val="00D80519"/>
    <w:rsid w:val="00D85D8F"/>
    <w:rsid w:val="00D8604B"/>
    <w:rsid w:val="00DA1A72"/>
    <w:rsid w:val="00DD3EF3"/>
    <w:rsid w:val="00DE28FC"/>
    <w:rsid w:val="00DE6BB2"/>
    <w:rsid w:val="00E14D28"/>
    <w:rsid w:val="00E5582D"/>
    <w:rsid w:val="00E75DFD"/>
    <w:rsid w:val="00E81526"/>
    <w:rsid w:val="00E84048"/>
    <w:rsid w:val="00E95E03"/>
    <w:rsid w:val="00EB52EB"/>
    <w:rsid w:val="00EC1B62"/>
    <w:rsid w:val="00ED2B2C"/>
    <w:rsid w:val="00F2668C"/>
    <w:rsid w:val="00F42A3F"/>
    <w:rsid w:val="00F5711E"/>
    <w:rsid w:val="00F80B22"/>
    <w:rsid w:val="00FB7922"/>
    <w:rsid w:val="00FC3FC3"/>
    <w:rsid w:val="00FD41F4"/>
    <w:rsid w:val="00FE584B"/>
    <w:rsid w:val="00FE7E13"/>
    <w:rsid w:val="033B884C"/>
    <w:rsid w:val="083C0AB1"/>
    <w:rsid w:val="0C6B1131"/>
    <w:rsid w:val="152BEF00"/>
    <w:rsid w:val="179F9679"/>
    <w:rsid w:val="1DA7BD32"/>
    <w:rsid w:val="250B75C1"/>
    <w:rsid w:val="2685EE4B"/>
    <w:rsid w:val="3118E4F6"/>
    <w:rsid w:val="317C6879"/>
    <w:rsid w:val="36D1F09B"/>
    <w:rsid w:val="3987609B"/>
    <w:rsid w:val="3CA8C0BE"/>
    <w:rsid w:val="43B95202"/>
    <w:rsid w:val="4A0E6BB8"/>
    <w:rsid w:val="50718B38"/>
    <w:rsid w:val="5980BD50"/>
    <w:rsid w:val="59E984A5"/>
    <w:rsid w:val="5C4D4EFE"/>
    <w:rsid w:val="5C77E2EF"/>
    <w:rsid w:val="64357374"/>
    <w:rsid w:val="67A353D5"/>
    <w:rsid w:val="690BCDEF"/>
    <w:rsid w:val="70708680"/>
    <w:rsid w:val="70E73A7A"/>
    <w:rsid w:val="789F97D1"/>
    <w:rsid w:val="7942A8DD"/>
    <w:rsid w:val="7CF1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F2FF57"/>
  <w15:chartTrackingRefBased/>
  <w15:docId w15:val="{7F1BEA0F-4D52-415F-8710-C32CEBFD2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Heading1">
    <w:name w:val="heading 1"/>
    <w:aliases w:val="GO-Kop 1"/>
    <w:basedOn w:val="Normal"/>
    <w:next w:val="Normal"/>
    <w:link w:val="Heading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hAnsiTheme="majorHAnsi" w:eastAsiaTheme="majorEastAsia" w:cstheme="majorBidi"/>
      <w:b/>
      <w:color w:val="67C0BA" w:themeColor="accent2"/>
      <w:sz w:val="32"/>
      <w:szCs w:val="32"/>
    </w:rPr>
  </w:style>
  <w:style w:type="paragraph" w:styleId="Heading2">
    <w:name w:val="heading 2"/>
    <w:aliases w:val="GO-Kop 2"/>
    <w:basedOn w:val="Normal"/>
    <w:next w:val="Normal"/>
    <w:link w:val="Heading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hAnsiTheme="majorHAnsi" w:eastAsiaTheme="majorEastAsia" w:cstheme="majorBidi"/>
      <w:color w:val="67C0BA" w:themeColor="accent2"/>
      <w:sz w:val="28"/>
      <w:szCs w:val="26"/>
    </w:rPr>
  </w:style>
  <w:style w:type="paragraph" w:styleId="Heading3">
    <w:name w:val="heading 3"/>
    <w:aliases w:val="GO-Kop 3"/>
    <w:basedOn w:val="Normal"/>
    <w:next w:val="Normal"/>
    <w:link w:val="Heading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hAnsiTheme="majorHAnsi" w:eastAsiaTheme="majorEastAsia" w:cstheme="majorBidi"/>
      <w:sz w:val="24"/>
    </w:rPr>
  </w:style>
  <w:style w:type="paragraph" w:styleId="Heading4">
    <w:name w:val="heading 4"/>
    <w:aliases w:val="GO-Kop 4"/>
    <w:basedOn w:val="Normal"/>
    <w:next w:val="Normal"/>
    <w:link w:val="Heading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hAnsiTheme="majorHAnsi" w:eastAsiaTheme="majorEastAsia" w:cstheme="majorBidi"/>
      <w:iCs/>
      <w:color w:val="000000" w:themeColor="text1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920038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S-TabelStijl1" w:customStyle="1">
    <w:name w:val="TS-TabelStijl1"/>
    <w:basedOn w:val="TableNorma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color="808080" w:sz="2" w:space="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Minion Pro" w:hAnsi="Minion Pro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Minion Pro" w:hAnsi="Minion Pro"/>
        <w:b/>
        <w:i w:val="0"/>
      </w:rPr>
      <w:tblPr/>
      <w:tcPr>
        <w:tcBorders>
          <w:top w:val="single" w:color="C3004B" w:themeColor="accent1" w:sz="18" w:space="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leGrid">
    <w:name w:val="Table Grid"/>
    <w:aliases w:val="Tabel Rhea 1"/>
    <w:basedOn w:val="TableNorma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color="C3004B" w:themeColor="accent4" w:sz="12" w:space="0"/>
        <w:insideH w:val="single" w:color="808080" w:themeColor="background1" w:themeShade="80" w:sz="4" w:space="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color="C3004B" w:themeColor="accent4" w:sz="12" w:space="0"/>
          <w:left w:val="nil"/>
          <w:bottom w:val="single" w:color="C3004B" w:themeColor="accent4" w:sz="12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styleId="TableRhea2-Green" w:customStyle="1">
    <w:name w:val="Table Rhea 2 - Green"/>
    <w:basedOn w:val="TableGrid"/>
    <w:uiPriority w:val="99"/>
    <w:rsid w:val="00FE584B"/>
    <w:rPr>
      <w:sz w:val="22"/>
    </w:rPr>
    <w:tblPr>
      <w:tblBorders>
        <w:bottom w:val="single" w:color="C3004B" w:themeColor="accent1" w:sz="12" w:space="0"/>
        <w:insideH w:val="single" w:color="808080" w:sz="4" w:space="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color="C3004B" w:themeColor="accent1" w:sz="12" w:space="0"/>
          <w:left w:val="nil"/>
          <w:bottom w:val="single" w:color="C3004B" w:themeColor="accent1" w:sz="12" w:space="0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le">
    <w:name w:val="Title"/>
    <w:aliases w:val="GO-Titel"/>
    <w:basedOn w:val="Normal"/>
    <w:next w:val="Normal"/>
    <w:link w:val="TitleChar"/>
    <w:uiPriority w:val="10"/>
    <w:qFormat/>
    <w:rsid w:val="003015D8"/>
    <w:pPr>
      <w:spacing w:before="200" w:after="120"/>
      <w:contextualSpacing/>
    </w:pPr>
    <w:rPr>
      <w:rFonts w:cs="Times New Roman (Koppen CS)" w:asciiTheme="majorHAnsi" w:hAnsiTheme="majorHAnsi" w:eastAsiaTheme="majorEastAsia"/>
      <w:color w:val="C3004B" w:themeColor="accent1"/>
      <w:spacing w:val="-10"/>
      <w:kern w:val="28"/>
      <w:sz w:val="28"/>
      <w:szCs w:val="56"/>
    </w:rPr>
  </w:style>
  <w:style w:type="character" w:styleId="TitleChar" w:customStyle="1">
    <w:name w:val="Title Char"/>
    <w:aliases w:val="GO-Titel Char"/>
    <w:basedOn w:val="DefaultParagraphFont"/>
    <w:link w:val="Title"/>
    <w:uiPriority w:val="10"/>
    <w:rsid w:val="003015D8"/>
    <w:rPr>
      <w:rFonts w:cs="Times New Roman (Koppen CS)" w:asciiTheme="majorHAnsi" w:hAnsiTheme="majorHAnsi" w:eastAsiaTheme="majorEastAsia"/>
      <w:color w:val="C3004B" w:themeColor="accent1"/>
      <w:spacing w:val="-10"/>
      <w:kern w:val="28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5562E"/>
  </w:style>
  <w:style w:type="paragraph" w:styleId="GO-Onderwerp" w:customStyle="1">
    <w:name w:val="GO-Onderwerp"/>
    <w:basedOn w:val="Title"/>
    <w:next w:val="Normal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styleId="GO-Introtekst" w:customStyle="1">
    <w:name w:val="GO-Introtekst"/>
    <w:basedOn w:val="Normal"/>
    <w:qFormat/>
    <w:rsid w:val="00960F51"/>
    <w:pPr>
      <w:spacing w:after="567"/>
    </w:pPr>
    <w:rPr>
      <w:lang w:val="en-US"/>
    </w:rPr>
  </w:style>
  <w:style w:type="paragraph" w:styleId="ListBullet">
    <w:name w:val="List Bullet"/>
    <w:aliases w:val="GO-Lijst opsom.teken"/>
    <w:basedOn w:val="Normal"/>
    <w:uiPriority w:val="99"/>
    <w:unhideWhenUsed/>
    <w:qFormat/>
    <w:rsid w:val="00AD1893"/>
    <w:pPr>
      <w:numPr>
        <w:numId w:val="9"/>
      </w:numPr>
      <w:contextualSpacing/>
    </w:pPr>
  </w:style>
  <w:style w:type="paragraph" w:styleId="ListBullet2">
    <w:name w:val="List Bullet 2"/>
    <w:aliases w:val="GO-Lijst opsom.teken 2"/>
    <w:basedOn w:val="Normal"/>
    <w:uiPriority w:val="99"/>
    <w:unhideWhenUsed/>
    <w:qFormat/>
    <w:rsid w:val="00331CFA"/>
    <w:pPr>
      <w:numPr>
        <w:numId w:val="10"/>
      </w:numPr>
      <w:contextualSpacing/>
    </w:pPr>
  </w:style>
  <w:style w:type="paragraph" w:styleId="Basisalinea" w:customStyle="1">
    <w:name w:val="[Basisalinea]"/>
    <w:basedOn w:val="Normal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Subtitle">
    <w:name w:val="Subtitle"/>
    <w:aliases w:val="GO-Ondertitel"/>
    <w:basedOn w:val="Normal"/>
    <w:next w:val="Normal"/>
    <w:link w:val="SubtitleChar"/>
    <w:uiPriority w:val="11"/>
    <w:qFormat/>
    <w:rsid w:val="00331CFA"/>
    <w:pPr>
      <w:numPr>
        <w:ilvl w:val="1"/>
      </w:numPr>
      <w:spacing w:before="120" w:after="120"/>
    </w:pPr>
    <w:rPr>
      <w:rFonts w:cs="Times New Roman (Hoofdtekst CS)" w:asciiTheme="majorHAnsi" w:hAnsiTheme="majorHAnsi" w:eastAsiaTheme="minorEastAsia"/>
      <w:caps/>
      <w:color w:val="000000" w:themeColor="text1"/>
      <w:sz w:val="20"/>
      <w:szCs w:val="22"/>
    </w:rPr>
  </w:style>
  <w:style w:type="character" w:styleId="SubtitleChar" w:customStyle="1">
    <w:name w:val="Subtitle Char"/>
    <w:aliases w:val="GO-Ondertitel Char"/>
    <w:basedOn w:val="DefaultParagraphFont"/>
    <w:link w:val="Subtitle"/>
    <w:uiPriority w:val="11"/>
    <w:rsid w:val="00331CFA"/>
    <w:rPr>
      <w:rFonts w:cs="Times New Roman (Hoofdtekst CS)" w:asciiTheme="majorHAnsi" w:hAnsiTheme="majorHAnsi" w:eastAsiaTheme="minorEastAsia"/>
      <w:caps/>
      <w:color w:val="000000" w:themeColor="text1"/>
      <w:sz w:val="20"/>
      <w:szCs w:val="22"/>
    </w:rPr>
  </w:style>
  <w:style w:type="paragraph" w:styleId="Voetnoot" w:customStyle="1">
    <w:name w:val="Voetnoot"/>
    <w:aliases w:val="GO-Voetnoot"/>
    <w:basedOn w:val="Normal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BC50F8"/>
    <w:rPr>
      <w:vertAlign w:val="superscript"/>
    </w:rPr>
  </w:style>
  <w:style w:type="table" w:styleId="GridTable4-Accent3">
    <w:name w:val="Grid Table 4 Accent 3"/>
    <w:basedOn w:val="TableNormal"/>
    <w:uiPriority w:val="49"/>
    <w:rsid w:val="00236CB7"/>
    <w:tblPr>
      <w:tblStyleRowBandSize w:val="1"/>
      <w:tblStyleColBandSize w:val="1"/>
      <w:tblBorders>
        <w:top w:val="single" w:color="A759C3" w:themeColor="accent3" w:themeTint="99" w:sz="4" w:space="0"/>
        <w:left w:val="single" w:color="A759C3" w:themeColor="accent3" w:themeTint="99" w:sz="4" w:space="0"/>
        <w:bottom w:val="single" w:color="A759C3" w:themeColor="accent3" w:themeTint="99" w:sz="4" w:space="0"/>
        <w:right w:val="single" w:color="A759C3" w:themeColor="accent3" w:themeTint="99" w:sz="4" w:space="0"/>
        <w:insideH w:val="single" w:color="A759C3" w:themeColor="accent3" w:themeTint="99" w:sz="4" w:space="0"/>
        <w:insideV w:val="single" w:color="A759C3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532464" w:themeColor="accent3" w:sz="4" w:space="0"/>
          <w:left w:val="single" w:color="532464" w:themeColor="accent3" w:sz="4" w:space="0"/>
          <w:bottom w:val="single" w:color="532464" w:themeColor="accent3" w:sz="4" w:space="0"/>
          <w:right w:val="single" w:color="532464" w:themeColor="accent3" w:sz="4" w:space="0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color="532464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styleId="GO-Rastertabel-1" w:customStyle="1">
    <w:name w:val="GO-Rastertabel-1"/>
    <w:basedOn w:val="GridTable4-Accent3"/>
    <w:uiPriority w:val="99"/>
    <w:rsid w:val="009D04B5"/>
    <w:rPr>
      <w:color w:val="492661"/>
      <w:sz w:val="16"/>
    </w:rPr>
    <w:tblPr>
      <w:tblBorders>
        <w:top w:val="single" w:color="492661" w:sz="8" w:space="0"/>
        <w:left w:val="single" w:color="492661" w:sz="8" w:space="0"/>
        <w:bottom w:val="single" w:color="492661" w:sz="8" w:space="0"/>
        <w:right w:val="single" w:color="492661" w:sz="8" w:space="0"/>
        <w:insideH w:val="single" w:color="492661" w:sz="8" w:space="0"/>
        <w:insideV w:val="single" w:color="492661" w:sz="8" w:space="0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color="532464" w:themeColor="accent3" w:sz="4" w:space="0"/>
          <w:left w:val="single" w:color="532464" w:themeColor="accent3" w:sz="4" w:space="0"/>
          <w:bottom w:val="single" w:color="532464" w:themeColor="accent3" w:sz="4" w:space="0"/>
          <w:right w:val="single" w:color="532464" w:themeColor="accent3" w:sz="4" w:space="0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color="532464" w:themeColor="accent3" w:sz="4" w:space="0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UnresolvedMention">
    <w:name w:val="Unresolved Mention"/>
    <w:basedOn w:val="DefaultParagraphFont"/>
    <w:uiPriority w:val="99"/>
    <w:unhideWhenUsed/>
    <w:rsid w:val="00722463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722463"/>
    <w:rPr>
      <w:i/>
      <w:iCs/>
      <w:color w:val="404040" w:themeColor="text1" w:themeTint="BF"/>
    </w:rPr>
  </w:style>
  <w:style w:type="character" w:styleId="GO-Highlight" w:customStyle="1">
    <w:name w:val="GO-Highlight"/>
    <w:basedOn w:val="SubtleEmphasis"/>
    <w:uiPriority w:val="1"/>
    <w:qFormat/>
    <w:rsid w:val="00B17F8A"/>
    <w:rPr>
      <w:i w:val="0"/>
      <w:iCs/>
      <w:color w:val="FFFFFF" w:themeColor="background1"/>
      <w:bdr w:val="single" w:color="532464" w:themeColor="accent3" w:sz="24" w:space="0"/>
      <w:shd w:val="clear" w:color="auto" w:fill="532464" w:themeFill="accent3"/>
    </w:rPr>
  </w:style>
  <w:style w:type="paragraph" w:styleId="ListNumber">
    <w:name w:val="List Number"/>
    <w:aliases w:val="GO-Lijstnummering"/>
    <w:basedOn w:val="Normal"/>
    <w:uiPriority w:val="99"/>
    <w:unhideWhenUsed/>
    <w:qFormat/>
    <w:rsid w:val="00331CFA"/>
    <w:pPr>
      <w:numPr>
        <w:numId w:val="11"/>
      </w:numPr>
      <w:contextualSpacing/>
    </w:pPr>
  </w:style>
  <w:style w:type="paragraph" w:styleId="NoSpacing">
    <w:name w:val="No Spacing"/>
    <w:link w:val="NoSpacingChar"/>
    <w:uiPriority w:val="1"/>
    <w:qFormat/>
    <w:rsid w:val="00331CFA"/>
    <w:rPr>
      <w:sz w:val="22"/>
    </w:rPr>
  </w:style>
  <w:style w:type="paragraph" w:styleId="Quote">
    <w:name w:val="Quote"/>
    <w:aliases w:val="GO-Citaat"/>
    <w:basedOn w:val="Normal"/>
    <w:next w:val="Normal"/>
    <w:link w:val="Quote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styleId="QuoteChar" w:customStyle="1">
    <w:name w:val="Quote Char"/>
    <w:aliases w:val="GO-Citaat Char"/>
    <w:basedOn w:val="DefaultParagraphFont"/>
    <w:link w:val="Quote"/>
    <w:uiPriority w:val="29"/>
    <w:rsid w:val="00B17F8A"/>
    <w:rPr>
      <w:i/>
      <w:iCs/>
      <w:color w:val="404040" w:themeColor="text1" w:themeTint="BF"/>
      <w:sz w:val="18"/>
    </w:rPr>
  </w:style>
  <w:style w:type="character" w:styleId="Strong">
    <w:name w:val="Strong"/>
    <w:aliases w:val="GO-Zwaar"/>
    <w:basedOn w:val="DefaultParagraphFont"/>
    <w:uiPriority w:val="22"/>
    <w:qFormat/>
    <w:rsid w:val="00B17F8A"/>
    <w:rPr>
      <w:b/>
      <w:bCs/>
    </w:rPr>
  </w:style>
  <w:style w:type="character" w:styleId="Heading1Char" w:customStyle="1">
    <w:name w:val="Heading 1 Char"/>
    <w:aliases w:val="GO-Kop 1 Char"/>
    <w:basedOn w:val="DefaultParagraphFont"/>
    <w:link w:val="Heading1"/>
    <w:uiPriority w:val="9"/>
    <w:rsid w:val="00822BC9"/>
    <w:rPr>
      <w:rFonts w:asciiTheme="majorHAnsi" w:hAnsiTheme="majorHAnsi" w:eastAsiaTheme="majorEastAsia" w:cstheme="majorBidi"/>
      <w:b/>
      <w:color w:val="67C0BA" w:themeColor="accent2"/>
      <w:sz w:val="32"/>
      <w:szCs w:val="32"/>
      <w:lang w:val="nl-NL"/>
    </w:rPr>
  </w:style>
  <w:style w:type="character" w:styleId="Heading2Char" w:customStyle="1">
    <w:name w:val="Heading 2 Char"/>
    <w:aliases w:val="GO-Kop 2 Char"/>
    <w:basedOn w:val="DefaultParagraphFont"/>
    <w:link w:val="Heading2"/>
    <w:uiPriority w:val="9"/>
    <w:rsid w:val="00822BC9"/>
    <w:rPr>
      <w:rFonts w:asciiTheme="majorHAnsi" w:hAnsiTheme="majorHAnsi" w:eastAsiaTheme="majorEastAsia" w:cstheme="majorBidi"/>
      <w:color w:val="67C0BA" w:themeColor="accent2"/>
      <w:sz w:val="28"/>
      <w:szCs w:val="26"/>
      <w:lang w:val="nl-NL"/>
    </w:rPr>
  </w:style>
  <w:style w:type="character" w:styleId="Heading3Char" w:customStyle="1">
    <w:name w:val="Heading 3 Char"/>
    <w:aliases w:val="GO-Kop 3 Char"/>
    <w:basedOn w:val="DefaultParagraphFont"/>
    <w:link w:val="Heading3"/>
    <w:uiPriority w:val="9"/>
    <w:rsid w:val="005A0A46"/>
    <w:rPr>
      <w:rFonts w:asciiTheme="majorHAnsi" w:hAnsiTheme="majorHAnsi" w:eastAsiaTheme="majorEastAsia" w:cstheme="majorBidi"/>
    </w:rPr>
  </w:style>
  <w:style w:type="character" w:styleId="Heading4Char" w:customStyle="1">
    <w:name w:val="Heading 4 Char"/>
    <w:aliases w:val="GO-Kop 4 Char"/>
    <w:basedOn w:val="DefaultParagraphFont"/>
    <w:link w:val="Heading4"/>
    <w:uiPriority w:val="9"/>
    <w:rsid w:val="002647BC"/>
    <w:rPr>
      <w:rFonts w:asciiTheme="majorHAnsi" w:hAnsiTheme="majorHAnsi" w:eastAsiaTheme="majorEastAsia" w:cstheme="majorBidi"/>
      <w:iCs/>
      <w:color w:val="000000" w:themeColor="text1"/>
      <w:lang w:val="nl-NL"/>
    </w:rPr>
  </w:style>
  <w:style w:type="paragraph" w:styleId="TOCHeading">
    <w:name w:val="TOC Heading"/>
    <w:basedOn w:val="Normal"/>
    <w:next w:val="Normal"/>
    <w:uiPriority w:val="39"/>
    <w:unhideWhenUsed/>
    <w:qFormat/>
    <w:rsid w:val="00DA1A72"/>
    <w:rPr>
      <w:rFonts w:eastAsia="Times New Roman" w:asciiTheme="majorHAnsi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01801"/>
    <w:pPr>
      <w:pBdr>
        <w:bottom w:val="single" w:color="67C0BA" w:themeColor="accent2" w:sz="8" w:space="1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DefaultParagraphFont"/>
    <w:uiPriority w:val="99"/>
    <w:unhideWhenUsed/>
    <w:rsid w:val="00DA1A72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TOC5">
    <w:name w:val="toc 5"/>
    <w:basedOn w:val="Normal"/>
    <w:next w:val="Normal"/>
    <w:autoRedefine/>
    <w:uiPriority w:val="39"/>
    <w:unhideWhenUsed/>
    <w:rsid w:val="009D04B5"/>
    <w:pPr>
      <w:spacing w:before="60" w:after="0"/>
      <w:ind w:left="658"/>
    </w:pPr>
  </w:style>
  <w:style w:type="paragraph" w:styleId="TOC2">
    <w:name w:val="toc 2"/>
    <w:basedOn w:val="Normal"/>
    <w:next w:val="Normal"/>
    <w:autoRedefine/>
    <w:uiPriority w:val="39"/>
    <w:unhideWhenUsed/>
    <w:rsid w:val="009D04B5"/>
    <w:pPr>
      <w:pBdr>
        <w:bottom w:val="single" w:color="67C0BA" w:themeColor="accent2" w:sz="8" w:space="1"/>
      </w:pBdr>
      <w:spacing w:before="60" w:after="0"/>
      <w:ind w:left="221"/>
    </w:pPr>
  </w:style>
  <w:style w:type="character" w:styleId="Heading5Char" w:customStyle="1">
    <w:name w:val="Heading 5 Char"/>
    <w:basedOn w:val="DefaultParagraphFont"/>
    <w:link w:val="Heading5"/>
    <w:uiPriority w:val="9"/>
    <w:semiHidden/>
    <w:rsid w:val="009D04B5"/>
    <w:rPr>
      <w:rFonts w:asciiTheme="majorHAnsi" w:hAnsiTheme="majorHAnsi" w:eastAsiaTheme="majorEastAsia" w:cstheme="majorBidi"/>
      <w:color w:val="920038" w:themeColor="accent1" w:themeShade="BF"/>
      <w:sz w:val="22"/>
    </w:rPr>
  </w:style>
  <w:style w:type="paragraph" w:styleId="Revision">
    <w:name w:val="Revision"/>
    <w:hidden/>
    <w:uiPriority w:val="99"/>
    <w:semiHidden/>
    <w:rsid w:val="00246523"/>
    <w:rPr>
      <w:sz w:val="22"/>
    </w:rPr>
  </w:style>
  <w:style w:type="paragraph" w:styleId="Tabelvet" w:customStyle="1">
    <w:name w:val="Tabel vet"/>
    <w:basedOn w:val="NoSpacing"/>
    <w:link w:val="TabelvetChar"/>
    <w:qFormat/>
    <w:rsid w:val="002647BC"/>
    <w:rPr>
      <w:b/>
      <w:bCs/>
      <w:color w:val="492661"/>
      <w:lang w:val="nl-NL"/>
    </w:rPr>
  </w:style>
  <w:style w:type="character" w:styleId="NoSpacingChar" w:customStyle="1">
    <w:name w:val="No Spacing Char"/>
    <w:basedOn w:val="DefaultParagraphFont"/>
    <w:link w:val="NoSpacing"/>
    <w:uiPriority w:val="1"/>
    <w:rsid w:val="00AD1893"/>
    <w:rPr>
      <w:sz w:val="22"/>
    </w:rPr>
  </w:style>
  <w:style w:type="character" w:styleId="TabelvetChar" w:customStyle="1">
    <w:name w:val="Tabel vet Char"/>
    <w:basedOn w:val="NoSpacingChar"/>
    <w:link w:val="Tabelvet"/>
    <w:rsid w:val="002647BC"/>
    <w:rPr>
      <w:b/>
      <w:bCs/>
      <w:color w:val="492661"/>
      <w:sz w:val="22"/>
      <w:lang w:val="nl-NL"/>
    </w:rPr>
  </w:style>
  <w:style w:type="paragraph" w:styleId="Tabelstandaard" w:customStyle="1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styleId="TabelstandaardChar" w:customStyle="1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styleId="Tabeltitel" w:customStyle="1">
    <w:name w:val="Tabel titel"/>
    <w:basedOn w:val="NoSpacing"/>
    <w:link w:val="TabeltitelChar"/>
    <w:qFormat/>
    <w:rsid w:val="00AD1893"/>
    <w:rPr>
      <w:b/>
      <w:bCs/>
      <w:color w:val="FFFFFF" w:themeColor="background1"/>
      <w:lang w:val="nl-NL"/>
    </w:rPr>
  </w:style>
  <w:style w:type="character" w:styleId="TabeltitelChar" w:customStyle="1">
    <w:name w:val="Tabel titel Char"/>
    <w:basedOn w:val="NoSpacing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Footer">
    <w:name w:val="footer"/>
    <w:basedOn w:val="Normal"/>
    <w:link w:val="Footer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84048"/>
    <w:rPr>
      <w:sz w:val="22"/>
      <w:lang w:val="nl-NL"/>
    </w:rPr>
  </w:style>
  <w:style w:type="character" w:styleId="PlaceholderText">
    <w:name w:val="Placeholder Text"/>
    <w:basedOn w:val="DefaultParagraphFont"/>
    <w:uiPriority w:val="99"/>
    <w:semiHidden/>
    <w:rsid w:val="00E95E0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27f95de1000b4819" Type="http://schemas.microsoft.com/office/2018/08/relationships/commentsExtensible" Target="commentsExtensible.xml"/><Relationship Id="R955fda2e5d504328" Type="http://schemas.microsoft.com/office/2011/relationships/people" Target="people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457fef6bdaef45aa" Type="http://schemas.openxmlformats.org/officeDocument/2006/relationships/comments" Target="comments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73300d6190794a14" Type="http://schemas.microsoft.com/office/2016/09/relationships/commentsIds" Target="commentsIds.xml"/><Relationship Id="R6b3a91a4409548a4" Type="http://schemas.microsoft.com/office/2011/relationships/commentsExtended" Target="commentsExtended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vrillaer\OneDrive%20-%20GO!%20onderwijs%20van%20de%20Vlaamse%20Gemeenschap\Documenten\Word%20sjablonen%202024%20-%20versie%202\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12AB9E5-EFC7-4E98-8688-3EB11FF7B201}"/>
      </w:docPartPr>
      <w:docPartBody>
        <w:p w:rsidR="00CD1C74" w:rsidRDefault="002A6F73">
          <w:r w:rsidRPr="00456AC5">
            <w:rPr>
              <w:rStyle w:val="PlaceholderText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F73"/>
    <w:rsid w:val="00165D61"/>
    <w:rsid w:val="002A6F73"/>
    <w:rsid w:val="008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6F73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13</Value>
      <Value>14</Value>
      <Value>1</Value>
      <Value>119</Value>
    </TaxCatchAll>
    <_dlc_DocId xmlns="cfc230b1-6dd3-467a-8fcc-dfa9df38b740">GOPRO-1830562155-30710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https://gemeenschapsonderwijs.sharepoint.com/sites/prodoc/_layouts/15/DocIdRedir.aspx?ID=GOPRO-1830562155-30710</Url>
      <Description>GOPRO-1830562155-30710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44C060-A70B-457E-8E39-8AC878AA9853}"/>
</file>

<file path=customXml/itemProps4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B1078F9-3DB4-4C29-8AB9-3B20554B3315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GO!-Basis A4 staand.dotx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Toestemmingsformulier - gemandateerde getuige</dc:title>
  <dc:subject/>
  <dc:creator>Brenda Van Rillaer</dc:creator>
  <cp:keywords/>
  <dc:description/>
  <cp:lastModifiedBy>Isabel De Cavel</cp:lastModifiedBy>
  <cp:revision>19</cp:revision>
  <dcterms:created xsi:type="dcterms:W3CDTF">2025-04-29T16:54:00Z</dcterms:created>
  <dcterms:modified xsi:type="dcterms:W3CDTF">2026-08-21T09:37:36Z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docLang">
    <vt:lpwstr>nl</vt:lpwstr>
  </property>
  <property fmtid="{D5CDD505-2E9C-101B-9397-08002B2CF9AE}" pid="5" name="GOProPublicatiestatus">
    <vt:lpwstr>1;#Online|5d773375-47c0-4896-afa8-6eac5ed3e165</vt:lpwstr>
  </property>
  <property fmtid="{D5CDD505-2E9C-101B-9397-08002B2CF9AE}" pid="6" name="_dlc_DocIdItemGuid">
    <vt:lpwstr>bf8d3871-a4cd-4278-b9ed-e93df9c41e7a</vt:lpwstr>
  </property>
  <property fmtid="{D5CDD505-2E9C-101B-9397-08002B2CF9AE}" pid="7" name="GOProOnderwijsniveaus">
    <vt:lpwstr>14;#Alle onderwijsniveaus|2fe7c676-0ce6-4fab-b265-4b19c15279a5</vt:lpwstr>
  </property>
  <property fmtid="{D5CDD505-2E9C-101B-9397-08002B2CF9AE}" pid="8" name="GOProOorsprong">
    <vt:lpwstr/>
  </property>
  <property fmtid="{D5CDD505-2E9C-101B-9397-08002B2CF9AE}" pid="9" name="GOProThemas">
    <vt:lpwstr>13;#Organisatie en regelgeving|5fbbe23b-2c8c-41dc-a7c6-a3ad781c6d9c</vt:lpwstr>
  </property>
  <property fmtid="{D5CDD505-2E9C-101B-9397-08002B2CF9AE}" pid="10" name="GOProSchooljaar">
    <vt:lpwstr/>
  </property>
  <property fmtid="{D5CDD505-2E9C-101B-9397-08002B2CF9AE}" pid="11" name="GOProJaar">
    <vt:lpwstr>119;#2026|14401e67-f5b6-4a03-b209-4bc270cd4fda</vt:lpwstr>
  </property>
</Properties>
</file>