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4F7D3" w14:textId="651B351C" w:rsidR="00AF04D3" w:rsidRPr="00673AAB" w:rsidRDefault="00673AAB" w:rsidP="00B17F8A">
      <w:pPr>
        <w:pStyle w:val="Titel"/>
        <w:rPr>
          <w:sz w:val="36"/>
          <w:szCs w:val="36"/>
        </w:rPr>
      </w:pPr>
      <w:r w:rsidRPr="00673AAB">
        <w:rPr>
          <w:sz w:val="36"/>
          <w:szCs w:val="36"/>
        </w:rPr>
        <w:t>Verkiezingen Raad GO! 2026 - Aanspreekpunt per scholengroep</w:t>
      </w:r>
    </w:p>
    <w:tbl>
      <w:tblPr>
        <w:tblW w:w="984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3740"/>
        <w:gridCol w:w="2200"/>
        <w:gridCol w:w="3900"/>
      </w:tblGrid>
      <w:tr w:rsidR="00673AAB" w:rsidRPr="00673AAB" w14:paraId="2FA92453" w14:textId="77777777" w:rsidTr="00673AAB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bookmarkStart w:id="0" w:name="_Toc181259037"/>
          <w:p w14:paraId="3332910A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fldChar w:fldCharType="begin"/>
            </w: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instrText>HYPERLINK "https://go-antwerpen.be/"</w:instrText>
            </w: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fldChar w:fldCharType="separate"/>
            </w: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 xml:space="preserve">GO! </w:t>
            </w:r>
            <w:proofErr w:type="gramStart"/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scholengroep</w:t>
            </w:r>
            <w:proofErr w:type="gramEnd"/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 xml:space="preserve"> Antwerpen</w:t>
            </w: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fldChar w:fldCharType="end"/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5F2F3AA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Patricia Keller</w:t>
            </w: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br/>
              <w:t>Marijn Van Houdt</w:t>
            </w: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br/>
              <w:t>Steven De Roeck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8350C23" w14:textId="36904F40" w:rsid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12" w:history="1">
              <w:r w:rsidRPr="0058196C">
                <w:rPr>
                  <w:rStyle w:val="Hyperlink"/>
                  <w:rFonts w:ascii="Calibri" w:eastAsia="Times New Roman" w:hAnsi="Calibri" w:cs="Calibri"/>
                  <w:kern w:val="0"/>
                  <w:szCs w:val="22"/>
                  <w:lang w:val="nl-BE" w:eastAsia="nl-BE"/>
                  <w14:ligatures w14:val="none"/>
                </w:rPr>
                <w:t>patricia.keller@go-antwerpen.be</w:t>
              </w:r>
            </w:hyperlink>
          </w:p>
          <w:p w14:paraId="447AA217" w14:textId="161F5FE0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proofErr w:type="gramStart"/>
            <w:r w:rsidRPr="00673AAB"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  <w:t>marijn.vanhoudt@go-antwerpen.be</w:t>
            </w:r>
            <w:proofErr w:type="gramEnd"/>
            <w:r w:rsidRPr="00673AAB"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  <w:br/>
              <w:t>steven.deroeck@go-antwerpen.be</w:t>
            </w:r>
          </w:p>
        </w:tc>
      </w:tr>
      <w:tr w:rsidR="00673AAB" w:rsidRPr="00673AAB" w14:paraId="0155934C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6E34113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13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</w:t>
              </w:r>
              <w:proofErr w:type="spell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Invento</w:t>
              </w:r>
              <w:proofErr w:type="spellEnd"/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7441CDD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Gert Van den Putte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B143581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14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>gert.vandenputte@inventoscholen.be</w:t>
              </w:r>
            </w:hyperlink>
          </w:p>
        </w:tc>
      </w:tr>
      <w:tr w:rsidR="00673AAB" w:rsidRPr="00673AAB" w14:paraId="1C45F5B2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0080C8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15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5</w:t>
              </w:r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D595F02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 xml:space="preserve">Katrien </w:t>
            </w:r>
            <w:proofErr w:type="spellStart"/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Rodolf</w:t>
            </w:r>
            <w:proofErr w:type="spellEnd"/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89EB9AE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16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>Katrien.Rodolf@sgr5.be</w:t>
              </w:r>
            </w:hyperlink>
          </w:p>
        </w:tc>
      </w:tr>
      <w:tr w:rsidR="00673AAB" w:rsidRPr="00673AAB" w14:paraId="19774BDE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2EF6AF5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17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Rivierenland</w:t>
              </w:r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5E702CE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 xml:space="preserve">Daphne </w:t>
            </w:r>
            <w:proofErr w:type="spellStart"/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Foqué</w:t>
            </w:r>
            <w:proofErr w:type="spellEnd"/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A6395D1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18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>daphne.foque@rvl.be</w:t>
              </w:r>
            </w:hyperlink>
          </w:p>
        </w:tc>
      </w:tr>
      <w:tr w:rsidR="00673AAB" w:rsidRPr="00673AAB" w14:paraId="7592BE48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0A64E6E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19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Fluxus</w:t>
              </w:r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571B9013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Ann Van Gestel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77318FE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20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>annvangestel@scholengroepfluxus.be</w:t>
              </w:r>
            </w:hyperlink>
          </w:p>
        </w:tc>
      </w:tr>
      <w:tr w:rsidR="00673AAB" w:rsidRPr="00673AAB" w14:paraId="3F2D79E6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99AD395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21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Brussel</w:t>
              </w:r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3B3C5AE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 xml:space="preserve">Robbe </w:t>
            </w:r>
            <w:proofErr w:type="spellStart"/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Hindryckx</w:t>
            </w:r>
            <w:proofErr w:type="spellEnd"/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2B39A27" w14:textId="0E5AFD12" w:rsidR="00673AAB" w:rsidRPr="00673AAB" w:rsidRDefault="00673AAB" w:rsidP="00673AAB">
            <w:pPr>
              <w:spacing w:after="0" w:line="240" w:lineRule="auto"/>
              <w:rPr>
                <w:rFonts w:ascii="Calibri" w:hAnsi="Calibri" w:cs="Calibri"/>
                <w:color w:val="0563C1"/>
                <w:szCs w:val="22"/>
                <w:u w:val="single"/>
                <w:lang w:val="nl-BE"/>
              </w:rPr>
            </w:pPr>
            <w:hyperlink r:id="rId22" w:history="1">
              <w:r>
                <w:rPr>
                  <w:rStyle w:val="Hyperlink"/>
                  <w:rFonts w:ascii="Calibri" w:hAnsi="Calibri" w:cs="Calibri"/>
                  <w:szCs w:val="22"/>
                </w:rPr>
                <w:t>Robbe.Hindryckx@sgrbrussel.be</w:t>
              </w:r>
            </w:hyperlink>
          </w:p>
        </w:tc>
      </w:tr>
      <w:tr w:rsidR="00673AAB" w:rsidRPr="00673AAB" w14:paraId="742C3176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EAA3B15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23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</w:t>
              </w:r>
              <w:proofErr w:type="spell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Unik</w:t>
              </w:r>
              <w:proofErr w:type="spellEnd"/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3A96CE4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Katrien Scheppers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45C365FB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24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>katrien.scheppers@unik.be</w:t>
              </w:r>
            </w:hyperlink>
          </w:p>
        </w:tc>
      </w:tr>
      <w:tr w:rsidR="00673AAB" w:rsidRPr="00673AAB" w14:paraId="13656618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E726F8E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25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Scoop</w:t>
              </w:r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72E85CE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 xml:space="preserve">Christine </w:t>
            </w:r>
            <w:proofErr w:type="spellStart"/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Blondeel</w:t>
            </w:r>
            <w:proofErr w:type="spellEnd"/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7ED02D43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26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>christine.blondeel@scoop.be</w:t>
              </w:r>
            </w:hyperlink>
          </w:p>
        </w:tc>
      </w:tr>
      <w:tr w:rsidR="00673AAB" w:rsidRPr="00673AAB" w14:paraId="64B06AED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40A58D9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27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Huis 11</w:t>
              </w:r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BFF442B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 xml:space="preserve">Bart </w:t>
            </w:r>
            <w:proofErr w:type="spellStart"/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Diliën</w:t>
            </w:r>
            <w:proofErr w:type="spellEnd"/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AE6D619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28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 xml:space="preserve">bart.dilien@huis11.be </w:t>
              </w:r>
            </w:hyperlink>
          </w:p>
        </w:tc>
      </w:tr>
      <w:tr w:rsidR="00673AAB" w:rsidRPr="00673AAB" w14:paraId="2484D8E5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02EAE0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29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</w:t>
              </w:r>
              <w:proofErr w:type="spell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Adite</w:t>
              </w:r>
              <w:proofErr w:type="spellEnd"/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DF978FB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 xml:space="preserve">Ilse </w:t>
            </w:r>
            <w:proofErr w:type="spellStart"/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Bollaerts</w:t>
            </w:r>
            <w:proofErr w:type="spellEnd"/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6A2F459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30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>ilse.bollaerts@adite.be</w:t>
              </w:r>
            </w:hyperlink>
          </w:p>
        </w:tc>
      </w:tr>
      <w:tr w:rsidR="00673AAB" w:rsidRPr="00673AAB" w14:paraId="3F383ADE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7818583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31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Wijs</w:t>
              </w:r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EEBAE88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Elien Raskin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2937D3D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32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>elien.raskin@scholengroepwijs.be</w:t>
              </w:r>
            </w:hyperlink>
          </w:p>
        </w:tc>
      </w:tr>
      <w:tr w:rsidR="00673AAB" w:rsidRPr="00673AAB" w14:paraId="0EC1E15D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B3728D8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33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SAM</w:t>
              </w:r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E26CA46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 xml:space="preserve">Kim </w:t>
            </w:r>
            <w:proofErr w:type="spellStart"/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Stinkens</w:t>
            </w:r>
            <w:proofErr w:type="spellEnd"/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712AB72B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34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>stinkens.kim@scholengroepsam.be</w:t>
              </w:r>
            </w:hyperlink>
          </w:p>
        </w:tc>
      </w:tr>
      <w:tr w:rsidR="00673AAB" w:rsidRPr="00673AAB" w14:paraId="0F4774EA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EEF6043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35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</w:t>
              </w:r>
              <w:proofErr w:type="spell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Xpert</w:t>
              </w:r>
              <w:proofErr w:type="spellEnd"/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04CBC04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Rudi Slegers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AD5987B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36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>rudi.slegers@xpert.school</w:t>
              </w:r>
            </w:hyperlink>
          </w:p>
        </w:tc>
      </w:tr>
      <w:tr w:rsidR="00673AAB" w:rsidRPr="00673AAB" w14:paraId="3803E6D5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35CE8C9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37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GO! Next</w:t>
              </w:r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5E5B2E33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 xml:space="preserve">Greet </w:t>
            </w:r>
            <w:proofErr w:type="spellStart"/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Kenis</w:t>
            </w:r>
            <w:proofErr w:type="spellEnd"/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B0849CB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38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>greet.kenis@go-next.be</w:t>
              </w:r>
            </w:hyperlink>
          </w:p>
        </w:tc>
      </w:tr>
      <w:tr w:rsidR="00673AAB" w:rsidRPr="00673AAB" w14:paraId="528C3745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8BB5D69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39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Waasland</w:t>
              </w:r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6FB4B6E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 xml:space="preserve">Veerle De </w:t>
            </w:r>
            <w:proofErr w:type="spellStart"/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Schoesitter</w:t>
            </w:r>
            <w:proofErr w:type="spellEnd"/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1897CF9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40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 xml:space="preserve">Veerle.deschoesitter@sgr17.be </w:t>
              </w:r>
            </w:hyperlink>
          </w:p>
        </w:tc>
      </w:tr>
      <w:tr w:rsidR="00673AAB" w:rsidRPr="00673AAB" w14:paraId="5450268A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313199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41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Het Leercollectief</w:t>
              </w:r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4248AB20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Lise De Vlieger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78D9BDB8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42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>lise.devlieger@hetleercollectief.be</w:t>
              </w:r>
            </w:hyperlink>
          </w:p>
        </w:tc>
      </w:tr>
      <w:tr w:rsidR="00673AAB" w:rsidRPr="00673AAB" w14:paraId="772CB597" w14:textId="77777777" w:rsidTr="00673AAB">
        <w:trPr>
          <w:trHeight w:val="315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1E36F26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43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Dender</w:t>
              </w:r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D2BD7AD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 w:val="24"/>
                <w:lang w:val="nl-BE" w:eastAsia="nl-BE"/>
                <w14:ligatures w14:val="none"/>
              </w:rPr>
              <w:t xml:space="preserve">Katrien </w:t>
            </w:r>
            <w:proofErr w:type="spellStart"/>
            <w:r w:rsidRPr="00673AAB">
              <w:rPr>
                <w:rFonts w:ascii="Calibri" w:eastAsia="Times New Roman" w:hAnsi="Calibri" w:cs="Calibri"/>
                <w:color w:val="000000"/>
                <w:kern w:val="0"/>
                <w:sz w:val="24"/>
                <w:lang w:val="nl-BE" w:eastAsia="nl-BE"/>
                <w14:ligatures w14:val="none"/>
              </w:rPr>
              <w:t>Schoorens</w:t>
            </w:r>
            <w:proofErr w:type="spellEnd"/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5FDDDA5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44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 xml:space="preserve">katrien.schoorens@sgrdender.be </w:t>
              </w:r>
            </w:hyperlink>
          </w:p>
        </w:tc>
      </w:tr>
      <w:tr w:rsidR="00673AAB" w:rsidRPr="00673AAB" w14:paraId="197771E3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93F59F8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45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20.</w:t>
              </w:r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5E6B3929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 xml:space="preserve">Kevin </w:t>
            </w:r>
            <w:proofErr w:type="spellStart"/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Meulenyzer</w:t>
            </w:r>
            <w:proofErr w:type="spellEnd"/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27CD154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46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>kevin.meulenyzer@scholengroep20.be</w:t>
              </w:r>
            </w:hyperlink>
          </w:p>
        </w:tc>
      </w:tr>
      <w:tr w:rsidR="00673AAB" w:rsidRPr="00673AAB" w14:paraId="6A5DA618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658DA4C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47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Vlaamse Ardennen</w:t>
              </w:r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9BB5E5D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Sarah Everaert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41FFDEF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48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>sarah.everaert@sgr21.be</w:t>
              </w:r>
            </w:hyperlink>
          </w:p>
        </w:tc>
      </w:tr>
      <w:tr w:rsidR="00673AAB" w:rsidRPr="00673AAB" w14:paraId="35F23743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5B9D29E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49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Gent</w:t>
              </w:r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4D1C074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 xml:space="preserve">Christine </w:t>
            </w:r>
            <w:proofErr w:type="spellStart"/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Steurs</w:t>
            </w:r>
            <w:proofErr w:type="spellEnd"/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DD0FFCD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50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>christine.steurs@scholengroep.gent</w:t>
              </w:r>
            </w:hyperlink>
          </w:p>
        </w:tc>
      </w:tr>
      <w:tr w:rsidR="00673AAB" w:rsidRPr="00673AAB" w14:paraId="1CDAE49B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83ECC60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51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Dynamiek</w:t>
              </w:r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C3339D9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proofErr w:type="spellStart"/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Inke</w:t>
            </w:r>
            <w:proofErr w:type="spellEnd"/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 xml:space="preserve"> </w:t>
            </w:r>
            <w:proofErr w:type="spellStart"/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Pesant</w:t>
            </w:r>
            <w:proofErr w:type="spellEnd"/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43EEB70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52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 xml:space="preserve">inke.pesant@go-dynamiek.be </w:t>
              </w:r>
            </w:hyperlink>
          </w:p>
        </w:tc>
      </w:tr>
      <w:tr w:rsidR="00673AAB" w:rsidRPr="00673AAB" w14:paraId="6A99227A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480DBA3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53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24K</w:t>
              </w:r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2E76C113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 xml:space="preserve">Max Vanden </w:t>
            </w:r>
            <w:proofErr w:type="spellStart"/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Eynden</w:t>
            </w:r>
            <w:proofErr w:type="spellEnd"/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CD9CCF9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54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>max.vandeneynden@sgr24k.be</w:t>
              </w:r>
            </w:hyperlink>
          </w:p>
        </w:tc>
      </w:tr>
      <w:tr w:rsidR="00673AAB" w:rsidRPr="00673AAB" w14:paraId="01ED245E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CCA11A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55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 !</w:t>
              </w:r>
              <w:proofErr w:type="spell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mpact</w:t>
              </w:r>
              <w:proofErr w:type="spellEnd"/>
              <w:proofErr w:type="gramEnd"/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84D22CF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proofErr w:type="spellStart"/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Katia</w:t>
            </w:r>
            <w:proofErr w:type="spellEnd"/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 xml:space="preserve"> Van Hulle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23D3A2B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56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>katia.van.hulle@scholengroepimpact.be</w:t>
              </w:r>
            </w:hyperlink>
          </w:p>
        </w:tc>
      </w:tr>
      <w:tr w:rsidR="00673AAB" w:rsidRPr="00673AAB" w14:paraId="2A43A82F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198EC18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57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</w:t>
              </w:r>
              <w:proofErr w:type="spell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xplora</w:t>
              </w:r>
              <w:proofErr w:type="spellEnd"/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2A5F2D5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 xml:space="preserve">Ine </w:t>
            </w:r>
            <w:proofErr w:type="spellStart"/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Braekevelt</w:t>
            </w:r>
            <w:proofErr w:type="spellEnd"/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361CEB5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58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>ine.braekevelt@xplora.be </w:t>
              </w:r>
            </w:hyperlink>
          </w:p>
        </w:tc>
      </w:tr>
      <w:tr w:rsidR="00673AAB" w:rsidRPr="00673AAB" w14:paraId="4ABC792A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097CFEC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59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Stroom</w:t>
              </w:r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B1030BA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Dirk Poppe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72A3EEB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60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 xml:space="preserve">dirk.poppe@sterkescholen.be </w:t>
              </w:r>
            </w:hyperlink>
          </w:p>
        </w:tc>
      </w:tr>
      <w:tr w:rsidR="00673AAB" w:rsidRPr="00673AAB" w14:paraId="34F120D1" w14:textId="77777777" w:rsidTr="00673AA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B811826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hyperlink r:id="rId61" w:history="1"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GO! </w:t>
              </w:r>
              <w:proofErr w:type="gram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scholengroep</w:t>
              </w:r>
              <w:proofErr w:type="gramEnd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 xml:space="preserve"> </w:t>
              </w:r>
              <w:proofErr w:type="spellStart"/>
              <w:r w:rsidRPr="00673AAB">
                <w:rPr>
                  <w:rFonts w:ascii="Calibri" w:eastAsia="Times New Roman" w:hAnsi="Calibri" w:cs="Calibri"/>
                  <w:color w:val="000000"/>
                  <w:kern w:val="0"/>
                  <w:szCs w:val="22"/>
                  <w:lang w:val="nl-BE" w:eastAsia="nl-BE"/>
                  <w14:ligatures w14:val="none"/>
                </w:rPr>
                <w:t>Inspira</w:t>
              </w:r>
              <w:proofErr w:type="spellEnd"/>
            </w:hyperlink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288461D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</w:pPr>
            <w:proofErr w:type="spellStart"/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>Shana</w:t>
            </w:r>
            <w:proofErr w:type="spellEnd"/>
            <w:r w:rsidRPr="00673AAB">
              <w:rPr>
                <w:rFonts w:ascii="Calibri" w:eastAsia="Times New Roman" w:hAnsi="Calibri" w:cs="Calibri"/>
                <w:color w:val="000000"/>
                <w:kern w:val="0"/>
                <w:szCs w:val="22"/>
                <w:lang w:val="nl-BE" w:eastAsia="nl-BE"/>
                <w14:ligatures w14:val="none"/>
              </w:rPr>
              <w:t xml:space="preserve"> Blake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20F6BE59" w14:textId="77777777" w:rsidR="00673AAB" w:rsidRPr="00673AAB" w:rsidRDefault="00673AAB" w:rsidP="00673AA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Cs w:val="22"/>
                <w:u w:val="single"/>
                <w:lang w:val="nl-BE" w:eastAsia="nl-BE"/>
                <w14:ligatures w14:val="none"/>
              </w:rPr>
            </w:pPr>
            <w:hyperlink r:id="rId62" w:history="1">
              <w:r w:rsidRPr="00673AAB">
                <w:rPr>
                  <w:rFonts w:ascii="Calibri" w:eastAsia="Times New Roman" w:hAnsi="Calibri" w:cs="Calibri"/>
                  <w:color w:val="0563C1"/>
                  <w:kern w:val="0"/>
                  <w:szCs w:val="22"/>
                  <w:u w:val="single"/>
                  <w:lang w:val="nl-BE" w:eastAsia="nl-BE"/>
                  <w14:ligatures w14:val="none"/>
                </w:rPr>
                <w:t>shana.blake@inspirascholen.be</w:t>
              </w:r>
            </w:hyperlink>
          </w:p>
        </w:tc>
      </w:tr>
      <w:bookmarkEnd w:id="0"/>
    </w:tbl>
    <w:p w14:paraId="6984D984" w14:textId="53AB4C64" w:rsidR="00FC3FC3" w:rsidRDefault="00FC3FC3">
      <w:pPr>
        <w:spacing w:after="0" w:line="240" w:lineRule="auto"/>
        <w:rPr>
          <w:rFonts w:eastAsia="Times New Roman" w:cs="Times New Roman"/>
          <w:kern w:val="0"/>
          <w:sz w:val="18"/>
          <w:szCs w:val="14"/>
          <w:lang w:eastAsia="nl-NL"/>
          <w14:ligatures w14:val="none"/>
        </w:rPr>
      </w:pPr>
    </w:p>
    <w:p w14:paraId="7F855589" w14:textId="77777777" w:rsidR="00FC3FC3" w:rsidRDefault="00FC3FC3" w:rsidP="00FC3FC3">
      <w:pPr>
        <w:pStyle w:val="Voetnoot"/>
      </w:pPr>
    </w:p>
    <w:p w14:paraId="12E19F1C" w14:textId="77777777" w:rsidR="00BE499F" w:rsidRDefault="00BE499F" w:rsidP="006A3651">
      <w:pPr>
        <w:pStyle w:val="Voetnoot"/>
      </w:pPr>
    </w:p>
    <w:p w14:paraId="74A1BC80" w14:textId="77777777" w:rsidR="00BE499F" w:rsidRDefault="00BE499F" w:rsidP="006A3651">
      <w:pPr>
        <w:pStyle w:val="Voetnoot"/>
      </w:pPr>
    </w:p>
    <w:p w14:paraId="7BC977B4" w14:textId="3682BADE" w:rsidR="00BE499F" w:rsidRPr="00D8604B" w:rsidRDefault="00BE499F" w:rsidP="00BE499F"/>
    <w:sectPr w:rsidR="00BE499F" w:rsidRPr="00D8604B" w:rsidSect="00C20FC4">
      <w:headerReference w:type="default" r:id="rId63"/>
      <w:footerReference w:type="default" r:id="rId64"/>
      <w:headerReference w:type="first" r:id="rId65"/>
      <w:footerReference w:type="first" r:id="rId66"/>
      <w:pgSz w:w="11906" w:h="16838"/>
      <w:pgMar w:top="153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307FE" w14:textId="77777777" w:rsidR="00473AA3" w:rsidRDefault="00473AA3" w:rsidP="0005562E">
      <w:r>
        <w:separator/>
      </w:r>
    </w:p>
  </w:endnote>
  <w:endnote w:type="continuationSeparator" w:id="0">
    <w:p w14:paraId="7EC0F708" w14:textId="77777777" w:rsidR="00473AA3" w:rsidRDefault="00473AA3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0347F" w14:textId="632EEF7E" w:rsidR="00BC50F8" w:rsidRDefault="004527BC" w:rsidP="004527BC">
    <w:pPr>
      <w:ind w:left="540"/>
    </w:pPr>
    <w:r w:rsidRPr="00EC517A">
      <w:rPr>
        <w:noProof/>
      </w:rPr>
      <w:drawing>
        <wp:anchor distT="0" distB="0" distL="114300" distR="114300" simplePos="0" relativeHeight="251668480" behindDoc="0" locked="0" layoutInCell="1" allowOverlap="1" wp14:anchorId="67DC3F64" wp14:editId="0778D532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673AAB">
      <w:rPr>
        <w:noProof/>
      </w:rPr>
      <w:t>06-05-2025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19787ED" wp14:editId="6D4661BE">
          <wp:extent cx="35579" cy="35714"/>
          <wp:effectExtent l="0" t="0" r="2540" b="2540"/>
          <wp:docPr id="850370368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  <w:r w:rsidR="00955B7A">
      <w:rPr>
        <w:noProof/>
      </w:rPr>
      <w:drawing>
        <wp:anchor distT="0" distB="0" distL="114300" distR="114300" simplePos="0" relativeHeight="251652096" behindDoc="0" locked="0" layoutInCell="1" allowOverlap="1" wp14:anchorId="40209D46" wp14:editId="3E3E6BF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F0F03" w14:textId="6AA924C6" w:rsidR="00A82C69" w:rsidRPr="00EC517A" w:rsidRDefault="00A82C69" w:rsidP="008615F4">
    <w:pPr>
      <w:ind w:left="392"/>
    </w:pPr>
    <w:r w:rsidRPr="00EC517A">
      <w:rPr>
        <w:noProof/>
      </w:rPr>
      <w:drawing>
        <wp:anchor distT="0" distB="0" distL="114300" distR="114300" simplePos="0" relativeHeight="251662336" behindDoc="0" locked="0" layoutInCell="1" allowOverlap="1" wp14:anchorId="5FFAE4A7" wp14:editId="3722C77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673AAB">
      <w:rPr>
        <w:noProof/>
      </w:rPr>
      <w:t>06-05-2025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C4AF02E" wp14:editId="71ECE747">
          <wp:extent cx="35579" cy="35714"/>
          <wp:effectExtent l="0" t="0" r="2540" b="2540"/>
          <wp:docPr id="165964516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D8341" w14:textId="77777777" w:rsidR="00473AA3" w:rsidRDefault="00473AA3" w:rsidP="0005562E">
      <w:r>
        <w:separator/>
      </w:r>
    </w:p>
  </w:footnote>
  <w:footnote w:type="continuationSeparator" w:id="0">
    <w:p w14:paraId="1745BE5D" w14:textId="77777777" w:rsidR="00473AA3" w:rsidRDefault="00473AA3" w:rsidP="0005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9E3AF" w14:textId="77777777" w:rsidR="00BC50F8" w:rsidRDefault="00BC50F8">
    <w:pPr>
      <w:pStyle w:val="Kopteks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01F1BCED" wp14:editId="31E98D3E">
          <wp:simplePos x="0" y="0"/>
          <wp:positionH relativeFrom="page">
            <wp:posOffset>900430</wp:posOffset>
          </wp:positionH>
          <wp:positionV relativeFrom="page">
            <wp:posOffset>1043940</wp:posOffset>
          </wp:positionV>
          <wp:extent cx="36000" cy="72000"/>
          <wp:effectExtent l="0" t="0" r="2540" b="4445"/>
          <wp:wrapNone/>
          <wp:docPr id="504660781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4460672" name="Graphic 18444606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" cy="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0D274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C0748F" wp14:editId="21449AF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1E6A4C6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3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3"/>
  </w:num>
  <w:num w:numId="13" w16cid:durableId="364990728">
    <w:abstractNumId w:val="3"/>
  </w:num>
  <w:num w:numId="14" w16cid:durableId="18480566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FC3"/>
    <w:rsid w:val="00000177"/>
    <w:rsid w:val="00011C99"/>
    <w:rsid w:val="000514AB"/>
    <w:rsid w:val="0005562E"/>
    <w:rsid w:val="00057AF7"/>
    <w:rsid w:val="00073990"/>
    <w:rsid w:val="000809A0"/>
    <w:rsid w:val="000857DF"/>
    <w:rsid w:val="00094BC4"/>
    <w:rsid w:val="000A284D"/>
    <w:rsid w:val="000A6306"/>
    <w:rsid w:val="000B2884"/>
    <w:rsid w:val="000C2212"/>
    <w:rsid w:val="000D2E55"/>
    <w:rsid w:val="000D4313"/>
    <w:rsid w:val="000D65F6"/>
    <w:rsid w:val="0011099A"/>
    <w:rsid w:val="00121747"/>
    <w:rsid w:val="00122D64"/>
    <w:rsid w:val="00130812"/>
    <w:rsid w:val="00150F6F"/>
    <w:rsid w:val="00154AF5"/>
    <w:rsid w:val="00164C98"/>
    <w:rsid w:val="00167787"/>
    <w:rsid w:val="00171D0F"/>
    <w:rsid w:val="00181FF7"/>
    <w:rsid w:val="00195B31"/>
    <w:rsid w:val="001C21CA"/>
    <w:rsid w:val="001C22CB"/>
    <w:rsid w:val="001D35DA"/>
    <w:rsid w:val="001E3149"/>
    <w:rsid w:val="001E4B82"/>
    <w:rsid w:val="002017AC"/>
    <w:rsid w:val="0020575B"/>
    <w:rsid w:val="00235551"/>
    <w:rsid w:val="00236CB7"/>
    <w:rsid w:val="00242545"/>
    <w:rsid w:val="00246523"/>
    <w:rsid w:val="002647BC"/>
    <w:rsid w:val="002900DC"/>
    <w:rsid w:val="00293BC1"/>
    <w:rsid w:val="002B1EE9"/>
    <w:rsid w:val="002C108D"/>
    <w:rsid w:val="002C79C9"/>
    <w:rsid w:val="002E26FB"/>
    <w:rsid w:val="003015D8"/>
    <w:rsid w:val="00331CFA"/>
    <w:rsid w:val="00340E7A"/>
    <w:rsid w:val="00353A3F"/>
    <w:rsid w:val="00357CAD"/>
    <w:rsid w:val="00385352"/>
    <w:rsid w:val="003C399F"/>
    <w:rsid w:val="003E3190"/>
    <w:rsid w:val="003E6B02"/>
    <w:rsid w:val="00413847"/>
    <w:rsid w:val="00436B08"/>
    <w:rsid w:val="004527BC"/>
    <w:rsid w:val="004565DB"/>
    <w:rsid w:val="00462F0D"/>
    <w:rsid w:val="004676D5"/>
    <w:rsid w:val="00473AA3"/>
    <w:rsid w:val="00491FBF"/>
    <w:rsid w:val="00492F60"/>
    <w:rsid w:val="00494433"/>
    <w:rsid w:val="004B602D"/>
    <w:rsid w:val="004C61B3"/>
    <w:rsid w:val="004E5806"/>
    <w:rsid w:val="004F651B"/>
    <w:rsid w:val="005112F5"/>
    <w:rsid w:val="005233F5"/>
    <w:rsid w:val="0054248A"/>
    <w:rsid w:val="00547866"/>
    <w:rsid w:val="005601C9"/>
    <w:rsid w:val="005657E9"/>
    <w:rsid w:val="0057606A"/>
    <w:rsid w:val="00576366"/>
    <w:rsid w:val="00582116"/>
    <w:rsid w:val="005958F3"/>
    <w:rsid w:val="005A0A46"/>
    <w:rsid w:val="005D2109"/>
    <w:rsid w:val="005D46D4"/>
    <w:rsid w:val="005F4AFF"/>
    <w:rsid w:val="00651D90"/>
    <w:rsid w:val="00673AAB"/>
    <w:rsid w:val="00692F90"/>
    <w:rsid w:val="006A3651"/>
    <w:rsid w:val="006C642C"/>
    <w:rsid w:val="00700F0D"/>
    <w:rsid w:val="00703880"/>
    <w:rsid w:val="00720899"/>
    <w:rsid w:val="00722463"/>
    <w:rsid w:val="00732BC0"/>
    <w:rsid w:val="007361F8"/>
    <w:rsid w:val="0075431D"/>
    <w:rsid w:val="00794131"/>
    <w:rsid w:val="00794A93"/>
    <w:rsid w:val="0079776F"/>
    <w:rsid w:val="00806770"/>
    <w:rsid w:val="00813027"/>
    <w:rsid w:val="00822BC9"/>
    <w:rsid w:val="008615F4"/>
    <w:rsid w:val="008663FC"/>
    <w:rsid w:val="00872BFE"/>
    <w:rsid w:val="00885302"/>
    <w:rsid w:val="008D2484"/>
    <w:rsid w:val="008D36BC"/>
    <w:rsid w:val="008D5186"/>
    <w:rsid w:val="00943175"/>
    <w:rsid w:val="00955B7A"/>
    <w:rsid w:val="00960F51"/>
    <w:rsid w:val="0096590D"/>
    <w:rsid w:val="009760B3"/>
    <w:rsid w:val="00993224"/>
    <w:rsid w:val="009A3E22"/>
    <w:rsid w:val="009B39D0"/>
    <w:rsid w:val="009C1301"/>
    <w:rsid w:val="009D04B5"/>
    <w:rsid w:val="009E0527"/>
    <w:rsid w:val="009E7A99"/>
    <w:rsid w:val="00A06758"/>
    <w:rsid w:val="00A54912"/>
    <w:rsid w:val="00A71247"/>
    <w:rsid w:val="00A82C69"/>
    <w:rsid w:val="00AC2EF0"/>
    <w:rsid w:val="00AD1704"/>
    <w:rsid w:val="00AD1893"/>
    <w:rsid w:val="00AD7992"/>
    <w:rsid w:val="00AE4155"/>
    <w:rsid w:val="00AF04D3"/>
    <w:rsid w:val="00B17F8A"/>
    <w:rsid w:val="00B323B2"/>
    <w:rsid w:val="00B607CA"/>
    <w:rsid w:val="00B6697A"/>
    <w:rsid w:val="00B759CA"/>
    <w:rsid w:val="00B81342"/>
    <w:rsid w:val="00B81DDF"/>
    <w:rsid w:val="00BA3BE9"/>
    <w:rsid w:val="00BB2258"/>
    <w:rsid w:val="00BC50F8"/>
    <w:rsid w:val="00BD2856"/>
    <w:rsid w:val="00BE499F"/>
    <w:rsid w:val="00C003A9"/>
    <w:rsid w:val="00C20FC4"/>
    <w:rsid w:val="00C60F59"/>
    <w:rsid w:val="00C65712"/>
    <w:rsid w:val="00C90F26"/>
    <w:rsid w:val="00CD6659"/>
    <w:rsid w:val="00CE2A55"/>
    <w:rsid w:val="00CE2C34"/>
    <w:rsid w:val="00CF106C"/>
    <w:rsid w:val="00CF2095"/>
    <w:rsid w:val="00CF707F"/>
    <w:rsid w:val="00D01801"/>
    <w:rsid w:val="00D04457"/>
    <w:rsid w:val="00D1199D"/>
    <w:rsid w:val="00D255CF"/>
    <w:rsid w:val="00D34D54"/>
    <w:rsid w:val="00D54837"/>
    <w:rsid w:val="00D85D8F"/>
    <w:rsid w:val="00D8604B"/>
    <w:rsid w:val="00DA1A72"/>
    <w:rsid w:val="00DE28FC"/>
    <w:rsid w:val="00DE6BB2"/>
    <w:rsid w:val="00E14D28"/>
    <w:rsid w:val="00E5582D"/>
    <w:rsid w:val="00E75DFD"/>
    <w:rsid w:val="00E81526"/>
    <w:rsid w:val="00E84048"/>
    <w:rsid w:val="00EC1B62"/>
    <w:rsid w:val="00ED2B2C"/>
    <w:rsid w:val="00F42A3F"/>
    <w:rsid w:val="00F5711E"/>
    <w:rsid w:val="00F80B22"/>
    <w:rsid w:val="00FB7922"/>
    <w:rsid w:val="00FC3FC3"/>
    <w:rsid w:val="00FD41F4"/>
    <w:rsid w:val="00FE584B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2FF57"/>
  <w15:chartTrackingRefBased/>
  <w15:docId w15:val="{8DF1D412-7E3C-4830-8FCD-9F892E4EB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3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tekst">
    <w:name w:val="footer"/>
    <w:basedOn w:val="Standaard"/>
    <w:link w:val="VoettekstChar"/>
    <w:uiPriority w:val="99"/>
    <w:unhideWhenUsed/>
    <w:qFormat/>
    <w:rsid w:val="00E84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84048"/>
    <w:rPr>
      <w:sz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73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6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8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christine.blondeel@scoop.be" TargetMode="External"/><Relationship Id="rId21" Type="http://schemas.openxmlformats.org/officeDocument/2006/relationships/hyperlink" Target="https://www.scholengroepbrussel.be/" TargetMode="External"/><Relationship Id="rId34" Type="http://schemas.openxmlformats.org/officeDocument/2006/relationships/hyperlink" Target="mailto:stinkens.kim@scholengroepsam.be" TargetMode="External"/><Relationship Id="rId42" Type="http://schemas.openxmlformats.org/officeDocument/2006/relationships/hyperlink" Target="mailto:lise.devlieger@hetleercollectief.be" TargetMode="External"/><Relationship Id="rId47" Type="http://schemas.openxmlformats.org/officeDocument/2006/relationships/hyperlink" Target="https://sgr21.be/" TargetMode="External"/><Relationship Id="rId50" Type="http://schemas.openxmlformats.org/officeDocument/2006/relationships/hyperlink" Target="mailto:christine.steurs@scholengroep.gent" TargetMode="External"/><Relationship Id="rId55" Type="http://schemas.openxmlformats.org/officeDocument/2006/relationships/hyperlink" Target="https://scholengroepimpact.be/jouw-impact-carriere?utm_source=GO+website&amp;utm_medium=referral&amp;utm_campaign=lerarenwerving" TargetMode="External"/><Relationship Id="rId63" Type="http://schemas.openxmlformats.org/officeDocument/2006/relationships/header" Target="header1.xml"/><Relationship Id="rId68" Type="http://schemas.openxmlformats.org/officeDocument/2006/relationships/theme" Target="theme/theme1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hyperlink" Target="mailto:Katrien.Rodolf@sgr5.be" TargetMode="External"/><Relationship Id="rId29" Type="http://schemas.openxmlformats.org/officeDocument/2006/relationships/hyperlink" Target="https://www.adite.be/" TargetMode="External"/><Relationship Id="rId11" Type="http://schemas.openxmlformats.org/officeDocument/2006/relationships/endnotes" Target="endnotes.xml"/><Relationship Id="rId24" Type="http://schemas.openxmlformats.org/officeDocument/2006/relationships/hyperlink" Target="mailto:katrien.scheppers@unik.be" TargetMode="External"/><Relationship Id="rId32" Type="http://schemas.openxmlformats.org/officeDocument/2006/relationships/hyperlink" Target="mailto:elien.raskin@scholengroepwijs.be" TargetMode="External"/><Relationship Id="rId37" Type="http://schemas.openxmlformats.org/officeDocument/2006/relationships/hyperlink" Target="https://www.go-next.be/" TargetMode="External"/><Relationship Id="rId40" Type="http://schemas.openxmlformats.org/officeDocument/2006/relationships/hyperlink" Target="mailto:Veerle.deschoesitter@sgr17.be" TargetMode="External"/><Relationship Id="rId45" Type="http://schemas.openxmlformats.org/officeDocument/2006/relationships/hyperlink" Target="https://web.scholengroep20.be/personeel/solliciteren" TargetMode="External"/><Relationship Id="rId53" Type="http://schemas.openxmlformats.org/officeDocument/2006/relationships/hyperlink" Target="https://www.scholengroep24k.be/" TargetMode="External"/><Relationship Id="rId58" Type="http://schemas.openxmlformats.org/officeDocument/2006/relationships/hyperlink" Target="mailto:ine.braekevelt@xplora.be" TargetMode="External"/><Relationship Id="rId66" Type="http://schemas.openxmlformats.org/officeDocument/2006/relationships/footer" Target="footer2.xml"/><Relationship Id="rId5" Type="http://schemas.openxmlformats.org/officeDocument/2006/relationships/customXml" Target="../customXml/item5.xml"/><Relationship Id="rId61" Type="http://schemas.openxmlformats.org/officeDocument/2006/relationships/hyperlink" Target="https://inspirascholen.be/home/" TargetMode="External"/><Relationship Id="rId19" Type="http://schemas.openxmlformats.org/officeDocument/2006/relationships/hyperlink" Target="https://www.scholengroepfluxus.be/" TargetMode="External"/><Relationship Id="rId14" Type="http://schemas.openxmlformats.org/officeDocument/2006/relationships/hyperlink" Target="mailto:gert.vandenputte@inventoscholen.be" TargetMode="External"/><Relationship Id="rId22" Type="http://schemas.openxmlformats.org/officeDocument/2006/relationships/hyperlink" Target="mailto:Robbe.Hindryckx@sgrbrussel.be" TargetMode="External"/><Relationship Id="rId27" Type="http://schemas.openxmlformats.org/officeDocument/2006/relationships/hyperlink" Target="https://huis11.be/" TargetMode="External"/><Relationship Id="rId30" Type="http://schemas.openxmlformats.org/officeDocument/2006/relationships/hyperlink" Target="mailto:ilse.bollaerts@adite.be" TargetMode="External"/><Relationship Id="rId35" Type="http://schemas.openxmlformats.org/officeDocument/2006/relationships/hyperlink" Target="https://www.xpert.school/" TargetMode="External"/><Relationship Id="rId43" Type="http://schemas.openxmlformats.org/officeDocument/2006/relationships/hyperlink" Target="https://sgrdender.be/" TargetMode="External"/><Relationship Id="rId48" Type="http://schemas.openxmlformats.org/officeDocument/2006/relationships/hyperlink" Target="mailto:sarah.everaert@sgr21.be" TargetMode="External"/><Relationship Id="rId56" Type="http://schemas.openxmlformats.org/officeDocument/2006/relationships/hyperlink" Target="mailto:katia.van.hulle@scholengroepimpact.be" TargetMode="External"/><Relationship Id="rId64" Type="http://schemas.openxmlformats.org/officeDocument/2006/relationships/footer" Target="footer1.xml"/><Relationship Id="rId8" Type="http://schemas.openxmlformats.org/officeDocument/2006/relationships/settings" Target="settings.xml"/><Relationship Id="rId51" Type="http://schemas.openxmlformats.org/officeDocument/2006/relationships/hyperlink" Target="https://go-dynamiek.be/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mailto:patricia.keller@go-antwerpen.be" TargetMode="External"/><Relationship Id="rId17" Type="http://schemas.openxmlformats.org/officeDocument/2006/relationships/hyperlink" Target="http://www.scholengroep-rivierenland.be/" TargetMode="External"/><Relationship Id="rId25" Type="http://schemas.openxmlformats.org/officeDocument/2006/relationships/hyperlink" Target="https://scoop.be/" TargetMode="External"/><Relationship Id="rId33" Type="http://schemas.openxmlformats.org/officeDocument/2006/relationships/hyperlink" Target="https://scholengroepsam.be/" TargetMode="External"/><Relationship Id="rId38" Type="http://schemas.openxmlformats.org/officeDocument/2006/relationships/hyperlink" Target="mailto:greet.kenis@go-next.be" TargetMode="External"/><Relationship Id="rId46" Type="http://schemas.openxmlformats.org/officeDocument/2006/relationships/hyperlink" Target="mailto:kevin.meulenyzer@scholengroep20.be" TargetMode="External"/><Relationship Id="rId59" Type="http://schemas.openxmlformats.org/officeDocument/2006/relationships/hyperlink" Target="https://www.sterkescholen.be/" TargetMode="External"/><Relationship Id="rId67" Type="http://schemas.openxmlformats.org/officeDocument/2006/relationships/fontTable" Target="fontTable.xml"/><Relationship Id="rId20" Type="http://schemas.openxmlformats.org/officeDocument/2006/relationships/hyperlink" Target="mailto:annvangestel@scholengroepfluxus.be" TargetMode="External"/><Relationship Id="rId41" Type="http://schemas.openxmlformats.org/officeDocument/2006/relationships/hyperlink" Target="https://www.hetleercollectief.be/" TargetMode="External"/><Relationship Id="rId54" Type="http://schemas.openxmlformats.org/officeDocument/2006/relationships/hyperlink" Target="mailto:max.vandeneynden@sgr24k.be" TargetMode="External"/><Relationship Id="rId62" Type="http://schemas.openxmlformats.org/officeDocument/2006/relationships/hyperlink" Target="mailto:shana.blake@inspirascholen.be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hyperlink" Target="https://sgr5.be/" TargetMode="External"/><Relationship Id="rId23" Type="http://schemas.openxmlformats.org/officeDocument/2006/relationships/hyperlink" Target="https://unik.be/" TargetMode="External"/><Relationship Id="rId28" Type="http://schemas.openxmlformats.org/officeDocument/2006/relationships/hyperlink" Target="mailto:bart.dilien@huis11.be" TargetMode="External"/><Relationship Id="rId36" Type="http://schemas.openxmlformats.org/officeDocument/2006/relationships/hyperlink" Target="mailto:rudi.slegers@xpert.school" TargetMode="External"/><Relationship Id="rId49" Type="http://schemas.openxmlformats.org/officeDocument/2006/relationships/hyperlink" Target="https://scholengroep.gent/" TargetMode="External"/><Relationship Id="rId57" Type="http://schemas.openxmlformats.org/officeDocument/2006/relationships/hyperlink" Target="https://www.xplora.be/" TargetMode="External"/><Relationship Id="rId10" Type="http://schemas.openxmlformats.org/officeDocument/2006/relationships/footnotes" Target="footnotes.xml"/><Relationship Id="rId31" Type="http://schemas.openxmlformats.org/officeDocument/2006/relationships/hyperlink" Target="https://scholengroepwijs.be/" TargetMode="External"/><Relationship Id="rId44" Type="http://schemas.openxmlformats.org/officeDocument/2006/relationships/hyperlink" Target="mailto:katrien.schoorens@sgrdender.be" TargetMode="External"/><Relationship Id="rId52" Type="http://schemas.openxmlformats.org/officeDocument/2006/relationships/hyperlink" Target="mailto:inke.pesant@go-dynamiek.be" TargetMode="External"/><Relationship Id="rId60" Type="http://schemas.openxmlformats.org/officeDocument/2006/relationships/hyperlink" Target="mailto:dirk.poppe@sterkescholen.be" TargetMode="External"/><Relationship Id="rId65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3" Type="http://schemas.openxmlformats.org/officeDocument/2006/relationships/hyperlink" Target="https://www.inventoscholen.be/" TargetMode="External"/><Relationship Id="rId18" Type="http://schemas.openxmlformats.org/officeDocument/2006/relationships/hyperlink" Target="mailto:daphne.foque@rvl.be" TargetMode="External"/><Relationship Id="rId39" Type="http://schemas.openxmlformats.org/officeDocument/2006/relationships/hyperlink" Target="https://www.sgr17.be/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svg"/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vrillaer\OneDrive%20-%20GO!%20onderwijs%20van%20de%20Vlaamse%20Gemeenschap\Documenten\Word%20sjablonen%202024%20-%20versie%202\GO!-Basis%20A4%20staand.dotx" TargetMode="External"/></Relationship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13</Value>
      <Value>14</Value>
      <Value>26</Value>
      <Value>1</Value>
      <Value>119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GOPRO-1830562155-30698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https://gemeenschapsonderwijs.sharepoint.com/sites/prodoc/_layouts/15/DocIdRedir.aspx?ID=GOPRO-1830562155-30698</Url>
      <Description>GOPRO-1830562155-30698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Organisatie en regelgeving</TermName>
          <TermId xmlns="http://schemas.microsoft.com/office/infopath/2007/PartnerControls">5fbbe23b-2c8c-41dc-a7c6-a3ad781c6d9c</TermId>
        </TermInfo>
        <TermInfo xmlns="http://schemas.microsoft.com/office/infopath/2007/PartnerControls">
          <TermName xmlns="http://schemas.microsoft.com/office/infopath/2007/PartnerControls">Communicatie</TermName>
          <TermId xmlns="http://schemas.microsoft.com/office/infopath/2007/PartnerControls">68acdb1b-ea92-427d-8c6e-8b03257e1fbb</TermId>
        </TermInfo>
      </Terms>
    </fef4875bd7d04335af313950a580cd9d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1BA06A-2E8F-417E-A8C9-36568BCE859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cfc230b1-6dd3-467a-8fcc-dfa9df38b740"/>
    <ds:schemaRef ds:uri="90099885-9432-4caf-9870-10dd17e557ce"/>
  </ds:schemaRefs>
</ds:datastoreItem>
</file>

<file path=customXml/itemProps5.xml><?xml version="1.0" encoding="utf-8"?>
<ds:datastoreItem xmlns:ds="http://schemas.openxmlformats.org/officeDocument/2006/customXml" ds:itemID="{ABBC4CFF-562E-4190-B0AE-ED13B202BD1A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 A4 staand</Template>
  <TotalTime>0</TotalTime>
  <Pages>1</Pages>
  <Words>529</Words>
  <Characters>3981</Characters>
  <Application>Microsoft Office Word</Application>
  <DocSecurity>0</DocSecurity>
  <Lines>248</Lines>
  <Paragraphs>214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Aanspreekpunten scholengroep verkiezingen Raad GO!</dc:title>
  <dc:subject/>
  <dc:creator>Brenda Van Rillaer</dc:creator>
  <cp:keywords/>
  <dc:description/>
  <cp:lastModifiedBy>Isabel De Cavel</cp:lastModifiedBy>
  <cp:revision>2</cp:revision>
  <dcterms:created xsi:type="dcterms:W3CDTF">2026-08-20T13:23:00Z</dcterms:created>
  <dcterms:modified xsi:type="dcterms:W3CDTF">2026-08-20T13:23:00Z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54f08648-5ab3-44b9-9e12-59b034067047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13;#Organisatie en regelgeving|5fbbe23b-2c8c-41dc-a7c6-a3ad781c6d9c;#26;#Communicatie|68acdb1b-ea92-427d-8c6e-8b03257e1fbb</vt:lpwstr>
  </property>
  <property fmtid="{D5CDD505-2E9C-101B-9397-08002B2CF9AE}" pid="9" name="GOProSchooljaar">
    <vt:lpwstr/>
  </property>
  <property fmtid="{D5CDD505-2E9C-101B-9397-08002B2CF9AE}" pid="10" name="GOProJaar">
    <vt:lpwstr>119;#2026|14401e67-f5b6-4a03-b209-4bc270cd4fda</vt:lpwstr>
  </property>
  <property fmtid="{D5CDD505-2E9C-101B-9397-08002B2CF9AE}" pid="12" name="docLang">
    <vt:lpwstr>en</vt:lpwstr>
  </property>
</Properties>
</file>