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4536" w:bottomFromText="567" w:vertAnchor="page" w:horzAnchor="page" w:tblpX="1135" w:tblpY="341"/>
        <w:tblOverlap w:val="never"/>
        <w:tblW w:w="5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787488" w:rsidRPr="00337E11" w14:paraId="63B493BE" w14:textId="77777777" w:rsidTr="00787488">
        <w:trPr>
          <w:trHeight w:hRule="exact" w:val="1134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B262E" w14:textId="77777777" w:rsidR="00787488" w:rsidRPr="00337E11" w:rsidRDefault="00787488" w:rsidP="00787488">
            <w:pPr>
              <w:pStyle w:val="GO-Onderwerp"/>
              <w:rPr>
                <w:color w:val="C3004A"/>
                <w:sz w:val="48"/>
                <w:szCs w:val="48"/>
                <w:lang w:val="nl-BE"/>
              </w:rPr>
            </w:pPr>
            <w:bookmarkStart w:id="0" w:name="onderwerp"/>
            <w:r w:rsidRPr="00787488">
              <w:rPr>
                <w:lang w:eastAsia="en-US"/>
                <w14:ligatures w14:val="standardContextual"/>
              </w:rPr>
              <w:t>Bestelbon Autocarreizen</w:t>
            </w:r>
            <w:bookmarkEnd w:id="0"/>
          </w:p>
        </w:tc>
      </w:tr>
    </w:tbl>
    <w:p w14:paraId="24AD33CB" w14:textId="77777777" w:rsidR="00787488" w:rsidRPr="00936F9A" w:rsidRDefault="00787488" w:rsidP="00787488">
      <w:pPr>
        <w:pStyle w:val="Heading1"/>
        <w:numPr>
          <w:ilvl w:val="0"/>
          <w:numId w:val="0"/>
        </w:numPr>
        <w:ind w:left="567" w:hanging="567"/>
      </w:pPr>
      <w:r w:rsidRPr="00936F9A">
        <w:t xml:space="preserve">Veiligheidseisen bij de </w:t>
      </w:r>
      <w:proofErr w:type="gramStart"/>
      <w:r w:rsidRPr="00936F9A">
        <w:t>bestelbon</w:t>
      </w:r>
      <w:r>
        <w:t xml:space="preserve"> </w:t>
      </w:r>
      <w:r w:rsidRPr="00936F9A">
        <w:t>/</w:t>
      </w:r>
      <w:proofErr w:type="gramEnd"/>
      <w:r>
        <w:t xml:space="preserve"> </w:t>
      </w:r>
      <w:r w:rsidRPr="00936F9A">
        <w:t>offerteaanvraag van Autocarreizen</w:t>
      </w:r>
    </w:p>
    <w:p w14:paraId="23A8A9F8" w14:textId="77777777" w:rsidR="00787488" w:rsidRDefault="00787488" w:rsidP="00787488">
      <w:pPr>
        <w:jc w:val="center"/>
        <w:rPr>
          <w:szCs w:val="22"/>
          <w:lang w:val="nl-BE"/>
        </w:rPr>
      </w:pPr>
      <w:r w:rsidRPr="00206D8E">
        <w:rPr>
          <w:szCs w:val="22"/>
          <w:lang w:val="nl-BE"/>
        </w:rPr>
        <w:t>(</w:t>
      </w:r>
      <w:proofErr w:type="gramStart"/>
      <w:r w:rsidRPr="00206D8E">
        <w:rPr>
          <w:szCs w:val="22"/>
          <w:lang w:val="nl-BE"/>
        </w:rPr>
        <w:t>op</w:t>
      </w:r>
      <w:proofErr w:type="gramEnd"/>
      <w:r w:rsidRPr="00206D8E">
        <w:rPr>
          <w:szCs w:val="22"/>
          <w:lang w:val="nl-BE"/>
        </w:rPr>
        <w:t xml:space="preserve"> te nemen in de bestelbon, offerteaanvraag)</w:t>
      </w:r>
    </w:p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4860"/>
        <w:gridCol w:w="4768"/>
      </w:tblGrid>
      <w:tr w:rsidR="00787488" w:rsidRPr="00337E11" w14:paraId="1EEF02B0" w14:textId="77777777" w:rsidTr="00236D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3" w:type="dxa"/>
          </w:tcPr>
          <w:p w14:paraId="033ED32A" w14:textId="31E01D66" w:rsidR="00787488" w:rsidRPr="00337E11" w:rsidRDefault="00787488" w:rsidP="00236D21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  <w:r>
              <w:rPr>
                <w:szCs w:val="22"/>
              </w:rPr>
              <w:t>Offerte nr.:</w:t>
            </w:r>
          </w:p>
        </w:tc>
        <w:tc>
          <w:tcPr>
            <w:tcW w:w="4770" w:type="dxa"/>
          </w:tcPr>
          <w:p w14:paraId="1C37ACDB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Bestelbon nr.:</w:t>
            </w:r>
          </w:p>
        </w:tc>
      </w:tr>
    </w:tbl>
    <w:p w14:paraId="5246DC19" w14:textId="57633F23" w:rsidR="00787488" w:rsidRPr="00206D8E" w:rsidRDefault="00787488" w:rsidP="00787488">
      <w:pPr>
        <w:rPr>
          <w:szCs w:val="22"/>
          <w:lang w:val="nl-BE"/>
        </w:rPr>
      </w:pPr>
      <w:r>
        <w:rPr>
          <w:szCs w:val="22"/>
          <w:lang w:val="nl-BE"/>
        </w:rPr>
        <w:br/>
      </w:r>
      <w:r w:rsidRPr="00206D8E">
        <w:rPr>
          <w:szCs w:val="22"/>
          <w:lang w:val="nl-BE"/>
        </w:rPr>
        <w:t>T.a.v..: …………………………</w:t>
      </w:r>
      <w:r w:rsidRPr="00206D8E">
        <w:rPr>
          <w:szCs w:val="22"/>
          <w:lang w:val="nl-BE"/>
        </w:rPr>
        <w:tab/>
      </w:r>
      <w:r w:rsidRPr="00206D8E">
        <w:rPr>
          <w:szCs w:val="22"/>
          <w:lang w:val="nl-BE"/>
        </w:rPr>
        <w:tab/>
      </w:r>
      <w:r w:rsidRPr="00206D8E">
        <w:rPr>
          <w:szCs w:val="22"/>
          <w:lang w:val="nl-BE"/>
        </w:rPr>
        <w:tab/>
        <w:t>Uw Tel.: …………………………</w:t>
      </w:r>
    </w:p>
    <w:p w14:paraId="037693D6" w14:textId="1579FACF" w:rsidR="00787488" w:rsidRDefault="00787488" w:rsidP="00787488">
      <w:pPr>
        <w:rPr>
          <w:szCs w:val="22"/>
          <w:lang w:val="nl-BE"/>
        </w:rPr>
      </w:pPr>
      <w:r w:rsidRPr="00206D8E">
        <w:rPr>
          <w:szCs w:val="22"/>
          <w:lang w:val="nl-BE"/>
        </w:rPr>
        <w:t>Gsm-</w:t>
      </w:r>
      <w:proofErr w:type="spellStart"/>
      <w:r w:rsidRPr="00206D8E">
        <w:rPr>
          <w:szCs w:val="22"/>
          <w:lang w:val="nl-BE"/>
        </w:rPr>
        <w:t>nr</w:t>
      </w:r>
      <w:proofErr w:type="spellEnd"/>
      <w:r w:rsidRPr="00206D8E">
        <w:rPr>
          <w:szCs w:val="22"/>
          <w:lang w:val="nl-BE"/>
        </w:rPr>
        <w:t xml:space="preserve"> </w:t>
      </w:r>
      <w:r>
        <w:rPr>
          <w:szCs w:val="22"/>
          <w:lang w:val="nl-BE"/>
        </w:rPr>
        <w:t>b</w:t>
      </w:r>
      <w:r w:rsidRPr="00206D8E">
        <w:rPr>
          <w:szCs w:val="22"/>
          <w:lang w:val="nl-BE"/>
        </w:rPr>
        <w:t>estuurder: …………………………</w:t>
      </w:r>
      <w:r w:rsidRPr="00206D8E">
        <w:rPr>
          <w:szCs w:val="22"/>
          <w:lang w:val="nl-BE"/>
        </w:rPr>
        <w:tab/>
      </w:r>
      <w:r w:rsidRPr="00206D8E">
        <w:rPr>
          <w:szCs w:val="22"/>
          <w:lang w:val="nl-BE"/>
        </w:rPr>
        <w:tab/>
        <w:t>Datum: ……/……/……</w:t>
      </w:r>
      <w:r>
        <w:rPr>
          <w:szCs w:val="22"/>
          <w:lang w:val="nl-BE"/>
        </w:rPr>
        <w:br/>
      </w:r>
    </w:p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1047"/>
        <w:gridCol w:w="6885"/>
        <w:gridCol w:w="1696"/>
      </w:tblGrid>
      <w:tr w:rsidR="00787488" w:rsidRPr="00337E11" w14:paraId="279855DF" w14:textId="77777777" w:rsidTr="6AEFC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" w:type="dxa"/>
          </w:tcPr>
          <w:p w14:paraId="771229AB" w14:textId="77777777" w:rsidR="00787488" w:rsidRDefault="00787488">
            <w:pPr>
              <w:pStyle w:val="NoSpacing"/>
              <w:spacing w:line="210" w:lineRule="atLeast"/>
              <w:ind w:left="113" w:right="113"/>
              <w:jc w:val="center"/>
              <w:rPr>
                <w:szCs w:val="22"/>
              </w:rPr>
            </w:pPr>
            <w:r>
              <w:rPr>
                <w:szCs w:val="22"/>
              </w:rPr>
              <w:t>Aantal</w:t>
            </w:r>
          </w:p>
          <w:p w14:paraId="0ED5766A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jc w:val="center"/>
              <w:rPr>
                <w:szCs w:val="22"/>
              </w:rPr>
            </w:pPr>
          </w:p>
        </w:tc>
        <w:tc>
          <w:tcPr>
            <w:tcW w:w="7087" w:type="dxa"/>
          </w:tcPr>
          <w:p w14:paraId="2E2C8C90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Omschrijving</w:t>
            </w:r>
          </w:p>
        </w:tc>
        <w:tc>
          <w:tcPr>
            <w:tcW w:w="1701" w:type="dxa"/>
          </w:tcPr>
          <w:p w14:paraId="7E1931CC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Eenheidsprijs</w:t>
            </w:r>
          </w:p>
        </w:tc>
      </w:tr>
      <w:tr w:rsidR="00787488" w:rsidRPr="00337E11" w14:paraId="0E012A53" w14:textId="77777777" w:rsidTr="6AEFCE99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4" w:type="dxa"/>
          </w:tcPr>
          <w:p w14:paraId="1A23221B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</w:p>
        </w:tc>
        <w:tc>
          <w:tcPr>
            <w:tcW w:w="7087" w:type="dxa"/>
          </w:tcPr>
          <w:p w14:paraId="50E03455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Autocar(s) van…………</w:t>
            </w:r>
            <w:proofErr w:type="gramStart"/>
            <w:r w:rsidRPr="6AEFCE99">
              <w:t>…….</w:t>
            </w:r>
            <w:proofErr w:type="gramEnd"/>
            <w:r w:rsidRPr="6AEFCE99">
              <w:t>.personen</w:t>
            </w:r>
          </w:p>
          <w:p w14:paraId="44448881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Voor vervoer van…………</w:t>
            </w:r>
            <w:proofErr w:type="gramStart"/>
            <w:r w:rsidRPr="6AEFCE99">
              <w:t>…….</w:t>
            </w:r>
            <w:proofErr w:type="gramEnd"/>
            <w:r w:rsidRPr="6AEFCE99">
              <w:t>.leerlingen en…………</w:t>
            </w:r>
            <w:proofErr w:type="gramStart"/>
            <w:r w:rsidRPr="6AEFCE99">
              <w:t>…….</w:t>
            </w:r>
            <w:proofErr w:type="gramEnd"/>
            <w:r w:rsidRPr="6AEFCE99">
              <w:t>.begeleiders</w:t>
            </w:r>
          </w:p>
          <w:p w14:paraId="14359EB9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Van…………</w:t>
            </w:r>
            <w:proofErr w:type="gramStart"/>
            <w:r w:rsidRPr="6AEFCE99">
              <w:t>…….</w:t>
            </w:r>
            <w:proofErr w:type="gramEnd"/>
            <w:r w:rsidRPr="6AEFCE99">
              <w:t>.…………</w:t>
            </w:r>
            <w:proofErr w:type="gramStart"/>
            <w:r w:rsidRPr="6AEFCE99">
              <w:t>…….</w:t>
            </w:r>
            <w:proofErr w:type="gramEnd"/>
            <w:r w:rsidRPr="6AEFCE99">
              <w:t>.naar…………</w:t>
            </w:r>
            <w:proofErr w:type="gramStart"/>
            <w:r w:rsidRPr="6AEFCE99">
              <w:t>…….</w:t>
            </w:r>
            <w:proofErr w:type="gramEnd"/>
            <w:r w:rsidRPr="6AEFCE99">
              <w:t>.…………</w:t>
            </w:r>
            <w:proofErr w:type="gramStart"/>
            <w:r w:rsidRPr="6AEFCE99">
              <w:t>…….</w:t>
            </w:r>
            <w:proofErr w:type="gramEnd"/>
            <w:r w:rsidRPr="6AEFCE99">
              <w:t>.</w:t>
            </w:r>
          </w:p>
          <w:p w14:paraId="6816DB39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C44DB5">
              <w:rPr>
                <w:lang w:val="nl-BE"/>
              </w:rPr>
              <w:t>Op datum van:</w:t>
            </w:r>
            <w:r>
              <w:rPr>
                <w:lang w:val="nl-BE"/>
              </w:rPr>
              <w:t xml:space="preserve"> 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</w:t>
            </w:r>
            <w:r w:rsidRPr="00C44DB5">
              <w:rPr>
                <w:lang w:val="nl-BE"/>
              </w:rPr>
              <w:t>dag ……/……/……</w:t>
            </w:r>
            <w:r w:rsidRPr="00C44DB5">
              <w:rPr>
                <w:lang w:val="nl-BE"/>
              </w:rPr>
              <w:br/>
              <w:t>tot:</w:t>
            </w:r>
            <w:r>
              <w:rPr>
                <w:lang w:val="nl-BE"/>
              </w:rPr>
              <w:t xml:space="preserve"> 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</w:t>
            </w:r>
            <w:r w:rsidRPr="00C44DB5">
              <w:rPr>
                <w:lang w:val="nl-BE"/>
              </w:rPr>
              <w:t>dag ……/……/……</w:t>
            </w:r>
          </w:p>
          <w:p w14:paraId="4FE50681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Vertrekuur: …………</w:t>
            </w:r>
            <w:proofErr w:type="gramStart"/>
            <w:r w:rsidRPr="6AEFCE99">
              <w:t>…….</w:t>
            </w:r>
            <w:proofErr w:type="gramEnd"/>
            <w:r w:rsidRPr="6AEFCE99">
              <w:t>.</w:t>
            </w:r>
          </w:p>
          <w:p w14:paraId="203752D0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Terugkomst om: …………</w:t>
            </w:r>
            <w:proofErr w:type="gramStart"/>
            <w:r w:rsidRPr="6AEFCE99">
              <w:t>…….</w:t>
            </w:r>
            <w:proofErr w:type="gramEnd"/>
            <w:r w:rsidRPr="6AEFCE99">
              <w:t>.</w:t>
            </w:r>
          </w:p>
          <w:p w14:paraId="0570C823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Plaats vertrek en aankomst: …………</w:t>
            </w:r>
            <w:proofErr w:type="gramStart"/>
            <w:r w:rsidRPr="6AEFCE99">
              <w:t>…….</w:t>
            </w:r>
            <w:proofErr w:type="gramEnd"/>
            <w:r w:rsidRPr="6AEFCE99">
              <w:t>.…………</w:t>
            </w:r>
            <w:proofErr w:type="gramStart"/>
            <w:r w:rsidRPr="6AEFCE99">
              <w:t>…….</w:t>
            </w:r>
            <w:proofErr w:type="gramEnd"/>
            <w:r w:rsidRPr="6AEFCE99">
              <w:t>.</w:t>
            </w:r>
          </w:p>
          <w:p w14:paraId="52BAA0A2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AEFCE99">
              <w:t>Afgesproken prijs: …………</w:t>
            </w:r>
            <w:proofErr w:type="gramStart"/>
            <w:r w:rsidRPr="6AEFCE99">
              <w:t>…….</w:t>
            </w:r>
            <w:proofErr w:type="gramEnd"/>
            <w:r w:rsidRPr="6AEFCE99">
              <w:t>.+ BTW =…………</w:t>
            </w:r>
            <w:proofErr w:type="gramStart"/>
            <w:r w:rsidRPr="6AEFCE99">
              <w:t>…….</w:t>
            </w:r>
            <w:proofErr w:type="gramEnd"/>
            <w:r w:rsidRPr="6AEFCE99">
              <w:t>.€</w:t>
            </w:r>
          </w:p>
          <w:p w14:paraId="5CB15059" w14:textId="77777777" w:rsidR="00787488" w:rsidRPr="00C44DB5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C44DB5">
              <w:rPr>
                <w:lang w:val="nl-BE"/>
              </w:rPr>
              <w:t>Totale prijs:</w:t>
            </w:r>
            <w:r>
              <w:rPr>
                <w:lang w:val="nl-BE"/>
              </w:rPr>
              <w:t xml:space="preserve"> 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</w:t>
            </w:r>
            <w:r w:rsidRPr="00C44DB5">
              <w:rPr>
                <w:lang w:val="nl-BE"/>
              </w:rPr>
              <w:t>autocar(s) x</w:t>
            </w:r>
            <w:r>
              <w:rPr>
                <w:lang w:val="nl-BE"/>
              </w:rPr>
              <w:t>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</w:t>
            </w:r>
            <w:r w:rsidRPr="00C44DB5">
              <w:rPr>
                <w:lang w:val="nl-BE"/>
              </w:rPr>
              <w:t>=</w:t>
            </w:r>
            <w:r>
              <w:rPr>
                <w:lang w:val="nl-BE"/>
              </w:rPr>
              <w:t>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</w:t>
            </w:r>
            <w:r w:rsidRPr="00C44DB5">
              <w:rPr>
                <w:lang w:val="nl-BE"/>
              </w:rPr>
              <w:t>€</w:t>
            </w:r>
          </w:p>
          <w:p w14:paraId="19645CF2" w14:textId="77777777" w:rsidR="00787488" w:rsidRPr="006F3BAE" w:rsidRDefault="00787488" w:rsidP="0069511C">
            <w:pPr>
              <w:pStyle w:val="ListBullet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C44DB5">
              <w:rPr>
                <w:lang w:val="nl-BE"/>
              </w:rPr>
              <w:t>Specifieke eisen</w:t>
            </w:r>
            <w:r w:rsidRPr="006F3BAE">
              <w:rPr>
                <w:lang w:val="nl-BE"/>
              </w:rPr>
              <w:t>:</w:t>
            </w:r>
            <w:r>
              <w:rPr>
                <w:lang w:val="nl-BE"/>
              </w:rPr>
              <w:t xml:space="preserve"> 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.…………</w:t>
            </w:r>
            <w:proofErr w:type="gramStart"/>
            <w:r>
              <w:rPr>
                <w:lang w:val="nl-BE"/>
              </w:rPr>
              <w:t>…….</w:t>
            </w:r>
            <w:proofErr w:type="gramEnd"/>
            <w:r>
              <w:rPr>
                <w:lang w:val="nl-BE"/>
              </w:rPr>
              <w:t>.</w:t>
            </w:r>
          </w:p>
          <w:p w14:paraId="3A4E77FF" w14:textId="77777777" w:rsidR="00787488" w:rsidRPr="00337E11" w:rsidRDefault="00787488" w:rsidP="0069511C">
            <w:pPr>
              <w:pStyle w:val="ListBullet"/>
              <w:spacing w:after="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 w:rsidRPr="006F3BAE">
              <w:rPr>
                <w:lang w:val="nl-BE"/>
              </w:rPr>
              <w:t>Bijlage 1: Minimum veiligheidseisen</w:t>
            </w:r>
          </w:p>
        </w:tc>
        <w:tc>
          <w:tcPr>
            <w:tcW w:w="1701" w:type="dxa"/>
          </w:tcPr>
          <w:p w14:paraId="6F5E416F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  <w:tr w:rsidR="00787488" w:rsidRPr="00337E11" w14:paraId="187A677D" w14:textId="77777777" w:rsidTr="6AEFCE99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2" w:type="dxa"/>
            <w:gridSpan w:val="3"/>
          </w:tcPr>
          <w:p w14:paraId="5DC17450" w14:textId="77777777" w:rsidR="00787488" w:rsidRPr="001B2285" w:rsidRDefault="00787488">
            <w:pPr>
              <w:pStyle w:val="NoSpacing"/>
              <w:spacing w:line="210" w:lineRule="atLeast"/>
              <w:ind w:left="113" w:right="113"/>
              <w:jc w:val="center"/>
              <w:rPr>
                <w:b w:val="0"/>
                <w:bCs w:val="0"/>
                <w:color w:val="auto"/>
                <w:szCs w:val="22"/>
              </w:rPr>
            </w:pPr>
            <w:r w:rsidRPr="001B2285">
              <w:rPr>
                <w:b w:val="0"/>
                <w:bCs w:val="0"/>
                <w:color w:val="auto"/>
                <w:szCs w:val="22"/>
              </w:rPr>
              <w:t>Gelieve ons uw factuur over te maken in dubbel met vermelding:</w:t>
            </w:r>
          </w:p>
          <w:p w14:paraId="619809CF" w14:textId="77777777" w:rsidR="00787488" w:rsidRPr="001B2285" w:rsidRDefault="00787488">
            <w:pPr>
              <w:pStyle w:val="NoSpacing"/>
              <w:spacing w:line="210" w:lineRule="atLeast"/>
              <w:ind w:left="113" w:right="113"/>
              <w:jc w:val="center"/>
              <w:rPr>
                <w:b w:val="0"/>
                <w:bCs w:val="0"/>
                <w:color w:val="auto"/>
                <w:szCs w:val="22"/>
              </w:rPr>
            </w:pPr>
            <w:proofErr w:type="gramStart"/>
            <w:r w:rsidRPr="001B2285">
              <w:rPr>
                <w:b w:val="0"/>
                <w:bCs w:val="0"/>
                <w:color w:val="auto"/>
                <w:szCs w:val="22"/>
              </w:rPr>
              <w:t>deugdelijk</w:t>
            </w:r>
            <w:proofErr w:type="gramEnd"/>
            <w:r w:rsidRPr="001B2285">
              <w:rPr>
                <w:b w:val="0"/>
                <w:bCs w:val="0"/>
                <w:color w:val="auto"/>
                <w:szCs w:val="22"/>
              </w:rPr>
              <w:t xml:space="preserve"> en onvergolden verklaard tot een bedrag van…………</w:t>
            </w:r>
            <w:proofErr w:type="gramStart"/>
            <w:r w:rsidRPr="001B2285">
              <w:rPr>
                <w:b w:val="0"/>
                <w:bCs w:val="0"/>
                <w:color w:val="auto"/>
                <w:szCs w:val="22"/>
              </w:rPr>
              <w:t>…….</w:t>
            </w:r>
            <w:proofErr w:type="gramEnd"/>
            <w:r w:rsidRPr="001B2285">
              <w:rPr>
                <w:b w:val="0"/>
                <w:bCs w:val="0"/>
                <w:color w:val="auto"/>
                <w:szCs w:val="22"/>
              </w:rPr>
              <w:t>.€</w:t>
            </w:r>
          </w:p>
          <w:p w14:paraId="20BD47DB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</w:p>
        </w:tc>
      </w:tr>
    </w:tbl>
    <w:p w14:paraId="2AE0F277" w14:textId="77777777" w:rsidR="00787488" w:rsidRPr="00C44DB5" w:rsidRDefault="00787488" w:rsidP="00787488">
      <w:pPr>
        <w:rPr>
          <w:sz w:val="20"/>
        </w:rPr>
      </w:pPr>
      <w:r>
        <w:rPr>
          <w:sz w:val="20"/>
        </w:rPr>
        <w:br/>
      </w:r>
      <w:r w:rsidRPr="00C44DB5">
        <w:rPr>
          <w:sz w:val="20"/>
        </w:rPr>
        <w:t>OFFERTE-AANVRAGER:</w:t>
      </w:r>
      <w:r w:rsidRPr="00C44DB5">
        <w:rPr>
          <w:szCs w:val="22"/>
          <w:lang w:val="nl-BE"/>
        </w:rPr>
        <w:t xml:space="preserve"> </w:t>
      </w:r>
      <w:r w:rsidRPr="00206D8E">
        <w:rPr>
          <w:szCs w:val="22"/>
          <w:lang w:val="nl-BE"/>
        </w:rPr>
        <w:t>…………………………</w:t>
      </w:r>
      <w:r>
        <w:rPr>
          <w:sz w:val="20"/>
        </w:rPr>
        <w:br/>
      </w:r>
    </w:p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3116"/>
        <w:gridCol w:w="3255"/>
        <w:gridCol w:w="3257"/>
      </w:tblGrid>
      <w:tr w:rsidR="00787488" w:rsidRPr="00337E11" w14:paraId="4AD0E33E" w14:textId="77777777" w:rsidTr="001B22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2" w:type="dxa"/>
            <w:gridSpan w:val="3"/>
          </w:tcPr>
          <w:p w14:paraId="12C280B9" w14:textId="5A18AE8C" w:rsidR="00787488" w:rsidRPr="00337E11" w:rsidRDefault="00787488">
            <w:pPr>
              <w:pStyle w:val="NoSpacing"/>
              <w:spacing w:line="210" w:lineRule="atLeast"/>
              <w:ind w:right="113"/>
              <w:jc w:val="center"/>
              <w:rPr>
                <w:szCs w:val="22"/>
              </w:rPr>
            </w:pPr>
            <w:r>
              <w:rPr>
                <w:szCs w:val="22"/>
              </w:rPr>
              <w:t>Naam en handtekening</w:t>
            </w:r>
          </w:p>
        </w:tc>
      </w:tr>
      <w:tr w:rsidR="00787488" w:rsidRPr="00337E11" w14:paraId="5655F213" w14:textId="77777777" w:rsidTr="00236D21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14:paraId="4AAA978A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  <w:r>
              <w:rPr>
                <w:szCs w:val="22"/>
              </w:rPr>
              <w:t>Besteldienst</w:t>
            </w:r>
          </w:p>
        </w:tc>
        <w:tc>
          <w:tcPr>
            <w:tcW w:w="3260" w:type="dxa"/>
          </w:tcPr>
          <w:p w14:paraId="0D84770E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Preventieadviseur</w:t>
            </w:r>
          </w:p>
        </w:tc>
        <w:tc>
          <w:tcPr>
            <w:tcW w:w="3260" w:type="dxa"/>
          </w:tcPr>
          <w:p w14:paraId="2DD81979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  <w:r>
              <w:rPr>
                <w:szCs w:val="22"/>
              </w:rPr>
              <w:t>Autocaronderneming</w:t>
            </w:r>
          </w:p>
        </w:tc>
      </w:tr>
      <w:tr w:rsidR="00787488" w:rsidRPr="00337E11" w14:paraId="32A0ACD7" w14:textId="77777777" w:rsidTr="001B2285">
        <w:trPr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14:paraId="3A34A8CE" w14:textId="77777777" w:rsidR="00787488" w:rsidRDefault="00787488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</w:p>
          <w:p w14:paraId="113CC1E1" w14:textId="77777777" w:rsidR="00787488" w:rsidRDefault="00787488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</w:p>
          <w:p w14:paraId="62E67C73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rPr>
                <w:szCs w:val="22"/>
              </w:rPr>
            </w:pPr>
          </w:p>
        </w:tc>
        <w:tc>
          <w:tcPr>
            <w:tcW w:w="3260" w:type="dxa"/>
          </w:tcPr>
          <w:p w14:paraId="3F412BF5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  <w:tc>
          <w:tcPr>
            <w:tcW w:w="3260" w:type="dxa"/>
          </w:tcPr>
          <w:p w14:paraId="42402A39" w14:textId="77777777" w:rsidR="00787488" w:rsidRPr="00337E11" w:rsidRDefault="00787488">
            <w:pPr>
              <w:pStyle w:val="NoSpacing"/>
              <w:spacing w:line="210" w:lineRule="atLeast"/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2"/>
              </w:rPr>
            </w:pPr>
          </w:p>
        </w:tc>
      </w:tr>
    </w:tbl>
    <w:p w14:paraId="59138FAB" w14:textId="77777777" w:rsidR="00787488" w:rsidRPr="000911A3" w:rsidRDefault="00787488" w:rsidP="00787488">
      <w:pPr>
        <w:rPr>
          <w:sz w:val="16"/>
          <w:szCs w:val="16"/>
        </w:rPr>
      </w:pPr>
      <w:r w:rsidRPr="00C44DB5">
        <w:rPr>
          <w:sz w:val="16"/>
          <w:szCs w:val="16"/>
        </w:rPr>
        <w:t xml:space="preserve">DE BESTELLING IS PAS </w:t>
      </w:r>
      <w:r w:rsidRPr="00C44DB5">
        <w:rPr>
          <w:sz w:val="16"/>
          <w:szCs w:val="16"/>
          <w:u w:val="single"/>
        </w:rPr>
        <w:t>DEFINITIEF</w:t>
      </w:r>
      <w:r w:rsidRPr="00C44DB5">
        <w:rPr>
          <w:sz w:val="16"/>
          <w:szCs w:val="16"/>
        </w:rPr>
        <w:t xml:space="preserve"> WANNEER WIJ DE </w:t>
      </w:r>
      <w:r w:rsidRPr="00C44DB5">
        <w:rPr>
          <w:sz w:val="16"/>
          <w:szCs w:val="16"/>
          <w:u w:val="single"/>
        </w:rPr>
        <w:t>OFFERTE</w:t>
      </w:r>
      <w:r w:rsidRPr="00C44DB5">
        <w:rPr>
          <w:sz w:val="16"/>
          <w:szCs w:val="16"/>
        </w:rPr>
        <w:t xml:space="preserve"> EN DE </w:t>
      </w:r>
      <w:r w:rsidRPr="00C44DB5">
        <w:rPr>
          <w:sz w:val="16"/>
          <w:szCs w:val="16"/>
          <w:u w:val="single"/>
        </w:rPr>
        <w:t>MINIMUMEISEN</w:t>
      </w:r>
      <w:r w:rsidRPr="00C44DB5">
        <w:rPr>
          <w:sz w:val="16"/>
          <w:szCs w:val="16"/>
        </w:rPr>
        <w:t xml:space="preserve"> ONDERTEKEND DOOR DE VERANTWOORDELIJKE VAN DE AUTOCARONDERNEMING IN ONS BEZIT HEBBEN</w:t>
      </w:r>
      <w:r>
        <w:rPr>
          <w:sz w:val="16"/>
          <w:szCs w:val="16"/>
        </w:rPr>
        <w:t>.</w:t>
      </w:r>
      <w:r>
        <w:rPr>
          <w:sz w:val="16"/>
          <w:szCs w:val="16"/>
        </w:rPr>
        <w:br w:type="page"/>
      </w:r>
    </w:p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8032"/>
        <w:gridCol w:w="1596"/>
      </w:tblGrid>
      <w:tr w:rsidR="00787488" w:rsidRPr="000911A3" w14:paraId="7CC545FD" w14:textId="77777777" w:rsidTr="007874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37" w:type="dxa"/>
          </w:tcPr>
          <w:p w14:paraId="5E7B6B9C" w14:textId="77777777" w:rsidR="00787488" w:rsidRPr="001B2285" w:rsidRDefault="00787488" w:rsidP="00787488">
            <w:pPr>
              <w:pStyle w:val="Tabeltitel"/>
              <w:rPr>
                <w:rFonts w:ascii="Calibri" w:hAnsi="Calibri" w:cs="Calibri"/>
                <w:sz w:val="32"/>
                <w:szCs w:val="32"/>
                <w:lang w:val="nl-BE"/>
              </w:rPr>
            </w:pPr>
            <w:r w:rsidRPr="001B2285">
              <w:rPr>
                <w:rStyle w:val="Strong"/>
                <w:rFonts w:ascii="Calibri" w:hAnsi="Calibri" w:cs="Calibri"/>
                <w:sz w:val="32"/>
                <w:szCs w:val="36"/>
              </w:rPr>
              <w:t>Minimumeisen bij bestelling van ingehuurde voertuigen</w:t>
            </w:r>
          </w:p>
        </w:tc>
        <w:tc>
          <w:tcPr>
            <w:tcW w:w="1596" w:type="dxa"/>
          </w:tcPr>
          <w:p w14:paraId="3FDC2D5E" w14:textId="77777777" w:rsidR="00787488" w:rsidRPr="001B2285" w:rsidRDefault="00787488">
            <w:pPr>
              <w:pStyle w:val="NoSpacing"/>
              <w:spacing w:line="210" w:lineRule="atLeast"/>
              <w:ind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32"/>
                <w:szCs w:val="32"/>
              </w:rPr>
            </w:pPr>
            <w:r w:rsidRPr="001B2285">
              <w:rPr>
                <w:rStyle w:val="Strong"/>
                <w:rFonts w:ascii="Calibri" w:hAnsi="Calibri" w:cs="Calibri"/>
                <w:sz w:val="32"/>
                <w:szCs w:val="36"/>
                <w:lang w:val="nl-NL"/>
              </w:rPr>
              <w:t>Bijlage 1</w:t>
            </w:r>
          </w:p>
        </w:tc>
      </w:tr>
    </w:tbl>
    <w:p w14:paraId="371AE8C2" w14:textId="77777777" w:rsidR="00787488" w:rsidRDefault="00787488" w:rsidP="00787488"/>
    <w:p w14:paraId="1E60190B" w14:textId="77777777" w:rsidR="00787488" w:rsidRPr="001B2285" w:rsidRDefault="00787488" w:rsidP="00787488">
      <w:pPr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1B2285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Geachte</w:t>
      </w:r>
    </w:p>
    <w:p w14:paraId="67AD882C" w14:textId="77777777" w:rsidR="00787488" w:rsidRPr="00DB26DE" w:rsidRDefault="00787488" w:rsidP="00787488">
      <w:r>
        <w:t>D</w:t>
      </w:r>
      <w:r w:rsidRPr="00DB26DE">
        <w:t>e door u te leveren prestaties, verplaatsingen per autocar, moeten voldoen aan volgende voorwaarden:</w:t>
      </w:r>
    </w:p>
    <w:p w14:paraId="074DDD46" w14:textId="10853C9C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uit te voeren verplaatsingen zijn </w:t>
      </w:r>
      <w:r w:rsidRPr="00F41D9E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ongeregelde diensten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die uitsluitend voorbehouden zijn aan ondernemers die beschikken over een communautaire vergunning</w:t>
      </w:r>
      <w:r w:rsidR="00F41D9E">
        <w:rPr>
          <w:rStyle w:val="FootnoteReference"/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footnoteReference w:id="1"/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;</w:t>
      </w:r>
    </w:p>
    <w:p w14:paraId="512E7F60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ingezette voertuigen moeten beschikken over een </w:t>
      </w:r>
      <w:r w:rsidRPr="00BE6535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geldig keuringsbewijs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van technische keuring overeenkomstig het </w:t>
      </w:r>
      <w:r w:rsidRPr="001B2285">
        <w:rPr>
          <w:rFonts w:asciiTheme="minorHAnsi" w:eastAsiaTheme="minorHAnsi" w:hAnsiTheme="minorHAnsi" w:cstheme="minorBidi"/>
          <w:kern w:val="2"/>
          <w:szCs w:val="24"/>
          <w:highlight w:val="yellow"/>
          <w:lang w:eastAsia="en-US"/>
          <w14:ligatures w14:val="standardContextual"/>
        </w:rPr>
        <w:t>KB d.d. 15/03/1968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houdende algemeen reglement op de technische eisen waaraan auto’s, hun aanhangwagens, hun onderdelen en hun veiligheidstoebehoren moeten voldoen;</w:t>
      </w:r>
    </w:p>
    <w:p w14:paraId="7FD96182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ingezette voertuigen moeten beschikken over een geldige </w:t>
      </w:r>
      <w:r w:rsidRPr="00BE6535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verzekering “burgerlijke aansprakelijkheid”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en over een geldige </w:t>
      </w:r>
      <w:r w:rsidRPr="00BE6535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verzekering “brand”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; </w:t>
      </w:r>
    </w:p>
    <w:p w14:paraId="517EBE0C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uit te voeren prestaties moeten zodanig uitgestippeld worden dat de ingezette chauffeurs de bepalingen van de Europese verordening 561/2006 </w:t>
      </w:r>
      <w:proofErr w:type="gramStart"/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aangaande</w:t>
      </w:r>
      <w:proofErr w:type="gramEnd"/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de </w:t>
      </w:r>
      <w:r w:rsidRPr="000109CE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rij- en rusttijden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kunnen naleven;</w:t>
      </w:r>
    </w:p>
    <w:p w14:paraId="064DBC16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ingezette chauffeurs moeten de bepalingen van de EEG-verordening 165/2014 van het Europees Parlement en van de Europese Raad dd. 04/02/2014, </w:t>
      </w:r>
      <w:proofErr w:type="gramStart"/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betreffende</w:t>
      </w:r>
      <w:proofErr w:type="gramEnd"/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het </w:t>
      </w:r>
      <w:r w:rsidRPr="000109CE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controleapparaat in het wegvervoer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naleven;</w:t>
      </w:r>
    </w:p>
    <w:p w14:paraId="6F3556C8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ingezette chauffeurs moeten over een </w:t>
      </w:r>
      <w:r w:rsidRPr="000109CE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geldig rijbewijs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D beschikken (D + E </w:t>
      </w:r>
      <w:proofErr w:type="gramStart"/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indien</w:t>
      </w:r>
      <w:proofErr w:type="gramEnd"/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een aanhangwagen wordt getrokken) over een geldig medisch rijgeschiktheidsattest en over de vakbekwaamheid (code 95);</w:t>
      </w:r>
    </w:p>
    <w:p w14:paraId="6C4F18BC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De ingezette chauffeurs en de autocarmaatschappij moeten de bepalingen van de sociale wetgeving, van toepassing in de sector, naleven en zich houden aan onder meer de DIMONA-AANGIFTE;</w:t>
      </w:r>
    </w:p>
    <w:p w14:paraId="3174DBA9" w14:textId="5D81F009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Voor de aanvang van ieder uit te voeren ongeregeld vervoer wordt een controledocument (</w:t>
      </w:r>
      <w:r w:rsidRPr="000109CE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reisblad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) in tweevoud ingevuld. Het origineel moet gedurende de ganse reis aan boord van het voertuig zijn. Voor nationaal ongeregeld vervoer mag het </w:t>
      </w:r>
      <w:r w:rsidR="000109CE"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EU-reisblad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vervangen worden door een controledocument eigen aan het bedrijf voor zover het aan de eisen van K.B. van 01/04/2009 beantwoordt;</w:t>
      </w:r>
    </w:p>
    <w:p w14:paraId="6B1BA381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De autocar moet uitgerust zijn met het wettelijk voorgeschreven EHBO- en eerste </w:t>
      </w:r>
      <w:r w:rsidRPr="00E940E8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interventietoebehoren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;</w:t>
      </w:r>
    </w:p>
    <w:p w14:paraId="1E5C8626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Vanaf 01/04/2003 moeten alle nieuwe autocars uitgerust zijn met gordels. De passagiers moeten de </w:t>
      </w:r>
      <w:r w:rsidRPr="00444CC2">
        <w:rPr>
          <w:rFonts w:asciiTheme="minorHAnsi" w:eastAsiaTheme="minorHAnsi" w:hAnsiTheme="minorHAnsi" w:cstheme="minorBidi"/>
          <w:b/>
          <w:bCs/>
          <w:kern w:val="2"/>
          <w:szCs w:val="24"/>
          <w:lang w:eastAsia="en-US"/>
          <w14:ligatures w14:val="standardContextual"/>
        </w:rPr>
        <w:t>veiligheidsgordels</w:t>
      </w: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 xml:space="preserve"> verplicht dragen als het voertuig in beweging is;</w:t>
      </w:r>
    </w:p>
    <w:p w14:paraId="5E932410" w14:textId="77777777" w:rsidR="00787488" w:rsidRPr="00787488" w:rsidRDefault="00787488" w:rsidP="00787488">
      <w:pPr>
        <w:pStyle w:val="ListNumber"/>
        <w:numPr>
          <w:ilvl w:val="0"/>
          <w:numId w:val="15"/>
        </w:numPr>
        <w:tabs>
          <w:tab w:val="num" w:pos="360"/>
        </w:tabs>
        <w:ind w:left="360"/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</w:pPr>
      <w:r w:rsidRPr="00787488">
        <w:rPr>
          <w:rFonts w:asciiTheme="minorHAnsi" w:eastAsiaTheme="minorHAnsi" w:hAnsiTheme="minorHAnsi" w:cstheme="minorBidi"/>
          <w:kern w:val="2"/>
          <w:szCs w:val="24"/>
          <w:lang w:eastAsia="en-US"/>
          <w14:ligatures w14:val="standardContextual"/>
        </w:rPr>
        <w:t>Specifieke comforteisen: …………………………</w:t>
      </w:r>
    </w:p>
    <w:p w14:paraId="4DDB65DC" w14:textId="77777777" w:rsidR="00787488" w:rsidRPr="00DB26DE" w:rsidRDefault="00787488" w:rsidP="00787488">
      <w:r>
        <w:br/>
      </w:r>
      <w:r w:rsidRPr="00DB26DE">
        <w:t>Gelieve schriftelijk te verklaren dat de levering aan alle bovengenoemde eisen voldoet en deze nota terug te sturen naar:</w:t>
      </w:r>
      <w:r w:rsidRPr="00972129">
        <w:rPr>
          <w:szCs w:val="22"/>
          <w:lang w:val="nl-BE"/>
        </w:rPr>
        <w:t xml:space="preserve"> </w:t>
      </w:r>
      <w:r w:rsidRPr="00206D8E">
        <w:rPr>
          <w:szCs w:val="22"/>
          <w:lang w:val="nl-BE"/>
        </w:rPr>
        <w:t>…………………………</w:t>
      </w:r>
    </w:p>
    <w:p w14:paraId="74DF7FE9" w14:textId="77777777" w:rsidR="00787488" w:rsidRPr="00DB26DE" w:rsidRDefault="00787488" w:rsidP="00787488">
      <w:r w:rsidRPr="00DB26DE">
        <w:t>Gedaan te:</w:t>
      </w:r>
      <w:r w:rsidRPr="00972129">
        <w:rPr>
          <w:szCs w:val="22"/>
          <w:lang w:val="nl-BE"/>
        </w:rPr>
        <w:t xml:space="preserve"> </w:t>
      </w:r>
      <w:r w:rsidRPr="00206D8E">
        <w:rPr>
          <w:szCs w:val="22"/>
          <w:lang w:val="nl-BE"/>
        </w:rPr>
        <w:t>…………………………</w:t>
      </w:r>
    </w:p>
    <w:p w14:paraId="3D3B096D" w14:textId="77777777" w:rsidR="00787488" w:rsidRPr="00DB26DE" w:rsidRDefault="00787488" w:rsidP="00787488">
      <w:r>
        <w:t>Datum:</w:t>
      </w:r>
      <w:r w:rsidRPr="00972129">
        <w:rPr>
          <w:szCs w:val="22"/>
          <w:lang w:val="nl-BE"/>
        </w:rPr>
        <w:t xml:space="preserve"> </w:t>
      </w:r>
      <w:r w:rsidRPr="00206D8E">
        <w:rPr>
          <w:szCs w:val="22"/>
          <w:lang w:val="nl-BE"/>
        </w:rPr>
        <w:t>…………………………</w:t>
      </w:r>
    </w:p>
    <w:p w14:paraId="1CE57723" w14:textId="77777777" w:rsidR="00787488" w:rsidRPr="00330621" w:rsidRDefault="00787488" w:rsidP="00787488">
      <w:r w:rsidRPr="00DB26DE">
        <w:t>Naam en handtekening:</w:t>
      </w:r>
      <w:r w:rsidRPr="00972129">
        <w:rPr>
          <w:szCs w:val="22"/>
          <w:lang w:val="nl-BE"/>
        </w:rPr>
        <w:t xml:space="preserve"> </w:t>
      </w:r>
      <w:r w:rsidRPr="00206D8E">
        <w:rPr>
          <w:szCs w:val="22"/>
          <w:lang w:val="nl-BE"/>
        </w:rPr>
        <w:t>…………………………</w:t>
      </w:r>
    </w:p>
    <w:p w14:paraId="216CE964" w14:textId="28604DD6" w:rsidR="00BE499F" w:rsidRPr="00787488" w:rsidRDefault="00BE499F" w:rsidP="00787488"/>
    <w:sectPr w:rsidR="00BE499F" w:rsidRPr="00787488" w:rsidSect="001B2285">
      <w:footerReference w:type="default" r:id="rId11"/>
      <w:headerReference w:type="first" r:id="rId12"/>
      <w:footerReference w:type="first" r:id="rId13"/>
      <w:pgSz w:w="11906" w:h="16838"/>
      <w:pgMar w:top="1361" w:right="1134" w:bottom="1701" w:left="1134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53FBE" w14:textId="77777777" w:rsidR="00964C59" w:rsidRDefault="00964C59" w:rsidP="0005562E">
      <w:r>
        <w:separator/>
      </w:r>
    </w:p>
  </w:endnote>
  <w:endnote w:type="continuationSeparator" w:id="0">
    <w:p w14:paraId="60C40140" w14:textId="77777777" w:rsidR="00964C59" w:rsidRDefault="00964C59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5A5C" w14:textId="77777777" w:rsidR="001B2285" w:rsidRDefault="004527BC" w:rsidP="001B2285">
    <w:pPr>
      <w:spacing w:after="0"/>
      <w:ind w:left="540" w:firstLine="168"/>
    </w:pPr>
    <w:r w:rsidRPr="00EC517A">
      <w:rPr>
        <w:noProof/>
      </w:rPr>
      <w:drawing>
        <wp:anchor distT="0" distB="0" distL="114300" distR="114300" simplePos="0" relativeHeight="251658243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753584923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2285">
      <w:t>Bestelbon Autocarreizen</w:t>
    </w:r>
  </w:p>
  <w:p w14:paraId="16599CFA" w14:textId="0CEB8D4F" w:rsidR="00BC50F8" w:rsidRDefault="004527BC" w:rsidP="001B2285">
    <w:pPr>
      <w:ind w:left="540" w:firstLine="168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140E75">
      <w:t>05</w:t>
    </w:r>
    <w:r w:rsidR="0069511C">
      <w:rPr>
        <w:noProof/>
      </w:rPr>
      <w:t>-0</w:t>
    </w:r>
    <w:r w:rsidR="00140E75">
      <w:rPr>
        <w:noProof/>
      </w:rPr>
      <w:t>8</w:t>
    </w:r>
    <w:r w:rsidR="0069511C">
      <w:rPr>
        <w:noProof/>
      </w:rPr>
      <w:t>-20</w:t>
    </w:r>
    <w:r w:rsidR="00140E75">
      <w:rPr>
        <w:noProof/>
      </w:rPr>
      <w:t>2</w:t>
    </w:r>
    <w:r w:rsidR="0069511C">
      <w:rPr>
        <w:noProof/>
      </w:rPr>
      <w:t>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1667439896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8240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59401994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137B6" w14:textId="77777777" w:rsidR="0096687B" w:rsidRDefault="00A82C69" w:rsidP="0096687B">
    <w:pPr>
      <w:spacing w:after="0"/>
      <w:ind w:left="392" w:firstLine="316"/>
    </w:pPr>
    <w:r w:rsidRPr="00EC517A">
      <w:rPr>
        <w:noProof/>
      </w:rPr>
      <w:drawing>
        <wp:anchor distT="0" distB="0" distL="114300" distR="114300" simplePos="0" relativeHeight="251658242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215552712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687B">
      <w:t xml:space="preserve">Gemeenschappelijke preventiedienst GO! </w:t>
    </w:r>
  </w:p>
  <w:p w14:paraId="10738E34" w14:textId="1CDBF552" w:rsidR="00A82C69" w:rsidRPr="00EC517A" w:rsidRDefault="00A82C69" w:rsidP="001B2285">
    <w:pPr>
      <w:ind w:left="392" w:firstLine="316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140E75">
      <w:rPr>
        <w:noProof/>
      </w:rPr>
      <w:t>05</w:t>
    </w:r>
    <w:r w:rsidR="0069511C">
      <w:rPr>
        <w:noProof/>
      </w:rPr>
      <w:t>-0</w:t>
    </w:r>
    <w:r w:rsidR="00140E75">
      <w:rPr>
        <w:noProof/>
      </w:rPr>
      <w:t>8</w:t>
    </w:r>
    <w:r w:rsidR="0069511C">
      <w:rPr>
        <w:noProof/>
      </w:rPr>
      <w:t>-20</w:t>
    </w:r>
    <w:r w:rsidR="00140E75">
      <w:rPr>
        <w:noProof/>
      </w:rPr>
      <w:t>2</w:t>
    </w:r>
    <w:r w:rsidR="0069511C">
      <w:rPr>
        <w:noProof/>
      </w:rPr>
      <w:t>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256493249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0FE4E" w14:textId="77777777" w:rsidR="00964C59" w:rsidRDefault="00964C59" w:rsidP="0005562E">
      <w:r>
        <w:separator/>
      </w:r>
    </w:p>
  </w:footnote>
  <w:footnote w:type="continuationSeparator" w:id="0">
    <w:p w14:paraId="3888ABDD" w14:textId="77777777" w:rsidR="00964C59" w:rsidRDefault="00964C59" w:rsidP="0005562E">
      <w:r>
        <w:continuationSeparator/>
      </w:r>
    </w:p>
  </w:footnote>
  <w:footnote w:id="1">
    <w:p w14:paraId="6272DB6D" w14:textId="4CA28753" w:rsidR="00F41D9E" w:rsidRDefault="00F41D9E" w:rsidP="00903D00">
      <w:pPr>
        <w:pStyle w:val="Voetnoot"/>
      </w:pPr>
      <w:r>
        <w:rPr>
          <w:rStyle w:val="FootnoteReference"/>
        </w:rPr>
        <w:footnoteRef/>
      </w:r>
      <w:r>
        <w:t xml:space="preserve"> </w:t>
      </w:r>
      <w:r w:rsidR="00BE6535" w:rsidRPr="00BE6535">
        <w:t>KB van 22 mei 2014 en het MB van 23 mei 2014 betreffende het reizigersvervoer over de weg.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BF80" w14:textId="77777777" w:rsidR="0005562E" w:rsidRDefault="0005562E" w:rsidP="0005562E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11885917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DB33D1" w14:textId="77777777" w:rsidR="0005562E" w:rsidRDefault="000556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stBullet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stBullet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3D7316D4"/>
    <w:multiLevelType w:val="multilevel"/>
    <w:tmpl w:val="CB38B7D4"/>
    <w:lvl w:ilvl="0">
      <w:start w:val="1"/>
      <w:numFmt w:val="decimal"/>
      <w:pStyle w:val="Heading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BAF648C"/>
    <w:multiLevelType w:val="hybridMultilevel"/>
    <w:tmpl w:val="2092F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624E9"/>
    <w:multiLevelType w:val="hybridMultilevel"/>
    <w:tmpl w:val="386A9B70"/>
    <w:lvl w:ilvl="0" w:tplc="093EEC06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3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3"/>
  </w:num>
  <w:num w:numId="13" w16cid:durableId="364990728">
    <w:abstractNumId w:val="3"/>
  </w:num>
  <w:num w:numId="14" w16cid:durableId="1848056622">
    <w:abstractNumId w:val="3"/>
  </w:num>
  <w:num w:numId="15" w16cid:durableId="1994020527">
    <w:abstractNumId w:val="4"/>
  </w:num>
  <w:num w:numId="16" w16cid:durableId="8084723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488"/>
    <w:rsid w:val="00000177"/>
    <w:rsid w:val="000109CE"/>
    <w:rsid w:val="00011C99"/>
    <w:rsid w:val="0005021F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40E75"/>
    <w:rsid w:val="00150F6F"/>
    <w:rsid w:val="00154AF5"/>
    <w:rsid w:val="00164C98"/>
    <w:rsid w:val="00167787"/>
    <w:rsid w:val="00171D0F"/>
    <w:rsid w:val="00181FF7"/>
    <w:rsid w:val="00195B31"/>
    <w:rsid w:val="001B2285"/>
    <w:rsid w:val="001C21CA"/>
    <w:rsid w:val="001C22CB"/>
    <w:rsid w:val="001D35DA"/>
    <w:rsid w:val="001E3149"/>
    <w:rsid w:val="001E4B82"/>
    <w:rsid w:val="002017AC"/>
    <w:rsid w:val="0020575B"/>
    <w:rsid w:val="00234F3B"/>
    <w:rsid w:val="00235551"/>
    <w:rsid w:val="00236CB7"/>
    <w:rsid w:val="00236D21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6641D"/>
    <w:rsid w:val="00385352"/>
    <w:rsid w:val="003C399F"/>
    <w:rsid w:val="003E3190"/>
    <w:rsid w:val="003E6B02"/>
    <w:rsid w:val="00413847"/>
    <w:rsid w:val="00436B08"/>
    <w:rsid w:val="00444CC2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9511C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87488"/>
    <w:rsid w:val="00794131"/>
    <w:rsid w:val="00794A93"/>
    <w:rsid w:val="0079776F"/>
    <w:rsid w:val="00806770"/>
    <w:rsid w:val="00813027"/>
    <w:rsid w:val="00822BC9"/>
    <w:rsid w:val="00831EBD"/>
    <w:rsid w:val="008615F4"/>
    <w:rsid w:val="008663FC"/>
    <w:rsid w:val="00872BFE"/>
    <w:rsid w:val="00885302"/>
    <w:rsid w:val="008D2484"/>
    <w:rsid w:val="008D36BC"/>
    <w:rsid w:val="008D5186"/>
    <w:rsid w:val="00903D00"/>
    <w:rsid w:val="00955B7A"/>
    <w:rsid w:val="00960F51"/>
    <w:rsid w:val="00964C59"/>
    <w:rsid w:val="0096590D"/>
    <w:rsid w:val="0096687B"/>
    <w:rsid w:val="009760B3"/>
    <w:rsid w:val="00993224"/>
    <w:rsid w:val="009A3E22"/>
    <w:rsid w:val="009B39D0"/>
    <w:rsid w:val="009C1301"/>
    <w:rsid w:val="009D04B5"/>
    <w:rsid w:val="009E0527"/>
    <w:rsid w:val="009E7A99"/>
    <w:rsid w:val="009F1B19"/>
    <w:rsid w:val="00A06758"/>
    <w:rsid w:val="00A54912"/>
    <w:rsid w:val="00A71247"/>
    <w:rsid w:val="00A82C69"/>
    <w:rsid w:val="00AC2EF0"/>
    <w:rsid w:val="00AD1704"/>
    <w:rsid w:val="00AD1893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BE6535"/>
    <w:rsid w:val="00C003A9"/>
    <w:rsid w:val="00C20FC4"/>
    <w:rsid w:val="00C60F59"/>
    <w:rsid w:val="00C65712"/>
    <w:rsid w:val="00C90F26"/>
    <w:rsid w:val="00CC4567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1B20"/>
    <w:rsid w:val="00D255CF"/>
    <w:rsid w:val="00D54837"/>
    <w:rsid w:val="00D85D8F"/>
    <w:rsid w:val="00D8604B"/>
    <w:rsid w:val="00D97630"/>
    <w:rsid w:val="00DA1A72"/>
    <w:rsid w:val="00DD095A"/>
    <w:rsid w:val="00DE28FC"/>
    <w:rsid w:val="00DE6BB2"/>
    <w:rsid w:val="00E14D28"/>
    <w:rsid w:val="00E5582D"/>
    <w:rsid w:val="00E61877"/>
    <w:rsid w:val="00E75DFD"/>
    <w:rsid w:val="00E81526"/>
    <w:rsid w:val="00E84048"/>
    <w:rsid w:val="00E940E8"/>
    <w:rsid w:val="00EC1B62"/>
    <w:rsid w:val="00ED2B2C"/>
    <w:rsid w:val="00F41D9E"/>
    <w:rsid w:val="00F42A3F"/>
    <w:rsid w:val="00F455CE"/>
    <w:rsid w:val="00F54FD2"/>
    <w:rsid w:val="00F5711E"/>
    <w:rsid w:val="00F80B22"/>
    <w:rsid w:val="00FB7922"/>
    <w:rsid w:val="00FC3FC3"/>
    <w:rsid w:val="00FD41F4"/>
    <w:rsid w:val="00FE584B"/>
    <w:rsid w:val="00FE7E13"/>
    <w:rsid w:val="0A94FB76"/>
    <w:rsid w:val="6AEFC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2A3BFA"/>
  <w15:chartTrackingRefBased/>
  <w15:docId w15:val="{3BD57937-507C-4BF4-B0F0-7ACB851B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488"/>
    <w:pPr>
      <w:spacing w:after="240" w:line="240" w:lineRule="atLeast"/>
    </w:pPr>
    <w:rPr>
      <w:rFonts w:ascii="Calibri" w:eastAsia="Times New Roman" w:hAnsi="Calibri" w:cs="Times New Roman"/>
      <w:kern w:val="0"/>
      <w:sz w:val="22"/>
      <w:szCs w:val="20"/>
      <w:lang w:val="nl-NL" w:eastAsia="nl-NL"/>
      <w14:ligatures w14:val="none"/>
    </w:rPr>
  </w:style>
  <w:style w:type="paragraph" w:styleId="Heading1">
    <w:name w:val="heading 1"/>
    <w:aliases w:val="GO-Kop 1"/>
    <w:basedOn w:val="Normal"/>
    <w:next w:val="Normal"/>
    <w:link w:val="Heading1Char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Heading2">
    <w:name w:val="heading 2"/>
    <w:aliases w:val="GO-Kop 2"/>
    <w:basedOn w:val="Normal"/>
    <w:next w:val="Normal"/>
    <w:link w:val="Heading2Char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Heading3">
    <w:name w:val="heading 3"/>
    <w:aliases w:val="GO-Kop 3"/>
    <w:basedOn w:val="Normal"/>
    <w:next w:val="Normal"/>
    <w:link w:val="Heading3Char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Heading4">
    <w:name w:val="heading 4"/>
    <w:aliases w:val="GO-Kop 4"/>
    <w:basedOn w:val="Normal"/>
    <w:next w:val="Normal"/>
    <w:link w:val="Heading4Char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S-TabelStijl1">
    <w:name w:val="TS-TabelStijl1"/>
    <w:basedOn w:val="TableNorma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Minion Pro" w:hAnsi="Minion Pro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Minion Pro" w:hAnsi="Minion Pro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leGrid">
    <w:name w:val="Table Grid"/>
    <w:aliases w:val="Tabel Rhea 1"/>
    <w:basedOn w:val="TableNorma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leGrid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le">
    <w:name w:val="Title"/>
    <w:aliases w:val="GO-Titel"/>
    <w:basedOn w:val="Normal"/>
    <w:next w:val="Normal"/>
    <w:link w:val="Title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leChar">
    <w:name w:val="Title Char"/>
    <w:aliases w:val="GO-Titel Char"/>
    <w:basedOn w:val="DefaultParagraphFont"/>
    <w:link w:val="Title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562E"/>
  </w:style>
  <w:style w:type="paragraph" w:customStyle="1" w:styleId="GO-Onderwerp">
    <w:name w:val="GO-Onderwerp"/>
    <w:basedOn w:val="Title"/>
    <w:next w:val="Normal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Normal"/>
    <w:qFormat/>
    <w:rsid w:val="00960F51"/>
    <w:pPr>
      <w:spacing w:after="567"/>
    </w:pPr>
    <w:rPr>
      <w:lang w:val="en-US"/>
    </w:rPr>
  </w:style>
  <w:style w:type="paragraph" w:styleId="ListBullet">
    <w:name w:val="List Bullet"/>
    <w:aliases w:val="GO-Lijst opsom.teken"/>
    <w:basedOn w:val="Normal"/>
    <w:uiPriority w:val="99"/>
    <w:unhideWhenUsed/>
    <w:qFormat/>
    <w:rsid w:val="00AD1893"/>
    <w:pPr>
      <w:numPr>
        <w:numId w:val="9"/>
      </w:numPr>
      <w:contextualSpacing/>
    </w:pPr>
  </w:style>
  <w:style w:type="paragraph" w:styleId="ListBullet2">
    <w:name w:val="List Bullet 2"/>
    <w:aliases w:val="GO-Lijst opsom.teken 2"/>
    <w:basedOn w:val="Normal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Normal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lang w:val="en-GB"/>
    </w:rPr>
  </w:style>
  <w:style w:type="paragraph" w:styleId="Subtitle">
    <w:name w:val="Subtitle"/>
    <w:aliases w:val="GO-Ondertitel"/>
    <w:basedOn w:val="Normal"/>
    <w:next w:val="Normal"/>
    <w:link w:val="Subtitle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SubtitleChar">
    <w:name w:val="Subtitle Char"/>
    <w:aliases w:val="GO-Ondertitel Char"/>
    <w:basedOn w:val="DefaultParagraphFont"/>
    <w:link w:val="Subtitle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Normal"/>
    <w:qFormat/>
    <w:rsid w:val="002647BC"/>
    <w:pPr>
      <w:tabs>
        <w:tab w:val="right" w:pos="9701"/>
      </w:tabs>
      <w:spacing w:after="0" w:line="240" w:lineRule="auto"/>
      <w:ind w:firstLine="284"/>
    </w:pPr>
    <w:rPr>
      <w:sz w:val="18"/>
      <w:szCs w:val="14"/>
    </w:rPr>
  </w:style>
  <w:style w:type="character" w:styleId="FootnoteReference">
    <w:name w:val="footnote reference"/>
    <w:basedOn w:val="DefaultParagraphFont"/>
    <w:semiHidden/>
    <w:unhideWhenUsed/>
    <w:rsid w:val="00BC50F8"/>
    <w:rPr>
      <w:vertAlign w:val="superscript"/>
    </w:rPr>
  </w:style>
  <w:style w:type="table" w:styleId="GridTable4-Accent3">
    <w:name w:val="Grid Table 4 Accent 3"/>
    <w:basedOn w:val="TableNorma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GridTable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UnresolvedMention">
    <w:name w:val="Unresolved Mention"/>
    <w:basedOn w:val="DefaultParagraphFont"/>
    <w:uiPriority w:val="99"/>
    <w:unhideWhenUsed/>
    <w:rsid w:val="00722463"/>
    <w:rPr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leEmphasis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stNumber">
    <w:name w:val="List Number"/>
    <w:aliases w:val="GO-Lijstnummering"/>
    <w:basedOn w:val="Normal"/>
    <w:uiPriority w:val="99"/>
    <w:unhideWhenUsed/>
    <w:qFormat/>
    <w:rsid w:val="00331CFA"/>
    <w:pPr>
      <w:contextualSpacing/>
    </w:pPr>
  </w:style>
  <w:style w:type="paragraph" w:styleId="NoSpacing">
    <w:name w:val="No Spacing"/>
    <w:link w:val="NoSpacingChar"/>
    <w:uiPriority w:val="1"/>
    <w:qFormat/>
    <w:rsid w:val="00331CFA"/>
    <w:rPr>
      <w:sz w:val="22"/>
    </w:rPr>
  </w:style>
  <w:style w:type="paragraph" w:styleId="Quote">
    <w:name w:val="Quote"/>
    <w:aliases w:val="GO-Citaat"/>
    <w:basedOn w:val="Normal"/>
    <w:next w:val="Normal"/>
    <w:link w:val="Quote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QuoteChar">
    <w:name w:val="Quote Char"/>
    <w:aliases w:val="GO-Citaat Char"/>
    <w:basedOn w:val="DefaultParagraphFont"/>
    <w:link w:val="Quote"/>
    <w:uiPriority w:val="29"/>
    <w:rsid w:val="00B17F8A"/>
    <w:rPr>
      <w:i/>
      <w:iCs/>
      <w:color w:val="404040" w:themeColor="text1" w:themeTint="BF"/>
      <w:sz w:val="18"/>
    </w:rPr>
  </w:style>
  <w:style w:type="character" w:styleId="Strong">
    <w:name w:val="Strong"/>
    <w:aliases w:val="GO-Zwaar"/>
    <w:basedOn w:val="DefaultParagraphFont"/>
    <w:uiPriority w:val="22"/>
    <w:qFormat/>
    <w:rsid w:val="00B17F8A"/>
    <w:rPr>
      <w:b/>
      <w:bCs/>
    </w:rPr>
  </w:style>
  <w:style w:type="character" w:customStyle="1" w:styleId="Heading1Char">
    <w:name w:val="Heading 1 Char"/>
    <w:aliases w:val="GO-Kop 1 Char"/>
    <w:basedOn w:val="DefaultParagraphFont"/>
    <w:link w:val="Heading1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Heading2Char">
    <w:name w:val="Heading 2 Char"/>
    <w:aliases w:val="GO-Kop 2 Char"/>
    <w:basedOn w:val="DefaultParagraphFont"/>
    <w:link w:val="Heading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Heading3Char">
    <w:name w:val="Heading 3 Char"/>
    <w:aliases w:val="GO-Kop 3 Char"/>
    <w:basedOn w:val="DefaultParagraphFont"/>
    <w:link w:val="Heading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Heading4Char">
    <w:name w:val="Heading 4 Char"/>
    <w:aliases w:val="GO-Kop 4 Char"/>
    <w:basedOn w:val="DefaultParagraphFont"/>
    <w:link w:val="Heading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TOCHeading">
    <w:name w:val="TOC Heading"/>
    <w:basedOn w:val="Normal"/>
    <w:next w:val="Normal"/>
    <w:uiPriority w:val="39"/>
    <w:unhideWhenUsed/>
    <w:qFormat/>
    <w:rsid w:val="00DA1A72"/>
    <w:rPr>
      <w:rFonts w:asciiTheme="majorHAnsi" w:hAnsiTheme="majorHAnsi" w:cstheme="majorHAnsi"/>
      <w:b/>
      <w:bCs/>
      <w:color w:val="532464" w:themeColor="accent3"/>
      <w:sz w:val="32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b/>
      <w:color w:val="000000" w:themeColor="text1"/>
    </w:rPr>
  </w:style>
  <w:style w:type="paragraph" w:styleId="TOC3">
    <w:name w:val="toc 3"/>
    <w:basedOn w:val="Normal"/>
    <w:next w:val="Normal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</w:style>
  <w:style w:type="character" w:styleId="Hyperlink">
    <w:name w:val="Hyperlink"/>
    <w:basedOn w:val="DefaultParagraphFont"/>
    <w:uiPriority w:val="99"/>
    <w:unhideWhenUsed/>
    <w:rsid w:val="00DA1A72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</w:style>
  <w:style w:type="paragraph" w:styleId="TOC5">
    <w:name w:val="toc 5"/>
    <w:basedOn w:val="Normal"/>
    <w:next w:val="Normal"/>
    <w:autoRedefine/>
    <w:uiPriority w:val="39"/>
    <w:unhideWhenUsed/>
    <w:rsid w:val="009D04B5"/>
    <w:pPr>
      <w:spacing w:before="60" w:after="0"/>
      <w:ind w:left="658"/>
    </w:pPr>
  </w:style>
  <w:style w:type="paragraph" w:styleId="TOC2">
    <w:name w:val="toc 2"/>
    <w:basedOn w:val="Normal"/>
    <w:next w:val="Normal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on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NoSpacing"/>
    <w:link w:val="TabelvetChar"/>
    <w:qFormat/>
    <w:rsid w:val="002647BC"/>
    <w:rPr>
      <w:b/>
      <w:bCs/>
      <w:color w:val="492661"/>
      <w:lang w:val="nl-NL"/>
    </w:rPr>
  </w:style>
  <w:style w:type="character" w:customStyle="1" w:styleId="NoSpacingChar">
    <w:name w:val="No Spacing Char"/>
    <w:basedOn w:val="DefaultParagraphFont"/>
    <w:link w:val="NoSpacing"/>
    <w:uiPriority w:val="1"/>
    <w:rsid w:val="00AD1893"/>
    <w:rPr>
      <w:sz w:val="22"/>
    </w:rPr>
  </w:style>
  <w:style w:type="character" w:customStyle="1" w:styleId="TabelvetChar">
    <w:name w:val="Tabel vet Char"/>
    <w:basedOn w:val="NoSpacing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NoSpacing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NoSpacing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Footer">
    <w:name w:val="footer"/>
    <w:basedOn w:val="Normal"/>
    <w:link w:val="Footer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048"/>
    <w:rPr>
      <w:sz w:val="22"/>
      <w:lang w:val="nl-NL"/>
    </w:rPr>
  </w:style>
  <w:style w:type="paragraph" w:styleId="FootnoteText">
    <w:name w:val="footnote text"/>
    <w:basedOn w:val="Normal"/>
    <w:link w:val="FootnoteTextChar"/>
    <w:semiHidden/>
    <w:rsid w:val="00787488"/>
    <w:pPr>
      <w:spacing w:after="0" w:line="240" w:lineRule="auto"/>
    </w:pPr>
    <w:rPr>
      <w:rFonts w:ascii="Arial" w:hAnsi="Arial"/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87488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BodyText">
    <w:name w:val="Body Text"/>
    <w:basedOn w:val="Normal"/>
    <w:link w:val="BodyTextChar"/>
    <w:rsid w:val="00787488"/>
    <w:pPr>
      <w:spacing w:after="0" w:line="240" w:lineRule="auto"/>
    </w:pPr>
    <w:rPr>
      <w:rFonts w:ascii="CG Times (W1)" w:hAnsi="CG Times (W1)"/>
      <w:color w:val="000000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787488"/>
    <w:rPr>
      <w:rFonts w:ascii="CG Times (W1)" w:eastAsia="Times New Roman" w:hAnsi="CG Times (W1)" w:cs="Times New Roman"/>
      <w:color w:val="000000"/>
      <w:kern w:val="0"/>
      <w:szCs w:val="20"/>
      <w:lang w:val="en-US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GOPRO-1830562155-30531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https://gemeenschapsonderwijs.sharepoint.com/sites/prodoc/_layouts/15/DocIdRedir.aspx?ID=GOPRO-1830562155-30531</Url>
      <Description>GOPRO-1830562155-30531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CAC41F-16AD-4F59-BCA3-99F37B2414FA}"/>
</file>

<file path=customXml/itemProps5.xml><?xml version="1.0" encoding="utf-8"?>
<ds:datastoreItem xmlns:ds="http://schemas.openxmlformats.org/officeDocument/2006/customXml" ds:itemID="{BFA53E19-0CD1-46EF-A86D-F74EF7BAD4BB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GO!-Basis%20A4%20staand.dotx</Template>
  <TotalTime>0</TotalTime>
  <Pages>1</Pages>
  <Words>536</Words>
  <Characters>3061</Characters>
  <Application>Microsoft Office Word</Application>
  <DocSecurity>4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Veiligheidseisen voor autocarreizen</dc:title>
  <dc:subject/>
  <dc:creator>Yolinde Haesendonck</dc:creator>
  <cp:keywords/>
  <dc:description/>
  <cp:lastModifiedBy>Yolinde Haesendonck</cp:lastModifiedBy>
  <cp:revision>12</cp:revision>
  <dcterms:created xsi:type="dcterms:W3CDTF">2026-07-22T22:19:00Z</dcterms:created>
  <dcterms:modified xsi:type="dcterms:W3CDTF">2026-08-05T13:13:00Z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650f0220-5cad-47ac-a354-6a5bbb3580d1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