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1" w:rightFromText="141" w:vertAnchor="page" w:horzAnchor="margin" w:tblpY="421"/>
        <w:tblW w:w="0" w:type="auto"/>
        <w:tblLook w:val="04A0" w:firstRow="1" w:lastRow="0" w:firstColumn="1" w:lastColumn="0" w:noHBand="0" w:noVBand="1"/>
      </w:tblPr>
      <w:tblGrid>
        <w:gridCol w:w="5512"/>
      </w:tblGrid>
      <w:tr w:rsidR="00527190" w14:paraId="13C622D1" w14:textId="77777777" w:rsidTr="005271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1"/>
        </w:trPr>
        <w:tc>
          <w:tcPr>
            <w:tcW w:w="5512" w:type="dxa"/>
            <w:tcBorders>
              <w:top w:val="nil"/>
              <w:bottom w:val="nil"/>
            </w:tcBorders>
          </w:tcPr>
          <w:p w14:paraId="4F2B8A4C" w14:textId="77777777" w:rsidR="00527190" w:rsidRPr="00527190" w:rsidRDefault="00527190" w:rsidP="00527190">
            <w:pPr>
              <w:pStyle w:val="GO-Onderwerp"/>
              <w:rPr>
                <w:sz w:val="24"/>
                <w:szCs w:val="22"/>
                <w:lang w:eastAsia="en-US"/>
                <w14:ligatures w14:val="standardContextual"/>
              </w:rPr>
            </w:pPr>
            <w:r w:rsidRPr="00527190">
              <w:rPr>
                <w:b w:val="0"/>
                <w:sz w:val="24"/>
                <w:szCs w:val="22"/>
                <w:lang w:eastAsia="en-US"/>
                <w14:ligatures w14:val="standardContextual"/>
              </w:rPr>
              <w:t xml:space="preserve">Gemeenschappelijke preventiedienst GO! </w:t>
            </w:r>
          </w:p>
          <w:p w14:paraId="546567EA" w14:textId="77777777" w:rsidR="00527190" w:rsidRPr="00527190" w:rsidRDefault="00527190" w:rsidP="00527190">
            <w:pPr>
              <w:pStyle w:val="GO-Onderwerp"/>
              <w:rPr>
                <w:sz w:val="24"/>
                <w:szCs w:val="22"/>
                <w:lang w:eastAsia="en-US"/>
                <w14:ligatures w14:val="standardContextual"/>
              </w:rPr>
            </w:pPr>
            <w:r w:rsidRPr="00527190">
              <w:rPr>
                <w:b w:val="0"/>
                <w:sz w:val="24"/>
                <w:szCs w:val="22"/>
                <w:lang w:eastAsia="en-US"/>
                <w14:ligatures w14:val="standardContextual"/>
              </w:rPr>
              <w:t>Onthaal nieuwe personeelsleden</w:t>
            </w:r>
          </w:p>
          <w:p w14:paraId="515061D6" w14:textId="77777777" w:rsidR="00527190" w:rsidRPr="00527190" w:rsidRDefault="00527190" w:rsidP="00527190">
            <w:pPr>
              <w:rPr>
                <w:rFonts w:eastAsiaTheme="minorHAnsi"/>
                <w:color w:val="auto"/>
                <w:kern w:val="2"/>
                <w:szCs w:val="24"/>
                <w:lang w:eastAsia="en-US"/>
                <w14:ligatures w14:val="standardContextual"/>
              </w:rPr>
            </w:pPr>
            <w:r w:rsidRPr="00527190">
              <w:rPr>
                <w:b w:val="0"/>
                <w:bCs/>
                <w:color w:val="auto"/>
              </w:rPr>
              <w:t>[</w:t>
            </w:r>
            <w:proofErr w:type="gramStart"/>
            <w:r w:rsidRPr="00527190">
              <w:rPr>
                <w:b w:val="0"/>
                <w:bCs/>
                <w:color w:val="auto"/>
                <w:highlight w:val="lightGray"/>
              </w:rPr>
              <w:t>naam</w:t>
            </w:r>
            <w:proofErr w:type="gramEnd"/>
            <w:r w:rsidRPr="00527190">
              <w:rPr>
                <w:b w:val="0"/>
                <w:bCs/>
                <w:color w:val="auto"/>
                <w:highlight w:val="lightGray"/>
              </w:rPr>
              <w:t xml:space="preserve"> scholengroep</w:t>
            </w:r>
            <w:r w:rsidRPr="00527190">
              <w:rPr>
                <w:b w:val="0"/>
                <w:bCs/>
                <w:color w:val="auto"/>
              </w:rPr>
              <w:t>]</w:t>
            </w:r>
          </w:p>
        </w:tc>
      </w:tr>
    </w:tbl>
    <w:p w14:paraId="19008F43" w14:textId="77777777" w:rsidR="00527190" w:rsidRDefault="00527190" w:rsidP="00527190">
      <w:pPr>
        <w:pStyle w:val="Titel"/>
      </w:pPr>
    </w:p>
    <w:p w14:paraId="55784324" w14:textId="4584B217" w:rsidR="00527190" w:rsidRPr="00527190" w:rsidRDefault="00527190" w:rsidP="00527190">
      <w:pPr>
        <w:pStyle w:val="Titel"/>
      </w:pPr>
      <w:r w:rsidRPr="00527190">
        <w:t>Onthaalbewijs [</w:t>
      </w:r>
      <w:r w:rsidRPr="00527190">
        <w:rPr>
          <w:highlight w:val="lightGray"/>
        </w:rPr>
        <w:t>naam van het nieuwe personeelslid</w:t>
      </w:r>
      <w:r w:rsidRPr="00527190">
        <w:t>]</w:t>
      </w:r>
    </w:p>
    <w:p w14:paraId="0488B15D" w14:textId="77777777" w:rsidR="00527190" w:rsidRDefault="00527190" w:rsidP="00527190">
      <w:pPr>
        <w:spacing w:after="0" w:line="360" w:lineRule="auto"/>
      </w:pPr>
      <w:r>
        <w:t>E</w:t>
      </w:r>
      <w:r w:rsidRPr="00956501">
        <w:t xml:space="preserve">lk beginnend personeelslid </w:t>
      </w:r>
      <w:r>
        <w:t>bij [</w:t>
      </w:r>
      <w:r w:rsidRPr="00956501">
        <w:rPr>
          <w:highlight w:val="lightGray"/>
        </w:rPr>
        <w:t>naam scholengroep</w:t>
      </w:r>
      <w:r>
        <w:t xml:space="preserve">] krijgt </w:t>
      </w:r>
    </w:p>
    <w:p w14:paraId="0B08FBA7" w14:textId="77777777" w:rsidR="00527190" w:rsidRDefault="00527190" w:rsidP="00527190">
      <w:pPr>
        <w:pStyle w:val="Lijstopsomteken"/>
      </w:pPr>
      <w:proofErr w:type="gramStart"/>
      <w:r>
        <w:t>een</w:t>
      </w:r>
      <w:proofErr w:type="gramEnd"/>
      <w:r>
        <w:t xml:space="preserve"> </w:t>
      </w:r>
      <w:r w:rsidRPr="00956501">
        <w:t>onthaalbrochure</w:t>
      </w:r>
      <w:r>
        <w:t xml:space="preserve"> ‘eerste stappen in veiligheid’</w:t>
      </w:r>
      <w:r w:rsidRPr="00956501">
        <w:t>,</w:t>
      </w:r>
    </w:p>
    <w:p w14:paraId="72AAF85A" w14:textId="77777777" w:rsidR="00527190" w:rsidRDefault="00527190" w:rsidP="00527190">
      <w:pPr>
        <w:pStyle w:val="Lijstopsomteken"/>
      </w:pPr>
      <w:proofErr w:type="gramStart"/>
      <w:r>
        <w:t>een</w:t>
      </w:r>
      <w:proofErr w:type="gramEnd"/>
      <w:r>
        <w:t xml:space="preserve"> </w:t>
      </w:r>
      <w:r w:rsidRPr="00956501">
        <w:t>onthaalbewijs en</w:t>
      </w:r>
    </w:p>
    <w:p w14:paraId="240687DD" w14:textId="2BF1CEE2" w:rsidR="00527190" w:rsidRDefault="00527190" w:rsidP="00527190">
      <w:pPr>
        <w:pStyle w:val="Lijstopsomteken"/>
      </w:pPr>
      <w:proofErr w:type="gramStart"/>
      <w:r w:rsidRPr="00956501">
        <w:t>een</w:t>
      </w:r>
      <w:proofErr w:type="gramEnd"/>
      <w:r w:rsidRPr="00956501">
        <w:t xml:space="preserve"> peter of meter</w:t>
      </w:r>
      <w:r>
        <w:t>.</w:t>
      </w:r>
    </w:p>
    <w:p w14:paraId="2996E3CE" w14:textId="77777777" w:rsidR="00527190" w:rsidRDefault="00527190" w:rsidP="00527190">
      <w:r>
        <w:t xml:space="preserve">Onze scholengroep wil daarmee een </w:t>
      </w:r>
      <w:r w:rsidRPr="00956501">
        <w:t>vlotte integratie van nieuwe personeelsleden</w:t>
      </w:r>
      <w:r>
        <w:t>, hun veiligheid en welzijn op de werkvloer bevorderen.</w:t>
      </w:r>
    </w:p>
    <w:p w14:paraId="1CAE2A5C" w14:textId="77777777" w:rsidR="00527190" w:rsidRDefault="00527190" w:rsidP="00527190">
      <w:r>
        <w:t>[</w:t>
      </w:r>
      <w:r w:rsidRPr="001C0563">
        <w:rPr>
          <w:highlight w:val="lightGray"/>
        </w:rPr>
        <w:t>Naam personeelslid dat aangeduid is als peter of meter</w:t>
      </w:r>
      <w:r>
        <w:t>] wordt aangesteld als peter of meter [</w:t>
      </w:r>
      <w:r w:rsidRPr="001C0563">
        <w:rPr>
          <w:highlight w:val="lightGray"/>
        </w:rPr>
        <w:t>schrappen wat niet past</w:t>
      </w:r>
      <w:r>
        <w:t>] van [</w:t>
      </w:r>
      <w:r w:rsidRPr="00BC41B3">
        <w:rPr>
          <w:highlight w:val="lightGray"/>
        </w:rPr>
        <w:t>naam van het nieuwe personeelslid</w:t>
      </w:r>
      <w:r>
        <w:t>].</w:t>
      </w:r>
    </w:p>
    <w:p w14:paraId="609BBAB3" w14:textId="075F6EAC" w:rsidR="00527190" w:rsidRDefault="00527190" w:rsidP="00527190">
      <w:pPr>
        <w:spacing w:after="0"/>
      </w:pPr>
      <w:r>
        <w:t xml:space="preserve">Het onthaalbewijs is een </w:t>
      </w:r>
      <w:r w:rsidRPr="002A0F51">
        <w:t xml:space="preserve">document </w:t>
      </w:r>
      <w:r>
        <w:t xml:space="preserve">dat </w:t>
      </w:r>
      <w:r w:rsidRPr="002A0F51">
        <w:t xml:space="preserve">samen met de onthaalbrochure </w:t>
      </w:r>
      <w:r>
        <w:t xml:space="preserve">‘eerste stappen in veiligheid’ </w:t>
      </w:r>
      <w:r w:rsidRPr="002A0F51">
        <w:t xml:space="preserve">door </w:t>
      </w:r>
      <w:r>
        <w:t>[</w:t>
      </w:r>
      <w:r w:rsidRPr="00BC41B3">
        <w:rPr>
          <w:highlight w:val="lightGray"/>
        </w:rPr>
        <w:t xml:space="preserve">naam </w:t>
      </w:r>
      <w:r>
        <w:rPr>
          <w:highlight w:val="lightGray"/>
        </w:rPr>
        <w:t xml:space="preserve">van algemeen directeur of het aangeduid lid van de hiërarchische lijn] </w:t>
      </w:r>
      <w:r w:rsidRPr="00BC41B3">
        <w:t xml:space="preserve">van </w:t>
      </w:r>
      <w:r>
        <w:rPr>
          <w:highlight w:val="lightGray"/>
        </w:rPr>
        <w:t xml:space="preserve">[naam van </w:t>
      </w:r>
      <w:r w:rsidRPr="00BC41B3">
        <w:rPr>
          <w:highlight w:val="lightGray"/>
        </w:rPr>
        <w:t>de scholengroep</w:t>
      </w:r>
      <w:r>
        <w:t xml:space="preserve">] als werkgever </w:t>
      </w:r>
      <w:r w:rsidRPr="002A0F51">
        <w:t xml:space="preserve">aan het nieuw aangeworven personeelslid, </w:t>
      </w:r>
      <w:r>
        <w:t>[</w:t>
      </w:r>
      <w:r w:rsidRPr="00BC41B3">
        <w:rPr>
          <w:highlight w:val="lightGray"/>
        </w:rPr>
        <w:t>naam van het nieuwe personeelslid</w:t>
      </w:r>
      <w:r>
        <w:t xml:space="preserve">] wordt overhandigd </w:t>
      </w:r>
      <w:r w:rsidRPr="002A0F51">
        <w:t xml:space="preserve">tijdens </w:t>
      </w:r>
      <w:r>
        <w:t>een</w:t>
      </w:r>
      <w:r w:rsidRPr="002A0F51">
        <w:t xml:space="preserve"> </w:t>
      </w:r>
      <w:r>
        <w:t>gesprek</w:t>
      </w:r>
      <w:r w:rsidRPr="002A0F51">
        <w:t xml:space="preserve"> dat </w:t>
      </w:r>
      <w:r w:rsidRPr="00BC41B3">
        <w:t>plaatsvindt voor</w:t>
      </w:r>
      <w:r>
        <w:t xml:space="preserve"> </w:t>
      </w:r>
      <w:r w:rsidRPr="002A0F51">
        <w:t>de eerste werkdag.</w:t>
      </w:r>
      <w:r>
        <w:t xml:space="preserve"> </w:t>
      </w:r>
    </w:p>
    <w:p w14:paraId="51565678" w14:textId="77777777" w:rsidR="00527190" w:rsidRDefault="00527190" w:rsidP="00527190">
      <w:pPr>
        <w:spacing w:after="0" w:line="360" w:lineRule="auto"/>
      </w:pPr>
      <w:r>
        <w:t>Dit gesprek heeft plaats op [</w:t>
      </w:r>
      <w:r w:rsidRPr="00BC41B3">
        <w:rPr>
          <w:highlight w:val="lightGray"/>
        </w:rPr>
        <w:t>datum onthaalgesprek</w:t>
      </w:r>
      <w:r>
        <w:t xml:space="preserve">]. </w:t>
      </w:r>
    </w:p>
    <w:p w14:paraId="78401394" w14:textId="3092488E" w:rsidR="00527190" w:rsidRDefault="00527190" w:rsidP="00527190">
      <w:r w:rsidRPr="00BC41B3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559C11C" wp14:editId="5F520A11">
                <wp:simplePos x="0" y="0"/>
                <wp:positionH relativeFrom="page">
                  <wp:posOffset>7332345</wp:posOffset>
                </wp:positionH>
                <wp:positionV relativeFrom="paragraph">
                  <wp:posOffset>541655</wp:posOffset>
                </wp:positionV>
                <wp:extent cx="127000" cy="468630"/>
                <wp:effectExtent l="0" t="0" r="0" b="0"/>
                <wp:wrapNone/>
                <wp:docPr id="1409" name="Text Box 1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FB187A" w14:textId="77777777" w:rsidR="00527190" w:rsidRPr="009E69A7" w:rsidRDefault="00527190" w:rsidP="00527190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59C11C" id="_x0000_t202" coordsize="21600,21600" o:spt="202" path="m,l,21600r21600,l21600,xe">
                <v:stroke joinstyle="miter"/>
                <v:path gradientshapeok="t" o:connecttype="rect"/>
              </v:shapetype>
              <v:shape id="Text Box 1261" o:spid="_x0000_s1026" type="#_x0000_t202" style="position:absolute;margin-left:577.35pt;margin-top:42.65pt;width:10pt;height:36.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" filled="f" stroked="f">
                <v:textbox style="layout-flow:vertical;mso-layout-flow-alt:bottom-to-top" inset="0,0,0,0">
                  <w:txbxContent>
                    <w:p w14:paraId="4BFB187A" w14:textId="77777777" w:rsidR="00527190" w:rsidRPr="009E69A7" w:rsidRDefault="00527190" w:rsidP="00527190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BC41B3">
        <w:t xml:space="preserve">Het nieuwe personeelslid </w:t>
      </w:r>
      <w:r>
        <w:t>[</w:t>
      </w:r>
      <w:r w:rsidRPr="00BC41B3">
        <w:rPr>
          <w:highlight w:val="lightGray"/>
        </w:rPr>
        <w:t>naam van het nieuwe personeelslid</w:t>
      </w:r>
      <w:r>
        <w:t xml:space="preserve">] </w:t>
      </w:r>
      <w:r w:rsidRPr="00BC41B3">
        <w:t xml:space="preserve">parafeert de punten waarover hij of zij uitleg gekregen heeft en overhandigt dit document aan </w:t>
      </w:r>
      <w:r>
        <w:t>[</w:t>
      </w:r>
      <w:r w:rsidRPr="00BC41B3">
        <w:rPr>
          <w:highlight w:val="lightGray"/>
        </w:rPr>
        <w:t xml:space="preserve">naam </w:t>
      </w:r>
      <w:r>
        <w:rPr>
          <w:highlight w:val="lightGray"/>
        </w:rPr>
        <w:t xml:space="preserve">van algemeen directeur of het aangeduid lid van de hiërarchische lijn] </w:t>
      </w:r>
      <w:r w:rsidRPr="00BC41B3">
        <w:t xml:space="preserve">van </w:t>
      </w:r>
      <w:r>
        <w:rPr>
          <w:highlight w:val="lightGray"/>
        </w:rPr>
        <w:t xml:space="preserve">[naam van </w:t>
      </w:r>
      <w:r w:rsidRPr="00BC41B3">
        <w:rPr>
          <w:highlight w:val="lightGray"/>
        </w:rPr>
        <w:t>de scholengroep</w:t>
      </w:r>
      <w:r>
        <w:t xml:space="preserve">] </w:t>
      </w:r>
      <w:r w:rsidRPr="00BC41B3">
        <w:t>op de dertigste dag die op de eerste werkdag volgt</w:t>
      </w:r>
      <w:r>
        <w:t>, nl. [</w:t>
      </w:r>
      <w:r w:rsidRPr="00BC41B3">
        <w:rPr>
          <w:highlight w:val="lightGray"/>
        </w:rPr>
        <w:t>datum</w:t>
      </w:r>
      <w:r>
        <w:t>]</w:t>
      </w:r>
      <w:r w:rsidRPr="00BC41B3">
        <w:t>.</w:t>
      </w:r>
    </w:p>
    <w:p w14:paraId="4D3C1ABD" w14:textId="7E1CC3D9" w:rsidR="00527190" w:rsidRPr="00BC41B3" w:rsidRDefault="00527190" w:rsidP="00527190">
      <w:r w:rsidRPr="00BC41B3">
        <w:t xml:space="preserve">Het nieuwe personeelslid </w:t>
      </w:r>
      <w:r>
        <w:t>[</w:t>
      </w:r>
      <w:r w:rsidRPr="00BC41B3">
        <w:rPr>
          <w:highlight w:val="lightGray"/>
        </w:rPr>
        <w:t>naam van het nieuwe personeelslid</w:t>
      </w:r>
      <w:r>
        <w:t xml:space="preserve">] </w:t>
      </w:r>
      <w:r w:rsidRPr="00BC41B3">
        <w:t>geeft hiermee aan dat hij of zij de aangeduide informatie en de nodige veiligheidsinstructies begrepen heeft en kan toepassen.</w:t>
      </w:r>
    </w:p>
    <w:p w14:paraId="15DA95CF" w14:textId="73256EE9" w:rsidR="00527190" w:rsidRDefault="00527190" w:rsidP="00527190">
      <w:r w:rsidRPr="00BC41B3">
        <w:t xml:space="preserve">De werkgever of een aangeduid lid van de hiërarchische lijn </w:t>
      </w:r>
      <w:r>
        <w:t>[</w:t>
      </w:r>
      <w:r w:rsidRPr="00BC41B3">
        <w:rPr>
          <w:highlight w:val="lightGray"/>
        </w:rPr>
        <w:t xml:space="preserve">naam </w:t>
      </w:r>
      <w:r>
        <w:rPr>
          <w:highlight w:val="lightGray"/>
        </w:rPr>
        <w:t>van algemeen directeur of het aangeduid lid van de hiërarchische lijn]</w:t>
      </w:r>
      <w:r>
        <w:t xml:space="preserve"> </w:t>
      </w:r>
      <w:r w:rsidRPr="00BC41B3">
        <w:t>kijkt het document na en laat eventueel overgeslagen punten uitvoeren. Hij vergewist zich ervan dat het nieuwe personeelslid de gekregen informatie begrepen heeft.</w:t>
      </w:r>
    </w:p>
    <w:p w14:paraId="7DB1F52C" w14:textId="19FC60C5" w:rsidR="00527190" w:rsidRDefault="00527190" w:rsidP="00527190">
      <w:r>
        <w:t xml:space="preserve">Zodra dit document afgewerkt is, wordt er een kopie toegevoegd aan het dossier van het nieuwe personeelslid.  Er wordt ook een </w:t>
      </w:r>
      <w:r w:rsidRPr="001C0563">
        <w:t xml:space="preserve">kopie </w:t>
      </w:r>
      <w:r>
        <w:t xml:space="preserve">van dit ondertekende document </w:t>
      </w:r>
      <w:r w:rsidRPr="001C0563">
        <w:t xml:space="preserve">bezorgd </w:t>
      </w:r>
      <w:r>
        <w:t>aan de aangestelde preventieadviseur van de scholengroep. De bevoegde preventieadviseur bewaart het document in het preventieregister</w:t>
      </w:r>
      <w:r>
        <w:rPr>
          <w:rStyle w:val="Voetnootmarkering"/>
        </w:rPr>
        <w:footnoteReference w:id="1"/>
      </w:r>
      <w:r>
        <w:t xml:space="preserve">. </w:t>
      </w:r>
    </w:p>
    <w:p w14:paraId="2F17840F" w14:textId="77777777" w:rsidR="00527190" w:rsidRDefault="00527190" w:rsidP="00527190">
      <w:pPr>
        <w:spacing w:after="120" w:line="264" w:lineRule="auto"/>
      </w:pPr>
    </w:p>
    <w:p w14:paraId="3431FCA8" w14:textId="77777777" w:rsidR="00527190" w:rsidRDefault="00527190" w:rsidP="00527190"/>
    <w:p w14:paraId="7CB67E43" w14:textId="77777777" w:rsidR="00527190" w:rsidRDefault="00527190" w:rsidP="00527190">
      <w:r>
        <w:t>Datum: ……………………………………………………</w:t>
      </w:r>
      <w:proofErr w:type="gramStart"/>
      <w:r>
        <w:t>…….</w:t>
      </w:r>
      <w:proofErr w:type="gramEnd"/>
      <w:r>
        <w:t>.….</w:t>
      </w:r>
    </w:p>
    <w:p w14:paraId="0016CA41" w14:textId="77777777" w:rsidR="00527190" w:rsidRDefault="00527190" w:rsidP="00527190">
      <w:pPr>
        <w:tabs>
          <w:tab w:val="left" w:pos="2417"/>
        </w:tabs>
      </w:pPr>
      <w:r>
        <w:tab/>
      </w:r>
    </w:p>
    <w:tbl>
      <w:tblPr>
        <w:tblStyle w:val="GO-Rastertabel-1"/>
        <w:tblW w:w="5000" w:type="pct"/>
        <w:tblLook w:val="06A0" w:firstRow="1" w:lastRow="0" w:firstColumn="1" w:lastColumn="0" w:noHBand="1" w:noVBand="1"/>
      </w:tblPr>
      <w:tblGrid>
        <w:gridCol w:w="5382"/>
        <w:gridCol w:w="3338"/>
      </w:tblGrid>
      <w:tr w:rsidR="00DC756D" w14:paraId="79FE8EA5" w14:textId="77777777" w:rsidTr="00DC75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205A01CA" w14:textId="69046B61" w:rsidR="00DC756D" w:rsidRPr="00AD1893" w:rsidRDefault="00DC756D" w:rsidP="00D32B4E">
            <w:pPr>
              <w:pStyle w:val="Tabeltitel"/>
              <w:rPr>
                <w:rStyle w:val="Zwaar"/>
              </w:rPr>
            </w:pPr>
            <w:r>
              <w:rPr>
                <w:rStyle w:val="Zwaar"/>
              </w:rPr>
              <w:lastRenderedPageBreak/>
              <w:t>Omschrijving</w:t>
            </w:r>
          </w:p>
        </w:tc>
        <w:tc>
          <w:tcPr>
            <w:tcW w:w="1914" w:type="pct"/>
          </w:tcPr>
          <w:p w14:paraId="380357F5" w14:textId="02B9AF86" w:rsidR="00DC756D" w:rsidRDefault="00DC756D" w:rsidP="00D32B4E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Paraaf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nieuw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personeelslid</w:t>
            </w:r>
            <w:proofErr w:type="spellEnd"/>
            <w:r>
              <w:rPr>
                <w:lang w:val="en-US"/>
              </w:rPr>
              <w:t xml:space="preserve"> </w:t>
            </w:r>
          </w:p>
        </w:tc>
      </w:tr>
      <w:tr w:rsidR="00DC756D" w14:paraId="077919F4" w14:textId="77777777" w:rsidTr="00DC756D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7B4CFE8F" w14:textId="79768F51" w:rsidR="00DC756D" w:rsidRPr="00DC756D" w:rsidRDefault="00DC756D" w:rsidP="00DC756D">
            <w:pPr>
              <w:pStyle w:val="Tabelstandaard"/>
              <w:rPr>
                <w:b w:val="0"/>
                <w:bCs w:val="0"/>
                <w:lang w:val="nl-BE"/>
              </w:rPr>
            </w:pPr>
            <w:r w:rsidRPr="00DC756D">
              <w:rPr>
                <w:b w:val="0"/>
                <w:bCs w:val="0"/>
              </w:rPr>
              <w:t>Het organogram van de onderwijsinstelling, haar activiteiten, haar belang, haar diversificatie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53CEBF2A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79114713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4BE55F2F" w14:textId="42EBA9CA" w:rsidR="00DC756D" w:rsidRPr="00DC756D" w:rsidRDefault="00DC756D" w:rsidP="00DC756D">
            <w:pPr>
              <w:pStyle w:val="Tabelstandaard"/>
              <w:rPr>
                <w:b w:val="0"/>
                <w:bCs w:val="0"/>
                <w:lang w:val="nl-BE"/>
              </w:rPr>
            </w:pPr>
            <w:r w:rsidRPr="00DC756D">
              <w:rPr>
                <w:b w:val="0"/>
                <w:bCs w:val="0"/>
              </w:rPr>
              <w:t>Het arbeidsreglement ontvangen, gelezen en begrepen</w:t>
            </w:r>
          </w:p>
        </w:tc>
        <w:tc>
          <w:tcPr>
            <w:tcW w:w="1914" w:type="pct"/>
          </w:tcPr>
          <w:p w14:paraId="39817B18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738EB55A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5C6973DA" w14:textId="44D02612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Plichten en verantwoordelijkheden als personeelslid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548E5639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11AFCD3B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00A6EA82" w14:textId="2060FC02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Rechten als personeelslid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1E7F38B9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5A21E823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4C3849B9" w14:textId="61D3619A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Het loonsysteem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26710D8F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4D104928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4DF37136" w14:textId="04D35847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Arbeidsduur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0F4B0BCC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68036450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1847F8AC" w14:textId="652C4C05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De feest- en vakantiedagen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1C1B8D2B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35993F66" w14:textId="77777777" w:rsidTr="00DC756D">
        <w:trPr>
          <w:trHeight w:val="10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33B603D0" w14:textId="5321FD47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De externe dienst voor preventie en bescherming op het werk (arbeidsgeneeskundige dienst – preventieadviseur psychosociale aspecten)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68BCFF41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70E587C4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26E939C2" w14:textId="309659D9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De sociale dienst/de personeelsdienst/het secretariaat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5C598238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166AC3B4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63A22699" w14:textId="18E29015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De werkkledij: waar ophalen, schoonmaak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5EAFB976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57E7AB6D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7B304FFC" w14:textId="6DA861D7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De persoonlijke beschermingsmiddelen: waar ophalen, schoonmaak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07796A17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6CF21D6C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34464840" w14:textId="1F5FAAA7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Mededelingen en dienstorders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074E968C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7DACB546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0EE01A5F" w14:textId="65B331AB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Instructies bij brand, evacuatie en EHBO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46607671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7A8E60E7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351CA578" w14:textId="43287128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Wat doen bij een arbeidsongeval?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2704B487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00692FBE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52078AE9" w14:textId="5E5942A5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De sociale overlegorganen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0668E015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43A0DF82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4AB488C9" w14:textId="0DAB4915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Voorstelling aan de hiërarchische lijn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0AF066B5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649BFD37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45B79374" w14:textId="4F4E0D1B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Voorstelling aan de collega’s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2EA0A9B9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5593574E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7550B0F4" w14:textId="10893FC7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Ingang(en) van de onderwijsinstelling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33A17F09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7B053373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20D05577" w14:textId="1193B08D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Parking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736B6B6D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5C4E57C2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5A367A83" w14:textId="44899FBE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Leraars- en/of rustzaal (plaats, netheid)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7706D60B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7A9B5461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25854A5C" w14:textId="340111B6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Persoonlijke kast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058280FE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3AC74849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48D3A25D" w14:textId="0A2CF12A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lastRenderedPageBreak/>
              <w:t>Koffie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7A08B2FB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495E1F90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0374D43B" w14:textId="3AEDC0F6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Maaltijd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33FE99C6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754CBF5E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3E434425" w14:textId="1C5665A6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Uurrooster/opdracht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359A2366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0EA888CE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4C738508" w14:textId="7295034D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Vervoerkosten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06C35535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42026E3F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125FF73D" w14:textId="724C3B54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Toiletten, plaats, orde en netheid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069CA213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7E04B23B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48190073" w14:textId="15366E3C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Roken</w:t>
            </w:r>
          </w:p>
        </w:tc>
        <w:tc>
          <w:tcPr>
            <w:tcW w:w="1914" w:type="pct"/>
          </w:tcPr>
          <w:p w14:paraId="02331DA3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41DD19CA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29605D98" w14:textId="5A33386B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Beleid rond alcohol en andere drugs op het werk</w:t>
            </w:r>
          </w:p>
        </w:tc>
        <w:tc>
          <w:tcPr>
            <w:tcW w:w="1914" w:type="pct"/>
          </w:tcPr>
          <w:p w14:paraId="70F353A7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3580366D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09A65426" w14:textId="12B4CAAB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Beschrijving en risico’s van de functie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4CF6DCC4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10F4BA28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0D7D274A" w14:textId="17965279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Moederschapsbescherming</w:t>
            </w:r>
            <w:r w:rsidRPr="00DC756D">
              <w:rPr>
                <w:b w:val="0"/>
                <w:bCs w:val="0"/>
              </w:rPr>
              <w:tab/>
            </w:r>
          </w:p>
        </w:tc>
        <w:tc>
          <w:tcPr>
            <w:tcW w:w="1914" w:type="pct"/>
          </w:tcPr>
          <w:p w14:paraId="1558F67C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3A6BA795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536C96EC" w14:textId="4F08CAA8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 xml:space="preserve">Procedures </w:t>
            </w:r>
            <w:proofErr w:type="gramStart"/>
            <w:r w:rsidRPr="00DC756D">
              <w:rPr>
                <w:b w:val="0"/>
                <w:bCs w:val="0"/>
              </w:rPr>
              <w:t>inzake</w:t>
            </w:r>
            <w:proofErr w:type="gramEnd"/>
            <w:r w:rsidRPr="00DC756D">
              <w:rPr>
                <w:b w:val="0"/>
                <w:bCs w:val="0"/>
              </w:rPr>
              <w:t xml:space="preserve"> psychosociale risico’s gelezen en begrepen</w:t>
            </w:r>
          </w:p>
        </w:tc>
        <w:tc>
          <w:tcPr>
            <w:tcW w:w="1914" w:type="pct"/>
          </w:tcPr>
          <w:p w14:paraId="07E6C04B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74270777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495361B7" w14:textId="18565AF7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Aanduiding van een peter of meter</w:t>
            </w:r>
          </w:p>
        </w:tc>
        <w:tc>
          <w:tcPr>
            <w:tcW w:w="1914" w:type="pct"/>
          </w:tcPr>
          <w:p w14:paraId="1ED889B1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C756D" w14:paraId="76AF5A55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667ACABF" w14:textId="40295DA0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>Onthaalbrochure gelezen en begrepen</w:t>
            </w:r>
          </w:p>
        </w:tc>
        <w:tc>
          <w:tcPr>
            <w:tcW w:w="1914" w:type="pct"/>
          </w:tcPr>
          <w:p w14:paraId="0FC0E8CB" w14:textId="77777777" w:rsid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DC756D" w14:paraId="2EC000FC" w14:textId="77777777" w:rsidTr="00DC756D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pct"/>
          </w:tcPr>
          <w:p w14:paraId="5C2BA38C" w14:textId="16F29320" w:rsidR="00DC756D" w:rsidRPr="00DC756D" w:rsidRDefault="00DC756D" w:rsidP="00DC756D">
            <w:pPr>
              <w:pStyle w:val="Tabelstandaard"/>
              <w:rPr>
                <w:b w:val="0"/>
                <w:bCs w:val="0"/>
              </w:rPr>
            </w:pPr>
            <w:r w:rsidRPr="00DC756D">
              <w:rPr>
                <w:b w:val="0"/>
                <w:bCs w:val="0"/>
              </w:rPr>
              <w:t xml:space="preserve">… </w:t>
            </w:r>
            <w:r w:rsidRPr="00DC756D">
              <w:rPr>
                <w:b w:val="0"/>
                <w:bCs w:val="0"/>
                <w:highlight w:val="lightGray"/>
              </w:rPr>
              <w:t>[aanvullen met specifieke punten van de scholengroep]</w:t>
            </w:r>
          </w:p>
        </w:tc>
        <w:tc>
          <w:tcPr>
            <w:tcW w:w="1914" w:type="pct"/>
          </w:tcPr>
          <w:p w14:paraId="112E0D46" w14:textId="77777777" w:rsidR="00DC756D" w:rsidRPr="00DC756D" w:rsidRDefault="00DC756D" w:rsidP="00DC756D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EA7D9DC" w14:textId="77777777" w:rsidR="00527190" w:rsidRDefault="00527190" w:rsidP="00527190"/>
    <w:p w14:paraId="090D69CB" w14:textId="10A7FA7D" w:rsidR="00DC756D" w:rsidRDefault="00DC756D" w:rsidP="00DC756D">
      <w:r>
        <w:t>Dit document is volledig afgewerkt op ...............................................................................................</w:t>
      </w:r>
    </w:p>
    <w:p w14:paraId="2AA2A50B" w14:textId="77777777" w:rsidR="00DC756D" w:rsidRDefault="00DC756D" w:rsidP="00DC756D"/>
    <w:p w14:paraId="62A04E7C" w14:textId="77777777" w:rsidR="00DC756D" w:rsidRDefault="00DC756D" w:rsidP="00EB76C2">
      <w:pPr>
        <w:spacing w:before="240" w:after="0"/>
      </w:pPr>
      <w:r w:rsidRPr="00082161">
        <w:rPr>
          <w:highlight w:val="lightGray"/>
        </w:rPr>
        <w:t>[Naam, voornaam en handtekening werkgever of een aangeduid lid van de hiërarchische lijn]</w:t>
      </w:r>
      <w:r>
        <w:tab/>
      </w:r>
    </w:p>
    <w:p w14:paraId="1F3DDDA7" w14:textId="77777777" w:rsidR="00DC756D" w:rsidRDefault="00DC756D" w:rsidP="00EB76C2">
      <w:pPr>
        <w:spacing w:before="240"/>
      </w:pPr>
    </w:p>
    <w:p w14:paraId="0A623499" w14:textId="77777777" w:rsidR="00EB76C2" w:rsidRDefault="00EB76C2" w:rsidP="00EB76C2">
      <w:pPr>
        <w:spacing w:before="240"/>
      </w:pPr>
    </w:p>
    <w:p w14:paraId="236D047F" w14:textId="77777777" w:rsidR="00DC756D" w:rsidRPr="00082161" w:rsidRDefault="00DC756D" w:rsidP="00EB76C2">
      <w:pPr>
        <w:spacing w:before="240" w:after="0"/>
        <w:rPr>
          <w:highlight w:val="lightGray"/>
        </w:rPr>
      </w:pPr>
      <w:r w:rsidRPr="00082161">
        <w:rPr>
          <w:highlight w:val="lightGray"/>
        </w:rPr>
        <w:t>[Naam, voornaam en handtekening meter of peter]</w:t>
      </w:r>
    </w:p>
    <w:p w14:paraId="744CC7F4" w14:textId="77777777" w:rsidR="00DC756D" w:rsidRDefault="00DC756D" w:rsidP="00DC756D"/>
    <w:p w14:paraId="074B8245" w14:textId="77777777" w:rsidR="00EB76C2" w:rsidRDefault="00EB76C2" w:rsidP="00DC756D"/>
    <w:p w14:paraId="4F06E7B2" w14:textId="3CA259AF" w:rsidR="00DC756D" w:rsidRDefault="00DC756D" w:rsidP="00DC756D">
      <w:r w:rsidRPr="00082161">
        <w:rPr>
          <w:highlight w:val="lightGray"/>
        </w:rPr>
        <w:t>[Naam, voornaam en handtekening nieuw aangeworven personeelslid]</w:t>
      </w:r>
    </w:p>
    <w:p w14:paraId="215952AF" w14:textId="77777777" w:rsidR="00DC756D" w:rsidRDefault="00DC756D" w:rsidP="00DC756D"/>
    <w:p w14:paraId="34328582" w14:textId="63DAD249" w:rsidR="00E538CD" w:rsidRPr="00FC5CCB" w:rsidRDefault="00E538CD" w:rsidP="00E538CD">
      <w:pPr>
        <w:spacing w:after="120" w:line="264" w:lineRule="auto"/>
        <w:rPr>
          <w:highlight w:val="yellow"/>
        </w:rPr>
      </w:pPr>
      <w:r w:rsidRPr="00FC5CCB">
        <w:rPr>
          <w:highlight w:val="yellow"/>
        </w:rPr>
        <w:t>Een kopij van dit document werd overgemaakt aan de bevoegde preventieadviseur op .................</w:t>
      </w:r>
      <w:r>
        <w:rPr>
          <w:highlight w:val="yellow"/>
        </w:rPr>
        <w:t>.</w:t>
      </w:r>
    </w:p>
    <w:p w14:paraId="56F37E51" w14:textId="364ED8CB" w:rsidR="00DC756D" w:rsidRPr="009B69BF" w:rsidRDefault="00E538CD" w:rsidP="00E538CD">
      <w:pPr>
        <w:spacing w:after="120" w:line="264" w:lineRule="auto"/>
        <w:rPr>
          <w:highlight w:val="lightGray"/>
        </w:rPr>
      </w:pPr>
      <w:r w:rsidRPr="00FC5CCB">
        <w:rPr>
          <w:highlight w:val="yellow"/>
        </w:rPr>
        <w:t>[Naam, voornaam en handtekening de bevoegde preventieadviseur]</w:t>
      </w:r>
    </w:p>
    <w:sectPr w:rsidR="00DC756D" w:rsidRPr="009B69BF" w:rsidSect="00C20FC4">
      <w:footerReference w:type="default" r:id="rId11"/>
      <w:headerReference w:type="first" r:id="rId12"/>
      <w:footerReference w:type="first" r:id="rId13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DA23F" w14:textId="77777777" w:rsidR="00AE7687" w:rsidRDefault="00AE7687" w:rsidP="0005562E">
      <w:r>
        <w:separator/>
      </w:r>
    </w:p>
  </w:endnote>
  <w:endnote w:type="continuationSeparator" w:id="0">
    <w:p w14:paraId="2EFEAF84" w14:textId="77777777" w:rsidR="00AE7687" w:rsidRDefault="00AE7687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AC382" w14:textId="77777777" w:rsidR="00DC756D" w:rsidRPr="00EB76C2" w:rsidRDefault="00DC756D" w:rsidP="00DC756D">
    <w:pPr>
      <w:spacing w:after="0"/>
      <w:ind w:left="540"/>
      <w:rPr>
        <w:szCs w:val="22"/>
        <w:lang w:val="nl-BE"/>
      </w:rPr>
    </w:pPr>
    <w:r w:rsidRPr="00EB76C2">
      <w:rPr>
        <w:szCs w:val="22"/>
        <w:lang w:val="nl-BE"/>
      </w:rPr>
      <w:t>Onthaalbewijs [</w:t>
    </w:r>
    <w:r w:rsidRPr="00EB76C2">
      <w:rPr>
        <w:szCs w:val="22"/>
        <w:highlight w:val="lightGray"/>
        <w:lang w:val="nl-BE"/>
      </w:rPr>
      <w:t>naam nieuw personeelslid</w:t>
    </w:r>
    <w:r w:rsidRPr="00EB76C2">
      <w:rPr>
        <w:szCs w:val="22"/>
        <w:lang w:val="nl-BE"/>
      </w:rPr>
      <w:t>]</w:t>
    </w:r>
  </w:p>
  <w:p w14:paraId="05802F6C" w14:textId="7DF18B45" w:rsidR="00BC50F8" w:rsidRDefault="004527BC" w:rsidP="004527BC">
    <w:pPr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E538CD">
      <w:rPr>
        <w:noProof/>
      </w:rPr>
      <w:t>28-07-2026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B1E05" w14:textId="77777777" w:rsidR="00527190" w:rsidRDefault="00A82C69" w:rsidP="00527190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190">
      <w:t>Gemeenschappelijke preventiedienst</w:t>
    </w:r>
  </w:p>
  <w:p w14:paraId="09A7B09F" w14:textId="5D69D3D0" w:rsidR="00A82C69" w:rsidRPr="00EC517A" w:rsidRDefault="00A82C69" w:rsidP="008615F4">
    <w:pPr>
      <w:ind w:left="392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E538CD">
      <w:rPr>
        <w:noProof/>
      </w:rPr>
      <w:t>28-07-2026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E0FF5" w14:textId="77777777" w:rsidR="00AE7687" w:rsidRDefault="00AE7687" w:rsidP="0005562E">
      <w:r>
        <w:separator/>
      </w:r>
    </w:p>
  </w:footnote>
  <w:footnote w:type="continuationSeparator" w:id="0">
    <w:p w14:paraId="2BB90F29" w14:textId="77777777" w:rsidR="00AE7687" w:rsidRDefault="00AE7687" w:rsidP="0005562E">
      <w:r>
        <w:continuationSeparator/>
      </w:r>
    </w:p>
  </w:footnote>
  <w:footnote w:id="1">
    <w:p w14:paraId="69590CD4" w14:textId="77777777" w:rsidR="00527190" w:rsidRDefault="00527190" w:rsidP="00527190">
      <w:pPr>
        <w:pStyle w:val="Voettekst"/>
      </w:pPr>
      <w:r>
        <w:rPr>
          <w:rStyle w:val="Voetnootmarkering"/>
        </w:rPr>
        <w:footnoteRef/>
      </w:r>
      <w:r>
        <w:t xml:space="preserve"> Register dat alle wettelijk bepaalde </w:t>
      </w:r>
      <w:r w:rsidRPr="007941D1">
        <w:t>documenten over welzijn op het werk</w:t>
      </w:r>
      <w:r>
        <w:t xml:space="preserve"> omvat.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A952B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996BB6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59ED1066"/>
    <w:multiLevelType w:val="hybridMultilevel"/>
    <w:tmpl w:val="7C1A58D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3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3"/>
  </w:num>
  <w:num w:numId="13" w16cid:durableId="364990728">
    <w:abstractNumId w:val="3"/>
  </w:num>
  <w:num w:numId="14" w16cid:durableId="1848056622">
    <w:abstractNumId w:val="3"/>
  </w:num>
  <w:num w:numId="15" w16cid:durableId="15168485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406"/>
    <w:rsid w:val="00000177"/>
    <w:rsid w:val="00011C99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A4D73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C399F"/>
    <w:rsid w:val="003D0F05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27190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F4AFF"/>
    <w:rsid w:val="00651D90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7E4710"/>
    <w:rsid w:val="00806770"/>
    <w:rsid w:val="00813027"/>
    <w:rsid w:val="00822BC9"/>
    <w:rsid w:val="008615F4"/>
    <w:rsid w:val="008663FC"/>
    <w:rsid w:val="00872BFE"/>
    <w:rsid w:val="00885302"/>
    <w:rsid w:val="008D2484"/>
    <w:rsid w:val="008D36BC"/>
    <w:rsid w:val="008D5186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A06758"/>
    <w:rsid w:val="00A54912"/>
    <w:rsid w:val="00A71247"/>
    <w:rsid w:val="00A82C69"/>
    <w:rsid w:val="00A85406"/>
    <w:rsid w:val="00AC2EF0"/>
    <w:rsid w:val="00AD1704"/>
    <w:rsid w:val="00AD1893"/>
    <w:rsid w:val="00AD7992"/>
    <w:rsid w:val="00AE4155"/>
    <w:rsid w:val="00AE7687"/>
    <w:rsid w:val="00AF04D3"/>
    <w:rsid w:val="00B17F8A"/>
    <w:rsid w:val="00B323B2"/>
    <w:rsid w:val="00B607CA"/>
    <w:rsid w:val="00B6697A"/>
    <w:rsid w:val="00B759CA"/>
    <w:rsid w:val="00B81342"/>
    <w:rsid w:val="00B81DDF"/>
    <w:rsid w:val="00B9011D"/>
    <w:rsid w:val="00BA3BE9"/>
    <w:rsid w:val="00BB2258"/>
    <w:rsid w:val="00BC50F8"/>
    <w:rsid w:val="00BD2856"/>
    <w:rsid w:val="00BE499F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54837"/>
    <w:rsid w:val="00D85D8F"/>
    <w:rsid w:val="00D8604B"/>
    <w:rsid w:val="00DA1A72"/>
    <w:rsid w:val="00DC756D"/>
    <w:rsid w:val="00DE28FC"/>
    <w:rsid w:val="00DE6BB2"/>
    <w:rsid w:val="00E14D28"/>
    <w:rsid w:val="00E538CD"/>
    <w:rsid w:val="00E5582D"/>
    <w:rsid w:val="00E75DFD"/>
    <w:rsid w:val="00E81526"/>
    <w:rsid w:val="00E84048"/>
    <w:rsid w:val="00EB76C2"/>
    <w:rsid w:val="00EC1B62"/>
    <w:rsid w:val="00ED2B2C"/>
    <w:rsid w:val="00F42A3F"/>
    <w:rsid w:val="00F5711E"/>
    <w:rsid w:val="00F80B22"/>
    <w:rsid w:val="00FB7922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427F2E"/>
  <w15:chartTrackingRefBased/>
  <w15:docId w15:val="{CCA52584-F51B-4561-8349-4539F668C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527190"/>
    <w:pPr>
      <w:spacing w:after="0" w:line="240" w:lineRule="auto"/>
    </w:pPr>
    <w:rPr>
      <w:rFonts w:eastAsia="Times New Roman" w:cs="Times New Roman"/>
      <w:kern w:val="0"/>
      <w:sz w:val="20"/>
      <w:szCs w:val="20"/>
      <w:lang w:val="nl-BE" w:eastAsia="nl-NL"/>
      <w14:ligatures w14:val="none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527190"/>
    <w:rPr>
      <w:rFonts w:eastAsia="Times New Roman" w:cs="Times New Roman"/>
      <w:kern w:val="0"/>
      <w:sz w:val="20"/>
      <w:szCs w:val="20"/>
      <w:lang w:eastAsia="nl-NL"/>
      <w14:ligatures w14:val="none"/>
    </w:rPr>
  </w:style>
  <w:style w:type="paragraph" w:styleId="Lijstalinea">
    <w:name w:val="List Paragraph"/>
    <w:basedOn w:val="Standaard"/>
    <w:uiPriority w:val="34"/>
    <w:rsid w:val="00527190"/>
    <w:pPr>
      <w:ind w:left="720"/>
      <w:contextualSpacing/>
    </w:pPr>
    <w:rPr>
      <w:rFonts w:eastAsia="Times New Roman" w:cs="Times New Roman"/>
      <w:kern w:val="0"/>
      <w:szCs w:val="20"/>
      <w:lang w:val="nl-BE"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14</Value>
      <Value>1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GOPRO-1830562155-30528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https://gemeenschapsonderwijs.sharepoint.com/sites/prodoc/_layouts/15/DocIdRedir.aspx?ID=GOPRO-1830562155-30528</Url>
      <Description>GOPRO-1830562155-30528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2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B44F77-96B1-4ECB-ADC2-95A7C41AD66B}"/>
</file>

<file path=customXml/itemProps5.xml><?xml version="1.0" encoding="utf-8"?>
<ds:datastoreItem xmlns:ds="http://schemas.openxmlformats.org/officeDocument/2006/customXml" ds:itemID="{C0965E77-2D98-4D06-9B57-F08C7D81D404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3</Pages>
  <Words>630</Words>
  <Characters>3468</Characters>
  <Application>Microsoft Office Word</Application>
  <DocSecurity>0</DocSecurity>
  <Lines>28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Onthaalbewijs </dc:title>
  <dc:subject/>
  <dc:creator>Yolinde Haesendonck</dc:creator>
  <cp:keywords/>
  <dc:description/>
  <cp:lastModifiedBy>Yolinde Haesendonck</cp:lastModifiedBy>
  <cp:revision>2</cp:revision>
  <dcterms:created xsi:type="dcterms:W3CDTF">2026-07-28T14:32:00Z</dcterms:created>
  <dcterms:modified xsi:type="dcterms:W3CDTF">2026-07-28T14:32:00Z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071a4af5-e745-4ec0-a0be-2173e463239e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>119;#2026|14401e67-f5b6-4a03-b209-4bc270cd4fda</vt:lpwstr>
  </property>
</Properties>
</file>