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Y="706"/>
        <w:tblW w:w="0" w:type="auto"/>
        <w:tblBorders>
          <w:bottom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90"/>
      </w:tblGrid>
      <w:tr w:rsidR="00EF2DE8" w:rsidRPr="00EF2DE8" w14:paraId="66C26A41" w14:textId="77777777" w:rsidTr="00EF2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9"/>
        </w:trPr>
        <w:tc>
          <w:tcPr>
            <w:tcW w:w="5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A003C96" w14:textId="77777777" w:rsidR="00EF2DE8" w:rsidRPr="00EF2DE8" w:rsidRDefault="00EF2DE8" w:rsidP="00EF2DE8">
            <w:pPr>
              <w:pStyle w:val="GO-Onderwerp"/>
              <w:rPr>
                <w:rFonts w:eastAsiaTheme="minorHAnsi"/>
                <w:sz w:val="48"/>
                <w:szCs w:val="44"/>
                <w:lang w:eastAsia="en-US"/>
              </w:rPr>
            </w:pPr>
            <w:r w:rsidRPr="00EF2DE8">
              <w:rPr>
                <w:rFonts w:eastAsiaTheme="minorHAnsi"/>
                <w:sz w:val="48"/>
                <w:szCs w:val="44"/>
                <w:lang w:eastAsia="en-US"/>
              </w:rPr>
              <w:t>ACTIEKAART</w:t>
            </w:r>
          </w:p>
          <w:p w14:paraId="0430FF65" w14:textId="04878FE2" w:rsidR="00EF2DE8" w:rsidRPr="00EF2DE8" w:rsidRDefault="00EF2DE8" w:rsidP="00EF2DE8">
            <w:pPr>
              <w:pStyle w:val="GO-Onderwerp"/>
              <w:rPr>
                <w:sz w:val="48"/>
                <w:szCs w:val="44"/>
              </w:rPr>
            </w:pPr>
            <w:r w:rsidRPr="00EF2DE8">
              <w:rPr>
                <w:sz w:val="48"/>
                <w:szCs w:val="44"/>
              </w:rPr>
              <w:t>Procedure vermiste personen</w:t>
            </w:r>
          </w:p>
        </w:tc>
      </w:tr>
    </w:tbl>
    <w:p w14:paraId="3BC2D6CF" w14:textId="77777777" w:rsidR="00EF2DE8" w:rsidRDefault="00EF2DE8" w:rsidP="00EF2DE8"/>
    <w:p w14:paraId="4EA41D73" w14:textId="77777777" w:rsidR="00EF2DE8" w:rsidRDefault="00EF2DE8" w:rsidP="00EF2DE8"/>
    <w:tbl>
      <w:tblPr>
        <w:tblStyle w:val="GO-Rastertabel-1"/>
        <w:tblW w:w="8720" w:type="dxa"/>
        <w:tblInd w:w="-10" w:type="dxa"/>
        <w:tblLook w:val="06A0" w:firstRow="1" w:lastRow="0" w:firstColumn="1" w:lastColumn="0" w:noHBand="1" w:noVBand="1"/>
      </w:tblPr>
      <w:tblGrid>
        <w:gridCol w:w="8720"/>
      </w:tblGrid>
      <w:tr w:rsidR="00EF2DE8" w14:paraId="1592DCAE" w14:textId="77777777" w:rsidTr="00EF2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  <w:shd w:val="clear" w:color="auto" w:fill="auto"/>
          </w:tcPr>
          <w:p w14:paraId="7D0074EE" w14:textId="0DCF0E44" w:rsidR="00EF2DE8" w:rsidRPr="00EF2DE8" w:rsidRDefault="00EF2DE8" w:rsidP="00EF2DE8">
            <w:pPr>
              <w:pStyle w:val="Geenafstand"/>
              <w:spacing w:after="240"/>
              <w:jc w:val="center"/>
              <w:rPr>
                <w:b w:val="0"/>
                <w:bCs w:val="0"/>
              </w:rPr>
            </w:pPr>
            <w:r w:rsidRPr="00EF2DE8">
              <w:rPr>
                <w:rStyle w:val="Zwaar"/>
                <w:b/>
                <w:bCs/>
                <w:color w:val="auto"/>
                <w:sz w:val="36"/>
                <w:szCs w:val="40"/>
              </w:rPr>
              <w:t>Wat te doen als een persoon vermist is?</w:t>
            </w:r>
          </w:p>
        </w:tc>
      </w:tr>
      <w:tr w:rsidR="00EF2DE8" w14:paraId="378AAEA1" w14:textId="77777777" w:rsidTr="00EF2D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4A917F2F" w14:textId="77777777" w:rsidR="00EF2DE8" w:rsidRPr="00781A77" w:rsidRDefault="00EF2DE8" w:rsidP="00EF2DE8">
            <w:pPr>
              <w:autoSpaceDE w:val="0"/>
              <w:autoSpaceDN w:val="0"/>
              <w:adjustRightInd w:val="0"/>
              <w:rPr>
                <w:rFonts w:cstheme="minorHAnsi"/>
                <w:color w:val="auto"/>
                <w:sz w:val="28"/>
              </w:rPr>
            </w:pPr>
            <w:r w:rsidRPr="00781A77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1D52ACE8" wp14:editId="4761AA9F">
                  <wp:simplePos x="0" y="0"/>
                  <wp:positionH relativeFrom="column">
                    <wp:posOffset>4393565</wp:posOffset>
                  </wp:positionH>
                  <wp:positionV relativeFrom="paragraph">
                    <wp:posOffset>170180</wp:posOffset>
                  </wp:positionV>
                  <wp:extent cx="810895" cy="810895"/>
                  <wp:effectExtent l="0" t="0" r="0" b="0"/>
                  <wp:wrapSquare wrapText="bothSides"/>
                  <wp:docPr id="6" name="Afbeelding 6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9A45F0" w14:textId="77777777" w:rsidR="00EF2DE8" w:rsidRPr="00781A77" w:rsidRDefault="00EF2DE8" w:rsidP="00EF2DE8">
            <w:pPr>
              <w:autoSpaceDE w:val="0"/>
              <w:autoSpaceDN w:val="0"/>
              <w:adjustRightInd w:val="0"/>
              <w:spacing w:before="240" w:line="360" w:lineRule="auto"/>
              <w:rPr>
                <w:rFonts w:cstheme="minorHAnsi"/>
                <w:color w:val="auto"/>
                <w:sz w:val="24"/>
              </w:rPr>
            </w:pPr>
            <w:r w:rsidRPr="00781A77">
              <w:rPr>
                <w:rFonts w:cstheme="minorHAnsi"/>
                <w:b w:val="0"/>
                <w:bCs w:val="0"/>
                <w:color w:val="auto"/>
                <w:sz w:val="24"/>
              </w:rPr>
              <w:t>WAARSCHUWING EN MELDING</w:t>
            </w:r>
          </w:p>
          <w:p w14:paraId="46AB5FE5" w14:textId="299D862F" w:rsidR="00EF2DE8" w:rsidRPr="00781A77" w:rsidRDefault="00EF2DE8" w:rsidP="00EF2DE8">
            <w:pPr>
              <w:autoSpaceDE w:val="0"/>
              <w:autoSpaceDN w:val="0"/>
              <w:adjustRightInd w:val="0"/>
              <w:spacing w:before="240" w:line="360" w:lineRule="auto"/>
              <w:rPr>
                <w:rFonts w:cstheme="minorHAnsi"/>
                <w:b w:val="0"/>
                <w:bCs w:val="0"/>
                <w:color w:val="auto"/>
                <w:lang w:val="nl-BE"/>
              </w:rPr>
            </w:pPr>
          </w:p>
        </w:tc>
      </w:tr>
      <w:tr w:rsidR="00EF2DE8" w14:paraId="352F09AA" w14:textId="77777777" w:rsidTr="00EF2D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214D701" w14:textId="77777777" w:rsidR="00EF2DE8" w:rsidRPr="00781A77" w:rsidRDefault="00EF2DE8" w:rsidP="00EF2DE8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781A77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3D43F06D" wp14:editId="1605B6E8">
                  <wp:simplePos x="0" y="0"/>
                  <wp:positionH relativeFrom="column">
                    <wp:posOffset>4318000</wp:posOffset>
                  </wp:positionH>
                  <wp:positionV relativeFrom="paragraph">
                    <wp:posOffset>85090</wp:posOffset>
                  </wp:positionV>
                  <wp:extent cx="845820" cy="845820"/>
                  <wp:effectExtent l="0" t="0" r="0" b="0"/>
                  <wp:wrapSquare wrapText="bothSides"/>
                  <wp:docPr id="7" name="Afbeelding 7" descr="http://st.depositphotos.com/2868925/3523/v/110/depositphotos_35237803-Search-Icon-Vector-S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st.depositphotos.com/2868925/3523/v/110/depositphotos_35237803-Search-Icon-Vector-S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892B04" w14:textId="77777777" w:rsidR="00EF2DE8" w:rsidRPr="00781A77" w:rsidRDefault="00EF2DE8" w:rsidP="00EF2DE8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781A77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Start eerste gerichte zoekactie                                             </w:t>
            </w:r>
          </w:p>
          <w:p w14:paraId="7E98562D" w14:textId="77777777" w:rsidR="00EF2DE8" w:rsidRPr="00781A77" w:rsidRDefault="00EF2DE8" w:rsidP="00EF2DE8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nl-BE"/>
              </w:rPr>
            </w:pPr>
          </w:p>
        </w:tc>
      </w:tr>
      <w:tr w:rsidR="00EF2DE8" w14:paraId="1B52BAE8" w14:textId="77777777" w:rsidTr="00EF2D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5124F899" w14:textId="77777777" w:rsidR="00EF2DE8" w:rsidRPr="00781A77" w:rsidRDefault="00EF2DE8" w:rsidP="00EF2DE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781A77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5408" behindDoc="0" locked="0" layoutInCell="1" allowOverlap="1" wp14:anchorId="695DBB96" wp14:editId="0FB7066F">
                  <wp:simplePos x="0" y="0"/>
                  <wp:positionH relativeFrom="column">
                    <wp:posOffset>3328670</wp:posOffset>
                  </wp:positionH>
                  <wp:positionV relativeFrom="paragraph">
                    <wp:posOffset>177165</wp:posOffset>
                  </wp:positionV>
                  <wp:extent cx="1987550" cy="574040"/>
                  <wp:effectExtent l="0" t="0" r="0" b="0"/>
                  <wp:wrapSquare wrapText="bothSides"/>
                  <wp:docPr id="9" name="Afbeelding 9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1F35B" w14:textId="77777777" w:rsidR="00EF2DE8" w:rsidRPr="00781A77" w:rsidRDefault="00EF2DE8" w:rsidP="00EF2DE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781A77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Verwittig politie     </w:t>
            </w:r>
          </w:p>
          <w:p w14:paraId="11F912CB" w14:textId="52C1A181" w:rsidR="00EF2DE8" w:rsidRPr="00781A77" w:rsidRDefault="00EF2DE8" w:rsidP="00EF2DE8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en-US"/>
              </w:rPr>
            </w:pPr>
            <w:r w:rsidRPr="00781A77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 </w:t>
            </w:r>
            <w:r w:rsidRPr="00781A77"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       </w:t>
            </w:r>
          </w:p>
        </w:tc>
      </w:tr>
      <w:tr w:rsidR="00EF2DE8" w:rsidRPr="00EF2DE8" w14:paraId="039542E2" w14:textId="77777777" w:rsidTr="00EF2D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412E2EA7" w14:textId="77777777" w:rsidR="00EF2DE8" w:rsidRPr="00781A77" w:rsidRDefault="00EF2DE8" w:rsidP="00EF2DE8">
            <w:pPr>
              <w:autoSpaceDE w:val="0"/>
              <w:autoSpaceDN w:val="0"/>
              <w:adjustRightInd w:val="0"/>
              <w:rPr>
                <w:rFonts w:cstheme="minorHAnsi"/>
                <w:color w:val="auto"/>
                <w:sz w:val="32"/>
              </w:rPr>
            </w:pPr>
          </w:p>
          <w:p w14:paraId="282BA05E" w14:textId="77777777" w:rsidR="00EF2DE8" w:rsidRPr="00781A77" w:rsidRDefault="00EF2DE8" w:rsidP="00EF2DE8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color w:val="auto"/>
                <w:sz w:val="32"/>
              </w:rPr>
            </w:pPr>
            <w:r w:rsidRPr="00781A77">
              <w:rPr>
                <w:rFonts w:cstheme="minorHAnsi"/>
                <w:b w:val="0"/>
                <w:bCs w:val="0"/>
                <w:color w:val="auto"/>
                <w:sz w:val="32"/>
              </w:rPr>
              <w:t>Volg verdere instructies van het crisisteam en de hulpdiensten op.</w:t>
            </w:r>
          </w:p>
          <w:p w14:paraId="43B4A11A" w14:textId="7B7E8E83" w:rsidR="00EF2DE8" w:rsidRPr="00781A77" w:rsidRDefault="00EF2DE8" w:rsidP="00EF2DE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</w:p>
        </w:tc>
      </w:tr>
    </w:tbl>
    <w:p w14:paraId="7A7C0226" w14:textId="40AFFD7B" w:rsidR="00EF2DE8" w:rsidRDefault="00EF2DE8" w:rsidP="00EF2DE8"/>
    <w:p w14:paraId="3A9C2649" w14:textId="77777777" w:rsidR="00EF2DE8" w:rsidRDefault="00EF2DE8">
      <w:pPr>
        <w:spacing w:after="0" w:line="240" w:lineRule="auto"/>
      </w:pPr>
      <w:r>
        <w:br w:type="page"/>
      </w:r>
    </w:p>
    <w:p w14:paraId="2EAFBC86" w14:textId="7A968134" w:rsidR="00EF2DE8" w:rsidRDefault="00EF2DE8" w:rsidP="00EF2DE8">
      <w:pPr>
        <w:pStyle w:val="Lijstalinea"/>
        <w:numPr>
          <w:ilvl w:val="0"/>
          <w:numId w:val="18"/>
        </w:numPr>
        <w:rPr>
          <w:sz w:val="24"/>
          <w:szCs w:val="28"/>
        </w:rPr>
      </w:pPr>
      <w:r w:rsidRPr="00EF2DE8">
        <w:rPr>
          <w:b/>
          <w:sz w:val="24"/>
          <w:szCs w:val="28"/>
        </w:rPr>
        <w:lastRenderedPageBreak/>
        <w:t>Waarschuwing en melding</w:t>
      </w:r>
      <w:r w:rsidRPr="00EF2DE8">
        <w:rPr>
          <w:sz w:val="24"/>
          <w:szCs w:val="28"/>
        </w:rPr>
        <w:t>: zie actiekaart ‘waarschuwing en melding’</w:t>
      </w:r>
    </w:p>
    <w:p w14:paraId="2350DC18" w14:textId="77777777" w:rsidR="00EF2DE8" w:rsidRPr="00EF2DE8" w:rsidRDefault="00EF2DE8" w:rsidP="00EF2DE8">
      <w:pPr>
        <w:pStyle w:val="Lijstalinea"/>
        <w:rPr>
          <w:sz w:val="24"/>
          <w:szCs w:val="28"/>
        </w:rPr>
      </w:pPr>
    </w:p>
    <w:p w14:paraId="26E039FF" w14:textId="77777777" w:rsidR="00EF2DE8" w:rsidRPr="00EF2DE8" w:rsidRDefault="00EF2DE8" w:rsidP="00EF2DE8">
      <w:pPr>
        <w:pStyle w:val="Lijstalinea"/>
        <w:numPr>
          <w:ilvl w:val="0"/>
          <w:numId w:val="19"/>
        </w:numPr>
        <w:rPr>
          <w:b/>
          <w:bCs/>
          <w:sz w:val="24"/>
          <w:szCs w:val="28"/>
        </w:rPr>
      </w:pPr>
      <w:r w:rsidRPr="00EF2DE8">
        <w:rPr>
          <w:b/>
          <w:bCs/>
          <w:sz w:val="24"/>
          <w:szCs w:val="28"/>
        </w:rPr>
        <w:t>Start eerste gerichte zoekactie</w:t>
      </w:r>
    </w:p>
    <w:p w14:paraId="031DB2E6" w14:textId="77777777" w:rsidR="00EF2DE8" w:rsidRDefault="00EF2DE8" w:rsidP="00EF2DE8">
      <w:pPr>
        <w:pStyle w:val="Lijstopsomteken"/>
        <w:ind w:left="1068"/>
      </w:pPr>
      <w:r w:rsidRPr="005F16FE">
        <w:t>Zorg dat alle leerlingen/cursisten/internen steeds onder toezicht blijven</w:t>
      </w:r>
    </w:p>
    <w:p w14:paraId="6C75A4BB" w14:textId="77777777" w:rsidR="00EF2DE8" w:rsidRPr="005F16FE" w:rsidRDefault="00EF2DE8" w:rsidP="00EF2DE8">
      <w:pPr>
        <w:pStyle w:val="Lijstopsomteken"/>
        <w:numPr>
          <w:ilvl w:val="0"/>
          <w:numId w:val="0"/>
        </w:numPr>
        <w:ind w:left="1068"/>
      </w:pPr>
    </w:p>
    <w:p w14:paraId="2564CB11" w14:textId="77777777" w:rsidR="00EF2DE8" w:rsidRPr="005F16FE" w:rsidRDefault="00EF2DE8" w:rsidP="00EF2DE8">
      <w:pPr>
        <w:pStyle w:val="Lijstopsomteken"/>
        <w:ind w:left="1068"/>
      </w:pPr>
      <w:r w:rsidRPr="005F16FE">
        <w:t>Verzamel gegevens over de vermiste persoon.</w:t>
      </w:r>
    </w:p>
    <w:p w14:paraId="26CF16C8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Waar is de persoon het laatst gezien?</w:t>
      </w:r>
    </w:p>
    <w:p w14:paraId="71A9CBB2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Wie had als laatste contact met de persoon?</w:t>
      </w:r>
    </w:p>
    <w:p w14:paraId="19F87217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Wat is zijn/haar normale reisweg van/naar de onderwijsinstelling?</w:t>
      </w:r>
    </w:p>
    <w:p w14:paraId="6B3D8ABC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Welke reisweg was er afgesproken? Waar is de verzamelplaats? Welke weg is er gepland?</w:t>
      </w:r>
    </w:p>
    <w:p w14:paraId="330038D9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Welk vervoermiddel gebruikt hij/zij om naar de onderwijsinstelling te gaan?</w:t>
      </w:r>
    </w:p>
    <w:p w14:paraId="2A919BB3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Welke kledij droeg de persoon?</w:t>
      </w:r>
    </w:p>
    <w:p w14:paraId="2F0EE4B7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Wat zijn de specifieke uiterlijke kenmerken van de persoon?</w:t>
      </w:r>
    </w:p>
    <w:p w14:paraId="69690D48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Wat is de leeftijd van de persoon? Hoe groot is de persoon?</w:t>
      </w:r>
    </w:p>
    <w:p w14:paraId="7E2F63F6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Hoe was zijn/haar gemoedstoestand?</w:t>
      </w:r>
    </w:p>
    <w:p w14:paraId="7B1AC847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Heeft deze persoon een bepaald ziektebeeld of allergieën?</w:t>
      </w:r>
    </w:p>
    <w:p w14:paraId="4D824BFF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Wat is de gezinssituatie van de persoon?</w:t>
      </w:r>
    </w:p>
    <w:p w14:paraId="1AAA4763" w14:textId="77777777" w:rsidR="00EF2DE8" w:rsidRPr="005F16FE" w:rsidRDefault="00EF2DE8" w:rsidP="0067768C">
      <w:pPr>
        <w:pStyle w:val="Lijstopsomteken2"/>
        <w:spacing w:line="276" w:lineRule="auto"/>
        <w:ind w:left="1776"/>
      </w:pPr>
      <w:r w:rsidRPr="005F16FE">
        <w:t>Zijn er persoonlijke bezittingen van hem/haar in de onderwijsinstelling?</w:t>
      </w:r>
    </w:p>
    <w:p w14:paraId="2A8B5979" w14:textId="14B8EA64" w:rsidR="00EF2DE8" w:rsidRPr="0067768C" w:rsidRDefault="00EF2DE8" w:rsidP="0067768C">
      <w:pPr>
        <w:pStyle w:val="Lijstopsomteken2"/>
        <w:spacing w:line="276" w:lineRule="auto"/>
        <w:ind w:left="1776"/>
        <w:rPr>
          <w:sz w:val="24"/>
        </w:rPr>
      </w:pPr>
      <w:r w:rsidRPr="005F16FE">
        <w:rPr>
          <w:sz w:val="24"/>
        </w:rPr>
        <w:t>…</w:t>
      </w:r>
    </w:p>
    <w:p w14:paraId="3EF44316" w14:textId="77777777" w:rsidR="00EF2DE8" w:rsidRPr="005F16FE" w:rsidRDefault="00EF2DE8" w:rsidP="00EF2DE8">
      <w:pPr>
        <w:pStyle w:val="Lijstopsomteken"/>
        <w:ind w:left="1068"/>
      </w:pPr>
      <w:r w:rsidRPr="005F16FE">
        <w:t>Verwittig de ouders/familie van de vermiste persoon</w:t>
      </w:r>
    </w:p>
    <w:p w14:paraId="3BBE6B73" w14:textId="77777777" w:rsidR="00EF2DE8" w:rsidRPr="005F16FE" w:rsidRDefault="00EF2DE8" w:rsidP="00EF2DE8">
      <w:pPr>
        <w:spacing w:after="200" w:line="276" w:lineRule="auto"/>
        <w:rPr>
          <w:rFonts w:ascii="Times New Roman" w:eastAsia="Calibri" w:hAnsi="Times New Roman"/>
        </w:rPr>
      </w:pPr>
    </w:p>
    <w:p w14:paraId="132CE70F" w14:textId="372A16C5" w:rsidR="00EF2DE8" w:rsidRPr="005F16FE" w:rsidRDefault="00EF2DE8" w:rsidP="00EF2DE8">
      <w:pPr>
        <w:numPr>
          <w:ilvl w:val="0"/>
          <w:numId w:val="15"/>
        </w:numPr>
        <w:spacing w:after="200" w:line="276" w:lineRule="auto"/>
        <w:contextualSpacing/>
        <w:rPr>
          <w:rFonts w:ascii="Times New Roman" w:eastAsia="Calibri" w:hAnsi="Times New Roman"/>
          <w:sz w:val="24"/>
        </w:rPr>
      </w:pPr>
      <w:r w:rsidRPr="00EF2DE8">
        <w:rPr>
          <w:b/>
          <w:bCs/>
          <w:sz w:val="24"/>
          <w:szCs w:val="28"/>
        </w:rPr>
        <w:t>Alarmeren</w:t>
      </w:r>
      <w:r w:rsidRPr="00EF2DE8">
        <w:rPr>
          <w:sz w:val="24"/>
          <w:szCs w:val="28"/>
        </w:rPr>
        <w:t>: zie actiekaart ‘alarmprocedure’</w:t>
      </w:r>
      <w:r w:rsidRPr="005337E1">
        <w:rPr>
          <w:rFonts w:ascii="Times New Roman" w:eastAsia="Calibri" w:hAnsi="Times New Roman"/>
          <w:sz w:val="24"/>
        </w:rPr>
        <w:br/>
      </w:r>
      <w:r w:rsidRPr="00EF2DE8">
        <w:t>De directeur beslist wanneer de politie verwittigd wordt om een zoekactie te starten</w:t>
      </w:r>
      <w:r>
        <w:t>.</w:t>
      </w:r>
    </w:p>
    <w:p w14:paraId="3CA8DA7B" w14:textId="77777777" w:rsidR="00EF2DE8" w:rsidRPr="00EF2DE8" w:rsidRDefault="00EF2DE8" w:rsidP="00EF2DE8">
      <w:pPr>
        <w:pStyle w:val="Lijstalinea"/>
        <w:numPr>
          <w:ilvl w:val="0"/>
          <w:numId w:val="20"/>
        </w:numPr>
        <w:rPr>
          <w:sz w:val="24"/>
          <w:szCs w:val="28"/>
        </w:rPr>
      </w:pPr>
      <w:r w:rsidRPr="00EF2DE8">
        <w:rPr>
          <w:sz w:val="24"/>
          <w:szCs w:val="28"/>
        </w:rPr>
        <w:t xml:space="preserve">Volg verdere </w:t>
      </w:r>
      <w:r w:rsidRPr="00EF2DE8">
        <w:rPr>
          <w:b/>
          <w:bCs/>
          <w:sz w:val="24"/>
          <w:szCs w:val="28"/>
        </w:rPr>
        <w:t>instructies</w:t>
      </w:r>
      <w:r w:rsidRPr="00EF2DE8">
        <w:rPr>
          <w:sz w:val="24"/>
          <w:szCs w:val="28"/>
        </w:rPr>
        <w:t xml:space="preserve"> van het </w:t>
      </w:r>
      <w:r w:rsidRPr="00EF2DE8">
        <w:rPr>
          <w:b/>
          <w:bCs/>
          <w:sz w:val="24"/>
          <w:szCs w:val="28"/>
        </w:rPr>
        <w:t>crisisteam en hulpdiensten</w:t>
      </w:r>
      <w:r w:rsidRPr="00EF2DE8">
        <w:rPr>
          <w:sz w:val="24"/>
          <w:szCs w:val="28"/>
        </w:rPr>
        <w:t xml:space="preserve"> op.</w:t>
      </w:r>
    </w:p>
    <w:p w14:paraId="34D264B8" w14:textId="77777777" w:rsidR="00EF2DE8" w:rsidRDefault="00EF2DE8" w:rsidP="00EF2DE8">
      <w:pPr>
        <w:pStyle w:val="Geenafstand"/>
      </w:pPr>
    </w:p>
    <w:p w14:paraId="385219AE" w14:textId="77777777" w:rsidR="00EF2DE8" w:rsidRPr="00EF2DE8" w:rsidRDefault="00EF2DE8" w:rsidP="00EF2DE8">
      <w:pPr>
        <w:rPr>
          <w:lang w:val="nl-BE"/>
        </w:rPr>
      </w:pPr>
    </w:p>
    <w:sectPr w:rsidR="00EF2DE8" w:rsidRPr="00EF2DE8" w:rsidSect="00C20FC4">
      <w:footerReference w:type="default" r:id="rId14"/>
      <w:headerReference w:type="first" r:id="rId15"/>
      <w:footerReference w:type="first" r:id="rId1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CE550" w14:textId="77777777" w:rsidR="009F43FB" w:rsidRDefault="009F43FB" w:rsidP="0005562E">
      <w:r>
        <w:separator/>
      </w:r>
    </w:p>
  </w:endnote>
  <w:endnote w:type="continuationSeparator" w:id="0">
    <w:p w14:paraId="09DE1FD7" w14:textId="77777777" w:rsidR="009F43FB" w:rsidRDefault="009F43FB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B128E" w14:textId="77777777" w:rsidR="00EF2DE8" w:rsidRDefault="004527BC" w:rsidP="00EF2DE8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2DE8">
      <w:t xml:space="preserve">ACTIEKAART – procedure vermiste personen </w:t>
    </w:r>
  </w:p>
  <w:p w14:paraId="34D3797D" w14:textId="7D28E94A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781A77">
      <w:rPr>
        <w:noProof/>
      </w:rPr>
      <w:t>2</w:t>
    </w:r>
    <w:r w:rsidR="009F60CC">
      <w:rPr>
        <w:noProof/>
      </w:rPr>
      <w:t>4</w:t>
    </w:r>
    <w:r w:rsidR="00781A77">
      <w:rPr>
        <w:noProof/>
      </w:rPr>
      <w:t>-</w:t>
    </w:r>
    <w:r w:rsidR="009F60CC">
      <w:rPr>
        <w:noProof/>
      </w:rPr>
      <w:t>11</w:t>
    </w:r>
    <w:r w:rsidR="00781A77">
      <w:rPr>
        <w:noProof/>
      </w:rPr>
      <w:t>-20</w:t>
    </w:r>
    <w:r w:rsidR="009F60CC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7A062" w14:textId="77777777" w:rsidR="00EF2DE8" w:rsidRDefault="00A82C69" w:rsidP="00EF2DE8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2DE8">
      <w:t>Gemeenschappelijke preventiedienst</w:t>
    </w:r>
  </w:p>
  <w:p w14:paraId="380B5E20" w14:textId="16CCB6D7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781A77">
      <w:rPr>
        <w:noProof/>
      </w:rPr>
      <w:t>2</w:t>
    </w:r>
    <w:r w:rsidR="009F60CC">
      <w:rPr>
        <w:noProof/>
      </w:rPr>
      <w:t>4</w:t>
    </w:r>
    <w:r w:rsidR="00781A77">
      <w:rPr>
        <w:noProof/>
      </w:rPr>
      <w:t>-</w:t>
    </w:r>
    <w:r w:rsidR="009F60CC">
      <w:rPr>
        <w:noProof/>
      </w:rPr>
      <w:t>11</w:t>
    </w:r>
    <w:r w:rsidR="00781A77">
      <w:rPr>
        <w:noProof/>
      </w:rPr>
      <w:t>-20</w:t>
    </w:r>
    <w:r w:rsidR="009F60CC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ED48F" w14:textId="77777777" w:rsidR="009F43FB" w:rsidRDefault="009F43FB" w:rsidP="0005562E">
      <w:r>
        <w:separator/>
      </w:r>
    </w:p>
  </w:footnote>
  <w:footnote w:type="continuationSeparator" w:id="0">
    <w:p w14:paraId="1A5D010D" w14:textId="77777777" w:rsidR="009F43FB" w:rsidRDefault="009F43FB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D8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DEA5F7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807ED"/>
    <w:multiLevelType w:val="hybridMultilevel"/>
    <w:tmpl w:val="A1887FBA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434"/>
    <w:multiLevelType w:val="hybridMultilevel"/>
    <w:tmpl w:val="94A4F546"/>
    <w:lvl w:ilvl="0" w:tplc="5E7635A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62B342C8"/>
    <w:multiLevelType w:val="hybridMultilevel"/>
    <w:tmpl w:val="50EA9C48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87BC6"/>
    <w:multiLevelType w:val="hybridMultilevel"/>
    <w:tmpl w:val="6E66D56C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7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7"/>
  </w:num>
  <w:num w:numId="13" w16cid:durableId="364990728">
    <w:abstractNumId w:val="7"/>
  </w:num>
  <w:num w:numId="14" w16cid:durableId="1848056622">
    <w:abstractNumId w:val="7"/>
  </w:num>
  <w:num w:numId="15" w16cid:durableId="1306280459">
    <w:abstractNumId w:val="3"/>
  </w:num>
  <w:num w:numId="16" w16cid:durableId="665865207">
    <w:abstractNumId w:val="4"/>
  </w:num>
  <w:num w:numId="17" w16cid:durableId="770275850">
    <w:abstractNumId w:val="6"/>
  </w:num>
  <w:num w:numId="18" w16cid:durableId="157499805">
    <w:abstractNumId w:val="8"/>
  </w:num>
  <w:num w:numId="19" w16cid:durableId="1332487339">
    <w:abstractNumId w:val="9"/>
  </w:num>
  <w:num w:numId="20" w16cid:durableId="6732600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DE8"/>
    <w:rsid w:val="00000177"/>
    <w:rsid w:val="00011C99"/>
    <w:rsid w:val="000514AB"/>
    <w:rsid w:val="0005562E"/>
    <w:rsid w:val="00057AF7"/>
    <w:rsid w:val="00073990"/>
    <w:rsid w:val="000809A0"/>
    <w:rsid w:val="000818B6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3659F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7768C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81A77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9F43FB"/>
    <w:rsid w:val="009F60CC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45B72"/>
    <w:rsid w:val="00E5582D"/>
    <w:rsid w:val="00E75DFD"/>
    <w:rsid w:val="00E81526"/>
    <w:rsid w:val="00E84048"/>
    <w:rsid w:val="00EC1B62"/>
    <w:rsid w:val="00ED2B2C"/>
    <w:rsid w:val="00EF2DE8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CAE84"/>
  <w15:chartTrackingRefBased/>
  <w15:docId w15:val="{E69635B2-45EB-4582-8D5C-7EE81E09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EF2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https://gemeenschapsonderwijs.sharepoint.com/sites/prodoc/_layouts/15/DocIdRedir.aspx?ID=GOPRO-1830562155-30508</Url>
      <Description>GOPRO-1830562155-30508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300EBF3-CE0D-4824-9F44-C540D718D67B}"/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A7C9CAC-8826-4702-B8BC-E65C9F738559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228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vermiste personen</dc:title>
  <dc:subject/>
  <dc:creator>Yolinde Haesendonck</dc:creator>
  <cp:keywords/>
  <dc:description/>
  <cp:lastModifiedBy>Yolinde Haesendonck</cp:lastModifiedBy>
  <cp:revision>4</cp:revision>
  <dcterms:created xsi:type="dcterms:W3CDTF">2026-07-27T09:53:00Z</dcterms:created>
  <dcterms:modified xsi:type="dcterms:W3CDTF">2026-08-05T11:37:00Z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8b4dcc96-b627-4ff0-b522-69cd70098260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