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fontTable.xml" ContentType="application/vnd.openxmlformats-officedocument.wordprocessingml.fontTable+xml"/>
  <Override PartName="/customXml/itemProps5.xml" ContentType="application/vnd.openxmlformats-officedocument.customXml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87F39" w14:textId="77777777" w:rsidR="00F04475" w:rsidRPr="00F07CD9" w:rsidRDefault="001839DA" w:rsidP="00F07CD9">
      <w:pPr>
        <w:rPr>
          <w:rFonts w:cs="Arial"/>
        </w:rPr>
      </w:pPr>
      <w:r>
        <w:rPr>
          <w:noProof/>
          <w:lang w:val="nl-BE" w:eastAsia="nl-BE"/>
        </w:rPr>
        <w:drawing>
          <wp:anchor distT="0" distB="0" distL="114300" distR="114300" simplePos="0" relativeHeight="251662336" behindDoc="1" locked="0" layoutInCell="1" allowOverlap="1" wp14:anchorId="6B925DC2" wp14:editId="6923D888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5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nl-BE" w:eastAsia="nl-BE"/>
        </w:rPr>
        <mc:AlternateContent>
          <mc:Choice Requires="wps">
            <w:drawing>
              <wp:anchor distT="0" distB="180340" distL="114300" distR="114300" simplePos="0" relativeHeight="251663360" behindDoc="1" locked="0" layoutInCell="1" allowOverlap="1" wp14:anchorId="1F36B964" wp14:editId="1172FEF5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7C04E2" id="AutoShape 2" o:spid="_x0000_s1026" style="position:absolute;margin-left:-8.05pt;margin-top:14.4pt;width:583.95pt;height:76.8pt;rotation:-3;z-index:-251653120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" path="m7415247,r-3615,639419c7411632,824638,7261483,974787,7076264,974787l,974787e" filled="f" strokecolor="#f08800" strokeweight="1pt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>
        <w:rPr>
          <w:noProof/>
          <w:lang w:val="nl-BE" w:eastAsia="nl-BE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03ABB761" wp14:editId="6DA6A474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13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AC1C49" id="AutoShape 1" o:spid="_x0000_s1026" style="position:absolute;margin-left:-14pt;margin-top:8.7pt;width:583.65pt;height:82.75pt;rotation:-2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" path="m7408814,v939,238891,1879,477783,2818,716674c7411632,901893,7261483,1052042,7076264,1052042l,1052042e" filled="f" strokecolor="#c3004a" strokeweight="1pt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="00F04475" w:rsidRPr="00F07CD9">
        <w:rPr>
          <w:rFonts w:cs="Arial"/>
        </w:rPr>
        <w:t xml:space="preserve">Gemeenschappelijke </w:t>
      </w:r>
      <w:r w:rsidR="00F04475">
        <w:rPr>
          <w:rFonts w:cs="Arial"/>
        </w:rPr>
        <w:t>p</w:t>
      </w:r>
      <w:r w:rsidR="00F04475" w:rsidRPr="00F07CD9">
        <w:rPr>
          <w:rFonts w:cs="Arial"/>
        </w:rPr>
        <w:t>reventiedienst</w:t>
      </w:r>
    </w:p>
    <w:p w14:paraId="4E29D17F" w14:textId="77777777" w:rsidR="00F04475" w:rsidRPr="00B3017E" w:rsidRDefault="00F04475" w:rsidP="00F1130F">
      <w:pPr>
        <w:rPr>
          <w:rFonts w:cs="Arial"/>
          <w:b/>
        </w:rPr>
      </w:pPr>
      <w:r>
        <w:rPr>
          <w:rFonts w:cs="Arial"/>
        </w:rPr>
        <w:t>Veiligheidsinstructiekaart</w:t>
      </w:r>
    </w:p>
    <w:p w14:paraId="672A6659" w14:textId="77777777" w:rsidR="00F04475" w:rsidRDefault="00F04475" w:rsidP="00677F90">
      <w:pPr>
        <w:rPr>
          <w:rFonts w:cs="Arial"/>
        </w:rPr>
      </w:pPr>
    </w:p>
    <w:p w14:paraId="0A37501D" w14:textId="77777777" w:rsidR="00F04475" w:rsidRDefault="00F04475" w:rsidP="00F1130F">
      <w:pPr>
        <w:tabs>
          <w:tab w:val="left" w:pos="8580"/>
        </w:tabs>
        <w:rPr>
          <w:rFonts w:cs="Arial"/>
        </w:rPr>
      </w:pPr>
      <w:r>
        <w:rPr>
          <w:rFonts w:cs="Arial"/>
        </w:rPr>
        <w:tab/>
      </w:r>
    </w:p>
    <w:tbl>
      <w:tblPr>
        <w:tblW w:w="10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916"/>
        <w:gridCol w:w="6726"/>
        <w:gridCol w:w="1680"/>
      </w:tblGrid>
      <w:tr w:rsidR="00F04475" w:rsidRPr="00F21695" w14:paraId="34D21EEC" w14:textId="77777777" w:rsidTr="00A24B54">
        <w:trPr>
          <w:trHeight w:hRule="exact" w:val="754"/>
        </w:trPr>
        <w:tc>
          <w:tcPr>
            <w:tcW w:w="10322" w:type="dxa"/>
            <w:gridSpan w:val="3"/>
            <w:shd w:val="clear" w:color="auto" w:fill="C3004A"/>
            <w:vAlign w:val="center"/>
          </w:tcPr>
          <w:p w14:paraId="43EB99E7" w14:textId="77777777" w:rsidR="00577202" w:rsidRDefault="00577202" w:rsidP="00577202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color w:val="FFFFFF"/>
                <w:sz w:val="20"/>
              </w:rPr>
            </w:pPr>
            <w:r>
              <w:rPr>
                <w:rFonts w:asciiTheme="minorHAnsi" w:hAnsiTheme="minorHAnsi" w:cs="Arial"/>
                <w:b/>
                <w:color w:val="FFFFFF"/>
                <w:sz w:val="20"/>
              </w:rPr>
              <w:t>VEILIGHEIDSINSTRUCTIEKAART –</w:t>
            </w:r>
            <w:r w:rsidR="004E7E6D" w:rsidRPr="00F97BA1">
              <w:rPr>
                <w:rFonts w:asciiTheme="minorHAnsi" w:hAnsiTheme="minorHAnsi" w:cs="Arial"/>
                <w:b/>
                <w:color w:val="FFFFFF"/>
                <w:sz w:val="20"/>
              </w:rPr>
              <w:t xml:space="preserve"> A1</w:t>
            </w:r>
            <w:r w:rsidR="004E7E6D">
              <w:rPr>
                <w:rFonts w:asciiTheme="minorHAnsi" w:hAnsiTheme="minorHAnsi" w:cs="Arial"/>
                <w:b/>
                <w:color w:val="FFFFFF"/>
                <w:sz w:val="20"/>
              </w:rPr>
              <w:t>2</w:t>
            </w:r>
            <w:r w:rsidR="004E7E6D" w:rsidRPr="00F97BA1">
              <w:rPr>
                <w:rFonts w:asciiTheme="minorHAnsi" w:hAnsiTheme="minorHAnsi" w:cs="Arial"/>
                <w:b/>
                <w:color w:val="FFFFFF"/>
                <w:sz w:val="20"/>
              </w:rPr>
              <w:t xml:space="preserve"> </w:t>
            </w:r>
          </w:p>
          <w:p w14:paraId="29479B4A" w14:textId="46A02F3D" w:rsidR="00F04475" w:rsidRPr="00F21695" w:rsidRDefault="00577202" w:rsidP="00577202">
            <w:pPr>
              <w:tabs>
                <w:tab w:val="left" w:pos="1410"/>
              </w:tabs>
              <w:jc w:val="center"/>
              <w:rPr>
                <w:rFonts w:cs="Arial"/>
                <w:b/>
                <w:sz w:val="40"/>
                <w:szCs w:val="40"/>
              </w:rPr>
            </w:pPr>
            <w:r w:rsidRPr="00577202"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>Kolomboormachine</w:t>
            </w:r>
          </w:p>
        </w:tc>
      </w:tr>
      <w:tr w:rsidR="00F04475" w:rsidRPr="00F21695" w14:paraId="374F2D00" w14:textId="77777777" w:rsidTr="00BA502B">
        <w:trPr>
          <w:trHeight w:hRule="exact" w:val="397"/>
        </w:trPr>
        <w:tc>
          <w:tcPr>
            <w:tcW w:w="1916" w:type="dxa"/>
            <w:vAlign w:val="center"/>
          </w:tcPr>
          <w:p w14:paraId="55EA19D6" w14:textId="77777777" w:rsidR="00F04475" w:rsidRPr="00B3017E" w:rsidRDefault="00F04475" w:rsidP="005F03E5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Merk</w:t>
            </w:r>
            <w:r w:rsidRPr="00B3017E">
              <w:rPr>
                <w:rFonts w:cs="Arial"/>
                <w:b/>
                <w:szCs w:val="22"/>
              </w:rPr>
              <w:t>:</w:t>
            </w:r>
          </w:p>
        </w:tc>
        <w:tc>
          <w:tcPr>
            <w:tcW w:w="6726" w:type="dxa"/>
            <w:vAlign w:val="center"/>
          </w:tcPr>
          <w:p w14:paraId="02EB378F" w14:textId="77777777" w:rsidR="00F04475" w:rsidRPr="00C36CAF" w:rsidRDefault="00F04475" w:rsidP="007272F7">
            <w:pPr>
              <w:rPr>
                <w:rFonts w:cs="Arial"/>
                <w:sz w:val="20"/>
              </w:rPr>
            </w:pPr>
          </w:p>
        </w:tc>
        <w:tc>
          <w:tcPr>
            <w:tcW w:w="1680" w:type="dxa"/>
            <w:vMerge w:val="restart"/>
          </w:tcPr>
          <w:p w14:paraId="7CA6C2C7" w14:textId="0B551B3D" w:rsidR="00F04475" w:rsidRPr="00F21695" w:rsidRDefault="001839DA" w:rsidP="00F21695">
            <w:pPr>
              <w:jc w:val="center"/>
              <w:rPr>
                <w:rFonts w:cs="Arial"/>
                <w:szCs w:val="22"/>
              </w:rPr>
            </w:pPr>
            <w:r>
              <w:rPr>
                <w:noProof/>
                <w:lang w:val="nl-BE" w:eastAsia="nl-BE"/>
              </w:rPr>
              <w:drawing>
                <wp:anchor distT="0" distB="0" distL="114300" distR="114300" simplePos="0" relativeHeight="251659264" behindDoc="0" locked="0" layoutInCell="1" allowOverlap="1" wp14:anchorId="60C2E8F8" wp14:editId="51456C96">
                  <wp:simplePos x="0" y="0"/>
                  <wp:positionH relativeFrom="column">
                    <wp:posOffset>5112385</wp:posOffset>
                  </wp:positionH>
                  <wp:positionV relativeFrom="paragraph">
                    <wp:posOffset>1797685</wp:posOffset>
                  </wp:positionV>
                  <wp:extent cx="1533525" cy="984250"/>
                  <wp:effectExtent l="0" t="0" r="9525" b="6350"/>
                  <wp:wrapNone/>
                  <wp:docPr id="12" name="Afbeelding 1" descr="Metabo Boor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Metabo Boor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84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24B54">
              <w:rPr>
                <w:rFonts w:cs="Arial"/>
                <w:noProof/>
                <w:szCs w:val="22"/>
              </w:rPr>
              <w:drawing>
                <wp:inline distT="0" distB="0" distL="0" distR="0" wp14:anchorId="2D1152DC" wp14:editId="204478F6">
                  <wp:extent cx="603892" cy="1212400"/>
                  <wp:effectExtent l="0" t="0" r="5715" b="6985"/>
                  <wp:docPr id="811709437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731" t="8641" r="2660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227" cy="1237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4475" w:rsidRPr="00F21695" w14:paraId="25CD8202" w14:textId="77777777" w:rsidTr="00BA502B">
        <w:trPr>
          <w:trHeight w:hRule="exact" w:val="397"/>
        </w:trPr>
        <w:tc>
          <w:tcPr>
            <w:tcW w:w="1916" w:type="dxa"/>
            <w:vAlign w:val="center"/>
          </w:tcPr>
          <w:p w14:paraId="14BBD63B" w14:textId="77777777" w:rsidR="00F04475" w:rsidRPr="00B3017E" w:rsidRDefault="00F04475" w:rsidP="00985DED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T</w:t>
            </w:r>
            <w:r w:rsidRPr="00B3017E">
              <w:rPr>
                <w:rFonts w:cs="Arial"/>
                <w:b/>
                <w:szCs w:val="22"/>
              </w:rPr>
              <w:t>ype:</w:t>
            </w:r>
          </w:p>
        </w:tc>
        <w:tc>
          <w:tcPr>
            <w:tcW w:w="6726" w:type="dxa"/>
            <w:vAlign w:val="center"/>
          </w:tcPr>
          <w:p w14:paraId="6A05A809" w14:textId="77777777" w:rsidR="00F04475" w:rsidRPr="00C36CAF" w:rsidRDefault="00F04475" w:rsidP="004F6780">
            <w:pPr>
              <w:rPr>
                <w:szCs w:val="22"/>
              </w:rPr>
            </w:pPr>
          </w:p>
        </w:tc>
        <w:tc>
          <w:tcPr>
            <w:tcW w:w="1680" w:type="dxa"/>
            <w:vMerge/>
          </w:tcPr>
          <w:p w14:paraId="5A39BBE3" w14:textId="77777777" w:rsidR="00F04475" w:rsidRPr="00F21695" w:rsidRDefault="00F04475" w:rsidP="00677F90">
            <w:pPr>
              <w:rPr>
                <w:rFonts w:cs="Arial"/>
              </w:rPr>
            </w:pPr>
          </w:p>
        </w:tc>
      </w:tr>
      <w:tr w:rsidR="00F04475" w:rsidRPr="00F21695" w14:paraId="17A3592E" w14:textId="77777777" w:rsidTr="00BA502B">
        <w:trPr>
          <w:trHeight w:hRule="exact" w:val="397"/>
        </w:trPr>
        <w:tc>
          <w:tcPr>
            <w:tcW w:w="1916" w:type="dxa"/>
            <w:vAlign w:val="center"/>
          </w:tcPr>
          <w:p w14:paraId="2E2CDB5A" w14:textId="77777777" w:rsidR="00F04475" w:rsidRPr="00B3017E" w:rsidRDefault="00F04475" w:rsidP="005F03E5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Serienummer:</w:t>
            </w:r>
          </w:p>
        </w:tc>
        <w:tc>
          <w:tcPr>
            <w:tcW w:w="6726" w:type="dxa"/>
            <w:vAlign w:val="center"/>
          </w:tcPr>
          <w:p w14:paraId="41C8F396" w14:textId="77777777" w:rsidR="00F04475" w:rsidRPr="00F21695" w:rsidRDefault="00F04475" w:rsidP="007272F7">
            <w:pPr>
              <w:rPr>
                <w:szCs w:val="22"/>
              </w:rPr>
            </w:pPr>
          </w:p>
        </w:tc>
        <w:tc>
          <w:tcPr>
            <w:tcW w:w="1680" w:type="dxa"/>
            <w:vMerge/>
          </w:tcPr>
          <w:p w14:paraId="72A3D3EC" w14:textId="77777777" w:rsidR="00F04475" w:rsidRPr="00F21695" w:rsidRDefault="00F04475" w:rsidP="00677F90">
            <w:pPr>
              <w:rPr>
                <w:rFonts w:cs="Arial"/>
              </w:rPr>
            </w:pPr>
          </w:p>
        </w:tc>
      </w:tr>
      <w:tr w:rsidR="00F04475" w:rsidRPr="00F21695" w14:paraId="5DC058F4" w14:textId="77777777" w:rsidTr="00BA502B">
        <w:trPr>
          <w:trHeight w:hRule="exact" w:val="397"/>
        </w:trPr>
        <w:tc>
          <w:tcPr>
            <w:tcW w:w="1916" w:type="dxa"/>
            <w:vAlign w:val="center"/>
          </w:tcPr>
          <w:p w14:paraId="09B5A3B2" w14:textId="77777777" w:rsidR="00F04475" w:rsidRDefault="00F04475" w:rsidP="005F03E5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Afdeling:</w:t>
            </w:r>
          </w:p>
        </w:tc>
        <w:tc>
          <w:tcPr>
            <w:tcW w:w="6726" w:type="dxa"/>
            <w:vAlign w:val="center"/>
          </w:tcPr>
          <w:p w14:paraId="29D6B04F" w14:textId="77777777" w:rsidR="00F04475" w:rsidRDefault="004E7E6D" w:rsidP="007272F7">
            <w:pPr>
              <w:rPr>
                <w:szCs w:val="22"/>
              </w:rPr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680" w:type="dxa"/>
            <w:vMerge/>
          </w:tcPr>
          <w:p w14:paraId="0D0B940D" w14:textId="77777777" w:rsidR="00F04475" w:rsidRPr="00F21695" w:rsidRDefault="00F04475" w:rsidP="00677F90">
            <w:pPr>
              <w:rPr>
                <w:rFonts w:cs="Arial"/>
              </w:rPr>
            </w:pPr>
          </w:p>
        </w:tc>
      </w:tr>
      <w:tr w:rsidR="00F04475" w:rsidRPr="00F21695" w14:paraId="042744F8" w14:textId="77777777" w:rsidTr="00BA502B">
        <w:trPr>
          <w:trHeight w:hRule="exact" w:val="397"/>
        </w:trPr>
        <w:tc>
          <w:tcPr>
            <w:tcW w:w="1916" w:type="dxa"/>
            <w:vAlign w:val="center"/>
          </w:tcPr>
          <w:p w14:paraId="40226980" w14:textId="77777777" w:rsidR="00F04475" w:rsidRDefault="00F04475" w:rsidP="005F03E5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Lokaal / locatie:</w:t>
            </w:r>
          </w:p>
        </w:tc>
        <w:tc>
          <w:tcPr>
            <w:tcW w:w="6726" w:type="dxa"/>
            <w:vAlign w:val="center"/>
          </w:tcPr>
          <w:p w14:paraId="0E27B00A" w14:textId="77777777" w:rsidR="00F04475" w:rsidRDefault="00F04475" w:rsidP="007272F7">
            <w:pPr>
              <w:rPr>
                <w:szCs w:val="22"/>
              </w:rPr>
            </w:pPr>
          </w:p>
        </w:tc>
        <w:tc>
          <w:tcPr>
            <w:tcW w:w="1680" w:type="dxa"/>
            <w:vMerge/>
          </w:tcPr>
          <w:p w14:paraId="60061E4C" w14:textId="77777777" w:rsidR="00F04475" w:rsidRPr="00F21695" w:rsidRDefault="00F04475" w:rsidP="00677F90">
            <w:pPr>
              <w:rPr>
                <w:rFonts w:cs="Arial"/>
              </w:rPr>
            </w:pPr>
          </w:p>
        </w:tc>
      </w:tr>
    </w:tbl>
    <w:tbl>
      <w:tblPr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0343"/>
      </w:tblGrid>
      <w:tr w:rsidR="00F04475" w:rsidRPr="00F21695" w14:paraId="1170A808" w14:textId="77777777" w:rsidTr="00B74C5E">
        <w:tc>
          <w:tcPr>
            <w:tcW w:w="10343" w:type="dxa"/>
          </w:tcPr>
          <w:p w14:paraId="404EB14B" w14:textId="77777777" w:rsidR="00F04475" w:rsidRDefault="00F04475" w:rsidP="00B00F6F">
            <w:pPr>
              <w:jc w:val="center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Uitsluitend te gebruiken voor  werkzaamheden die bepaald zijn in de gebruikershandleiding.</w:t>
            </w:r>
          </w:p>
          <w:p w14:paraId="7A951CDD" w14:textId="77777777" w:rsidR="00F04475" w:rsidRPr="00F21695" w:rsidRDefault="00F04475" w:rsidP="004A4E3C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b/>
                <w:szCs w:val="22"/>
              </w:rPr>
              <w:t xml:space="preserve">Deze veiligheidsinstructiekaart is opgemaakt voor werknemers + gelijkgestelden. </w:t>
            </w:r>
          </w:p>
        </w:tc>
      </w:tr>
    </w:tbl>
    <w:tbl>
      <w:tblPr>
        <w:tblW w:w="1040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284"/>
        <w:gridCol w:w="992"/>
        <w:gridCol w:w="1417"/>
        <w:gridCol w:w="1275"/>
        <w:gridCol w:w="1275"/>
        <w:gridCol w:w="1136"/>
        <w:gridCol w:w="1134"/>
        <w:gridCol w:w="1417"/>
        <w:gridCol w:w="57"/>
      </w:tblGrid>
      <w:tr w:rsidR="00577202" w14:paraId="2C064148" w14:textId="77777777" w:rsidTr="00B74DB9">
        <w:trPr>
          <w:gridAfter w:val="1"/>
          <w:wAfter w:w="57" w:type="dxa"/>
          <w:trHeight w:hRule="exact" w:val="565"/>
        </w:trPr>
        <w:tc>
          <w:tcPr>
            <w:tcW w:w="10348" w:type="dxa"/>
            <w:gridSpan w:val="9"/>
            <w:shd w:val="clear" w:color="auto" w:fill="C3004A"/>
          </w:tcPr>
          <w:p w14:paraId="74495EB6" w14:textId="77777777" w:rsidR="00577202" w:rsidRPr="00B3017E" w:rsidRDefault="00577202" w:rsidP="00606B92">
            <w:pPr>
              <w:jc w:val="center"/>
              <w:rPr>
                <w:rFonts w:cs="Arial"/>
                <w:b/>
                <w:color w:val="FFFFFF"/>
                <w:sz w:val="32"/>
                <w:szCs w:val="32"/>
              </w:rPr>
            </w:pPr>
            <w:r w:rsidRPr="00B3017E">
              <w:rPr>
                <w:rFonts w:cs="Arial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w:rsidR="003329F6" w14:paraId="0A430499" w14:textId="77777777" w:rsidTr="00B74DB9">
        <w:trPr>
          <w:gridAfter w:val="1"/>
          <w:wAfter w:w="57" w:type="dxa"/>
          <w:trHeight w:val="1176"/>
        </w:trPr>
        <w:tc>
          <w:tcPr>
            <w:tcW w:w="1418" w:type="dxa"/>
            <w:vAlign w:val="center"/>
          </w:tcPr>
          <w:p w14:paraId="3DEEC669" w14:textId="77777777" w:rsidR="003329F6" w:rsidRPr="00635BCF" w:rsidRDefault="003329F6" w:rsidP="00A24B54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distT="0" distB="0" distL="0" distR="0" wp14:anchorId="638D4E69" wp14:editId="3F060157">
                  <wp:extent cx="552450" cy="552450"/>
                  <wp:effectExtent l="0" t="0" r="0" b="0"/>
                  <wp:docPr id="8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gridSpan w:val="2"/>
            <w:vAlign w:val="center"/>
          </w:tcPr>
          <w:p w14:paraId="3656B9AB" w14:textId="77777777" w:rsidR="003329F6" w:rsidRPr="00635BCF" w:rsidRDefault="003329F6" w:rsidP="00A24B54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distT="0" distB="0" distL="0" distR="0" wp14:anchorId="646E2F5C" wp14:editId="721BC492">
                  <wp:extent cx="571500" cy="571500"/>
                  <wp:effectExtent l="0" t="0" r="0" b="0"/>
                  <wp:docPr id="2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vAlign w:val="center"/>
          </w:tcPr>
          <w:p w14:paraId="45FB0818" w14:textId="77777777" w:rsidR="003329F6" w:rsidRPr="00635BCF" w:rsidRDefault="003329F6" w:rsidP="00A24B54">
            <w:pPr>
              <w:ind w:right="249"/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distT="0" distB="0" distL="0" distR="0" wp14:anchorId="2E510150" wp14:editId="5330877A">
                  <wp:extent cx="544285" cy="544285"/>
                  <wp:effectExtent l="0" t="0" r="8255" b="8255"/>
                  <wp:docPr id="4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746" cy="5467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center"/>
          </w:tcPr>
          <w:p w14:paraId="62486C05" w14:textId="688F5EEE" w:rsidR="003329F6" w:rsidRDefault="003329F6" w:rsidP="00A24B54">
            <w:pPr>
              <w:ind w:right="248"/>
              <w:jc w:val="center"/>
              <w:rPr>
                <w:b/>
                <w:noProof/>
                <w:lang w:val="nl-BE" w:eastAsia="nl-BE"/>
              </w:rPr>
            </w:pPr>
            <w:r>
              <w:rPr>
                <w:noProof/>
                <w:lang w:val="nl-BE" w:eastAsia="nl-BE"/>
              </w:rPr>
              <w:drawing>
                <wp:inline distT="0" distB="0" distL="0" distR="0" wp14:anchorId="0A47D983" wp14:editId="017029C5">
                  <wp:extent cx="542925" cy="542925"/>
                  <wp:effectExtent l="0" t="0" r="9525" b="9525"/>
                  <wp:docPr id="5" name="rg_hi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center"/>
          </w:tcPr>
          <w:p w14:paraId="4101652C" w14:textId="77777777" w:rsidR="003329F6" w:rsidRPr="00635BCF" w:rsidRDefault="003329F6" w:rsidP="00A24B54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distT="0" distB="0" distL="0" distR="0" wp14:anchorId="46FF205D" wp14:editId="448979A9">
                  <wp:extent cx="552450" cy="552450"/>
                  <wp:effectExtent l="0" t="0" r="0" b="0"/>
                  <wp:docPr id="6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vAlign w:val="center"/>
          </w:tcPr>
          <w:p w14:paraId="3C0B896A" w14:textId="77777777" w:rsidR="003329F6" w:rsidRPr="00F31723" w:rsidRDefault="00F31723" w:rsidP="00A24B54">
            <w:pPr>
              <w:jc w:val="center"/>
              <w:rPr>
                <w:noProof/>
                <w:lang w:val="nl-BE" w:eastAsia="nl-BE"/>
              </w:rPr>
            </w:pPr>
            <w:r w:rsidRPr="00F31723">
              <w:rPr>
                <w:rFonts w:ascii="Arial Narrow" w:hAnsi="Arial Narrow" w:cs="Arial"/>
                <w:sz w:val="16"/>
                <w:szCs w:val="16"/>
              </w:rPr>
              <w:t>Geschikte handschoenen bij vervangen snijgereedschap</w:t>
            </w:r>
          </w:p>
        </w:tc>
        <w:tc>
          <w:tcPr>
            <w:tcW w:w="1134" w:type="dxa"/>
            <w:vAlign w:val="center"/>
          </w:tcPr>
          <w:p w14:paraId="0453FF89" w14:textId="77777777" w:rsidR="003329F6" w:rsidRPr="00635BCF" w:rsidRDefault="003329F6" w:rsidP="00A24B54">
            <w:pPr>
              <w:jc w:val="center"/>
              <w:rPr>
                <w:b/>
                <w:noProof/>
                <w:lang w:val="nl-BE" w:eastAsia="nl-BE"/>
              </w:rPr>
            </w:pPr>
            <w:r>
              <w:rPr>
                <w:noProof/>
                <w:lang w:val="nl-BE" w:eastAsia="nl-BE"/>
              </w:rPr>
              <w:drawing>
                <wp:anchor distT="0" distB="0" distL="114300" distR="114300" simplePos="0" relativeHeight="251658240" behindDoc="0" locked="0" layoutInCell="1" allowOverlap="1" wp14:anchorId="690D2095" wp14:editId="37A7EC51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-474980</wp:posOffset>
                  </wp:positionV>
                  <wp:extent cx="673100" cy="571500"/>
                  <wp:effectExtent l="0" t="0" r="0" b="0"/>
                  <wp:wrapSquare wrapText="bothSides"/>
                  <wp:docPr id="11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7" w:type="dxa"/>
            <w:vAlign w:val="center"/>
          </w:tcPr>
          <w:p w14:paraId="6E53441C" w14:textId="1BE10D3E" w:rsidR="003329F6" w:rsidRPr="00577202" w:rsidRDefault="003329F6" w:rsidP="00A24B54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 xml:space="preserve">Geschikt masker 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P2/P3 </w:t>
            </w:r>
            <w:r w:rsidRPr="003E2AED">
              <w:rPr>
                <w:rFonts w:ascii="Arial Narrow" w:hAnsi="Arial Narrow" w:cs="Arial"/>
                <w:sz w:val="18"/>
                <w:szCs w:val="18"/>
              </w:rPr>
              <w:t>bij stofvorming</w:t>
            </w:r>
          </w:p>
        </w:tc>
      </w:tr>
      <w:tr w:rsidR="003329F6" w:rsidRPr="003B0E2B" w14:paraId="28E66D40" w14:textId="77777777" w:rsidTr="00B74DB9">
        <w:trPr>
          <w:gridAfter w:val="1"/>
          <w:wAfter w:w="57" w:type="dxa"/>
          <w:trHeight w:hRule="exact" w:val="1139"/>
        </w:trPr>
        <w:tc>
          <w:tcPr>
            <w:tcW w:w="1418" w:type="dxa"/>
            <w:vAlign w:val="center"/>
          </w:tcPr>
          <w:p w14:paraId="1425D0F7" w14:textId="77777777" w:rsidR="003329F6" w:rsidRPr="003E2AED" w:rsidRDefault="003329F6" w:rsidP="00A24B54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Geschikte </w:t>
            </w:r>
            <w:r w:rsidRPr="003E2AED">
              <w:rPr>
                <w:rFonts w:ascii="Arial Narrow" w:hAnsi="Arial Narrow" w:cs="Arial"/>
                <w:sz w:val="18"/>
                <w:szCs w:val="18"/>
              </w:rPr>
              <w:t>werkkledij</w:t>
            </w:r>
          </w:p>
        </w:tc>
        <w:tc>
          <w:tcPr>
            <w:tcW w:w="1276" w:type="dxa"/>
            <w:gridSpan w:val="2"/>
            <w:vAlign w:val="center"/>
          </w:tcPr>
          <w:p w14:paraId="3EF8F6E4" w14:textId="77777777" w:rsidR="003329F6" w:rsidRPr="003E2AED" w:rsidRDefault="003329F6" w:rsidP="00A24B54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Veiligheidsbril</w:t>
            </w:r>
          </w:p>
        </w:tc>
        <w:tc>
          <w:tcPr>
            <w:tcW w:w="1417" w:type="dxa"/>
            <w:vAlign w:val="center"/>
          </w:tcPr>
          <w:p w14:paraId="4EFB2560" w14:textId="77777777" w:rsidR="003329F6" w:rsidRPr="003E2AED" w:rsidRDefault="003329F6" w:rsidP="00A24B54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Veiligheids-</w:t>
            </w:r>
          </w:p>
          <w:p w14:paraId="031BEF2D" w14:textId="77777777" w:rsidR="003329F6" w:rsidRPr="003E2AED" w:rsidRDefault="003025EB" w:rsidP="00A24B54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s</w:t>
            </w:r>
            <w:r w:rsidR="003329F6" w:rsidRPr="003E2AED">
              <w:rPr>
                <w:rFonts w:ascii="Arial Narrow" w:hAnsi="Arial Narrow" w:cs="Arial"/>
                <w:sz w:val="18"/>
                <w:szCs w:val="18"/>
              </w:rPr>
              <w:t>choen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 S3</w:t>
            </w:r>
          </w:p>
        </w:tc>
        <w:tc>
          <w:tcPr>
            <w:tcW w:w="1275" w:type="dxa"/>
            <w:vAlign w:val="center"/>
          </w:tcPr>
          <w:p w14:paraId="0C972745" w14:textId="77777777" w:rsidR="003329F6" w:rsidRPr="003E2AED" w:rsidRDefault="003329F6" w:rsidP="00A24B54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Haarnet verplicht / samenbinden van lange haren</w:t>
            </w:r>
          </w:p>
        </w:tc>
        <w:tc>
          <w:tcPr>
            <w:tcW w:w="1275" w:type="dxa"/>
            <w:vAlign w:val="center"/>
          </w:tcPr>
          <w:p w14:paraId="04E1CBA7" w14:textId="77777777" w:rsidR="003329F6" w:rsidRPr="003E2AED" w:rsidRDefault="003329F6" w:rsidP="00A24B54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Gehoor-bescherming</w:t>
            </w:r>
          </w:p>
        </w:tc>
        <w:tc>
          <w:tcPr>
            <w:tcW w:w="1136" w:type="dxa"/>
            <w:vAlign w:val="center"/>
          </w:tcPr>
          <w:p w14:paraId="0DFAE634" w14:textId="6C44864C" w:rsidR="003329F6" w:rsidRPr="00F31723" w:rsidRDefault="00F31723" w:rsidP="00A24B54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noProof/>
                <w:lang w:val="nl-BE" w:eastAsia="nl-BE"/>
              </w:rPr>
              <w:drawing>
                <wp:inline distT="0" distB="0" distL="0" distR="0" wp14:anchorId="4021A064" wp14:editId="6512E24F">
                  <wp:extent cx="523875" cy="523875"/>
                  <wp:effectExtent l="0" t="0" r="9525" b="9525"/>
                  <wp:docPr id="18" name="Afbeelding 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Afbeelding 22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55225474" w14:textId="77777777" w:rsidR="003329F6" w:rsidRPr="003E2AED" w:rsidRDefault="003329F6" w:rsidP="00A24B54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Handleiding</w:t>
            </w:r>
          </w:p>
        </w:tc>
        <w:tc>
          <w:tcPr>
            <w:tcW w:w="1417" w:type="dxa"/>
            <w:vAlign w:val="center"/>
          </w:tcPr>
          <w:p w14:paraId="0A6959E7" w14:textId="23C5D246" w:rsidR="003329F6" w:rsidRPr="003E2AED" w:rsidRDefault="003329F6" w:rsidP="00A24B54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noProof/>
                <w:lang w:val="nl-BE" w:eastAsia="nl-BE"/>
              </w:rPr>
              <w:drawing>
                <wp:inline distT="0" distB="0" distL="0" distR="0" wp14:anchorId="2080E391" wp14:editId="0BA6F69D">
                  <wp:extent cx="592328" cy="592328"/>
                  <wp:effectExtent l="0" t="0" r="0" b="0"/>
                  <wp:docPr id="7" name="Afbeelding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5896" cy="595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4475" w:rsidRPr="0023545B" w14:paraId="47EA770B" w14:textId="77777777" w:rsidTr="00B74DB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trHeight w:hRule="exact" w:val="454"/>
        </w:trPr>
        <w:tc>
          <w:tcPr>
            <w:tcW w:w="10405" w:type="dxa"/>
            <w:gridSpan w:val="10"/>
            <w:shd w:val="clear" w:color="auto" w:fill="C3004A"/>
            <w:vAlign w:val="center"/>
          </w:tcPr>
          <w:p w14:paraId="50BCBE2B" w14:textId="77777777" w:rsidR="00F04475" w:rsidRPr="00B3017E" w:rsidRDefault="00F04475" w:rsidP="00EE4707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 w:rsidRPr="00B3017E">
              <w:rPr>
                <w:rFonts w:cs="Arial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  <w:tr w:rsidR="00F04475" w:rsidRPr="0023545B" w14:paraId="579AD1F9" w14:textId="77777777" w:rsidTr="00B74DB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c>
          <w:tcPr>
            <w:tcW w:w="1702" w:type="dxa"/>
            <w:gridSpan w:val="2"/>
            <w:vAlign w:val="center"/>
          </w:tcPr>
          <w:p w14:paraId="77EA6A95" w14:textId="77777777" w:rsidR="00F04475" w:rsidRPr="00C23204" w:rsidRDefault="00F04475" w:rsidP="00CA0EB0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C23204">
              <w:rPr>
                <w:rFonts w:cs="Arial"/>
                <w:b/>
                <w:sz w:val="24"/>
                <w:szCs w:val="24"/>
              </w:rPr>
              <w:t>Algemene</w:t>
            </w:r>
          </w:p>
          <w:p w14:paraId="3FBDF2BC" w14:textId="77777777" w:rsidR="00F04475" w:rsidRPr="00C23204" w:rsidRDefault="00F04475" w:rsidP="00B90B69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C23204">
              <w:rPr>
                <w:rFonts w:cs="Arial"/>
                <w:b/>
                <w:sz w:val="24"/>
                <w:szCs w:val="24"/>
              </w:rPr>
              <w:t xml:space="preserve"> </w:t>
            </w:r>
            <w:r w:rsidR="00577202">
              <w:rPr>
                <w:rFonts w:cs="Arial"/>
                <w:b/>
                <w:sz w:val="24"/>
                <w:szCs w:val="24"/>
              </w:rPr>
              <w:t>v</w:t>
            </w:r>
            <w:r w:rsidRPr="00C23204">
              <w:rPr>
                <w:rFonts w:cs="Arial"/>
                <w:b/>
                <w:sz w:val="24"/>
                <w:szCs w:val="24"/>
              </w:rPr>
              <w:t>eiligheids</w:t>
            </w:r>
            <w:r w:rsidR="00577202">
              <w:rPr>
                <w:rFonts w:cs="Arial"/>
                <w:b/>
                <w:sz w:val="24"/>
                <w:szCs w:val="24"/>
              </w:rPr>
              <w:t>-</w:t>
            </w:r>
            <w:r w:rsidRPr="00C23204">
              <w:rPr>
                <w:rFonts w:cs="Arial"/>
                <w:b/>
                <w:sz w:val="24"/>
                <w:szCs w:val="24"/>
              </w:rPr>
              <w:t>voorschriften</w:t>
            </w:r>
          </w:p>
        </w:tc>
        <w:tc>
          <w:tcPr>
            <w:tcW w:w="8703" w:type="dxa"/>
            <w:gridSpan w:val="8"/>
          </w:tcPr>
          <w:p w14:paraId="3369D5D5" w14:textId="77777777" w:rsidR="00153A6E" w:rsidRPr="00B90B69" w:rsidRDefault="00153A6E" w:rsidP="00153A6E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B90B69">
              <w:rPr>
                <w:rFonts w:cs="Arial"/>
                <w:sz w:val="20"/>
              </w:rPr>
              <w:t>De handleiding en veiligheidsinstructiekaart vormen steeds één geheel.</w:t>
            </w:r>
          </w:p>
          <w:p w14:paraId="600A2FE8" w14:textId="77777777" w:rsidR="00F64052" w:rsidRDefault="00F64052" w:rsidP="00B74C5E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 machine mag op geen enkele wijze </w:t>
            </w:r>
            <w:r w:rsidR="002E243B">
              <w:rPr>
                <w:rFonts w:cs="Arial"/>
                <w:sz w:val="20"/>
              </w:rPr>
              <w:t xml:space="preserve">constructief </w:t>
            </w:r>
            <w:r>
              <w:rPr>
                <w:rFonts w:cs="Arial"/>
                <w:sz w:val="20"/>
              </w:rPr>
              <w:t>gewijzigd worden.</w:t>
            </w:r>
          </w:p>
          <w:p w14:paraId="75FD9054" w14:textId="77777777" w:rsidR="00F64052" w:rsidRDefault="00F64052" w:rsidP="00B74C5E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Beveiligingen e.d. op hun plaats houden/niet verwijderen!</w:t>
            </w:r>
          </w:p>
          <w:p w14:paraId="581C4B76" w14:textId="77777777" w:rsidR="002E243B" w:rsidRDefault="005B1542" w:rsidP="00B74C5E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Losse hendels of bedieningssleutels dienen altijd te worden verwijderd. </w:t>
            </w:r>
          </w:p>
          <w:p w14:paraId="2D093916" w14:textId="77777777" w:rsidR="005B1542" w:rsidRDefault="002E243B" w:rsidP="00B74C5E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Controleer</w:t>
            </w:r>
            <w:r w:rsidR="005B1542">
              <w:rPr>
                <w:rFonts w:cs="Arial"/>
                <w:sz w:val="20"/>
              </w:rPr>
              <w:t xml:space="preserve"> de </w:t>
            </w:r>
            <w:r w:rsidR="004E7E6D">
              <w:rPr>
                <w:rFonts w:cs="Arial"/>
                <w:sz w:val="20"/>
              </w:rPr>
              <w:t>toestand van de machine</w:t>
            </w:r>
            <w:r w:rsidR="005B1542">
              <w:rPr>
                <w:rFonts w:cs="Arial"/>
                <w:sz w:val="20"/>
              </w:rPr>
              <w:t xml:space="preserve"> altijd vóór gebruik. </w:t>
            </w:r>
          </w:p>
          <w:p w14:paraId="4BD5303D" w14:textId="77777777" w:rsidR="005B1542" w:rsidRPr="00B90B69" w:rsidRDefault="004E7E6D" w:rsidP="00B74C5E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Zorg voor een ordelijke werkplek/werkpost.</w:t>
            </w:r>
          </w:p>
          <w:p w14:paraId="5519423A" w14:textId="77777777" w:rsidR="00F04475" w:rsidRDefault="00F04475" w:rsidP="00B74C5E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B90B69">
              <w:rPr>
                <w:rFonts w:cs="Arial"/>
                <w:sz w:val="20"/>
              </w:rPr>
              <w:t>Zorg voor een voldoende verlichte werkpost.</w:t>
            </w:r>
            <w:r w:rsidR="005B1542">
              <w:rPr>
                <w:rFonts w:cs="Arial"/>
                <w:sz w:val="20"/>
              </w:rPr>
              <w:t xml:space="preserve"> </w:t>
            </w:r>
          </w:p>
          <w:p w14:paraId="38D580CA" w14:textId="77777777" w:rsidR="004E7E6D" w:rsidRDefault="004E7E6D" w:rsidP="004E7E6D">
            <w:pPr>
              <w:pStyle w:val="Tekstopmerking"/>
              <w:numPr>
                <w:ilvl w:val="0"/>
                <w:numId w:val="26"/>
              </w:numPr>
            </w:pPr>
            <w:r>
              <w:t>Machine enkel en alleen te bedienen door opgeleide gebruiker en onder toezicht.</w:t>
            </w:r>
          </w:p>
          <w:p w14:paraId="6FA07855" w14:textId="77777777" w:rsidR="003025EB" w:rsidRPr="00464EC9" w:rsidRDefault="003025EB" w:rsidP="003025EB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18"/>
                <w:szCs w:val="18"/>
              </w:rPr>
            </w:pPr>
            <w:r w:rsidRPr="00464EC9">
              <w:rPr>
                <w:rFonts w:cs="Arial"/>
                <w:sz w:val="18"/>
                <w:szCs w:val="18"/>
              </w:rPr>
              <w:t>Werk niet met de machine als uw aandacht is verminder</w:t>
            </w:r>
            <w:r>
              <w:rPr>
                <w:rFonts w:cs="Arial"/>
                <w:sz w:val="18"/>
                <w:szCs w:val="18"/>
              </w:rPr>
              <w:t>d</w:t>
            </w:r>
            <w:r w:rsidRPr="00464EC9">
              <w:rPr>
                <w:rFonts w:cs="Arial"/>
                <w:sz w:val="18"/>
                <w:szCs w:val="18"/>
              </w:rPr>
              <w:t xml:space="preserve">, door het gebruik van </w:t>
            </w:r>
            <w:r>
              <w:rPr>
                <w:rFonts w:cs="Arial"/>
                <w:sz w:val="18"/>
                <w:szCs w:val="18"/>
              </w:rPr>
              <w:t>middelen.</w:t>
            </w:r>
          </w:p>
          <w:p w14:paraId="4A3BD511" w14:textId="77777777" w:rsidR="007A1876" w:rsidRDefault="003025EB" w:rsidP="00B74C5E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</w:t>
            </w:r>
            <w:r w:rsidR="007A1876">
              <w:rPr>
                <w:rFonts w:cs="Arial"/>
                <w:sz w:val="20"/>
              </w:rPr>
              <w:t xml:space="preserve">ebruik de machine uitsluitend voor die werkzaamheden waarvoor ze </w:t>
            </w:r>
            <w:r>
              <w:rPr>
                <w:rFonts w:cs="Arial"/>
                <w:sz w:val="20"/>
              </w:rPr>
              <w:t>bestemd</w:t>
            </w:r>
            <w:r w:rsidR="007A1876">
              <w:rPr>
                <w:rFonts w:cs="Arial"/>
                <w:sz w:val="20"/>
              </w:rPr>
              <w:t xml:space="preserve"> is.</w:t>
            </w:r>
          </w:p>
          <w:p w14:paraId="690D1DA4" w14:textId="77777777" w:rsidR="002E243B" w:rsidRDefault="002E243B" w:rsidP="00B74C5E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Gebruik enkel aangepast en scherp snijgereedschap</w:t>
            </w:r>
            <w:r w:rsidR="00577202">
              <w:rPr>
                <w:rFonts w:cs="Arial"/>
                <w:sz w:val="20"/>
              </w:rPr>
              <w:t>.</w:t>
            </w:r>
          </w:p>
          <w:p w14:paraId="351FB400" w14:textId="77777777" w:rsidR="002E243B" w:rsidRDefault="009E33B8" w:rsidP="00B74C5E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Maak uitsluitend gebruik van de voorgeschreven toebehoren. </w:t>
            </w:r>
            <w:r w:rsidR="002E243B">
              <w:rPr>
                <w:rFonts w:cs="Arial"/>
                <w:sz w:val="20"/>
              </w:rPr>
              <w:t>(</w:t>
            </w:r>
            <w:r>
              <w:rPr>
                <w:rFonts w:cs="Arial"/>
                <w:sz w:val="20"/>
              </w:rPr>
              <w:t>Zie handleiding.</w:t>
            </w:r>
            <w:r w:rsidR="002E243B">
              <w:rPr>
                <w:rFonts w:cs="Arial"/>
                <w:sz w:val="20"/>
              </w:rPr>
              <w:t>)</w:t>
            </w:r>
          </w:p>
          <w:p w14:paraId="758DDCFD" w14:textId="77777777" w:rsidR="002E243B" w:rsidRDefault="009E33B8" w:rsidP="00B74C5E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Het gebruik van oneigenlijke accessoires kan grote risico’s met zich meebrengen. </w:t>
            </w:r>
          </w:p>
          <w:p w14:paraId="6A1CB319" w14:textId="77777777" w:rsidR="002E243B" w:rsidRDefault="00F36A69" w:rsidP="00B74C5E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Laat de machine nooit onbeheerd achter terwijl </w:t>
            </w:r>
            <w:r w:rsidR="002E243B">
              <w:rPr>
                <w:rFonts w:cs="Arial"/>
                <w:sz w:val="20"/>
              </w:rPr>
              <w:t xml:space="preserve">deze </w:t>
            </w:r>
            <w:r>
              <w:rPr>
                <w:rFonts w:cs="Arial"/>
                <w:sz w:val="20"/>
              </w:rPr>
              <w:t xml:space="preserve">in werking is. </w:t>
            </w:r>
          </w:p>
          <w:p w14:paraId="0C9BACC0" w14:textId="77777777" w:rsidR="003025EB" w:rsidRDefault="00F36A69" w:rsidP="00F36A69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Houd de handen uit de buurt van de draaiende spindel en het gereedschap.</w:t>
            </w:r>
          </w:p>
          <w:p w14:paraId="30F6402B" w14:textId="77777777" w:rsidR="00F36A69" w:rsidRPr="00577202" w:rsidRDefault="003025EB" w:rsidP="003025EB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577202">
              <w:rPr>
                <w:sz w:val="20"/>
              </w:rPr>
              <w:t xml:space="preserve">Klem de te bewerken werkstukken vast </w:t>
            </w:r>
            <w:r w:rsidR="00577202">
              <w:rPr>
                <w:sz w:val="20"/>
              </w:rPr>
              <w:t>met geschikt gereedschap.</w:t>
            </w:r>
            <w:r w:rsidRPr="00577202">
              <w:rPr>
                <w:rFonts w:cs="Arial"/>
                <w:sz w:val="20"/>
              </w:rPr>
              <w:t xml:space="preserve"> </w:t>
            </w:r>
          </w:p>
          <w:p w14:paraId="5B3169ED" w14:textId="77777777" w:rsidR="002B7558" w:rsidRPr="00577202" w:rsidRDefault="00577202" w:rsidP="00577202">
            <w:pPr>
              <w:pStyle w:val="Tekstopmerking"/>
              <w:numPr>
                <w:ilvl w:val="0"/>
                <w:numId w:val="26"/>
              </w:numPr>
            </w:pPr>
            <w:r>
              <w:t>Z</w:t>
            </w:r>
            <w:r w:rsidR="003025EB">
              <w:t>org ervoor dat de machine stabiel opgesteld staat en voldoende aan de ondergrond verankerd is.</w:t>
            </w:r>
          </w:p>
        </w:tc>
      </w:tr>
      <w:tr w:rsidR="00F04475" w:rsidRPr="0023545B" w14:paraId="1A51FA7B" w14:textId="77777777" w:rsidTr="00B74DB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trHeight w:val="271"/>
        </w:trPr>
        <w:tc>
          <w:tcPr>
            <w:tcW w:w="1702" w:type="dxa"/>
            <w:gridSpan w:val="2"/>
            <w:vAlign w:val="center"/>
          </w:tcPr>
          <w:p w14:paraId="2B2E5E52" w14:textId="77777777" w:rsidR="00F04475" w:rsidRPr="00C23204" w:rsidRDefault="00F04475" w:rsidP="00CA0EB0">
            <w:pPr>
              <w:jc w:val="center"/>
              <w:rPr>
                <w:color w:val="C3004A"/>
                <w:sz w:val="24"/>
                <w:szCs w:val="24"/>
              </w:rPr>
            </w:pPr>
            <w:r w:rsidRPr="00C23204">
              <w:rPr>
                <w:rFonts w:cs="Arial"/>
                <w:b/>
                <w:sz w:val="24"/>
                <w:szCs w:val="24"/>
              </w:rPr>
              <w:t>Vóór het gebruik</w:t>
            </w:r>
          </w:p>
        </w:tc>
        <w:tc>
          <w:tcPr>
            <w:tcW w:w="8700" w:type="dxa"/>
            <w:gridSpan w:val="8"/>
          </w:tcPr>
          <w:p w14:paraId="2104ED3A" w14:textId="77777777" w:rsidR="003025EB" w:rsidRDefault="003025EB" w:rsidP="003025EB">
            <w:pPr>
              <w:pStyle w:val="Tekstopmerking"/>
              <w:numPr>
                <w:ilvl w:val="0"/>
                <w:numId w:val="28"/>
              </w:numPr>
            </w:pPr>
            <w:r>
              <w:t>Stel ifv. de uit te voeren bewerking de juiste boorsnelheid in.</w:t>
            </w:r>
          </w:p>
          <w:p w14:paraId="60BDDB93" w14:textId="77777777" w:rsidR="00B13254" w:rsidRDefault="00B13254" w:rsidP="00B13254">
            <w:pPr>
              <w:pStyle w:val="Tekstopmerking"/>
              <w:numPr>
                <w:ilvl w:val="0"/>
                <w:numId w:val="28"/>
              </w:numPr>
            </w:pPr>
            <w:r>
              <w:t>Ga na of de kleminrichting met geschikte middelen op de boortafel geklemd is.</w:t>
            </w:r>
          </w:p>
          <w:p w14:paraId="63E3E8AC" w14:textId="77777777" w:rsidR="00F04475" w:rsidRPr="00577202" w:rsidRDefault="00173DB4" w:rsidP="00577202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B90B69">
              <w:rPr>
                <w:rFonts w:cs="Arial"/>
                <w:sz w:val="20"/>
              </w:rPr>
              <w:t>Voor elk gebruik de machine controleren op mogelijke zichtbare gebreken. Bij twijfel de machine niet opstarten en advies inwinnen</w:t>
            </w:r>
            <w:r>
              <w:rPr>
                <w:rFonts w:cs="Arial"/>
                <w:sz w:val="20"/>
              </w:rPr>
              <w:t xml:space="preserve"> bij bevoegd persoon</w:t>
            </w:r>
            <w:r w:rsidRPr="00B90B69">
              <w:rPr>
                <w:rFonts w:cs="Arial"/>
                <w:sz w:val="20"/>
              </w:rPr>
              <w:t>.</w:t>
            </w:r>
          </w:p>
        </w:tc>
      </w:tr>
    </w:tbl>
    <w:p w14:paraId="62EBF3C5" w14:textId="77777777" w:rsidR="00F04475" w:rsidRDefault="00F04475" w:rsidP="00677F90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700"/>
      </w:tblGrid>
      <w:tr w:rsidR="00F04475" w:rsidRPr="0023545B" w14:paraId="67EB2C1C" w14:textId="77777777" w:rsidTr="00577202">
        <w:trPr>
          <w:trHeight w:val="1081"/>
        </w:trPr>
        <w:tc>
          <w:tcPr>
            <w:tcW w:w="1702" w:type="dxa"/>
            <w:vAlign w:val="center"/>
          </w:tcPr>
          <w:p w14:paraId="0322AA3E" w14:textId="77777777" w:rsidR="00F04475" w:rsidRPr="00C23204" w:rsidRDefault="00F04475" w:rsidP="00CA0EB0">
            <w:pPr>
              <w:jc w:val="center"/>
              <w:rPr>
                <w:color w:val="C3004A"/>
                <w:sz w:val="24"/>
                <w:szCs w:val="24"/>
              </w:rPr>
            </w:pPr>
            <w:r w:rsidRPr="00C23204">
              <w:rPr>
                <w:rFonts w:cs="Arial"/>
                <w:b/>
                <w:sz w:val="24"/>
                <w:szCs w:val="24"/>
              </w:rPr>
              <w:lastRenderedPageBreak/>
              <w:t>Tijdens het gebruik</w:t>
            </w:r>
          </w:p>
        </w:tc>
        <w:tc>
          <w:tcPr>
            <w:tcW w:w="8700" w:type="dxa"/>
          </w:tcPr>
          <w:p w14:paraId="160D9861" w14:textId="77777777" w:rsidR="00F04475" w:rsidRPr="00C42CEB" w:rsidRDefault="00F04475" w:rsidP="00C42CEB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C23204">
              <w:rPr>
                <w:sz w:val="20"/>
              </w:rPr>
              <w:t>Zorg voor een veilige en stabiele werkhouding.</w:t>
            </w:r>
            <w:r w:rsidRPr="00C42CEB">
              <w:rPr>
                <w:sz w:val="20"/>
              </w:rPr>
              <w:t xml:space="preserve"> </w:t>
            </w:r>
          </w:p>
          <w:p w14:paraId="324D57C9" w14:textId="77777777" w:rsidR="00F04475" w:rsidRPr="00173DB4" w:rsidRDefault="00F04475" w:rsidP="00173DB4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C23204">
              <w:rPr>
                <w:sz w:val="20"/>
              </w:rPr>
              <w:t xml:space="preserve">Kijk tijdens het </w:t>
            </w:r>
            <w:r w:rsidR="00173DB4">
              <w:rPr>
                <w:sz w:val="20"/>
              </w:rPr>
              <w:t>boren</w:t>
            </w:r>
            <w:r>
              <w:rPr>
                <w:sz w:val="20"/>
              </w:rPr>
              <w:t xml:space="preserve"> </w:t>
            </w:r>
            <w:r w:rsidRPr="00C23204">
              <w:rPr>
                <w:sz w:val="20"/>
              </w:rPr>
              <w:t xml:space="preserve">naar de </w:t>
            </w:r>
            <w:r>
              <w:rPr>
                <w:sz w:val="20"/>
              </w:rPr>
              <w:t>machine</w:t>
            </w:r>
            <w:r w:rsidRPr="00C23204">
              <w:rPr>
                <w:sz w:val="20"/>
              </w:rPr>
              <w:t xml:space="preserve"> en het werkstuk.</w:t>
            </w:r>
            <w:r w:rsidR="00C42CEB">
              <w:rPr>
                <w:sz w:val="20"/>
              </w:rPr>
              <w:t>(veiligheidsbril)</w:t>
            </w:r>
          </w:p>
          <w:p w14:paraId="0B8E8F1A" w14:textId="77777777" w:rsidR="00F04475" w:rsidRDefault="00F04475" w:rsidP="00C42CEB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sz w:val="20"/>
              </w:rPr>
              <w:t>Druk niet te hard op de boor.</w:t>
            </w:r>
          </w:p>
          <w:p w14:paraId="3CC834DA" w14:textId="77777777" w:rsidR="00B13254" w:rsidRPr="00577202" w:rsidRDefault="00B13254" w:rsidP="00C42CEB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577202">
              <w:rPr>
                <w:sz w:val="20"/>
              </w:rPr>
              <w:t>Controle van het uitgevoerde werk wordt steeds bij een uitgeschakelde en stilstaande machine uitgevoerd.</w:t>
            </w:r>
          </w:p>
          <w:p w14:paraId="0270F58A" w14:textId="77777777" w:rsidR="00B13254" w:rsidRDefault="00B13254" w:rsidP="00B13254">
            <w:pPr>
              <w:pStyle w:val="Tekstopmerking"/>
              <w:numPr>
                <w:ilvl w:val="0"/>
                <w:numId w:val="26"/>
              </w:numPr>
            </w:pPr>
            <w:r>
              <w:t>Gebruik indien noodzakelijk geschikte koelvloeistof.</w:t>
            </w:r>
          </w:p>
          <w:p w14:paraId="4B831B3F" w14:textId="77777777" w:rsidR="00F04475" w:rsidRPr="00577202" w:rsidRDefault="00577202" w:rsidP="00577202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577202">
              <w:rPr>
                <w:sz w:val="20"/>
              </w:rPr>
              <w:t>Draag enkel handschoenen bij het vervangen van het snijgereedschap.</w:t>
            </w:r>
          </w:p>
        </w:tc>
      </w:tr>
      <w:tr w:rsidR="00F04475" w:rsidRPr="0023545B" w14:paraId="3DD069B5" w14:textId="77777777" w:rsidTr="00577202">
        <w:trPr>
          <w:trHeight w:val="521"/>
        </w:trPr>
        <w:tc>
          <w:tcPr>
            <w:tcW w:w="1702" w:type="dxa"/>
            <w:vAlign w:val="center"/>
          </w:tcPr>
          <w:p w14:paraId="7FF7BA5B" w14:textId="77777777" w:rsidR="00F04475" w:rsidRPr="00C23204" w:rsidRDefault="00F04475" w:rsidP="00CA0EB0">
            <w:pPr>
              <w:jc w:val="center"/>
              <w:rPr>
                <w:color w:val="C3004A"/>
                <w:sz w:val="24"/>
                <w:szCs w:val="24"/>
              </w:rPr>
            </w:pPr>
            <w:r w:rsidRPr="00C23204">
              <w:rPr>
                <w:rFonts w:cs="Arial"/>
                <w:b/>
                <w:sz w:val="24"/>
                <w:szCs w:val="24"/>
              </w:rPr>
              <w:t>Na het gebruik</w:t>
            </w:r>
          </w:p>
        </w:tc>
        <w:tc>
          <w:tcPr>
            <w:tcW w:w="8700" w:type="dxa"/>
          </w:tcPr>
          <w:p w14:paraId="5EB86021" w14:textId="77777777" w:rsidR="00F04475" w:rsidRPr="00C23204" w:rsidRDefault="00F04475" w:rsidP="003B47FA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C23204">
              <w:rPr>
                <w:sz w:val="20"/>
              </w:rPr>
              <w:t>Bij het nakijken van het uitgevoerde werk steeds de machine afzetten.</w:t>
            </w:r>
          </w:p>
          <w:p w14:paraId="64509528" w14:textId="77777777" w:rsidR="00153A6E" w:rsidRPr="00153A6E" w:rsidRDefault="00F04475" w:rsidP="00A419B0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C23204">
              <w:rPr>
                <w:rFonts w:cs="Arial"/>
                <w:sz w:val="20"/>
              </w:rPr>
              <w:t xml:space="preserve">Werkpost </w:t>
            </w:r>
            <w:r w:rsidR="003329F6">
              <w:rPr>
                <w:rFonts w:cs="Arial"/>
                <w:sz w:val="20"/>
              </w:rPr>
              <w:t xml:space="preserve">met geschikte middelen </w:t>
            </w:r>
            <w:r w:rsidRPr="00C23204">
              <w:rPr>
                <w:rFonts w:cs="Arial"/>
                <w:sz w:val="20"/>
              </w:rPr>
              <w:t>opkuisen</w:t>
            </w:r>
            <w:r>
              <w:rPr>
                <w:rFonts w:cs="Arial"/>
                <w:sz w:val="20"/>
              </w:rPr>
              <w:t>.</w:t>
            </w:r>
            <w:r w:rsidR="00173DB4">
              <w:rPr>
                <w:rFonts w:cs="Arial"/>
                <w:sz w:val="20"/>
              </w:rPr>
              <w:t xml:space="preserve"> </w:t>
            </w:r>
          </w:p>
          <w:p w14:paraId="46D65F78" w14:textId="77777777" w:rsidR="00F04475" w:rsidRPr="00C23204" w:rsidRDefault="00153A6E" w:rsidP="003329F6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rFonts w:cs="Arial"/>
                <w:sz w:val="20"/>
              </w:rPr>
              <w:t>Verwijder b</w:t>
            </w:r>
            <w:r w:rsidR="00173DB4">
              <w:rPr>
                <w:rFonts w:cs="Arial"/>
                <w:sz w:val="20"/>
              </w:rPr>
              <w:t xml:space="preserve">oorresten met </w:t>
            </w:r>
            <w:r>
              <w:rPr>
                <w:rFonts w:cs="Arial"/>
                <w:sz w:val="20"/>
              </w:rPr>
              <w:t xml:space="preserve">een </w:t>
            </w:r>
            <w:r w:rsidR="00173DB4">
              <w:rPr>
                <w:rFonts w:cs="Arial"/>
                <w:sz w:val="20"/>
              </w:rPr>
              <w:t>borstel of kwast</w:t>
            </w:r>
            <w:r w:rsidR="003329F6">
              <w:rPr>
                <w:rFonts w:cs="Arial"/>
                <w:sz w:val="20"/>
              </w:rPr>
              <w:t xml:space="preserve"> (nooit perslucht)</w:t>
            </w:r>
            <w:r w:rsidR="00173DB4">
              <w:rPr>
                <w:rFonts w:cs="Arial"/>
                <w:sz w:val="20"/>
              </w:rPr>
              <w:t xml:space="preserve">. </w:t>
            </w:r>
          </w:p>
        </w:tc>
      </w:tr>
      <w:tr w:rsidR="00F04475" w:rsidRPr="0023545B" w14:paraId="12A63228" w14:textId="77777777" w:rsidTr="00577202">
        <w:trPr>
          <w:trHeight w:val="644"/>
        </w:trPr>
        <w:tc>
          <w:tcPr>
            <w:tcW w:w="1702" w:type="dxa"/>
            <w:vAlign w:val="center"/>
          </w:tcPr>
          <w:p w14:paraId="370EBC9A" w14:textId="77777777" w:rsidR="00F04475" w:rsidRPr="00C23204" w:rsidRDefault="00F04475" w:rsidP="000D397C">
            <w:pPr>
              <w:jc w:val="center"/>
              <w:rPr>
                <w:color w:val="C3004A"/>
                <w:sz w:val="24"/>
                <w:szCs w:val="24"/>
              </w:rPr>
            </w:pPr>
            <w:r w:rsidRPr="00C23204">
              <w:rPr>
                <w:rFonts w:cs="Arial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700" w:type="dxa"/>
          </w:tcPr>
          <w:p w14:paraId="30752ECE" w14:textId="77777777" w:rsidR="00F04475" w:rsidRPr="00C23204" w:rsidRDefault="00153A6E" w:rsidP="00153A6E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153A6E">
              <w:rPr>
                <w:sz w:val="20"/>
              </w:rPr>
              <w:t xml:space="preserve">Onderhoud en herstelling </w:t>
            </w:r>
            <w:r>
              <w:rPr>
                <w:sz w:val="20"/>
              </w:rPr>
              <w:t>mogen e</w:t>
            </w:r>
            <w:r w:rsidR="00F04475" w:rsidRPr="00C23204">
              <w:rPr>
                <w:sz w:val="20"/>
              </w:rPr>
              <w:t xml:space="preserve">nkel </w:t>
            </w:r>
            <w:r>
              <w:rPr>
                <w:sz w:val="20"/>
              </w:rPr>
              <w:t xml:space="preserve">uitgevoerd worden </w:t>
            </w:r>
            <w:r w:rsidR="00F04475" w:rsidRPr="00C23204">
              <w:rPr>
                <w:sz w:val="20"/>
              </w:rPr>
              <w:t>door bevoegd personeel.</w:t>
            </w:r>
          </w:p>
          <w:p w14:paraId="79FB1DC4" w14:textId="77777777" w:rsidR="00F04475" w:rsidRPr="00C23204" w:rsidRDefault="00153A6E" w:rsidP="00153A6E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sz w:val="20"/>
              </w:rPr>
              <w:t>Zorg er steeds voor dat de machine spanningsloos staat.</w:t>
            </w:r>
          </w:p>
          <w:p w14:paraId="0E53B855" w14:textId="77777777" w:rsidR="00F04475" w:rsidRPr="00C23204" w:rsidRDefault="00F04475" w:rsidP="003B47FA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C23204">
              <w:rPr>
                <w:sz w:val="20"/>
              </w:rPr>
              <w:t>Gebruik enkel de vervang onderdelen die door de fabrikant zijn voorgeschreven.</w:t>
            </w:r>
          </w:p>
          <w:p w14:paraId="6BE1B04B" w14:textId="77777777" w:rsidR="00F04475" w:rsidRPr="00C23204" w:rsidRDefault="00F04475" w:rsidP="003B47FA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C23204">
              <w:rPr>
                <w:sz w:val="20"/>
              </w:rPr>
              <w:t>Gebruik NOOIT benzine of licht ontvlambare producten om de machine te onderhouden / reinigen.</w:t>
            </w:r>
          </w:p>
          <w:p w14:paraId="74651B22" w14:textId="77777777" w:rsidR="00F04475" w:rsidRPr="00C23204" w:rsidRDefault="00153A6E" w:rsidP="00153A6E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sz w:val="20"/>
              </w:rPr>
              <w:t>Men dient steeds een r</w:t>
            </w:r>
            <w:r w:rsidR="00F04475" w:rsidRPr="00C23204">
              <w:rPr>
                <w:sz w:val="20"/>
              </w:rPr>
              <w:t xml:space="preserve">egister van onderhoud en herstelling </w:t>
            </w:r>
            <w:r>
              <w:rPr>
                <w:sz w:val="20"/>
              </w:rPr>
              <w:t>bij te houden</w:t>
            </w:r>
            <w:r w:rsidR="00F04475" w:rsidRPr="00C23204">
              <w:rPr>
                <w:sz w:val="20"/>
              </w:rPr>
              <w:t xml:space="preserve">. </w:t>
            </w:r>
          </w:p>
        </w:tc>
      </w:tr>
    </w:tbl>
    <w:tbl>
      <w:tblPr>
        <w:tblW w:w="1041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2"/>
        <w:gridCol w:w="3556"/>
        <w:gridCol w:w="3527"/>
      </w:tblGrid>
      <w:tr w:rsidR="00F04475" w:rsidRPr="00B3017E" w14:paraId="7AE615C8" w14:textId="77777777" w:rsidTr="00B74C5E">
        <w:trPr>
          <w:trHeight w:hRule="exact" w:val="413"/>
        </w:trPr>
        <w:tc>
          <w:tcPr>
            <w:tcW w:w="10415" w:type="dxa"/>
            <w:gridSpan w:val="3"/>
            <w:shd w:val="clear" w:color="auto" w:fill="C3004A"/>
            <w:vAlign w:val="center"/>
          </w:tcPr>
          <w:p w14:paraId="483779A9" w14:textId="77777777" w:rsidR="00F04475" w:rsidRPr="00B3017E" w:rsidRDefault="00F04475" w:rsidP="00985DED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 w:rsidRPr="00B3017E">
              <w:rPr>
                <w:rFonts w:cs="Arial"/>
                <w:b/>
                <w:color w:val="FFFFFF"/>
                <w:sz w:val="28"/>
                <w:szCs w:val="28"/>
              </w:rPr>
              <w:t>Visum</w:t>
            </w:r>
          </w:p>
        </w:tc>
      </w:tr>
      <w:tr w:rsidR="00F04475" w14:paraId="4E5F9E66" w14:textId="77777777" w:rsidTr="00B74C5E">
        <w:trPr>
          <w:trHeight w:hRule="exact" w:val="1197"/>
        </w:trPr>
        <w:tc>
          <w:tcPr>
            <w:tcW w:w="3332" w:type="dxa"/>
          </w:tcPr>
          <w:p w14:paraId="223C895E" w14:textId="77777777" w:rsidR="00F04475" w:rsidRPr="00C23204" w:rsidRDefault="00F04475" w:rsidP="00677F90">
            <w:pPr>
              <w:rPr>
                <w:rFonts w:cs="Arial"/>
                <w:sz w:val="20"/>
              </w:rPr>
            </w:pPr>
            <w:r w:rsidRPr="00C23204">
              <w:rPr>
                <w:rFonts w:cs="Arial"/>
                <w:sz w:val="20"/>
              </w:rPr>
              <w:t>Hiërarchische lijn</w:t>
            </w:r>
          </w:p>
          <w:p w14:paraId="1DB13E44" w14:textId="77777777" w:rsidR="00F04475" w:rsidRDefault="00F04475" w:rsidP="00677F90">
            <w:pPr>
              <w:rPr>
                <w:rFonts w:cs="Arial"/>
                <w:sz w:val="20"/>
              </w:rPr>
            </w:pPr>
            <w:r w:rsidRPr="00C23204">
              <w:rPr>
                <w:rFonts w:cs="Arial"/>
                <w:sz w:val="20"/>
              </w:rPr>
              <w:t>Handtekening:</w:t>
            </w:r>
          </w:p>
          <w:p w14:paraId="110FFD37" w14:textId="77777777" w:rsidR="007272F7" w:rsidRDefault="007272F7" w:rsidP="00677F90">
            <w:pPr>
              <w:rPr>
                <w:rFonts w:cs="Arial"/>
                <w:sz w:val="20"/>
              </w:rPr>
            </w:pPr>
          </w:p>
          <w:p w14:paraId="6B699379" w14:textId="77777777" w:rsidR="007272F7" w:rsidRDefault="007272F7" w:rsidP="00677F90">
            <w:pPr>
              <w:rPr>
                <w:rFonts w:cs="Arial"/>
                <w:sz w:val="20"/>
              </w:rPr>
            </w:pPr>
          </w:p>
          <w:p w14:paraId="3FE9F23F" w14:textId="77777777" w:rsidR="007272F7" w:rsidRDefault="007272F7" w:rsidP="00677F90">
            <w:pPr>
              <w:rPr>
                <w:rFonts w:cs="Arial"/>
                <w:sz w:val="20"/>
              </w:rPr>
            </w:pPr>
          </w:p>
          <w:p w14:paraId="1F72F646" w14:textId="77777777" w:rsidR="007272F7" w:rsidRPr="00C23204" w:rsidRDefault="007272F7" w:rsidP="00677F90">
            <w:pPr>
              <w:rPr>
                <w:rFonts w:cs="Arial"/>
                <w:sz w:val="20"/>
              </w:rPr>
            </w:pPr>
          </w:p>
        </w:tc>
        <w:tc>
          <w:tcPr>
            <w:tcW w:w="3556" w:type="dxa"/>
          </w:tcPr>
          <w:p w14:paraId="42A0564E" w14:textId="77777777" w:rsidR="00F04475" w:rsidRPr="00C23204" w:rsidRDefault="00F04475" w:rsidP="00677F90">
            <w:pPr>
              <w:rPr>
                <w:rFonts w:cs="Arial"/>
                <w:sz w:val="20"/>
              </w:rPr>
            </w:pPr>
            <w:r w:rsidRPr="00C23204">
              <w:rPr>
                <w:rFonts w:cs="Arial"/>
                <w:sz w:val="20"/>
              </w:rPr>
              <w:t>Preventieadviseur-arbeids</w:t>
            </w:r>
            <w:r w:rsidR="00577202">
              <w:rPr>
                <w:rFonts w:cs="Arial"/>
                <w:sz w:val="20"/>
              </w:rPr>
              <w:t>arts</w:t>
            </w:r>
          </w:p>
          <w:p w14:paraId="3021C7AF" w14:textId="77777777" w:rsidR="00F04475" w:rsidRPr="00C23204" w:rsidRDefault="00F04475" w:rsidP="00677F90">
            <w:pPr>
              <w:rPr>
                <w:rFonts w:cs="Arial"/>
                <w:sz w:val="20"/>
              </w:rPr>
            </w:pPr>
            <w:r w:rsidRPr="00C23204">
              <w:rPr>
                <w:rFonts w:cs="Arial"/>
                <w:sz w:val="20"/>
              </w:rPr>
              <w:t>Handtekening:</w:t>
            </w:r>
            <w:r w:rsidR="00466C2A">
              <w:rPr>
                <w:rFonts w:ascii="Comic Sans MS" w:hAnsi="Comic Sans MS"/>
                <w:noProof/>
                <w:sz w:val="20"/>
                <w:lang w:val="nl-BE" w:eastAsia="nl-BE"/>
              </w:rPr>
              <w:t xml:space="preserve"> </w:t>
            </w:r>
          </w:p>
        </w:tc>
        <w:tc>
          <w:tcPr>
            <w:tcW w:w="3527" w:type="dxa"/>
          </w:tcPr>
          <w:p w14:paraId="0A4CC438" w14:textId="77777777" w:rsidR="00F04475" w:rsidRPr="00C23204" w:rsidRDefault="00F04475" w:rsidP="00677F90">
            <w:pPr>
              <w:rPr>
                <w:rFonts w:cs="Arial"/>
                <w:sz w:val="20"/>
              </w:rPr>
            </w:pPr>
            <w:r w:rsidRPr="00C23204">
              <w:rPr>
                <w:rFonts w:cs="Arial"/>
                <w:sz w:val="20"/>
              </w:rPr>
              <w:t>Preventieadviseur</w:t>
            </w:r>
          </w:p>
          <w:p w14:paraId="64C041B1" w14:textId="77777777" w:rsidR="00F04475" w:rsidRPr="00C23204" w:rsidRDefault="00F04475" w:rsidP="00677F90">
            <w:pPr>
              <w:rPr>
                <w:rFonts w:cs="Arial"/>
                <w:sz w:val="20"/>
              </w:rPr>
            </w:pPr>
            <w:r w:rsidRPr="00C23204">
              <w:rPr>
                <w:rFonts w:cs="Arial"/>
                <w:sz w:val="20"/>
              </w:rPr>
              <w:t>Handtekening:</w:t>
            </w:r>
            <w:r w:rsidR="00466C2A">
              <w:rPr>
                <w:rFonts w:cs="Arial"/>
                <w:noProof/>
                <w:sz w:val="20"/>
                <w:lang w:val="nl-BE" w:eastAsia="nl-BE"/>
              </w:rPr>
              <w:t xml:space="preserve"> </w:t>
            </w:r>
          </w:p>
        </w:tc>
      </w:tr>
      <w:tr w:rsidR="00F04475" w14:paraId="5089AB5D" w14:textId="77777777" w:rsidTr="00B74C5E">
        <w:trPr>
          <w:trHeight w:hRule="exact" w:val="793"/>
        </w:trPr>
        <w:tc>
          <w:tcPr>
            <w:tcW w:w="3332" w:type="dxa"/>
            <w:vAlign w:val="center"/>
          </w:tcPr>
          <w:p w14:paraId="5097742D" w14:textId="77777777" w:rsidR="00F04475" w:rsidRPr="00C23204" w:rsidRDefault="00F04475" w:rsidP="00694DD0">
            <w:pPr>
              <w:rPr>
                <w:sz w:val="20"/>
              </w:rPr>
            </w:pPr>
            <w:r w:rsidRPr="00C23204">
              <w:rPr>
                <w:sz w:val="20"/>
              </w:rPr>
              <w:t>Naam:</w:t>
            </w:r>
            <w:r>
              <w:rPr>
                <w:sz w:val="20"/>
              </w:rPr>
              <w:t xml:space="preserve"> </w:t>
            </w:r>
          </w:p>
          <w:p w14:paraId="08CE6F91" w14:textId="77777777" w:rsidR="00F04475" w:rsidRPr="00C23204" w:rsidRDefault="00F04475" w:rsidP="00694DD0">
            <w:pPr>
              <w:rPr>
                <w:sz w:val="20"/>
              </w:rPr>
            </w:pPr>
          </w:p>
          <w:p w14:paraId="61CDCEAD" w14:textId="77777777" w:rsidR="00F04475" w:rsidRPr="00C23204" w:rsidRDefault="00F04475" w:rsidP="00694DD0">
            <w:pPr>
              <w:rPr>
                <w:sz w:val="20"/>
              </w:rPr>
            </w:pPr>
          </w:p>
          <w:p w14:paraId="6BB9E253" w14:textId="77777777" w:rsidR="00F04475" w:rsidRPr="00C23204" w:rsidRDefault="00F04475" w:rsidP="00694DD0">
            <w:pPr>
              <w:rPr>
                <w:sz w:val="20"/>
              </w:rPr>
            </w:pPr>
          </w:p>
        </w:tc>
        <w:tc>
          <w:tcPr>
            <w:tcW w:w="3556" w:type="dxa"/>
            <w:vAlign w:val="center"/>
          </w:tcPr>
          <w:p w14:paraId="0D900520" w14:textId="77777777" w:rsidR="00F04475" w:rsidRPr="00C04638" w:rsidRDefault="00F04475" w:rsidP="00694DD0">
            <w:pPr>
              <w:rPr>
                <w:sz w:val="20"/>
              </w:rPr>
            </w:pPr>
            <w:r w:rsidRPr="00C23204">
              <w:rPr>
                <w:sz w:val="20"/>
              </w:rPr>
              <w:t>Naam:</w:t>
            </w:r>
            <w:r>
              <w:rPr>
                <w:sz w:val="20"/>
              </w:rPr>
              <w:t xml:space="preserve"> </w:t>
            </w:r>
          </w:p>
          <w:p w14:paraId="23DE523C" w14:textId="77777777" w:rsidR="00F04475" w:rsidRPr="00C23204" w:rsidRDefault="00F04475" w:rsidP="00694DD0">
            <w:pPr>
              <w:rPr>
                <w:sz w:val="20"/>
              </w:rPr>
            </w:pPr>
          </w:p>
          <w:p w14:paraId="52E56223" w14:textId="77777777" w:rsidR="00F04475" w:rsidRPr="00C23204" w:rsidRDefault="00F04475" w:rsidP="00694DD0">
            <w:pPr>
              <w:rPr>
                <w:sz w:val="20"/>
              </w:rPr>
            </w:pPr>
          </w:p>
        </w:tc>
        <w:tc>
          <w:tcPr>
            <w:tcW w:w="3527" w:type="dxa"/>
            <w:vAlign w:val="center"/>
          </w:tcPr>
          <w:p w14:paraId="02F7A996" w14:textId="77777777" w:rsidR="00F04475" w:rsidRPr="00C23204" w:rsidRDefault="00F04475" w:rsidP="00694DD0">
            <w:pPr>
              <w:rPr>
                <w:sz w:val="20"/>
              </w:rPr>
            </w:pPr>
            <w:r w:rsidRPr="00C23204">
              <w:rPr>
                <w:sz w:val="20"/>
              </w:rPr>
              <w:t>Naam:</w:t>
            </w:r>
            <w:r>
              <w:rPr>
                <w:sz w:val="20"/>
              </w:rPr>
              <w:t xml:space="preserve"> </w:t>
            </w:r>
          </w:p>
          <w:p w14:paraId="07547A01" w14:textId="77777777" w:rsidR="00F04475" w:rsidRPr="00C23204" w:rsidRDefault="00F04475" w:rsidP="00694DD0">
            <w:pPr>
              <w:rPr>
                <w:sz w:val="20"/>
              </w:rPr>
            </w:pPr>
          </w:p>
          <w:p w14:paraId="5043CB0F" w14:textId="77777777" w:rsidR="00F04475" w:rsidRPr="00C23204" w:rsidRDefault="00F04475" w:rsidP="00694DD0">
            <w:pPr>
              <w:rPr>
                <w:sz w:val="20"/>
              </w:rPr>
            </w:pPr>
          </w:p>
        </w:tc>
      </w:tr>
    </w:tbl>
    <w:p w14:paraId="07459315" w14:textId="77777777" w:rsidR="00F04475" w:rsidRDefault="00F04475" w:rsidP="0034340B"/>
    <w:sectPr w:rsidR="00F04475" w:rsidSect="002C4FB0">
      <w:headerReference w:type="default" r:id="rId23"/>
      <w:footerReference w:type="default" r:id="rId24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C04ACD" w14:textId="77777777" w:rsidR="00114148" w:rsidRDefault="00114148" w:rsidP="00F21695">
      <w:r>
        <w:separator/>
      </w:r>
    </w:p>
  </w:endnote>
  <w:endnote w:type="continuationSeparator" w:id="0">
    <w:p w14:paraId="3A349BCA" w14:textId="77777777" w:rsidR="00114148" w:rsidRDefault="00114148" w:rsidP="00F21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64F31" w14:textId="77777777" w:rsidR="00173DB4" w:rsidRDefault="00173DB4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577202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577202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w14:paraId="46423461" w14:textId="77777777" w:rsidR="00577202" w:rsidRPr="00B3017E" w:rsidRDefault="00577202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2020</w:t>
    </w:r>
  </w:p>
  <w:p w14:paraId="70DF9E56" w14:textId="77777777" w:rsidR="00173DB4" w:rsidRPr="00B3017E" w:rsidRDefault="00173DB4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74D362" w14:textId="77777777" w:rsidR="00114148" w:rsidRDefault="00114148" w:rsidP="00F21695">
      <w:r>
        <w:separator/>
      </w:r>
    </w:p>
  </w:footnote>
  <w:footnote w:type="continuationSeparator" w:id="0">
    <w:p w14:paraId="55B0B65B" w14:textId="77777777" w:rsidR="00114148" w:rsidRDefault="00114148" w:rsidP="00F21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4534C698" w14:paraId="5F81B439" w14:textId="77777777" w:rsidTr="4534C698">
      <w:trPr>
        <w:trHeight w:val="300"/>
      </w:trPr>
      <w:tc>
        <w:tcPr>
          <w:tcW w:w="3400" w:type="dxa"/>
        </w:tcPr>
        <w:p w14:paraId="79CF8C84" w14:textId="705F7FAC" w:rsidR="4534C698" w:rsidRDefault="4534C698" w:rsidP="4534C698">
          <w:pPr>
            <w:pStyle w:val="Koptekst"/>
            <w:ind w:left="-115"/>
          </w:pPr>
        </w:p>
      </w:tc>
      <w:tc>
        <w:tcPr>
          <w:tcW w:w="3400" w:type="dxa"/>
        </w:tcPr>
        <w:p w14:paraId="584C479C" w14:textId="369CC512" w:rsidR="4534C698" w:rsidRDefault="4534C698" w:rsidP="4534C698">
          <w:pPr>
            <w:pStyle w:val="Koptekst"/>
            <w:jc w:val="center"/>
          </w:pPr>
        </w:p>
      </w:tc>
      <w:tc>
        <w:tcPr>
          <w:tcW w:w="3400" w:type="dxa"/>
        </w:tcPr>
        <w:p w14:paraId="763E65B3" w14:textId="7B99DA29" w:rsidR="4534C698" w:rsidRDefault="4534C698" w:rsidP="4534C698">
          <w:pPr>
            <w:pStyle w:val="Koptekst"/>
            <w:ind w:right="-115"/>
            <w:jc w:val="right"/>
          </w:pPr>
        </w:p>
      </w:tc>
    </w:tr>
  </w:tbl>
  <w:p w14:paraId="02692D45" w14:textId="07FE58BD" w:rsidR="4534C698" w:rsidRDefault="4534C698" w:rsidP="4534C698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E5236A9"/>
    <w:multiLevelType w:val="hybridMultilevel"/>
    <w:tmpl w:val="B9D231CE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8" w15:restartNumberingAfterBreak="0">
    <w:nsid w:val="37D24033"/>
    <w:multiLevelType w:val="hybridMultilevel"/>
    <w:tmpl w:val="511CEF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79C4A7D"/>
    <w:multiLevelType w:val="multilevel"/>
    <w:tmpl w:val="0413001D"/>
    <w:numStyleLink w:val="Opmaakprofiel1"/>
  </w:abstractNum>
  <w:abstractNum w:abstractNumId="21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3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916B79"/>
    <w:multiLevelType w:val="multilevel"/>
    <w:tmpl w:val="0413001D"/>
    <w:numStyleLink w:val="Opmaakprofiel1"/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28750448">
    <w:abstractNumId w:val="22"/>
  </w:num>
  <w:num w:numId="2" w16cid:durableId="411701624">
    <w:abstractNumId w:val="17"/>
  </w:num>
  <w:num w:numId="3" w16cid:durableId="852190067">
    <w:abstractNumId w:val="24"/>
  </w:num>
  <w:num w:numId="4" w16cid:durableId="1267159112">
    <w:abstractNumId w:val="20"/>
  </w:num>
  <w:num w:numId="5" w16cid:durableId="138235398">
    <w:abstractNumId w:val="14"/>
  </w:num>
  <w:num w:numId="6" w16cid:durableId="481502642">
    <w:abstractNumId w:val="11"/>
  </w:num>
  <w:num w:numId="7" w16cid:durableId="1412703603">
    <w:abstractNumId w:val="21"/>
  </w:num>
  <w:num w:numId="8" w16cid:durableId="2095397455">
    <w:abstractNumId w:val="10"/>
  </w:num>
  <w:num w:numId="9" w16cid:durableId="679240843">
    <w:abstractNumId w:val="8"/>
  </w:num>
  <w:num w:numId="10" w16cid:durableId="1891913406">
    <w:abstractNumId w:val="7"/>
  </w:num>
  <w:num w:numId="11" w16cid:durableId="702176114">
    <w:abstractNumId w:val="6"/>
  </w:num>
  <w:num w:numId="12" w16cid:durableId="1222060261">
    <w:abstractNumId w:val="5"/>
  </w:num>
  <w:num w:numId="13" w16cid:durableId="985626651">
    <w:abstractNumId w:val="9"/>
  </w:num>
  <w:num w:numId="14" w16cid:durableId="1974209591">
    <w:abstractNumId w:val="4"/>
  </w:num>
  <w:num w:numId="15" w16cid:durableId="1909730606">
    <w:abstractNumId w:val="3"/>
  </w:num>
  <w:num w:numId="16" w16cid:durableId="1555776389">
    <w:abstractNumId w:val="2"/>
  </w:num>
  <w:num w:numId="17" w16cid:durableId="1577400682">
    <w:abstractNumId w:val="1"/>
  </w:num>
  <w:num w:numId="18" w16cid:durableId="56633900">
    <w:abstractNumId w:val="23"/>
  </w:num>
  <w:num w:numId="19" w16cid:durableId="1318682529">
    <w:abstractNumId w:val="26"/>
  </w:num>
  <w:num w:numId="20" w16cid:durableId="1503200081">
    <w:abstractNumId w:val="13"/>
  </w:num>
  <w:num w:numId="21" w16cid:durableId="1817987812">
    <w:abstractNumId w:val="25"/>
  </w:num>
  <w:num w:numId="22" w16cid:durableId="1019508304">
    <w:abstractNumId w:val="15"/>
  </w:num>
  <w:num w:numId="23" w16cid:durableId="1053190023">
    <w:abstractNumId w:val="0"/>
  </w:num>
  <w:num w:numId="24" w16cid:durableId="1974021909">
    <w:abstractNumId w:val="19"/>
  </w:num>
  <w:num w:numId="25" w16cid:durableId="1003046637">
    <w:abstractNumId w:val="12"/>
  </w:num>
  <w:num w:numId="26" w16cid:durableId="1217205927">
    <w:abstractNumId w:val="16"/>
  </w:num>
  <w:num w:numId="27" w16cid:durableId="49815774">
    <w:abstractNumId w:val="16"/>
  </w:num>
  <w:num w:numId="28" w16cid:durableId="62057300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3E5"/>
    <w:rsid w:val="00002115"/>
    <w:rsid w:val="00016C91"/>
    <w:rsid w:val="00041E01"/>
    <w:rsid w:val="000462C3"/>
    <w:rsid w:val="00050BF9"/>
    <w:rsid w:val="00071E42"/>
    <w:rsid w:val="00090239"/>
    <w:rsid w:val="00097772"/>
    <w:rsid w:val="000B128A"/>
    <w:rsid w:val="000B37CF"/>
    <w:rsid w:val="000B483B"/>
    <w:rsid w:val="000B570B"/>
    <w:rsid w:val="000C0A5C"/>
    <w:rsid w:val="000C24AD"/>
    <w:rsid w:val="000D01FB"/>
    <w:rsid w:val="000D397C"/>
    <w:rsid w:val="000E0748"/>
    <w:rsid w:val="000F7099"/>
    <w:rsid w:val="00114148"/>
    <w:rsid w:val="00150C47"/>
    <w:rsid w:val="00153A6E"/>
    <w:rsid w:val="00162936"/>
    <w:rsid w:val="00173DB4"/>
    <w:rsid w:val="001839DA"/>
    <w:rsid w:val="00186A83"/>
    <w:rsid w:val="001936D5"/>
    <w:rsid w:val="001A58A7"/>
    <w:rsid w:val="001A6049"/>
    <w:rsid w:val="001A6AE1"/>
    <w:rsid w:val="001F221A"/>
    <w:rsid w:val="00206112"/>
    <w:rsid w:val="0023545B"/>
    <w:rsid w:val="00236FED"/>
    <w:rsid w:val="00241B68"/>
    <w:rsid w:val="002541D5"/>
    <w:rsid w:val="0025521C"/>
    <w:rsid w:val="00271564"/>
    <w:rsid w:val="002750BD"/>
    <w:rsid w:val="0028610D"/>
    <w:rsid w:val="00293CD1"/>
    <w:rsid w:val="002952D4"/>
    <w:rsid w:val="002B23D9"/>
    <w:rsid w:val="002B3857"/>
    <w:rsid w:val="002B48E6"/>
    <w:rsid w:val="002B7558"/>
    <w:rsid w:val="002C4FB0"/>
    <w:rsid w:val="002E243B"/>
    <w:rsid w:val="002E29C0"/>
    <w:rsid w:val="002E3920"/>
    <w:rsid w:val="00300A43"/>
    <w:rsid w:val="003025EB"/>
    <w:rsid w:val="00306DBF"/>
    <w:rsid w:val="003155A6"/>
    <w:rsid w:val="003329F6"/>
    <w:rsid w:val="0034340B"/>
    <w:rsid w:val="00352BD3"/>
    <w:rsid w:val="0037681E"/>
    <w:rsid w:val="00387359"/>
    <w:rsid w:val="003B0E2B"/>
    <w:rsid w:val="003B47FA"/>
    <w:rsid w:val="003C1142"/>
    <w:rsid w:val="003D0716"/>
    <w:rsid w:val="003D4CE7"/>
    <w:rsid w:val="003E2AED"/>
    <w:rsid w:val="003E31B5"/>
    <w:rsid w:val="0041544A"/>
    <w:rsid w:val="00431582"/>
    <w:rsid w:val="004461D0"/>
    <w:rsid w:val="004542EA"/>
    <w:rsid w:val="00466C2A"/>
    <w:rsid w:val="00466D94"/>
    <w:rsid w:val="00472C65"/>
    <w:rsid w:val="00496884"/>
    <w:rsid w:val="004A4E3C"/>
    <w:rsid w:val="004B76DF"/>
    <w:rsid w:val="004C2B30"/>
    <w:rsid w:val="004D51F8"/>
    <w:rsid w:val="004E7E6D"/>
    <w:rsid w:val="004F6780"/>
    <w:rsid w:val="005246C9"/>
    <w:rsid w:val="00545CC0"/>
    <w:rsid w:val="00563ECC"/>
    <w:rsid w:val="0056566F"/>
    <w:rsid w:val="005711E4"/>
    <w:rsid w:val="00577202"/>
    <w:rsid w:val="005A48F0"/>
    <w:rsid w:val="005B1542"/>
    <w:rsid w:val="005B5125"/>
    <w:rsid w:val="005C0F11"/>
    <w:rsid w:val="005E1E58"/>
    <w:rsid w:val="005E65A3"/>
    <w:rsid w:val="005F03E5"/>
    <w:rsid w:val="00603503"/>
    <w:rsid w:val="00606B92"/>
    <w:rsid w:val="00620BE9"/>
    <w:rsid w:val="006229BE"/>
    <w:rsid w:val="0062776E"/>
    <w:rsid w:val="00635118"/>
    <w:rsid w:val="00635771"/>
    <w:rsid w:val="00635BCF"/>
    <w:rsid w:val="00677639"/>
    <w:rsid w:val="00677F90"/>
    <w:rsid w:val="006809EC"/>
    <w:rsid w:val="00694DD0"/>
    <w:rsid w:val="00697907"/>
    <w:rsid w:val="006B7CFC"/>
    <w:rsid w:val="006C160D"/>
    <w:rsid w:val="006C4987"/>
    <w:rsid w:val="006D2548"/>
    <w:rsid w:val="007272F7"/>
    <w:rsid w:val="00731663"/>
    <w:rsid w:val="007461B3"/>
    <w:rsid w:val="00746262"/>
    <w:rsid w:val="007550E9"/>
    <w:rsid w:val="00761535"/>
    <w:rsid w:val="007763BA"/>
    <w:rsid w:val="00791332"/>
    <w:rsid w:val="007A1876"/>
    <w:rsid w:val="007B0237"/>
    <w:rsid w:val="007B53AB"/>
    <w:rsid w:val="007C6017"/>
    <w:rsid w:val="007D4B33"/>
    <w:rsid w:val="007D6B99"/>
    <w:rsid w:val="007E6ADD"/>
    <w:rsid w:val="0080010F"/>
    <w:rsid w:val="00817BB5"/>
    <w:rsid w:val="00821A61"/>
    <w:rsid w:val="0082635C"/>
    <w:rsid w:val="00851AC2"/>
    <w:rsid w:val="00853DFB"/>
    <w:rsid w:val="008734BA"/>
    <w:rsid w:val="008B02E2"/>
    <w:rsid w:val="008B123B"/>
    <w:rsid w:val="008B5FE1"/>
    <w:rsid w:val="008E7DA7"/>
    <w:rsid w:val="008F1DCD"/>
    <w:rsid w:val="009023BD"/>
    <w:rsid w:val="00920868"/>
    <w:rsid w:val="009552C4"/>
    <w:rsid w:val="00966E8E"/>
    <w:rsid w:val="00977B20"/>
    <w:rsid w:val="00980DA7"/>
    <w:rsid w:val="00984265"/>
    <w:rsid w:val="00985DED"/>
    <w:rsid w:val="009918A6"/>
    <w:rsid w:val="00992B3F"/>
    <w:rsid w:val="00993649"/>
    <w:rsid w:val="009A20B9"/>
    <w:rsid w:val="009A698F"/>
    <w:rsid w:val="009B2F16"/>
    <w:rsid w:val="009B3510"/>
    <w:rsid w:val="009C0D1F"/>
    <w:rsid w:val="009E33B8"/>
    <w:rsid w:val="009E6A28"/>
    <w:rsid w:val="009F313C"/>
    <w:rsid w:val="00A04C3D"/>
    <w:rsid w:val="00A24B54"/>
    <w:rsid w:val="00A26D5E"/>
    <w:rsid w:val="00A419B0"/>
    <w:rsid w:val="00A42586"/>
    <w:rsid w:val="00A612BD"/>
    <w:rsid w:val="00A62E13"/>
    <w:rsid w:val="00A6656A"/>
    <w:rsid w:val="00A80626"/>
    <w:rsid w:val="00A87027"/>
    <w:rsid w:val="00A93D09"/>
    <w:rsid w:val="00AC2593"/>
    <w:rsid w:val="00AE58CE"/>
    <w:rsid w:val="00AF01D3"/>
    <w:rsid w:val="00B00F6F"/>
    <w:rsid w:val="00B12BDC"/>
    <w:rsid w:val="00B13254"/>
    <w:rsid w:val="00B2223E"/>
    <w:rsid w:val="00B3017E"/>
    <w:rsid w:val="00B54444"/>
    <w:rsid w:val="00B67F1E"/>
    <w:rsid w:val="00B740B4"/>
    <w:rsid w:val="00B74C5E"/>
    <w:rsid w:val="00B74DB9"/>
    <w:rsid w:val="00B76EE1"/>
    <w:rsid w:val="00B90B69"/>
    <w:rsid w:val="00BA502B"/>
    <w:rsid w:val="00BB1B64"/>
    <w:rsid w:val="00BB1E30"/>
    <w:rsid w:val="00BC6CB1"/>
    <w:rsid w:val="00BD6DB9"/>
    <w:rsid w:val="00BE5160"/>
    <w:rsid w:val="00BF299A"/>
    <w:rsid w:val="00BF5C63"/>
    <w:rsid w:val="00C04638"/>
    <w:rsid w:val="00C10100"/>
    <w:rsid w:val="00C211A9"/>
    <w:rsid w:val="00C23204"/>
    <w:rsid w:val="00C3173E"/>
    <w:rsid w:val="00C36CAF"/>
    <w:rsid w:val="00C42CEB"/>
    <w:rsid w:val="00C531CA"/>
    <w:rsid w:val="00C834BD"/>
    <w:rsid w:val="00C8666A"/>
    <w:rsid w:val="00CA0EB0"/>
    <w:rsid w:val="00CD0FB0"/>
    <w:rsid w:val="00CD2E4A"/>
    <w:rsid w:val="00CE2340"/>
    <w:rsid w:val="00CE392D"/>
    <w:rsid w:val="00D0223E"/>
    <w:rsid w:val="00D20485"/>
    <w:rsid w:val="00D26B1F"/>
    <w:rsid w:val="00D340B7"/>
    <w:rsid w:val="00D37D47"/>
    <w:rsid w:val="00D56CBC"/>
    <w:rsid w:val="00D615CB"/>
    <w:rsid w:val="00D63C50"/>
    <w:rsid w:val="00D6750D"/>
    <w:rsid w:val="00D754AD"/>
    <w:rsid w:val="00D92046"/>
    <w:rsid w:val="00DD3840"/>
    <w:rsid w:val="00DE16E0"/>
    <w:rsid w:val="00DE546C"/>
    <w:rsid w:val="00E0391E"/>
    <w:rsid w:val="00E04014"/>
    <w:rsid w:val="00E21285"/>
    <w:rsid w:val="00E219F9"/>
    <w:rsid w:val="00E256B7"/>
    <w:rsid w:val="00E36F14"/>
    <w:rsid w:val="00E5208C"/>
    <w:rsid w:val="00EA097A"/>
    <w:rsid w:val="00EA35A7"/>
    <w:rsid w:val="00EB5EA7"/>
    <w:rsid w:val="00ED295A"/>
    <w:rsid w:val="00EE4707"/>
    <w:rsid w:val="00F04475"/>
    <w:rsid w:val="00F07CD9"/>
    <w:rsid w:val="00F1130F"/>
    <w:rsid w:val="00F21695"/>
    <w:rsid w:val="00F31723"/>
    <w:rsid w:val="00F36A69"/>
    <w:rsid w:val="00F4363E"/>
    <w:rsid w:val="00F45630"/>
    <w:rsid w:val="00F52F38"/>
    <w:rsid w:val="00F64052"/>
    <w:rsid w:val="00F74E59"/>
    <w:rsid w:val="00FA1E57"/>
    <w:rsid w:val="00FA48C5"/>
    <w:rsid w:val="00FA5D47"/>
    <w:rsid w:val="00FC54A3"/>
    <w:rsid w:val="00FF7334"/>
    <w:rsid w:val="4534C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FAD672"/>
  <w15:docId w15:val="{7D38176C-A7AB-4F74-AB4A-235360225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94DD0"/>
    <w:rPr>
      <w:rFonts w:ascii="Arial" w:eastAsia="Times New Roman" w:hAnsi="Arial"/>
      <w:szCs w:val="20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basedOn w:val="Standaardalinea-lettertype"/>
    <w:link w:val="Kop3"/>
    <w:uiPriority w:val="99"/>
    <w:semiHidden/>
    <w:locked/>
    <w:rsid w:val="00B76EE1"/>
    <w:rPr>
      <w:rFonts w:ascii="Cambria" w:hAnsi="Cambria" w:cs="Times New Roman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uiPriority w:val="99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customStyle="1" w:styleId="KoptekstChar">
    <w:name w:val="Koptekst Char"/>
    <w:basedOn w:val="Standaardalinea-lettertype"/>
    <w:link w:val="Koptekst"/>
    <w:uiPriority w:val="99"/>
    <w:locked/>
    <w:rsid w:val="00050BF9"/>
    <w:rPr>
      <w:rFonts w:ascii="Arial" w:hAnsi="Arial" w:cs="Times New Roman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VoettekstChar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 w:cs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customStyle="1" w:styleId="Opmaakprofiel1">
    <w:name w:val="Opmaakprofiel1"/>
    <w:rsid w:val="00CB4C6B"/>
    <w:pPr>
      <w:numPr>
        <w:numId w:val="1"/>
      </w:numPr>
    </w:pPr>
  </w:style>
  <w:style w:type="character" w:styleId="Verwijzingopmerking">
    <w:name w:val="annotation reference"/>
    <w:basedOn w:val="Standaardalinea-lettertype"/>
    <w:uiPriority w:val="99"/>
    <w:semiHidden/>
    <w:unhideWhenUsed/>
    <w:rsid w:val="005E1E58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5E1E58"/>
    <w:rPr>
      <w:sz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5E1E58"/>
    <w:rPr>
      <w:rFonts w:ascii="Arial" w:eastAsia="Times New Roman" w:hAnsi="Arial"/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5E1E58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5E1E58"/>
    <w:rPr>
      <w:rFonts w:ascii="Arial" w:eastAsia="Times New Roman" w:hAnsi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1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0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976672">
              <w:marLeft w:val="0"/>
              <w:marRight w:val="0"/>
              <w:marTop w:val="225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4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08588">
              <w:marLeft w:val="3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80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47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6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48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103969">
          <w:marLeft w:val="0"/>
          <w:marRight w:val="0"/>
          <w:marTop w:val="150"/>
          <w:marBottom w:val="0"/>
          <w:divBdr>
            <w:top w:val="single" w:sz="6" w:space="4" w:color="282828"/>
            <w:left w:val="single" w:sz="6" w:space="10" w:color="282828"/>
            <w:bottom w:val="single" w:sz="6" w:space="8" w:color="282828"/>
            <w:right w:val="single" w:sz="6" w:space="4" w:color="282828"/>
          </w:divBdr>
          <w:divsChild>
            <w:div w:id="1991785023">
              <w:marLeft w:val="0"/>
              <w:marRight w:val="0"/>
              <w:marTop w:val="0"/>
              <w:marBottom w:val="0"/>
              <w:divBdr>
                <w:top w:val="single" w:sz="6" w:space="19" w:color="B9B9B9"/>
                <w:left w:val="single" w:sz="6" w:space="11" w:color="B9B9B9"/>
                <w:bottom w:val="single" w:sz="6" w:space="15" w:color="B9B9B9"/>
                <w:right w:val="single" w:sz="6" w:space="11" w:color="B9B9B9"/>
              </w:divBdr>
              <w:divsChild>
                <w:div w:id="209947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2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4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8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347448">
          <w:marLeft w:val="0"/>
          <w:marRight w:val="18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697081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96358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44485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50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24802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82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73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29080">
          <w:marLeft w:val="60"/>
          <w:marRight w:val="6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84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0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65480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62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852510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463790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162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316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300183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485648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612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284254">
                  <w:marLeft w:val="0"/>
                  <w:marRight w:val="0"/>
                  <w:marTop w:val="9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6955742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830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079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147550">
                  <w:marLeft w:val="0"/>
                  <w:marRight w:val="0"/>
                  <w:marTop w:val="0"/>
                  <w:marBottom w:val="225"/>
                  <w:divBdr>
                    <w:top w:val="single" w:sz="6" w:space="0" w:color="EAEAEA"/>
                    <w:left w:val="none" w:sz="0" w:space="0" w:color="auto"/>
                    <w:bottom w:val="single" w:sz="6" w:space="0" w:color="EAEAEA"/>
                    <w:right w:val="single" w:sz="6" w:space="0" w:color="EAEAEA"/>
                  </w:divBdr>
                  <w:divsChild>
                    <w:div w:id="125173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609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4494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09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3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24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79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8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100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0.wmf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6.wmf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wmf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1.xml"/><Relationship Id="rId5" Type="http://schemas.openxmlformats.org/officeDocument/2006/relationships/customXml" Target="../customXml/item5.xml"/><Relationship Id="rId15" Type="http://schemas.openxmlformats.org/officeDocument/2006/relationships/image" Target="media/image4.wmf"/><Relationship Id="rId23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image" Target="media/image8.wmf"/><Relationship Id="rId22" Type="http://schemas.openxmlformats.org/officeDocument/2006/relationships/image" Target="media/image11.wmf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7" Type="http://schemas.openxmlformats.org/officeDocument/2006/relationships/customXml" Target="../customXml/item6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lcf76f155ced4ddcb4097134ff3c332f xmlns="90099885-9432-4caf-9870-10dd17e557ce">
      <Terms xmlns="http://schemas.microsoft.com/office/infopath/2007/PartnerControls"/>
    </lcf76f155ced4ddcb4097134ff3c332f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GOPRO-1830562155-29791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https://gemeenschapsonderwijs.sharepoint.com/sites/prodoc/_layouts/15/DocIdRedir.aspx?ID=GOPRO-1830562155-29791</Url>
      <Description>GOPRO-1830562155-29791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A52F100-8631-4B6B-8BC6-5A1F4C385D1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88EAE64-4FB8-487A-A493-5A6735C330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9761FB-1578-4EE0-9AF6-B603BA983368}"/>
</file>

<file path=customXml/itemProps4.xml><?xml version="1.0" encoding="utf-8"?>
<ds:datastoreItem xmlns:ds="http://schemas.openxmlformats.org/officeDocument/2006/customXml" ds:itemID="{673D1E05-E76A-4322-A403-3E4AEAC5FE3C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EADC1B8E-2F00-4846-B9DF-6E61D0100A2A}">
  <ds:schemaRefs>
    <ds:schemaRef ds:uri="http://schemas.microsoft.com/office/2006/metadata/properties"/>
    <ds:schemaRef ds:uri="http://schemas.microsoft.com/office/infopath/2007/PartnerControls"/>
    <ds:schemaRef ds:uri="cfc230b1-6dd3-467a-8fcc-dfa9df38b740"/>
    <ds:schemaRef ds:uri="90099885-9432-4caf-9870-10dd17e557ce"/>
  </ds:schemaRefs>
</ds:datastoreItem>
</file>

<file path=customXml/itemProps6.xml><?xml version="1.0" encoding="utf-8"?>
<ds:datastoreItem xmlns:ds="http://schemas.openxmlformats.org/officeDocument/2006/customXml" ds:itemID="{83BDC6BF-7EF9-4306-80A5-3FA6EC883459}"/>
</file>

<file path=docProps/app.xml><?xml version="1.0" encoding="utf-8"?>
<Properties xmlns="http://schemas.openxmlformats.org/officeDocument/2006/extended-properties" xmlns:vt="http://schemas.openxmlformats.org/officeDocument/2006/docPropsVTypes">
  <Template>VIK Blanco (Stramien)_V2</Template>
  <TotalTime>24</TotalTime>
  <Pages>2</Pages>
  <Words>514</Words>
  <Characters>2828</Characters>
  <Application>Microsoft Office Word</Application>
  <DocSecurity>0</DocSecurity>
  <Lines>23</Lines>
  <Paragraphs>6</Paragraphs>
  <ScaleCrop>false</ScaleCrop>
  <Company>GO!</Company>
  <LinksUpToDate>false</LinksUpToDate>
  <CharactersWithSpaces>3336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Kolomboormachine V25</dc:title>
  <dc:creator>Luc</dc:creator>
  <cp:lastModifiedBy>Koen Decroubele</cp:lastModifiedBy>
  <cp:revision>9</cp:revision>
  <cp:lastPrinted>2015-04-23T14:33:00Z</cp:lastPrinted>
  <dcterms:created xsi:type="dcterms:W3CDTF">2025-09-04T08:50:00Z</dcterms:created>
  <dcterms:modified xsi:type="dcterms:W3CDTF">2025-09-04T09:13:00Z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ac3a8586-f2a2-42b1-92f4-483cf1f79dbd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