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customXml/itemProps6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onderwerp" w:displacedByCustomXml="next"/>
    <w:sdt>
      <w:sdtPr>
        <w:rPr>
          <w:rFonts w:asciiTheme="majorHAnsi" w:hAnsiTheme="majorHAnsi" w:cstheme="majorHAnsi"/>
          <w:color w:val="532464" w:themeColor="accent3"/>
          <w:spacing w:val="-10"/>
          <w:kern w:val="28"/>
          <w:sz w:val="60"/>
          <w:szCs w:val="56"/>
          <w:lang w:eastAsia="en-US"/>
          <w14:ligatures w14:val="standardContextual"/>
        </w:rPr>
        <w:id w:val="22332725"/>
        <w:placeholder>
          <w:docPart w:val="69731C0105ED42B1A9A747DCEFDC5CDC"/>
        </w:placeholder>
      </w:sdtPr>
      <w:sdtContent>
        <w:p w14:paraId="0B8B9FD2" w14:textId="4CDE7781" w:rsidR="00F61226" w:rsidRPr="00F61226" w:rsidRDefault="00AC390D" w:rsidP="00F61226">
          <w:pP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val="nl-NL" w:eastAsia="en-US"/>
              <w14:ligatures w14:val="standardContextual"/>
            </w:rPr>
          </w:pPr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Bijlage bij de </w:t>
          </w:r>
          <w:r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br/>
            <w:t>a</w:t>
          </w:r>
          <w:r w:rsidR="00F61226" w:rsidRPr="00F61226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rbeidsovereenkomst </w:t>
          </w:r>
          <w:proofErr w:type="spellStart"/>
          <w:r w:rsidR="00F61226" w:rsidRPr="00F61226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>CoDO</w:t>
          </w:r>
          <w:proofErr w:type="spellEnd"/>
          <w:r w:rsidR="00F61226" w:rsidRPr="00F61226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 </w:t>
          </w:r>
          <w:r w:rsidR="00A71C40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60"/>
              <w:szCs w:val="56"/>
              <w:lang w:eastAsia="en-US"/>
              <w14:ligatures w14:val="standardContextual"/>
            </w:rPr>
            <w:t xml:space="preserve">P40 </w:t>
          </w:r>
        </w:p>
      </w:sdtContent>
    </w:sdt>
    <w:bookmarkEnd w:id="0" w:displacedByCustomXml="prev"/>
    <w:p w14:paraId="22C3FE7A" w14:textId="77777777" w:rsidR="005C418A" w:rsidRDefault="005C418A" w:rsidP="009E4D92">
      <w:pPr>
        <w:spacing w:after="0"/>
        <w:rPr>
          <w:lang w:val="nl-NL" w:eastAsia="en-US"/>
        </w:rPr>
      </w:pPr>
      <w:r w:rsidRPr="005C418A">
        <w:rPr>
          <w:lang w:val="nl-NL" w:eastAsia="en-US"/>
        </w:rPr>
        <w:t>Tussen</w:t>
      </w:r>
    </w:p>
    <w:p w14:paraId="1FAA32CC" w14:textId="77777777" w:rsidR="009E4D92" w:rsidRPr="005C418A" w:rsidRDefault="009E4D92" w:rsidP="009E4D92">
      <w:pPr>
        <w:spacing w:after="0"/>
        <w:rPr>
          <w:lang w:val="nl-NL" w:eastAsia="en-US"/>
        </w:rPr>
      </w:pPr>
    </w:p>
    <w:p w14:paraId="12390834" w14:textId="77777777" w:rsidR="005C418A" w:rsidRPr="005C418A" w:rsidRDefault="005C418A" w:rsidP="009E4D92">
      <w:pPr>
        <w:spacing w:after="0"/>
        <w:rPr>
          <w:lang w:val="nl-NL" w:eastAsia="en-US"/>
        </w:rPr>
      </w:pPr>
      <w:r w:rsidRPr="005C418A">
        <w:rPr>
          <w:b/>
          <w:lang w:val="nl-NL" w:eastAsia="en-US"/>
        </w:rPr>
        <w:t>Het GO! onderwijs van de Vlaamse Gemeenschap</w:t>
      </w:r>
      <w:r w:rsidRPr="005C418A">
        <w:rPr>
          <w:lang w:val="nl-NL" w:eastAsia="en-US"/>
        </w:rPr>
        <w:t xml:space="preserve">, </w:t>
      </w:r>
      <w:r w:rsidRPr="005C418A">
        <w:rPr>
          <w:lang w:eastAsia="en-US"/>
        </w:rPr>
        <w:t>Willebroekkaai 36,</w:t>
      </w:r>
      <w:r w:rsidRPr="005C418A">
        <w:rPr>
          <w:lang w:val="nl-NL" w:eastAsia="en-US"/>
        </w:rPr>
        <w:t xml:space="preserve"> 1000 Brussel</w:t>
      </w:r>
    </w:p>
    <w:p w14:paraId="30FC75BA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Bij delegatie vertegenwoordigd door.……………………………………………………………………….</w:t>
      </w:r>
    </w:p>
    <w:p w14:paraId="603D3B4F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algemeen directeur van scholengroep………………………………………………………………………</w:t>
      </w:r>
    </w:p>
    <w:p w14:paraId="304FDF2F" w14:textId="77777777" w:rsidR="000F3377" w:rsidRPr="005C418A" w:rsidRDefault="000F3377" w:rsidP="009E4D92">
      <w:pPr>
        <w:spacing w:after="0" w:line="240" w:lineRule="auto"/>
        <w:rPr>
          <w:lang w:val="nl-NL" w:eastAsia="en-US"/>
        </w:rPr>
      </w:pPr>
    </w:p>
    <w:p w14:paraId="66AAE500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hierna genoemd “de werkgever” enerzijds,</w:t>
      </w:r>
    </w:p>
    <w:p w14:paraId="383E5D7E" w14:textId="77777777" w:rsidR="00894DEF" w:rsidRPr="005C418A" w:rsidRDefault="00894DEF" w:rsidP="009E4D92">
      <w:pPr>
        <w:spacing w:after="0" w:line="240" w:lineRule="auto"/>
        <w:rPr>
          <w:lang w:val="nl-NL" w:eastAsia="en-US"/>
        </w:rPr>
      </w:pPr>
    </w:p>
    <w:p w14:paraId="7DFB55D8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en</w:t>
      </w:r>
    </w:p>
    <w:p w14:paraId="3E55D784" w14:textId="77777777" w:rsidR="00894DEF" w:rsidRPr="005C418A" w:rsidRDefault="00894DEF" w:rsidP="009E4D92">
      <w:pPr>
        <w:spacing w:after="0" w:line="240" w:lineRule="auto"/>
        <w:rPr>
          <w:lang w:val="nl-NL" w:eastAsia="en-US"/>
        </w:rPr>
      </w:pPr>
    </w:p>
    <w:p w14:paraId="1AC90E81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heer/mevrouw (naam en voornaam) :</w:t>
      </w:r>
      <w:r w:rsidRPr="005C418A">
        <w:rPr>
          <w:lang w:val="nl-NL" w:eastAsia="en-US"/>
        </w:rPr>
        <w:tab/>
        <w:t>……………………………………………………..</w:t>
      </w:r>
    </w:p>
    <w:p w14:paraId="2E3E39D7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Adres :</w:t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  <w:t>……………………………………………………..</w:t>
      </w:r>
    </w:p>
    <w:p w14:paraId="243DB1D1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Rijksregisternummer :</w:t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</w:r>
      <w:r w:rsidRPr="005C418A">
        <w:rPr>
          <w:lang w:val="nl-NL" w:eastAsia="en-US"/>
        </w:rPr>
        <w:tab/>
        <w:t>……………………………………………………..</w:t>
      </w:r>
    </w:p>
    <w:p w14:paraId="6AE5B050" w14:textId="77777777" w:rsidR="00216183" w:rsidRPr="005C418A" w:rsidRDefault="00216183" w:rsidP="009E4D92">
      <w:pPr>
        <w:spacing w:after="0" w:line="240" w:lineRule="auto"/>
        <w:rPr>
          <w:lang w:val="nl-NL" w:eastAsia="en-US"/>
        </w:rPr>
      </w:pPr>
    </w:p>
    <w:p w14:paraId="1533C5B8" w14:textId="77777777" w:rsidR="005C418A" w:rsidRDefault="005C418A" w:rsidP="009E4D92">
      <w:pPr>
        <w:spacing w:after="0" w:line="240" w:lineRule="auto"/>
        <w:rPr>
          <w:lang w:eastAsia="en-US"/>
        </w:rPr>
      </w:pPr>
      <w:r w:rsidRPr="005C418A">
        <w:rPr>
          <w:lang w:eastAsia="en-US"/>
        </w:rPr>
        <w:t>wordt overeengekomen om in de oorspronkelijke aangegane overeenkomst van………………………....................</w:t>
      </w:r>
      <w:r w:rsidRPr="005C418A">
        <w:rPr>
          <w:lang w:eastAsia="en-US"/>
        </w:rPr>
        <w:br/>
        <w:t>volgend(e) artikel(s) te wijzigen :</w:t>
      </w:r>
    </w:p>
    <w:p w14:paraId="6DDB1FAF" w14:textId="77777777" w:rsidR="009E4D92" w:rsidRPr="005C418A" w:rsidRDefault="009E4D92" w:rsidP="009E4D92">
      <w:pPr>
        <w:spacing w:line="240" w:lineRule="auto"/>
        <w:rPr>
          <w:lang w:eastAsia="en-US"/>
        </w:rPr>
      </w:pPr>
    </w:p>
    <w:p w14:paraId="14746A1C" w14:textId="595040D3" w:rsidR="009E4D92" w:rsidRPr="00AF4984" w:rsidRDefault="009E4D92" w:rsidP="009E4D92">
      <w:pPr>
        <w:pStyle w:val="Titel"/>
        <w:tabs>
          <w:tab w:val="left" w:pos="1560"/>
        </w:tabs>
        <w:ind w:right="7937"/>
        <w:rPr>
          <w:sz w:val="24"/>
          <w:szCs w:val="24"/>
          <w:lang w:val="nl-BE" w:eastAsia="ar-SA"/>
        </w:rPr>
      </w:pPr>
      <w:r w:rsidRPr="00AF4984">
        <w:rPr>
          <w:sz w:val="24"/>
          <w:szCs w:val="24"/>
          <w:lang w:val="nl-BE" w:eastAsia="ar-SA"/>
        </w:rPr>
        <w:t xml:space="preserve">ARTIKEL </w:t>
      </w:r>
      <w:r>
        <w:rPr>
          <w:sz w:val="24"/>
          <w:szCs w:val="24"/>
          <w:lang w:val="nl-BE" w:eastAsia="ar-SA"/>
        </w:rPr>
        <w:t>3</w:t>
      </w:r>
    </w:p>
    <w:p w14:paraId="20C39178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 xml:space="preserve">De arbeidsduur komt overeen met die van de </w:t>
      </w:r>
      <w:proofErr w:type="spellStart"/>
      <w:r w:rsidRPr="005C418A">
        <w:rPr>
          <w:lang w:val="nl-NL" w:eastAsia="en-US"/>
        </w:rPr>
        <w:t>vastbenoemde</w:t>
      </w:r>
      <w:proofErr w:type="spellEnd"/>
      <w:r w:rsidRPr="005C418A">
        <w:rPr>
          <w:lang w:val="nl-NL" w:eastAsia="en-US"/>
        </w:rPr>
        <w:t xml:space="preserve"> personeelsleden binnen dezelfde dienst.</w:t>
      </w:r>
    </w:p>
    <w:p w14:paraId="524F5C17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werknemer wordt in dienst genomen om :</w:t>
      </w:r>
    </w:p>
    <w:p w14:paraId="48B6FF6B" w14:textId="77777777" w:rsidR="009E4D92" w:rsidRPr="005C418A" w:rsidRDefault="009E4D92" w:rsidP="009E4D92">
      <w:pPr>
        <w:spacing w:after="0" w:line="240" w:lineRule="auto"/>
        <w:rPr>
          <w:lang w:val="nl-NL" w:eastAsia="en-US"/>
        </w:rPr>
      </w:pPr>
    </w:p>
    <w:p w14:paraId="3A8559AB" w14:textId="77777777" w:rsidR="005C418A" w:rsidRPr="005C418A" w:rsidRDefault="005C418A" w:rsidP="009E4D92">
      <w:pPr>
        <w:spacing w:after="0" w:line="240" w:lineRule="auto"/>
        <w:rPr>
          <w:b/>
          <w:lang w:val="nl-NL" w:eastAsia="en-US"/>
        </w:rPr>
      </w:pPr>
      <w:r w:rsidRPr="005C418A">
        <w:rPr>
          <w:b/>
          <w:lang w:val="nl-NL" w:eastAsia="en-US"/>
        </w:rPr>
        <w:t>⃝ voltijds</w:t>
      </w:r>
    </w:p>
    <w:p w14:paraId="28CDC11A" w14:textId="77777777" w:rsidR="005C418A" w:rsidRDefault="005C418A" w:rsidP="009E4D92">
      <w:pPr>
        <w:spacing w:after="0" w:line="240" w:lineRule="auto"/>
        <w:rPr>
          <w:b/>
          <w:lang w:val="nl-NL" w:eastAsia="en-US"/>
        </w:rPr>
      </w:pPr>
      <w:r w:rsidRPr="005C418A">
        <w:rPr>
          <w:b/>
          <w:lang w:val="nl-NL" w:eastAsia="en-US"/>
        </w:rPr>
        <w:t>⃝ deeltijds : …………..uur/week</w:t>
      </w:r>
    </w:p>
    <w:p w14:paraId="30A7CE5A" w14:textId="77777777" w:rsidR="009E4D92" w:rsidRPr="005C418A" w:rsidRDefault="009E4D92" w:rsidP="009E4D92">
      <w:pPr>
        <w:spacing w:after="0" w:line="240" w:lineRule="auto"/>
        <w:rPr>
          <w:lang w:eastAsia="en-US"/>
        </w:rPr>
      </w:pPr>
    </w:p>
    <w:p w14:paraId="57DF2440" w14:textId="77777777" w:rsid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zijn/haar functie uit te oefenen.</w:t>
      </w:r>
    </w:p>
    <w:p w14:paraId="2D8D21D6" w14:textId="77777777" w:rsidR="009E4D92" w:rsidRPr="005C418A" w:rsidRDefault="009E4D92" w:rsidP="009E4D92">
      <w:pPr>
        <w:spacing w:after="0" w:line="240" w:lineRule="auto"/>
        <w:rPr>
          <w:lang w:eastAsia="en-US"/>
        </w:rPr>
      </w:pPr>
    </w:p>
    <w:p w14:paraId="5E239C45" w14:textId="77777777" w:rsidR="005C418A" w:rsidRPr="005C418A" w:rsidRDefault="005C418A" w:rsidP="009E4D92">
      <w:pPr>
        <w:spacing w:after="0" w:line="240" w:lineRule="auto"/>
        <w:rPr>
          <w:lang w:val="nl-NL" w:eastAsia="en-US"/>
        </w:rPr>
      </w:pPr>
      <w:r w:rsidRPr="005C418A">
        <w:rPr>
          <w:lang w:val="nl-NL" w:eastAsia="en-US"/>
        </w:rPr>
        <w:t>De werknemer zal tewerkgesteld worden volgens onderstaand vast uurrooster :</w:t>
      </w:r>
    </w:p>
    <w:tbl>
      <w:tblPr>
        <w:tblStyle w:val="GOmagentatabel"/>
        <w:tblW w:w="9644" w:type="dxa"/>
        <w:tblLayout w:type="fixed"/>
        <w:tblLook w:val="04A0" w:firstRow="1" w:lastRow="0" w:firstColumn="1" w:lastColumn="0" w:noHBand="0" w:noVBand="1"/>
      </w:tblPr>
      <w:tblGrid>
        <w:gridCol w:w="1704"/>
        <w:gridCol w:w="2127"/>
        <w:gridCol w:w="1984"/>
        <w:gridCol w:w="1985"/>
        <w:gridCol w:w="1844"/>
      </w:tblGrid>
      <w:tr w:rsidR="005C418A" w:rsidRPr="00687DC1" w14:paraId="79C084D6" w14:textId="77777777" w:rsidTr="00695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7684C6A4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42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Dag</w:t>
            </w:r>
          </w:p>
        </w:tc>
        <w:tc>
          <w:tcPr>
            <w:tcW w:w="4111" w:type="dxa"/>
            <w:gridSpan w:val="2"/>
          </w:tcPr>
          <w:p w14:paraId="5EC58081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Uurregeling Voormiddag</w:t>
            </w:r>
          </w:p>
        </w:tc>
        <w:tc>
          <w:tcPr>
            <w:tcW w:w="3829" w:type="dxa"/>
            <w:gridSpan w:val="2"/>
          </w:tcPr>
          <w:p w14:paraId="59DFC9AD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01E08">
              <w:rPr>
                <w:rFonts w:ascii="Arial" w:eastAsia="Times New Roman" w:hAnsi="Arial" w:cs="Arial"/>
                <w:bCs/>
                <w:sz w:val="20"/>
                <w:szCs w:val="20"/>
              </w:rPr>
              <w:t>Uurregeling Namiddag</w:t>
            </w:r>
          </w:p>
          <w:p w14:paraId="7948D281" w14:textId="77777777" w:rsidR="005C418A" w:rsidRPr="00501E08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0" w:righ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C418A" w:rsidRPr="00687DC1" w14:paraId="495DC545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69B50E2F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Maandag</w:t>
            </w:r>
          </w:p>
        </w:tc>
        <w:tc>
          <w:tcPr>
            <w:tcW w:w="2127" w:type="dxa"/>
          </w:tcPr>
          <w:p w14:paraId="61EE186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062C41BB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AE24985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062B621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788BCFB0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2D65D085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Dinsdag</w:t>
            </w:r>
          </w:p>
        </w:tc>
        <w:tc>
          <w:tcPr>
            <w:tcW w:w="2127" w:type="dxa"/>
          </w:tcPr>
          <w:p w14:paraId="35FD39BC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4E9CBCB5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E005CAB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1EF0021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43F951AB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26AB95C4" w14:textId="77777777" w:rsidR="005C418A" w:rsidRPr="00B73339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 w:right="0"/>
              <w:rPr>
                <w:rFonts w:ascii="Arial" w:eastAsia="Times New Roman" w:hAnsi="Arial" w:cs="Arial"/>
                <w:sz w:val="20"/>
                <w:szCs w:val="20"/>
              </w:rPr>
            </w:pPr>
            <w:r w:rsidRPr="00B73339">
              <w:rPr>
                <w:rFonts w:ascii="Arial" w:eastAsia="Times New Roman" w:hAnsi="Arial" w:cs="Arial"/>
                <w:sz w:val="20"/>
                <w:szCs w:val="20"/>
              </w:rPr>
              <w:t>Woensdag</w:t>
            </w:r>
          </w:p>
        </w:tc>
        <w:tc>
          <w:tcPr>
            <w:tcW w:w="2127" w:type="dxa"/>
          </w:tcPr>
          <w:p w14:paraId="1F9D3960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984" w:type="dxa"/>
          </w:tcPr>
          <w:p w14:paraId="6DAEE20D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  <w:tc>
          <w:tcPr>
            <w:tcW w:w="1985" w:type="dxa"/>
          </w:tcPr>
          <w:p w14:paraId="6923062E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van</w:t>
            </w:r>
          </w:p>
        </w:tc>
        <w:tc>
          <w:tcPr>
            <w:tcW w:w="1844" w:type="dxa"/>
          </w:tcPr>
          <w:p w14:paraId="7FB0FD7B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 w:righ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</w:rPr>
            </w:pPr>
            <w:r w:rsidRPr="00655D00">
              <w:rPr>
                <w:rFonts w:ascii="Arial" w:eastAsia="Times New Roman" w:hAnsi="Arial" w:cs="Arial"/>
                <w:sz w:val="20"/>
                <w:szCs w:val="20"/>
              </w:rPr>
              <w:t>tot</w:t>
            </w:r>
          </w:p>
        </w:tc>
      </w:tr>
      <w:tr w:rsidR="005C418A" w:rsidRPr="00687DC1" w14:paraId="0BC9C099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4EBEDBD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Donderdag</w:t>
            </w:r>
          </w:p>
        </w:tc>
        <w:tc>
          <w:tcPr>
            <w:tcW w:w="2127" w:type="dxa"/>
          </w:tcPr>
          <w:p w14:paraId="0B05D02F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79104A3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00FB9066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4DDF54EC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  <w:tr w:rsidR="005C418A" w:rsidRPr="00687DC1" w14:paraId="4DDBF081" w14:textId="77777777" w:rsidTr="006953A0">
        <w:trPr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55EE6ADF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Vrijdag</w:t>
            </w:r>
          </w:p>
        </w:tc>
        <w:tc>
          <w:tcPr>
            <w:tcW w:w="2127" w:type="dxa"/>
          </w:tcPr>
          <w:p w14:paraId="3686DD2E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6EE0045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2312E375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26ACCA5C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  <w:tr w:rsidR="005C418A" w:rsidRPr="00687DC1" w14:paraId="7CF11100" w14:textId="77777777" w:rsidTr="006953A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09A670D7" w14:textId="77777777" w:rsidR="005C418A" w:rsidRPr="00687DC1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4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Zaterdag</w:t>
            </w:r>
          </w:p>
        </w:tc>
        <w:tc>
          <w:tcPr>
            <w:tcW w:w="2127" w:type="dxa"/>
          </w:tcPr>
          <w:p w14:paraId="514391C4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984" w:type="dxa"/>
          </w:tcPr>
          <w:p w14:paraId="283BE5BF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286"/>
                <w:tab w:val="left" w:pos="57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4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  <w:tc>
          <w:tcPr>
            <w:tcW w:w="1985" w:type="dxa"/>
          </w:tcPr>
          <w:p w14:paraId="1CE98630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van</w:t>
            </w:r>
          </w:p>
        </w:tc>
        <w:tc>
          <w:tcPr>
            <w:tcW w:w="1844" w:type="dxa"/>
          </w:tcPr>
          <w:p w14:paraId="45CDA2F3" w14:textId="77777777" w:rsidR="005C418A" w:rsidRPr="00655D00" w:rsidRDefault="005C418A" w:rsidP="006953A0">
            <w:pPr>
              <w:widowControl w:val="0"/>
              <w:tabs>
                <w:tab w:val="left" w:pos="-1440"/>
                <w:tab w:val="left" w:pos="-720"/>
                <w:tab w:val="left" w:pos="0"/>
                <w:tab w:val="left" w:pos="28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autoSpaceDE w:val="0"/>
              <w:autoSpaceDN w:val="0"/>
              <w:adjustRightInd w:val="0"/>
              <w:spacing w:before="120" w:after="0" w:line="240" w:lineRule="auto"/>
              <w:ind w:left="13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lang w:val="en-US"/>
              </w:rPr>
            </w:pPr>
            <w:r w:rsidRPr="00655D00">
              <w:rPr>
                <w:rFonts w:ascii="Arial" w:hAnsi="Arial" w:cs="Arial"/>
                <w:color w:val="000000"/>
                <w:sz w:val="20"/>
                <w:lang w:val="en-US"/>
              </w:rPr>
              <w:t>tot</w:t>
            </w:r>
          </w:p>
        </w:tc>
      </w:tr>
    </w:tbl>
    <w:p w14:paraId="0191966D" w14:textId="77777777" w:rsidR="005C418A" w:rsidRPr="005C418A" w:rsidRDefault="005C418A" w:rsidP="005C418A">
      <w:pPr>
        <w:rPr>
          <w:b/>
          <w:lang w:eastAsia="en-US"/>
        </w:rPr>
      </w:pPr>
    </w:p>
    <w:p w14:paraId="307C5FF6" w14:textId="74E02DC9" w:rsidR="009E4D92" w:rsidRPr="00AF4984" w:rsidRDefault="009E4D92" w:rsidP="009E4D92">
      <w:pPr>
        <w:pStyle w:val="Titel"/>
        <w:tabs>
          <w:tab w:val="left" w:pos="1560"/>
        </w:tabs>
        <w:ind w:right="7937"/>
        <w:rPr>
          <w:sz w:val="24"/>
          <w:szCs w:val="24"/>
          <w:lang w:val="nl-BE" w:eastAsia="ar-SA"/>
        </w:rPr>
      </w:pPr>
      <w:r w:rsidRPr="00AF4984">
        <w:rPr>
          <w:sz w:val="24"/>
          <w:szCs w:val="24"/>
          <w:lang w:val="nl-BE" w:eastAsia="ar-SA"/>
        </w:rPr>
        <w:lastRenderedPageBreak/>
        <w:t xml:space="preserve">ARTIKEL </w:t>
      </w:r>
      <w:r>
        <w:rPr>
          <w:sz w:val="24"/>
          <w:szCs w:val="24"/>
          <w:lang w:val="nl-BE" w:eastAsia="ar-SA"/>
        </w:rPr>
        <w:t>5</w:t>
      </w:r>
    </w:p>
    <w:p w14:paraId="6374E74B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administratief verantwoordelijke is scholengroep…………………………………………………………………………………….</w:t>
      </w:r>
    </w:p>
    <w:p w14:paraId="16DA023D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huidige plaats van tewerkstelling is…………………………………………………………………………………………………………..</w:t>
      </w:r>
    </w:p>
    <w:p w14:paraId="44949768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plaats van tewerkstelling kan gedurende het jaar, in functie van de dienstnoodwendigheden, wijzigen en plaats vinden in de instelling(en) van bovenstaande scholengroep van het GO! onderwijs van de Vlaamse Gemeenschap.</w:t>
      </w:r>
    </w:p>
    <w:p w14:paraId="60CB166F" w14:textId="77777777" w:rsidR="005C418A" w:rsidRPr="005C418A" w:rsidRDefault="005C418A" w:rsidP="005C418A">
      <w:pPr>
        <w:rPr>
          <w:b/>
          <w:lang w:eastAsia="en-US"/>
        </w:rPr>
      </w:pPr>
      <w:r w:rsidRPr="005C418A">
        <w:rPr>
          <w:b/>
          <w:lang w:eastAsia="en-US"/>
        </w:rPr>
        <w:t>Deze wijziging gaat in vanaf :</w:t>
      </w:r>
    </w:p>
    <w:p w14:paraId="30789130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Opgesteld op                      te                       in 4-voud</w:t>
      </w:r>
    </w:p>
    <w:p w14:paraId="27967D0F" w14:textId="77777777" w:rsidR="005C418A" w:rsidRPr="005C418A" w:rsidRDefault="005C418A" w:rsidP="005C418A">
      <w:pPr>
        <w:rPr>
          <w:lang w:eastAsia="en-US"/>
        </w:rPr>
      </w:pPr>
      <w:r w:rsidRPr="005C418A">
        <w:rPr>
          <w:lang w:eastAsia="en-US"/>
        </w:rPr>
        <w:t>De werkgever</w:t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</w:r>
      <w:r w:rsidRPr="005C418A">
        <w:rPr>
          <w:lang w:eastAsia="en-US"/>
        </w:rPr>
        <w:tab/>
        <w:t>De werknemer</w:t>
      </w:r>
    </w:p>
    <w:p w14:paraId="53486FDB" w14:textId="77777777" w:rsidR="005C418A" w:rsidRDefault="005C418A" w:rsidP="005C418A">
      <w:pPr>
        <w:rPr>
          <w:lang w:eastAsia="en-US"/>
        </w:rPr>
      </w:pPr>
    </w:p>
    <w:p w14:paraId="102DCD67" w14:textId="77777777" w:rsidR="00216183" w:rsidRPr="005C418A" w:rsidRDefault="00216183" w:rsidP="005C418A">
      <w:pPr>
        <w:rPr>
          <w:lang w:eastAsia="en-US"/>
        </w:rPr>
      </w:pPr>
    </w:p>
    <w:p w14:paraId="1CF8025F" w14:textId="77777777" w:rsidR="005C418A" w:rsidRPr="005C418A" w:rsidRDefault="005C418A" w:rsidP="005C418A">
      <w:pPr>
        <w:rPr>
          <w:lang w:val="nl-NL" w:eastAsia="en-US"/>
        </w:rPr>
      </w:pPr>
      <w:r w:rsidRPr="005C418A">
        <w:rPr>
          <w:lang w:eastAsia="en-US"/>
        </w:rPr>
        <w:t>Algemeen directeur</w:t>
      </w:r>
    </w:p>
    <w:p w14:paraId="717FB9DF" w14:textId="77777777" w:rsidR="005C418A" w:rsidRPr="005C418A" w:rsidRDefault="005C418A" w:rsidP="005C418A">
      <w:pPr>
        <w:rPr>
          <w:lang w:eastAsia="en-US"/>
        </w:rPr>
      </w:pPr>
    </w:p>
    <w:p w14:paraId="4C0A852A" w14:textId="77777777" w:rsidR="005C418A" w:rsidRPr="005C418A" w:rsidRDefault="005C418A" w:rsidP="005C418A">
      <w:pPr>
        <w:rPr>
          <w:lang w:val="nl-NL" w:eastAsia="en-US"/>
        </w:rPr>
      </w:pPr>
    </w:p>
    <w:sectPr w:rsidR="005C418A" w:rsidRPr="005C418A" w:rsidSect="00103C25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81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2B342" w14:textId="77777777" w:rsidR="000D0095" w:rsidRDefault="000D0095" w:rsidP="000A569B">
      <w:r>
        <w:separator/>
      </w:r>
    </w:p>
  </w:endnote>
  <w:endnote w:type="continuationSeparator" w:id="0">
    <w:p w14:paraId="19ED3B7F" w14:textId="77777777" w:rsidR="000D0095" w:rsidRDefault="000D0095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0ED82" w14:textId="77777777" w:rsidR="005C40B6" w:rsidRDefault="00EC517A" w:rsidP="00A23683">
    <w:pPr>
      <w:pStyle w:val="Geenafstand"/>
      <w:rPr>
        <w:sz w:val="18"/>
        <w:szCs w:val="18"/>
        <w:lang w:val="nl-BE"/>
      </w:rPr>
    </w:pPr>
    <w:r w:rsidRPr="00EC517A">
      <w:rPr>
        <w:noProof/>
        <w:sz w:val="14"/>
        <w:szCs w:val="14"/>
      </w:rPr>
      <w:drawing>
        <wp:anchor distT="0" distB="0" distL="114300" distR="114300" simplePos="0" relativeHeight="251674624" behindDoc="0" locked="0" layoutInCell="1" allowOverlap="1" wp14:anchorId="27335D44" wp14:editId="788DB891">
          <wp:simplePos x="0" y="0"/>
          <wp:positionH relativeFrom="page">
            <wp:posOffset>10516</wp:posOffset>
          </wp:positionH>
          <wp:positionV relativeFrom="page">
            <wp:posOffset>9691141</wp:posOffset>
          </wp:positionV>
          <wp:extent cx="1270800" cy="1000800"/>
          <wp:effectExtent l="0" t="0" r="0" b="2540"/>
          <wp:wrapNone/>
          <wp:docPr id="181349714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A499BF" w14:textId="77777777" w:rsidR="005C40B6" w:rsidRDefault="005C40B6" w:rsidP="00A23683">
    <w:pPr>
      <w:pStyle w:val="Geenafstand"/>
      <w:rPr>
        <w:sz w:val="18"/>
        <w:szCs w:val="18"/>
        <w:lang w:val="nl-BE"/>
      </w:rPr>
    </w:pPr>
  </w:p>
  <w:p w14:paraId="30416B4C" w14:textId="3F82FCC7" w:rsidR="007658FB" w:rsidRPr="00EC517A" w:rsidRDefault="00EC517A" w:rsidP="00EC517A">
    <w:pPr>
      <w:pStyle w:val="Voettekst"/>
      <w:rPr>
        <w:rFonts w:ascii="MS Shell Dlg" w:hAnsi="MS Shell Dlg" w:cs="MS Shell Dlg"/>
        <w:szCs w:val="14"/>
        <w:lang w:eastAsia="nl-BE"/>
      </w:rPr>
    </w:pPr>
    <w:r w:rsidRPr="00EC517A">
      <w:rPr>
        <w:szCs w:val="14"/>
      </w:rPr>
      <w:tab/>
      <w:t xml:space="preserve">het Gemeenschapsonderwijs </w:t>
    </w:r>
    <w:r w:rsidRPr="00EC517A">
      <w:rPr>
        <w:position w:val="2"/>
        <w:szCs w:val="14"/>
      </w:rPr>
      <w:drawing>
        <wp:inline distT="0" distB="0" distL="0" distR="0" wp14:anchorId="6FEE7BB9" wp14:editId="2B0D5B86">
          <wp:extent cx="35579" cy="35714"/>
          <wp:effectExtent l="0" t="0" r="2540" b="2540"/>
          <wp:docPr id="56854627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rPr>
        <w:szCs w:val="14"/>
      </w:rPr>
      <w:t xml:space="preserve">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PAGE   \* MERGEFORMAT </w:instrText>
    </w:r>
    <w:r w:rsidRPr="00EC517A">
      <w:rPr>
        <w:szCs w:val="14"/>
      </w:rPr>
      <w:fldChar w:fldCharType="separate"/>
    </w:r>
    <w:r w:rsidRPr="00EC517A">
      <w:rPr>
        <w:szCs w:val="14"/>
      </w:rPr>
      <w:t>1</w:t>
    </w:r>
    <w:r w:rsidRPr="00EC517A">
      <w:rPr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38F23" w14:textId="4E527B99" w:rsidR="008F0E8A" w:rsidRPr="00EC517A" w:rsidRDefault="004C6911" w:rsidP="008F0E8A">
    <w:pPr>
      <w:pStyle w:val="Voettekst"/>
      <w:rPr>
        <w:szCs w:val="14"/>
      </w:rPr>
    </w:pPr>
    <w:r w:rsidRPr="00EC517A">
      <w:rPr>
        <w:sz w:val="14"/>
        <w:szCs w:val="14"/>
      </w:rPr>
      <w:drawing>
        <wp:anchor distT="0" distB="0" distL="114300" distR="114300" simplePos="0" relativeHeight="251676672" behindDoc="0" locked="0" layoutInCell="1" allowOverlap="1" wp14:anchorId="4D5C7585" wp14:editId="0A2006B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1270800" cy="1000800"/>
          <wp:effectExtent l="0" t="0" r="5715" b="8890"/>
          <wp:wrapNone/>
          <wp:docPr id="1398054207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0E8A" w:rsidRPr="00EC517A">
      <w:rPr>
        <w:szCs w:val="14"/>
      </w:rPr>
      <w:tab/>
      <w:t xml:space="preserve">het Gemeenschapsonderwijs </w:t>
    </w:r>
    <w:r w:rsidR="008F0E8A" w:rsidRPr="00EC517A">
      <w:rPr>
        <w:szCs w:val="14"/>
      </w:rPr>
      <w:drawing>
        <wp:inline distT="0" distB="0" distL="0" distR="0" wp14:anchorId="13BC9DAD" wp14:editId="45F9B2D7">
          <wp:extent cx="35579" cy="35714"/>
          <wp:effectExtent l="0" t="0" r="2540" b="2540"/>
          <wp:docPr id="137218745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0E8A" w:rsidRPr="00EC517A">
      <w:rPr>
        <w:szCs w:val="14"/>
      </w:rPr>
      <w:t xml:space="preserve"> </w:t>
    </w:r>
    <w:r w:rsidR="008F0E8A" w:rsidRPr="00EC517A">
      <w:rPr>
        <w:szCs w:val="14"/>
      </w:rPr>
      <w:fldChar w:fldCharType="begin"/>
    </w:r>
    <w:r w:rsidR="008F0E8A" w:rsidRPr="00EC517A">
      <w:rPr>
        <w:szCs w:val="14"/>
      </w:rPr>
      <w:instrText xml:space="preserve"> PAGE   \* MERGEFORMAT </w:instrText>
    </w:r>
    <w:r w:rsidR="008F0E8A" w:rsidRPr="00EC517A">
      <w:rPr>
        <w:szCs w:val="14"/>
      </w:rPr>
      <w:fldChar w:fldCharType="separate"/>
    </w:r>
    <w:r w:rsidR="008F0E8A" w:rsidRPr="00EC517A">
      <w:rPr>
        <w:szCs w:val="14"/>
      </w:rPr>
      <w:t>1</w:t>
    </w:r>
    <w:r w:rsidR="008F0E8A" w:rsidRPr="00EC517A">
      <w:rPr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85AB1" w14:textId="77777777" w:rsidR="000D0095" w:rsidRDefault="000D0095" w:rsidP="000A569B">
      <w:r>
        <w:separator/>
      </w:r>
    </w:p>
  </w:footnote>
  <w:footnote w:type="continuationSeparator" w:id="0">
    <w:p w14:paraId="2254076F" w14:textId="77777777" w:rsidR="000D0095" w:rsidRDefault="000D0095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D36C" w14:textId="77777777" w:rsidR="007658FB" w:rsidRDefault="00C351B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72576" behindDoc="1" locked="0" layoutInCell="1" allowOverlap="1" wp14:anchorId="0B954CAA" wp14:editId="79AAC423">
          <wp:simplePos x="0" y="0"/>
          <wp:positionH relativeFrom="page">
            <wp:posOffset>6069635</wp:posOffset>
          </wp:positionH>
          <wp:positionV relativeFrom="page">
            <wp:posOffset>237490</wp:posOffset>
          </wp:positionV>
          <wp:extent cx="1177200" cy="612000"/>
          <wp:effectExtent l="0" t="0" r="4445" b="0"/>
          <wp:wrapNone/>
          <wp:docPr id="160814389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2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48400" w14:textId="77777777" w:rsidR="007658FB" w:rsidRPr="00F10DD5" w:rsidRDefault="0074181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3A7CEC23" wp14:editId="657BC6FD">
          <wp:simplePos x="0" y="0"/>
          <wp:positionH relativeFrom="page">
            <wp:posOffset>5347335</wp:posOffset>
          </wp:positionH>
          <wp:positionV relativeFrom="page">
            <wp:posOffset>36195</wp:posOffset>
          </wp:positionV>
          <wp:extent cx="1980000" cy="1029600"/>
          <wp:effectExtent l="0" t="0" r="1270" b="0"/>
          <wp:wrapNone/>
          <wp:docPr id="830392861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6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F020EFE"/>
    <w:multiLevelType w:val="singleLevel"/>
    <w:tmpl w:val="43D6BDDA"/>
    <w:lvl w:ilvl="0">
      <w:start w:val="1"/>
      <w:numFmt w:val="bullet"/>
      <w:pStyle w:val="Opsomming2"/>
      <w:lvlText w:val="●"/>
      <w:lvlJc w:val="left"/>
      <w:pPr>
        <w:ind w:left="644" w:hanging="360"/>
      </w:pPr>
      <w:rPr>
        <w:rFonts w:ascii="Calibri" w:hAnsi="Calibri" w:hint="default"/>
        <w:color w:val="C3004B" w:themeColor="accent1"/>
      </w:rPr>
    </w:lvl>
  </w:abstractNum>
  <w:abstractNum w:abstractNumId="5" w15:restartNumberingAfterBreak="0">
    <w:nsid w:val="789407E0"/>
    <w:multiLevelType w:val="singleLevel"/>
    <w:tmpl w:val="5F64E462"/>
    <w:lvl w:ilvl="0">
      <w:start w:val="1"/>
      <w:numFmt w:val="bullet"/>
      <w:pStyle w:val="Opsomming"/>
      <w:lvlText w:val="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</w:abstractNum>
  <w:num w:numId="1" w16cid:durableId="559904264">
    <w:abstractNumId w:val="5"/>
  </w:num>
  <w:num w:numId="2" w16cid:durableId="487133719">
    <w:abstractNumId w:val="4"/>
  </w:num>
  <w:num w:numId="3" w16cid:durableId="943345353">
    <w:abstractNumId w:val="2"/>
  </w:num>
  <w:num w:numId="4" w16cid:durableId="1541939844">
    <w:abstractNumId w:val="5"/>
  </w:num>
  <w:num w:numId="5" w16cid:durableId="1963419654">
    <w:abstractNumId w:val="4"/>
  </w:num>
  <w:num w:numId="6" w16cid:durableId="1014960916">
    <w:abstractNumId w:val="2"/>
  </w:num>
  <w:num w:numId="7" w16cid:durableId="1870489347">
    <w:abstractNumId w:val="5"/>
  </w:num>
  <w:num w:numId="8" w16cid:durableId="2102069718">
    <w:abstractNumId w:val="4"/>
  </w:num>
  <w:num w:numId="9" w16cid:durableId="1090931380">
    <w:abstractNumId w:val="2"/>
  </w:num>
  <w:num w:numId="10" w16cid:durableId="751126169">
    <w:abstractNumId w:val="1"/>
  </w:num>
  <w:num w:numId="11" w16cid:durableId="57943720">
    <w:abstractNumId w:val="3"/>
  </w:num>
  <w:num w:numId="12" w16cid:durableId="1172719447">
    <w:abstractNumId w:val="3"/>
  </w:num>
  <w:num w:numId="13" w16cid:durableId="350956236">
    <w:abstractNumId w:val="3"/>
  </w:num>
  <w:num w:numId="14" w16cid:durableId="394356714">
    <w:abstractNumId w:val="3"/>
  </w:num>
  <w:num w:numId="15" w16cid:durableId="1101221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854"/>
    <w:rsid w:val="0000470B"/>
    <w:rsid w:val="000501B3"/>
    <w:rsid w:val="00064178"/>
    <w:rsid w:val="000724B5"/>
    <w:rsid w:val="000865BB"/>
    <w:rsid w:val="000925C5"/>
    <w:rsid w:val="00095855"/>
    <w:rsid w:val="00096E70"/>
    <w:rsid w:val="000A3E95"/>
    <w:rsid w:val="000A569B"/>
    <w:rsid w:val="000B467F"/>
    <w:rsid w:val="000B7CC2"/>
    <w:rsid w:val="000D0095"/>
    <w:rsid w:val="000E0E76"/>
    <w:rsid w:val="000E7060"/>
    <w:rsid w:val="000F3377"/>
    <w:rsid w:val="00103064"/>
    <w:rsid w:val="00103C25"/>
    <w:rsid w:val="001168F8"/>
    <w:rsid w:val="0014180A"/>
    <w:rsid w:val="001527C6"/>
    <w:rsid w:val="001536D1"/>
    <w:rsid w:val="0016675E"/>
    <w:rsid w:val="001A628F"/>
    <w:rsid w:val="001C22B2"/>
    <w:rsid w:val="001D08DA"/>
    <w:rsid w:val="001D48D2"/>
    <w:rsid w:val="001D5CC2"/>
    <w:rsid w:val="001F360C"/>
    <w:rsid w:val="001F6E94"/>
    <w:rsid w:val="00211D66"/>
    <w:rsid w:val="00212D17"/>
    <w:rsid w:val="00216183"/>
    <w:rsid w:val="002774E2"/>
    <w:rsid w:val="00285E72"/>
    <w:rsid w:val="002941EA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61EB5"/>
    <w:rsid w:val="00370F3D"/>
    <w:rsid w:val="00375D57"/>
    <w:rsid w:val="003906AD"/>
    <w:rsid w:val="003A5BDC"/>
    <w:rsid w:val="003B1E85"/>
    <w:rsid w:val="003B2D8C"/>
    <w:rsid w:val="003B38D5"/>
    <w:rsid w:val="003B63C7"/>
    <w:rsid w:val="003B77E8"/>
    <w:rsid w:val="003F01B7"/>
    <w:rsid w:val="00403254"/>
    <w:rsid w:val="00406631"/>
    <w:rsid w:val="004142D0"/>
    <w:rsid w:val="0042009C"/>
    <w:rsid w:val="0042481C"/>
    <w:rsid w:val="00430419"/>
    <w:rsid w:val="00433BD4"/>
    <w:rsid w:val="004410B6"/>
    <w:rsid w:val="0045229E"/>
    <w:rsid w:val="00456523"/>
    <w:rsid w:val="00467011"/>
    <w:rsid w:val="0047113C"/>
    <w:rsid w:val="00474D8D"/>
    <w:rsid w:val="004962E8"/>
    <w:rsid w:val="004C6911"/>
    <w:rsid w:val="004E568B"/>
    <w:rsid w:val="004E68C6"/>
    <w:rsid w:val="004F4129"/>
    <w:rsid w:val="004F7C8D"/>
    <w:rsid w:val="00510FC4"/>
    <w:rsid w:val="00512E58"/>
    <w:rsid w:val="00534758"/>
    <w:rsid w:val="0055785E"/>
    <w:rsid w:val="00560D69"/>
    <w:rsid w:val="00561D64"/>
    <w:rsid w:val="00591429"/>
    <w:rsid w:val="00592E80"/>
    <w:rsid w:val="005A7057"/>
    <w:rsid w:val="005B6CD2"/>
    <w:rsid w:val="005C058C"/>
    <w:rsid w:val="005C40B6"/>
    <w:rsid w:val="005C418A"/>
    <w:rsid w:val="005D2EEC"/>
    <w:rsid w:val="005E7539"/>
    <w:rsid w:val="00621DAB"/>
    <w:rsid w:val="006275D8"/>
    <w:rsid w:val="00640CD8"/>
    <w:rsid w:val="00654FE0"/>
    <w:rsid w:val="0065662D"/>
    <w:rsid w:val="006608F5"/>
    <w:rsid w:val="0067719D"/>
    <w:rsid w:val="0068475B"/>
    <w:rsid w:val="006A288C"/>
    <w:rsid w:val="006D1706"/>
    <w:rsid w:val="006F3DA2"/>
    <w:rsid w:val="0070585B"/>
    <w:rsid w:val="00717CCE"/>
    <w:rsid w:val="00722982"/>
    <w:rsid w:val="0074181A"/>
    <w:rsid w:val="00755DE5"/>
    <w:rsid w:val="00757437"/>
    <w:rsid w:val="00757EA9"/>
    <w:rsid w:val="007658FB"/>
    <w:rsid w:val="00766FC4"/>
    <w:rsid w:val="00777F40"/>
    <w:rsid w:val="00780B37"/>
    <w:rsid w:val="00781056"/>
    <w:rsid w:val="0079026B"/>
    <w:rsid w:val="00795EC3"/>
    <w:rsid w:val="007964E4"/>
    <w:rsid w:val="007A02E1"/>
    <w:rsid w:val="007A3A7B"/>
    <w:rsid w:val="007C284F"/>
    <w:rsid w:val="007D2679"/>
    <w:rsid w:val="007D7F9A"/>
    <w:rsid w:val="007E2698"/>
    <w:rsid w:val="007E6F08"/>
    <w:rsid w:val="007F7282"/>
    <w:rsid w:val="00800EAA"/>
    <w:rsid w:val="0082033F"/>
    <w:rsid w:val="00845003"/>
    <w:rsid w:val="008523A4"/>
    <w:rsid w:val="00853D38"/>
    <w:rsid w:val="00863228"/>
    <w:rsid w:val="00863BD5"/>
    <w:rsid w:val="00885F59"/>
    <w:rsid w:val="00891605"/>
    <w:rsid w:val="00894DEF"/>
    <w:rsid w:val="008A1887"/>
    <w:rsid w:val="008C2301"/>
    <w:rsid w:val="008F0E8A"/>
    <w:rsid w:val="0091168A"/>
    <w:rsid w:val="00921B1B"/>
    <w:rsid w:val="009315F8"/>
    <w:rsid w:val="00937C72"/>
    <w:rsid w:val="00941C4A"/>
    <w:rsid w:val="00942DE6"/>
    <w:rsid w:val="00945488"/>
    <w:rsid w:val="009638F0"/>
    <w:rsid w:val="00963C05"/>
    <w:rsid w:val="00975FB1"/>
    <w:rsid w:val="009A07CF"/>
    <w:rsid w:val="009A27F3"/>
    <w:rsid w:val="009B6CF9"/>
    <w:rsid w:val="009C2DFA"/>
    <w:rsid w:val="009D2896"/>
    <w:rsid w:val="009D3019"/>
    <w:rsid w:val="009E2C5D"/>
    <w:rsid w:val="009E4D92"/>
    <w:rsid w:val="009F1B3C"/>
    <w:rsid w:val="009F71CA"/>
    <w:rsid w:val="00A004DF"/>
    <w:rsid w:val="00A23683"/>
    <w:rsid w:val="00A25E4C"/>
    <w:rsid w:val="00A41E6F"/>
    <w:rsid w:val="00A5480A"/>
    <w:rsid w:val="00A70AE9"/>
    <w:rsid w:val="00A71C40"/>
    <w:rsid w:val="00A91AA0"/>
    <w:rsid w:val="00AA48BE"/>
    <w:rsid w:val="00AC390D"/>
    <w:rsid w:val="00AD0127"/>
    <w:rsid w:val="00AD035F"/>
    <w:rsid w:val="00AE0942"/>
    <w:rsid w:val="00AE1C55"/>
    <w:rsid w:val="00AF4984"/>
    <w:rsid w:val="00AF7214"/>
    <w:rsid w:val="00B13FDF"/>
    <w:rsid w:val="00B326BD"/>
    <w:rsid w:val="00B36063"/>
    <w:rsid w:val="00B360F0"/>
    <w:rsid w:val="00B3652D"/>
    <w:rsid w:val="00B43838"/>
    <w:rsid w:val="00B47D29"/>
    <w:rsid w:val="00B574B0"/>
    <w:rsid w:val="00B646DA"/>
    <w:rsid w:val="00B67854"/>
    <w:rsid w:val="00B7508C"/>
    <w:rsid w:val="00B86BC2"/>
    <w:rsid w:val="00B93FCF"/>
    <w:rsid w:val="00BA54D6"/>
    <w:rsid w:val="00BB778D"/>
    <w:rsid w:val="00BF0D3F"/>
    <w:rsid w:val="00C01DEF"/>
    <w:rsid w:val="00C02673"/>
    <w:rsid w:val="00C351B5"/>
    <w:rsid w:val="00C36009"/>
    <w:rsid w:val="00C44DD4"/>
    <w:rsid w:val="00C457AF"/>
    <w:rsid w:val="00C730BE"/>
    <w:rsid w:val="00C83234"/>
    <w:rsid w:val="00CA71B1"/>
    <w:rsid w:val="00CC0B06"/>
    <w:rsid w:val="00CC55E2"/>
    <w:rsid w:val="00CD7DB9"/>
    <w:rsid w:val="00CE50DC"/>
    <w:rsid w:val="00CE645B"/>
    <w:rsid w:val="00D05B28"/>
    <w:rsid w:val="00D07600"/>
    <w:rsid w:val="00D15483"/>
    <w:rsid w:val="00D23F85"/>
    <w:rsid w:val="00D40306"/>
    <w:rsid w:val="00D43B60"/>
    <w:rsid w:val="00D557F2"/>
    <w:rsid w:val="00D65D34"/>
    <w:rsid w:val="00D83618"/>
    <w:rsid w:val="00DB3DCD"/>
    <w:rsid w:val="00DD2FAF"/>
    <w:rsid w:val="00DD6C36"/>
    <w:rsid w:val="00DD744F"/>
    <w:rsid w:val="00DE133D"/>
    <w:rsid w:val="00DE4F2D"/>
    <w:rsid w:val="00DF383C"/>
    <w:rsid w:val="00DF4F35"/>
    <w:rsid w:val="00DF7151"/>
    <w:rsid w:val="00E14227"/>
    <w:rsid w:val="00E14512"/>
    <w:rsid w:val="00E1650D"/>
    <w:rsid w:val="00E21022"/>
    <w:rsid w:val="00E25150"/>
    <w:rsid w:val="00E276AC"/>
    <w:rsid w:val="00E52AB3"/>
    <w:rsid w:val="00E55914"/>
    <w:rsid w:val="00E6086C"/>
    <w:rsid w:val="00E81D28"/>
    <w:rsid w:val="00E91D8C"/>
    <w:rsid w:val="00EA4137"/>
    <w:rsid w:val="00EB1E17"/>
    <w:rsid w:val="00EC517A"/>
    <w:rsid w:val="00EE4A83"/>
    <w:rsid w:val="00EE7048"/>
    <w:rsid w:val="00EF67D5"/>
    <w:rsid w:val="00EF76D0"/>
    <w:rsid w:val="00F02A9B"/>
    <w:rsid w:val="00F03197"/>
    <w:rsid w:val="00F045B4"/>
    <w:rsid w:val="00F10DD5"/>
    <w:rsid w:val="00F17286"/>
    <w:rsid w:val="00F30E59"/>
    <w:rsid w:val="00F6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2C853"/>
  <w15:docId w15:val="{95822417-B6FC-44F6-968B-E7F36D18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517A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103C25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103C25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103C25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03C25"/>
    <w:pPr>
      <w:keepNext/>
      <w:keepLines/>
      <w:numPr>
        <w:ilvl w:val="3"/>
        <w:numId w:val="14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103C25"/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474D8D"/>
    <w:pPr>
      <w:tabs>
        <w:tab w:val="right" w:pos="9953"/>
      </w:tabs>
      <w:spacing w:after="0" w:line="240" w:lineRule="auto"/>
      <w:ind w:firstLine="284"/>
    </w:pPr>
    <w:rPr>
      <w:noProof/>
      <w:color w:val="000000" w:themeColor="text1"/>
      <w:sz w:val="18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474D8D"/>
    <w:rPr>
      <w:rFonts w:asciiTheme="minorHAnsi" w:hAnsiTheme="minorHAnsi"/>
      <w:noProof/>
      <w:color w:val="000000" w:themeColor="text1"/>
      <w:sz w:val="18"/>
      <w:lang w:eastAsia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103C25"/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103C25"/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103C25"/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00470B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00470B"/>
    <w:pPr>
      <w:numPr>
        <w:numId w:val="8"/>
      </w:numPr>
      <w:tabs>
        <w:tab w:val="clear" w:pos="1134"/>
        <w:tab w:val="left" w:pos="1418"/>
      </w:tabs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44546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framePr w:wrap="around" w:hAnchor="text"/>
      <w:spacing w:before="0" w:after="260"/>
      <w:outlineLvl w:val="9"/>
    </w:pPr>
    <w:rPr>
      <w:bCs/>
      <w:color w:val="00A9E0"/>
      <w:kern w:val="0"/>
      <w:szCs w:val="28"/>
    </w:rPr>
  </w:style>
  <w:style w:type="paragraph" w:styleId="Inhopg1">
    <w:name w:val="toc 1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B7508C"/>
    <w:pPr>
      <w:ind w:left="442"/>
    </w:pPr>
    <w:rPr>
      <w:sz w:val="18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103064"/>
    <w:pPr>
      <w:spacing w:before="200" w:after="120" w:line="240" w:lineRule="auto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rsid w:val="00103064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4F4129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kern w:val="2"/>
      <w:sz w:val="20"/>
      <w:szCs w:val="22"/>
      <w:lang w:eastAsia="en-US"/>
      <w14:ligatures w14:val="standardContextual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4F4129"/>
    <w:rPr>
      <w:rFonts w:asciiTheme="majorHAnsi" w:eastAsiaTheme="minorEastAsia" w:hAnsiTheme="majorHAnsi" w:cs="Times New Roman (Hoofdtekst CS)"/>
      <w:caps/>
      <w:color w:val="000000" w:themeColor="text1"/>
      <w:kern w:val="2"/>
      <w:szCs w:val="22"/>
      <w:lang w:eastAsia="en-US"/>
      <w14:ligatures w14:val="standardContextua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CE50DC"/>
    <w:pPr>
      <w:spacing w:line="210" w:lineRule="atLeast"/>
      <w:ind w:left="113" w:right="113"/>
    </w:pPr>
    <w:rPr>
      <w:rFonts w:eastAsiaTheme="minorEastAsia" w:cstheme="minorBidi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44546A" w:themeColor="text2"/>
        <w:left w:val="single" w:sz="2" w:space="0" w:color="44546A" w:themeColor="text2"/>
        <w:bottom w:val="single" w:sz="2" w:space="0" w:color="44546A" w:themeColor="text2"/>
        <w:right w:val="single" w:sz="2" w:space="0" w:color="44546A" w:themeColor="text2"/>
        <w:insideH w:val="single" w:sz="2" w:space="0" w:color="44546A" w:themeColor="text2"/>
        <w:insideV w:val="single" w:sz="2" w:space="0" w:color="44546A" w:themeColor="text2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57" w:type="dxa"/>
        <w:left w:w="113" w:type="dxa"/>
        <w:bottom w:w="57" w:type="dxa"/>
        <w:right w:w="113" w:type="dxa"/>
      </w:tcMar>
    </w:tcPr>
    <w:tblStylePr w:type="firstRow">
      <w:rPr>
        <w:b/>
        <w:color w:val="FFFFFF" w:themeColor="background1"/>
      </w:rPr>
      <w:tblPr/>
      <w:tcPr>
        <w:shd w:val="clear" w:color="auto" w:fill="49266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</w:tcPr>
    </w:tblStylePr>
    <w:tblStylePr w:type="band2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532464" w:themeColor="accent3"/>
        <w:left w:val="single" w:sz="2" w:space="0" w:color="532464" w:themeColor="accent3"/>
        <w:bottom w:val="single" w:sz="2" w:space="0" w:color="532464" w:themeColor="accent3"/>
        <w:right w:val="single" w:sz="2" w:space="0" w:color="532464" w:themeColor="accent3"/>
        <w:insideH w:val="single" w:sz="2" w:space="0" w:color="532464" w:themeColor="accent3"/>
        <w:insideV w:val="single" w:sz="2" w:space="0" w:color="532464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532464" w:themeFill="accent3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</w:tcPr>
    </w:tblStylePr>
    <w:tblStylePr w:type="band2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C3004B" w:themeColor="accent1"/>
        <w:left w:val="single" w:sz="2" w:space="0" w:color="C3004B" w:themeColor="accent1"/>
        <w:bottom w:val="single" w:sz="2" w:space="0" w:color="C3004B" w:themeColor="accent1"/>
        <w:right w:val="single" w:sz="2" w:space="0" w:color="C3004B" w:themeColor="accent1"/>
        <w:insideH w:val="single" w:sz="2" w:space="0" w:color="C3004B" w:themeColor="accent1"/>
        <w:insideV w:val="single" w:sz="2" w:space="0" w:color="C3004B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C3004B" w:themeFill="accent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</w:tcPr>
    </w:tblStylePr>
    <w:tblStylePr w:type="band2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67C0BA" w:themeColor="accent2"/>
        <w:left w:val="single" w:sz="2" w:space="0" w:color="67C0BA" w:themeColor="accent2"/>
        <w:bottom w:val="single" w:sz="2" w:space="0" w:color="67C0BA" w:themeColor="accent2"/>
        <w:right w:val="single" w:sz="2" w:space="0" w:color="67C0BA" w:themeColor="accent2"/>
        <w:insideH w:val="single" w:sz="2" w:space="0" w:color="67C0BA" w:themeColor="accent2"/>
        <w:insideV w:val="single" w:sz="2" w:space="0" w:color="67C0BA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67C0BA" w:themeFill="accent2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</w:tcPr>
    </w:tblStylePr>
    <w:tblStylePr w:type="band2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Otabel">
    <w:name w:val="GO! tabel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1">
    <w:name w:val="GO! tabel1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2">
    <w:name w:val="GO! tabel2"/>
    <w:uiPriority w:val="99"/>
    <w:rsid w:val="00755DE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paragraph" w:customStyle="1" w:styleId="GO-Onderwerp">
    <w:name w:val="GO-Onderwerp"/>
    <w:basedOn w:val="Titel"/>
    <w:next w:val="Standaard"/>
    <w:link w:val="GO-OnderwerpChar"/>
    <w:qFormat/>
    <w:rsid w:val="004F4129"/>
    <w:pPr>
      <w:spacing w:after="200" w:line="240" w:lineRule="atLeast"/>
    </w:pPr>
    <w:rPr>
      <w:rFonts w:cstheme="majorHAnsi"/>
      <w:color w:val="532464" w:themeColor="accent3"/>
      <w:sz w:val="60"/>
      <w:lang w:val="nl-NL"/>
    </w:rPr>
  </w:style>
  <w:style w:type="paragraph" w:customStyle="1" w:styleId="Naamafdeling">
    <w:name w:val="Naam afdeling"/>
    <w:basedOn w:val="GO-Onderwerp"/>
    <w:link w:val="NaamafdelingChar"/>
    <w:qFormat/>
    <w:rsid w:val="007E2698"/>
    <w:pPr>
      <w:framePr w:hSpace="142" w:wrap="around" w:vAnchor="page" w:hAnchor="page" w:x="1135" w:y="341"/>
      <w:spacing w:before="240" w:after="120"/>
      <w:suppressOverlap/>
    </w:pPr>
    <w:rPr>
      <w:sz w:val="28"/>
    </w:rPr>
  </w:style>
  <w:style w:type="character" w:customStyle="1" w:styleId="GO-OnderwerpChar">
    <w:name w:val="GO-Onderwerp Char"/>
    <w:basedOn w:val="TitelChar"/>
    <w:link w:val="GO-Onderwerp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60"/>
      <w:szCs w:val="56"/>
      <w:lang w:val="nl-NL" w:eastAsia="en-US"/>
      <w14:ligatures w14:val="standardContextual"/>
    </w:rPr>
  </w:style>
  <w:style w:type="character" w:customStyle="1" w:styleId="NaamafdelingChar">
    <w:name w:val="Naam afdeling Char"/>
    <w:basedOn w:val="GO-OnderwerpChar"/>
    <w:link w:val="Naamafdeling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28"/>
      <w:szCs w:val="56"/>
      <w:lang w:val="nl-NL" w:eastAsia="en-US"/>
      <w14:ligatures w14:val="standardContextual"/>
    </w:rPr>
  </w:style>
  <w:style w:type="paragraph" w:styleId="Lijstalinea">
    <w:name w:val="List Paragraph"/>
    <w:basedOn w:val="Standaard"/>
    <w:uiPriority w:val="34"/>
    <w:rsid w:val="007D7F9A"/>
    <w:pPr>
      <w:ind w:left="720"/>
      <w:contextualSpacing/>
    </w:pPr>
    <w:rPr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16" Type="http://schemas.openxmlformats.org/officeDocument/2006/relationships/footer" Target="footer2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Nota%20afdelingshoof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731C0105ED42B1A9A747DCEFDC5C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1FD377-915B-48F9-AA9E-F3709C688034}"/>
      </w:docPartPr>
      <w:docPartBody>
        <w:p w:rsidR="00000000" w:rsidRDefault="002A421C" w:rsidP="002A421C">
          <w:pPr>
            <w:pStyle w:val="69731C0105ED42B1A9A747DCEFDC5CD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6A"/>
    <w:rsid w:val="0027266A"/>
    <w:rsid w:val="002A421C"/>
    <w:rsid w:val="0042481C"/>
    <w:rsid w:val="0055785E"/>
    <w:rsid w:val="006F3DA2"/>
    <w:rsid w:val="00A5480A"/>
    <w:rsid w:val="00C02673"/>
    <w:rsid w:val="00E9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CC52EDB972F74B31952AA5666DA06CB3">
    <w:name w:val="CC52EDB972F74B31952AA5666DA06CB3"/>
  </w:style>
  <w:style w:type="character" w:styleId="Tekstvantijdelijkeaanduiding">
    <w:name w:val="Placeholder Text"/>
    <w:basedOn w:val="Standaardalinea-lettertype"/>
    <w:uiPriority w:val="99"/>
    <w:semiHidden/>
    <w:rsid w:val="002A421C"/>
    <w:rPr>
      <w:color w:val="808080"/>
    </w:rPr>
  </w:style>
  <w:style w:type="paragraph" w:customStyle="1" w:styleId="20B84DC40A6A4E91820E02D637AEA3CE">
    <w:name w:val="20B84DC40A6A4E91820E02D637AEA3CE"/>
  </w:style>
  <w:style w:type="paragraph" w:customStyle="1" w:styleId="566553ECCC114B128B8533E09C3A21B1">
    <w:name w:val="566553ECCC114B128B8533E09C3A21B1"/>
  </w:style>
  <w:style w:type="paragraph" w:customStyle="1" w:styleId="69731C0105ED42B1A9A747DCEFDC5CDC">
    <w:name w:val="69731C0105ED42B1A9A747DCEFDC5CDC"/>
    <w:rsid w:val="002A421C"/>
  </w:style>
  <w:style w:type="paragraph" w:customStyle="1" w:styleId="B7E4CBA8606A4ADEB3B089873B9EC666">
    <w:name w:val="B7E4CBA8606A4ADEB3B089873B9EC666"/>
    <w:rsid w:val="002A42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14</Value>
      <Value>22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GOPRO-1830562155-29664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https://gemeenschapsonderwijs.sharepoint.com/sites/prodoc/_layouts/15/DocIdRedir.aspx?ID=GOPRO-1830562155-29664</Url>
      <Description>GOPRO-1830562155-29664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Personeel</TermName>
          <TermId xmlns="http://schemas.microsoft.com/office/infopath/2007/PartnerControls">966945a5-b808-4e23-8c35-7b45d51ab3c3</TermId>
        </TermInfo>
      </Terms>
    </fef4875bd7d04335af313950a580cd9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832D63-670D-4C9E-954E-06D67C614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230b1-6dd3-467a-8fcc-dfa9df38b740"/>
    <ds:schemaRef ds:uri="90099885-9432-4caf-9870-10dd17e55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36142E-46AF-43AB-8274-DA4D9D04C2F6}"/>
</file>

<file path=customXml/itemProps4.xml><?xml version="1.0" encoding="utf-8"?>
<ds:datastoreItem xmlns:ds="http://schemas.openxmlformats.org/officeDocument/2006/customXml" ds:itemID="{D9CCDFCE-39F4-4279-BE07-E7EFE9E43BAE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AFDBBC1D-4A5E-44B4-B8E3-2F1DF9B91D4B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D52E7265-9851-4B09-9CA8-0A79A9B8FC46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88516212-0DA8-449D-94B1-5A44D8E491C5}"/>
</file>

<file path=docProps/app.xml><?xml version="1.0" encoding="utf-8"?>
<Properties xmlns="http://schemas.openxmlformats.org/officeDocument/2006/extended-properties" xmlns:vt="http://schemas.openxmlformats.org/officeDocument/2006/docPropsVTypes">
  <Template>GO!-Nota%20afdelingshoofd</Template>
  <TotalTime>0</TotalTime>
  <Pages>2</Pages>
  <Words>254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afdelingshoofd</vt:lpstr>
      <vt:lpstr>Nota afdelingshoofd</vt:lpstr>
    </vt:vector>
  </TitlesOfParts>
  <Company>Gramma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GO! Bijlage bij de arbeidsovereenkomst CODO P40</dc:title>
  <dc:subject/>
  <dc:creator>Lesley De Cock</dc:creator>
  <cp:keywords/>
  <cp:lastModifiedBy>Lesley De Cock</cp:lastModifiedBy>
  <cp:revision>9</cp:revision>
  <cp:lastPrinted>2013-12-16T13:47:00Z</cp:lastPrinted>
  <dcterms:created xsi:type="dcterms:W3CDTF">2026-01-28T08:14:00Z</dcterms:created>
  <dcterms:modified xsi:type="dcterms:W3CDTF">2026-01-28T08:20:00Z</dcterms:modified>
  <cp:category>afdeling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3336;#Over GO!|afa28d29-0a89-47d6-9861-c0f1d5d3a720</vt:lpwstr>
  </property>
  <property fmtid="{D5CDD505-2E9C-101B-9397-08002B2CF9AE}" pid="4" name="GO_TonenOp">
    <vt:lpwstr>2280;#Wordsjablonen|98d1e354-39e2-4372-b8cb-bcafc746e9a7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c144d868-7533-4c3e-b41a-1540d35a2c15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22;#Personeel|966945a5-b808-4e23-8c35-7b45d51ab3c3</vt:lpwstr>
  </property>
  <property fmtid="{D5CDD505-2E9C-101B-9397-08002B2CF9AE}" pid="12" name="GOProSchooljaar">
    <vt:lpwstr/>
  </property>
  <property fmtid="{D5CDD505-2E9C-101B-9397-08002B2CF9AE}" pid="13" name="GOProJaar">
    <vt:lpwstr>119;#2026|14401e67-f5b6-4a03-b209-4bc270cd4fda</vt:lpwstr>
  </property>
</Properties>
</file>