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DD0D1" w14:textId="77777777" w:rsidR="00D7460B" w:rsidRDefault="00D7460B" w:rsidP="00D7460B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p w14:paraId="379BA58A" w14:textId="6E56CABA" w:rsidR="00FD055D" w:rsidRPr="00422FC0" w:rsidRDefault="00FD055D" w:rsidP="00D7460B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tbl>
      <w:tblPr>
        <w:tblStyle w:val="Tabelraster"/>
        <w:tblW w:w="10230" w:type="dxa"/>
        <w:jc w:val="center"/>
        <w:tblLook w:val="04A0" w:firstRow="1" w:lastRow="0" w:firstColumn="1" w:lastColumn="0" w:noHBand="0" w:noVBand="1"/>
      </w:tblPr>
      <w:tblGrid>
        <w:gridCol w:w="3540"/>
        <w:gridCol w:w="6690"/>
      </w:tblGrid>
      <w:tr w:rsidR="00FD055D" w14:paraId="1EDFA994" w14:textId="77777777" w:rsidTr="00F566E3">
        <w:trPr>
          <w:trHeight w:hRule="exact" w:val="582"/>
          <w:jc w:val="center"/>
        </w:trPr>
        <w:tc>
          <w:tcPr>
            <w:tcW w:w="10230" w:type="dxa"/>
            <w:gridSpan w:val="2"/>
            <w:shd w:val="clear" w:color="auto" w:fill="532464"/>
          </w:tcPr>
          <w:p w14:paraId="692A828F" w14:textId="4837339B" w:rsidR="00FD055D" w:rsidRPr="00594A9F" w:rsidRDefault="00594A9F" w:rsidP="00601F2B">
            <w:pPr>
              <w:pStyle w:val="Kop2"/>
              <w:rPr>
                <w:rStyle w:val="eop"/>
                <w:rFonts w:cs="Calibri"/>
                <w:sz w:val="40"/>
                <w:szCs w:val="40"/>
              </w:rPr>
            </w:pPr>
            <w:bookmarkStart w:id="0" w:name="_Hlk202524671"/>
            <w:r>
              <w:rPr>
                <w:rStyle w:val="eop"/>
                <w:rFonts w:cs="Calibri"/>
                <w:sz w:val="40"/>
                <w:szCs w:val="40"/>
              </w:rPr>
              <w:t>IDENTIFICATIE</w:t>
            </w:r>
          </w:p>
        </w:tc>
      </w:tr>
      <w:tr w:rsidR="00E548D3" w:rsidRPr="00782624" w14:paraId="1C7EAEE4" w14:textId="77777777" w:rsidTr="00E20EDE">
        <w:trPr>
          <w:trHeight w:hRule="exact" w:val="283"/>
          <w:jc w:val="center"/>
        </w:trPr>
        <w:tc>
          <w:tcPr>
            <w:tcW w:w="3539" w:type="dxa"/>
            <w:vAlign w:val="center"/>
          </w:tcPr>
          <w:p w14:paraId="584321D1" w14:textId="3DE833C9" w:rsidR="00E548D3" w:rsidRPr="008234D4" w:rsidRDefault="00E548D3" w:rsidP="00B416FB">
            <w:pPr>
              <w:pStyle w:val="Kop4"/>
              <w:rPr>
                <w:sz w:val="16"/>
                <w:szCs w:val="16"/>
              </w:rPr>
            </w:pPr>
            <w:r w:rsidRPr="008234D4">
              <w:rPr>
                <w:sz w:val="16"/>
                <w:szCs w:val="16"/>
              </w:rPr>
              <w:t>HOEDANIGHEID</w:t>
            </w:r>
          </w:p>
        </w:tc>
        <w:tc>
          <w:tcPr>
            <w:tcW w:w="6691" w:type="dxa"/>
            <w:vAlign w:val="center"/>
          </w:tcPr>
          <w:p w14:paraId="07F6A759" w14:textId="502AE858" w:rsidR="00E548D3" w:rsidRPr="007256A1" w:rsidRDefault="00000000" w:rsidP="007256A1">
            <w:pPr>
              <w:pStyle w:val="Kop4"/>
              <w:rPr>
                <w:rStyle w:val="eop"/>
                <w:sz w:val="16"/>
                <w:szCs w:val="16"/>
              </w:rPr>
            </w:pPr>
            <w:sdt>
              <w:sdtPr>
                <w:rPr>
                  <w:rStyle w:val="eop"/>
                  <w:sz w:val="16"/>
                  <w:szCs w:val="16"/>
                </w:rPr>
                <w:id w:val="-2132389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002E9">
                  <w:rPr>
                    <w:rStyle w:val="eop"/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548D3">
              <w:rPr>
                <w:rStyle w:val="eop"/>
                <w:sz w:val="16"/>
                <w:szCs w:val="16"/>
              </w:rPr>
              <w:t xml:space="preserve"> </w:t>
            </w:r>
            <w:r w:rsidR="00BF3B6D">
              <w:rPr>
                <w:rStyle w:val="eop"/>
                <w:sz w:val="16"/>
                <w:szCs w:val="16"/>
              </w:rPr>
              <w:t>(</w:t>
            </w:r>
            <w:r w:rsidR="00E548D3">
              <w:rPr>
                <w:rStyle w:val="eop"/>
                <w:sz w:val="16"/>
                <w:szCs w:val="16"/>
              </w:rPr>
              <w:t>gelijkgestelde</w:t>
            </w:r>
            <w:r w:rsidR="00BF3B6D">
              <w:rPr>
                <w:rStyle w:val="eop"/>
                <w:sz w:val="16"/>
                <w:szCs w:val="16"/>
              </w:rPr>
              <w:t>)</w:t>
            </w:r>
            <w:r w:rsidR="00E548D3">
              <w:rPr>
                <w:rStyle w:val="eop"/>
                <w:sz w:val="16"/>
                <w:szCs w:val="16"/>
              </w:rPr>
              <w:t xml:space="preserve"> werknemer</w:t>
            </w:r>
            <w:r w:rsidR="0035439B">
              <w:rPr>
                <w:rStyle w:val="eop"/>
                <w:sz w:val="16"/>
                <w:szCs w:val="16"/>
              </w:rPr>
              <w:t xml:space="preserve"> </w:t>
            </w:r>
            <w:r w:rsidR="0035439B">
              <w:rPr>
                <w:rStyle w:val="eop"/>
              </w:rPr>
              <w:t xml:space="preserve">                                                 </w:t>
            </w:r>
            <w:sdt>
              <w:sdtPr>
                <w:rPr>
                  <w:rStyle w:val="eop"/>
                  <w:sz w:val="16"/>
                  <w:szCs w:val="16"/>
                </w:rPr>
                <w:id w:val="-1193061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439B">
                  <w:rPr>
                    <w:rStyle w:val="eop"/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548D3">
              <w:rPr>
                <w:rStyle w:val="eop"/>
                <w:sz w:val="16"/>
                <w:szCs w:val="16"/>
              </w:rPr>
              <w:t xml:space="preserve"> stagiair</w:t>
            </w:r>
          </w:p>
        </w:tc>
      </w:tr>
      <w:tr w:rsidR="008234D4" w:rsidRPr="00782624" w14:paraId="48618096" w14:textId="77777777" w:rsidTr="00E20EDE">
        <w:trPr>
          <w:trHeight w:hRule="exact" w:val="283"/>
          <w:jc w:val="center"/>
        </w:trPr>
        <w:tc>
          <w:tcPr>
            <w:tcW w:w="3539" w:type="dxa"/>
            <w:vAlign w:val="center"/>
          </w:tcPr>
          <w:p w14:paraId="67F30DBE" w14:textId="741E32E7" w:rsidR="008234D4" w:rsidRPr="008234D4" w:rsidRDefault="008234D4" w:rsidP="00B416FB">
            <w:pPr>
              <w:pStyle w:val="Kop4"/>
              <w:rPr>
                <w:sz w:val="16"/>
                <w:szCs w:val="16"/>
              </w:rPr>
            </w:pPr>
            <w:r w:rsidRPr="008234D4">
              <w:rPr>
                <w:sz w:val="16"/>
                <w:szCs w:val="16"/>
              </w:rPr>
              <w:t>NAAM, VOORNAAM</w:t>
            </w:r>
          </w:p>
        </w:tc>
        <w:tc>
          <w:tcPr>
            <w:tcW w:w="6691" w:type="dxa"/>
            <w:vAlign w:val="center"/>
          </w:tcPr>
          <w:p w14:paraId="5FA7EDFA" w14:textId="77777777" w:rsidR="008234D4" w:rsidRPr="007256A1" w:rsidRDefault="008234D4" w:rsidP="007256A1">
            <w:pPr>
              <w:pStyle w:val="Kop4"/>
              <w:rPr>
                <w:rStyle w:val="eop"/>
                <w:sz w:val="16"/>
                <w:szCs w:val="16"/>
              </w:rPr>
            </w:pPr>
          </w:p>
        </w:tc>
      </w:tr>
      <w:tr w:rsidR="0035439B" w:rsidRPr="00782624" w14:paraId="6B656015" w14:textId="77777777" w:rsidTr="00E20EDE">
        <w:trPr>
          <w:trHeight w:hRule="exact" w:val="283"/>
          <w:jc w:val="center"/>
        </w:trPr>
        <w:tc>
          <w:tcPr>
            <w:tcW w:w="3539" w:type="dxa"/>
            <w:vAlign w:val="center"/>
          </w:tcPr>
          <w:p w14:paraId="7B91662C" w14:textId="3C087E08" w:rsidR="0035439B" w:rsidRPr="0035439B" w:rsidRDefault="0035439B" w:rsidP="00B416FB">
            <w:pPr>
              <w:pStyle w:val="Kop4"/>
              <w:rPr>
                <w:sz w:val="16"/>
                <w:szCs w:val="12"/>
              </w:rPr>
            </w:pPr>
            <w:r>
              <w:rPr>
                <w:sz w:val="16"/>
                <w:szCs w:val="12"/>
              </w:rPr>
              <w:t>ONDERWIJSINSTELLING</w:t>
            </w:r>
          </w:p>
        </w:tc>
        <w:tc>
          <w:tcPr>
            <w:tcW w:w="6691" w:type="dxa"/>
            <w:vAlign w:val="center"/>
          </w:tcPr>
          <w:p w14:paraId="531F1B41" w14:textId="77777777" w:rsidR="0035439B" w:rsidRPr="007256A1" w:rsidRDefault="0035439B" w:rsidP="007256A1">
            <w:pPr>
              <w:pStyle w:val="Kop4"/>
              <w:rPr>
                <w:rStyle w:val="eop"/>
                <w:sz w:val="16"/>
                <w:szCs w:val="16"/>
              </w:rPr>
            </w:pPr>
          </w:p>
        </w:tc>
      </w:tr>
      <w:tr w:rsidR="00205818" w:rsidRPr="00782624" w14:paraId="6B06DA7B" w14:textId="2EC3E901" w:rsidTr="00E20EDE">
        <w:trPr>
          <w:trHeight w:hRule="exact" w:val="283"/>
          <w:jc w:val="center"/>
        </w:trPr>
        <w:tc>
          <w:tcPr>
            <w:tcW w:w="3540" w:type="dxa"/>
            <w:vAlign w:val="center"/>
          </w:tcPr>
          <w:p w14:paraId="08DB959A" w14:textId="131C30C7" w:rsidR="00205818" w:rsidRPr="00205818" w:rsidRDefault="00205818" w:rsidP="007256A1">
            <w:pPr>
              <w:pStyle w:val="Kop4"/>
              <w:rPr>
                <w:sz w:val="16"/>
                <w:szCs w:val="16"/>
              </w:rPr>
            </w:pPr>
            <w:r w:rsidRPr="00205818">
              <w:rPr>
                <w:sz w:val="16"/>
                <w:szCs w:val="16"/>
              </w:rPr>
              <w:t xml:space="preserve">Externe preventiedienst – onderwijsinstelling </w:t>
            </w:r>
          </w:p>
        </w:tc>
        <w:tc>
          <w:tcPr>
            <w:tcW w:w="6690" w:type="dxa"/>
            <w:vAlign w:val="center"/>
          </w:tcPr>
          <w:p w14:paraId="2CCEA92D" w14:textId="78A617A6" w:rsidR="00205818" w:rsidRPr="00205818" w:rsidRDefault="00205818" w:rsidP="007256A1">
            <w:pPr>
              <w:pStyle w:val="Kop4"/>
              <w:rPr>
                <w:sz w:val="16"/>
                <w:szCs w:val="16"/>
              </w:rPr>
            </w:pPr>
            <w:r w:rsidRPr="00205818">
              <w:rPr>
                <w:sz w:val="16"/>
                <w:szCs w:val="16"/>
              </w:rPr>
              <w:t>Cohezio</w:t>
            </w:r>
          </w:p>
        </w:tc>
      </w:tr>
      <w:tr w:rsidR="007B51FD" w:rsidRPr="00782624" w14:paraId="480FAD17" w14:textId="77777777" w:rsidTr="00E20EDE">
        <w:trPr>
          <w:trHeight w:hRule="exact" w:val="283"/>
          <w:jc w:val="center"/>
        </w:trPr>
        <w:tc>
          <w:tcPr>
            <w:tcW w:w="10230" w:type="dxa"/>
            <w:gridSpan w:val="2"/>
            <w:shd w:val="clear" w:color="auto" w:fill="F2F2F2" w:themeFill="background1" w:themeFillShade="F2"/>
            <w:vAlign w:val="center"/>
          </w:tcPr>
          <w:p w14:paraId="7FDC78B5" w14:textId="0D602BC0" w:rsidR="007B51FD" w:rsidRPr="007B51FD" w:rsidRDefault="007B51FD" w:rsidP="007256A1">
            <w:pPr>
              <w:pStyle w:val="Kop4"/>
              <w:rPr>
                <w:rStyle w:val="eop"/>
                <w:b/>
                <w:bCs/>
                <w:sz w:val="16"/>
                <w:szCs w:val="16"/>
              </w:rPr>
            </w:pPr>
            <w:r w:rsidRPr="007B51FD">
              <w:rPr>
                <w:b/>
                <w:bCs/>
                <w:sz w:val="16"/>
                <w:szCs w:val="16"/>
              </w:rPr>
              <w:t>GEGEVENS STAGE</w:t>
            </w:r>
          </w:p>
        </w:tc>
      </w:tr>
      <w:tr w:rsidR="007B51FD" w:rsidRPr="00782624" w14:paraId="7B1766FC" w14:textId="77777777" w:rsidTr="00E20EDE">
        <w:trPr>
          <w:trHeight w:hRule="exact" w:val="283"/>
          <w:jc w:val="center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14:paraId="202A7FE2" w14:textId="77777777" w:rsidR="007B51FD" w:rsidRDefault="007B51FD" w:rsidP="00B416FB">
            <w:pPr>
              <w:pStyle w:val="Kop4"/>
              <w:rPr>
                <w:rStyle w:val="eop"/>
                <w:sz w:val="16"/>
                <w:szCs w:val="16"/>
              </w:rPr>
            </w:pPr>
            <w:r>
              <w:rPr>
                <w:rStyle w:val="eop"/>
                <w:sz w:val="16"/>
                <w:szCs w:val="16"/>
              </w:rPr>
              <w:t>Naam en adres</w:t>
            </w:r>
            <w:r w:rsidR="00A658D9">
              <w:rPr>
                <w:rStyle w:val="eop"/>
                <w:sz w:val="16"/>
                <w:szCs w:val="16"/>
              </w:rPr>
              <w:t xml:space="preserve"> –</w:t>
            </w:r>
            <w:r>
              <w:rPr>
                <w:rStyle w:val="eop"/>
                <w:sz w:val="16"/>
                <w:szCs w:val="16"/>
              </w:rPr>
              <w:t xml:space="preserve"> stageplaats</w:t>
            </w:r>
            <w:r w:rsidR="00A658D9">
              <w:rPr>
                <w:rStyle w:val="eop"/>
                <w:sz w:val="16"/>
                <w:szCs w:val="16"/>
              </w:rPr>
              <w:t xml:space="preserve"> </w:t>
            </w:r>
          </w:p>
          <w:p w14:paraId="56B8F037" w14:textId="431381B1" w:rsidR="00A658D9" w:rsidRPr="00A658D9" w:rsidRDefault="00A658D9" w:rsidP="00A658D9"/>
        </w:tc>
        <w:tc>
          <w:tcPr>
            <w:tcW w:w="6691" w:type="dxa"/>
            <w:shd w:val="clear" w:color="auto" w:fill="F2F2F2" w:themeFill="background1" w:themeFillShade="F2"/>
            <w:vAlign w:val="center"/>
          </w:tcPr>
          <w:p w14:paraId="43003C55" w14:textId="1D03CD29" w:rsidR="007B51FD" w:rsidRPr="007B51FD" w:rsidRDefault="007B51FD" w:rsidP="007B51FD"/>
        </w:tc>
      </w:tr>
      <w:tr w:rsidR="007B51FD" w:rsidRPr="0080216B" w14:paraId="38EB5C10" w14:textId="77777777" w:rsidTr="00E20EDE">
        <w:trPr>
          <w:trHeight w:hRule="exact" w:val="283"/>
          <w:jc w:val="center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14:paraId="1E5AC382" w14:textId="3299E6A2" w:rsidR="007B51FD" w:rsidRPr="007256A1" w:rsidRDefault="007B51FD" w:rsidP="007B51FD">
            <w:pPr>
              <w:pStyle w:val="Kop4"/>
              <w:rPr>
                <w:sz w:val="16"/>
                <w:szCs w:val="16"/>
              </w:rPr>
            </w:pPr>
            <w:r w:rsidRPr="007256A1">
              <w:rPr>
                <w:sz w:val="16"/>
                <w:szCs w:val="16"/>
              </w:rPr>
              <w:t>Naam verantwoordelijke</w:t>
            </w:r>
            <w:r>
              <w:rPr>
                <w:sz w:val="16"/>
                <w:szCs w:val="16"/>
              </w:rPr>
              <w:t xml:space="preserve"> – stagegever </w:t>
            </w:r>
          </w:p>
        </w:tc>
        <w:tc>
          <w:tcPr>
            <w:tcW w:w="6691" w:type="dxa"/>
            <w:shd w:val="clear" w:color="auto" w:fill="F2F2F2" w:themeFill="background1" w:themeFillShade="F2"/>
            <w:vAlign w:val="center"/>
          </w:tcPr>
          <w:p w14:paraId="116DB5FD" w14:textId="77777777" w:rsidR="007B51FD" w:rsidRPr="007256A1" w:rsidRDefault="007B51FD" w:rsidP="007B51FD">
            <w:pPr>
              <w:jc w:val="left"/>
              <w:rPr>
                <w:sz w:val="16"/>
                <w:szCs w:val="16"/>
              </w:rPr>
            </w:pPr>
          </w:p>
        </w:tc>
      </w:tr>
      <w:tr w:rsidR="007B51FD" w:rsidRPr="0080216B" w14:paraId="15FFFA7E" w14:textId="77777777" w:rsidTr="00E20EDE">
        <w:trPr>
          <w:trHeight w:hRule="exact" w:val="283"/>
          <w:jc w:val="center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14:paraId="226F3890" w14:textId="6FD16B8B" w:rsidR="007B51FD" w:rsidRPr="007256A1" w:rsidRDefault="007B51FD" w:rsidP="007B51FD">
            <w:pPr>
              <w:pStyle w:val="Kop4"/>
              <w:rPr>
                <w:sz w:val="16"/>
                <w:szCs w:val="16"/>
              </w:rPr>
            </w:pPr>
            <w:r w:rsidRPr="007256A1">
              <w:rPr>
                <w:sz w:val="16"/>
                <w:szCs w:val="16"/>
              </w:rPr>
              <w:t>Externe</w:t>
            </w:r>
            <w:r>
              <w:rPr>
                <w:sz w:val="16"/>
                <w:szCs w:val="16"/>
              </w:rPr>
              <w:t xml:space="preserve"> preventie</w:t>
            </w:r>
            <w:r w:rsidRPr="007256A1">
              <w:rPr>
                <w:sz w:val="16"/>
                <w:szCs w:val="16"/>
              </w:rPr>
              <w:t xml:space="preserve">dienst </w:t>
            </w:r>
            <w:r>
              <w:rPr>
                <w:sz w:val="16"/>
                <w:szCs w:val="16"/>
              </w:rPr>
              <w:t xml:space="preserve">– stagegever </w:t>
            </w:r>
          </w:p>
        </w:tc>
        <w:tc>
          <w:tcPr>
            <w:tcW w:w="6691" w:type="dxa"/>
            <w:shd w:val="clear" w:color="auto" w:fill="F2F2F2" w:themeFill="background1" w:themeFillShade="F2"/>
            <w:vAlign w:val="center"/>
          </w:tcPr>
          <w:p w14:paraId="7F23A864" w14:textId="5CAEE008" w:rsidR="007B51FD" w:rsidRPr="007256A1" w:rsidRDefault="007B51FD" w:rsidP="007B51FD">
            <w:pPr>
              <w:jc w:val="left"/>
              <w:rPr>
                <w:sz w:val="16"/>
                <w:szCs w:val="16"/>
              </w:rPr>
            </w:pPr>
          </w:p>
        </w:tc>
      </w:tr>
      <w:tr w:rsidR="007B51FD" w:rsidRPr="0080216B" w14:paraId="0D4A0CD7" w14:textId="77777777" w:rsidTr="00E20EDE">
        <w:trPr>
          <w:trHeight w:hRule="exact" w:val="283"/>
          <w:jc w:val="center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14:paraId="7A138DD2" w14:textId="5AC3FD1A" w:rsidR="007B51FD" w:rsidRPr="007256A1" w:rsidRDefault="007B51FD" w:rsidP="007B51FD">
            <w:pPr>
              <w:pStyle w:val="Kop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Naam verantwoordelijke onthaal – stagegever </w:t>
            </w:r>
          </w:p>
        </w:tc>
        <w:tc>
          <w:tcPr>
            <w:tcW w:w="6691" w:type="dxa"/>
            <w:shd w:val="clear" w:color="auto" w:fill="F2F2F2" w:themeFill="background1" w:themeFillShade="F2"/>
            <w:vAlign w:val="center"/>
          </w:tcPr>
          <w:p w14:paraId="0DDDB3DE" w14:textId="77777777" w:rsidR="007B51FD" w:rsidRPr="007256A1" w:rsidRDefault="007B51FD" w:rsidP="007B51FD">
            <w:pPr>
              <w:jc w:val="left"/>
              <w:rPr>
                <w:sz w:val="16"/>
                <w:szCs w:val="16"/>
              </w:rPr>
            </w:pPr>
          </w:p>
        </w:tc>
      </w:tr>
      <w:tr w:rsidR="007B51FD" w:rsidRPr="0080216B" w14:paraId="1EF477D5" w14:textId="77777777" w:rsidTr="00E20EDE">
        <w:trPr>
          <w:trHeight w:hRule="exact" w:val="283"/>
          <w:jc w:val="center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14:paraId="705D6C59" w14:textId="127CFA12" w:rsidR="007B51FD" w:rsidRPr="007256A1" w:rsidRDefault="007B51FD" w:rsidP="007B51FD">
            <w:pPr>
              <w:pStyle w:val="Kop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Naam stagementor – stagegever </w:t>
            </w:r>
          </w:p>
        </w:tc>
        <w:tc>
          <w:tcPr>
            <w:tcW w:w="6691" w:type="dxa"/>
            <w:shd w:val="clear" w:color="auto" w:fill="F2F2F2" w:themeFill="background1" w:themeFillShade="F2"/>
            <w:vAlign w:val="center"/>
          </w:tcPr>
          <w:p w14:paraId="1ECC4EB7" w14:textId="77777777" w:rsidR="007B51FD" w:rsidRPr="007256A1" w:rsidRDefault="007B51FD" w:rsidP="007B51FD">
            <w:pPr>
              <w:jc w:val="left"/>
              <w:rPr>
                <w:sz w:val="16"/>
                <w:szCs w:val="16"/>
              </w:rPr>
            </w:pPr>
          </w:p>
        </w:tc>
      </w:tr>
      <w:tr w:rsidR="007B51FD" w:rsidRPr="0080216B" w14:paraId="606C58BB" w14:textId="77777777" w:rsidTr="00E20EDE">
        <w:trPr>
          <w:trHeight w:hRule="exact" w:val="283"/>
          <w:jc w:val="center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14:paraId="183336F2" w14:textId="4E17551A" w:rsidR="007B51FD" w:rsidRPr="007256A1" w:rsidRDefault="007B51FD" w:rsidP="007B51FD">
            <w:pPr>
              <w:pStyle w:val="Kop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Naam stagebegeleider – </w:t>
            </w:r>
            <w:r w:rsidR="000D403E">
              <w:rPr>
                <w:sz w:val="16"/>
                <w:szCs w:val="16"/>
              </w:rPr>
              <w:t>onderwijsinstelling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691" w:type="dxa"/>
            <w:shd w:val="clear" w:color="auto" w:fill="F2F2F2" w:themeFill="background1" w:themeFillShade="F2"/>
            <w:vAlign w:val="center"/>
          </w:tcPr>
          <w:p w14:paraId="5AD96108" w14:textId="77777777" w:rsidR="007B51FD" w:rsidRPr="007256A1" w:rsidRDefault="007B51FD" w:rsidP="007B51FD">
            <w:pPr>
              <w:jc w:val="left"/>
              <w:rPr>
                <w:sz w:val="16"/>
                <w:szCs w:val="16"/>
              </w:rPr>
            </w:pPr>
          </w:p>
        </w:tc>
      </w:tr>
      <w:bookmarkEnd w:id="0"/>
    </w:tbl>
    <w:p w14:paraId="290D2BAB" w14:textId="77777777" w:rsidR="00F566E3" w:rsidRDefault="00F566E3"/>
    <w:tbl>
      <w:tblPr>
        <w:tblStyle w:val="Tabelraster"/>
        <w:tblW w:w="10201" w:type="dxa"/>
        <w:jc w:val="center"/>
        <w:tblLook w:val="04A0" w:firstRow="1" w:lastRow="0" w:firstColumn="1" w:lastColumn="0" w:noHBand="0" w:noVBand="1"/>
      </w:tblPr>
      <w:tblGrid>
        <w:gridCol w:w="284"/>
        <w:gridCol w:w="9917"/>
      </w:tblGrid>
      <w:tr w:rsidR="00BF5D34" w:rsidRPr="00BF5D34" w14:paraId="14C15DA1" w14:textId="77777777" w:rsidTr="0089263C">
        <w:trPr>
          <w:trHeight w:hRule="exact" w:val="582"/>
          <w:jc w:val="center"/>
        </w:trPr>
        <w:tc>
          <w:tcPr>
            <w:tcW w:w="284" w:type="dxa"/>
            <w:shd w:val="clear" w:color="auto" w:fill="532464"/>
          </w:tcPr>
          <w:p w14:paraId="730D13EF" w14:textId="77777777" w:rsidR="00BF5D34" w:rsidRPr="00BF5D34" w:rsidRDefault="00BF5D34" w:rsidP="00BF5D34">
            <w:pPr>
              <w:keepNext/>
              <w:keepLines/>
              <w:spacing w:before="40"/>
              <w:jc w:val="center"/>
              <w:outlineLvl w:val="1"/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</w:pPr>
          </w:p>
        </w:tc>
        <w:tc>
          <w:tcPr>
            <w:tcW w:w="9917" w:type="dxa"/>
            <w:shd w:val="clear" w:color="auto" w:fill="532464"/>
          </w:tcPr>
          <w:p w14:paraId="0FCF0A0D" w14:textId="0C4D5586" w:rsidR="00BF5D34" w:rsidRPr="00BF5D34" w:rsidRDefault="005C4D2D" w:rsidP="00BF5D34">
            <w:pPr>
              <w:keepNext/>
              <w:keepLines/>
              <w:spacing w:before="40"/>
              <w:jc w:val="center"/>
              <w:outlineLvl w:val="1"/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  <w:t>RISICO-EVALUATIE</w:t>
            </w:r>
            <w:r w:rsidR="005802D9"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  <w:t xml:space="preserve"> </w:t>
            </w:r>
          </w:p>
        </w:tc>
      </w:tr>
      <w:tr w:rsidR="00BF5D34" w:rsidRPr="00BF5D34" w14:paraId="53A61696" w14:textId="77777777" w:rsidTr="003E0894">
        <w:trPr>
          <w:trHeight w:hRule="exact" w:val="850"/>
          <w:jc w:val="center"/>
        </w:trPr>
        <w:tc>
          <w:tcPr>
            <w:tcW w:w="10201" w:type="dxa"/>
            <w:gridSpan w:val="2"/>
            <w:vAlign w:val="center"/>
          </w:tcPr>
          <w:p w14:paraId="76B1800D" w14:textId="77777777" w:rsidR="00BF5D34" w:rsidRDefault="006449D0" w:rsidP="00BF5D34">
            <w:pPr>
              <w:keepNext/>
              <w:keepLines/>
              <w:spacing w:before="40" w:line="259" w:lineRule="auto"/>
              <w:jc w:val="left"/>
              <w:outlineLvl w:val="3"/>
              <w:rPr>
                <w:rFonts w:eastAsiaTheme="majorEastAsia" w:cstheme="majorBidi"/>
                <w:b/>
                <w:bCs/>
                <w:iCs/>
                <w:sz w:val="16"/>
                <w:szCs w:val="16"/>
              </w:rPr>
            </w:pPr>
            <w:r w:rsidRPr="002D085E">
              <w:rPr>
                <w:rFonts w:eastAsiaTheme="majorEastAsia" w:cstheme="majorBidi"/>
                <w:b/>
                <w:bCs/>
                <w:iCs/>
                <w:sz w:val="16"/>
                <w:szCs w:val="16"/>
              </w:rPr>
              <w:t xml:space="preserve">Beschrijving van de </w:t>
            </w:r>
            <w:r w:rsidR="001F58E7">
              <w:rPr>
                <w:rFonts w:eastAsiaTheme="majorEastAsia" w:cstheme="majorBidi"/>
                <w:b/>
                <w:bCs/>
                <w:iCs/>
                <w:sz w:val="16"/>
                <w:szCs w:val="16"/>
              </w:rPr>
              <w:t>werkpost</w:t>
            </w:r>
            <w:r w:rsidR="00CC3133">
              <w:rPr>
                <w:rFonts w:eastAsiaTheme="majorEastAsia" w:cstheme="majorBidi"/>
                <w:b/>
                <w:bCs/>
                <w:iCs/>
                <w:sz w:val="16"/>
                <w:szCs w:val="16"/>
              </w:rPr>
              <w:t xml:space="preserve"> en de werkzaamheden</w:t>
            </w:r>
            <w:r w:rsidRPr="002D085E">
              <w:rPr>
                <w:rFonts w:eastAsiaTheme="majorEastAsia" w:cstheme="majorBidi"/>
                <w:b/>
                <w:bCs/>
                <w:iCs/>
                <w:sz w:val="16"/>
                <w:szCs w:val="16"/>
              </w:rPr>
              <w:t>:</w:t>
            </w:r>
          </w:p>
          <w:p w14:paraId="649B7D84" w14:textId="77777777" w:rsidR="00CC3133" w:rsidRDefault="00CC3133" w:rsidP="00BF5D34">
            <w:pPr>
              <w:keepNext/>
              <w:keepLines/>
              <w:spacing w:before="40" w:line="259" w:lineRule="auto"/>
              <w:jc w:val="left"/>
              <w:outlineLvl w:val="3"/>
              <w:rPr>
                <w:rFonts w:eastAsiaTheme="majorEastAsia" w:cstheme="majorBidi"/>
                <w:b/>
                <w:bCs/>
                <w:iCs/>
                <w:sz w:val="16"/>
                <w:szCs w:val="16"/>
              </w:rPr>
            </w:pPr>
          </w:p>
          <w:p w14:paraId="639B30A5" w14:textId="288FF1A5" w:rsidR="00CC3133" w:rsidRPr="002D085E" w:rsidRDefault="00CC3133" w:rsidP="00BF5D34">
            <w:pPr>
              <w:keepNext/>
              <w:keepLines/>
              <w:spacing w:before="40" w:line="259" w:lineRule="auto"/>
              <w:jc w:val="left"/>
              <w:outlineLvl w:val="3"/>
              <w:rPr>
                <w:rFonts w:eastAsiaTheme="majorEastAsia" w:cstheme="majorBidi"/>
                <w:b/>
                <w:bCs/>
                <w:iCs/>
                <w:sz w:val="16"/>
                <w:szCs w:val="16"/>
              </w:rPr>
            </w:pPr>
          </w:p>
        </w:tc>
      </w:tr>
      <w:tr w:rsidR="00BB4181" w:rsidRPr="00BF5D34" w14:paraId="105A9538" w14:textId="77777777" w:rsidTr="003E0894">
        <w:trPr>
          <w:trHeight w:hRule="exact" w:val="850"/>
          <w:jc w:val="center"/>
        </w:trPr>
        <w:tc>
          <w:tcPr>
            <w:tcW w:w="10201" w:type="dxa"/>
            <w:gridSpan w:val="2"/>
          </w:tcPr>
          <w:p w14:paraId="30538D25" w14:textId="14735BCE" w:rsidR="00BB4181" w:rsidRPr="002D085E" w:rsidRDefault="007E3160" w:rsidP="00BB4181">
            <w:pPr>
              <w:keepNext/>
              <w:keepLines/>
              <w:spacing w:before="40"/>
              <w:jc w:val="left"/>
              <w:outlineLvl w:val="3"/>
              <w:rPr>
                <w:rFonts w:eastAsiaTheme="majorEastAsia" w:cstheme="majorBidi"/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Specifieke</w:t>
            </w:r>
            <w:r w:rsidR="00BB4181">
              <w:rPr>
                <w:b/>
                <w:bCs/>
                <w:sz w:val="16"/>
                <w:szCs w:val="16"/>
              </w:rPr>
              <w:t xml:space="preserve"> </w:t>
            </w:r>
            <w:r w:rsidR="00BB4181" w:rsidRPr="00CC3133">
              <w:rPr>
                <w:b/>
                <w:bCs/>
                <w:sz w:val="16"/>
                <w:szCs w:val="16"/>
              </w:rPr>
              <w:t>opleidingen</w:t>
            </w:r>
            <w:r>
              <w:rPr>
                <w:b/>
                <w:bCs/>
                <w:sz w:val="16"/>
                <w:szCs w:val="16"/>
              </w:rPr>
              <w:t xml:space="preserve"> vereist voor</w:t>
            </w:r>
            <w:r w:rsidR="00BB4181" w:rsidRPr="00CC3133">
              <w:rPr>
                <w:b/>
                <w:bCs/>
                <w:sz w:val="16"/>
                <w:szCs w:val="16"/>
              </w:rPr>
              <w:t>:</w:t>
            </w:r>
          </w:p>
        </w:tc>
      </w:tr>
      <w:tr w:rsidR="0089263C" w:rsidRPr="00BF5D34" w14:paraId="02FB949C" w14:textId="77777777" w:rsidTr="003E0894">
        <w:trPr>
          <w:trHeight w:hRule="exact" w:val="283"/>
          <w:jc w:val="center"/>
        </w:trPr>
        <w:tc>
          <w:tcPr>
            <w:tcW w:w="10201" w:type="dxa"/>
            <w:gridSpan w:val="2"/>
            <w:vAlign w:val="center"/>
          </w:tcPr>
          <w:p w14:paraId="0FB3E241" w14:textId="7E9855A2" w:rsidR="0089263C" w:rsidRPr="00C23AB2" w:rsidRDefault="0089263C" w:rsidP="00C51AEA">
            <w:pPr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Bevat de functie wettelijk verboden taken voor – 18 jarigen?        </w:t>
            </w:r>
            <w:sdt>
              <w:sdtPr>
                <w:rPr>
                  <w:sz w:val="16"/>
                  <w:szCs w:val="16"/>
                </w:rPr>
                <w:id w:val="-915164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>
              <w:rPr>
                <w:sz w:val="16"/>
                <w:szCs w:val="16"/>
              </w:rPr>
              <w:t xml:space="preserve">   JA               </w:t>
            </w:r>
            <w:sdt>
              <w:sdtPr>
                <w:rPr>
                  <w:sz w:val="16"/>
                  <w:szCs w:val="16"/>
                </w:rPr>
                <w:id w:val="-553161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>
              <w:rPr>
                <w:sz w:val="16"/>
                <w:szCs w:val="16"/>
              </w:rPr>
              <w:t xml:space="preserve"> NEEN</w:t>
            </w:r>
          </w:p>
        </w:tc>
      </w:tr>
      <w:tr w:rsidR="00BA677E" w:rsidRPr="00BF5D34" w14:paraId="5F6E9E14" w14:textId="77777777" w:rsidTr="003E0894">
        <w:trPr>
          <w:trHeight w:hRule="exact" w:val="283"/>
          <w:jc w:val="center"/>
        </w:trPr>
        <w:tc>
          <w:tcPr>
            <w:tcW w:w="10201" w:type="dxa"/>
            <w:gridSpan w:val="2"/>
            <w:shd w:val="clear" w:color="auto" w:fill="F2F2F2" w:themeFill="background1" w:themeFillShade="F2"/>
            <w:vAlign w:val="center"/>
          </w:tcPr>
          <w:p w14:paraId="002D2845" w14:textId="33354133" w:rsidR="00BA677E" w:rsidRPr="00C23AB2" w:rsidRDefault="00BA677E" w:rsidP="00C51AEA">
            <w:pPr>
              <w:jc w:val="left"/>
              <w:rPr>
                <w:b/>
                <w:bCs/>
                <w:sz w:val="16"/>
                <w:szCs w:val="16"/>
              </w:rPr>
            </w:pPr>
            <w:r w:rsidRPr="00C23AB2">
              <w:rPr>
                <w:b/>
                <w:bCs/>
                <w:sz w:val="16"/>
                <w:szCs w:val="16"/>
              </w:rPr>
              <w:t>STAGES</w:t>
            </w:r>
          </w:p>
        </w:tc>
      </w:tr>
      <w:tr w:rsidR="00A304D1" w:rsidRPr="00BF5D34" w14:paraId="666589DE" w14:textId="77777777" w:rsidTr="003E0894">
        <w:trPr>
          <w:trHeight w:hRule="exact" w:val="567"/>
          <w:jc w:val="center"/>
        </w:trPr>
        <w:tc>
          <w:tcPr>
            <w:tcW w:w="10201" w:type="dxa"/>
            <w:gridSpan w:val="2"/>
            <w:shd w:val="clear" w:color="auto" w:fill="F2F2F2" w:themeFill="background1" w:themeFillShade="F2"/>
            <w:vAlign w:val="center"/>
          </w:tcPr>
          <w:p w14:paraId="3D0AE7A5" w14:textId="37F79FAE" w:rsidR="00A304D1" w:rsidRDefault="00A304D1" w:rsidP="00C51AE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Toegelaten te gebruiken </w:t>
            </w:r>
            <w:r w:rsidRPr="00A304D1">
              <w:rPr>
                <w:sz w:val="16"/>
                <w:szCs w:val="16"/>
              </w:rPr>
              <w:t>arbeidsmiddelen</w:t>
            </w:r>
            <w:r w:rsidR="007F6F40">
              <w:rPr>
                <w:sz w:val="16"/>
                <w:szCs w:val="16"/>
              </w:rPr>
              <w:t>/werkzaamheden</w:t>
            </w:r>
            <w:r w:rsidR="00C23AB2">
              <w:rPr>
                <w:sz w:val="16"/>
                <w:szCs w:val="16"/>
              </w:rPr>
              <w:t>:</w:t>
            </w:r>
          </w:p>
        </w:tc>
      </w:tr>
      <w:tr w:rsidR="00A304D1" w:rsidRPr="00BF5D34" w14:paraId="682B5384" w14:textId="77777777" w:rsidTr="003E0894">
        <w:trPr>
          <w:trHeight w:hRule="exact" w:val="567"/>
          <w:jc w:val="center"/>
        </w:trPr>
        <w:tc>
          <w:tcPr>
            <w:tcW w:w="10201" w:type="dxa"/>
            <w:gridSpan w:val="2"/>
            <w:shd w:val="clear" w:color="auto" w:fill="F2F2F2" w:themeFill="background1" w:themeFillShade="F2"/>
            <w:vAlign w:val="center"/>
          </w:tcPr>
          <w:p w14:paraId="6A0BF7B9" w14:textId="6895D87F" w:rsidR="00A304D1" w:rsidRDefault="00C23AB2" w:rsidP="00C51AE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Niet toegelaten</w:t>
            </w:r>
            <w:r w:rsidR="00A304D1" w:rsidRPr="00A304D1">
              <w:rPr>
                <w:sz w:val="16"/>
                <w:szCs w:val="16"/>
              </w:rPr>
              <w:t xml:space="preserve"> </w:t>
            </w:r>
            <w:r w:rsidR="00A304D1">
              <w:rPr>
                <w:sz w:val="16"/>
                <w:szCs w:val="16"/>
              </w:rPr>
              <w:t>te gebruiken arbeidsmiddelen</w:t>
            </w:r>
            <w:r w:rsidR="007F6F40">
              <w:rPr>
                <w:sz w:val="16"/>
                <w:szCs w:val="16"/>
              </w:rPr>
              <w:t>/werkzaamheden</w:t>
            </w:r>
            <w:r>
              <w:rPr>
                <w:sz w:val="16"/>
                <w:szCs w:val="16"/>
              </w:rPr>
              <w:t>:</w:t>
            </w:r>
            <w:r w:rsidR="00A304D1" w:rsidRPr="00A304D1">
              <w:rPr>
                <w:sz w:val="16"/>
                <w:szCs w:val="16"/>
              </w:rPr>
              <w:t xml:space="preserve"> </w:t>
            </w:r>
          </w:p>
        </w:tc>
      </w:tr>
      <w:tr w:rsidR="00A304D1" w:rsidRPr="00BF5D34" w14:paraId="08A600A4" w14:textId="77777777" w:rsidTr="003E0894">
        <w:trPr>
          <w:trHeight w:hRule="exact" w:val="567"/>
          <w:jc w:val="center"/>
        </w:trPr>
        <w:tc>
          <w:tcPr>
            <w:tcW w:w="10201" w:type="dxa"/>
            <w:gridSpan w:val="2"/>
            <w:shd w:val="clear" w:color="auto" w:fill="F2F2F2" w:themeFill="background1" w:themeFillShade="F2"/>
            <w:vAlign w:val="center"/>
          </w:tcPr>
          <w:p w14:paraId="017BE251" w14:textId="7611EDBB" w:rsidR="00A304D1" w:rsidRDefault="00C23AB2" w:rsidP="00C51AE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Arbeidsmiddelen waarvoor specifieke opleiding vereist is:</w:t>
            </w:r>
          </w:p>
        </w:tc>
      </w:tr>
    </w:tbl>
    <w:p w14:paraId="07BE40FA" w14:textId="77777777" w:rsidR="00BF5D34" w:rsidRDefault="00BF5D34"/>
    <w:p w14:paraId="3F7783AF" w14:textId="77777777" w:rsidR="00020322" w:rsidRDefault="00020322"/>
    <w:p w14:paraId="11998299" w14:textId="77777777" w:rsidR="00020322" w:rsidRDefault="00020322"/>
    <w:p w14:paraId="67224C34" w14:textId="77777777" w:rsidR="00020322" w:rsidRDefault="00020322"/>
    <w:tbl>
      <w:tblPr>
        <w:tblStyle w:val="Tabelraster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419"/>
        <w:gridCol w:w="3237"/>
        <w:gridCol w:w="340"/>
        <w:gridCol w:w="340"/>
        <w:gridCol w:w="340"/>
        <w:gridCol w:w="340"/>
        <w:gridCol w:w="340"/>
        <w:gridCol w:w="4987"/>
      </w:tblGrid>
      <w:tr w:rsidR="009B45FE" w:rsidRPr="00BF5D34" w14:paraId="6F01A95F" w14:textId="77777777" w:rsidTr="00A504E8">
        <w:trPr>
          <w:trHeight w:hRule="exact" w:val="582"/>
          <w:jc w:val="center"/>
        </w:trPr>
        <w:tc>
          <w:tcPr>
            <w:tcW w:w="10343" w:type="dxa"/>
            <w:gridSpan w:val="8"/>
            <w:shd w:val="clear" w:color="auto" w:fill="532464"/>
          </w:tcPr>
          <w:p w14:paraId="6C7210F6" w14:textId="27D5879A" w:rsidR="009B45FE" w:rsidRPr="00BF5D34" w:rsidRDefault="005C4D2D" w:rsidP="00601F2B">
            <w:pPr>
              <w:keepNext/>
              <w:keepLines/>
              <w:spacing w:before="40"/>
              <w:jc w:val="center"/>
              <w:outlineLvl w:val="1"/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  <w:lastRenderedPageBreak/>
              <w:t>RISICOBEOORDELING</w:t>
            </w:r>
          </w:p>
        </w:tc>
      </w:tr>
      <w:tr w:rsidR="00D01A7A" w:rsidRPr="00BF5D34" w14:paraId="23EA60C9" w14:textId="77777777" w:rsidTr="00A504E8">
        <w:trPr>
          <w:trHeight w:val="2325"/>
          <w:jc w:val="center"/>
        </w:trPr>
        <w:tc>
          <w:tcPr>
            <w:tcW w:w="3656" w:type="dxa"/>
            <w:gridSpan w:val="2"/>
            <w:vAlign w:val="center"/>
          </w:tcPr>
          <w:p w14:paraId="024C1653" w14:textId="4358F99B" w:rsidR="00FD27E1" w:rsidRDefault="00CD0A0F" w:rsidP="006E0682">
            <w:pPr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  <w:lang w:val="nl-NL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  <w:lang w:val="nl-NL"/>
              </w:rPr>
              <w:t>I</w:t>
            </w:r>
            <w:r w:rsidR="00FD27E1" w:rsidRPr="00FD27E1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  <w:lang w:val="nl-NL"/>
              </w:rPr>
              <w:t xml:space="preserve">n uitvoering van de Codex welzijn op het werk – </w:t>
            </w:r>
          </w:p>
          <w:p w14:paraId="08117A42" w14:textId="2EF84BF9" w:rsidR="006E0682" w:rsidRPr="00FD27E1" w:rsidRDefault="00FD27E1" w:rsidP="001B4A83">
            <w:pPr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  <w:lang w:val="nl-NL"/>
              </w:rPr>
            </w:pPr>
            <w:r w:rsidRPr="00FD27E1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  <w:lang w:val="nl-NL"/>
              </w:rPr>
              <w:t xml:space="preserve">Boek 1. – Titel 2: Algemene beginselen betreffende het welzijnsbeleid Hoofdstuk II: Het </w:t>
            </w:r>
          </w:p>
          <w:p w14:paraId="6328864F" w14:textId="19D6DC18" w:rsidR="006E0682" w:rsidRDefault="006E0682" w:rsidP="006E0682">
            <w:pPr>
              <w:ind w:left="360"/>
              <w:jc w:val="center"/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  <w:lang w:val="nl-NL"/>
              </w:rPr>
            </w:pPr>
            <w:r w:rsidRPr="00FD27E1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  <w:lang w:val="nl-NL"/>
              </w:rPr>
              <w:t>dynamisch risicobeheerssysteem</w:t>
            </w:r>
          </w:p>
          <w:p w14:paraId="781122A2" w14:textId="497EE1CD" w:rsidR="00013BC8" w:rsidRPr="006E0682" w:rsidRDefault="00013BC8" w:rsidP="006E0682">
            <w:pPr>
              <w:ind w:left="36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  <w:lang w:val="nl-NL"/>
              </w:rPr>
              <w:t>EN ISO 12100</w:t>
            </w:r>
          </w:p>
          <w:p w14:paraId="5FFB0325" w14:textId="77777777" w:rsidR="006E0682" w:rsidRDefault="006E0682" w:rsidP="006E0682">
            <w:pPr>
              <w:ind w:left="36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32E04983" w14:textId="77777777" w:rsidR="00CD0A0F" w:rsidRPr="006E0682" w:rsidRDefault="00CD0A0F" w:rsidP="006E0682">
            <w:pPr>
              <w:ind w:left="36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3B725151" w14:textId="2287C934" w:rsidR="006E0682" w:rsidRPr="009B45FE" w:rsidRDefault="00751F14" w:rsidP="006E0682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Risico’s</w:t>
            </w:r>
            <w:r w:rsidR="00FD27E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&amp; </w:t>
            </w:r>
            <w:r w:rsidR="001D7ADB">
              <w:rPr>
                <w:rFonts w:asciiTheme="minorHAnsi" w:hAnsiTheme="minorHAnsi" w:cstheme="minorHAnsi"/>
                <w:bCs/>
                <w:sz w:val="24"/>
                <w:szCs w:val="24"/>
              </w:rPr>
              <w:t>hinder</w:t>
            </w:r>
          </w:p>
        </w:tc>
        <w:tc>
          <w:tcPr>
            <w:tcW w:w="340" w:type="dxa"/>
            <w:textDirection w:val="btLr"/>
            <w:vAlign w:val="center"/>
          </w:tcPr>
          <w:p w14:paraId="5FB19964" w14:textId="758EE809" w:rsidR="006E0682" w:rsidRPr="009B45FE" w:rsidRDefault="006E0682" w:rsidP="00D01A7A">
            <w:pPr>
              <w:ind w:left="113" w:right="113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 = effect</w:t>
            </w:r>
          </w:p>
        </w:tc>
        <w:tc>
          <w:tcPr>
            <w:tcW w:w="340" w:type="dxa"/>
            <w:textDirection w:val="btLr"/>
            <w:vAlign w:val="center"/>
          </w:tcPr>
          <w:p w14:paraId="5EBC1845" w14:textId="5AFFEE98" w:rsidR="006E0682" w:rsidRPr="009B45FE" w:rsidRDefault="006E0682" w:rsidP="00D01A7A">
            <w:pPr>
              <w:ind w:left="113" w:right="113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 = blootstelling</w:t>
            </w:r>
          </w:p>
        </w:tc>
        <w:tc>
          <w:tcPr>
            <w:tcW w:w="340" w:type="dxa"/>
            <w:textDirection w:val="btLr"/>
            <w:vAlign w:val="center"/>
          </w:tcPr>
          <w:p w14:paraId="6DBD6DDB" w14:textId="27A8A45C" w:rsidR="006E0682" w:rsidRPr="009B45FE" w:rsidRDefault="006E0682" w:rsidP="00D01A7A">
            <w:pPr>
              <w:ind w:left="113" w:right="113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 = waarschijnlijkheid</w:t>
            </w:r>
          </w:p>
        </w:tc>
        <w:tc>
          <w:tcPr>
            <w:tcW w:w="340" w:type="dxa"/>
            <w:textDirection w:val="btLr"/>
            <w:vAlign w:val="center"/>
          </w:tcPr>
          <w:p w14:paraId="68F9AB0F" w14:textId="117F11E7" w:rsidR="006E0682" w:rsidRPr="00BF5D34" w:rsidRDefault="006E0682" w:rsidP="00D01A7A">
            <w:pPr>
              <w:ind w:left="113" w:right="113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= afwending</w:t>
            </w:r>
          </w:p>
        </w:tc>
        <w:tc>
          <w:tcPr>
            <w:tcW w:w="340" w:type="dxa"/>
            <w:textDirection w:val="btLr"/>
            <w:vAlign w:val="center"/>
          </w:tcPr>
          <w:p w14:paraId="172C5E7A" w14:textId="45064658" w:rsidR="006E0682" w:rsidRPr="00BF5D34" w:rsidRDefault="006E0682" w:rsidP="00D01A7A">
            <w:pPr>
              <w:ind w:left="113" w:right="113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Risico volgens risicograaf</w:t>
            </w:r>
          </w:p>
        </w:tc>
        <w:tc>
          <w:tcPr>
            <w:tcW w:w="4987" w:type="dxa"/>
            <w:vAlign w:val="center"/>
          </w:tcPr>
          <w:p w14:paraId="5B5743FA" w14:textId="77777777" w:rsidR="006E0682" w:rsidRDefault="006E0682" w:rsidP="0045357A">
            <w:pPr>
              <w:spacing w:line="259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Resultaat risicoanalyse</w:t>
            </w:r>
          </w:p>
          <w:p w14:paraId="75935E36" w14:textId="716809DA" w:rsidR="006E0682" w:rsidRDefault="006E0682" w:rsidP="0045357A">
            <w:pPr>
              <w:spacing w:line="259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– 4     risico laag                     misschien aanvaardbaar</w:t>
            </w:r>
          </w:p>
          <w:p w14:paraId="6582C0DD" w14:textId="3532A600" w:rsidR="006E0682" w:rsidRDefault="006E0682" w:rsidP="0045357A">
            <w:pPr>
              <w:spacing w:line="259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– 7     risico middelgroot      verbetering vereist</w:t>
            </w:r>
          </w:p>
          <w:p w14:paraId="50C2BDBD" w14:textId="0039E015" w:rsidR="006E0682" w:rsidRDefault="006E0682" w:rsidP="0045357A">
            <w:pPr>
              <w:spacing w:line="259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– 10   risico groot                  onmiddellijke verbetering vereist</w:t>
            </w:r>
          </w:p>
          <w:p w14:paraId="182D6EB4" w14:textId="61C6E6D7" w:rsidR="006E0682" w:rsidRDefault="006E0682" w:rsidP="0045357A">
            <w:pPr>
              <w:spacing w:after="160" w:line="259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– 14 risico zeer groot         stopzetting werkzaamheid</w:t>
            </w:r>
          </w:p>
          <w:p w14:paraId="0E2CBDAF" w14:textId="77777777" w:rsidR="006E0682" w:rsidRDefault="006E0682" w:rsidP="0045357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  <w:p w14:paraId="62C09E9B" w14:textId="77777777" w:rsidR="00751F14" w:rsidRDefault="00751F14" w:rsidP="0045357A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  <w:p w14:paraId="1C3121CC" w14:textId="748B8D23" w:rsidR="006E0682" w:rsidRPr="00BF5D34" w:rsidRDefault="006E0682" w:rsidP="0045357A">
            <w:pPr>
              <w:spacing w:after="160" w:line="259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RISICOREDUCTIE – TE NEMEN MAATREGELEN</w:t>
            </w:r>
          </w:p>
        </w:tc>
      </w:tr>
      <w:tr w:rsidR="00D01A7A" w:rsidRPr="00BF5D34" w14:paraId="56F0F549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-1780475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2C9D4FD7" w14:textId="622F3743" w:rsidR="009B45FE" w:rsidRPr="0045357A" w:rsidRDefault="0045357A" w:rsidP="00AC54C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3D80935F" w14:textId="111638F2" w:rsidR="009B45FE" w:rsidRPr="009B45FE" w:rsidRDefault="00D01A7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Vallen </w:t>
            </w:r>
          </w:p>
        </w:tc>
        <w:tc>
          <w:tcPr>
            <w:tcW w:w="340" w:type="dxa"/>
            <w:vAlign w:val="center"/>
          </w:tcPr>
          <w:p w14:paraId="394158FE" w14:textId="07009C80" w:rsidR="009B45FE" w:rsidRPr="009B45FE" w:rsidRDefault="009B45FE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2D99EFD7" w14:textId="7BC46AC7" w:rsidR="009B45FE" w:rsidRPr="009B45FE" w:rsidRDefault="009B45FE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711152A" w14:textId="321D6AE0" w:rsidR="009B45FE" w:rsidRPr="009B45FE" w:rsidRDefault="009B45FE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6E9A7A39" w14:textId="77777777" w:rsidR="009B45FE" w:rsidRPr="00BF5D34" w:rsidRDefault="009B45FE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6565E723" w14:textId="0949C86C" w:rsidR="009B45FE" w:rsidRPr="00BF5D34" w:rsidRDefault="009B45FE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116125B9" w14:textId="43C156AC" w:rsidR="009B45FE" w:rsidRPr="00BF5D34" w:rsidRDefault="009B45FE" w:rsidP="00601F2B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</w:tr>
      <w:tr w:rsidR="00D01A7A" w:rsidRPr="00BF5D34" w14:paraId="67F790E9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-816880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237662F5" w14:textId="7468DCBE" w:rsidR="00865FE5" w:rsidRPr="0045357A" w:rsidRDefault="00865FE5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0FBF21B4" w14:textId="6F45AE6B" w:rsidR="00865FE5" w:rsidRPr="009B45FE" w:rsidRDefault="00D01A7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Verwondingen – infectie</w:t>
            </w:r>
          </w:p>
        </w:tc>
        <w:tc>
          <w:tcPr>
            <w:tcW w:w="340" w:type="dxa"/>
            <w:vAlign w:val="center"/>
          </w:tcPr>
          <w:p w14:paraId="327CC1EB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72831CE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5C0B9914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43FC8E2D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4AE71C21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1F2EF847" w14:textId="77777777" w:rsidR="00865FE5" w:rsidRPr="00BF5D34" w:rsidRDefault="00865FE5" w:rsidP="00601F2B">
            <w:pPr>
              <w:jc w:val="left"/>
              <w:rPr>
                <w:sz w:val="16"/>
                <w:szCs w:val="16"/>
              </w:rPr>
            </w:pPr>
          </w:p>
        </w:tc>
      </w:tr>
      <w:tr w:rsidR="00D01A7A" w:rsidRPr="00BF5D34" w14:paraId="4CCD83D1" w14:textId="77777777" w:rsidTr="00AE124C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-744484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008DAAEE" w14:textId="24E1F28B" w:rsidR="00865FE5" w:rsidRDefault="00865FE5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55E30E7A" w14:textId="2F64F252" w:rsidR="00865FE5" w:rsidRPr="009B45FE" w:rsidRDefault="00D01A7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</w:t>
            </w:r>
            <w:r w:rsidR="004F4A6C">
              <w:rPr>
                <w:sz w:val="16"/>
                <w:szCs w:val="16"/>
              </w:rPr>
              <w:t>kongeval - arbeidsongeval</w:t>
            </w:r>
          </w:p>
        </w:tc>
        <w:tc>
          <w:tcPr>
            <w:tcW w:w="340" w:type="dxa"/>
            <w:vAlign w:val="center"/>
          </w:tcPr>
          <w:p w14:paraId="02AF49FF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19B67B41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08A32843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64C4CEE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6830484F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2FE564A5" w14:textId="473E57E9" w:rsidR="00FA48E3" w:rsidRPr="00FA48E3" w:rsidRDefault="00FA48E3" w:rsidP="00FA48E3">
            <w:pPr>
              <w:jc w:val="left"/>
              <w:rPr>
                <w:sz w:val="16"/>
                <w:szCs w:val="16"/>
              </w:rPr>
            </w:pPr>
            <w:r w:rsidRPr="00FA48E3">
              <w:rPr>
                <w:sz w:val="16"/>
                <w:szCs w:val="16"/>
              </w:rPr>
              <w:t>Bij een arbeidsongeval: laat je onmiddellijk verzorge</w:t>
            </w:r>
            <w:r w:rsidR="004F4A6C">
              <w:rPr>
                <w:sz w:val="16"/>
                <w:szCs w:val="16"/>
              </w:rPr>
              <w:t>n.</w:t>
            </w:r>
          </w:p>
          <w:p w14:paraId="1F52F6A9" w14:textId="77777777" w:rsidR="00865FE5" w:rsidRPr="00BF5D34" w:rsidRDefault="00865FE5" w:rsidP="00FA48E3">
            <w:pPr>
              <w:jc w:val="left"/>
              <w:rPr>
                <w:sz w:val="16"/>
                <w:szCs w:val="16"/>
              </w:rPr>
            </w:pPr>
          </w:p>
        </w:tc>
      </w:tr>
      <w:tr w:rsidR="00D01A7A" w:rsidRPr="00BF5D34" w14:paraId="725D1A2E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696433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0346BB47" w14:textId="42C449AA" w:rsidR="00865FE5" w:rsidRDefault="00865FE5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4B8B37CF" w14:textId="269F0DE3" w:rsidR="00865FE5" w:rsidRPr="009B45FE" w:rsidRDefault="00D01A7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TBC besmetting</w:t>
            </w:r>
          </w:p>
        </w:tc>
        <w:tc>
          <w:tcPr>
            <w:tcW w:w="340" w:type="dxa"/>
            <w:vAlign w:val="center"/>
          </w:tcPr>
          <w:p w14:paraId="36E8CFB4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1C74EC28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4C94841C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89D0E3F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3C386C31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5B9B5D74" w14:textId="77777777" w:rsidR="00865FE5" w:rsidRPr="00BF5D34" w:rsidRDefault="00865FE5" w:rsidP="00601F2B">
            <w:pPr>
              <w:jc w:val="left"/>
              <w:rPr>
                <w:sz w:val="16"/>
                <w:szCs w:val="16"/>
              </w:rPr>
            </w:pPr>
          </w:p>
        </w:tc>
      </w:tr>
      <w:tr w:rsidR="00D01A7A" w:rsidRPr="00BF5D34" w14:paraId="032A095C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-425038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00A742DB" w14:textId="402C49B8" w:rsidR="00865FE5" w:rsidRDefault="00865FE5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2BBC8E3F" w14:textId="1D54241A" w:rsidR="00865FE5" w:rsidRPr="009B45FE" w:rsidRDefault="00D01A7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Biologisch besmettingsgevaar</w:t>
            </w:r>
          </w:p>
        </w:tc>
        <w:tc>
          <w:tcPr>
            <w:tcW w:w="340" w:type="dxa"/>
            <w:vAlign w:val="center"/>
          </w:tcPr>
          <w:p w14:paraId="7BA9D3B0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3D2AF33F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33C29420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4AB95A1A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43C2866A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18AB6AB9" w14:textId="77777777" w:rsidR="00865FE5" w:rsidRPr="00BF5D34" w:rsidRDefault="00865FE5" w:rsidP="00601F2B">
            <w:pPr>
              <w:jc w:val="left"/>
              <w:rPr>
                <w:sz w:val="16"/>
                <w:szCs w:val="16"/>
              </w:rPr>
            </w:pPr>
          </w:p>
        </w:tc>
      </w:tr>
      <w:tr w:rsidR="00D01A7A" w:rsidRPr="00BF5D34" w14:paraId="529F90CA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2079091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7EB5D334" w14:textId="72752B0E" w:rsidR="00865FE5" w:rsidRDefault="00865FE5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2074685B" w14:textId="37729D4F" w:rsidR="00865FE5" w:rsidRPr="009B45FE" w:rsidRDefault="00D01A7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Brandwonden</w:t>
            </w:r>
          </w:p>
        </w:tc>
        <w:tc>
          <w:tcPr>
            <w:tcW w:w="340" w:type="dxa"/>
            <w:vAlign w:val="center"/>
          </w:tcPr>
          <w:p w14:paraId="2CD43C35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65168C3A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2D0E7825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1F23EC93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403781AB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4747E4B1" w14:textId="77777777" w:rsidR="00865FE5" w:rsidRDefault="00865FE5" w:rsidP="00601F2B">
            <w:pPr>
              <w:jc w:val="left"/>
              <w:rPr>
                <w:sz w:val="16"/>
                <w:szCs w:val="16"/>
              </w:rPr>
            </w:pPr>
          </w:p>
          <w:p w14:paraId="766C0600" w14:textId="77777777" w:rsidR="007E23F8" w:rsidRPr="007E23F8" w:rsidRDefault="007E23F8" w:rsidP="007E23F8">
            <w:pPr>
              <w:rPr>
                <w:sz w:val="16"/>
                <w:szCs w:val="16"/>
              </w:rPr>
            </w:pPr>
          </w:p>
          <w:p w14:paraId="0E381ED1" w14:textId="77777777" w:rsidR="007E23F8" w:rsidRDefault="007E23F8" w:rsidP="007E23F8">
            <w:pPr>
              <w:rPr>
                <w:sz w:val="16"/>
                <w:szCs w:val="16"/>
              </w:rPr>
            </w:pPr>
          </w:p>
          <w:p w14:paraId="2C7654CA" w14:textId="77777777" w:rsidR="007E23F8" w:rsidRPr="007E23F8" w:rsidRDefault="007E23F8" w:rsidP="007E23F8">
            <w:pPr>
              <w:rPr>
                <w:sz w:val="16"/>
                <w:szCs w:val="16"/>
              </w:rPr>
            </w:pPr>
          </w:p>
        </w:tc>
      </w:tr>
      <w:tr w:rsidR="00D01A7A" w:rsidRPr="00BF5D34" w14:paraId="0DECC617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1889219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780A5242" w14:textId="0F860DBE" w:rsidR="00865FE5" w:rsidRDefault="00865FE5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3F02A137" w14:textId="628B54CB" w:rsidR="00865FE5" w:rsidRPr="009B45FE" w:rsidRDefault="00D01A7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Huidirritatie</w:t>
            </w:r>
          </w:p>
        </w:tc>
        <w:tc>
          <w:tcPr>
            <w:tcW w:w="340" w:type="dxa"/>
            <w:vAlign w:val="center"/>
          </w:tcPr>
          <w:p w14:paraId="62EFA2E7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1E4975A6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03333335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5E4019D2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5C2B7584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0A482CD6" w14:textId="77777777" w:rsidR="00865FE5" w:rsidRPr="00BF5D34" w:rsidRDefault="00865FE5" w:rsidP="00601F2B">
            <w:pPr>
              <w:jc w:val="left"/>
              <w:rPr>
                <w:sz w:val="16"/>
                <w:szCs w:val="16"/>
              </w:rPr>
            </w:pPr>
          </w:p>
        </w:tc>
      </w:tr>
      <w:tr w:rsidR="00D01A7A" w:rsidRPr="00BF5D34" w14:paraId="5AF5281F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570006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4F782A9C" w14:textId="0E199A67" w:rsidR="00865FE5" w:rsidRDefault="00865FE5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50077CBC" w14:textId="6CCFB131" w:rsidR="00865FE5" w:rsidRPr="009B45FE" w:rsidRDefault="00D01A7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Extreme warmte (klimaat – omgeving)</w:t>
            </w:r>
          </w:p>
        </w:tc>
        <w:tc>
          <w:tcPr>
            <w:tcW w:w="340" w:type="dxa"/>
            <w:vAlign w:val="center"/>
          </w:tcPr>
          <w:p w14:paraId="4A491EE0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2324466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0D76F2C5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274C30D5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30FA16E0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054C4B65" w14:textId="77777777" w:rsidR="00865FE5" w:rsidRPr="00BF5D34" w:rsidRDefault="00865FE5" w:rsidP="00601F2B">
            <w:pPr>
              <w:jc w:val="left"/>
              <w:rPr>
                <w:sz w:val="16"/>
                <w:szCs w:val="16"/>
              </w:rPr>
            </w:pPr>
          </w:p>
        </w:tc>
      </w:tr>
      <w:tr w:rsidR="00D01A7A" w:rsidRPr="00BF5D34" w14:paraId="5D3B576F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1364479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68AD46F3" w14:textId="689698A5" w:rsidR="00865FE5" w:rsidRDefault="00865FE5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5A87C107" w14:textId="076EC998" w:rsidR="00865FE5" w:rsidRPr="009B45FE" w:rsidRDefault="00D01A7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Extreme koude (klimaat – omgeving)</w:t>
            </w:r>
          </w:p>
        </w:tc>
        <w:tc>
          <w:tcPr>
            <w:tcW w:w="340" w:type="dxa"/>
            <w:vAlign w:val="center"/>
          </w:tcPr>
          <w:p w14:paraId="250500D6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4BFDDCAC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65077E89" w14:textId="77777777" w:rsidR="00865FE5" w:rsidRPr="009B45FE" w:rsidRDefault="00865FE5" w:rsidP="00D01A7A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6B8E359E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49ABE529" w14:textId="77777777" w:rsidR="00865FE5" w:rsidRPr="00BF5D34" w:rsidRDefault="00865FE5" w:rsidP="00D01A7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62832BFC" w14:textId="77777777" w:rsidR="00865FE5" w:rsidRPr="00BF5D34" w:rsidRDefault="00865FE5" w:rsidP="00601F2B">
            <w:pPr>
              <w:jc w:val="left"/>
              <w:rPr>
                <w:sz w:val="16"/>
                <w:szCs w:val="16"/>
              </w:rPr>
            </w:pPr>
          </w:p>
        </w:tc>
      </w:tr>
      <w:tr w:rsidR="00F0179B" w:rsidRPr="00BF5D34" w14:paraId="60D7A29E" w14:textId="77777777" w:rsidTr="00AE124C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336200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7F61DBD8" w14:textId="56D9FF06" w:rsidR="00F0179B" w:rsidRDefault="00F0179B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683BFA7B" w14:textId="041967AB" w:rsidR="00F0179B" w:rsidRDefault="00F0179B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Agressie (fysiek – verbaal – digitaal)</w:t>
            </w:r>
          </w:p>
        </w:tc>
        <w:tc>
          <w:tcPr>
            <w:tcW w:w="340" w:type="dxa"/>
            <w:vAlign w:val="center"/>
          </w:tcPr>
          <w:p w14:paraId="60053B31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43BC9FF7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3651A66A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56A089F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FD9ACFA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5CCDDE57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</w:tr>
      <w:tr w:rsidR="00F0179B" w:rsidRPr="00BF5D34" w14:paraId="4FECAABB" w14:textId="77777777" w:rsidTr="00AE124C">
        <w:trPr>
          <w:trHeight w:hRule="exact" w:val="454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1996451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489624F3" w14:textId="6CD80492" w:rsidR="00F0179B" w:rsidRDefault="00F0179B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424DFB2A" w14:textId="77777777" w:rsidR="00F0179B" w:rsidRDefault="00F0179B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Psychosociale belasting</w:t>
            </w:r>
          </w:p>
          <w:p w14:paraId="43146022" w14:textId="4D6303DC" w:rsidR="00F0179B" w:rsidRPr="008800BD" w:rsidRDefault="00F0179B" w:rsidP="00AC54CA">
            <w:pPr>
              <w:jc w:val="lef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(m</w:t>
            </w:r>
            <w:r w:rsidRPr="008800BD">
              <w:rPr>
                <w:i/>
                <w:iCs/>
                <w:sz w:val="16"/>
                <w:szCs w:val="16"/>
              </w:rPr>
              <w:t>entale werkbelasting</w:t>
            </w:r>
            <w:r>
              <w:rPr>
                <w:i/>
                <w:iCs/>
                <w:sz w:val="16"/>
                <w:szCs w:val="16"/>
              </w:rPr>
              <w:t>, stress, geweld,…)</w:t>
            </w:r>
          </w:p>
        </w:tc>
        <w:tc>
          <w:tcPr>
            <w:tcW w:w="340" w:type="dxa"/>
            <w:vAlign w:val="center"/>
          </w:tcPr>
          <w:p w14:paraId="7FB8DABB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1AC24BA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409E9E1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3B5E55C0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2D0C67B7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4FF39D76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</w:tr>
      <w:tr w:rsidR="00F0179B" w:rsidRPr="00BF5D34" w14:paraId="3B436277" w14:textId="77777777" w:rsidTr="00AE124C">
        <w:trPr>
          <w:trHeight w:hRule="exact" w:val="680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-832989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4B70B8D7" w14:textId="332D59B2" w:rsidR="00F0179B" w:rsidRDefault="00F0179B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187B82B3" w14:textId="77777777" w:rsidR="00F0179B" w:rsidRDefault="00F0179B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Ergonomische belasting</w:t>
            </w:r>
          </w:p>
          <w:p w14:paraId="3E6FFD20" w14:textId="05AB5299" w:rsidR="00F0179B" w:rsidRPr="008800BD" w:rsidRDefault="00F0179B" w:rsidP="00AC54CA">
            <w:pPr>
              <w:jc w:val="lef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(tillen van lasten, monotone en repetitieve arbeid, houdingen,…)</w:t>
            </w:r>
          </w:p>
        </w:tc>
        <w:tc>
          <w:tcPr>
            <w:tcW w:w="340" w:type="dxa"/>
            <w:vAlign w:val="center"/>
          </w:tcPr>
          <w:p w14:paraId="694E997A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0762C9E5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3E8113B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28EA09BC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35842A2B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2A52884B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</w:tr>
      <w:tr w:rsidR="00F0179B" w:rsidRPr="00BF5D34" w14:paraId="5BFF54CF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278845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23253212" w14:textId="169D3457" w:rsidR="00F0179B" w:rsidRDefault="00F0179B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64FE90E9" w14:textId="3C68D100" w:rsidR="00F0179B" w:rsidRPr="009B45FE" w:rsidRDefault="00F0179B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Beeldschermwerk</w:t>
            </w:r>
          </w:p>
        </w:tc>
        <w:tc>
          <w:tcPr>
            <w:tcW w:w="340" w:type="dxa"/>
            <w:vAlign w:val="center"/>
          </w:tcPr>
          <w:p w14:paraId="150A3993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444F8AB4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3A88EE1D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32239664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1A4D5B96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24BF5A7E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</w:tr>
      <w:tr w:rsidR="00F0179B" w:rsidRPr="00BF5D34" w14:paraId="7C271360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-1004818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3C633149" w14:textId="277BBA3E" w:rsidR="00F0179B" w:rsidRDefault="00F0179B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44668C1F" w14:textId="09BE258F" w:rsidR="00F0179B" w:rsidRPr="009B45FE" w:rsidRDefault="00F0179B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Risico’s infrastructuur</w:t>
            </w:r>
          </w:p>
        </w:tc>
        <w:tc>
          <w:tcPr>
            <w:tcW w:w="340" w:type="dxa"/>
            <w:vAlign w:val="center"/>
          </w:tcPr>
          <w:p w14:paraId="2D1A497E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64824482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748B11FB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163DB376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581A7149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0978D8F0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</w:tr>
      <w:tr w:rsidR="008D6FB1" w:rsidRPr="00BF5D34" w14:paraId="51747143" w14:textId="77777777" w:rsidTr="00AE124C">
        <w:trPr>
          <w:trHeight w:hRule="exact" w:val="454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12327444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shd w:val="clear" w:color="auto" w:fill="F2F2F2" w:themeFill="background1" w:themeFillShade="F2"/>
                <w:vAlign w:val="center"/>
              </w:tcPr>
              <w:p w14:paraId="6D0D01BE" w14:textId="6D943CB7" w:rsidR="008D6FB1" w:rsidRDefault="008D6FB1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shd w:val="clear" w:color="auto" w:fill="F2F2F2" w:themeFill="background1" w:themeFillShade="F2"/>
            <w:vAlign w:val="center"/>
          </w:tcPr>
          <w:p w14:paraId="2708C97D" w14:textId="2E23461A" w:rsidR="008D6FB1" w:rsidRDefault="008D6FB1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Risico’s verbonden aan maturiteit van de stagiair</w:t>
            </w: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172696CE" w14:textId="77777777" w:rsidR="008D6FB1" w:rsidRPr="009B45FE" w:rsidRDefault="008D6FB1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3E7420DF" w14:textId="77777777" w:rsidR="008D6FB1" w:rsidRPr="009B45FE" w:rsidRDefault="008D6FB1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081DE228" w14:textId="77777777" w:rsidR="008D6FB1" w:rsidRPr="009B45FE" w:rsidRDefault="008D6FB1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7D79D585" w14:textId="77777777" w:rsidR="008D6FB1" w:rsidRPr="00BF5D34" w:rsidRDefault="008D6FB1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460149F9" w14:textId="77777777" w:rsidR="008D6FB1" w:rsidRPr="00BF5D34" w:rsidRDefault="008D6FB1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shd w:val="clear" w:color="auto" w:fill="F2F2F2" w:themeFill="background1" w:themeFillShade="F2"/>
            <w:vAlign w:val="center"/>
          </w:tcPr>
          <w:p w14:paraId="3A7FBCA2" w14:textId="77B614B6" w:rsidR="008D6FB1" w:rsidRPr="00BF5D34" w:rsidRDefault="003E1439" w:rsidP="00F0179B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Begrijpelijke taal, duidelijke pictogrammen, eenvoudige zinnen,…</w:t>
            </w:r>
          </w:p>
        </w:tc>
      </w:tr>
      <w:tr w:rsidR="008D6FB1" w:rsidRPr="00BF5D34" w14:paraId="187F2720" w14:textId="77777777" w:rsidTr="00AE124C">
        <w:trPr>
          <w:trHeight w:hRule="exact" w:val="454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100229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shd w:val="clear" w:color="auto" w:fill="F2F2F2" w:themeFill="background1" w:themeFillShade="F2"/>
                <w:vAlign w:val="center"/>
              </w:tcPr>
              <w:p w14:paraId="2F64B869" w14:textId="69179AB1" w:rsidR="008D6FB1" w:rsidRDefault="008D6FB1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shd w:val="clear" w:color="auto" w:fill="F2F2F2" w:themeFill="background1" w:themeFillShade="F2"/>
            <w:vAlign w:val="center"/>
          </w:tcPr>
          <w:p w14:paraId="460371BB" w14:textId="34DD3C9D" w:rsidR="008D6FB1" w:rsidRDefault="007F6F40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Risico’s verbonden aan specifieke opleiding en stagecontext</w:t>
            </w: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0D2EE7C1" w14:textId="77777777" w:rsidR="008D6FB1" w:rsidRPr="009B45FE" w:rsidRDefault="008D6FB1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5B7DA244" w14:textId="77777777" w:rsidR="008D6FB1" w:rsidRPr="009B45FE" w:rsidRDefault="008D6FB1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7DC6EBA8" w14:textId="77777777" w:rsidR="008D6FB1" w:rsidRPr="009B45FE" w:rsidRDefault="008D6FB1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534B8DE2" w14:textId="77777777" w:rsidR="008D6FB1" w:rsidRPr="00BF5D34" w:rsidRDefault="008D6FB1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148EE8B4" w14:textId="77777777" w:rsidR="008D6FB1" w:rsidRPr="00BF5D34" w:rsidRDefault="008D6FB1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shd w:val="clear" w:color="auto" w:fill="F2F2F2" w:themeFill="background1" w:themeFillShade="F2"/>
            <w:vAlign w:val="center"/>
          </w:tcPr>
          <w:p w14:paraId="4981ED73" w14:textId="76982186" w:rsidR="008D6FB1" w:rsidRPr="00BF5D34" w:rsidRDefault="003E1439" w:rsidP="00F0179B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Schoolstage, duaal leren, beroepsinleving,…</w:t>
            </w:r>
          </w:p>
        </w:tc>
      </w:tr>
      <w:tr w:rsidR="008D6FB1" w:rsidRPr="00BF5D34" w14:paraId="08321247" w14:textId="77777777" w:rsidTr="00AE124C">
        <w:trPr>
          <w:trHeight w:hRule="exact" w:val="454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-403298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shd w:val="clear" w:color="auto" w:fill="F2F2F2" w:themeFill="background1" w:themeFillShade="F2"/>
                <w:vAlign w:val="center"/>
              </w:tcPr>
              <w:p w14:paraId="399D520C" w14:textId="6920354D" w:rsidR="008D6FB1" w:rsidRDefault="008D6FB1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shd w:val="clear" w:color="auto" w:fill="F2F2F2" w:themeFill="background1" w:themeFillShade="F2"/>
            <w:vAlign w:val="center"/>
          </w:tcPr>
          <w:p w14:paraId="6361591E" w14:textId="2362D3A3" w:rsidR="008D6FB1" w:rsidRDefault="007F6F40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Risico’s verbonden aan ervaring en vaardigheden</w:t>
            </w:r>
            <w:r w:rsidR="00FC022B">
              <w:rPr>
                <w:sz w:val="16"/>
                <w:szCs w:val="16"/>
              </w:rPr>
              <w:t xml:space="preserve"> van de stagiair</w:t>
            </w: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28A4CE09" w14:textId="77777777" w:rsidR="008D6FB1" w:rsidRPr="009B45FE" w:rsidRDefault="008D6FB1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5580E597" w14:textId="77777777" w:rsidR="008D6FB1" w:rsidRPr="009B45FE" w:rsidRDefault="008D6FB1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4CF4C625" w14:textId="77777777" w:rsidR="008D6FB1" w:rsidRPr="009B45FE" w:rsidRDefault="008D6FB1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65624FAF" w14:textId="77777777" w:rsidR="008D6FB1" w:rsidRPr="00BF5D34" w:rsidRDefault="008D6FB1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shd w:val="clear" w:color="auto" w:fill="F2F2F2" w:themeFill="background1" w:themeFillShade="F2"/>
            <w:vAlign w:val="center"/>
          </w:tcPr>
          <w:p w14:paraId="0797C90A" w14:textId="77777777" w:rsidR="008D6FB1" w:rsidRPr="00BF5D34" w:rsidRDefault="008D6FB1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shd w:val="clear" w:color="auto" w:fill="F2F2F2" w:themeFill="background1" w:themeFillShade="F2"/>
            <w:vAlign w:val="center"/>
          </w:tcPr>
          <w:p w14:paraId="65083DA7" w14:textId="08675E43" w:rsidR="008D6FB1" w:rsidRPr="00BF5D34" w:rsidRDefault="003E1439" w:rsidP="00F0179B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Meer begeleiding, toezicht, instructies,…</w:t>
            </w:r>
          </w:p>
        </w:tc>
      </w:tr>
      <w:tr w:rsidR="00F0179B" w:rsidRPr="00BF5D34" w14:paraId="6AAEBDB2" w14:textId="77777777" w:rsidTr="00AE124C">
        <w:trPr>
          <w:trHeight w:hRule="exact" w:val="454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-22400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021F3FD1" w14:textId="115CDF84" w:rsidR="00F0179B" w:rsidRDefault="00F0179B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37" w:type="dxa"/>
            <w:vAlign w:val="center"/>
          </w:tcPr>
          <w:p w14:paraId="03DFE4CF" w14:textId="3A82669F" w:rsidR="00F0179B" w:rsidRPr="009B45FE" w:rsidRDefault="00F0179B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Andere:</w:t>
            </w:r>
          </w:p>
        </w:tc>
        <w:tc>
          <w:tcPr>
            <w:tcW w:w="340" w:type="dxa"/>
            <w:vAlign w:val="center"/>
          </w:tcPr>
          <w:p w14:paraId="3F598F4D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69DB4CFC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1D25502B" w14:textId="77777777" w:rsidR="00F0179B" w:rsidRPr="009B45FE" w:rsidRDefault="00F0179B" w:rsidP="00F0179B">
            <w:pPr>
              <w:ind w:left="360"/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3B813552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14:paraId="66E7715D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4987" w:type="dxa"/>
            <w:vAlign w:val="center"/>
          </w:tcPr>
          <w:p w14:paraId="57F4F02C" w14:textId="77777777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</w:tr>
      <w:tr w:rsidR="00F0179B" w:rsidRPr="00BF5D34" w14:paraId="79FBAF80" w14:textId="77777777" w:rsidTr="00BF3B6D">
        <w:trPr>
          <w:trHeight w:hRule="exact" w:val="3170"/>
          <w:jc w:val="center"/>
        </w:trPr>
        <w:tc>
          <w:tcPr>
            <w:tcW w:w="10343" w:type="dxa"/>
            <w:gridSpan w:val="8"/>
          </w:tcPr>
          <w:p w14:paraId="26F60E31" w14:textId="0488A36F" w:rsidR="00F0179B" w:rsidRPr="00BF3B6D" w:rsidRDefault="00F0179B" w:rsidP="00F0179B">
            <w:pPr>
              <w:jc w:val="left"/>
              <w:rPr>
                <w:b/>
                <w:bCs/>
                <w:sz w:val="16"/>
                <w:szCs w:val="16"/>
              </w:rPr>
            </w:pPr>
            <w:r w:rsidRPr="00BF3B6D">
              <w:rPr>
                <w:b/>
                <w:bCs/>
                <w:sz w:val="16"/>
                <w:szCs w:val="16"/>
              </w:rPr>
              <w:t>Getroffen preventiemaatregelen:</w:t>
            </w:r>
          </w:p>
          <w:p w14:paraId="46F6878F" w14:textId="77777777" w:rsidR="00BF3B6D" w:rsidRDefault="00BF3B6D" w:rsidP="00F0179B">
            <w:pPr>
              <w:jc w:val="left"/>
              <w:rPr>
                <w:sz w:val="16"/>
                <w:szCs w:val="16"/>
              </w:rPr>
            </w:pPr>
          </w:p>
          <w:p w14:paraId="28502655" w14:textId="542740D4" w:rsidR="00F0179B" w:rsidRPr="00FA48E3" w:rsidRDefault="00000000" w:rsidP="00FD5CF9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751007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D5C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D5CF9">
              <w:rPr>
                <w:sz w:val="16"/>
                <w:szCs w:val="16"/>
              </w:rPr>
              <w:t xml:space="preserve"> </w:t>
            </w:r>
            <w:r w:rsidR="00F0179B" w:rsidRPr="00FA48E3">
              <w:rPr>
                <w:sz w:val="16"/>
                <w:szCs w:val="16"/>
              </w:rPr>
              <w:t xml:space="preserve">Bij de opstart ontvangt de </w:t>
            </w:r>
            <w:r w:rsidR="00BF3B6D">
              <w:rPr>
                <w:sz w:val="16"/>
                <w:szCs w:val="16"/>
              </w:rPr>
              <w:t>(gelijkgestelde) werknemer/stagiair</w:t>
            </w:r>
            <w:r w:rsidR="00F0179B" w:rsidRPr="00FA48E3">
              <w:rPr>
                <w:sz w:val="16"/>
                <w:szCs w:val="16"/>
              </w:rPr>
              <w:t xml:space="preserve"> een uitgebreide uitleg over de werkprocessen, werkprocedures en geldende veiligheidsinstructies die specifiek van toepassing zijn op de toegewezen werkpost.</w:t>
            </w:r>
          </w:p>
          <w:p w14:paraId="25DB5416" w14:textId="11D238A6" w:rsidR="00F0179B" w:rsidRPr="00FA48E3" w:rsidRDefault="00000000" w:rsidP="00FD5CF9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97930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D5C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D5CF9">
              <w:rPr>
                <w:sz w:val="16"/>
                <w:szCs w:val="16"/>
              </w:rPr>
              <w:t xml:space="preserve"> </w:t>
            </w:r>
            <w:r w:rsidR="00F0179B" w:rsidRPr="00FA48E3">
              <w:rPr>
                <w:sz w:val="16"/>
                <w:szCs w:val="16"/>
              </w:rPr>
              <w:t>De</w:t>
            </w:r>
            <w:r w:rsidR="00BF3B6D" w:rsidRPr="00FA48E3">
              <w:rPr>
                <w:sz w:val="16"/>
                <w:szCs w:val="16"/>
              </w:rPr>
              <w:t xml:space="preserve"> </w:t>
            </w:r>
            <w:r w:rsidR="00BF3B6D">
              <w:rPr>
                <w:sz w:val="16"/>
                <w:szCs w:val="16"/>
              </w:rPr>
              <w:t>(gelijkgestelde) werknemer/stagiair</w:t>
            </w:r>
            <w:r w:rsidR="00BF3B6D" w:rsidRPr="00FA48E3">
              <w:rPr>
                <w:sz w:val="16"/>
                <w:szCs w:val="16"/>
              </w:rPr>
              <w:t xml:space="preserve"> </w:t>
            </w:r>
            <w:r w:rsidR="00F0179B" w:rsidRPr="00FA48E3">
              <w:rPr>
                <w:sz w:val="16"/>
                <w:szCs w:val="16"/>
              </w:rPr>
              <w:t>wordt geïnformeerd over de risico’s verbonden aan de functie, alsook over de te nemen preventieve maatregelen.</w:t>
            </w:r>
          </w:p>
          <w:p w14:paraId="24AAA59E" w14:textId="0A70C5C5" w:rsidR="00F0179B" w:rsidRPr="00FA48E3" w:rsidRDefault="00000000" w:rsidP="00FD5CF9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96837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D5C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D5CF9">
              <w:rPr>
                <w:sz w:val="16"/>
                <w:szCs w:val="16"/>
              </w:rPr>
              <w:t xml:space="preserve"> </w:t>
            </w:r>
            <w:r w:rsidR="00F0179B" w:rsidRPr="00FA48E3">
              <w:rPr>
                <w:sz w:val="16"/>
                <w:szCs w:val="16"/>
              </w:rPr>
              <w:t xml:space="preserve">Voorafgaand aan én na het onthaalmoment wordt de </w:t>
            </w:r>
            <w:r w:rsidR="00BF3B6D">
              <w:rPr>
                <w:sz w:val="16"/>
                <w:szCs w:val="16"/>
              </w:rPr>
              <w:t>(gelijkgestelde) werknemer/stagiair</w:t>
            </w:r>
            <w:r w:rsidR="00BF3B6D" w:rsidRPr="00FA48E3">
              <w:rPr>
                <w:sz w:val="16"/>
                <w:szCs w:val="16"/>
              </w:rPr>
              <w:t xml:space="preserve"> </w:t>
            </w:r>
            <w:r w:rsidR="00F0179B" w:rsidRPr="00FA48E3">
              <w:rPr>
                <w:sz w:val="16"/>
                <w:szCs w:val="16"/>
              </w:rPr>
              <w:t>begeleid door een meter/peter, de leidinggevende en collega’s.</w:t>
            </w:r>
          </w:p>
          <w:p w14:paraId="41A0662E" w14:textId="4ABE33D7" w:rsidR="00F0179B" w:rsidRPr="00FA48E3" w:rsidRDefault="00000000" w:rsidP="00FD5CF9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04340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D5C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D5CF9">
              <w:rPr>
                <w:sz w:val="16"/>
                <w:szCs w:val="16"/>
              </w:rPr>
              <w:t xml:space="preserve"> </w:t>
            </w:r>
            <w:r w:rsidR="00F0179B" w:rsidRPr="00FA48E3">
              <w:rPr>
                <w:sz w:val="16"/>
                <w:szCs w:val="16"/>
              </w:rPr>
              <w:t>Er is voortdurende ondersteuning voorzien tijdens de inwerkperiode.</w:t>
            </w:r>
          </w:p>
          <w:p w14:paraId="6BD14E1E" w14:textId="49CEE8C1" w:rsidR="00F0179B" w:rsidRPr="00FA48E3" w:rsidRDefault="00000000" w:rsidP="00FD5CF9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78504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D5C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D5CF9">
              <w:rPr>
                <w:sz w:val="16"/>
                <w:szCs w:val="16"/>
              </w:rPr>
              <w:t xml:space="preserve"> </w:t>
            </w:r>
            <w:r w:rsidR="00F0179B" w:rsidRPr="00FA48E3">
              <w:rPr>
                <w:sz w:val="16"/>
                <w:szCs w:val="16"/>
              </w:rPr>
              <w:t>Specifieke werk- en veiligheidsinstructies worden meteen bij de start van de functie</w:t>
            </w:r>
            <w:r w:rsidR="00BF3B6D">
              <w:rPr>
                <w:sz w:val="16"/>
                <w:szCs w:val="16"/>
              </w:rPr>
              <w:t>/stage</w:t>
            </w:r>
            <w:r w:rsidR="00F0179B" w:rsidRPr="00FA48E3">
              <w:rPr>
                <w:sz w:val="16"/>
                <w:szCs w:val="16"/>
              </w:rPr>
              <w:t xml:space="preserve"> overhandigd en toegelicht.</w:t>
            </w:r>
          </w:p>
          <w:p w14:paraId="57AEBBEC" w14:textId="21213AEF" w:rsidR="00F0179B" w:rsidRPr="00FA48E3" w:rsidRDefault="00000000" w:rsidP="00FD5CF9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95469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D5C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D5CF9">
              <w:rPr>
                <w:sz w:val="16"/>
                <w:szCs w:val="16"/>
              </w:rPr>
              <w:t xml:space="preserve"> </w:t>
            </w:r>
            <w:r w:rsidR="00F0179B" w:rsidRPr="00FA48E3">
              <w:rPr>
                <w:sz w:val="16"/>
                <w:szCs w:val="16"/>
              </w:rPr>
              <w:t xml:space="preserve">De </w:t>
            </w:r>
            <w:r w:rsidR="00BF3B6D">
              <w:rPr>
                <w:sz w:val="16"/>
                <w:szCs w:val="16"/>
              </w:rPr>
              <w:t>(gelijkgestelde) werknemer/stagiair</w:t>
            </w:r>
            <w:r w:rsidR="00BF3B6D" w:rsidRPr="00FA48E3">
              <w:rPr>
                <w:sz w:val="16"/>
                <w:szCs w:val="16"/>
              </w:rPr>
              <w:t xml:space="preserve"> </w:t>
            </w:r>
            <w:r w:rsidR="00F0179B" w:rsidRPr="00FA48E3">
              <w:rPr>
                <w:sz w:val="16"/>
                <w:szCs w:val="16"/>
              </w:rPr>
              <w:t>bevestigt dat deze instructies begrepen en gekend zijn.</w:t>
            </w:r>
          </w:p>
          <w:p w14:paraId="1DD46861" w14:textId="5A6E1FD7" w:rsidR="00F0179B" w:rsidRDefault="00000000" w:rsidP="00FD5CF9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51015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D5CF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D5CF9">
              <w:rPr>
                <w:sz w:val="16"/>
                <w:szCs w:val="16"/>
              </w:rPr>
              <w:t xml:space="preserve"> </w:t>
            </w:r>
            <w:r w:rsidR="00F0179B" w:rsidRPr="00FA48E3">
              <w:rPr>
                <w:sz w:val="16"/>
                <w:szCs w:val="16"/>
              </w:rPr>
              <w:t xml:space="preserve">De belangrijkste noodprocedures (bv. bij brand of arbeidsongeval) worden </w:t>
            </w:r>
            <w:r w:rsidR="00F0179B">
              <w:rPr>
                <w:sz w:val="16"/>
                <w:szCs w:val="16"/>
              </w:rPr>
              <w:t>toegelicht</w:t>
            </w:r>
            <w:r w:rsidR="00F0179B" w:rsidRPr="00FA48E3">
              <w:rPr>
                <w:sz w:val="16"/>
                <w:szCs w:val="16"/>
              </w:rPr>
              <w:t xml:space="preserve"> tijdens</w:t>
            </w:r>
            <w:r w:rsidR="00F0179B">
              <w:rPr>
                <w:sz w:val="16"/>
                <w:szCs w:val="16"/>
              </w:rPr>
              <w:t xml:space="preserve"> het onthaalmoment</w:t>
            </w:r>
            <w:r w:rsidR="00F0179B" w:rsidRPr="00FA48E3">
              <w:rPr>
                <w:sz w:val="16"/>
                <w:szCs w:val="16"/>
              </w:rPr>
              <w:t>.</w:t>
            </w:r>
          </w:p>
          <w:p w14:paraId="3418BC60" w14:textId="27BFA939" w:rsidR="00BF3B6D" w:rsidRPr="00FA48E3" w:rsidRDefault="00000000" w:rsidP="00FD5CF9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97502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F3B6D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F3B6D">
              <w:rPr>
                <w:sz w:val="16"/>
                <w:szCs w:val="16"/>
              </w:rPr>
              <w:t xml:space="preserve"> Andere:</w:t>
            </w:r>
          </w:p>
          <w:p w14:paraId="10892FCE" w14:textId="158B5FE0" w:rsidR="00F0179B" w:rsidRPr="00BF5D34" w:rsidRDefault="00F0179B" w:rsidP="00F0179B">
            <w:pPr>
              <w:jc w:val="left"/>
              <w:rPr>
                <w:sz w:val="16"/>
                <w:szCs w:val="16"/>
              </w:rPr>
            </w:pPr>
          </w:p>
        </w:tc>
      </w:tr>
    </w:tbl>
    <w:p w14:paraId="79510BFF" w14:textId="77777777" w:rsidR="00F566E3" w:rsidRDefault="00F566E3"/>
    <w:p w14:paraId="5CF5ADF1" w14:textId="77777777" w:rsidR="00BF3B6D" w:rsidRDefault="00BF3B6D"/>
    <w:tbl>
      <w:tblPr>
        <w:tblStyle w:val="Tabelraster"/>
        <w:tblW w:w="10314" w:type="dxa"/>
        <w:jc w:val="center"/>
        <w:tblLook w:val="04A0" w:firstRow="1" w:lastRow="0" w:firstColumn="1" w:lastColumn="0" w:noHBand="0" w:noVBand="1"/>
      </w:tblPr>
      <w:tblGrid>
        <w:gridCol w:w="394"/>
        <w:gridCol w:w="2949"/>
        <w:gridCol w:w="1614"/>
        <w:gridCol w:w="1984"/>
        <w:gridCol w:w="1672"/>
        <w:gridCol w:w="1701"/>
      </w:tblGrid>
      <w:tr w:rsidR="00013BC8" w:rsidRPr="00BF5D34" w14:paraId="6C3F6975" w14:textId="77777777" w:rsidTr="00AE44AC">
        <w:trPr>
          <w:trHeight w:hRule="exact" w:val="582"/>
          <w:jc w:val="center"/>
        </w:trPr>
        <w:tc>
          <w:tcPr>
            <w:tcW w:w="394" w:type="dxa"/>
            <w:shd w:val="clear" w:color="auto" w:fill="532464"/>
          </w:tcPr>
          <w:p w14:paraId="69FCFA2F" w14:textId="77777777" w:rsidR="00013BC8" w:rsidRPr="00BF5D34" w:rsidRDefault="00013BC8" w:rsidP="00601F2B">
            <w:pPr>
              <w:keepNext/>
              <w:keepLines/>
              <w:spacing w:before="40"/>
              <w:jc w:val="center"/>
              <w:outlineLvl w:val="1"/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</w:pPr>
          </w:p>
        </w:tc>
        <w:tc>
          <w:tcPr>
            <w:tcW w:w="9920" w:type="dxa"/>
            <w:gridSpan w:val="5"/>
            <w:shd w:val="clear" w:color="auto" w:fill="532464"/>
          </w:tcPr>
          <w:p w14:paraId="2916D6E9" w14:textId="240E47D7" w:rsidR="00013BC8" w:rsidRPr="00BF5D34" w:rsidRDefault="00013BC8" w:rsidP="00601F2B">
            <w:pPr>
              <w:keepNext/>
              <w:keepLines/>
              <w:spacing w:before="40"/>
              <w:jc w:val="center"/>
              <w:outlineLvl w:val="1"/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  <w:t>GEZONDHEIDSTOEZICHT</w:t>
            </w:r>
          </w:p>
        </w:tc>
      </w:tr>
      <w:tr w:rsidR="00B2273F" w:rsidRPr="00BF5D34" w14:paraId="5D64D2C4" w14:textId="77777777" w:rsidTr="00E10AE1">
        <w:trPr>
          <w:trHeight w:hRule="exact" w:val="227"/>
          <w:jc w:val="center"/>
        </w:trPr>
        <w:tc>
          <w:tcPr>
            <w:tcW w:w="6941" w:type="dxa"/>
            <w:gridSpan w:val="4"/>
            <w:vAlign w:val="center"/>
          </w:tcPr>
          <w:p w14:paraId="1FFF044D" w14:textId="648E19B5" w:rsidR="00B2273F" w:rsidRPr="00F30351" w:rsidRDefault="00B2273F" w:rsidP="00B2273F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Voorafgaande gezondheidsbeoordeling </w:t>
            </w:r>
          </w:p>
        </w:tc>
        <w:tc>
          <w:tcPr>
            <w:tcW w:w="1672" w:type="dxa"/>
          </w:tcPr>
          <w:p w14:paraId="1554BCB1" w14:textId="77777777" w:rsidR="00B2273F" w:rsidRPr="00BF5D34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45478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273F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2273F">
              <w:rPr>
                <w:sz w:val="16"/>
                <w:szCs w:val="16"/>
              </w:rPr>
              <w:t xml:space="preserve"> JA</w:t>
            </w:r>
          </w:p>
        </w:tc>
        <w:tc>
          <w:tcPr>
            <w:tcW w:w="1701" w:type="dxa"/>
            <w:vAlign w:val="center"/>
          </w:tcPr>
          <w:p w14:paraId="6ED7870C" w14:textId="77777777" w:rsidR="00B2273F" w:rsidRPr="00BF5D34" w:rsidRDefault="00000000" w:rsidP="00B2273F">
            <w:pPr>
              <w:spacing w:after="160" w:line="259" w:lineRule="auto"/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609123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273F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2273F">
              <w:rPr>
                <w:sz w:val="16"/>
                <w:szCs w:val="16"/>
              </w:rPr>
              <w:t xml:space="preserve"> NEEN</w:t>
            </w:r>
          </w:p>
        </w:tc>
      </w:tr>
      <w:tr w:rsidR="00B2273F" w:rsidRPr="00BF5D34" w14:paraId="077F7398" w14:textId="77777777" w:rsidTr="00E10AE1">
        <w:trPr>
          <w:trHeight w:hRule="exact" w:val="227"/>
          <w:jc w:val="center"/>
        </w:trPr>
        <w:tc>
          <w:tcPr>
            <w:tcW w:w="6941" w:type="dxa"/>
            <w:gridSpan w:val="4"/>
            <w:vAlign w:val="center"/>
          </w:tcPr>
          <w:p w14:paraId="7FF68955" w14:textId="05D5214C" w:rsidR="00B2273F" w:rsidRPr="00F30351" w:rsidRDefault="00B2273F" w:rsidP="00B2273F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Periodieke gezondheidsbeoordeling</w:t>
            </w:r>
          </w:p>
        </w:tc>
        <w:tc>
          <w:tcPr>
            <w:tcW w:w="1672" w:type="dxa"/>
          </w:tcPr>
          <w:p w14:paraId="2FFF83CE" w14:textId="77777777" w:rsidR="00B2273F" w:rsidRPr="00BF5D34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724417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273F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2273F">
              <w:rPr>
                <w:sz w:val="16"/>
                <w:szCs w:val="16"/>
              </w:rPr>
              <w:t xml:space="preserve"> JA</w:t>
            </w:r>
          </w:p>
        </w:tc>
        <w:tc>
          <w:tcPr>
            <w:tcW w:w="1701" w:type="dxa"/>
            <w:vAlign w:val="center"/>
          </w:tcPr>
          <w:p w14:paraId="78704E79" w14:textId="77777777" w:rsidR="00B2273F" w:rsidRPr="00BF5D34" w:rsidRDefault="00000000" w:rsidP="00B2273F">
            <w:pPr>
              <w:spacing w:after="160" w:line="259" w:lineRule="auto"/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28186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273F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2273F">
              <w:rPr>
                <w:sz w:val="16"/>
                <w:szCs w:val="16"/>
              </w:rPr>
              <w:t xml:space="preserve"> NEEN</w:t>
            </w:r>
          </w:p>
        </w:tc>
      </w:tr>
      <w:tr w:rsidR="00BD242F" w:rsidRPr="00BF5D34" w14:paraId="03B15BF2" w14:textId="1B86A485" w:rsidTr="00891A30">
        <w:trPr>
          <w:trHeight w:hRule="exact" w:val="2128"/>
          <w:jc w:val="center"/>
        </w:trPr>
        <w:tc>
          <w:tcPr>
            <w:tcW w:w="3343" w:type="dxa"/>
            <w:gridSpan w:val="2"/>
            <w:vAlign w:val="center"/>
          </w:tcPr>
          <w:p w14:paraId="1DBEC6FA" w14:textId="77777777" w:rsidR="00375ACC" w:rsidRDefault="00375ACC" w:rsidP="00B2273F">
            <w:pPr>
              <w:jc w:val="left"/>
              <w:rPr>
                <w:sz w:val="16"/>
                <w:szCs w:val="16"/>
              </w:rPr>
            </w:pPr>
          </w:p>
          <w:p w14:paraId="0350F6EF" w14:textId="7CE1EC17" w:rsidR="00BD242F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12485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B72F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D242F">
              <w:rPr>
                <w:sz w:val="16"/>
                <w:szCs w:val="16"/>
              </w:rPr>
              <w:t xml:space="preserve"> VEILIGHEIDSFUNCTIE</w:t>
            </w:r>
          </w:p>
          <w:p w14:paraId="3AF94242" w14:textId="06D71F3A" w:rsidR="00BD242F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566804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42F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D242F">
              <w:rPr>
                <w:sz w:val="16"/>
                <w:szCs w:val="16"/>
              </w:rPr>
              <w:t xml:space="preserve"> FUNCTIE met VERHOOGDE WAAKZAAMHEID </w:t>
            </w:r>
          </w:p>
          <w:p w14:paraId="71752CEC" w14:textId="2BB723D5" w:rsidR="00BD242F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570410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42F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D242F">
              <w:rPr>
                <w:sz w:val="16"/>
                <w:szCs w:val="16"/>
              </w:rPr>
              <w:t xml:space="preserve"> FUNCTIE met WELBEPAALD RISICO</w:t>
            </w:r>
          </w:p>
          <w:p w14:paraId="6A025FD6" w14:textId="77777777" w:rsidR="00891A30" w:rsidRDefault="00891A30" w:rsidP="00B2273F">
            <w:pPr>
              <w:jc w:val="left"/>
              <w:rPr>
                <w:sz w:val="16"/>
                <w:szCs w:val="16"/>
              </w:rPr>
            </w:pPr>
          </w:p>
          <w:p w14:paraId="1DEEF862" w14:textId="4315A89D" w:rsidR="003B72F3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99195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B72F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3B72F3">
              <w:rPr>
                <w:sz w:val="16"/>
                <w:szCs w:val="16"/>
              </w:rPr>
              <w:t xml:space="preserve"> RIJGESCHIKTHEID</w:t>
            </w:r>
          </w:p>
          <w:p w14:paraId="4D3A5AAE" w14:textId="77777777" w:rsidR="003B72F3" w:rsidRDefault="003B72F3" w:rsidP="00B2273F">
            <w:pPr>
              <w:jc w:val="left"/>
              <w:rPr>
                <w:sz w:val="16"/>
                <w:szCs w:val="16"/>
              </w:rPr>
            </w:pPr>
          </w:p>
          <w:p w14:paraId="1CD18554" w14:textId="265AA78C" w:rsidR="003B72F3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2628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B72F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3B72F3">
              <w:rPr>
                <w:sz w:val="16"/>
                <w:szCs w:val="16"/>
              </w:rPr>
              <w:t xml:space="preserve"> JONGERE minder dan 18 jaar</w:t>
            </w:r>
          </w:p>
          <w:p w14:paraId="7471DA27" w14:textId="77777777" w:rsidR="00BD242F" w:rsidRDefault="00BD242F" w:rsidP="00B2273F">
            <w:pPr>
              <w:jc w:val="left"/>
              <w:rPr>
                <w:sz w:val="16"/>
                <w:szCs w:val="16"/>
              </w:rPr>
            </w:pPr>
          </w:p>
          <w:p w14:paraId="15402F12" w14:textId="77777777" w:rsidR="00BD242F" w:rsidRDefault="00BD242F" w:rsidP="00B2273F">
            <w:pPr>
              <w:jc w:val="left"/>
              <w:rPr>
                <w:sz w:val="16"/>
                <w:szCs w:val="16"/>
              </w:rPr>
            </w:pPr>
          </w:p>
          <w:p w14:paraId="544F5D0B" w14:textId="77777777" w:rsidR="00BD242F" w:rsidRDefault="00BD242F" w:rsidP="00B2273F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6971" w:type="dxa"/>
            <w:gridSpan w:val="4"/>
            <w:vAlign w:val="center"/>
          </w:tcPr>
          <w:p w14:paraId="6378BEC7" w14:textId="731C051B" w:rsidR="00375ACC" w:rsidRPr="003B72F3" w:rsidRDefault="00375ACC" w:rsidP="00375ACC">
            <w:pPr>
              <w:jc w:val="left"/>
              <w:rPr>
                <w:b/>
                <w:bCs/>
                <w:sz w:val="16"/>
                <w:szCs w:val="16"/>
              </w:rPr>
            </w:pPr>
            <w:r w:rsidRPr="003B72F3">
              <w:rPr>
                <w:b/>
                <w:bCs/>
                <w:sz w:val="16"/>
                <w:szCs w:val="16"/>
              </w:rPr>
              <w:t>Blootgestelde risico’s</w:t>
            </w:r>
          </w:p>
          <w:p w14:paraId="27338DF4" w14:textId="7C083077" w:rsidR="00BD242F" w:rsidRDefault="00BD242F" w:rsidP="00B2273F">
            <w:pPr>
              <w:jc w:val="left"/>
              <w:rPr>
                <w:sz w:val="16"/>
                <w:szCs w:val="16"/>
              </w:rPr>
            </w:pPr>
          </w:p>
          <w:p w14:paraId="42365F2B" w14:textId="25639E92" w:rsidR="00BA13E1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9753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42F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375ACC">
              <w:rPr>
                <w:sz w:val="16"/>
                <w:szCs w:val="16"/>
              </w:rPr>
              <w:t xml:space="preserve"> </w:t>
            </w:r>
            <w:r w:rsidR="00BD242F">
              <w:rPr>
                <w:sz w:val="16"/>
                <w:szCs w:val="16"/>
              </w:rPr>
              <w:t xml:space="preserve">BIOLOGISCH </w:t>
            </w:r>
            <w:r w:rsidR="00BC3A2A">
              <w:rPr>
                <w:sz w:val="16"/>
                <w:szCs w:val="16"/>
              </w:rPr>
              <w:t>agentia</w:t>
            </w:r>
            <w:r w:rsidR="00BD242F">
              <w:rPr>
                <w:sz w:val="16"/>
                <w:szCs w:val="16"/>
              </w:rPr>
              <w:t xml:space="preserve"> </w:t>
            </w:r>
            <w:r w:rsidR="00BA13E1">
              <w:rPr>
                <w:sz w:val="16"/>
                <w:szCs w:val="16"/>
              </w:rPr>
              <w:t>– bacteriën, virussen</w:t>
            </w:r>
            <w:r w:rsidR="00844727">
              <w:rPr>
                <w:sz w:val="16"/>
                <w:szCs w:val="16"/>
              </w:rPr>
              <w:t>,…</w:t>
            </w:r>
            <w:r w:rsidR="00BD242F">
              <w:rPr>
                <w:sz w:val="16"/>
                <w:szCs w:val="16"/>
              </w:rPr>
              <w:t xml:space="preserve">                                   </w:t>
            </w:r>
            <w:r w:rsidR="00375ACC">
              <w:rPr>
                <w:sz w:val="16"/>
                <w:szCs w:val="16"/>
              </w:rPr>
              <w:t xml:space="preserve">          </w:t>
            </w:r>
          </w:p>
          <w:p w14:paraId="0C92970F" w14:textId="0EA8A314" w:rsidR="003C1F04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83816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75AC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D242F">
              <w:rPr>
                <w:sz w:val="16"/>
                <w:szCs w:val="16"/>
              </w:rPr>
              <w:t xml:space="preserve"> FYSISCH</w:t>
            </w:r>
            <w:r w:rsidR="00BC3A2A">
              <w:rPr>
                <w:sz w:val="16"/>
                <w:szCs w:val="16"/>
              </w:rPr>
              <w:t xml:space="preserve">E </w:t>
            </w:r>
            <w:r w:rsidR="00D153C5">
              <w:rPr>
                <w:sz w:val="16"/>
                <w:szCs w:val="16"/>
              </w:rPr>
              <w:t>agentia</w:t>
            </w:r>
            <w:r w:rsidR="003C1F04">
              <w:rPr>
                <w:sz w:val="16"/>
                <w:szCs w:val="16"/>
              </w:rPr>
              <w:t xml:space="preserve"> – trillingen, lawaai, industriële</w:t>
            </w:r>
            <w:r w:rsidR="00BA13E1">
              <w:rPr>
                <w:sz w:val="16"/>
                <w:szCs w:val="16"/>
              </w:rPr>
              <w:t xml:space="preserve"> koude/warmte, ioniserende straling,…</w:t>
            </w:r>
          </w:p>
          <w:p w14:paraId="0480A190" w14:textId="2A58793E" w:rsidR="00BA13E1" w:rsidRDefault="00000000" w:rsidP="00BA13E1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03924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42F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A13E1">
              <w:rPr>
                <w:sz w:val="16"/>
                <w:szCs w:val="16"/>
              </w:rPr>
              <w:t xml:space="preserve"> CHEMISCHE agentia – CMR, las- en soldeerrook, pesticiden, vormen van stof,…</w:t>
            </w:r>
          </w:p>
          <w:p w14:paraId="41B03AE3" w14:textId="4B789290" w:rsidR="003C1F04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56677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A13E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A13E1">
              <w:rPr>
                <w:sz w:val="16"/>
                <w:szCs w:val="16"/>
              </w:rPr>
              <w:t xml:space="preserve"> </w:t>
            </w:r>
            <w:r w:rsidR="00770083">
              <w:rPr>
                <w:sz w:val="16"/>
                <w:szCs w:val="16"/>
              </w:rPr>
              <w:t xml:space="preserve">MANUEEL HANTEREN van LASTEN             </w:t>
            </w:r>
            <w:r w:rsidR="003C1F04">
              <w:rPr>
                <w:sz w:val="16"/>
                <w:szCs w:val="16"/>
              </w:rPr>
              <w:t xml:space="preserve">               </w:t>
            </w:r>
          </w:p>
          <w:p w14:paraId="66C7781E" w14:textId="77777777" w:rsidR="00BA13E1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09281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00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770083">
              <w:rPr>
                <w:sz w:val="16"/>
                <w:szCs w:val="16"/>
              </w:rPr>
              <w:t xml:space="preserve"> ERGONOMISCHE B</w:t>
            </w:r>
            <w:r w:rsidR="00AC6508">
              <w:rPr>
                <w:sz w:val="16"/>
                <w:szCs w:val="16"/>
              </w:rPr>
              <w:t>E</w:t>
            </w:r>
            <w:r w:rsidR="00770083">
              <w:rPr>
                <w:sz w:val="16"/>
                <w:szCs w:val="16"/>
              </w:rPr>
              <w:t>LASTING</w:t>
            </w:r>
            <w:r w:rsidR="003C1F04">
              <w:rPr>
                <w:sz w:val="16"/>
                <w:szCs w:val="16"/>
              </w:rPr>
              <w:t xml:space="preserve">                         </w:t>
            </w:r>
          </w:p>
          <w:p w14:paraId="79C37019" w14:textId="77777777" w:rsidR="00891A30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97512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123E5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3C1F04">
              <w:rPr>
                <w:sz w:val="16"/>
                <w:szCs w:val="16"/>
              </w:rPr>
              <w:t xml:space="preserve"> </w:t>
            </w:r>
            <w:r w:rsidR="00946807">
              <w:rPr>
                <w:sz w:val="16"/>
                <w:szCs w:val="16"/>
              </w:rPr>
              <w:t xml:space="preserve">VERHOOGDE </w:t>
            </w:r>
            <w:r w:rsidR="009123E5">
              <w:rPr>
                <w:sz w:val="16"/>
                <w:szCs w:val="16"/>
              </w:rPr>
              <w:t xml:space="preserve">PSYCHOSOCIALE BELASTING </w:t>
            </w:r>
            <w:r w:rsidR="003C1F04">
              <w:rPr>
                <w:sz w:val="16"/>
                <w:szCs w:val="16"/>
              </w:rPr>
              <w:t xml:space="preserve">  </w:t>
            </w:r>
          </w:p>
          <w:p w14:paraId="241CF338" w14:textId="44AE65F0" w:rsidR="003C1F04" w:rsidRDefault="00891A3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2035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3C1F0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BEELDSCHERMWERK</w:t>
            </w:r>
            <w:r w:rsidR="003C1F04">
              <w:rPr>
                <w:sz w:val="16"/>
                <w:szCs w:val="16"/>
              </w:rPr>
              <w:t xml:space="preserve">        </w:t>
            </w:r>
            <w:r w:rsidR="0087301B">
              <w:rPr>
                <w:sz w:val="16"/>
                <w:szCs w:val="16"/>
              </w:rPr>
              <w:t xml:space="preserve"> </w:t>
            </w:r>
          </w:p>
          <w:p w14:paraId="38A2D229" w14:textId="77777777" w:rsidR="00BD242F" w:rsidRDefault="00000000" w:rsidP="00770083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31457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42F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D242F">
              <w:rPr>
                <w:sz w:val="16"/>
                <w:szCs w:val="16"/>
              </w:rPr>
              <w:t xml:space="preserve"> </w:t>
            </w:r>
            <w:r w:rsidR="003B72F3">
              <w:rPr>
                <w:sz w:val="16"/>
                <w:szCs w:val="16"/>
              </w:rPr>
              <w:t>ANDERE:</w:t>
            </w:r>
          </w:p>
          <w:p w14:paraId="1AA7885F" w14:textId="77777777" w:rsidR="00BA13E1" w:rsidRDefault="00BA13E1" w:rsidP="00770083">
            <w:pPr>
              <w:jc w:val="left"/>
              <w:rPr>
                <w:sz w:val="16"/>
                <w:szCs w:val="16"/>
              </w:rPr>
            </w:pPr>
          </w:p>
          <w:p w14:paraId="17624887" w14:textId="109DB53D" w:rsidR="00BA13E1" w:rsidRDefault="00BA13E1" w:rsidP="00770083">
            <w:pPr>
              <w:jc w:val="left"/>
              <w:rPr>
                <w:sz w:val="16"/>
                <w:szCs w:val="16"/>
              </w:rPr>
            </w:pPr>
          </w:p>
        </w:tc>
      </w:tr>
      <w:tr w:rsidR="00B2273F" w:rsidRPr="00BF5D34" w14:paraId="6CA33611" w14:textId="77777777" w:rsidTr="004F30E1">
        <w:trPr>
          <w:trHeight w:hRule="exact" w:val="227"/>
          <w:jc w:val="center"/>
        </w:trPr>
        <w:tc>
          <w:tcPr>
            <w:tcW w:w="3343" w:type="dxa"/>
            <w:gridSpan w:val="2"/>
            <w:vAlign w:val="center"/>
          </w:tcPr>
          <w:p w14:paraId="3F82369B" w14:textId="5699B768" w:rsidR="00B2273F" w:rsidRPr="00FF4B3E" w:rsidRDefault="00BC3A2A" w:rsidP="00B2273F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Vaccinaties</w:t>
            </w:r>
            <w:r w:rsidR="00B2273F">
              <w:rPr>
                <w:sz w:val="16"/>
                <w:szCs w:val="16"/>
              </w:rPr>
              <w:t xml:space="preserve"> &amp; test</w:t>
            </w:r>
            <w:r>
              <w:rPr>
                <w:sz w:val="16"/>
                <w:szCs w:val="16"/>
              </w:rPr>
              <w:t>en</w:t>
            </w:r>
          </w:p>
        </w:tc>
        <w:tc>
          <w:tcPr>
            <w:tcW w:w="1614" w:type="dxa"/>
            <w:vAlign w:val="center"/>
          </w:tcPr>
          <w:p w14:paraId="22D4220B" w14:textId="1A2F3E7B" w:rsidR="00B2273F" w:rsidRPr="00FF4B3E" w:rsidRDefault="00000000" w:rsidP="00E10AE1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4129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10AE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2273F">
              <w:rPr>
                <w:sz w:val="16"/>
                <w:szCs w:val="16"/>
              </w:rPr>
              <w:t xml:space="preserve"> Tetanus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313CD86F" w14:textId="6B86D7D3" w:rsidR="00E10AE1" w:rsidRPr="00B91164" w:rsidRDefault="00000000" w:rsidP="00E10AE1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678659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273F" w:rsidRPr="00B9116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2273F" w:rsidRPr="00B91164">
              <w:rPr>
                <w:sz w:val="16"/>
                <w:szCs w:val="16"/>
              </w:rPr>
              <w:t xml:space="preserve"> Hepatitis A</w:t>
            </w:r>
          </w:p>
        </w:tc>
        <w:tc>
          <w:tcPr>
            <w:tcW w:w="1672" w:type="dxa"/>
            <w:tcBorders>
              <w:bottom w:val="single" w:sz="4" w:space="0" w:color="auto"/>
            </w:tcBorders>
            <w:vAlign w:val="center"/>
          </w:tcPr>
          <w:p w14:paraId="0175AE7B" w14:textId="5CD85213" w:rsidR="00B2273F" w:rsidRPr="00BF5D34" w:rsidRDefault="00000000" w:rsidP="00E10AE1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38373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273F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2273F">
              <w:rPr>
                <w:sz w:val="16"/>
                <w:szCs w:val="16"/>
              </w:rPr>
              <w:t xml:space="preserve"> Hepatitis B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AB353D1" w14:textId="6C2D7ACA" w:rsidR="00B2273F" w:rsidRPr="00BF5D34" w:rsidRDefault="00000000" w:rsidP="00E10AE1">
            <w:pPr>
              <w:spacing w:line="259" w:lineRule="auto"/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79027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10AE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10AE1">
              <w:rPr>
                <w:sz w:val="16"/>
                <w:szCs w:val="16"/>
              </w:rPr>
              <w:t xml:space="preserve"> </w:t>
            </w:r>
            <w:r w:rsidR="00B2273F">
              <w:rPr>
                <w:sz w:val="16"/>
                <w:szCs w:val="16"/>
              </w:rPr>
              <w:t>Tuberculose</w:t>
            </w:r>
          </w:p>
        </w:tc>
      </w:tr>
      <w:tr w:rsidR="005A30B6" w:rsidRPr="00BF5D34" w14:paraId="53F506BC" w14:textId="77777777" w:rsidTr="004F30E1">
        <w:trPr>
          <w:trHeight w:hRule="exact" w:val="624"/>
          <w:jc w:val="center"/>
        </w:trPr>
        <w:tc>
          <w:tcPr>
            <w:tcW w:w="3343" w:type="dxa"/>
            <w:gridSpan w:val="2"/>
            <w:tcBorders>
              <w:top w:val="single" w:sz="4" w:space="0" w:color="auto"/>
            </w:tcBorders>
            <w:vAlign w:val="center"/>
          </w:tcPr>
          <w:p w14:paraId="50C80CE7" w14:textId="48B450C8" w:rsidR="005A30B6" w:rsidRPr="00B16EA9" w:rsidRDefault="005A30B6" w:rsidP="00B2273F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Maatregelen bij zwangerschap en borstvoeding</w:t>
            </w:r>
          </w:p>
        </w:tc>
        <w:tc>
          <w:tcPr>
            <w:tcW w:w="1614" w:type="dxa"/>
            <w:tcBorders>
              <w:top w:val="single" w:sz="4" w:space="0" w:color="auto"/>
            </w:tcBorders>
            <w:vAlign w:val="center"/>
          </w:tcPr>
          <w:p w14:paraId="6E12FA1F" w14:textId="0364572B" w:rsidR="005A30B6" w:rsidRPr="00B16EA9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26357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0B6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30B6">
              <w:rPr>
                <w:sz w:val="16"/>
                <w:szCs w:val="16"/>
              </w:rPr>
              <w:t xml:space="preserve"> JA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684156" w14:textId="3B70C8F0" w:rsidR="005A30B6" w:rsidRPr="00B16EA9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23346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0B6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30B6">
              <w:rPr>
                <w:sz w:val="16"/>
                <w:szCs w:val="16"/>
              </w:rPr>
              <w:t xml:space="preserve"> NEEN</w:t>
            </w:r>
          </w:p>
        </w:tc>
        <w:tc>
          <w:tcPr>
            <w:tcW w:w="33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813C5A" w14:textId="52E64E29" w:rsidR="005A30B6" w:rsidRPr="00BF5D34" w:rsidRDefault="005A30B6" w:rsidP="00B2273F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</w:tr>
      <w:tr w:rsidR="005A30B6" w:rsidRPr="00BF5D34" w14:paraId="1EE84164" w14:textId="77777777" w:rsidTr="004F30E1">
        <w:trPr>
          <w:trHeight w:hRule="exact" w:val="624"/>
          <w:jc w:val="center"/>
        </w:trPr>
        <w:tc>
          <w:tcPr>
            <w:tcW w:w="3343" w:type="dxa"/>
            <w:gridSpan w:val="2"/>
            <w:vAlign w:val="center"/>
          </w:tcPr>
          <w:p w14:paraId="7A10436B" w14:textId="29EABB25" w:rsidR="005A30B6" w:rsidRPr="00B16EA9" w:rsidRDefault="004F30E1" w:rsidP="00B2273F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4F30E1">
              <w:rPr>
                <w:sz w:val="16"/>
                <w:szCs w:val="16"/>
              </w:rPr>
              <w:t xml:space="preserve">anpassing of tijdelijke verwijdering door werkgever op advies arbeidsarts </w:t>
            </w:r>
            <w:r w:rsidR="005A30B6">
              <w:rPr>
                <w:sz w:val="16"/>
                <w:szCs w:val="16"/>
              </w:rPr>
              <w:t>vanaf 1</w:t>
            </w:r>
            <w:r w:rsidR="005A30B6" w:rsidRPr="00B16EA9">
              <w:rPr>
                <w:sz w:val="16"/>
                <w:szCs w:val="16"/>
                <w:vertAlign w:val="superscript"/>
              </w:rPr>
              <w:t>ste</w:t>
            </w:r>
            <w:r w:rsidR="005A30B6">
              <w:rPr>
                <w:sz w:val="16"/>
                <w:szCs w:val="16"/>
              </w:rPr>
              <w:t xml:space="preserve"> </w:t>
            </w:r>
            <w:r w:rsidR="005A30B6" w:rsidRPr="00F60B7B">
              <w:rPr>
                <w:rFonts w:cs="Calibri"/>
                <w:sz w:val="16"/>
                <w:szCs w:val="16"/>
              </w:rPr>
              <w:t>trimester – 3</w:t>
            </w:r>
            <w:r w:rsidR="005A30B6">
              <w:rPr>
                <w:sz w:val="16"/>
                <w:szCs w:val="16"/>
              </w:rPr>
              <w:t xml:space="preserve"> laatste maanden zwangerschap</w:t>
            </w:r>
          </w:p>
        </w:tc>
        <w:tc>
          <w:tcPr>
            <w:tcW w:w="1614" w:type="dxa"/>
            <w:vAlign w:val="center"/>
          </w:tcPr>
          <w:p w14:paraId="26BE940F" w14:textId="3B3CD32E" w:rsidR="005A30B6" w:rsidRPr="00B16EA9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sz w:val="16"/>
                  <w:szCs w:val="16"/>
                </w:rPr>
                <w:id w:val="192970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0B6" w:rsidRPr="00B16EA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30B6" w:rsidRPr="00B16EA9">
              <w:rPr>
                <w:sz w:val="16"/>
                <w:szCs w:val="16"/>
              </w:rPr>
              <w:t xml:space="preserve"> JA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199ED686" w14:textId="707692C2" w:rsidR="005A30B6" w:rsidRPr="00B16EA9" w:rsidRDefault="00000000" w:rsidP="00B2273F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sz w:val="16"/>
                  <w:szCs w:val="16"/>
                </w:rPr>
                <w:id w:val="-204804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30B6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30B6" w:rsidRPr="00B16EA9">
              <w:rPr>
                <w:sz w:val="16"/>
                <w:szCs w:val="16"/>
              </w:rPr>
              <w:t xml:space="preserve"> NEEN</w:t>
            </w:r>
          </w:p>
        </w:tc>
        <w:tc>
          <w:tcPr>
            <w:tcW w:w="3373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4B534" w14:textId="3B0F5DE4" w:rsidR="005A30B6" w:rsidRPr="00BF5D34" w:rsidRDefault="005A30B6" w:rsidP="00B2273F">
            <w:pPr>
              <w:spacing w:after="160" w:line="259" w:lineRule="auto"/>
              <w:jc w:val="left"/>
              <w:rPr>
                <w:sz w:val="16"/>
                <w:szCs w:val="16"/>
              </w:rPr>
            </w:pPr>
          </w:p>
        </w:tc>
      </w:tr>
    </w:tbl>
    <w:p w14:paraId="1179342E" w14:textId="77777777" w:rsidR="004D288F" w:rsidRDefault="004D288F" w:rsidP="00037518"/>
    <w:tbl>
      <w:tblPr>
        <w:tblStyle w:val="Tabelraster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419"/>
        <w:gridCol w:w="2128"/>
        <w:gridCol w:w="2693"/>
        <w:gridCol w:w="2126"/>
        <w:gridCol w:w="2977"/>
      </w:tblGrid>
      <w:tr w:rsidR="00037518" w:rsidRPr="00BF5D34" w14:paraId="27062182" w14:textId="77777777" w:rsidTr="004D288F">
        <w:trPr>
          <w:trHeight w:hRule="exact" w:val="582"/>
          <w:jc w:val="center"/>
        </w:trPr>
        <w:tc>
          <w:tcPr>
            <w:tcW w:w="10343" w:type="dxa"/>
            <w:gridSpan w:val="5"/>
            <w:shd w:val="clear" w:color="auto" w:fill="532464"/>
          </w:tcPr>
          <w:p w14:paraId="00506382" w14:textId="127C87E3" w:rsidR="00037518" w:rsidRPr="00BF5D34" w:rsidRDefault="00037518" w:rsidP="007E384C">
            <w:pPr>
              <w:keepNext/>
              <w:keepLines/>
              <w:spacing w:before="40"/>
              <w:jc w:val="center"/>
              <w:outlineLvl w:val="1"/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  <w:t>WERKKLEDIJ – PERSOONLIJKE BESCHERMING</w:t>
            </w:r>
          </w:p>
        </w:tc>
      </w:tr>
      <w:tr w:rsidR="00037518" w:rsidRPr="00BF5D34" w14:paraId="27A4D0FF" w14:textId="77777777" w:rsidTr="00E10AE1">
        <w:trPr>
          <w:trHeight w:hRule="exact" w:val="567"/>
          <w:jc w:val="center"/>
        </w:trPr>
        <w:tc>
          <w:tcPr>
            <w:tcW w:w="5240" w:type="dxa"/>
            <w:gridSpan w:val="3"/>
            <w:vAlign w:val="center"/>
          </w:tcPr>
          <w:p w14:paraId="445329BD" w14:textId="77777777" w:rsidR="00F9396A" w:rsidRDefault="00F9396A" w:rsidP="007E384C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Afspraken met betrekking tot </w:t>
            </w:r>
          </w:p>
          <w:p w14:paraId="3140434F" w14:textId="0263A8E6" w:rsidR="00037518" w:rsidRPr="009B45FE" w:rsidRDefault="00F9396A" w:rsidP="007E384C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werkkledij en</w:t>
            </w:r>
            <w:r w:rsidR="00037518">
              <w:rPr>
                <w:sz w:val="16"/>
                <w:szCs w:val="16"/>
              </w:rPr>
              <w:t xml:space="preserve"> persoonlijke beschermingsmiddelen </w:t>
            </w:r>
          </w:p>
        </w:tc>
        <w:tc>
          <w:tcPr>
            <w:tcW w:w="5103" w:type="dxa"/>
            <w:gridSpan w:val="2"/>
            <w:vAlign w:val="center"/>
          </w:tcPr>
          <w:p w14:paraId="3392F3EE" w14:textId="52D86815" w:rsidR="00037518" w:rsidRPr="00BF5D34" w:rsidRDefault="00840C0C" w:rsidP="00840C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Voorzien door:</w:t>
            </w:r>
          </w:p>
        </w:tc>
      </w:tr>
      <w:tr w:rsidR="00AC54CA" w:rsidRPr="00BF5D34" w14:paraId="25931A76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-1815943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436BE788" w14:textId="16DD4715" w:rsidR="00AC54CA" w:rsidRDefault="00AC54CA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14:paraId="1D9E2EA4" w14:textId="3190DB9C" w:rsidR="00AC54CA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Werk</w:t>
            </w:r>
            <w:r w:rsidR="006D5EAE">
              <w:rPr>
                <w:sz w:val="16"/>
                <w:szCs w:val="16"/>
              </w:rPr>
              <w:t>kledij</w:t>
            </w:r>
          </w:p>
        </w:tc>
        <w:tc>
          <w:tcPr>
            <w:tcW w:w="2693" w:type="dxa"/>
            <w:vAlign w:val="center"/>
          </w:tcPr>
          <w:p w14:paraId="58700213" w14:textId="04F2BF09" w:rsidR="00AC54CA" w:rsidRDefault="00AC54CA" w:rsidP="00AC54CA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C0C6B17" w14:textId="67FA19FD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26955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directie/stagegever</w:t>
            </w:r>
          </w:p>
        </w:tc>
        <w:tc>
          <w:tcPr>
            <w:tcW w:w="2977" w:type="dxa"/>
            <w:vAlign w:val="center"/>
          </w:tcPr>
          <w:p w14:paraId="6375498A" w14:textId="747AE54B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001547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(gelijkgestelde) werknemer/stagiair</w:t>
            </w:r>
          </w:p>
        </w:tc>
      </w:tr>
      <w:tr w:rsidR="00AC54CA" w:rsidRPr="00BF5D34" w14:paraId="05ADB85E" w14:textId="77777777" w:rsidTr="00E10AE1">
        <w:trPr>
          <w:trHeight w:hRule="exact" w:val="56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2100374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176AE6DA" w14:textId="77777777" w:rsidR="00AC54CA" w:rsidRPr="0045357A" w:rsidRDefault="00AC54CA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14:paraId="7B2705B2" w14:textId="51E7D5ED" w:rsidR="00AC54CA" w:rsidRPr="009B45FE" w:rsidRDefault="006D5EAE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Werkschoenen -v</w:t>
            </w:r>
            <w:r w:rsidR="00AC54CA">
              <w:rPr>
                <w:sz w:val="16"/>
                <w:szCs w:val="16"/>
              </w:rPr>
              <w:t>eiligheidsschoenen</w:t>
            </w:r>
          </w:p>
        </w:tc>
        <w:tc>
          <w:tcPr>
            <w:tcW w:w="2693" w:type="dxa"/>
            <w:vAlign w:val="center"/>
          </w:tcPr>
          <w:p w14:paraId="231268F7" w14:textId="77777777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type:  </w:t>
            </w:r>
          </w:p>
        </w:tc>
        <w:tc>
          <w:tcPr>
            <w:tcW w:w="2126" w:type="dxa"/>
            <w:vAlign w:val="center"/>
          </w:tcPr>
          <w:p w14:paraId="14518368" w14:textId="208DC2BB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6361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directie/stagegever</w:t>
            </w:r>
          </w:p>
        </w:tc>
        <w:tc>
          <w:tcPr>
            <w:tcW w:w="2977" w:type="dxa"/>
            <w:vAlign w:val="center"/>
          </w:tcPr>
          <w:p w14:paraId="162ADEB0" w14:textId="103B0777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088699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(gelijkgestelde) werknemer/stagiair</w:t>
            </w:r>
          </w:p>
        </w:tc>
      </w:tr>
      <w:tr w:rsidR="00AC54CA" w:rsidRPr="00BF5D34" w14:paraId="62F27B87" w14:textId="77777777" w:rsidTr="00E10AE1">
        <w:trPr>
          <w:trHeight w:hRule="exact" w:val="510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631367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7486AAFD" w14:textId="4DB5C41C" w:rsidR="00AC54CA" w:rsidRDefault="00AC54CA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14:paraId="6D5A98A1" w14:textId="77777777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Werkhandschoenen - veiligheidshandschoenen</w:t>
            </w:r>
          </w:p>
        </w:tc>
        <w:tc>
          <w:tcPr>
            <w:tcW w:w="2693" w:type="dxa"/>
            <w:vAlign w:val="center"/>
          </w:tcPr>
          <w:p w14:paraId="479E47E8" w14:textId="1B9932B0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type:  </w:t>
            </w:r>
          </w:p>
        </w:tc>
        <w:tc>
          <w:tcPr>
            <w:tcW w:w="2126" w:type="dxa"/>
            <w:vAlign w:val="center"/>
          </w:tcPr>
          <w:p w14:paraId="1E396D05" w14:textId="6F3B1EFD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14663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directie/stagegever</w:t>
            </w:r>
          </w:p>
        </w:tc>
        <w:tc>
          <w:tcPr>
            <w:tcW w:w="2977" w:type="dxa"/>
            <w:vAlign w:val="center"/>
          </w:tcPr>
          <w:p w14:paraId="1C181536" w14:textId="4F5BD327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46665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(gelijkgestelde) werknemer/stagiair</w:t>
            </w:r>
          </w:p>
        </w:tc>
      </w:tr>
      <w:tr w:rsidR="00AC54CA" w:rsidRPr="00BF5D34" w14:paraId="207DB669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1238355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0B79CBC1" w14:textId="77777777" w:rsidR="00AC54CA" w:rsidRDefault="00AC54CA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14:paraId="5A8A5931" w14:textId="77777777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Veiligheidsbril</w:t>
            </w:r>
          </w:p>
        </w:tc>
        <w:tc>
          <w:tcPr>
            <w:tcW w:w="2693" w:type="dxa"/>
            <w:vAlign w:val="center"/>
          </w:tcPr>
          <w:p w14:paraId="088CA1D8" w14:textId="77777777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type:  </w:t>
            </w:r>
          </w:p>
        </w:tc>
        <w:tc>
          <w:tcPr>
            <w:tcW w:w="2126" w:type="dxa"/>
            <w:vAlign w:val="center"/>
          </w:tcPr>
          <w:p w14:paraId="1629844F" w14:textId="2C4A586C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58851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directie/stagegever</w:t>
            </w:r>
          </w:p>
        </w:tc>
        <w:tc>
          <w:tcPr>
            <w:tcW w:w="2977" w:type="dxa"/>
            <w:vAlign w:val="center"/>
          </w:tcPr>
          <w:p w14:paraId="51C57DF3" w14:textId="1A94192D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74843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(gelijkgestelde) werknemer/stagiair</w:t>
            </w:r>
          </w:p>
        </w:tc>
      </w:tr>
      <w:tr w:rsidR="00AC54CA" w:rsidRPr="00BF5D34" w14:paraId="6B64637A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555828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11CB9989" w14:textId="77777777" w:rsidR="00AC54CA" w:rsidRDefault="00AC54CA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14:paraId="4ACDE9DF" w14:textId="77777777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Gehoorbescherming</w:t>
            </w:r>
          </w:p>
        </w:tc>
        <w:tc>
          <w:tcPr>
            <w:tcW w:w="2693" w:type="dxa"/>
            <w:vAlign w:val="center"/>
          </w:tcPr>
          <w:p w14:paraId="5891E654" w14:textId="77777777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type:  </w:t>
            </w:r>
          </w:p>
        </w:tc>
        <w:tc>
          <w:tcPr>
            <w:tcW w:w="2126" w:type="dxa"/>
            <w:vAlign w:val="center"/>
          </w:tcPr>
          <w:p w14:paraId="703E07F1" w14:textId="71877BAD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7264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directie/stagegever</w:t>
            </w:r>
          </w:p>
        </w:tc>
        <w:tc>
          <w:tcPr>
            <w:tcW w:w="2977" w:type="dxa"/>
            <w:vAlign w:val="center"/>
          </w:tcPr>
          <w:p w14:paraId="16C3AA2E" w14:textId="769A912E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13579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(gelijkgestelde) werknemer/stagiair</w:t>
            </w:r>
          </w:p>
        </w:tc>
      </w:tr>
      <w:tr w:rsidR="00AC54CA" w:rsidRPr="00BF5D34" w14:paraId="782598D2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901799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05492514" w14:textId="11413003" w:rsidR="00AC54CA" w:rsidRDefault="00AC54CA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14:paraId="62201727" w14:textId="77777777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Ademhalingsbescherming</w:t>
            </w:r>
          </w:p>
        </w:tc>
        <w:tc>
          <w:tcPr>
            <w:tcW w:w="2693" w:type="dxa"/>
            <w:vAlign w:val="center"/>
          </w:tcPr>
          <w:p w14:paraId="0425176D" w14:textId="269B6D72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type: </w:t>
            </w:r>
          </w:p>
        </w:tc>
        <w:tc>
          <w:tcPr>
            <w:tcW w:w="2126" w:type="dxa"/>
            <w:vAlign w:val="center"/>
          </w:tcPr>
          <w:p w14:paraId="1E00656D" w14:textId="002E29FC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0667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directie/stagegever</w:t>
            </w:r>
          </w:p>
        </w:tc>
        <w:tc>
          <w:tcPr>
            <w:tcW w:w="2977" w:type="dxa"/>
            <w:vAlign w:val="center"/>
          </w:tcPr>
          <w:p w14:paraId="103FBC40" w14:textId="79828AAC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53232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(gelijkgestelde) werknemer/stagiair</w:t>
            </w:r>
          </w:p>
        </w:tc>
      </w:tr>
      <w:tr w:rsidR="00AC54CA" w:rsidRPr="00BF5D34" w14:paraId="7C1E9378" w14:textId="77777777" w:rsidTr="00AC54CA">
        <w:trPr>
          <w:trHeight w:hRule="exact" w:val="22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800497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5564AB9F" w14:textId="29922E79" w:rsidR="00AC54CA" w:rsidRDefault="00AC54CA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14:paraId="1218CC01" w14:textId="77777777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Specifieke uitrusting</w:t>
            </w:r>
          </w:p>
        </w:tc>
        <w:tc>
          <w:tcPr>
            <w:tcW w:w="2693" w:type="dxa"/>
            <w:vAlign w:val="center"/>
          </w:tcPr>
          <w:p w14:paraId="5C5702A6" w14:textId="332FFE83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type:  </w:t>
            </w:r>
          </w:p>
        </w:tc>
        <w:tc>
          <w:tcPr>
            <w:tcW w:w="2126" w:type="dxa"/>
            <w:vAlign w:val="center"/>
          </w:tcPr>
          <w:p w14:paraId="110D94AA" w14:textId="7B1B31C1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02469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directie/stagegever</w:t>
            </w:r>
          </w:p>
        </w:tc>
        <w:tc>
          <w:tcPr>
            <w:tcW w:w="2977" w:type="dxa"/>
            <w:vAlign w:val="center"/>
          </w:tcPr>
          <w:p w14:paraId="510D08FC" w14:textId="12B21147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50509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(gelijkgestelde) werknemer/stagiair</w:t>
            </w:r>
          </w:p>
        </w:tc>
      </w:tr>
      <w:tr w:rsidR="00AC54CA" w:rsidRPr="00BF5D34" w14:paraId="381C4AB1" w14:textId="77777777" w:rsidTr="00E10AE1">
        <w:trPr>
          <w:trHeight w:hRule="exact" w:val="567"/>
          <w:jc w:val="center"/>
        </w:trPr>
        <w:sdt>
          <w:sdtPr>
            <w:rPr>
              <w:rFonts w:ascii="MS Gothic" w:eastAsia="MS Gothic" w:hAnsi="MS Gothic"/>
              <w:sz w:val="16"/>
              <w:szCs w:val="16"/>
            </w:rPr>
            <w:id w:val="1822164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9" w:type="dxa"/>
                <w:vAlign w:val="center"/>
              </w:tcPr>
              <w:p w14:paraId="3C0C6053" w14:textId="77777777" w:rsidR="00AC54CA" w:rsidRDefault="00AC54CA" w:rsidP="00AC54CA">
                <w:pPr>
                  <w:jc w:val="center"/>
                  <w:rPr>
                    <w:rFonts w:ascii="MS Gothic" w:eastAsia="MS Gothic" w:hAnsi="MS Gothic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14:paraId="41D82233" w14:textId="398A7797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Andere:</w:t>
            </w:r>
          </w:p>
        </w:tc>
        <w:tc>
          <w:tcPr>
            <w:tcW w:w="2693" w:type="dxa"/>
            <w:vAlign w:val="center"/>
          </w:tcPr>
          <w:p w14:paraId="1BA4D466" w14:textId="77777777" w:rsidR="00AC54CA" w:rsidRPr="009B45FE" w:rsidRDefault="00AC54CA" w:rsidP="00AC54C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type:  </w:t>
            </w:r>
          </w:p>
        </w:tc>
        <w:tc>
          <w:tcPr>
            <w:tcW w:w="2126" w:type="dxa"/>
            <w:vAlign w:val="center"/>
          </w:tcPr>
          <w:p w14:paraId="1D7506AD" w14:textId="5EDC573B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2526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directie/stagegever</w:t>
            </w:r>
          </w:p>
        </w:tc>
        <w:tc>
          <w:tcPr>
            <w:tcW w:w="2977" w:type="dxa"/>
            <w:vAlign w:val="center"/>
          </w:tcPr>
          <w:p w14:paraId="2D8DE87A" w14:textId="75204EBC" w:rsidR="00AC54CA" w:rsidRPr="00BF5D34" w:rsidRDefault="00000000" w:rsidP="00AC54CA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6713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4CA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C54CA">
              <w:rPr>
                <w:sz w:val="16"/>
                <w:szCs w:val="16"/>
              </w:rPr>
              <w:t xml:space="preserve"> (gelijkgestelde) werknemer/stagiair</w:t>
            </w:r>
          </w:p>
        </w:tc>
      </w:tr>
    </w:tbl>
    <w:p w14:paraId="0F21CC5C" w14:textId="77777777" w:rsidR="001B4A83" w:rsidRDefault="001B4A83"/>
    <w:tbl>
      <w:tblPr>
        <w:tblStyle w:val="Tabelraster"/>
        <w:tblW w:w="10343" w:type="dxa"/>
        <w:jc w:val="center"/>
        <w:tblLook w:val="04A0" w:firstRow="1" w:lastRow="0" w:firstColumn="1" w:lastColumn="0" w:noHBand="0" w:noVBand="1"/>
      </w:tblPr>
      <w:tblGrid>
        <w:gridCol w:w="284"/>
        <w:gridCol w:w="6374"/>
        <w:gridCol w:w="1842"/>
        <w:gridCol w:w="1843"/>
      </w:tblGrid>
      <w:tr w:rsidR="00F15855" w:rsidRPr="00BF5D34" w14:paraId="35419789" w14:textId="77777777" w:rsidTr="004D288F">
        <w:trPr>
          <w:trHeight w:hRule="exact" w:val="582"/>
          <w:jc w:val="center"/>
        </w:trPr>
        <w:tc>
          <w:tcPr>
            <w:tcW w:w="284" w:type="dxa"/>
            <w:shd w:val="clear" w:color="auto" w:fill="532464"/>
          </w:tcPr>
          <w:p w14:paraId="19413CFB" w14:textId="77777777" w:rsidR="00F15855" w:rsidRPr="00BF5D34" w:rsidRDefault="00F15855" w:rsidP="00601F2B">
            <w:pPr>
              <w:keepNext/>
              <w:keepLines/>
              <w:spacing w:before="40"/>
              <w:jc w:val="center"/>
              <w:outlineLvl w:val="1"/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</w:pPr>
          </w:p>
        </w:tc>
        <w:tc>
          <w:tcPr>
            <w:tcW w:w="10059" w:type="dxa"/>
            <w:gridSpan w:val="3"/>
            <w:shd w:val="clear" w:color="auto" w:fill="532464"/>
          </w:tcPr>
          <w:p w14:paraId="76CD18E9" w14:textId="3948A6E3" w:rsidR="00F15855" w:rsidRPr="00BF5D34" w:rsidRDefault="00F15855" w:rsidP="00601F2B">
            <w:pPr>
              <w:keepNext/>
              <w:keepLines/>
              <w:spacing w:before="40"/>
              <w:jc w:val="center"/>
              <w:outlineLvl w:val="1"/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eastAsiaTheme="majorEastAsia" w:cs="Calibri"/>
                <w:b/>
                <w:color w:val="FFFFFF" w:themeColor="background1"/>
                <w:sz w:val="40"/>
                <w:szCs w:val="40"/>
              </w:rPr>
              <w:t>ALGEMENE MAATREGELEN</w:t>
            </w:r>
          </w:p>
        </w:tc>
      </w:tr>
      <w:tr w:rsidR="00F15855" w:rsidRPr="00BF5D34" w14:paraId="210BE81E" w14:textId="77777777" w:rsidTr="00A07572">
        <w:trPr>
          <w:trHeight w:hRule="exact" w:val="227"/>
          <w:jc w:val="center"/>
        </w:trPr>
        <w:tc>
          <w:tcPr>
            <w:tcW w:w="6658" w:type="dxa"/>
            <w:gridSpan w:val="2"/>
            <w:vAlign w:val="center"/>
          </w:tcPr>
          <w:p w14:paraId="1A86A339" w14:textId="4109DDC9" w:rsidR="00F15855" w:rsidRPr="00F15855" w:rsidRDefault="00F15855" w:rsidP="00F1585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Rookverbod</w:t>
            </w:r>
          </w:p>
        </w:tc>
        <w:tc>
          <w:tcPr>
            <w:tcW w:w="1842" w:type="dxa"/>
          </w:tcPr>
          <w:p w14:paraId="3A308824" w14:textId="76599DDF" w:rsidR="00F15855" w:rsidRPr="00BF5D34" w:rsidRDefault="00000000" w:rsidP="00601F2B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750863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15855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  <w:r w:rsidR="00F15855">
              <w:rPr>
                <w:sz w:val="16"/>
                <w:szCs w:val="16"/>
              </w:rPr>
              <w:t xml:space="preserve"> JA</w:t>
            </w:r>
          </w:p>
        </w:tc>
        <w:tc>
          <w:tcPr>
            <w:tcW w:w="1843" w:type="dxa"/>
            <w:vAlign w:val="center"/>
          </w:tcPr>
          <w:p w14:paraId="72E39D06" w14:textId="77777777" w:rsidR="00F15855" w:rsidRPr="00BF5D34" w:rsidRDefault="00000000" w:rsidP="00601F2B">
            <w:pPr>
              <w:spacing w:after="160" w:line="259" w:lineRule="auto"/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60049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5855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15855">
              <w:rPr>
                <w:sz w:val="16"/>
                <w:szCs w:val="16"/>
              </w:rPr>
              <w:t xml:space="preserve"> NEEN</w:t>
            </w:r>
          </w:p>
        </w:tc>
      </w:tr>
      <w:tr w:rsidR="00F15855" w:rsidRPr="00BF5D34" w14:paraId="394A3152" w14:textId="77777777" w:rsidTr="00A07572">
        <w:trPr>
          <w:trHeight w:hRule="exact" w:val="227"/>
          <w:jc w:val="center"/>
        </w:trPr>
        <w:tc>
          <w:tcPr>
            <w:tcW w:w="6658" w:type="dxa"/>
            <w:gridSpan w:val="2"/>
            <w:vAlign w:val="center"/>
          </w:tcPr>
          <w:p w14:paraId="60D480F7" w14:textId="185EA120" w:rsidR="00F15855" w:rsidRPr="00F15855" w:rsidRDefault="00F15855" w:rsidP="00F1585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Verplicht dragen van persoonlijke beschermingsmiddelen</w:t>
            </w:r>
          </w:p>
        </w:tc>
        <w:tc>
          <w:tcPr>
            <w:tcW w:w="1842" w:type="dxa"/>
          </w:tcPr>
          <w:p w14:paraId="53647B2A" w14:textId="5A7CAE77" w:rsidR="00F15855" w:rsidRPr="00BF5D34" w:rsidRDefault="00000000" w:rsidP="00601F2B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039673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15855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  <w:r w:rsidR="00F15855">
              <w:rPr>
                <w:sz w:val="16"/>
                <w:szCs w:val="16"/>
              </w:rPr>
              <w:t xml:space="preserve"> JA</w:t>
            </w:r>
          </w:p>
        </w:tc>
        <w:tc>
          <w:tcPr>
            <w:tcW w:w="1843" w:type="dxa"/>
            <w:vAlign w:val="center"/>
          </w:tcPr>
          <w:p w14:paraId="50D5E8A0" w14:textId="77777777" w:rsidR="00F15855" w:rsidRPr="00BF5D34" w:rsidRDefault="00000000" w:rsidP="00601F2B">
            <w:pPr>
              <w:spacing w:after="160" w:line="259" w:lineRule="auto"/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0387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5855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15855">
              <w:rPr>
                <w:sz w:val="16"/>
                <w:szCs w:val="16"/>
              </w:rPr>
              <w:t xml:space="preserve"> NEEN</w:t>
            </w:r>
          </w:p>
        </w:tc>
      </w:tr>
      <w:tr w:rsidR="00F15855" w:rsidRPr="00BF5D34" w14:paraId="3A8B0855" w14:textId="77777777" w:rsidTr="004D288F">
        <w:trPr>
          <w:trHeight w:hRule="exact" w:val="227"/>
          <w:jc w:val="center"/>
        </w:trPr>
        <w:tc>
          <w:tcPr>
            <w:tcW w:w="6658" w:type="dxa"/>
            <w:gridSpan w:val="2"/>
            <w:vAlign w:val="center"/>
          </w:tcPr>
          <w:p w14:paraId="6E52DF8B" w14:textId="6E0C2E8F" w:rsidR="00F15855" w:rsidRPr="00F15855" w:rsidRDefault="00F15855" w:rsidP="00F1585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Eten tijdens de werkzaamheden</w:t>
            </w:r>
          </w:p>
        </w:tc>
        <w:tc>
          <w:tcPr>
            <w:tcW w:w="1842" w:type="dxa"/>
          </w:tcPr>
          <w:p w14:paraId="7C56BFA5" w14:textId="77777777" w:rsidR="00F15855" w:rsidRPr="00BF5D34" w:rsidRDefault="00000000" w:rsidP="00601F2B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7673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5855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15855">
              <w:rPr>
                <w:sz w:val="16"/>
                <w:szCs w:val="16"/>
              </w:rPr>
              <w:t xml:space="preserve"> JA</w:t>
            </w:r>
          </w:p>
        </w:tc>
        <w:tc>
          <w:tcPr>
            <w:tcW w:w="1843" w:type="dxa"/>
            <w:vAlign w:val="center"/>
          </w:tcPr>
          <w:p w14:paraId="2703095D" w14:textId="2D1B737B" w:rsidR="00F15855" w:rsidRPr="00BF5D34" w:rsidRDefault="00000000" w:rsidP="00601F2B">
            <w:pPr>
              <w:spacing w:after="160" w:line="259" w:lineRule="auto"/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028620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15855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  <w:r w:rsidR="00F15855">
              <w:rPr>
                <w:sz w:val="16"/>
                <w:szCs w:val="16"/>
              </w:rPr>
              <w:t xml:space="preserve"> NEEN</w:t>
            </w:r>
          </w:p>
        </w:tc>
      </w:tr>
      <w:tr w:rsidR="00F15855" w:rsidRPr="00BF5D34" w14:paraId="017A834A" w14:textId="77777777" w:rsidTr="004D288F">
        <w:trPr>
          <w:trHeight w:hRule="exact" w:val="227"/>
          <w:jc w:val="center"/>
        </w:trPr>
        <w:tc>
          <w:tcPr>
            <w:tcW w:w="6658" w:type="dxa"/>
            <w:gridSpan w:val="2"/>
            <w:vAlign w:val="center"/>
          </w:tcPr>
          <w:p w14:paraId="511469AF" w14:textId="56C3C6D7" w:rsidR="00F15855" w:rsidRPr="00F15855" w:rsidRDefault="00F15855" w:rsidP="00F15855">
            <w:pPr>
              <w:jc w:val="left"/>
              <w:rPr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Melden van incidenten </w:t>
            </w:r>
          </w:p>
        </w:tc>
        <w:tc>
          <w:tcPr>
            <w:tcW w:w="1842" w:type="dxa"/>
          </w:tcPr>
          <w:p w14:paraId="172733B3" w14:textId="514DE5B2" w:rsidR="00F15855" w:rsidRPr="00BF5D34" w:rsidRDefault="00000000" w:rsidP="00601F2B">
            <w:pPr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609772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15855">
                  <w:rPr>
                    <w:rFonts w:ascii="MS Gothic" w:eastAsia="MS Gothic" w:hAnsi="MS Gothic" w:hint="eastAsia"/>
                    <w:sz w:val="16"/>
                    <w:szCs w:val="16"/>
                  </w:rPr>
                  <w:t>☒</w:t>
                </w:r>
              </w:sdtContent>
            </w:sdt>
            <w:r w:rsidR="00F15855">
              <w:rPr>
                <w:sz w:val="16"/>
                <w:szCs w:val="16"/>
              </w:rPr>
              <w:t xml:space="preserve"> JA</w:t>
            </w:r>
          </w:p>
        </w:tc>
        <w:tc>
          <w:tcPr>
            <w:tcW w:w="1843" w:type="dxa"/>
            <w:vAlign w:val="center"/>
          </w:tcPr>
          <w:p w14:paraId="55F70B54" w14:textId="77777777" w:rsidR="00F15855" w:rsidRPr="00BF5D34" w:rsidRDefault="00000000" w:rsidP="00601F2B">
            <w:pPr>
              <w:spacing w:after="160" w:line="259" w:lineRule="auto"/>
              <w:jc w:val="lef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15589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5855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F15855">
              <w:rPr>
                <w:sz w:val="16"/>
                <w:szCs w:val="16"/>
              </w:rPr>
              <w:t xml:space="preserve"> NEEN</w:t>
            </w:r>
          </w:p>
        </w:tc>
      </w:tr>
    </w:tbl>
    <w:p w14:paraId="3EB19619" w14:textId="77777777" w:rsidR="00F15855" w:rsidRDefault="00F15855"/>
    <w:tbl>
      <w:tblPr>
        <w:tblStyle w:val="Tabelraster"/>
        <w:tblW w:w="10470" w:type="dxa"/>
        <w:jc w:val="center"/>
        <w:tblLook w:val="04A0" w:firstRow="1" w:lastRow="0" w:firstColumn="1" w:lastColumn="0" w:noHBand="0" w:noVBand="1"/>
      </w:tblPr>
      <w:tblGrid>
        <w:gridCol w:w="5382"/>
        <w:gridCol w:w="5088"/>
      </w:tblGrid>
      <w:tr w:rsidR="00B31ED8" w:rsidRPr="00F15855" w14:paraId="00EB4C0F" w14:textId="77777777" w:rsidTr="007E384C">
        <w:trPr>
          <w:trHeight w:hRule="exact" w:val="631"/>
          <w:jc w:val="center"/>
        </w:trPr>
        <w:tc>
          <w:tcPr>
            <w:tcW w:w="10470" w:type="dxa"/>
            <w:gridSpan w:val="2"/>
            <w:shd w:val="clear" w:color="auto" w:fill="532464"/>
          </w:tcPr>
          <w:p w14:paraId="3EE8B818" w14:textId="77777777" w:rsidR="00B31ED8" w:rsidRPr="00F15855" w:rsidRDefault="00B31ED8" w:rsidP="007E384C">
            <w:pPr>
              <w:pStyle w:val="Kop2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eop"/>
                <w:rFonts w:asciiTheme="minorHAnsi" w:hAnsiTheme="minorHAnsi" w:cstheme="minorHAnsi"/>
                <w:sz w:val="40"/>
                <w:szCs w:val="40"/>
              </w:rPr>
              <w:lastRenderedPageBreak/>
              <w:t>H</w:t>
            </w:r>
            <w:r>
              <w:rPr>
                <w:rStyle w:val="eop"/>
                <w:rFonts w:cstheme="minorHAnsi"/>
                <w:sz w:val="40"/>
                <w:szCs w:val="40"/>
              </w:rPr>
              <w:t>ANDTEKENINGEN</w:t>
            </w:r>
          </w:p>
        </w:tc>
      </w:tr>
      <w:tr w:rsidR="00B31ED8" w:rsidRPr="00466679" w14:paraId="283E75A4" w14:textId="77777777" w:rsidTr="00AE124C">
        <w:trPr>
          <w:trHeight w:hRule="exact" w:val="2268"/>
          <w:jc w:val="center"/>
        </w:trPr>
        <w:tc>
          <w:tcPr>
            <w:tcW w:w="5382" w:type="dxa"/>
          </w:tcPr>
          <w:p w14:paraId="5DD19F08" w14:textId="77777777" w:rsidR="00B31ED8" w:rsidRDefault="00B31ED8" w:rsidP="007E384C">
            <w:pPr>
              <w:rPr>
                <w:rStyle w:val="eop"/>
              </w:rPr>
            </w:pPr>
            <w:r>
              <w:rPr>
                <w:rStyle w:val="eop"/>
              </w:rPr>
              <w:t>Naam &amp; handtekening</w:t>
            </w:r>
          </w:p>
          <w:p w14:paraId="16D8B7EA" w14:textId="16DF90C9" w:rsidR="00B31ED8" w:rsidRDefault="00000000" w:rsidP="007E384C">
            <w:sdt>
              <w:sdtPr>
                <w:id w:val="425542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6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55608">
              <w:t xml:space="preserve"> Externe preventiedienst - onderwijsinstelling</w:t>
            </w:r>
          </w:p>
          <w:p w14:paraId="72B8940C" w14:textId="1439D4AB" w:rsidR="00F55608" w:rsidRDefault="00000000" w:rsidP="007E384C">
            <w:sdt>
              <w:sdtPr>
                <w:id w:val="344222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60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55608">
              <w:t xml:space="preserve"> Externe preventiedienst – stagegever</w:t>
            </w:r>
          </w:p>
          <w:p w14:paraId="29AC6512" w14:textId="77777777" w:rsidR="00F55608" w:rsidRDefault="00F55608" w:rsidP="007E384C"/>
          <w:p w14:paraId="24125D1D" w14:textId="77777777" w:rsidR="00A632E5" w:rsidRDefault="00A632E5" w:rsidP="007E384C"/>
          <w:p w14:paraId="4172E834" w14:textId="77777777" w:rsidR="00A632E5" w:rsidRDefault="00A632E5" w:rsidP="007E384C"/>
          <w:p w14:paraId="1314560A" w14:textId="77777777" w:rsidR="00B31ED8" w:rsidRPr="0080216B" w:rsidRDefault="00B31ED8" w:rsidP="007E384C">
            <w:r>
              <w:t>Datum</w:t>
            </w:r>
          </w:p>
        </w:tc>
        <w:tc>
          <w:tcPr>
            <w:tcW w:w="5088" w:type="dxa"/>
            <w:tcBorders>
              <w:bottom w:val="single" w:sz="4" w:space="0" w:color="auto"/>
            </w:tcBorders>
          </w:tcPr>
          <w:p w14:paraId="0E3582CC" w14:textId="77777777" w:rsidR="00B31ED8" w:rsidRDefault="00B31ED8" w:rsidP="007E384C">
            <w:pPr>
              <w:rPr>
                <w:rStyle w:val="eop"/>
              </w:rPr>
            </w:pPr>
            <w:r>
              <w:rPr>
                <w:rStyle w:val="eop"/>
              </w:rPr>
              <w:t>Naam &amp; handtekening</w:t>
            </w:r>
          </w:p>
          <w:p w14:paraId="7357774E" w14:textId="77777777" w:rsidR="00F55608" w:rsidRDefault="00000000" w:rsidP="007E384C">
            <w:pPr>
              <w:rPr>
                <w:rStyle w:val="eop"/>
              </w:rPr>
            </w:pPr>
            <w:sdt>
              <w:sdtPr>
                <w:rPr>
                  <w:rStyle w:val="eop"/>
                </w:rPr>
                <w:id w:val="-1072579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608">
                  <w:rPr>
                    <w:rStyle w:val="eo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F55608">
              <w:rPr>
                <w:rStyle w:val="eop"/>
              </w:rPr>
              <w:t xml:space="preserve"> </w:t>
            </w:r>
            <w:r w:rsidR="006C0626">
              <w:rPr>
                <w:rStyle w:val="eop"/>
              </w:rPr>
              <w:t>(gelijkgestelde) werknemer</w:t>
            </w:r>
          </w:p>
          <w:p w14:paraId="35E77253" w14:textId="20379D72" w:rsidR="00B31ED8" w:rsidRDefault="00000000" w:rsidP="007E384C">
            <w:pPr>
              <w:rPr>
                <w:rStyle w:val="eop"/>
              </w:rPr>
            </w:pPr>
            <w:sdt>
              <w:sdtPr>
                <w:rPr>
                  <w:rStyle w:val="eop"/>
                </w:rPr>
                <w:id w:val="-315965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608">
                  <w:rPr>
                    <w:rStyle w:val="eo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F55608">
              <w:rPr>
                <w:rStyle w:val="eop"/>
              </w:rPr>
              <w:t xml:space="preserve"> </w:t>
            </w:r>
            <w:r w:rsidR="00A632E5">
              <w:rPr>
                <w:rStyle w:val="eop"/>
              </w:rPr>
              <w:t>S</w:t>
            </w:r>
            <w:r w:rsidR="006C0626">
              <w:rPr>
                <w:rStyle w:val="eop"/>
              </w:rPr>
              <w:t>tagiair</w:t>
            </w:r>
          </w:p>
          <w:p w14:paraId="60719069" w14:textId="082F347D" w:rsidR="00A632E5" w:rsidRDefault="00000000" w:rsidP="007E384C">
            <w:pPr>
              <w:rPr>
                <w:rStyle w:val="eop"/>
              </w:rPr>
            </w:pPr>
            <w:sdt>
              <w:sdtPr>
                <w:rPr>
                  <w:rStyle w:val="eop"/>
                </w:rPr>
                <w:id w:val="692655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32E5">
                  <w:rPr>
                    <w:rStyle w:val="eo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A632E5">
              <w:rPr>
                <w:rStyle w:val="eop"/>
              </w:rPr>
              <w:t xml:space="preserve"> Ouderlijke macht (</w:t>
            </w:r>
            <w:r w:rsidR="00A632E5" w:rsidRPr="00B44B4A">
              <w:rPr>
                <w:rStyle w:val="eop"/>
                <w:b/>
                <w:bCs/>
              </w:rPr>
              <w:t>-</w:t>
            </w:r>
            <w:r w:rsidR="00A632E5">
              <w:rPr>
                <w:rStyle w:val="eop"/>
              </w:rPr>
              <w:t>18 jarigen)</w:t>
            </w:r>
          </w:p>
          <w:p w14:paraId="218A5ABA" w14:textId="77777777" w:rsidR="00A632E5" w:rsidRDefault="00A632E5" w:rsidP="007E384C">
            <w:pPr>
              <w:rPr>
                <w:rStyle w:val="eop"/>
              </w:rPr>
            </w:pPr>
          </w:p>
          <w:p w14:paraId="0B19A60F" w14:textId="77777777" w:rsidR="00B31ED8" w:rsidRDefault="00B31ED8" w:rsidP="007E384C">
            <w:pPr>
              <w:rPr>
                <w:rStyle w:val="eop"/>
              </w:rPr>
            </w:pPr>
          </w:p>
          <w:p w14:paraId="720440FF" w14:textId="77777777" w:rsidR="00B31ED8" w:rsidRPr="00466679" w:rsidRDefault="00B31ED8" w:rsidP="007E384C">
            <w:r>
              <w:t>Datum</w:t>
            </w:r>
          </w:p>
        </w:tc>
      </w:tr>
      <w:tr w:rsidR="00B31ED8" w:rsidRPr="0080216B" w14:paraId="09E13416" w14:textId="77777777" w:rsidTr="00AE124C">
        <w:trPr>
          <w:trHeight w:hRule="exact" w:val="2268"/>
          <w:jc w:val="center"/>
        </w:trPr>
        <w:tc>
          <w:tcPr>
            <w:tcW w:w="5382" w:type="dxa"/>
            <w:tcBorders>
              <w:right w:val="single" w:sz="4" w:space="0" w:color="auto"/>
            </w:tcBorders>
          </w:tcPr>
          <w:p w14:paraId="7F33E9EB" w14:textId="77777777" w:rsidR="00B31ED8" w:rsidRDefault="00B31ED8" w:rsidP="007E384C">
            <w:pPr>
              <w:rPr>
                <w:rStyle w:val="eop"/>
              </w:rPr>
            </w:pPr>
            <w:r>
              <w:rPr>
                <w:rStyle w:val="eop"/>
              </w:rPr>
              <w:t>Naam &amp; handtekening</w:t>
            </w:r>
          </w:p>
          <w:p w14:paraId="2CF3EC99" w14:textId="6D57204F" w:rsidR="00B31ED8" w:rsidRDefault="00F55608" w:rsidP="007E384C">
            <w:pPr>
              <w:rPr>
                <w:szCs w:val="20"/>
              </w:rPr>
            </w:pPr>
            <w:r>
              <w:rPr>
                <w:szCs w:val="20"/>
              </w:rPr>
              <w:t>D</w:t>
            </w:r>
            <w:r w:rsidR="00BA64FD" w:rsidRPr="00BA64FD">
              <w:rPr>
                <w:szCs w:val="20"/>
              </w:rPr>
              <w:t>irectie/stagegever</w:t>
            </w:r>
          </w:p>
          <w:p w14:paraId="76CAEAF6" w14:textId="77777777" w:rsidR="00BA64FD" w:rsidRDefault="00BA64FD" w:rsidP="007E384C">
            <w:pPr>
              <w:rPr>
                <w:sz w:val="24"/>
                <w:szCs w:val="28"/>
              </w:rPr>
            </w:pPr>
          </w:p>
          <w:p w14:paraId="51B19CEB" w14:textId="77777777" w:rsidR="00A632E5" w:rsidRDefault="00A632E5" w:rsidP="007E384C">
            <w:pPr>
              <w:rPr>
                <w:sz w:val="24"/>
                <w:szCs w:val="28"/>
              </w:rPr>
            </w:pPr>
          </w:p>
          <w:p w14:paraId="451E2465" w14:textId="77777777" w:rsidR="00A632E5" w:rsidRPr="00BA64FD" w:rsidRDefault="00A632E5" w:rsidP="007E384C">
            <w:pPr>
              <w:rPr>
                <w:sz w:val="24"/>
                <w:szCs w:val="28"/>
              </w:rPr>
            </w:pPr>
          </w:p>
          <w:p w14:paraId="24C86F44" w14:textId="77777777" w:rsidR="00B31ED8" w:rsidRPr="0080216B" w:rsidRDefault="00B31ED8" w:rsidP="007E384C">
            <w:pPr>
              <w:pStyle w:val="Kop4"/>
            </w:pPr>
            <w:r>
              <w:t>Datum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E0EB54" w14:textId="039C8C4B" w:rsidR="00B31ED8" w:rsidRDefault="00A632E5" w:rsidP="007E384C">
            <w:r>
              <w:t>Naam &amp; handtekening</w:t>
            </w:r>
          </w:p>
          <w:p w14:paraId="4E338703" w14:textId="77777777" w:rsidR="00A632E5" w:rsidRDefault="00A632E5" w:rsidP="007E384C">
            <w:r>
              <w:t>Stagebegeleider onderwijsinstelling</w:t>
            </w:r>
          </w:p>
          <w:p w14:paraId="109E4BF5" w14:textId="77777777" w:rsidR="00A632E5" w:rsidRDefault="00A632E5" w:rsidP="007E384C"/>
          <w:p w14:paraId="3217729B" w14:textId="77777777" w:rsidR="00A632E5" w:rsidRDefault="00A632E5" w:rsidP="007E384C"/>
          <w:p w14:paraId="00571068" w14:textId="77777777" w:rsidR="00A632E5" w:rsidRDefault="00A632E5" w:rsidP="007E384C"/>
          <w:p w14:paraId="24391550" w14:textId="77777777" w:rsidR="00A632E5" w:rsidRDefault="00A632E5" w:rsidP="007E384C"/>
          <w:p w14:paraId="38615AB2" w14:textId="267B8006" w:rsidR="00A632E5" w:rsidRPr="0080216B" w:rsidRDefault="00A632E5" w:rsidP="007E384C">
            <w:r>
              <w:t>Datum</w:t>
            </w:r>
          </w:p>
        </w:tc>
      </w:tr>
    </w:tbl>
    <w:p w14:paraId="430386C5" w14:textId="1D268171" w:rsidR="00E42DD6" w:rsidRDefault="00E42DD6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0CCA9CEE" w14:textId="77777777" w:rsidR="00385812" w:rsidRDefault="00385812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2C4A1F73" w14:textId="77777777" w:rsidR="00385812" w:rsidRDefault="00385812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09F551B7" w14:textId="77777777" w:rsidR="00385812" w:rsidRDefault="00385812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4B74DCEA" w14:textId="77777777" w:rsidR="00385812" w:rsidRDefault="00385812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449D308D" w14:textId="77777777" w:rsidR="00385812" w:rsidRDefault="00385812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1B9BD0F9" w14:textId="77777777" w:rsidR="00385812" w:rsidRDefault="00385812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612A76B4" w14:textId="77777777" w:rsidR="00B921A0" w:rsidRDefault="00B921A0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1164DE50" w14:textId="77777777" w:rsidR="00B921A0" w:rsidRDefault="00B921A0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60996F0F" w14:textId="77777777" w:rsidR="00B921A0" w:rsidRDefault="00B921A0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21F9736A" w14:textId="77777777" w:rsidR="00B921A0" w:rsidRDefault="00B921A0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5771F5D6" w14:textId="77777777" w:rsidR="00B921A0" w:rsidRDefault="00B921A0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3DCA3E1B" w14:textId="77777777" w:rsidR="00B921A0" w:rsidRDefault="00B921A0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09CBBA7A" w14:textId="77777777" w:rsidR="00B921A0" w:rsidRDefault="00B921A0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6FAA891F" w14:textId="77777777" w:rsidR="00B921A0" w:rsidRDefault="00B921A0" w:rsidP="00466679">
      <w:pPr>
        <w:rPr>
          <w:rFonts w:ascii="Segoe UI" w:eastAsia="Times New Roman" w:hAnsi="Segoe UI" w:cs="Segoe UI"/>
          <w:sz w:val="18"/>
          <w:szCs w:val="18"/>
        </w:rPr>
      </w:pPr>
    </w:p>
    <w:p w14:paraId="581BFF7B" w14:textId="77777777" w:rsidR="00B921A0" w:rsidRDefault="00B921A0" w:rsidP="00466679">
      <w:pPr>
        <w:rPr>
          <w:rFonts w:ascii="Segoe UI" w:eastAsia="Times New Roman" w:hAnsi="Segoe UI" w:cs="Segoe UI"/>
          <w:sz w:val="18"/>
          <w:szCs w:val="18"/>
        </w:rPr>
      </w:pPr>
    </w:p>
    <w:tbl>
      <w:tblPr>
        <w:tblStyle w:val="Tabelraster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3C6A18" w:rsidRPr="00F15855" w14:paraId="46584320" w14:textId="77777777" w:rsidTr="00385812">
        <w:trPr>
          <w:trHeight w:hRule="exact" w:val="631"/>
        </w:trPr>
        <w:tc>
          <w:tcPr>
            <w:tcW w:w="9214" w:type="dxa"/>
            <w:shd w:val="clear" w:color="auto" w:fill="532464"/>
          </w:tcPr>
          <w:p w14:paraId="521CD709" w14:textId="089459DC" w:rsidR="003C6A18" w:rsidRDefault="00385812" w:rsidP="00601F2B">
            <w:pPr>
              <w:pStyle w:val="Kop2"/>
              <w:rPr>
                <w:rStyle w:val="eop"/>
                <w:rFonts w:asciiTheme="minorHAnsi" w:hAnsiTheme="minorHAnsi" w:cstheme="minorHAnsi"/>
                <w:sz w:val="40"/>
                <w:szCs w:val="40"/>
              </w:rPr>
            </w:pPr>
            <w:r>
              <w:rPr>
                <w:rStyle w:val="eop"/>
                <w:rFonts w:asciiTheme="minorHAnsi" w:hAnsiTheme="minorHAnsi" w:cstheme="minorHAnsi"/>
                <w:sz w:val="40"/>
                <w:szCs w:val="40"/>
              </w:rPr>
              <w:lastRenderedPageBreak/>
              <w:t xml:space="preserve">RISICOBEOORDELING </w:t>
            </w:r>
            <w:r>
              <w:rPr>
                <w:rStyle w:val="eop"/>
                <w:sz w:val="40"/>
                <w:szCs w:val="40"/>
              </w:rPr>
              <w:t>– risico matrix</w:t>
            </w:r>
          </w:p>
          <w:p w14:paraId="1160B6FA" w14:textId="02691417" w:rsidR="00385812" w:rsidRPr="00385812" w:rsidRDefault="00385812" w:rsidP="00385812"/>
        </w:tc>
      </w:tr>
      <w:tr w:rsidR="003C6A18" w:rsidRPr="00466679" w14:paraId="5733BF42" w14:textId="77777777" w:rsidTr="00122A62">
        <w:trPr>
          <w:trHeight w:hRule="exact" w:val="1238"/>
        </w:trPr>
        <w:tc>
          <w:tcPr>
            <w:tcW w:w="9214" w:type="dxa"/>
          </w:tcPr>
          <w:p w14:paraId="712128F1" w14:textId="77777777" w:rsidR="003C6A18" w:rsidRPr="00385812" w:rsidRDefault="003C6A18" w:rsidP="00385812">
            <w:pPr>
              <w:rPr>
                <w:sz w:val="22"/>
                <w:szCs w:val="24"/>
              </w:rPr>
            </w:pPr>
            <w:r w:rsidRPr="00385812">
              <w:rPr>
                <w:b/>
                <w:bCs/>
                <w:sz w:val="22"/>
                <w:szCs w:val="24"/>
              </w:rPr>
              <w:t>Effect</w:t>
            </w:r>
            <w:r w:rsidRPr="00385812">
              <w:rPr>
                <w:sz w:val="22"/>
                <w:szCs w:val="24"/>
              </w:rPr>
              <w:t>:</w:t>
            </w:r>
          </w:p>
          <w:p w14:paraId="202C9B31" w14:textId="77777777" w:rsidR="003C6A18" w:rsidRPr="00385812" w:rsidRDefault="003C6A18" w:rsidP="00385812">
            <w:pPr>
              <w:rPr>
                <w:sz w:val="22"/>
                <w:szCs w:val="24"/>
              </w:rPr>
            </w:pPr>
            <w:r w:rsidRPr="00385812">
              <w:rPr>
                <w:sz w:val="22"/>
                <w:szCs w:val="24"/>
              </w:rPr>
              <w:t>1 =</w:t>
            </w:r>
            <w:r w:rsidRPr="00385812">
              <w:rPr>
                <w:sz w:val="22"/>
                <w:szCs w:val="24"/>
              </w:rPr>
              <w:tab/>
              <w:t xml:space="preserve"> kleine verwonding, nauwelijks verzuim of ongevallen</w:t>
            </w:r>
          </w:p>
          <w:p w14:paraId="6A4A612B" w14:textId="77777777" w:rsidR="003C6A18" w:rsidRPr="00385812" w:rsidRDefault="003C6A18" w:rsidP="00385812">
            <w:pPr>
              <w:rPr>
                <w:sz w:val="22"/>
                <w:szCs w:val="24"/>
              </w:rPr>
            </w:pPr>
            <w:r w:rsidRPr="00385812">
              <w:rPr>
                <w:sz w:val="22"/>
                <w:szCs w:val="24"/>
              </w:rPr>
              <w:t>2 =</w:t>
            </w:r>
            <w:r w:rsidRPr="00385812">
              <w:rPr>
                <w:sz w:val="22"/>
                <w:szCs w:val="24"/>
              </w:rPr>
              <w:tab/>
              <w:t xml:space="preserve"> ernstige verwonding, gemiddeld verzuim en/of ongevallen</w:t>
            </w:r>
          </w:p>
          <w:p w14:paraId="77DF93BD" w14:textId="427E9B91" w:rsidR="003C6A18" w:rsidRPr="00385812" w:rsidRDefault="003C6A18" w:rsidP="00385812">
            <w:pPr>
              <w:rPr>
                <w:sz w:val="22"/>
                <w:szCs w:val="24"/>
              </w:rPr>
            </w:pPr>
            <w:r w:rsidRPr="00385812">
              <w:rPr>
                <w:sz w:val="22"/>
                <w:szCs w:val="24"/>
              </w:rPr>
              <w:t>3 =</w:t>
            </w:r>
            <w:r w:rsidRPr="00385812">
              <w:rPr>
                <w:sz w:val="22"/>
                <w:szCs w:val="24"/>
              </w:rPr>
              <w:tab/>
              <w:t xml:space="preserve"> dood, hoog verzuim en/of ongevallen</w:t>
            </w:r>
          </w:p>
        </w:tc>
      </w:tr>
      <w:tr w:rsidR="003C6A18" w:rsidRPr="00466679" w14:paraId="4CF0591C" w14:textId="77777777" w:rsidTr="00385812">
        <w:trPr>
          <w:trHeight w:hRule="exact" w:val="874"/>
        </w:trPr>
        <w:tc>
          <w:tcPr>
            <w:tcW w:w="9214" w:type="dxa"/>
          </w:tcPr>
          <w:p w14:paraId="1AFA8CDF" w14:textId="77777777" w:rsidR="003C6A18" w:rsidRPr="00385812" w:rsidRDefault="003C6A18" w:rsidP="00385812">
            <w:pPr>
              <w:pStyle w:val="Kop4"/>
              <w:spacing w:before="0"/>
              <w:rPr>
                <w:rStyle w:val="eop"/>
                <w:sz w:val="22"/>
                <w:szCs w:val="24"/>
              </w:rPr>
            </w:pPr>
            <w:r w:rsidRPr="00385812">
              <w:rPr>
                <w:rStyle w:val="eop"/>
                <w:b/>
                <w:bCs/>
                <w:sz w:val="22"/>
                <w:szCs w:val="24"/>
              </w:rPr>
              <w:t>Blootstelling</w:t>
            </w:r>
            <w:r w:rsidRPr="00385812">
              <w:rPr>
                <w:rStyle w:val="eop"/>
                <w:sz w:val="22"/>
                <w:szCs w:val="24"/>
              </w:rPr>
              <w:t>:</w:t>
            </w:r>
          </w:p>
          <w:p w14:paraId="18FAFB3D" w14:textId="77777777" w:rsidR="003C6A18" w:rsidRPr="00385812" w:rsidRDefault="003C6A18" w:rsidP="00385812">
            <w:pPr>
              <w:pStyle w:val="Kop4"/>
              <w:spacing w:before="0"/>
              <w:rPr>
                <w:rStyle w:val="eop"/>
                <w:sz w:val="22"/>
                <w:szCs w:val="24"/>
              </w:rPr>
            </w:pPr>
            <w:r w:rsidRPr="00385812">
              <w:rPr>
                <w:rStyle w:val="eop"/>
                <w:sz w:val="22"/>
                <w:szCs w:val="24"/>
              </w:rPr>
              <w:t>1 =</w:t>
            </w:r>
            <w:r w:rsidRPr="00385812">
              <w:rPr>
                <w:rStyle w:val="eop"/>
                <w:sz w:val="22"/>
                <w:szCs w:val="24"/>
              </w:rPr>
              <w:tab/>
              <w:t xml:space="preserve"> zelden tot soms</w:t>
            </w:r>
          </w:p>
          <w:p w14:paraId="4EC74008" w14:textId="6F851DC9" w:rsidR="003C6A18" w:rsidRPr="00385812" w:rsidRDefault="003C6A18" w:rsidP="00385812">
            <w:pPr>
              <w:pStyle w:val="Kop4"/>
              <w:spacing w:before="0"/>
              <w:rPr>
                <w:rStyle w:val="eop"/>
                <w:sz w:val="22"/>
                <w:szCs w:val="24"/>
              </w:rPr>
            </w:pPr>
            <w:r w:rsidRPr="00385812">
              <w:rPr>
                <w:rStyle w:val="eop"/>
                <w:sz w:val="22"/>
                <w:szCs w:val="24"/>
              </w:rPr>
              <w:t>2 =</w:t>
            </w:r>
            <w:r w:rsidRPr="00385812">
              <w:rPr>
                <w:rStyle w:val="eop"/>
                <w:sz w:val="22"/>
                <w:szCs w:val="24"/>
              </w:rPr>
              <w:tab/>
              <w:t xml:space="preserve"> vaak tot continu</w:t>
            </w:r>
          </w:p>
        </w:tc>
      </w:tr>
      <w:tr w:rsidR="003C6A18" w:rsidRPr="00466679" w14:paraId="62EA6564" w14:textId="77777777" w:rsidTr="00385812">
        <w:trPr>
          <w:trHeight w:hRule="exact" w:val="1394"/>
        </w:trPr>
        <w:tc>
          <w:tcPr>
            <w:tcW w:w="9214" w:type="dxa"/>
          </w:tcPr>
          <w:p w14:paraId="41D4D04D" w14:textId="77777777" w:rsidR="003C6A18" w:rsidRPr="00385812" w:rsidRDefault="003C6A18" w:rsidP="00385812">
            <w:pPr>
              <w:pStyle w:val="Kop4"/>
              <w:spacing w:before="0"/>
              <w:rPr>
                <w:rStyle w:val="eop"/>
                <w:b/>
                <w:bCs/>
                <w:sz w:val="22"/>
                <w:szCs w:val="24"/>
              </w:rPr>
            </w:pPr>
            <w:r w:rsidRPr="00385812">
              <w:rPr>
                <w:rStyle w:val="eop"/>
                <w:b/>
                <w:bCs/>
                <w:sz w:val="22"/>
                <w:szCs w:val="24"/>
              </w:rPr>
              <w:t>Waarschijnlijkheid:</w:t>
            </w:r>
          </w:p>
          <w:p w14:paraId="0C75E5DD" w14:textId="60922A0C" w:rsidR="003C6A18" w:rsidRPr="00385812" w:rsidRDefault="003C6A18" w:rsidP="00385812">
            <w:pPr>
              <w:pStyle w:val="Kop4"/>
              <w:spacing w:before="0"/>
              <w:rPr>
                <w:rStyle w:val="eop"/>
                <w:sz w:val="22"/>
                <w:szCs w:val="24"/>
              </w:rPr>
            </w:pPr>
            <w:r w:rsidRPr="00385812">
              <w:rPr>
                <w:rStyle w:val="eop"/>
                <w:sz w:val="22"/>
                <w:szCs w:val="24"/>
              </w:rPr>
              <w:t>1 =</w:t>
            </w:r>
            <w:r w:rsidRPr="00385812">
              <w:rPr>
                <w:rStyle w:val="eop"/>
                <w:sz w:val="22"/>
                <w:szCs w:val="24"/>
              </w:rPr>
              <w:tab/>
              <w:t xml:space="preserve"> laag, zal waarschijnlijk niet optreden – nauwelijks oorzaak van verzuim of ongevallen</w:t>
            </w:r>
          </w:p>
          <w:p w14:paraId="38FD9686" w14:textId="77777777" w:rsidR="00385812" w:rsidRPr="00385812" w:rsidRDefault="003C6A18" w:rsidP="00385812">
            <w:pPr>
              <w:pStyle w:val="Kop4"/>
              <w:spacing w:before="0"/>
              <w:rPr>
                <w:rStyle w:val="eop"/>
                <w:sz w:val="22"/>
                <w:szCs w:val="24"/>
              </w:rPr>
            </w:pPr>
            <w:r w:rsidRPr="00385812">
              <w:rPr>
                <w:rStyle w:val="eop"/>
                <w:sz w:val="22"/>
                <w:szCs w:val="24"/>
              </w:rPr>
              <w:t>2 =</w:t>
            </w:r>
            <w:r w:rsidRPr="00385812">
              <w:rPr>
                <w:rStyle w:val="eop"/>
                <w:sz w:val="22"/>
                <w:szCs w:val="24"/>
              </w:rPr>
              <w:tab/>
              <w:t xml:space="preserve"> gemiddeld (kan voorkomen) – niet vaker dan andere oorzaken, oorzaak van verzuim </w:t>
            </w:r>
          </w:p>
          <w:p w14:paraId="74FE09F1" w14:textId="3B9DF206" w:rsidR="003C6A18" w:rsidRPr="00385812" w:rsidRDefault="00385812" w:rsidP="00385812">
            <w:pPr>
              <w:pStyle w:val="Kop4"/>
              <w:spacing w:before="0"/>
              <w:rPr>
                <w:rStyle w:val="eop"/>
                <w:sz w:val="22"/>
                <w:szCs w:val="24"/>
              </w:rPr>
            </w:pPr>
            <w:r w:rsidRPr="00385812">
              <w:rPr>
                <w:rStyle w:val="eop"/>
                <w:sz w:val="22"/>
                <w:szCs w:val="24"/>
              </w:rPr>
              <w:t xml:space="preserve">              </w:t>
            </w:r>
            <w:r w:rsidR="003C6A18" w:rsidRPr="00385812">
              <w:rPr>
                <w:rStyle w:val="eop"/>
                <w:sz w:val="22"/>
                <w:szCs w:val="24"/>
              </w:rPr>
              <w:t>en/of ongevallen</w:t>
            </w:r>
          </w:p>
          <w:p w14:paraId="446E9F84" w14:textId="63C151F7" w:rsidR="003C6A18" w:rsidRPr="00385812" w:rsidRDefault="003C6A18" w:rsidP="00385812">
            <w:pPr>
              <w:pStyle w:val="Kop4"/>
              <w:spacing w:before="0"/>
              <w:rPr>
                <w:rStyle w:val="eop"/>
                <w:sz w:val="22"/>
                <w:szCs w:val="24"/>
              </w:rPr>
            </w:pPr>
            <w:r w:rsidRPr="00385812">
              <w:rPr>
                <w:rStyle w:val="eop"/>
                <w:sz w:val="22"/>
                <w:szCs w:val="24"/>
              </w:rPr>
              <w:t>3 =</w:t>
            </w:r>
            <w:r w:rsidRPr="00385812">
              <w:rPr>
                <w:rStyle w:val="eop"/>
                <w:sz w:val="22"/>
                <w:szCs w:val="24"/>
              </w:rPr>
              <w:tab/>
              <w:t xml:space="preserve"> hoog, zal waarschijnlijk optreden – vaak oorzaak van verzuim of ongevallen</w:t>
            </w:r>
          </w:p>
        </w:tc>
      </w:tr>
      <w:tr w:rsidR="003C6A18" w:rsidRPr="00466679" w14:paraId="628C7030" w14:textId="77777777" w:rsidTr="00385812">
        <w:trPr>
          <w:trHeight w:hRule="exact" w:val="859"/>
        </w:trPr>
        <w:tc>
          <w:tcPr>
            <w:tcW w:w="9214" w:type="dxa"/>
          </w:tcPr>
          <w:p w14:paraId="29ADD64F" w14:textId="77777777" w:rsidR="003C6A18" w:rsidRPr="00385812" w:rsidRDefault="003C6A18" w:rsidP="00385812">
            <w:pPr>
              <w:pStyle w:val="Kop4"/>
              <w:spacing w:before="0"/>
              <w:rPr>
                <w:rStyle w:val="eop"/>
                <w:b/>
                <w:bCs/>
                <w:sz w:val="22"/>
                <w:szCs w:val="24"/>
              </w:rPr>
            </w:pPr>
            <w:r w:rsidRPr="00385812">
              <w:rPr>
                <w:rStyle w:val="eop"/>
                <w:b/>
                <w:bCs/>
                <w:sz w:val="22"/>
                <w:szCs w:val="24"/>
              </w:rPr>
              <w:t>Gevaarsafwending:</w:t>
            </w:r>
          </w:p>
          <w:p w14:paraId="0D0351B2" w14:textId="77777777" w:rsidR="003C6A18" w:rsidRPr="00385812" w:rsidRDefault="003C6A18" w:rsidP="00385812">
            <w:pPr>
              <w:pStyle w:val="Kop4"/>
              <w:spacing w:before="0"/>
              <w:rPr>
                <w:rStyle w:val="eop"/>
                <w:sz w:val="22"/>
                <w:szCs w:val="24"/>
              </w:rPr>
            </w:pPr>
            <w:r w:rsidRPr="00385812">
              <w:rPr>
                <w:rStyle w:val="eop"/>
                <w:sz w:val="22"/>
                <w:szCs w:val="24"/>
              </w:rPr>
              <w:t>1 =</w:t>
            </w:r>
            <w:r w:rsidRPr="00385812">
              <w:rPr>
                <w:rStyle w:val="eop"/>
                <w:sz w:val="22"/>
                <w:szCs w:val="24"/>
              </w:rPr>
              <w:tab/>
              <w:t xml:space="preserve"> mogelijk onder bepaalde omstandigheden</w:t>
            </w:r>
          </w:p>
          <w:p w14:paraId="6C250061" w14:textId="5361C798" w:rsidR="003C6A18" w:rsidRPr="00385812" w:rsidRDefault="003C6A18" w:rsidP="00385812">
            <w:pPr>
              <w:pStyle w:val="Kop4"/>
              <w:spacing w:before="0"/>
              <w:rPr>
                <w:rStyle w:val="eop"/>
                <w:sz w:val="22"/>
                <w:szCs w:val="24"/>
              </w:rPr>
            </w:pPr>
            <w:r w:rsidRPr="00385812">
              <w:rPr>
                <w:rStyle w:val="eop"/>
                <w:sz w:val="22"/>
                <w:szCs w:val="24"/>
              </w:rPr>
              <w:t>2 =</w:t>
            </w:r>
            <w:r w:rsidRPr="00385812">
              <w:rPr>
                <w:rStyle w:val="eop"/>
                <w:sz w:val="22"/>
                <w:szCs w:val="24"/>
              </w:rPr>
              <w:tab/>
              <w:t xml:space="preserve"> nauwelijks mogelijk</w:t>
            </w:r>
          </w:p>
        </w:tc>
      </w:tr>
    </w:tbl>
    <w:p w14:paraId="7E17A296" w14:textId="77777777" w:rsidR="00385812" w:rsidRDefault="00385812"/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1566"/>
        <w:gridCol w:w="1061"/>
        <w:gridCol w:w="900"/>
        <w:gridCol w:w="1009"/>
        <w:gridCol w:w="992"/>
        <w:gridCol w:w="850"/>
        <w:gridCol w:w="1134"/>
      </w:tblGrid>
      <w:tr w:rsidR="003C6A18" w:rsidRPr="003C6A18" w14:paraId="727ADD74" w14:textId="77777777" w:rsidTr="00385812">
        <w:trPr>
          <w:cantSplit/>
          <w:trHeight w:val="297"/>
        </w:trPr>
        <w:tc>
          <w:tcPr>
            <w:tcW w:w="3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9747" w14:textId="77777777" w:rsidR="003C6A18" w:rsidRPr="00385812" w:rsidRDefault="003C6A18" w:rsidP="0038581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5B1C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 xml:space="preserve">Waarschijnlijkheid </w:t>
            </w: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1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EC41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 xml:space="preserve">Waarschijnlijkheid </w:t>
            </w: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6477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 xml:space="preserve">Waarschijnlijkheid </w:t>
            </w: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3</w:t>
            </w:r>
          </w:p>
        </w:tc>
      </w:tr>
      <w:tr w:rsidR="003C6A18" w:rsidRPr="003C6A18" w14:paraId="4D7D1B65" w14:textId="77777777" w:rsidTr="00385812">
        <w:trPr>
          <w:cantSplit/>
          <w:trHeight w:val="146"/>
        </w:trPr>
        <w:tc>
          <w:tcPr>
            <w:tcW w:w="3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9C21" w14:textId="77777777" w:rsidR="003C6A18" w:rsidRPr="00385812" w:rsidRDefault="003C6A18" w:rsidP="00601F2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9AE4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Gevaarsafwending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153E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Gevaarsafwending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9B1B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Gevaarsafwending</w:t>
            </w:r>
          </w:p>
        </w:tc>
      </w:tr>
      <w:tr w:rsidR="00385812" w:rsidRPr="003C6A18" w14:paraId="1D5E352D" w14:textId="77777777" w:rsidTr="0038581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E18F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Effect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0C0E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Blootstelling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1D5E84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BF90F3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286716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0790AC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45DA54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D5C7C8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2</w:t>
            </w:r>
          </w:p>
        </w:tc>
      </w:tr>
      <w:tr w:rsidR="00385812" w:rsidRPr="003C6A18" w14:paraId="5B39EA10" w14:textId="77777777" w:rsidTr="00385812">
        <w:trPr>
          <w:trHeight w:val="30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B9F1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1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2C2E09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n.v.t.</w:t>
            </w:r>
          </w:p>
        </w:tc>
        <w:tc>
          <w:tcPr>
            <w:tcW w:w="10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5EF0728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1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7DF254FB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2</w:t>
            </w:r>
          </w:p>
        </w:tc>
        <w:tc>
          <w:tcPr>
            <w:tcW w:w="10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4B31E03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3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76934A9A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4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A1FD45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</w:tcPr>
          <w:p w14:paraId="607DF557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6</w:t>
            </w:r>
          </w:p>
        </w:tc>
      </w:tr>
      <w:tr w:rsidR="00385812" w:rsidRPr="003C6A18" w14:paraId="301326BC" w14:textId="77777777" w:rsidTr="00385812">
        <w:trPr>
          <w:cantSplit/>
          <w:trHeight w:val="297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5163" w14:textId="77777777" w:rsidR="003C6A18" w:rsidRPr="00385812" w:rsidRDefault="003C6A18" w:rsidP="00601F2B">
            <w:pPr>
              <w:spacing w:before="14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2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A01A2F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2194108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4DE0C671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4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29C4AD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</w:tcPr>
          <w:p w14:paraId="346B02B4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5395C6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/>
          </w:tcPr>
          <w:p w14:paraId="09A5935E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8</w:t>
            </w:r>
          </w:p>
        </w:tc>
      </w:tr>
      <w:tr w:rsidR="00385812" w:rsidRPr="003C6A18" w14:paraId="3DE6A41F" w14:textId="77777777" w:rsidTr="00385812">
        <w:trPr>
          <w:cantSplit/>
          <w:trHeight w:val="146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CCDE" w14:textId="77777777" w:rsidR="003C6A18" w:rsidRPr="00385812" w:rsidRDefault="003C6A18" w:rsidP="00601F2B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DD40EE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10D3F6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</w:tcPr>
          <w:p w14:paraId="11A0549E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6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DAF97B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/>
          </w:tcPr>
          <w:p w14:paraId="41A1B37C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36F60AE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/>
          </w:tcPr>
          <w:p w14:paraId="12DCDBBD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10</w:t>
            </w:r>
          </w:p>
        </w:tc>
      </w:tr>
      <w:tr w:rsidR="00385812" w:rsidRPr="003C6A18" w14:paraId="61BAADD9" w14:textId="77777777" w:rsidTr="00385812">
        <w:trPr>
          <w:cantSplit/>
          <w:trHeight w:val="28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1785" w14:textId="77777777" w:rsidR="003C6A18" w:rsidRPr="00385812" w:rsidRDefault="003C6A18" w:rsidP="00601F2B">
            <w:pPr>
              <w:spacing w:before="14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3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1A367D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A925D6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/>
          </w:tcPr>
          <w:p w14:paraId="1B1D6713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8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207FFB2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/>
          </w:tcPr>
          <w:p w14:paraId="17E9278F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69F4EE5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0000"/>
          </w:tcPr>
          <w:p w14:paraId="08A29F01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12</w:t>
            </w:r>
          </w:p>
        </w:tc>
      </w:tr>
      <w:tr w:rsidR="00385812" w:rsidRPr="003C6A18" w14:paraId="3CBFE193" w14:textId="77777777" w:rsidTr="00385812">
        <w:trPr>
          <w:cantSplit/>
          <w:trHeight w:val="146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386B" w14:textId="77777777" w:rsidR="003C6A18" w:rsidRPr="00385812" w:rsidRDefault="003C6A18" w:rsidP="00601F2B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FD51DD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b/>
                <w:sz w:val="24"/>
                <w:szCs w:val="24"/>
                <w:lang w:val="nl-NL"/>
              </w:rPr>
              <w:t>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C000"/>
          </w:tcPr>
          <w:p w14:paraId="4F3A61D4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</w:tcPr>
          <w:p w14:paraId="0DC7D3FE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10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0000"/>
          </w:tcPr>
          <w:p w14:paraId="461C5FCF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14:paraId="49946C4E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0000"/>
          </w:tcPr>
          <w:p w14:paraId="5E0BB996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14:paraId="02DB93C0" w14:textId="77777777" w:rsidR="003C6A18" w:rsidRPr="00385812" w:rsidRDefault="003C6A18" w:rsidP="00601F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5812">
              <w:rPr>
                <w:rFonts w:asciiTheme="minorHAnsi" w:hAnsiTheme="minorHAnsi" w:cstheme="minorHAnsi"/>
                <w:sz w:val="24"/>
                <w:szCs w:val="24"/>
                <w:lang w:val="nl-NL"/>
              </w:rPr>
              <w:t>14</w:t>
            </w:r>
          </w:p>
        </w:tc>
      </w:tr>
    </w:tbl>
    <w:p w14:paraId="0398A0E2" w14:textId="77777777" w:rsidR="003C6A18" w:rsidRDefault="003C6A18" w:rsidP="00466679">
      <w:pPr>
        <w:rPr>
          <w:rFonts w:asciiTheme="minorHAnsi" w:eastAsia="Times New Roman" w:hAnsiTheme="minorHAnsi" w:cstheme="minorHAnsi"/>
          <w:sz w:val="24"/>
          <w:szCs w:val="24"/>
        </w:rPr>
      </w:pPr>
    </w:p>
    <w:p w14:paraId="0F7ACFC4" w14:textId="713DD539" w:rsidR="00385812" w:rsidRPr="00385812" w:rsidRDefault="00385812" w:rsidP="00385812">
      <w:pPr>
        <w:spacing w:after="0" w:line="240" w:lineRule="auto"/>
        <w:rPr>
          <w:rFonts w:asciiTheme="minorHAnsi" w:hAnsiTheme="minorHAnsi" w:cstheme="minorHAnsi"/>
          <w:sz w:val="24"/>
          <w:lang w:val="nl-NL"/>
        </w:rPr>
      </w:pPr>
      <w:r w:rsidRPr="00385812">
        <w:rPr>
          <w:rFonts w:asciiTheme="minorHAnsi" w:hAnsiTheme="minorHAnsi" w:cstheme="minorHAnsi"/>
          <w:sz w:val="24"/>
          <w:lang w:val="nl-NL"/>
        </w:rPr>
        <w:t>Dit leidt tot de volgende risico - classificering:</w:t>
      </w:r>
      <w:r w:rsidRPr="00385812">
        <w:rPr>
          <w:rFonts w:asciiTheme="minorHAnsi" w:hAnsiTheme="minorHAnsi" w:cstheme="minorHAnsi"/>
          <w:b/>
          <w:sz w:val="24"/>
          <w:lang w:val="nl-NL"/>
        </w:rPr>
        <w:tab/>
      </w:r>
      <w:r w:rsidRPr="00385812">
        <w:rPr>
          <w:rFonts w:asciiTheme="minorHAnsi" w:hAnsiTheme="minorHAnsi" w:cstheme="minorHAnsi"/>
          <w:b/>
          <w:sz w:val="24"/>
          <w:lang w:val="nl-NL"/>
        </w:rPr>
        <w:tab/>
      </w:r>
    </w:p>
    <w:p w14:paraId="7581588F" w14:textId="6E34646D" w:rsidR="00385812" w:rsidRPr="00385812" w:rsidRDefault="00385812" w:rsidP="00385812">
      <w:pPr>
        <w:spacing w:after="0" w:line="240" w:lineRule="auto"/>
        <w:rPr>
          <w:rFonts w:asciiTheme="minorHAnsi" w:hAnsiTheme="minorHAnsi" w:cstheme="minorHAnsi"/>
          <w:lang w:val="nl-NL"/>
        </w:rPr>
      </w:pPr>
      <w:r w:rsidRPr="00385812">
        <w:rPr>
          <w:rFonts w:asciiTheme="minorHAnsi" w:hAnsiTheme="minorHAnsi" w:cstheme="minorHAnsi"/>
          <w:sz w:val="24"/>
          <w:lang w:val="nl-NL"/>
        </w:rPr>
        <w:tab/>
      </w:r>
      <w:r w:rsidRPr="00385812">
        <w:rPr>
          <w:rFonts w:asciiTheme="minorHAnsi" w:hAnsiTheme="minorHAnsi" w:cstheme="minorHAnsi"/>
          <w:sz w:val="24"/>
          <w:lang w:val="nl-NL"/>
        </w:rPr>
        <w:tab/>
      </w:r>
      <w:r w:rsidRPr="00385812">
        <w:rPr>
          <w:rFonts w:asciiTheme="minorHAnsi" w:hAnsiTheme="minorHAnsi" w:cstheme="minorHAnsi"/>
          <w:sz w:val="24"/>
          <w:lang w:val="nl-NL"/>
        </w:rPr>
        <w:tab/>
      </w:r>
      <w:r w:rsidRPr="00385812">
        <w:rPr>
          <w:rFonts w:asciiTheme="minorHAnsi" w:hAnsiTheme="minorHAnsi" w:cstheme="minorHAnsi"/>
          <w:sz w:val="24"/>
          <w:lang w:val="nl-NL"/>
        </w:rPr>
        <w:tab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271"/>
        <w:gridCol w:w="2126"/>
        <w:gridCol w:w="5665"/>
      </w:tblGrid>
      <w:tr w:rsidR="00385812" w14:paraId="02CD7F1B" w14:textId="77777777" w:rsidTr="00385812">
        <w:tc>
          <w:tcPr>
            <w:tcW w:w="1271" w:type="dxa"/>
            <w:shd w:val="clear" w:color="auto" w:fill="92D050"/>
          </w:tcPr>
          <w:p w14:paraId="09445A07" w14:textId="031CC8DB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1  –  4</w:t>
            </w:r>
          </w:p>
        </w:tc>
        <w:tc>
          <w:tcPr>
            <w:tcW w:w="2126" w:type="dxa"/>
          </w:tcPr>
          <w:p w14:paraId="1E3E7ED5" w14:textId="619C8DC7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>
              <w:rPr>
                <w:rFonts w:asciiTheme="minorHAnsi" w:hAnsiTheme="minorHAnsi" w:cstheme="minorHAnsi"/>
                <w:sz w:val="24"/>
                <w:lang w:val="nl-NL"/>
              </w:rPr>
              <w:t>r</w:t>
            </w: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isico laag</w:t>
            </w:r>
          </w:p>
        </w:tc>
        <w:tc>
          <w:tcPr>
            <w:tcW w:w="5665" w:type="dxa"/>
          </w:tcPr>
          <w:p w14:paraId="5E94855F" w14:textId="5B34B319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→ misschien aanvaardbaar</w:t>
            </w:r>
          </w:p>
        </w:tc>
      </w:tr>
      <w:tr w:rsidR="00385812" w14:paraId="4F780D71" w14:textId="77777777" w:rsidTr="00385812">
        <w:tc>
          <w:tcPr>
            <w:tcW w:w="1271" w:type="dxa"/>
            <w:shd w:val="clear" w:color="auto" w:fill="FFFF00"/>
          </w:tcPr>
          <w:p w14:paraId="2091F060" w14:textId="3C2D7181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5  –  7</w:t>
            </w:r>
            <w:r w:rsidRPr="00385812">
              <w:rPr>
                <w:rFonts w:asciiTheme="minorHAnsi" w:hAnsiTheme="minorHAnsi" w:cstheme="minorHAnsi"/>
                <w:b/>
                <w:sz w:val="24"/>
                <w:lang w:val="nl-NL"/>
              </w:rPr>
              <w:tab/>
            </w:r>
          </w:p>
        </w:tc>
        <w:tc>
          <w:tcPr>
            <w:tcW w:w="2126" w:type="dxa"/>
          </w:tcPr>
          <w:p w14:paraId="19BF43E2" w14:textId="3A8E35FB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>
              <w:rPr>
                <w:rFonts w:asciiTheme="minorHAnsi" w:hAnsiTheme="minorHAnsi" w:cstheme="minorHAnsi"/>
                <w:sz w:val="24"/>
                <w:lang w:val="nl-NL"/>
              </w:rPr>
              <w:t>r</w:t>
            </w: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isico middelgroot</w:t>
            </w:r>
          </w:p>
        </w:tc>
        <w:tc>
          <w:tcPr>
            <w:tcW w:w="5665" w:type="dxa"/>
          </w:tcPr>
          <w:p w14:paraId="599BF7A3" w14:textId="206CA4E5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→ verbetering vereist</w:t>
            </w:r>
          </w:p>
        </w:tc>
      </w:tr>
      <w:tr w:rsidR="00385812" w14:paraId="52617E37" w14:textId="77777777" w:rsidTr="00385812">
        <w:tc>
          <w:tcPr>
            <w:tcW w:w="1271" w:type="dxa"/>
            <w:shd w:val="clear" w:color="auto" w:fill="FFC000"/>
          </w:tcPr>
          <w:p w14:paraId="4BA8911A" w14:textId="4C7F54D8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8 – 10</w:t>
            </w:r>
          </w:p>
        </w:tc>
        <w:tc>
          <w:tcPr>
            <w:tcW w:w="2126" w:type="dxa"/>
          </w:tcPr>
          <w:p w14:paraId="1CD35F40" w14:textId="7AAD7D2B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>
              <w:rPr>
                <w:rFonts w:asciiTheme="minorHAnsi" w:hAnsiTheme="minorHAnsi" w:cstheme="minorHAnsi"/>
                <w:sz w:val="24"/>
                <w:lang w:val="nl-NL"/>
              </w:rPr>
              <w:t>r</w:t>
            </w: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isico groot</w:t>
            </w:r>
          </w:p>
        </w:tc>
        <w:tc>
          <w:tcPr>
            <w:tcW w:w="5665" w:type="dxa"/>
          </w:tcPr>
          <w:p w14:paraId="73F9D4B1" w14:textId="12DDDDD2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→ onmiddellijk verbeteren</w:t>
            </w:r>
          </w:p>
        </w:tc>
      </w:tr>
      <w:tr w:rsidR="00385812" w14:paraId="0D92AC2B" w14:textId="77777777" w:rsidTr="00385812">
        <w:tc>
          <w:tcPr>
            <w:tcW w:w="1271" w:type="dxa"/>
            <w:shd w:val="clear" w:color="auto" w:fill="FF0000"/>
          </w:tcPr>
          <w:p w14:paraId="0133DDD3" w14:textId="28E8FC35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11 – 14</w:t>
            </w:r>
          </w:p>
        </w:tc>
        <w:tc>
          <w:tcPr>
            <w:tcW w:w="2126" w:type="dxa"/>
          </w:tcPr>
          <w:p w14:paraId="3DD192F6" w14:textId="7ED31EC6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>
              <w:rPr>
                <w:rFonts w:asciiTheme="minorHAnsi" w:hAnsiTheme="minorHAnsi" w:cstheme="minorHAnsi"/>
                <w:sz w:val="24"/>
                <w:lang w:val="nl-NL"/>
              </w:rPr>
              <w:t>r</w:t>
            </w: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isico zeer groot</w:t>
            </w:r>
          </w:p>
        </w:tc>
        <w:tc>
          <w:tcPr>
            <w:tcW w:w="5665" w:type="dxa"/>
          </w:tcPr>
          <w:p w14:paraId="2BFFC0C2" w14:textId="1ECCE1A4" w:rsidR="00385812" w:rsidRDefault="00385812" w:rsidP="00466679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nl-NL"/>
              </w:rPr>
            </w:pPr>
            <w:r w:rsidRPr="00385812">
              <w:rPr>
                <w:rFonts w:asciiTheme="minorHAnsi" w:hAnsiTheme="minorHAnsi" w:cstheme="minorHAnsi"/>
                <w:sz w:val="24"/>
                <w:lang w:val="nl-NL"/>
              </w:rPr>
              <w:t>→stopzetting werkzaamheden</w:t>
            </w:r>
          </w:p>
        </w:tc>
      </w:tr>
    </w:tbl>
    <w:p w14:paraId="475BC9EE" w14:textId="77777777" w:rsidR="00385812" w:rsidRDefault="00385812" w:rsidP="00466679">
      <w:pPr>
        <w:rPr>
          <w:rFonts w:asciiTheme="minorHAnsi" w:eastAsia="Times New Roman" w:hAnsiTheme="minorHAnsi" w:cstheme="minorHAnsi"/>
          <w:sz w:val="24"/>
          <w:szCs w:val="24"/>
          <w:lang w:val="nl-NL"/>
        </w:rPr>
      </w:pPr>
    </w:p>
    <w:p w14:paraId="4C836239" w14:textId="77777777" w:rsidR="00D15DD1" w:rsidRDefault="00D15DD1" w:rsidP="00466679">
      <w:pPr>
        <w:rPr>
          <w:rFonts w:asciiTheme="minorHAnsi" w:eastAsia="Times New Roman" w:hAnsiTheme="minorHAnsi" w:cstheme="minorHAnsi"/>
          <w:sz w:val="24"/>
          <w:szCs w:val="24"/>
          <w:lang w:val="nl-NL"/>
        </w:rPr>
      </w:pPr>
    </w:p>
    <w:sectPr w:rsidR="00D15DD1" w:rsidSect="00C65483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2B4EE" w14:textId="77777777" w:rsidR="00AC1506" w:rsidRDefault="00AC1506" w:rsidP="00384B8E">
      <w:pPr>
        <w:spacing w:after="0" w:line="240" w:lineRule="auto"/>
      </w:pPr>
      <w:r>
        <w:separator/>
      </w:r>
    </w:p>
  </w:endnote>
  <w:endnote w:type="continuationSeparator" w:id="0">
    <w:p w14:paraId="62E19118" w14:textId="77777777" w:rsidR="00AC1506" w:rsidRDefault="00AC1506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DD7781F" w14:textId="77777777" w:rsidR="00422FC0" w:rsidRDefault="00422FC0" w:rsidP="00422FC0">
            <w:pPr>
              <w:pStyle w:val="Koptekst"/>
            </w:pPr>
          </w:p>
          <w:p w14:paraId="1E27F83C" w14:textId="77777777" w:rsidR="00422FC0" w:rsidRDefault="00422FC0" w:rsidP="00422FC0"/>
          <w:p w14:paraId="7E6AC765" w14:textId="310EE62E" w:rsidR="00422FC0" w:rsidRPr="00422FC0" w:rsidRDefault="00422FC0" w:rsidP="00422FC0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522749104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23F8">
              <w:rPr>
                <w:sz w:val="18"/>
                <w:szCs w:val="18"/>
              </w:rPr>
              <w:t>versie</w:t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891A30">
              <w:rPr>
                <w:noProof/>
                <w:sz w:val="18"/>
                <w:szCs w:val="18"/>
              </w:rPr>
              <w:t>14 november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  <w:t xml:space="preserve"> </w:t>
            </w:r>
            <w:r w:rsidR="007E23F8">
              <w:rPr>
                <w:sz w:val="18"/>
                <w:szCs w:val="18"/>
              </w:rPr>
              <w:t>Gemeenschappelijke preventiedienst</w:t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2063655021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14:paraId="6A860B82" w14:textId="1D31780E" w:rsidR="00422FC0" w:rsidRDefault="00422FC0" w:rsidP="00422FC0">
            <w:pPr>
              <w:pStyle w:val="Voettekst"/>
              <w:jc w:val="right"/>
            </w:pPr>
          </w:p>
          <w:p w14:paraId="33747A81" w14:textId="63108467" w:rsidR="00782624" w:rsidRDefault="00000000">
            <w:pPr>
              <w:pStyle w:val="Voettekst"/>
              <w:jc w:val="right"/>
            </w:pPr>
          </w:p>
        </w:sdtContent>
      </w:sdt>
    </w:sdtContent>
  </w:sdt>
  <w:p w14:paraId="168C7F82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1DDF7" w14:textId="77777777" w:rsidR="00AC1506" w:rsidRDefault="00AC1506" w:rsidP="00384B8E">
      <w:pPr>
        <w:spacing w:after="0" w:line="240" w:lineRule="auto"/>
      </w:pPr>
      <w:r>
        <w:separator/>
      </w:r>
    </w:p>
  </w:footnote>
  <w:footnote w:type="continuationSeparator" w:id="0">
    <w:p w14:paraId="2E600FB7" w14:textId="77777777" w:rsidR="00AC1506" w:rsidRDefault="00AC1506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7AC4" w14:textId="2F37B3DD" w:rsidR="00D7460B" w:rsidRDefault="00D7460B" w:rsidP="00D7460B">
    <w:pPr>
      <w:pStyle w:val="Koptekst"/>
      <w:tabs>
        <w:tab w:val="clear" w:pos="9072"/>
      </w:tabs>
      <w:ind w:left="-709" w:right="-567"/>
      <w:rPr>
        <w:rFonts w:ascii="Berlin Sans FB Demi" w:eastAsia="Microsoft JhengHei UI Light" w:hAnsi="Berlin Sans FB Demi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681652636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BA0D8A" w14:textId="151CCAEE" w:rsidR="00745475" w:rsidRDefault="007E23F8" w:rsidP="00D7460B">
    <w:pPr>
      <w:pStyle w:val="Koptekst"/>
      <w:pBdr>
        <w:bottom w:val="single" w:sz="24" w:space="1" w:color="C3004A"/>
      </w:pBdr>
      <w:tabs>
        <w:tab w:val="clear" w:pos="9072"/>
      </w:tabs>
      <w:spacing w:line="360" w:lineRule="auto"/>
      <w:ind w:left="-709" w:right="-567"/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</w:pPr>
    <w:r w:rsidRPr="007E23F8">
      <w:rPr>
        <w:rFonts w:ascii="Berlin Sans FB Demi" w:eastAsia="Microsoft JhengHei UI Light" w:hAnsi="Berlin Sans FB Demi" w:cs="Calibri"/>
        <w:color w:val="C3004A"/>
        <w:sz w:val="40"/>
        <w:szCs w:val="36"/>
        <w:shd w:val="clear" w:color="auto" w:fill="FFFFFF"/>
        <w:lang w:val="nl-NL"/>
      </w:rPr>
      <w:t xml:space="preserve">WERKPOSTFICHE </w:t>
    </w:r>
    <w:r w:rsidR="00745475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>–</w:t>
    </w:r>
    <w:r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 FUNCTIE</w:t>
    </w:r>
  </w:p>
  <w:p w14:paraId="674268A5" w14:textId="70F1C38B" w:rsidR="00D7460B" w:rsidRPr="00D7460B" w:rsidRDefault="00745475" w:rsidP="00D7460B">
    <w:pPr>
      <w:pStyle w:val="Koptekst"/>
      <w:pBdr>
        <w:bottom w:val="single" w:sz="24" w:space="1" w:color="C3004A"/>
      </w:pBdr>
      <w:tabs>
        <w:tab w:val="clear" w:pos="9072"/>
      </w:tabs>
      <w:spacing w:line="360" w:lineRule="auto"/>
      <w:ind w:left="-709" w:right="-567"/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</w:pPr>
    <w:r>
      <w:rPr>
        <w:rFonts w:ascii="Berlin Sans FB Demi" w:eastAsia="Microsoft JhengHei UI Light" w:hAnsi="Berlin Sans FB Demi" w:cs="Calibri"/>
        <w:color w:val="C3004A"/>
        <w:sz w:val="16"/>
        <w:szCs w:val="14"/>
        <w:shd w:val="clear" w:color="auto" w:fill="FFFFFF"/>
        <w:lang w:val="nl-NL"/>
      </w:rPr>
      <w:t xml:space="preserve">in uitvoering van de Codex over het welzijn op het werk </w:t>
    </w:r>
    <w:r w:rsidR="00907D96"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 </w:t>
    </w:r>
  </w:p>
  <w:p w14:paraId="5EAACDC6" w14:textId="7B38767A" w:rsidR="00FD055D" w:rsidRDefault="00FD055D" w:rsidP="007256A1">
    <w:pPr>
      <w:pStyle w:val="Koptekst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81D4BA3"/>
    <w:multiLevelType w:val="multilevel"/>
    <w:tmpl w:val="0078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C662010"/>
    <w:multiLevelType w:val="multilevel"/>
    <w:tmpl w:val="5A840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753052"/>
    <w:multiLevelType w:val="multilevel"/>
    <w:tmpl w:val="0E201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225F538F"/>
    <w:multiLevelType w:val="hybridMultilevel"/>
    <w:tmpl w:val="D79E7E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50E0E"/>
    <w:multiLevelType w:val="multilevel"/>
    <w:tmpl w:val="6B04E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EC581A"/>
    <w:multiLevelType w:val="multilevel"/>
    <w:tmpl w:val="5650B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B76BE0"/>
    <w:multiLevelType w:val="hybridMultilevel"/>
    <w:tmpl w:val="0D2E2246"/>
    <w:lvl w:ilvl="0" w:tplc="69BCB1EA">
      <w:numFmt w:val="bullet"/>
      <w:lvlText w:val=""/>
      <w:lvlJc w:val="left"/>
      <w:pPr>
        <w:ind w:left="1080" w:hanging="360"/>
      </w:pPr>
      <w:rPr>
        <w:rFonts w:ascii="Symbol" w:eastAsiaTheme="majorEastAsia" w:hAnsi="Symbol" w:cstheme="maj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AEE0692"/>
    <w:multiLevelType w:val="hybridMultilevel"/>
    <w:tmpl w:val="F508F77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2713B99"/>
    <w:multiLevelType w:val="multilevel"/>
    <w:tmpl w:val="241ED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1880246"/>
    <w:multiLevelType w:val="hybridMultilevel"/>
    <w:tmpl w:val="D79E7EA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EC5537"/>
    <w:multiLevelType w:val="hybridMultilevel"/>
    <w:tmpl w:val="C478D844"/>
    <w:lvl w:ilvl="0" w:tplc="99EC59F0"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AC25453"/>
    <w:multiLevelType w:val="hybridMultilevel"/>
    <w:tmpl w:val="51D6D858"/>
    <w:lvl w:ilvl="0" w:tplc="B07E81D6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EF27B8F"/>
    <w:multiLevelType w:val="hybridMultilevel"/>
    <w:tmpl w:val="2CD2BF08"/>
    <w:lvl w:ilvl="0" w:tplc="C442A3A2"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1CE3BC6"/>
    <w:multiLevelType w:val="hybridMultilevel"/>
    <w:tmpl w:val="D79E7E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9D4485"/>
    <w:multiLevelType w:val="hybridMultilevel"/>
    <w:tmpl w:val="D79E7E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FF3657"/>
    <w:multiLevelType w:val="multilevel"/>
    <w:tmpl w:val="BEFA0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A3178AD"/>
    <w:multiLevelType w:val="hybridMultilevel"/>
    <w:tmpl w:val="A47C9DE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38248619">
    <w:abstractNumId w:val="37"/>
  </w:num>
  <w:num w:numId="2" w16cid:durableId="1488008346">
    <w:abstractNumId w:val="24"/>
  </w:num>
  <w:num w:numId="3" w16cid:durableId="870411339">
    <w:abstractNumId w:val="33"/>
  </w:num>
  <w:num w:numId="4" w16cid:durableId="1377656114">
    <w:abstractNumId w:val="5"/>
  </w:num>
  <w:num w:numId="5" w16cid:durableId="1223981307">
    <w:abstractNumId w:val="26"/>
  </w:num>
  <w:num w:numId="6" w16cid:durableId="1806316177">
    <w:abstractNumId w:val="8"/>
  </w:num>
  <w:num w:numId="7" w16cid:durableId="1717392482">
    <w:abstractNumId w:val="2"/>
  </w:num>
  <w:num w:numId="8" w16cid:durableId="1645550477">
    <w:abstractNumId w:val="41"/>
  </w:num>
  <w:num w:numId="9" w16cid:durableId="866482668">
    <w:abstractNumId w:val="31"/>
  </w:num>
  <w:num w:numId="10" w16cid:durableId="573703687">
    <w:abstractNumId w:val="13"/>
  </w:num>
  <w:num w:numId="11" w16cid:durableId="898320461">
    <w:abstractNumId w:val="15"/>
  </w:num>
  <w:num w:numId="12" w16cid:durableId="169180628">
    <w:abstractNumId w:val="27"/>
  </w:num>
  <w:num w:numId="13" w16cid:durableId="206188294">
    <w:abstractNumId w:val="30"/>
  </w:num>
  <w:num w:numId="14" w16cid:durableId="1919165529">
    <w:abstractNumId w:val="47"/>
  </w:num>
  <w:num w:numId="15" w16cid:durableId="401803268">
    <w:abstractNumId w:val="1"/>
  </w:num>
  <w:num w:numId="16" w16cid:durableId="2087527290">
    <w:abstractNumId w:val="34"/>
  </w:num>
  <w:num w:numId="17" w16cid:durableId="1433084503">
    <w:abstractNumId w:val="22"/>
  </w:num>
  <w:num w:numId="18" w16cid:durableId="1255936324">
    <w:abstractNumId w:val="10"/>
  </w:num>
  <w:num w:numId="19" w16cid:durableId="1974367897">
    <w:abstractNumId w:val="32"/>
  </w:num>
  <w:num w:numId="20" w16cid:durableId="1629820553">
    <w:abstractNumId w:val="6"/>
  </w:num>
  <w:num w:numId="21" w16cid:durableId="382140818">
    <w:abstractNumId w:val="4"/>
  </w:num>
  <w:num w:numId="22" w16cid:durableId="148333101">
    <w:abstractNumId w:val="28"/>
  </w:num>
  <w:num w:numId="23" w16cid:durableId="689070652">
    <w:abstractNumId w:val="7"/>
  </w:num>
  <w:num w:numId="24" w16cid:durableId="155657670">
    <w:abstractNumId w:val="39"/>
  </w:num>
  <w:num w:numId="25" w16cid:durableId="1729183542">
    <w:abstractNumId w:val="3"/>
  </w:num>
  <w:num w:numId="26" w16cid:durableId="1555894561">
    <w:abstractNumId w:val="25"/>
  </w:num>
  <w:num w:numId="27" w16cid:durableId="531652490">
    <w:abstractNumId w:val="45"/>
  </w:num>
  <w:num w:numId="28" w16cid:durableId="1860775563">
    <w:abstractNumId w:val="0"/>
  </w:num>
  <w:num w:numId="29" w16cid:durableId="1746225355">
    <w:abstractNumId w:val="20"/>
  </w:num>
  <w:num w:numId="30" w16cid:durableId="1130199019">
    <w:abstractNumId w:val="35"/>
  </w:num>
  <w:num w:numId="31" w16cid:durableId="1405296981">
    <w:abstractNumId w:val="16"/>
  </w:num>
  <w:num w:numId="32" w16cid:durableId="549344500">
    <w:abstractNumId w:val="29"/>
  </w:num>
  <w:num w:numId="33" w16cid:durableId="1573344735">
    <w:abstractNumId w:val="42"/>
  </w:num>
  <w:num w:numId="34" w16cid:durableId="1632132624">
    <w:abstractNumId w:val="38"/>
  </w:num>
  <w:num w:numId="35" w16cid:durableId="717516504">
    <w:abstractNumId w:val="9"/>
  </w:num>
  <w:num w:numId="36" w16cid:durableId="1228609901">
    <w:abstractNumId w:val="12"/>
  </w:num>
  <w:num w:numId="37" w16cid:durableId="1830247853">
    <w:abstractNumId w:val="11"/>
  </w:num>
  <w:num w:numId="38" w16cid:durableId="447628746">
    <w:abstractNumId w:val="44"/>
  </w:num>
  <w:num w:numId="39" w16cid:durableId="1513036128">
    <w:abstractNumId w:val="18"/>
  </w:num>
  <w:num w:numId="40" w16cid:durableId="1421220167">
    <w:abstractNumId w:val="43"/>
  </w:num>
  <w:num w:numId="41" w16cid:durableId="1422946496">
    <w:abstractNumId w:val="14"/>
  </w:num>
  <w:num w:numId="42" w16cid:durableId="1931426619">
    <w:abstractNumId w:val="23"/>
  </w:num>
  <w:num w:numId="43" w16cid:durableId="151918275">
    <w:abstractNumId w:val="46"/>
  </w:num>
  <w:num w:numId="44" w16cid:durableId="930162009">
    <w:abstractNumId w:val="17"/>
  </w:num>
  <w:num w:numId="45" w16cid:durableId="1716076643">
    <w:abstractNumId w:val="36"/>
  </w:num>
  <w:num w:numId="46" w16cid:durableId="1599367716">
    <w:abstractNumId w:val="19"/>
  </w:num>
  <w:num w:numId="47" w16cid:durableId="547303529">
    <w:abstractNumId w:val="40"/>
  </w:num>
  <w:num w:numId="48" w16cid:durableId="142399239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002E9"/>
    <w:rsid w:val="00013BC8"/>
    <w:rsid w:val="00020322"/>
    <w:rsid w:val="00037518"/>
    <w:rsid w:val="00056EA1"/>
    <w:rsid w:val="00071404"/>
    <w:rsid w:val="000816A8"/>
    <w:rsid w:val="00083808"/>
    <w:rsid w:val="00087CA8"/>
    <w:rsid w:val="00094365"/>
    <w:rsid w:val="000B71D5"/>
    <w:rsid w:val="000C4685"/>
    <w:rsid w:val="000D0B69"/>
    <w:rsid w:val="000D403E"/>
    <w:rsid w:val="0011112F"/>
    <w:rsid w:val="001226CA"/>
    <w:rsid w:val="00122A62"/>
    <w:rsid w:val="00123288"/>
    <w:rsid w:val="001322E7"/>
    <w:rsid w:val="00153E2D"/>
    <w:rsid w:val="0017188E"/>
    <w:rsid w:val="001723D6"/>
    <w:rsid w:val="001B035C"/>
    <w:rsid w:val="001B4A83"/>
    <w:rsid w:val="001D1EE5"/>
    <w:rsid w:val="001D7ADB"/>
    <w:rsid w:val="001E2729"/>
    <w:rsid w:val="001F58E7"/>
    <w:rsid w:val="00204000"/>
    <w:rsid w:val="00205818"/>
    <w:rsid w:val="00207DC4"/>
    <w:rsid w:val="00224055"/>
    <w:rsid w:val="0024037B"/>
    <w:rsid w:val="002530A0"/>
    <w:rsid w:val="002540E1"/>
    <w:rsid w:val="002723C7"/>
    <w:rsid w:val="002B001F"/>
    <w:rsid w:val="002B156F"/>
    <w:rsid w:val="002D085E"/>
    <w:rsid w:val="002F78BE"/>
    <w:rsid w:val="00304562"/>
    <w:rsid w:val="00324BAF"/>
    <w:rsid w:val="00334114"/>
    <w:rsid w:val="003359C7"/>
    <w:rsid w:val="003532FB"/>
    <w:rsid w:val="0035439B"/>
    <w:rsid w:val="00375ACC"/>
    <w:rsid w:val="00384B8E"/>
    <w:rsid w:val="00385812"/>
    <w:rsid w:val="003B72F3"/>
    <w:rsid w:val="003C1F04"/>
    <w:rsid w:val="003C6A18"/>
    <w:rsid w:val="003D338F"/>
    <w:rsid w:val="003D42F9"/>
    <w:rsid w:val="003E0894"/>
    <w:rsid w:val="003E1439"/>
    <w:rsid w:val="00422FC0"/>
    <w:rsid w:val="0045357A"/>
    <w:rsid w:val="004558DF"/>
    <w:rsid w:val="00466679"/>
    <w:rsid w:val="004738E7"/>
    <w:rsid w:val="004969D4"/>
    <w:rsid w:val="004C16D8"/>
    <w:rsid w:val="004C5AD8"/>
    <w:rsid w:val="004C6FD1"/>
    <w:rsid w:val="004D252B"/>
    <w:rsid w:val="004D288F"/>
    <w:rsid w:val="004D295F"/>
    <w:rsid w:val="004F13A2"/>
    <w:rsid w:val="004F295D"/>
    <w:rsid w:val="004F30E1"/>
    <w:rsid w:val="004F4A6C"/>
    <w:rsid w:val="005125A4"/>
    <w:rsid w:val="00540896"/>
    <w:rsid w:val="005802D9"/>
    <w:rsid w:val="00594A9F"/>
    <w:rsid w:val="005A0CF7"/>
    <w:rsid w:val="005A1B92"/>
    <w:rsid w:val="005A30B6"/>
    <w:rsid w:val="005B7FD3"/>
    <w:rsid w:val="005C4D2D"/>
    <w:rsid w:val="005D1E47"/>
    <w:rsid w:val="005E7ADD"/>
    <w:rsid w:val="005F0CAB"/>
    <w:rsid w:val="00622B1F"/>
    <w:rsid w:val="00630BCF"/>
    <w:rsid w:val="00636172"/>
    <w:rsid w:val="006449D0"/>
    <w:rsid w:val="00673D79"/>
    <w:rsid w:val="00694D3B"/>
    <w:rsid w:val="006A10EE"/>
    <w:rsid w:val="006C0626"/>
    <w:rsid w:val="006D5EAE"/>
    <w:rsid w:val="006D6D7C"/>
    <w:rsid w:val="006E0682"/>
    <w:rsid w:val="007256A1"/>
    <w:rsid w:val="00730DAA"/>
    <w:rsid w:val="00733B88"/>
    <w:rsid w:val="007435B0"/>
    <w:rsid w:val="00745475"/>
    <w:rsid w:val="00751F14"/>
    <w:rsid w:val="007534C4"/>
    <w:rsid w:val="007655EC"/>
    <w:rsid w:val="00770083"/>
    <w:rsid w:val="007821D8"/>
    <w:rsid w:val="00782624"/>
    <w:rsid w:val="007A41FE"/>
    <w:rsid w:val="007B51FD"/>
    <w:rsid w:val="007B69FC"/>
    <w:rsid w:val="007C578B"/>
    <w:rsid w:val="007E23F8"/>
    <w:rsid w:val="007E3160"/>
    <w:rsid w:val="007E69B5"/>
    <w:rsid w:val="007F6F40"/>
    <w:rsid w:val="0080216B"/>
    <w:rsid w:val="00807688"/>
    <w:rsid w:val="008234D4"/>
    <w:rsid w:val="00840C0C"/>
    <w:rsid w:val="00844727"/>
    <w:rsid w:val="00851C46"/>
    <w:rsid w:val="008627CC"/>
    <w:rsid w:val="00865FE5"/>
    <w:rsid w:val="0087301B"/>
    <w:rsid w:val="008800BD"/>
    <w:rsid w:val="00880EA6"/>
    <w:rsid w:val="00891A30"/>
    <w:rsid w:val="0089263C"/>
    <w:rsid w:val="008B2AAF"/>
    <w:rsid w:val="008C2961"/>
    <w:rsid w:val="008D6FB1"/>
    <w:rsid w:val="008F588C"/>
    <w:rsid w:val="009008CE"/>
    <w:rsid w:val="00907D96"/>
    <w:rsid w:val="009123E5"/>
    <w:rsid w:val="009264AB"/>
    <w:rsid w:val="00944DC9"/>
    <w:rsid w:val="00946807"/>
    <w:rsid w:val="00951B27"/>
    <w:rsid w:val="0097567A"/>
    <w:rsid w:val="00987912"/>
    <w:rsid w:val="0099111B"/>
    <w:rsid w:val="00993615"/>
    <w:rsid w:val="009A38E2"/>
    <w:rsid w:val="009B45FE"/>
    <w:rsid w:val="009B6E24"/>
    <w:rsid w:val="009C571F"/>
    <w:rsid w:val="00A07572"/>
    <w:rsid w:val="00A20ECD"/>
    <w:rsid w:val="00A304D1"/>
    <w:rsid w:val="00A32BB2"/>
    <w:rsid w:val="00A504E8"/>
    <w:rsid w:val="00A632E5"/>
    <w:rsid w:val="00A658D9"/>
    <w:rsid w:val="00A72CFE"/>
    <w:rsid w:val="00A9655D"/>
    <w:rsid w:val="00AB0866"/>
    <w:rsid w:val="00AC1506"/>
    <w:rsid w:val="00AC54CA"/>
    <w:rsid w:val="00AC6508"/>
    <w:rsid w:val="00AE124C"/>
    <w:rsid w:val="00AE44AC"/>
    <w:rsid w:val="00B16EA9"/>
    <w:rsid w:val="00B2273F"/>
    <w:rsid w:val="00B31ED8"/>
    <w:rsid w:val="00B33909"/>
    <w:rsid w:val="00B359A9"/>
    <w:rsid w:val="00B413F7"/>
    <w:rsid w:val="00B416FB"/>
    <w:rsid w:val="00B44B4A"/>
    <w:rsid w:val="00B45526"/>
    <w:rsid w:val="00B80CF9"/>
    <w:rsid w:val="00B91164"/>
    <w:rsid w:val="00B921A0"/>
    <w:rsid w:val="00BA13E1"/>
    <w:rsid w:val="00BA64FD"/>
    <w:rsid w:val="00BA677E"/>
    <w:rsid w:val="00BB011B"/>
    <w:rsid w:val="00BB4181"/>
    <w:rsid w:val="00BC3A2A"/>
    <w:rsid w:val="00BD242F"/>
    <w:rsid w:val="00BF3B57"/>
    <w:rsid w:val="00BF3B6D"/>
    <w:rsid w:val="00BF5D34"/>
    <w:rsid w:val="00C05708"/>
    <w:rsid w:val="00C11688"/>
    <w:rsid w:val="00C23AB2"/>
    <w:rsid w:val="00C32BCF"/>
    <w:rsid w:val="00C51AEA"/>
    <w:rsid w:val="00C65483"/>
    <w:rsid w:val="00C66423"/>
    <w:rsid w:val="00CA0653"/>
    <w:rsid w:val="00CA2EFB"/>
    <w:rsid w:val="00CC2908"/>
    <w:rsid w:val="00CC3133"/>
    <w:rsid w:val="00CC6CCB"/>
    <w:rsid w:val="00CD0A0F"/>
    <w:rsid w:val="00CE0A2B"/>
    <w:rsid w:val="00D01A7A"/>
    <w:rsid w:val="00D153C5"/>
    <w:rsid w:val="00D15DD1"/>
    <w:rsid w:val="00D45F94"/>
    <w:rsid w:val="00D54CE2"/>
    <w:rsid w:val="00D54D58"/>
    <w:rsid w:val="00D7460B"/>
    <w:rsid w:val="00DA0C28"/>
    <w:rsid w:val="00DA1C79"/>
    <w:rsid w:val="00DD6D2F"/>
    <w:rsid w:val="00DD790F"/>
    <w:rsid w:val="00E0058D"/>
    <w:rsid w:val="00E10AE1"/>
    <w:rsid w:val="00E20EDE"/>
    <w:rsid w:val="00E22EBE"/>
    <w:rsid w:val="00E30957"/>
    <w:rsid w:val="00E425D9"/>
    <w:rsid w:val="00E42DD6"/>
    <w:rsid w:val="00E548D3"/>
    <w:rsid w:val="00E663C1"/>
    <w:rsid w:val="00E66AEF"/>
    <w:rsid w:val="00E919E4"/>
    <w:rsid w:val="00E9320D"/>
    <w:rsid w:val="00EB1A3B"/>
    <w:rsid w:val="00ED6112"/>
    <w:rsid w:val="00F0179B"/>
    <w:rsid w:val="00F11BC4"/>
    <w:rsid w:val="00F15855"/>
    <w:rsid w:val="00F30351"/>
    <w:rsid w:val="00F55608"/>
    <w:rsid w:val="00F566E3"/>
    <w:rsid w:val="00F60B7B"/>
    <w:rsid w:val="00F80B19"/>
    <w:rsid w:val="00F9396A"/>
    <w:rsid w:val="00FA48E3"/>
    <w:rsid w:val="00FC022B"/>
    <w:rsid w:val="00FD055D"/>
    <w:rsid w:val="00FD08C6"/>
    <w:rsid w:val="00FD0CE3"/>
    <w:rsid w:val="00FD27E1"/>
    <w:rsid w:val="00FD5CF9"/>
    <w:rsid w:val="00FD709C"/>
    <w:rsid w:val="00FE3DB9"/>
    <w:rsid w:val="00FF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F5D3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table" w:customStyle="1" w:styleId="Tabelraster1">
    <w:name w:val="Tabelraster1"/>
    <w:basedOn w:val="Standaardtabel"/>
    <w:next w:val="Tabelraster"/>
    <w:rsid w:val="00FD0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6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8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0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435c4494884991afec30f1f2406bb328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b98c1ff3bd13b5ed82cc9c12578521c7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GOPRO-1830562155-29443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https://gemeenschapsonderwijs.sharepoint.com/sites/prodoc/_layouts/15/DocIdRedir.aspx?ID=GOPRO-1830562155-29443</Url>
      <Description>GOPRO-1830562155-29443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B424FF8A-FDEC-4B9C-A836-E1868928D6D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BC8B620-C8AD-415A-8CBA-2459EAE298F2}"/>
</file>

<file path=customXml/itemProps4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VIK A12 - sjabloon</Template>
  <TotalTime>355</TotalTime>
  <Pages>5</Pages>
  <Words>1114</Words>
  <Characters>6133</Characters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Papiersnijmachine manueel V25</vt:lpstr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BLANCO nieuw</dc:title>
  <dc:subject/>
  <cp:keywords/>
  <dc:description/>
  <cp:lastPrinted>2024-06-24T08:28:00Z</cp:lastPrinted>
  <dcterms:created xsi:type="dcterms:W3CDTF">2025-07-04T16:57:00Z</dcterms:created>
  <dcterms:modified xsi:type="dcterms:W3CDTF">2025-11-14T13:28:00Z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1f98783a-48ab-4caa-bb85-d89d35b94a9e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