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B627B" w14:textId="77777777" w:rsidR="00B0394E" w:rsidRDefault="00B0394E"/>
    <w:tbl>
      <w:tblPr>
        <w:tblStyle w:val="Tabelraster"/>
        <w:tblpPr w:leftFromText="142" w:rightFromText="4536" w:bottomFromText="567" w:vertAnchor="page" w:horzAnchor="margin" w:tblpY="708"/>
        <w:tblOverlap w:val="never"/>
        <w:tblW w:w="82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46"/>
      </w:tblGrid>
      <w:tr w:rsidR="00952ACD" w:rsidRPr="00FF0A77" w14:paraId="3504963D" w14:textId="77777777" w:rsidTr="00952ACD">
        <w:trPr>
          <w:trHeight w:hRule="exact" w:val="1702"/>
        </w:trPr>
        <w:tc>
          <w:tcPr>
            <w:tcW w:w="8246" w:type="dxa"/>
            <w:vAlign w:val="center"/>
          </w:tcPr>
          <w:sdt>
            <w:sdtPr>
              <w:rPr>
                <w:rFonts w:asciiTheme="majorHAnsi" w:hAnsiTheme="majorHAnsi" w:cstheme="majorHAnsi"/>
                <w:color w:val="C3004A"/>
                <w:sz w:val="24"/>
                <w:szCs w:val="24"/>
                <w:lang w:val="nl-BE"/>
              </w:rPr>
              <w:id w:val="22332725"/>
              <w:placeholder>
                <w:docPart w:val="E3806A4B5D6E44BCB58A37DA1A712FF1"/>
              </w:placeholder>
            </w:sdtPr>
            <w:sdtEndPr>
              <w:rPr>
                <w:sz w:val="20"/>
                <w:szCs w:val="20"/>
              </w:rPr>
            </w:sdtEndPr>
            <w:sdtContent>
              <w:p w14:paraId="73203EE9" w14:textId="30948924" w:rsidR="00B0394E" w:rsidRPr="00B0394E" w:rsidRDefault="00B0394E" w:rsidP="00987E84">
                <w:pPr>
                  <w:pStyle w:val="Koptekst"/>
                  <w:tabs>
                    <w:tab w:val="clear" w:pos="4513"/>
                  </w:tabs>
                  <w:spacing w:after="0" w:line="240" w:lineRule="auto"/>
                  <w:rPr>
                    <w:rFonts w:asciiTheme="majorHAnsi" w:hAnsiTheme="majorHAnsi" w:cstheme="majorHAnsi"/>
                    <w:color w:val="C3004A"/>
                    <w:sz w:val="24"/>
                    <w:szCs w:val="24"/>
                    <w:lang w:val="nl-BE"/>
                  </w:rPr>
                </w:pPr>
                <w:r w:rsidRPr="00B0394E">
                  <w:rPr>
                    <w:rStyle w:val="OndertitelChar"/>
                    <w:rFonts w:cstheme="majorHAnsi"/>
                    <w:color w:val="532464" w:themeColor="accent6"/>
                    <w:sz w:val="24"/>
                    <w:szCs w:val="24"/>
                  </w:rPr>
                  <w:t xml:space="preserve"> </w:t>
                </w:r>
                <w:r w:rsidRPr="00B0394E">
                  <w:rPr>
                    <w:rStyle w:val="OndertitelChar"/>
                    <w:rFonts w:cstheme="majorHAnsi"/>
                    <w:color w:val="532464" w:themeColor="accent6"/>
                    <w:sz w:val="24"/>
                    <w:szCs w:val="24"/>
                  </w:rPr>
                  <w:t>FORMULIER KRVB 14</w:t>
                </w:r>
              </w:p>
              <w:p w14:paraId="38767F76" w14:textId="60B846E6" w:rsidR="00952ACD" w:rsidRPr="00083A89" w:rsidRDefault="00952ACD" w:rsidP="00987E84">
                <w:pPr>
                  <w:pStyle w:val="Koptekst"/>
                  <w:tabs>
                    <w:tab w:val="clear" w:pos="4513"/>
                  </w:tabs>
                  <w:spacing w:after="0" w:line="240" w:lineRule="auto"/>
                  <w:rPr>
                    <w:rFonts w:asciiTheme="majorHAnsi" w:hAnsiTheme="majorHAnsi" w:cstheme="majorHAnsi"/>
                    <w:b/>
                    <w:bCs/>
                    <w:color w:val="532464" w:themeColor="accent6"/>
                    <w:sz w:val="36"/>
                    <w:szCs w:val="36"/>
                  </w:rPr>
                </w:pPr>
                <w:r>
                  <w:rPr>
                    <w:rFonts w:asciiTheme="majorHAnsi" w:hAnsiTheme="majorHAnsi" w:cstheme="majorHAnsi"/>
                    <w:b/>
                    <w:bCs/>
                    <w:color w:val="532464" w:themeColor="accent6"/>
                    <w:sz w:val="36"/>
                    <w:szCs w:val="36"/>
                  </w:rPr>
                  <w:t>SAMENSTELLING VAN DE RAAD VAN BESTUUR</w:t>
                </w:r>
              </w:p>
            </w:sdtContent>
          </w:sdt>
        </w:tc>
      </w:tr>
    </w:tbl>
    <w:p w14:paraId="7DE9775F" w14:textId="77777777" w:rsidR="00952ACD" w:rsidRDefault="00952ACD" w:rsidP="00997536">
      <w:pPr>
        <w:pStyle w:val="GO-Onderwerp"/>
      </w:pPr>
    </w:p>
    <w:p w14:paraId="6F7D373A" w14:textId="77777777" w:rsidR="00952ACD" w:rsidRDefault="00952ACD" w:rsidP="00952ACD"/>
    <w:p w14:paraId="7EA75AF7" w14:textId="77777777" w:rsidR="00952ACD" w:rsidRDefault="00952ACD" w:rsidP="00952ACD"/>
    <w:p w14:paraId="76FBA87F" w14:textId="0D5BD2D0" w:rsidR="00952ACD" w:rsidRDefault="00952ACD" w:rsidP="00952ACD">
      <w:r w:rsidRPr="007C2631">
        <w:rPr>
          <w:b/>
        </w:rPr>
        <w:t>Raad van bestuur</w:t>
      </w:r>
      <w:r>
        <w:t xml:space="preserve"> scholengroep (nummer + naam) ……………………………………………………………………………….</w:t>
      </w:r>
    </w:p>
    <w:p w14:paraId="4166FB26" w14:textId="59F8DEB9" w:rsidR="00952ACD" w:rsidRDefault="00952ACD" w:rsidP="00952ACD">
      <w:r>
        <w:t>adres administratieve zetel: ……………………………………………………………………………………………………………………</w:t>
      </w:r>
    </w:p>
    <w:p w14:paraId="00A55624" w14:textId="0A775EB4" w:rsidR="00952ACD" w:rsidRDefault="00952ACD" w:rsidP="00952ACD">
      <w:r>
        <w:t>……………………………………………………………………………………………………………………………………………………………….</w:t>
      </w:r>
    </w:p>
    <w:p w14:paraId="26BDBA45" w14:textId="5C9A88D8" w:rsidR="00952ACD" w:rsidRDefault="00952ACD" w:rsidP="00952ACD">
      <w:r>
        <w:t>e-mailadres: …………………………………………………………………………………………………………………………………………..</w:t>
      </w:r>
      <w:r>
        <w:tab/>
      </w:r>
    </w:p>
    <w:p w14:paraId="579FBE42" w14:textId="35A6C5A3" w:rsidR="00952ACD" w:rsidRPr="00EF501B" w:rsidRDefault="00952ACD" w:rsidP="00952ACD">
      <w:r>
        <w:t>t</w:t>
      </w:r>
      <w:r w:rsidRPr="00EF501B">
        <w:t>elefoon</w:t>
      </w:r>
      <w:r>
        <w:t>: …………../ ………………………………………………….</w:t>
      </w:r>
    </w:p>
    <w:p w14:paraId="2652D7F9" w14:textId="77777777" w:rsidR="00952ACD" w:rsidRDefault="00952ACD" w:rsidP="00952ACD">
      <w:pPr>
        <w:tabs>
          <w:tab w:val="left" w:pos="2268"/>
        </w:tabs>
        <w:spacing w:line="240" w:lineRule="auto"/>
        <w:rPr>
          <w:sz w:val="24"/>
        </w:rPr>
      </w:pPr>
    </w:p>
    <w:p w14:paraId="544D16B1" w14:textId="2AAEBBB7" w:rsidR="00952ACD" w:rsidRDefault="00952ACD" w:rsidP="00952ACD">
      <w:pPr>
        <w:pStyle w:val="Titel"/>
        <w:rPr>
          <w:szCs w:val="24"/>
        </w:rPr>
      </w:pPr>
      <w:r>
        <w:t>Samenstelling van de Raad van Bestuur</w:t>
      </w:r>
    </w:p>
    <w:p w14:paraId="7A182257" w14:textId="77777777" w:rsidR="00952ACD" w:rsidRDefault="00952ACD" w:rsidP="00952ACD">
      <w:pPr>
        <w:tabs>
          <w:tab w:val="right" w:leader="dot" w:pos="9639"/>
        </w:tabs>
        <w:spacing w:line="240" w:lineRule="auto"/>
        <w:rPr>
          <w:sz w:val="24"/>
        </w:rPr>
      </w:pPr>
    </w:p>
    <w:p w14:paraId="2BA9100A" w14:textId="5DC2479A" w:rsidR="00952ACD" w:rsidRPr="007C2631" w:rsidRDefault="00952ACD" w:rsidP="00952ACD">
      <w:r w:rsidRPr="007C2631">
        <w:t xml:space="preserve">Algemeen Directeur </w:t>
      </w:r>
      <w:r>
        <w:t>(</w:t>
      </w:r>
      <w:r w:rsidRPr="007C2631">
        <w:t>naam en voornaam</w:t>
      </w:r>
      <w:r>
        <w:t>)</w:t>
      </w:r>
      <w:r w:rsidRPr="007C2631">
        <w:t>:</w:t>
      </w:r>
      <w:r>
        <w:t xml:space="preserve"> …………………………………………………………………………………………….</w:t>
      </w:r>
      <w:r w:rsidRPr="007C2631">
        <w:t xml:space="preserve"> </w:t>
      </w:r>
      <w:r w:rsidRPr="007C2631">
        <w:tab/>
      </w:r>
    </w:p>
    <w:p w14:paraId="2041B858" w14:textId="07FE384F" w:rsidR="00952ACD" w:rsidRDefault="00952ACD" w:rsidP="00C83234">
      <w:r w:rsidRPr="007C2631">
        <w:t xml:space="preserve">Voorzitter Raad van Bestuur </w:t>
      </w:r>
      <w:r>
        <w:t>(</w:t>
      </w:r>
      <w:r w:rsidRPr="007C2631">
        <w:t>naam en voornaam</w:t>
      </w:r>
      <w:r>
        <w:t>)</w:t>
      </w:r>
      <w:r w:rsidRPr="007C2631">
        <w:t xml:space="preserve">: </w:t>
      </w:r>
      <w:r>
        <w:t>………………………………………………………………………………..</w:t>
      </w:r>
      <w:r w:rsidRPr="007C2631">
        <w:tab/>
      </w:r>
    </w:p>
    <w:p w14:paraId="6C976B59" w14:textId="3EC2F5A8" w:rsidR="00952ACD" w:rsidRDefault="00952ACD">
      <w:pPr>
        <w:spacing w:after="0" w:line="240" w:lineRule="auto"/>
      </w:pPr>
      <w:r>
        <w:br w:type="page"/>
      </w:r>
    </w:p>
    <w:p w14:paraId="31474333" w14:textId="77777777" w:rsidR="00952ACD" w:rsidRDefault="00952ACD" w:rsidP="00952ACD">
      <w:r w:rsidRPr="007C2631">
        <w:rPr>
          <w:b/>
        </w:rPr>
        <w:lastRenderedPageBreak/>
        <w:t>Raad van bestuur</w:t>
      </w:r>
      <w:r>
        <w:t xml:space="preserve"> scholengroep (nummer + naam) ………………………………………………………………………………..</w:t>
      </w:r>
    </w:p>
    <w:p w14:paraId="0D814BEA" w14:textId="77777777" w:rsidR="00952ACD" w:rsidRDefault="00952ACD" w:rsidP="00952ACD"/>
    <w:p w14:paraId="58570865" w14:textId="46A18721" w:rsidR="00952ACD" w:rsidRPr="00C83234" w:rsidRDefault="00952ACD" w:rsidP="00952ACD">
      <w:pPr>
        <w:pStyle w:val="Titel"/>
      </w:pPr>
      <w:r>
        <w:t>Rechtstreeks verkozen leden:</w:t>
      </w:r>
    </w:p>
    <w:tbl>
      <w:tblPr>
        <w:tblStyle w:val="GO-Rastertabel-1"/>
        <w:tblW w:w="14604" w:type="dxa"/>
        <w:tblLook w:val="06A0" w:firstRow="1" w:lastRow="0" w:firstColumn="1" w:lastColumn="0" w:noHBand="1" w:noVBand="1"/>
      </w:tblPr>
      <w:tblGrid>
        <w:gridCol w:w="3256"/>
        <w:gridCol w:w="2693"/>
        <w:gridCol w:w="8655"/>
      </w:tblGrid>
      <w:tr w:rsidR="00952ACD" w:rsidRPr="003B7B4C" w14:paraId="0DF757DA" w14:textId="77777777" w:rsidTr="00AA66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4625FE71" w14:textId="114048BF" w:rsidR="00952ACD" w:rsidRPr="003B7B4C" w:rsidRDefault="00952ACD" w:rsidP="003B7B4C">
            <w:pPr>
              <w:pStyle w:val="Geenafstand"/>
            </w:pPr>
            <w:r>
              <w:t>Naam</w:t>
            </w:r>
          </w:p>
        </w:tc>
        <w:tc>
          <w:tcPr>
            <w:tcW w:w="2693" w:type="dxa"/>
          </w:tcPr>
          <w:p w14:paraId="3A9F0E84" w14:textId="08F18214" w:rsidR="00952ACD" w:rsidRPr="003B7B4C" w:rsidRDefault="00952ACD" w:rsidP="003B7B4C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Voornaam</w:t>
            </w:r>
          </w:p>
        </w:tc>
        <w:tc>
          <w:tcPr>
            <w:tcW w:w="8655" w:type="dxa"/>
          </w:tcPr>
          <w:p w14:paraId="08891500" w14:textId="011D1639" w:rsidR="00952ACD" w:rsidRPr="003B7B4C" w:rsidRDefault="00BD4236" w:rsidP="003B7B4C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Contactgegevens</w:t>
            </w:r>
          </w:p>
        </w:tc>
      </w:tr>
      <w:tr w:rsidR="00952ACD" w:rsidRPr="003B7B4C" w14:paraId="4B1006D3" w14:textId="77777777" w:rsidTr="00AA6613">
        <w:trPr>
          <w:trHeight w:val="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64F1F82C" w14:textId="3417E433" w:rsidR="00952ACD" w:rsidRPr="00952ACD" w:rsidRDefault="00952ACD" w:rsidP="003B7B4C">
            <w:pPr>
              <w:pStyle w:val="Geenafstand"/>
              <w:rPr>
                <w:b w:val="0"/>
                <w:bCs w:val="0"/>
              </w:rPr>
            </w:pPr>
          </w:p>
        </w:tc>
        <w:tc>
          <w:tcPr>
            <w:tcW w:w="2693" w:type="dxa"/>
          </w:tcPr>
          <w:p w14:paraId="31CA8FBE" w14:textId="22CC8C85" w:rsidR="00952ACD" w:rsidRPr="003B7B4C" w:rsidRDefault="00952ACD" w:rsidP="003B7B4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55" w:type="dxa"/>
          </w:tcPr>
          <w:p w14:paraId="3A519437" w14:textId="77777777" w:rsidR="00952ACD" w:rsidRDefault="00AA6613" w:rsidP="003B7B4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Straat + nummer:</w:t>
            </w:r>
          </w:p>
          <w:p w14:paraId="68A56272" w14:textId="77777777" w:rsidR="00AA6613" w:rsidRDefault="00AA6613" w:rsidP="003B7B4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8A6CB8A" w14:textId="77777777" w:rsidR="00AA6613" w:rsidRDefault="00AA6613" w:rsidP="003B7B4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Postcode:</w:t>
            </w:r>
          </w:p>
          <w:p w14:paraId="47F4D0AA" w14:textId="77777777" w:rsidR="00AA6613" w:rsidRDefault="00AA6613" w:rsidP="003B7B4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50C778D" w14:textId="18AC73C5" w:rsidR="00AA6613" w:rsidRDefault="00BD4236" w:rsidP="003B7B4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</w:t>
            </w:r>
            <w:r w:rsidR="00AA6613">
              <w:t>-mailadres:</w:t>
            </w:r>
          </w:p>
          <w:p w14:paraId="3BA52F30" w14:textId="6F321C10" w:rsidR="00AA6613" w:rsidRPr="003B7B4C" w:rsidRDefault="00AA6613" w:rsidP="003B7B4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52ACD" w:rsidRPr="003B7B4C" w14:paraId="37F0254D" w14:textId="77777777" w:rsidTr="00AA6613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40E2A3F2" w14:textId="77777777" w:rsidR="00952ACD" w:rsidRPr="00952ACD" w:rsidRDefault="00952ACD" w:rsidP="003B7B4C">
            <w:pPr>
              <w:pStyle w:val="Geenafstand"/>
              <w:rPr>
                <w:b w:val="0"/>
                <w:bCs w:val="0"/>
              </w:rPr>
            </w:pPr>
          </w:p>
        </w:tc>
        <w:tc>
          <w:tcPr>
            <w:tcW w:w="2693" w:type="dxa"/>
          </w:tcPr>
          <w:p w14:paraId="51B845D7" w14:textId="77777777" w:rsidR="00952ACD" w:rsidRPr="003B7B4C" w:rsidRDefault="00952ACD" w:rsidP="003B7B4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55" w:type="dxa"/>
          </w:tcPr>
          <w:p w14:paraId="5581B89E" w14:textId="77777777" w:rsidR="00AA6613" w:rsidRDefault="00AA6613" w:rsidP="00AA6613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Straat + nummer:</w:t>
            </w:r>
          </w:p>
          <w:p w14:paraId="6C9455F2" w14:textId="77777777" w:rsidR="00AA6613" w:rsidRDefault="00AA6613" w:rsidP="00AA6613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1B208DF" w14:textId="77777777" w:rsidR="00AA6613" w:rsidRDefault="00AA6613" w:rsidP="00AA6613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Postcode:</w:t>
            </w:r>
          </w:p>
          <w:p w14:paraId="760B1279" w14:textId="77777777" w:rsidR="00AA6613" w:rsidRDefault="00AA6613" w:rsidP="00AA6613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1D0A664" w14:textId="3FB78329" w:rsidR="00AA6613" w:rsidRDefault="00BD4236" w:rsidP="00AA6613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</w:t>
            </w:r>
            <w:r w:rsidR="00AA6613">
              <w:t>-mailadres:</w:t>
            </w:r>
          </w:p>
          <w:p w14:paraId="6B83BCD5" w14:textId="77777777" w:rsidR="00952ACD" w:rsidRPr="003B7B4C" w:rsidRDefault="00952ACD" w:rsidP="003B7B4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52ACD" w:rsidRPr="003B7B4C" w14:paraId="296FA68C" w14:textId="77777777" w:rsidTr="00AA6613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12D3C06F" w14:textId="77777777" w:rsidR="00952ACD" w:rsidRPr="00952ACD" w:rsidRDefault="00952ACD" w:rsidP="003B7B4C">
            <w:pPr>
              <w:pStyle w:val="Geenafstand"/>
              <w:rPr>
                <w:b w:val="0"/>
                <w:bCs w:val="0"/>
              </w:rPr>
            </w:pPr>
          </w:p>
        </w:tc>
        <w:tc>
          <w:tcPr>
            <w:tcW w:w="2693" w:type="dxa"/>
          </w:tcPr>
          <w:p w14:paraId="608A2469" w14:textId="77777777" w:rsidR="00952ACD" w:rsidRPr="003B7B4C" w:rsidRDefault="00952ACD" w:rsidP="003B7B4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55" w:type="dxa"/>
          </w:tcPr>
          <w:p w14:paraId="5C8C1CAC" w14:textId="77777777" w:rsidR="00AA6613" w:rsidRDefault="00AA6613" w:rsidP="00AA6613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Straat + nummer:</w:t>
            </w:r>
          </w:p>
          <w:p w14:paraId="0634E43B" w14:textId="77777777" w:rsidR="00AA6613" w:rsidRDefault="00AA6613" w:rsidP="00AA6613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6245492" w14:textId="77777777" w:rsidR="00AA6613" w:rsidRDefault="00AA6613" w:rsidP="00AA6613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Postcode:</w:t>
            </w:r>
          </w:p>
          <w:p w14:paraId="2ACD342A" w14:textId="77777777" w:rsidR="00AA6613" w:rsidRDefault="00AA6613" w:rsidP="00AA6613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D5701E8" w14:textId="04B80624" w:rsidR="00AA6613" w:rsidRDefault="00BD4236" w:rsidP="00AA6613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</w:t>
            </w:r>
            <w:r w:rsidR="00AA6613">
              <w:t>-mailadres:</w:t>
            </w:r>
          </w:p>
          <w:p w14:paraId="6479A303" w14:textId="77777777" w:rsidR="00952ACD" w:rsidRPr="003B7B4C" w:rsidRDefault="00952ACD" w:rsidP="003B7B4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BE243B4" w14:textId="77777777" w:rsidR="005B4C34" w:rsidRDefault="005B4C34" w:rsidP="00AC5063">
      <w:pPr>
        <w:pStyle w:val="Geenafstand"/>
      </w:pPr>
    </w:p>
    <w:p w14:paraId="0D217101" w14:textId="56F8DD9F" w:rsidR="00AA6613" w:rsidRDefault="00AA6613">
      <w:pPr>
        <w:spacing w:after="0" w:line="240" w:lineRule="auto"/>
        <w:rPr>
          <w:lang w:val="nl-BE" w:eastAsia="nl-BE"/>
        </w:rPr>
      </w:pPr>
      <w:r>
        <w:br w:type="page"/>
      </w:r>
    </w:p>
    <w:p w14:paraId="6C2AD17E" w14:textId="77777777" w:rsidR="00AA6613" w:rsidRDefault="00AA6613" w:rsidP="00AA6613">
      <w:r w:rsidRPr="007C2631">
        <w:rPr>
          <w:b/>
        </w:rPr>
        <w:lastRenderedPageBreak/>
        <w:t>Raad van bestuur</w:t>
      </w:r>
      <w:r>
        <w:t xml:space="preserve"> scholengroep (nummer + naam) ………………………………………………………………………………..</w:t>
      </w:r>
    </w:p>
    <w:p w14:paraId="2AA4F828" w14:textId="580EB9AA" w:rsidR="00AA6613" w:rsidRPr="00C83234" w:rsidRDefault="00AA6613" w:rsidP="00AA6613">
      <w:pPr>
        <w:pStyle w:val="Titel"/>
      </w:pPr>
    </w:p>
    <w:tbl>
      <w:tblPr>
        <w:tblStyle w:val="GO-Rastertabel-1"/>
        <w:tblW w:w="14604" w:type="dxa"/>
        <w:tblLook w:val="06A0" w:firstRow="1" w:lastRow="0" w:firstColumn="1" w:lastColumn="0" w:noHBand="1" w:noVBand="1"/>
      </w:tblPr>
      <w:tblGrid>
        <w:gridCol w:w="3256"/>
        <w:gridCol w:w="2693"/>
        <w:gridCol w:w="8655"/>
      </w:tblGrid>
      <w:tr w:rsidR="00AA6613" w:rsidRPr="003B7B4C" w14:paraId="4050F8DE" w14:textId="77777777" w:rsidTr="00987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15D0E5CF" w14:textId="77777777" w:rsidR="00AA6613" w:rsidRPr="003B7B4C" w:rsidRDefault="00AA6613" w:rsidP="00987E84">
            <w:pPr>
              <w:pStyle w:val="Geenafstand"/>
            </w:pPr>
            <w:r>
              <w:t>Naam</w:t>
            </w:r>
          </w:p>
        </w:tc>
        <w:tc>
          <w:tcPr>
            <w:tcW w:w="2693" w:type="dxa"/>
          </w:tcPr>
          <w:p w14:paraId="0A0CF06C" w14:textId="77777777" w:rsidR="00AA6613" w:rsidRPr="003B7B4C" w:rsidRDefault="00AA6613" w:rsidP="00987E84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Voornaam</w:t>
            </w:r>
          </w:p>
        </w:tc>
        <w:tc>
          <w:tcPr>
            <w:tcW w:w="8655" w:type="dxa"/>
          </w:tcPr>
          <w:p w14:paraId="2D7017E2" w14:textId="2799573B" w:rsidR="00AA6613" w:rsidRPr="003B7B4C" w:rsidRDefault="00BD4236" w:rsidP="00987E84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Style w:val="OndertitelChar"/>
                <w:rFonts w:cstheme="majorHAnsi"/>
                <w:color w:val="FFFFFF" w:themeColor="background1"/>
              </w:rPr>
              <w:t>c</w:t>
            </w:r>
            <w:r>
              <w:rPr>
                <w:rStyle w:val="OndertitelChar"/>
                <w:rFonts w:cstheme="majorHAnsi"/>
                <w:caps w:val="0"/>
                <w:color w:val="FFFFFF" w:themeColor="background1"/>
              </w:rPr>
              <w:t>ontactgegevens</w:t>
            </w:r>
            <w:r w:rsidRPr="00BD4236">
              <w:rPr>
                <w:rStyle w:val="OndertitelChar"/>
                <w:rFonts w:cstheme="majorHAnsi"/>
                <w:color w:val="FFFFFF" w:themeColor="background1"/>
              </w:rPr>
              <w:t xml:space="preserve"> </w:t>
            </w:r>
            <w:r w:rsidRPr="00952ACD">
              <w:rPr>
                <w:rStyle w:val="OndertitelChar"/>
                <w:rFonts w:cstheme="majorHAnsi"/>
                <w:color w:val="532464" w:themeColor="accent6"/>
              </w:rPr>
              <w:t>KRVB 1</w:t>
            </w:r>
            <w:r>
              <w:rPr>
                <w:rStyle w:val="OndertitelChar"/>
                <w:rFonts w:cstheme="majorHAnsi"/>
                <w:color w:val="532464" w:themeColor="accent6"/>
              </w:rPr>
              <w:t>4</w:t>
            </w:r>
          </w:p>
        </w:tc>
      </w:tr>
      <w:tr w:rsidR="00AA6613" w:rsidRPr="003B7B4C" w14:paraId="23597711" w14:textId="77777777" w:rsidTr="00987E84">
        <w:trPr>
          <w:trHeight w:val="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D682639" w14:textId="77777777" w:rsidR="00AA6613" w:rsidRPr="00952ACD" w:rsidRDefault="00AA6613" w:rsidP="00987E84">
            <w:pPr>
              <w:pStyle w:val="Geenafstand"/>
              <w:rPr>
                <w:b w:val="0"/>
                <w:bCs w:val="0"/>
              </w:rPr>
            </w:pPr>
          </w:p>
        </w:tc>
        <w:tc>
          <w:tcPr>
            <w:tcW w:w="2693" w:type="dxa"/>
          </w:tcPr>
          <w:p w14:paraId="1F8F6726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55" w:type="dxa"/>
          </w:tcPr>
          <w:p w14:paraId="5B74DBD1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Straat + nummer:</w:t>
            </w:r>
          </w:p>
          <w:p w14:paraId="2D21D7EA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664F092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Postcode:</w:t>
            </w:r>
          </w:p>
          <w:p w14:paraId="696DCC3B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440E04E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e-mailadres:</w:t>
            </w:r>
          </w:p>
          <w:p w14:paraId="37E9E741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6613" w:rsidRPr="003B7B4C" w14:paraId="09F8F064" w14:textId="77777777" w:rsidTr="00987E84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3A398178" w14:textId="77777777" w:rsidR="00AA6613" w:rsidRPr="00952ACD" w:rsidRDefault="00AA6613" w:rsidP="00987E84">
            <w:pPr>
              <w:pStyle w:val="Geenafstand"/>
              <w:rPr>
                <w:b w:val="0"/>
                <w:bCs w:val="0"/>
              </w:rPr>
            </w:pPr>
          </w:p>
        </w:tc>
        <w:tc>
          <w:tcPr>
            <w:tcW w:w="2693" w:type="dxa"/>
          </w:tcPr>
          <w:p w14:paraId="4B28BE92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55" w:type="dxa"/>
          </w:tcPr>
          <w:p w14:paraId="7523C90B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Straat + nummer:</w:t>
            </w:r>
          </w:p>
          <w:p w14:paraId="78E49B4F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52730B0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Postcode:</w:t>
            </w:r>
          </w:p>
          <w:p w14:paraId="7B83CE0A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A844A73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e-mailadres:</w:t>
            </w:r>
          </w:p>
          <w:p w14:paraId="1028D826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6613" w:rsidRPr="003B7B4C" w14:paraId="3EA7C845" w14:textId="77777777" w:rsidTr="00987E84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E2AE3DA" w14:textId="77777777" w:rsidR="00AA6613" w:rsidRPr="00952ACD" w:rsidRDefault="00AA6613" w:rsidP="00987E84">
            <w:pPr>
              <w:pStyle w:val="Geenafstand"/>
              <w:rPr>
                <w:b w:val="0"/>
                <w:bCs w:val="0"/>
              </w:rPr>
            </w:pPr>
          </w:p>
        </w:tc>
        <w:tc>
          <w:tcPr>
            <w:tcW w:w="2693" w:type="dxa"/>
          </w:tcPr>
          <w:p w14:paraId="3E73EC86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55" w:type="dxa"/>
          </w:tcPr>
          <w:p w14:paraId="0045B1B7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Straat + nummer:</w:t>
            </w:r>
          </w:p>
          <w:p w14:paraId="0CBF7594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80E55CE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Postcode:</w:t>
            </w:r>
          </w:p>
          <w:p w14:paraId="48FE9A0A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A6856E5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e-mailadres:</w:t>
            </w:r>
          </w:p>
          <w:p w14:paraId="3FDA8EDF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45B07B0" w14:textId="77777777" w:rsidR="00AA6613" w:rsidRDefault="00AA6613" w:rsidP="00AC5063">
      <w:pPr>
        <w:pStyle w:val="Geenafstand"/>
      </w:pPr>
    </w:p>
    <w:p w14:paraId="31EAC2BB" w14:textId="163D3C2E" w:rsidR="00AA6613" w:rsidRDefault="00AA6613">
      <w:pPr>
        <w:spacing w:after="0" w:line="240" w:lineRule="auto"/>
        <w:rPr>
          <w:lang w:val="nl-BE" w:eastAsia="nl-BE"/>
        </w:rPr>
      </w:pPr>
      <w:r>
        <w:br w:type="page"/>
      </w:r>
    </w:p>
    <w:p w14:paraId="495BD486" w14:textId="77777777" w:rsidR="00AA6613" w:rsidRDefault="00AA6613" w:rsidP="00AA6613">
      <w:r w:rsidRPr="007C2631">
        <w:rPr>
          <w:b/>
        </w:rPr>
        <w:lastRenderedPageBreak/>
        <w:t>Raad van bestuur</w:t>
      </w:r>
      <w:r>
        <w:t xml:space="preserve"> scholengroep (nummer + naam) ………………………………………………………………………………..</w:t>
      </w:r>
    </w:p>
    <w:p w14:paraId="62F4EC5F" w14:textId="77777777" w:rsidR="00AA6613" w:rsidRDefault="00AA6613" w:rsidP="00AA6613"/>
    <w:p w14:paraId="691CF497" w14:textId="77C1259F" w:rsidR="00AA6613" w:rsidRPr="00C83234" w:rsidRDefault="00AA6613" w:rsidP="00AA6613">
      <w:pPr>
        <w:pStyle w:val="Titel"/>
      </w:pPr>
      <w:r>
        <w:t>Gecoöpteerde leden:</w:t>
      </w:r>
    </w:p>
    <w:tbl>
      <w:tblPr>
        <w:tblStyle w:val="GO-Rastertabel-1"/>
        <w:tblW w:w="14604" w:type="dxa"/>
        <w:tblLook w:val="06A0" w:firstRow="1" w:lastRow="0" w:firstColumn="1" w:lastColumn="0" w:noHBand="1" w:noVBand="1"/>
      </w:tblPr>
      <w:tblGrid>
        <w:gridCol w:w="3256"/>
        <w:gridCol w:w="2693"/>
        <w:gridCol w:w="8655"/>
      </w:tblGrid>
      <w:tr w:rsidR="00AA6613" w:rsidRPr="003B7B4C" w14:paraId="46DEB7CE" w14:textId="77777777" w:rsidTr="00987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16E03D45" w14:textId="77777777" w:rsidR="00AA6613" w:rsidRPr="003B7B4C" w:rsidRDefault="00AA6613" w:rsidP="00987E84">
            <w:pPr>
              <w:pStyle w:val="Geenafstand"/>
            </w:pPr>
            <w:r>
              <w:t>Naam</w:t>
            </w:r>
          </w:p>
        </w:tc>
        <w:tc>
          <w:tcPr>
            <w:tcW w:w="2693" w:type="dxa"/>
          </w:tcPr>
          <w:p w14:paraId="339B2F92" w14:textId="77777777" w:rsidR="00AA6613" w:rsidRPr="003B7B4C" w:rsidRDefault="00AA6613" w:rsidP="00987E84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Voornaam</w:t>
            </w:r>
          </w:p>
        </w:tc>
        <w:tc>
          <w:tcPr>
            <w:tcW w:w="8655" w:type="dxa"/>
          </w:tcPr>
          <w:p w14:paraId="637CD405" w14:textId="6EDD32DA" w:rsidR="00AA6613" w:rsidRPr="003B7B4C" w:rsidRDefault="00BD4236" w:rsidP="00987E84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Style w:val="OndertitelChar"/>
                <w:rFonts w:cstheme="majorHAnsi"/>
                <w:color w:val="FFFFFF" w:themeColor="background1"/>
              </w:rPr>
              <w:t>c</w:t>
            </w:r>
            <w:r>
              <w:rPr>
                <w:rStyle w:val="OndertitelChar"/>
                <w:rFonts w:cstheme="majorHAnsi"/>
                <w:caps w:val="0"/>
                <w:color w:val="FFFFFF" w:themeColor="background1"/>
              </w:rPr>
              <w:t>ontactgegevens</w:t>
            </w:r>
          </w:p>
        </w:tc>
      </w:tr>
      <w:tr w:rsidR="00AA6613" w:rsidRPr="003B7B4C" w14:paraId="21D7A58F" w14:textId="77777777" w:rsidTr="00987E84">
        <w:trPr>
          <w:trHeight w:val="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693E3A91" w14:textId="77777777" w:rsidR="00AA6613" w:rsidRPr="00952ACD" w:rsidRDefault="00AA6613" w:rsidP="00987E84">
            <w:pPr>
              <w:pStyle w:val="Geenafstand"/>
              <w:rPr>
                <w:b w:val="0"/>
                <w:bCs w:val="0"/>
              </w:rPr>
            </w:pPr>
          </w:p>
        </w:tc>
        <w:tc>
          <w:tcPr>
            <w:tcW w:w="2693" w:type="dxa"/>
          </w:tcPr>
          <w:p w14:paraId="1359B9A0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55" w:type="dxa"/>
          </w:tcPr>
          <w:p w14:paraId="7432E6A5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Straat + nummer:</w:t>
            </w:r>
          </w:p>
          <w:p w14:paraId="5FC738A2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8D47FE1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Postcode:</w:t>
            </w:r>
          </w:p>
          <w:p w14:paraId="0B3AE390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38B27F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e-mailadres:</w:t>
            </w:r>
          </w:p>
          <w:p w14:paraId="3324B244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6613" w:rsidRPr="003B7B4C" w14:paraId="61254577" w14:textId="77777777" w:rsidTr="00987E84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68F72408" w14:textId="77777777" w:rsidR="00AA6613" w:rsidRPr="00952ACD" w:rsidRDefault="00AA6613" w:rsidP="00987E84">
            <w:pPr>
              <w:pStyle w:val="Geenafstand"/>
              <w:rPr>
                <w:b w:val="0"/>
                <w:bCs w:val="0"/>
              </w:rPr>
            </w:pPr>
          </w:p>
        </w:tc>
        <w:tc>
          <w:tcPr>
            <w:tcW w:w="2693" w:type="dxa"/>
          </w:tcPr>
          <w:p w14:paraId="6C2E32E0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55" w:type="dxa"/>
          </w:tcPr>
          <w:p w14:paraId="4362B1C3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Straat + nummer:</w:t>
            </w:r>
          </w:p>
          <w:p w14:paraId="3C4A5F61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C39E867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Postcode:</w:t>
            </w:r>
          </w:p>
          <w:p w14:paraId="24957AEE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599C931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e-mailadres:</w:t>
            </w:r>
          </w:p>
          <w:p w14:paraId="47C81047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6613" w:rsidRPr="003B7B4C" w14:paraId="20503CD5" w14:textId="77777777" w:rsidTr="00987E84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6DE6BF9E" w14:textId="77777777" w:rsidR="00AA6613" w:rsidRPr="00952ACD" w:rsidRDefault="00AA6613" w:rsidP="00987E84">
            <w:pPr>
              <w:pStyle w:val="Geenafstand"/>
              <w:rPr>
                <w:b w:val="0"/>
                <w:bCs w:val="0"/>
              </w:rPr>
            </w:pPr>
          </w:p>
        </w:tc>
        <w:tc>
          <w:tcPr>
            <w:tcW w:w="2693" w:type="dxa"/>
          </w:tcPr>
          <w:p w14:paraId="485204FD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55" w:type="dxa"/>
          </w:tcPr>
          <w:p w14:paraId="0D9629AB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Straat + nummer:</w:t>
            </w:r>
          </w:p>
          <w:p w14:paraId="54C92ABC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4794F2E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Postcode:</w:t>
            </w:r>
          </w:p>
          <w:p w14:paraId="7CDF6C3A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247E914" w14:textId="77777777" w:rsidR="00AA6613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e-mailadres:</w:t>
            </w:r>
          </w:p>
          <w:p w14:paraId="3BC56F6B" w14:textId="77777777" w:rsidR="00AA6613" w:rsidRPr="003B7B4C" w:rsidRDefault="00AA6613" w:rsidP="00987E8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63A65AF" w14:textId="77777777" w:rsidR="00AA6613" w:rsidRDefault="00AA6613" w:rsidP="00AC5063">
      <w:pPr>
        <w:pStyle w:val="Geenafstand"/>
      </w:pPr>
    </w:p>
    <w:sectPr w:rsidR="00AA6613" w:rsidSect="006C42E3">
      <w:headerReference w:type="default" r:id="rId12"/>
      <w:footerReference w:type="default" r:id="rId13"/>
      <w:headerReference w:type="first" r:id="rId14"/>
      <w:footerReference w:type="first" r:id="rId15"/>
      <w:pgSz w:w="16838" w:h="11906" w:orient="landscape" w:code="9"/>
      <w:pgMar w:top="266" w:right="1134" w:bottom="907" w:left="1134" w:header="113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EB2E7" w14:textId="77777777" w:rsidR="00952ACD" w:rsidRDefault="00952ACD" w:rsidP="000A569B">
      <w:r>
        <w:separator/>
      </w:r>
    </w:p>
  </w:endnote>
  <w:endnote w:type="continuationSeparator" w:id="0">
    <w:p w14:paraId="4620D3C6" w14:textId="77777777" w:rsidR="00952ACD" w:rsidRDefault="00952ACD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9C330" w14:textId="005D10D8" w:rsidR="006C42E3" w:rsidRDefault="006C42E3" w:rsidP="006C42E3">
    <w:pPr>
      <w:pStyle w:val="Voettekst"/>
      <w:tabs>
        <w:tab w:val="clear" w:pos="4536"/>
        <w:tab w:val="clear" w:pos="9072"/>
        <w:tab w:val="right" w:pos="14570"/>
      </w:tabs>
      <w:ind w:left="851"/>
      <w:rPr>
        <w:szCs w:val="14"/>
      </w:rPr>
    </w:pPr>
    <w:r>
      <w:rPr>
        <w:szCs w:val="14"/>
      </w:rPr>
      <w:br/>
    </w:r>
    <w:r>
      <w:rPr>
        <w:szCs w:val="14"/>
      </w:rPr>
      <w:br/>
    </w:r>
    <w:r>
      <w:rPr>
        <w:szCs w:val="14"/>
      </w:rPr>
      <w:br/>
    </w:r>
    <w:r w:rsidRPr="00EC517A">
      <w:rPr>
        <w:noProof/>
        <w:szCs w:val="14"/>
      </w:rPr>
      <w:drawing>
        <wp:anchor distT="0" distB="0" distL="114300" distR="114300" simplePos="0" relativeHeight="251679744" behindDoc="0" locked="0" layoutInCell="1" allowOverlap="1" wp14:anchorId="23D9E1A7" wp14:editId="78B2932A">
          <wp:simplePos x="0" y="0"/>
          <wp:positionH relativeFrom="page">
            <wp:posOffset>-4305</wp:posOffset>
          </wp:positionH>
          <wp:positionV relativeFrom="page">
            <wp:posOffset>6504149</wp:posOffset>
          </wp:positionV>
          <wp:extent cx="1270800" cy="1000800"/>
          <wp:effectExtent l="0" t="0" r="0" b="2540"/>
          <wp:wrapNone/>
          <wp:docPr id="1351931913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rPr>
        <w:noProof/>
        <w:szCs w:val="14"/>
      </w:rPr>
      <w:drawing>
        <wp:anchor distT="0" distB="0" distL="114300" distR="114300" simplePos="0" relativeHeight="251678720" behindDoc="0" locked="0" layoutInCell="1" allowOverlap="1" wp14:anchorId="75C4A7BE" wp14:editId="14641D09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94802596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rPr>
        <w:szCs w:val="14"/>
      </w:rPr>
      <w:t xml:space="preserve"> </w:t>
    </w:r>
    <w:r w:rsidRPr="00EC517A">
      <w:rPr>
        <w:szCs w:val="14"/>
      </w:rPr>
      <w:tab/>
      <w:t xml:space="preserve">het Gemeenschapsonderwijs </w:t>
    </w:r>
    <w:r w:rsidRPr="00EC517A">
      <w:rPr>
        <w:noProof/>
        <w:szCs w:val="14"/>
      </w:rPr>
      <w:drawing>
        <wp:inline distT="0" distB="0" distL="0" distR="0" wp14:anchorId="5FBAA33B" wp14:editId="1614FAC8">
          <wp:extent cx="35579" cy="35714"/>
          <wp:effectExtent l="0" t="0" r="2540" b="2540"/>
          <wp:docPr id="1792331125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rPr>
        <w:szCs w:val="14"/>
      </w:rPr>
      <w:t xml:space="preserve"> </w:t>
    </w:r>
    <w:r w:rsidRPr="00EC517A">
      <w:rPr>
        <w:szCs w:val="14"/>
      </w:rPr>
      <w:fldChar w:fldCharType="begin"/>
    </w:r>
    <w:r w:rsidRPr="00EC517A">
      <w:rPr>
        <w:szCs w:val="14"/>
      </w:rPr>
      <w:instrText xml:space="preserve"> PAGE   \* MERGEFORMAT </w:instrText>
    </w:r>
    <w:r w:rsidRPr="00EC517A">
      <w:rPr>
        <w:szCs w:val="14"/>
      </w:rPr>
      <w:fldChar w:fldCharType="separate"/>
    </w:r>
    <w:r>
      <w:rPr>
        <w:szCs w:val="14"/>
      </w:rPr>
      <w:t>1</w:t>
    </w:r>
    <w:r w:rsidRPr="00EC517A">
      <w:rPr>
        <w:szCs w:val="14"/>
      </w:rPr>
      <w:fldChar w:fldCharType="end"/>
    </w:r>
  </w:p>
  <w:p w14:paraId="454C90C7" w14:textId="46031C2F" w:rsidR="00AA6613" w:rsidRPr="00EC517A" w:rsidRDefault="00AA6613" w:rsidP="00AA6613">
    <w:pPr>
      <w:pStyle w:val="Voettekst"/>
      <w:tabs>
        <w:tab w:val="clear" w:pos="4536"/>
        <w:tab w:val="clear" w:pos="9072"/>
        <w:tab w:val="right" w:pos="14570"/>
      </w:tabs>
      <w:ind w:left="851"/>
      <w:jc w:val="right"/>
      <w:rPr>
        <w:szCs w:val="14"/>
      </w:rPr>
    </w:pPr>
    <w:r>
      <w:rPr>
        <w:szCs w:val="14"/>
      </w:rPr>
      <w:t>KRVB 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258A1" w14:textId="590CE3DD" w:rsidR="006C42E3" w:rsidRDefault="006C42E3" w:rsidP="006C42E3">
    <w:pPr>
      <w:pStyle w:val="Voettekst"/>
      <w:tabs>
        <w:tab w:val="clear" w:pos="4536"/>
        <w:tab w:val="clear" w:pos="9072"/>
        <w:tab w:val="right" w:pos="14570"/>
      </w:tabs>
      <w:ind w:left="851"/>
      <w:rPr>
        <w:szCs w:val="14"/>
      </w:rPr>
    </w:pPr>
    <w:r>
      <w:rPr>
        <w:szCs w:val="14"/>
      </w:rPr>
      <w:br/>
    </w:r>
    <w:r>
      <w:rPr>
        <w:szCs w:val="14"/>
      </w:rPr>
      <w:br/>
    </w:r>
    <w:r>
      <w:rPr>
        <w:szCs w:val="14"/>
      </w:rPr>
      <w:br/>
    </w:r>
    <w:r w:rsidRPr="00EC517A">
      <w:rPr>
        <w:noProof/>
        <w:szCs w:val="14"/>
      </w:rPr>
      <w:drawing>
        <wp:anchor distT="0" distB="0" distL="114300" distR="114300" simplePos="0" relativeHeight="251676672" behindDoc="0" locked="0" layoutInCell="1" allowOverlap="1" wp14:anchorId="025FD70E" wp14:editId="31C9E5FD">
          <wp:simplePos x="0" y="0"/>
          <wp:positionH relativeFrom="page">
            <wp:posOffset>-4305</wp:posOffset>
          </wp:positionH>
          <wp:positionV relativeFrom="page">
            <wp:posOffset>6504149</wp:posOffset>
          </wp:positionV>
          <wp:extent cx="1270800" cy="1000800"/>
          <wp:effectExtent l="0" t="0" r="0" b="2540"/>
          <wp:wrapNone/>
          <wp:docPr id="78650640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rPr>
        <w:noProof/>
        <w:szCs w:val="14"/>
      </w:rPr>
      <w:drawing>
        <wp:anchor distT="0" distB="0" distL="114300" distR="114300" simplePos="0" relativeHeight="251674624" behindDoc="0" locked="0" layoutInCell="1" allowOverlap="1" wp14:anchorId="2988F3B4" wp14:editId="05FA143D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454439843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rPr>
        <w:szCs w:val="14"/>
      </w:rPr>
      <w:tab/>
      <w:t xml:space="preserve">het Gemeenschapsonderwijs </w:t>
    </w:r>
    <w:r w:rsidRPr="00EC517A">
      <w:rPr>
        <w:noProof/>
        <w:szCs w:val="14"/>
      </w:rPr>
      <w:drawing>
        <wp:inline distT="0" distB="0" distL="0" distR="0" wp14:anchorId="65E72573" wp14:editId="6F949CF1">
          <wp:extent cx="35579" cy="35714"/>
          <wp:effectExtent l="0" t="0" r="2540" b="2540"/>
          <wp:docPr id="157786193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rPr>
        <w:szCs w:val="14"/>
      </w:rPr>
      <w:t xml:space="preserve"> </w:t>
    </w:r>
    <w:r w:rsidRPr="00EC517A">
      <w:rPr>
        <w:szCs w:val="14"/>
      </w:rPr>
      <w:fldChar w:fldCharType="begin"/>
    </w:r>
    <w:r w:rsidRPr="00EC517A">
      <w:rPr>
        <w:szCs w:val="14"/>
      </w:rPr>
      <w:instrText xml:space="preserve"> PAGE   \* MERGEFORMAT </w:instrText>
    </w:r>
    <w:r w:rsidRPr="00EC517A">
      <w:rPr>
        <w:szCs w:val="14"/>
      </w:rPr>
      <w:fldChar w:fldCharType="separate"/>
    </w:r>
    <w:r>
      <w:rPr>
        <w:szCs w:val="14"/>
      </w:rPr>
      <w:t>1</w:t>
    </w:r>
    <w:r w:rsidRPr="00EC517A">
      <w:rPr>
        <w:szCs w:val="14"/>
      </w:rPr>
      <w:fldChar w:fldCharType="end"/>
    </w:r>
  </w:p>
  <w:p w14:paraId="3C7C746F" w14:textId="27670BDC" w:rsidR="00AA6613" w:rsidRPr="00EC517A" w:rsidRDefault="00AA6613" w:rsidP="00AA6613">
    <w:pPr>
      <w:pStyle w:val="Voettekst"/>
      <w:tabs>
        <w:tab w:val="clear" w:pos="4536"/>
        <w:tab w:val="clear" w:pos="9072"/>
        <w:tab w:val="right" w:pos="14570"/>
      </w:tabs>
      <w:ind w:left="851"/>
      <w:jc w:val="right"/>
      <w:rPr>
        <w:szCs w:val="14"/>
      </w:rPr>
    </w:pPr>
    <w:r>
      <w:rPr>
        <w:szCs w:val="14"/>
      </w:rPr>
      <w:t>KRVB 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00148" w14:textId="77777777" w:rsidR="00952ACD" w:rsidRDefault="00952ACD" w:rsidP="000A569B">
      <w:r>
        <w:separator/>
      </w:r>
    </w:p>
  </w:footnote>
  <w:footnote w:type="continuationSeparator" w:id="0">
    <w:p w14:paraId="12E88BEF" w14:textId="77777777" w:rsidR="00952ACD" w:rsidRDefault="00952ACD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7533E" w14:textId="77777777" w:rsidR="0005679D" w:rsidRDefault="0005679D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C2C16" w14:textId="77777777" w:rsidR="007658FB" w:rsidRPr="00F10DD5" w:rsidRDefault="009A67BB" w:rsidP="0005679D">
    <w:pPr>
      <w:pStyle w:val="Koptekst"/>
      <w:tabs>
        <w:tab w:val="clear" w:pos="4513"/>
        <w:tab w:val="clear" w:pos="9026"/>
        <w:tab w:val="right" w:pos="9072"/>
      </w:tabs>
      <w:spacing w:after="120"/>
    </w:pPr>
    <w:r>
      <w:rPr>
        <w:noProof/>
      </w:rPr>
      <w:drawing>
        <wp:anchor distT="0" distB="0" distL="114300" distR="114300" simplePos="0" relativeHeight="251672576" behindDoc="0" locked="0" layoutInCell="1" allowOverlap="1" wp14:anchorId="3DE59729" wp14:editId="2BE4C4D5">
          <wp:simplePos x="0" y="0"/>
          <wp:positionH relativeFrom="page">
            <wp:posOffset>8237043</wp:posOffset>
          </wp:positionH>
          <wp:positionV relativeFrom="page">
            <wp:posOffset>237490</wp:posOffset>
          </wp:positionV>
          <wp:extent cx="1987200" cy="1026000"/>
          <wp:effectExtent l="0" t="0" r="0" b="0"/>
          <wp:wrapNone/>
          <wp:docPr id="1949606365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C423D"/>
    <w:multiLevelType w:val="multilevel"/>
    <w:tmpl w:val="281046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C434F2"/>
    <w:multiLevelType w:val="multilevel"/>
    <w:tmpl w:val="E8D6D73E"/>
    <w:lvl w:ilvl="0">
      <w:start w:val="1"/>
      <w:numFmt w:val="decimal"/>
      <w:pStyle w:val="Num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Num2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pStyle w:val="Num3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pStyle w:val="Num4"/>
      <w:lvlText w:val="%4."/>
      <w:lvlJc w:val="left"/>
      <w:pPr>
        <w:ind w:left="1134" w:hanging="28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18" w:hanging="284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68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835" w:hanging="283"/>
      </w:pPr>
      <w:rPr>
        <w:rFonts w:hint="default"/>
      </w:rPr>
    </w:lvl>
  </w:abstractNum>
  <w:abstractNum w:abstractNumId="2" w15:restartNumberingAfterBreak="0">
    <w:nsid w:val="377E1346"/>
    <w:multiLevelType w:val="hybridMultilevel"/>
    <w:tmpl w:val="4EB85C10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 w15:restartNumberingAfterBreak="0">
    <w:nsid w:val="3D7316D4"/>
    <w:multiLevelType w:val="multilevel"/>
    <w:tmpl w:val="E2740652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431A1159"/>
    <w:multiLevelType w:val="multilevel"/>
    <w:tmpl w:val="330CE340"/>
    <w:styleLink w:val="Opsomminglijst"/>
    <w:lvl w:ilvl="0">
      <w:start w:val="1"/>
      <w:numFmt w:val="bullet"/>
      <w:pStyle w:val="Opsom1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pStyle w:val="Opsom2"/>
      <w:lvlText w:val="o"/>
      <w:lvlJc w:val="left"/>
      <w:pPr>
        <w:ind w:left="567" w:hanging="283"/>
      </w:pPr>
      <w:rPr>
        <w:rFonts w:ascii="Courier New" w:hAnsi="Courier New" w:hint="default"/>
      </w:rPr>
    </w:lvl>
    <w:lvl w:ilvl="2">
      <w:start w:val="1"/>
      <w:numFmt w:val="bullet"/>
      <w:pStyle w:val="Opsom3"/>
      <w:lvlText w:val="▪"/>
      <w:lvlJc w:val="left"/>
      <w:pPr>
        <w:ind w:left="851" w:hanging="284"/>
      </w:pPr>
      <w:rPr>
        <w:rFonts w:ascii="Courier New" w:hAnsi="Courier New" w:hint="default"/>
      </w:rPr>
    </w:lvl>
    <w:lvl w:ilvl="3">
      <w:start w:val="1"/>
      <w:numFmt w:val="bullet"/>
      <w:pStyle w:val="Opsom4"/>
      <w:lvlText w:val="•"/>
      <w:lvlJc w:val="left"/>
      <w:pPr>
        <w:ind w:left="1134" w:hanging="283"/>
      </w:pPr>
      <w:rPr>
        <w:rFonts w:ascii="Calibri" w:hAnsi="Calibri" w:hint="default"/>
        <w:color w:val="auto"/>
      </w:rPr>
    </w:lvl>
    <w:lvl w:ilvl="4">
      <w:start w:val="1"/>
      <w:numFmt w:val="bullet"/>
      <w:lvlText w:val="•"/>
      <w:lvlJc w:val="left"/>
      <w:pPr>
        <w:ind w:left="1418" w:hanging="284"/>
      </w:pPr>
      <w:rPr>
        <w:rFonts w:ascii="Calibri" w:hAnsi="Calibri" w:hint="default"/>
      </w:rPr>
    </w:lvl>
    <w:lvl w:ilvl="5">
      <w:start w:val="1"/>
      <w:numFmt w:val="bullet"/>
      <w:lvlText w:val="•"/>
      <w:lvlJc w:val="left"/>
      <w:pPr>
        <w:ind w:left="1701" w:hanging="283"/>
      </w:pPr>
      <w:rPr>
        <w:rFonts w:ascii="Calibri" w:hAnsi="Calibri" w:hint="default"/>
      </w:rPr>
    </w:lvl>
    <w:lvl w:ilvl="6">
      <w:start w:val="1"/>
      <w:numFmt w:val="bullet"/>
      <w:lvlText w:val="•"/>
      <w:lvlJc w:val="left"/>
      <w:pPr>
        <w:ind w:left="1985" w:hanging="284"/>
      </w:pPr>
      <w:rPr>
        <w:rFonts w:ascii="Calibri" w:hAnsi="Calibri" w:hint="default"/>
      </w:rPr>
    </w:lvl>
    <w:lvl w:ilvl="7">
      <w:start w:val="1"/>
      <w:numFmt w:val="lowerLetter"/>
      <w:lvlText w:val="%8."/>
      <w:lvlJc w:val="left"/>
      <w:pPr>
        <w:ind w:left="2268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2" w:hanging="284"/>
      </w:pPr>
      <w:rPr>
        <w:rFonts w:hint="default"/>
      </w:rPr>
    </w:lvl>
  </w:abstractNum>
  <w:abstractNum w:abstractNumId="5" w15:restartNumberingAfterBreak="0">
    <w:nsid w:val="5F020EFE"/>
    <w:multiLevelType w:val="singleLevel"/>
    <w:tmpl w:val="E8B621BE"/>
    <w:lvl w:ilvl="0">
      <w:start w:val="1"/>
      <w:numFmt w:val="bullet"/>
      <w:pStyle w:val="Opsomming2"/>
      <w:lvlText w:val="●"/>
      <w:lvlJc w:val="left"/>
      <w:pPr>
        <w:ind w:left="644" w:hanging="360"/>
      </w:pPr>
      <w:rPr>
        <w:rFonts w:ascii="Calibri" w:hAnsi="Calibri" w:hint="default"/>
        <w:color w:val="C3004B" w:themeColor="accent1"/>
      </w:rPr>
    </w:lvl>
  </w:abstractNum>
  <w:abstractNum w:abstractNumId="6" w15:restartNumberingAfterBreak="0">
    <w:nsid w:val="5F477A13"/>
    <w:multiLevelType w:val="multilevel"/>
    <w:tmpl w:val="96C4860E"/>
    <w:lvl w:ilvl="0">
      <w:start w:val="1"/>
      <w:numFmt w:val="bullet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567" w:hanging="283"/>
      </w:pPr>
      <w:rPr>
        <w:rFonts w:ascii="Courier New" w:hAnsi="Courier New" w:hint="default"/>
      </w:rPr>
    </w:lvl>
    <w:lvl w:ilvl="2">
      <w:start w:val="1"/>
      <w:numFmt w:val="bullet"/>
      <w:lvlText w:val="▪"/>
      <w:lvlJc w:val="left"/>
      <w:pPr>
        <w:ind w:left="851" w:hanging="284"/>
      </w:pPr>
      <w:rPr>
        <w:rFonts w:ascii="Courier New" w:hAnsi="Courier New" w:hint="default"/>
      </w:rPr>
    </w:lvl>
    <w:lvl w:ilvl="3">
      <w:start w:val="1"/>
      <w:numFmt w:val="bullet"/>
      <w:lvlText w:val="•"/>
      <w:lvlJc w:val="left"/>
      <w:pPr>
        <w:ind w:left="1134" w:hanging="283"/>
      </w:pPr>
      <w:rPr>
        <w:rFonts w:ascii="Calibri" w:hAnsi="Calibri" w:hint="default"/>
        <w:color w:val="auto"/>
      </w:rPr>
    </w:lvl>
    <w:lvl w:ilvl="4">
      <w:start w:val="1"/>
      <w:numFmt w:val="bullet"/>
      <w:lvlText w:val="•"/>
      <w:lvlJc w:val="left"/>
      <w:pPr>
        <w:ind w:left="1418" w:hanging="284"/>
      </w:pPr>
      <w:rPr>
        <w:rFonts w:ascii="Calibri" w:hAnsi="Calibri" w:hint="default"/>
      </w:rPr>
    </w:lvl>
    <w:lvl w:ilvl="5">
      <w:start w:val="1"/>
      <w:numFmt w:val="bullet"/>
      <w:lvlText w:val="•"/>
      <w:lvlJc w:val="left"/>
      <w:pPr>
        <w:ind w:left="1701" w:hanging="283"/>
      </w:pPr>
      <w:rPr>
        <w:rFonts w:ascii="Calibri" w:hAnsi="Calibri" w:hint="default"/>
      </w:rPr>
    </w:lvl>
    <w:lvl w:ilvl="6">
      <w:start w:val="1"/>
      <w:numFmt w:val="bullet"/>
      <w:lvlText w:val="•"/>
      <w:lvlJc w:val="left"/>
      <w:pPr>
        <w:ind w:left="1985" w:hanging="284"/>
      </w:pPr>
      <w:rPr>
        <w:rFonts w:ascii="Calibri" w:hAnsi="Calibri" w:hint="default"/>
      </w:rPr>
    </w:lvl>
    <w:lvl w:ilvl="7">
      <w:start w:val="1"/>
      <w:numFmt w:val="lowerLetter"/>
      <w:lvlText w:val="%8."/>
      <w:lvlJc w:val="left"/>
      <w:pPr>
        <w:ind w:left="2268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2" w:hanging="284"/>
      </w:pPr>
      <w:rPr>
        <w:rFonts w:hint="default"/>
      </w:rPr>
    </w:lvl>
  </w:abstractNum>
  <w:abstractNum w:abstractNumId="7" w15:restartNumberingAfterBreak="0">
    <w:nsid w:val="789407E0"/>
    <w:multiLevelType w:val="singleLevel"/>
    <w:tmpl w:val="9476FC12"/>
    <w:lvl w:ilvl="0">
      <w:start w:val="1"/>
      <w:numFmt w:val="bullet"/>
      <w:pStyle w:val="Opsomming"/>
      <w:lvlText w:val="ö"/>
      <w:lvlJc w:val="left"/>
      <w:pPr>
        <w:ind w:left="360" w:hanging="360"/>
      </w:pPr>
      <w:rPr>
        <w:rFonts w:ascii="Wingdings 2" w:hAnsi="Wingdings 2" w:hint="default"/>
        <w:color w:val="C3004B" w:themeColor="accent1"/>
      </w:rPr>
    </w:lvl>
  </w:abstractNum>
  <w:abstractNum w:abstractNumId="8" w15:restartNumberingAfterBreak="0">
    <w:nsid w:val="7C77322C"/>
    <w:multiLevelType w:val="multilevel"/>
    <w:tmpl w:val="E714AF9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307441474">
    <w:abstractNumId w:val="7"/>
  </w:num>
  <w:num w:numId="2" w16cid:durableId="72166142">
    <w:abstractNumId w:val="5"/>
  </w:num>
  <w:num w:numId="3" w16cid:durableId="1784035314">
    <w:abstractNumId w:val="2"/>
  </w:num>
  <w:num w:numId="4" w16cid:durableId="1698964151">
    <w:abstractNumId w:val="7"/>
  </w:num>
  <w:num w:numId="5" w16cid:durableId="965089100">
    <w:abstractNumId w:val="5"/>
  </w:num>
  <w:num w:numId="6" w16cid:durableId="998995501">
    <w:abstractNumId w:val="2"/>
  </w:num>
  <w:num w:numId="7" w16cid:durableId="2139835965">
    <w:abstractNumId w:val="7"/>
  </w:num>
  <w:num w:numId="8" w16cid:durableId="697900034">
    <w:abstractNumId w:val="5"/>
  </w:num>
  <w:num w:numId="9" w16cid:durableId="5252746">
    <w:abstractNumId w:val="2"/>
  </w:num>
  <w:num w:numId="10" w16cid:durableId="2137680414">
    <w:abstractNumId w:val="0"/>
  </w:num>
  <w:num w:numId="11" w16cid:durableId="870650366">
    <w:abstractNumId w:val="8"/>
  </w:num>
  <w:num w:numId="12" w16cid:durableId="1892765897">
    <w:abstractNumId w:val="8"/>
  </w:num>
  <w:num w:numId="13" w16cid:durableId="2073649955">
    <w:abstractNumId w:val="8"/>
  </w:num>
  <w:num w:numId="14" w16cid:durableId="19011136">
    <w:abstractNumId w:val="8"/>
  </w:num>
  <w:num w:numId="15" w16cid:durableId="1502550551">
    <w:abstractNumId w:val="1"/>
  </w:num>
  <w:num w:numId="16" w16cid:durableId="467362631">
    <w:abstractNumId w:val="1"/>
  </w:num>
  <w:num w:numId="17" w16cid:durableId="1887376893">
    <w:abstractNumId w:val="1"/>
  </w:num>
  <w:num w:numId="18" w16cid:durableId="1063335481">
    <w:abstractNumId w:val="1"/>
  </w:num>
  <w:num w:numId="19" w16cid:durableId="1747918504">
    <w:abstractNumId w:val="6"/>
  </w:num>
  <w:num w:numId="20" w16cid:durableId="1270551866">
    <w:abstractNumId w:val="6"/>
  </w:num>
  <w:num w:numId="21" w16cid:durableId="270818663">
    <w:abstractNumId w:val="6"/>
  </w:num>
  <w:num w:numId="22" w16cid:durableId="36442534">
    <w:abstractNumId w:val="6"/>
  </w:num>
  <w:num w:numId="23" w16cid:durableId="976646641">
    <w:abstractNumId w:val="4"/>
  </w:num>
  <w:num w:numId="24" w16cid:durableId="136608220">
    <w:abstractNumId w:val="3"/>
  </w:num>
  <w:num w:numId="25" w16cid:durableId="1133596370">
    <w:abstractNumId w:val="3"/>
  </w:num>
  <w:num w:numId="26" w16cid:durableId="372317016">
    <w:abstractNumId w:val="3"/>
  </w:num>
  <w:num w:numId="27" w16cid:durableId="724723389">
    <w:abstractNumId w:val="3"/>
  </w:num>
  <w:num w:numId="28" w16cid:durableId="518589368">
    <w:abstractNumId w:val="7"/>
  </w:num>
  <w:num w:numId="29" w16cid:durableId="623077429">
    <w:abstractNumId w:val="5"/>
  </w:num>
  <w:num w:numId="30" w16cid:durableId="19222534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ACD"/>
    <w:rsid w:val="00005D70"/>
    <w:rsid w:val="00007B7B"/>
    <w:rsid w:val="00033E00"/>
    <w:rsid w:val="000501B3"/>
    <w:rsid w:val="0005679D"/>
    <w:rsid w:val="00060F7B"/>
    <w:rsid w:val="00064178"/>
    <w:rsid w:val="000706E1"/>
    <w:rsid w:val="000724B5"/>
    <w:rsid w:val="00083A89"/>
    <w:rsid w:val="00084D13"/>
    <w:rsid w:val="000925C5"/>
    <w:rsid w:val="000951BA"/>
    <w:rsid w:val="00095855"/>
    <w:rsid w:val="00096E70"/>
    <w:rsid w:val="000A3E95"/>
    <w:rsid w:val="000A569B"/>
    <w:rsid w:val="000B4071"/>
    <w:rsid w:val="000B467F"/>
    <w:rsid w:val="000B4BEC"/>
    <w:rsid w:val="000B6EC0"/>
    <w:rsid w:val="000B7CC2"/>
    <w:rsid w:val="000E7060"/>
    <w:rsid w:val="001168F8"/>
    <w:rsid w:val="001176F2"/>
    <w:rsid w:val="0014180A"/>
    <w:rsid w:val="001527C6"/>
    <w:rsid w:val="001611AF"/>
    <w:rsid w:val="0016675E"/>
    <w:rsid w:val="001A628F"/>
    <w:rsid w:val="001C22B2"/>
    <w:rsid w:val="001D08DA"/>
    <w:rsid w:val="001D48D2"/>
    <w:rsid w:val="001D6BD4"/>
    <w:rsid w:val="001F360C"/>
    <w:rsid w:val="001F6E94"/>
    <w:rsid w:val="002070F4"/>
    <w:rsid w:val="00221A35"/>
    <w:rsid w:val="00222203"/>
    <w:rsid w:val="00253214"/>
    <w:rsid w:val="00253398"/>
    <w:rsid w:val="002609FE"/>
    <w:rsid w:val="00270F1C"/>
    <w:rsid w:val="002774E2"/>
    <w:rsid w:val="00285E72"/>
    <w:rsid w:val="002956B0"/>
    <w:rsid w:val="002B7871"/>
    <w:rsid w:val="002C3697"/>
    <w:rsid w:val="002D2CCA"/>
    <w:rsid w:val="002D3557"/>
    <w:rsid w:val="002D44A2"/>
    <w:rsid w:val="002E7ED0"/>
    <w:rsid w:val="002F41CC"/>
    <w:rsid w:val="003008FA"/>
    <w:rsid w:val="00305FD5"/>
    <w:rsid w:val="00317096"/>
    <w:rsid w:val="003220A9"/>
    <w:rsid w:val="003221FC"/>
    <w:rsid w:val="00330621"/>
    <w:rsid w:val="00335E7A"/>
    <w:rsid w:val="00351AB1"/>
    <w:rsid w:val="00370F3D"/>
    <w:rsid w:val="003906AD"/>
    <w:rsid w:val="00397C01"/>
    <w:rsid w:val="003A3AE0"/>
    <w:rsid w:val="003B1E85"/>
    <w:rsid w:val="003B2D8C"/>
    <w:rsid w:val="003B38D5"/>
    <w:rsid w:val="003B63C7"/>
    <w:rsid w:val="003B7B4C"/>
    <w:rsid w:val="003C5004"/>
    <w:rsid w:val="003F01B7"/>
    <w:rsid w:val="004024BA"/>
    <w:rsid w:val="00403254"/>
    <w:rsid w:val="0042009C"/>
    <w:rsid w:val="004222AD"/>
    <w:rsid w:val="00430419"/>
    <w:rsid w:val="004410B6"/>
    <w:rsid w:val="0045229E"/>
    <w:rsid w:val="00456523"/>
    <w:rsid w:val="00467011"/>
    <w:rsid w:val="0047113C"/>
    <w:rsid w:val="00486448"/>
    <w:rsid w:val="004A7E6E"/>
    <w:rsid w:val="004B0AD1"/>
    <w:rsid w:val="004D3D1E"/>
    <w:rsid w:val="004E568B"/>
    <w:rsid w:val="004E6275"/>
    <w:rsid w:val="004E68C6"/>
    <w:rsid w:val="004F7C8D"/>
    <w:rsid w:val="00510FC4"/>
    <w:rsid w:val="00512278"/>
    <w:rsid w:val="00512E58"/>
    <w:rsid w:val="00531E6B"/>
    <w:rsid w:val="00534758"/>
    <w:rsid w:val="00560D69"/>
    <w:rsid w:val="00561D64"/>
    <w:rsid w:val="00577BDD"/>
    <w:rsid w:val="00577EFD"/>
    <w:rsid w:val="00591429"/>
    <w:rsid w:val="00592E80"/>
    <w:rsid w:val="005A7057"/>
    <w:rsid w:val="005B2117"/>
    <w:rsid w:val="005B4C34"/>
    <w:rsid w:val="005B6CD2"/>
    <w:rsid w:val="005D2EEC"/>
    <w:rsid w:val="005E7539"/>
    <w:rsid w:val="006019C2"/>
    <w:rsid w:val="0061271C"/>
    <w:rsid w:val="00635649"/>
    <w:rsid w:val="0063632B"/>
    <w:rsid w:val="00640CD8"/>
    <w:rsid w:val="006537DA"/>
    <w:rsid w:val="006608F5"/>
    <w:rsid w:val="00661F24"/>
    <w:rsid w:val="00664634"/>
    <w:rsid w:val="006679F9"/>
    <w:rsid w:val="0068475B"/>
    <w:rsid w:val="006C42E3"/>
    <w:rsid w:val="006F7864"/>
    <w:rsid w:val="00700478"/>
    <w:rsid w:val="0070585B"/>
    <w:rsid w:val="00714470"/>
    <w:rsid w:val="00716714"/>
    <w:rsid w:val="00717CCE"/>
    <w:rsid w:val="00722982"/>
    <w:rsid w:val="00751799"/>
    <w:rsid w:val="00757437"/>
    <w:rsid w:val="007658FB"/>
    <w:rsid w:val="00766957"/>
    <w:rsid w:val="00766FC4"/>
    <w:rsid w:val="0077552C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E2FEF"/>
    <w:rsid w:val="007F40EC"/>
    <w:rsid w:val="007F7282"/>
    <w:rsid w:val="00801693"/>
    <w:rsid w:val="008117B9"/>
    <w:rsid w:val="00813F9F"/>
    <w:rsid w:val="0082033F"/>
    <w:rsid w:val="008435D2"/>
    <w:rsid w:val="00853D38"/>
    <w:rsid w:val="00863BD5"/>
    <w:rsid w:val="00872BFE"/>
    <w:rsid w:val="00875F83"/>
    <w:rsid w:val="00876B1D"/>
    <w:rsid w:val="00885F59"/>
    <w:rsid w:val="00891605"/>
    <w:rsid w:val="00893A59"/>
    <w:rsid w:val="008C0250"/>
    <w:rsid w:val="008C2301"/>
    <w:rsid w:val="008E301A"/>
    <w:rsid w:val="008F3049"/>
    <w:rsid w:val="008F7A3C"/>
    <w:rsid w:val="0091168A"/>
    <w:rsid w:val="00921B1B"/>
    <w:rsid w:val="00930559"/>
    <w:rsid w:val="00941C4A"/>
    <w:rsid w:val="00945488"/>
    <w:rsid w:val="00952ACD"/>
    <w:rsid w:val="009638F0"/>
    <w:rsid w:val="00975FB1"/>
    <w:rsid w:val="00991BA5"/>
    <w:rsid w:val="00997536"/>
    <w:rsid w:val="009A67BB"/>
    <w:rsid w:val="009D2896"/>
    <w:rsid w:val="009D3019"/>
    <w:rsid w:val="009E2C5D"/>
    <w:rsid w:val="009E2EFE"/>
    <w:rsid w:val="00A004DF"/>
    <w:rsid w:val="00A23683"/>
    <w:rsid w:val="00A25E4C"/>
    <w:rsid w:val="00A267B3"/>
    <w:rsid w:val="00A41E6F"/>
    <w:rsid w:val="00A57FD7"/>
    <w:rsid w:val="00A70AE9"/>
    <w:rsid w:val="00A764B5"/>
    <w:rsid w:val="00A91AA0"/>
    <w:rsid w:val="00AA48BE"/>
    <w:rsid w:val="00AA6613"/>
    <w:rsid w:val="00AB4039"/>
    <w:rsid w:val="00AB62B3"/>
    <w:rsid w:val="00AC1471"/>
    <w:rsid w:val="00AC5063"/>
    <w:rsid w:val="00AD0127"/>
    <w:rsid w:val="00AD035F"/>
    <w:rsid w:val="00AE0942"/>
    <w:rsid w:val="00AE1C55"/>
    <w:rsid w:val="00AF7214"/>
    <w:rsid w:val="00B0394E"/>
    <w:rsid w:val="00B13FDF"/>
    <w:rsid w:val="00B16804"/>
    <w:rsid w:val="00B20432"/>
    <w:rsid w:val="00B326BD"/>
    <w:rsid w:val="00B36063"/>
    <w:rsid w:val="00B360F0"/>
    <w:rsid w:val="00B3652D"/>
    <w:rsid w:val="00B47FBF"/>
    <w:rsid w:val="00B57F03"/>
    <w:rsid w:val="00B637E9"/>
    <w:rsid w:val="00B6437F"/>
    <w:rsid w:val="00B646DA"/>
    <w:rsid w:val="00B818CE"/>
    <w:rsid w:val="00B86BC2"/>
    <w:rsid w:val="00B930F8"/>
    <w:rsid w:val="00B93FCF"/>
    <w:rsid w:val="00BA1A36"/>
    <w:rsid w:val="00BA3E27"/>
    <w:rsid w:val="00BD4236"/>
    <w:rsid w:val="00BE7523"/>
    <w:rsid w:val="00BF0D3F"/>
    <w:rsid w:val="00C44DD4"/>
    <w:rsid w:val="00C457AF"/>
    <w:rsid w:val="00C679EE"/>
    <w:rsid w:val="00C730BE"/>
    <w:rsid w:val="00C73AAF"/>
    <w:rsid w:val="00C83234"/>
    <w:rsid w:val="00C90A54"/>
    <w:rsid w:val="00CC0B06"/>
    <w:rsid w:val="00CF427D"/>
    <w:rsid w:val="00D15483"/>
    <w:rsid w:val="00D340B6"/>
    <w:rsid w:val="00D43B60"/>
    <w:rsid w:val="00D557F2"/>
    <w:rsid w:val="00D55D0E"/>
    <w:rsid w:val="00D6184B"/>
    <w:rsid w:val="00DA7CBA"/>
    <w:rsid w:val="00DB3DCD"/>
    <w:rsid w:val="00DD2FAF"/>
    <w:rsid w:val="00DD744F"/>
    <w:rsid w:val="00DE133D"/>
    <w:rsid w:val="00DE4F2D"/>
    <w:rsid w:val="00DF383C"/>
    <w:rsid w:val="00DF464C"/>
    <w:rsid w:val="00DF4F35"/>
    <w:rsid w:val="00DF7151"/>
    <w:rsid w:val="00E1650D"/>
    <w:rsid w:val="00E21022"/>
    <w:rsid w:val="00E240EF"/>
    <w:rsid w:val="00E25150"/>
    <w:rsid w:val="00E276AC"/>
    <w:rsid w:val="00E474F1"/>
    <w:rsid w:val="00E522D9"/>
    <w:rsid w:val="00E81D28"/>
    <w:rsid w:val="00E90D02"/>
    <w:rsid w:val="00E91D8C"/>
    <w:rsid w:val="00EC0DD8"/>
    <w:rsid w:val="00ED1A58"/>
    <w:rsid w:val="00ED3AAA"/>
    <w:rsid w:val="00EF67D5"/>
    <w:rsid w:val="00F03197"/>
    <w:rsid w:val="00F045B4"/>
    <w:rsid w:val="00F10DD5"/>
    <w:rsid w:val="00F17286"/>
    <w:rsid w:val="00F30E59"/>
    <w:rsid w:val="00F408AF"/>
    <w:rsid w:val="00F44346"/>
    <w:rsid w:val="00F517A8"/>
    <w:rsid w:val="00F75F4C"/>
    <w:rsid w:val="00F91B2B"/>
    <w:rsid w:val="00FC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EA91C"/>
  <w15:docId w15:val="{93BD69CD-5A95-43BB-8F57-92BE0521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52ACD"/>
    <w:pPr>
      <w:spacing w:after="240" w:line="240" w:lineRule="atLeast"/>
    </w:pPr>
    <w:rPr>
      <w:sz w:val="22"/>
      <w:lang w:val="nl-NL" w:eastAsia="en-US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A57FD7"/>
    <w:pPr>
      <w:keepNext/>
      <w:keepLines/>
      <w:numPr>
        <w:numId w:val="27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A57FD7"/>
    <w:pPr>
      <w:keepNext/>
      <w:keepLines/>
      <w:numPr>
        <w:ilvl w:val="1"/>
        <w:numId w:val="27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A57FD7"/>
    <w:pPr>
      <w:keepNext/>
      <w:keepLines/>
      <w:numPr>
        <w:ilvl w:val="2"/>
        <w:numId w:val="27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A57FD7"/>
    <w:pPr>
      <w:keepNext/>
      <w:keepLines/>
      <w:numPr>
        <w:ilvl w:val="3"/>
        <w:numId w:val="27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070F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  <w:lang w:eastAsia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A57FD7"/>
    <w:rPr>
      <w:rFonts w:asciiTheme="majorHAnsi" w:eastAsiaTheme="majorEastAsia" w:hAnsiTheme="majorHAnsi" w:cstheme="majorBidi"/>
      <w:b/>
      <w:color w:val="67C0BA" w:themeColor="accent2"/>
      <w:sz w:val="32"/>
      <w:szCs w:val="32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  <w:lang w:eastAsia="nl-BE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A569B"/>
    <w:pPr>
      <w:tabs>
        <w:tab w:val="center" w:pos="4513"/>
        <w:tab w:val="right" w:pos="9026"/>
      </w:tabs>
    </w:pPr>
    <w:rPr>
      <w:lang w:eastAsia="nl-BE"/>
    </w:rPr>
  </w:style>
  <w:style w:type="character" w:customStyle="1" w:styleId="KoptekstChar">
    <w:name w:val="Koptekst Char"/>
    <w:basedOn w:val="Standaardalinea-lettertype"/>
    <w:link w:val="Koptekst"/>
    <w:uiPriority w:val="99"/>
    <w:rsid w:val="000A569B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B47FBF"/>
    <w:pPr>
      <w:tabs>
        <w:tab w:val="center" w:pos="4536"/>
        <w:tab w:val="right" w:pos="9072"/>
      </w:tabs>
      <w:spacing w:after="0" w:line="240" w:lineRule="auto"/>
      <w:ind w:firstLine="284"/>
    </w:pPr>
    <w:rPr>
      <w:sz w:val="18"/>
    </w:r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B47FBF"/>
    <w:rPr>
      <w:sz w:val="18"/>
      <w:lang w:eastAsia="en-US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A57FD7"/>
    <w:rPr>
      <w:rFonts w:asciiTheme="majorHAnsi" w:eastAsiaTheme="majorEastAsia" w:hAnsiTheme="majorHAnsi" w:cstheme="majorBidi"/>
      <w:color w:val="67C0BA" w:themeColor="accent2"/>
      <w:sz w:val="28"/>
      <w:szCs w:val="26"/>
      <w:lang w:eastAsia="en-US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A57FD7"/>
    <w:rPr>
      <w:rFonts w:asciiTheme="majorHAnsi" w:eastAsiaTheme="majorEastAsia" w:hAnsiTheme="majorHAnsi" w:cstheme="majorBidi"/>
      <w:lang w:eastAsia="en-US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A57FD7"/>
    <w:rPr>
      <w:rFonts w:asciiTheme="majorHAnsi" w:eastAsiaTheme="majorEastAsia" w:hAnsiTheme="majorHAnsi" w:cstheme="majorBidi"/>
      <w:iCs/>
      <w:color w:val="000000" w:themeColor="text1"/>
      <w:lang w:eastAsia="en-US"/>
    </w:rPr>
  </w:style>
  <w:style w:type="paragraph" w:styleId="Geenafstand">
    <w:name w:val="No Spacing"/>
    <w:link w:val="GeenafstandChar"/>
    <w:uiPriority w:val="1"/>
    <w:qFormat/>
    <w:rsid w:val="00A57FD7"/>
    <w:rPr>
      <w:sz w:val="22"/>
    </w:rPr>
  </w:style>
  <w:style w:type="paragraph" w:customStyle="1" w:styleId="Opsomming">
    <w:name w:val="Opsomming"/>
    <w:basedOn w:val="Standaard"/>
    <w:qFormat/>
    <w:rsid w:val="00B47FBF"/>
    <w:pPr>
      <w:numPr>
        <w:numId w:val="28"/>
      </w:numPr>
      <w:tabs>
        <w:tab w:val="left" w:pos="1134"/>
      </w:tabs>
      <w:contextualSpacing/>
    </w:pPr>
    <w:rPr>
      <w:snapToGrid w:val="0"/>
      <w:color w:val="000000"/>
      <w:lang w:eastAsia="nl-BE"/>
    </w:rPr>
  </w:style>
  <w:style w:type="paragraph" w:customStyle="1" w:styleId="Opsomming2">
    <w:name w:val="Opsomming 2"/>
    <w:basedOn w:val="Opsomming"/>
    <w:qFormat/>
    <w:rsid w:val="00B47FBF"/>
    <w:pPr>
      <w:numPr>
        <w:numId w:val="29"/>
      </w:numPr>
      <w:tabs>
        <w:tab w:val="clear" w:pos="1134"/>
        <w:tab w:val="left" w:pos="1418"/>
      </w:tabs>
    </w:pPr>
  </w:style>
  <w:style w:type="paragraph" w:customStyle="1" w:styleId="Genummerdelijst">
    <w:name w:val="Genummerde_lijst"/>
    <w:basedOn w:val="Standaard"/>
    <w:qFormat/>
    <w:rsid w:val="00B47FBF"/>
    <w:pPr>
      <w:numPr>
        <w:numId w:val="30"/>
      </w:numPr>
    </w:pPr>
    <w:rPr>
      <w:snapToGrid w:val="0"/>
      <w:color w:val="000000"/>
      <w:lang w:eastAsia="nl-BE"/>
    </w:rPr>
  </w:style>
  <w:style w:type="paragraph" w:customStyle="1" w:styleId="HoofdstukTitel">
    <w:name w:val="HoofdstukTitel"/>
    <w:basedOn w:val="Kop1"/>
    <w:next w:val="Ondertitel"/>
    <w:rsid w:val="00E90D02"/>
    <w:pPr>
      <w:pageBreakBefore/>
      <w:spacing w:before="0" w:after="0" w:line="240" w:lineRule="auto"/>
    </w:pPr>
    <w:rPr>
      <w:caps/>
      <w:sz w:val="80"/>
      <w:szCs w:val="80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57FD7"/>
    <w:rPr>
      <w:sz w:val="22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Standaard"/>
    <w:next w:val="Standaard"/>
    <w:uiPriority w:val="39"/>
    <w:unhideWhenUsed/>
    <w:rsid w:val="00E90D02"/>
    <w:pPr>
      <w:keepNext/>
      <w:keepLines/>
      <w:spacing w:before="240" w:after="0"/>
    </w:pPr>
    <w:rPr>
      <w:rFonts w:asciiTheme="majorHAnsi" w:eastAsiaTheme="majorEastAsia" w:hAnsiTheme="majorHAnsi" w:cstheme="majorBidi"/>
      <w:color w:val="920038" w:themeColor="accent1" w:themeShade="BF"/>
      <w:sz w:val="32"/>
      <w:szCs w:val="32"/>
      <w:lang w:eastAsia="nl-BE"/>
    </w:rPr>
  </w:style>
  <w:style w:type="paragraph" w:styleId="Inhopg1">
    <w:name w:val="toc 1"/>
    <w:basedOn w:val="Standaard"/>
    <w:next w:val="Standaard"/>
    <w:uiPriority w:val="39"/>
    <w:unhideWhenUsed/>
    <w:qFormat/>
    <w:rsid w:val="002070F4"/>
    <w:pPr>
      <w:pBdr>
        <w:bottom w:val="single" w:sz="4" w:space="1" w:color="67C0BA" w:themeColor="accent2"/>
      </w:pBdr>
      <w:shd w:val="clear" w:color="auto" w:fill="E0F2F1" w:themeFill="accent2" w:themeFillTint="33"/>
      <w:tabs>
        <w:tab w:val="left" w:pos="0"/>
        <w:tab w:val="right" w:pos="9638"/>
      </w:tabs>
      <w:spacing w:before="60" w:after="0"/>
      <w:contextualSpacing/>
    </w:pPr>
    <w:rPr>
      <w:b/>
      <w:noProof/>
      <w:color w:val="000000" w:themeColor="text1"/>
      <w:kern w:val="0"/>
      <w:lang w:eastAsia="nl-BE"/>
    </w:rPr>
  </w:style>
  <w:style w:type="paragraph" w:styleId="Inhopg3">
    <w:name w:val="toc 3"/>
    <w:basedOn w:val="Standaard"/>
    <w:next w:val="Standaard"/>
    <w:autoRedefine/>
    <w:uiPriority w:val="39"/>
    <w:unhideWhenUsed/>
    <w:rsid w:val="002070F4"/>
    <w:pPr>
      <w:tabs>
        <w:tab w:val="left" w:pos="1100"/>
        <w:tab w:val="right" w:pos="9638"/>
      </w:tabs>
      <w:spacing w:before="60" w:after="0"/>
      <w:ind w:left="442"/>
      <w:contextualSpacing/>
    </w:pPr>
    <w:rPr>
      <w:noProof/>
      <w:lang w:eastAsia="nl-BE"/>
    </w:rPr>
  </w:style>
  <w:style w:type="character" w:styleId="Hyperlink">
    <w:name w:val="Hyperlink"/>
    <w:basedOn w:val="Standaardalinea-lettertype"/>
    <w:uiPriority w:val="99"/>
    <w:unhideWhenUsed/>
    <w:rsid w:val="00DF4F35"/>
    <w:rPr>
      <w:color w:val="0563C1" w:themeColor="hyperlink"/>
      <w:u w:val="single"/>
    </w:r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9A67BB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  <w:lang w:eastAsia="nl-BE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9A67BB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EC0DD8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  <w:lang w:eastAsia="nl-BE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EC0DD8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9A67BB"/>
    <w:pPr>
      <w:spacing w:before="200" w:after="160"/>
    </w:pPr>
    <w:rPr>
      <w:i/>
      <w:iCs/>
      <w:color w:val="404040" w:themeColor="text1" w:themeTint="BF"/>
      <w:lang w:eastAsia="nl-BE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9A67BB"/>
    <w:rPr>
      <w:i/>
      <w:iCs/>
      <w:color w:val="404040" w:themeColor="text1" w:themeTint="BF"/>
      <w:sz w:val="18"/>
    </w:rPr>
  </w:style>
  <w:style w:type="table" w:styleId="Tabelraster">
    <w:name w:val="Table Grid"/>
    <w:aliases w:val="Tabel Rhea 1"/>
    <w:basedOn w:val="Standaardtabel"/>
    <w:uiPriority w:val="59"/>
    <w:rsid w:val="009A67BB"/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O-TitelInhoudsopgave">
    <w:name w:val="GO!-Titel Inhoudsopgave"/>
    <w:basedOn w:val="Titel"/>
    <w:link w:val="GO-TitelInhoudsopgaveChar"/>
    <w:qFormat/>
    <w:rsid w:val="00B16804"/>
    <w:pPr>
      <w:spacing w:before="0" w:after="240"/>
      <w:contextualSpacing w:val="0"/>
    </w:pPr>
    <w:rPr>
      <w:b/>
      <w:color w:val="532464" w:themeColor="accent3"/>
      <w:spacing w:val="10"/>
      <w:kern w:val="0"/>
      <w:sz w:val="32"/>
    </w:rPr>
  </w:style>
  <w:style w:type="character" w:customStyle="1" w:styleId="GO-TitelInhoudsopgaveChar">
    <w:name w:val="GO!-Titel Inhoudsopgave Char"/>
    <w:basedOn w:val="TitelChar"/>
    <w:link w:val="GO-TitelInhoudsopgave"/>
    <w:rsid w:val="00B16804"/>
    <w:rPr>
      <w:rFonts w:asciiTheme="majorHAnsi" w:eastAsiaTheme="majorEastAsia" w:hAnsiTheme="majorHAnsi" w:cs="Times New Roman (Koppen CS)"/>
      <w:b/>
      <w:color w:val="532464" w:themeColor="accent3"/>
      <w:spacing w:val="10"/>
      <w:kern w:val="0"/>
      <w:sz w:val="32"/>
      <w:szCs w:val="56"/>
    </w:rPr>
  </w:style>
  <w:style w:type="character" w:styleId="Zwaar">
    <w:name w:val="Strong"/>
    <w:aliases w:val="GO-Zwaar"/>
    <w:basedOn w:val="Standaardalinea-lettertype"/>
    <w:uiPriority w:val="22"/>
    <w:qFormat/>
    <w:rsid w:val="009A67BB"/>
    <w:rPr>
      <w:b/>
      <w:bCs/>
    </w:rPr>
  </w:style>
  <w:style w:type="paragraph" w:customStyle="1" w:styleId="Documenttitel">
    <w:name w:val="Documenttitel"/>
    <w:basedOn w:val="Standaard"/>
    <w:next w:val="Standaard"/>
    <w:rsid w:val="0005679D"/>
    <w:pPr>
      <w:spacing w:after="120" w:line="240" w:lineRule="auto"/>
    </w:pPr>
    <w:rPr>
      <w:b/>
      <w:color w:val="44546A" w:themeColor="text2"/>
      <w:sz w:val="48"/>
      <w:lang w:eastAsia="nl-BE"/>
    </w:rPr>
  </w:style>
  <w:style w:type="character" w:styleId="Paginanummer">
    <w:name w:val="page number"/>
    <w:basedOn w:val="Standaardalinea-lettertype"/>
    <w:uiPriority w:val="99"/>
    <w:semiHidden/>
    <w:unhideWhenUsed/>
    <w:rsid w:val="00F408AF"/>
  </w:style>
  <w:style w:type="paragraph" w:styleId="Inhopg4">
    <w:name w:val="toc 4"/>
    <w:basedOn w:val="Standaard"/>
    <w:next w:val="Standaard"/>
    <w:autoRedefine/>
    <w:uiPriority w:val="39"/>
    <w:unhideWhenUsed/>
    <w:rsid w:val="002070F4"/>
    <w:pPr>
      <w:spacing w:before="60" w:after="0"/>
      <w:ind w:left="658"/>
    </w:pPr>
    <w:rPr>
      <w:lang w:eastAsia="nl-BE"/>
    </w:rPr>
  </w:style>
  <w:style w:type="paragraph" w:customStyle="1" w:styleId="Num1">
    <w:name w:val="Num 1"/>
    <w:basedOn w:val="Standaard"/>
    <w:rsid w:val="00E90D02"/>
    <w:pPr>
      <w:numPr>
        <w:numId w:val="18"/>
      </w:numPr>
      <w:spacing w:after="0"/>
    </w:pPr>
    <w:rPr>
      <w:snapToGrid w:val="0"/>
      <w:color w:val="000000"/>
      <w:lang w:eastAsia="nl-BE"/>
    </w:rPr>
  </w:style>
  <w:style w:type="paragraph" w:customStyle="1" w:styleId="Num2">
    <w:name w:val="Num 2"/>
    <w:basedOn w:val="Num1"/>
    <w:rsid w:val="00E90D02"/>
    <w:pPr>
      <w:numPr>
        <w:ilvl w:val="1"/>
      </w:numPr>
    </w:pPr>
    <w:rPr>
      <w:lang w:val="en-GB"/>
    </w:rPr>
  </w:style>
  <w:style w:type="paragraph" w:customStyle="1" w:styleId="Num3">
    <w:name w:val="Num 3"/>
    <w:basedOn w:val="Num1"/>
    <w:rsid w:val="00E90D02"/>
    <w:pPr>
      <w:numPr>
        <w:ilvl w:val="2"/>
      </w:numPr>
    </w:pPr>
    <w:rPr>
      <w:lang w:val="en-GB"/>
    </w:rPr>
  </w:style>
  <w:style w:type="paragraph" w:customStyle="1" w:styleId="Num4">
    <w:name w:val="Num 4"/>
    <w:basedOn w:val="Num1"/>
    <w:rsid w:val="00E90D02"/>
    <w:pPr>
      <w:numPr>
        <w:ilvl w:val="3"/>
      </w:numPr>
    </w:pPr>
    <w:rPr>
      <w:lang w:val="en-GB"/>
    </w:rPr>
  </w:style>
  <w:style w:type="paragraph" w:customStyle="1" w:styleId="Opsom1">
    <w:name w:val="Opsom 1"/>
    <w:basedOn w:val="Standaard"/>
    <w:rsid w:val="00E90D02"/>
    <w:pPr>
      <w:numPr>
        <w:numId w:val="23"/>
      </w:numPr>
      <w:tabs>
        <w:tab w:val="left" w:pos="1134"/>
      </w:tabs>
      <w:spacing w:after="0"/>
      <w:contextualSpacing/>
    </w:pPr>
    <w:rPr>
      <w:snapToGrid w:val="0"/>
      <w:color w:val="000000"/>
      <w:lang w:eastAsia="nl-BE"/>
    </w:rPr>
  </w:style>
  <w:style w:type="paragraph" w:customStyle="1" w:styleId="Opsom2">
    <w:name w:val="Opsom 2"/>
    <w:basedOn w:val="Opsom1"/>
    <w:rsid w:val="00E90D02"/>
    <w:pPr>
      <w:numPr>
        <w:ilvl w:val="1"/>
      </w:numPr>
      <w:tabs>
        <w:tab w:val="clear" w:pos="1134"/>
        <w:tab w:val="left" w:pos="1418"/>
      </w:tabs>
    </w:pPr>
  </w:style>
  <w:style w:type="paragraph" w:customStyle="1" w:styleId="Opsom3">
    <w:name w:val="Opsom 3"/>
    <w:basedOn w:val="Opsom2"/>
    <w:rsid w:val="00E90D02"/>
    <w:pPr>
      <w:numPr>
        <w:ilvl w:val="2"/>
      </w:numPr>
    </w:pPr>
    <w:rPr>
      <w:lang w:val="en-GB"/>
    </w:rPr>
  </w:style>
  <w:style w:type="paragraph" w:customStyle="1" w:styleId="Opsom4">
    <w:name w:val="Opsom 4"/>
    <w:basedOn w:val="Opsom1"/>
    <w:rsid w:val="00E90D02"/>
    <w:pPr>
      <w:numPr>
        <w:ilvl w:val="3"/>
      </w:numPr>
    </w:pPr>
  </w:style>
  <w:style w:type="numbering" w:customStyle="1" w:styleId="Opsomminglijst">
    <w:name w:val="Opsomming (lijst)"/>
    <w:basedOn w:val="Geenlijst"/>
    <w:uiPriority w:val="99"/>
    <w:rsid w:val="00E90D02"/>
    <w:pPr>
      <w:numPr>
        <w:numId w:val="23"/>
      </w:numPr>
    </w:pPr>
  </w:style>
  <w:style w:type="paragraph" w:customStyle="1" w:styleId="GO-Onderwerp">
    <w:name w:val="GO-Onderwerp"/>
    <w:basedOn w:val="Titel"/>
    <w:next w:val="Standaard"/>
    <w:qFormat/>
    <w:rsid w:val="00EC0DD8"/>
    <w:pPr>
      <w:spacing w:after="200"/>
    </w:pPr>
    <w:rPr>
      <w:rFonts w:cstheme="majorHAnsi"/>
      <w:color w:val="532464" w:themeColor="accent3"/>
      <w:sz w:val="60"/>
      <w:lang w:eastAsia="en-US"/>
    </w:rPr>
  </w:style>
  <w:style w:type="paragraph" w:customStyle="1" w:styleId="GO-Introtekst">
    <w:name w:val="GO-Introtekst"/>
    <w:basedOn w:val="Standaard"/>
    <w:qFormat/>
    <w:rsid w:val="009A67BB"/>
    <w:pPr>
      <w:spacing w:after="567"/>
    </w:pPr>
    <w:rPr>
      <w:lang w:val="en-US" w:eastAsia="nl-BE"/>
    </w:rPr>
  </w:style>
  <w:style w:type="character" w:customStyle="1" w:styleId="GO-Highlight">
    <w:name w:val="GO-Highlight"/>
    <w:basedOn w:val="Subtielebenadrukking"/>
    <w:uiPriority w:val="1"/>
    <w:qFormat/>
    <w:rsid w:val="009A67BB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character" w:styleId="Subtielebenadrukking">
    <w:name w:val="Subtle Emphasis"/>
    <w:basedOn w:val="Standaardalinea-lettertype"/>
    <w:uiPriority w:val="19"/>
    <w:qFormat/>
    <w:rsid w:val="009A67BB"/>
    <w:rPr>
      <w:i/>
      <w:iCs/>
      <w:color w:val="404040" w:themeColor="text1" w:themeTint="BF"/>
    </w:rPr>
  </w:style>
  <w:style w:type="table" w:customStyle="1" w:styleId="GO-Rastertabel-1">
    <w:name w:val="GO-Rastertabel-1"/>
    <w:basedOn w:val="Rastertabel4-Accent3"/>
    <w:uiPriority w:val="99"/>
    <w:rsid w:val="00AB4039"/>
    <w:rPr>
      <w:color w:val="492661"/>
      <w:kern w:val="0"/>
      <w:sz w:val="20"/>
      <w:szCs w:val="20"/>
      <w:lang w:eastAsia="en-US"/>
      <w14:ligatures w14:val="none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styleId="Rastertabel4-Accent3">
    <w:name w:val="Grid Table 4 Accent 3"/>
    <w:basedOn w:val="Standaardtabel"/>
    <w:uiPriority w:val="49"/>
    <w:rsid w:val="009A67BB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paragraph" w:customStyle="1" w:styleId="StyleSubtitle">
    <w:name w:val="Style Subtitle"/>
    <w:aliases w:val="GO-Ondertitel + Left:  0 cm Hanging:  1 cm"/>
    <w:basedOn w:val="Ondertitel"/>
    <w:rsid w:val="00EC0DD8"/>
    <w:pPr>
      <w:ind w:left="567" w:hanging="567"/>
    </w:pPr>
    <w:rPr>
      <w:rFonts w:eastAsia="Times New Roman" w:cs="Times New Roman"/>
      <w:szCs w:val="20"/>
    </w:rPr>
  </w:style>
  <w:style w:type="paragraph" w:styleId="Inhopg5">
    <w:name w:val="toc 5"/>
    <w:basedOn w:val="Standaard"/>
    <w:next w:val="Standaard"/>
    <w:autoRedefine/>
    <w:uiPriority w:val="39"/>
    <w:unhideWhenUsed/>
    <w:rsid w:val="002070F4"/>
    <w:pPr>
      <w:spacing w:before="60" w:after="0"/>
      <w:ind w:left="845"/>
    </w:pPr>
    <w:rPr>
      <w:lang w:eastAsia="nl-BE"/>
    </w:r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AB62B3"/>
    <w:pPr>
      <w:spacing w:after="100"/>
      <w:ind w:left="1100"/>
    </w:pPr>
    <w:rPr>
      <w:lang w:eastAsia="nl-B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070F4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2070F4"/>
    <w:pPr>
      <w:pBdr>
        <w:bottom w:val="single" w:sz="4" w:space="1" w:color="67C0BA" w:themeColor="accent2"/>
      </w:pBdr>
      <w:tabs>
        <w:tab w:val="left" w:pos="9639"/>
      </w:tabs>
      <w:spacing w:before="60" w:after="0"/>
      <w:ind w:left="221"/>
    </w:pPr>
    <w:rPr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ligge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3806A4B5D6E44BCB58A37DA1A712FF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D43D725-B896-49D6-B13F-5A68600B8499}"/>
      </w:docPartPr>
      <w:docPartBody>
        <w:p w:rsidR="006417D4" w:rsidRDefault="006417D4" w:rsidP="006417D4">
          <w:pPr>
            <w:pStyle w:val="E3806A4B5D6E44BCB58A37DA1A712FF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7D4"/>
    <w:rsid w:val="00060F7B"/>
    <w:rsid w:val="006417D4"/>
    <w:rsid w:val="0087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6417D4"/>
    <w:rPr>
      <w:color w:val="808080"/>
    </w:rPr>
  </w:style>
  <w:style w:type="paragraph" w:customStyle="1" w:styleId="E3806A4B5D6E44BCB58A37DA1A712FF1">
    <w:name w:val="E3806A4B5D6E44BCB58A37DA1A712FF1"/>
    <w:rsid w:val="006417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16</Value>
      <Value>13</Value>
      <Value>115</Value>
      <Value>114</Value>
      <Value>111</Value>
      <Value>1</Value>
      <Value>23</Value>
      <Value>21</Value>
      <Value>20</Value>
      <Value>97</Value>
      <Value>18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Buitengewoon basisonderwijs</TermName>
          <TermId xmlns="http://schemas.microsoft.com/office/infopath/2007/PartnerControls">5364dd91-2648-4c46-9c84-38e9917ad097</TermId>
        </TermInfo>
        <TermInfo xmlns="http://schemas.microsoft.com/office/infopath/2007/PartnerControls">
          <TermName xmlns="http://schemas.microsoft.com/office/infopath/2007/PartnerControls">Buitengewoon secundair onderwijs</TermName>
          <TermId xmlns="http://schemas.microsoft.com/office/infopath/2007/PartnerControls">97b163f3-e4b3-444d-980a-2329f41c9e6d</TermId>
        </TermInfo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GOPRO-1830562155-28035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https://gemeenschapsonderwijs.sharepoint.com/sites/prodoc/_layouts/15/DocIdRedir.aspx?ID=GOPRO-1830562155-28035</Url>
      <Description>GOPRO-1830562155-28035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8B3A733-CEC2-40EA-87A6-3A83D3B3D9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E50992-A81F-4FF0-AFFE-55BF160CBBD8}">
  <ds:schemaRefs>
    <ds:schemaRef ds:uri="http://schemas.microsoft.com/office/2006/metadata/properties"/>
    <ds:schemaRef ds:uri="http://schemas.microsoft.com/office/infopath/2007/PartnerControls"/>
    <ds:schemaRef ds:uri="ad7b623c-cf1b-4bf5-8bcf-78bcccb30f2d"/>
    <ds:schemaRef ds:uri="4bd54989-f8f1-42bf-a15b-bae632bc2e0f"/>
  </ds:schemaRefs>
</ds:datastoreItem>
</file>

<file path=customXml/itemProps4.xml><?xml version="1.0" encoding="utf-8"?>
<ds:datastoreItem xmlns:ds="http://schemas.openxmlformats.org/officeDocument/2006/customXml" ds:itemID="{E92202FC-BAD2-4C30-B413-A233B072C2B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3CF041F-051E-401A-AC38-E574C592D5B7}"/>
</file>

<file path=customXml/itemProps6.xml><?xml version="1.0" encoding="utf-8"?>
<ds:datastoreItem xmlns:ds="http://schemas.openxmlformats.org/officeDocument/2006/customXml" ds:itemID="{00A3F695-2A7F-4EBB-BF53-AFF635C51700}"/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GO!-Basis%20A4%20liggend</Template>
  <TotalTime>0</TotalTime>
  <Pages>4</Pages>
  <Words>215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Gramma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KRVB14 samenstelling rvb</dc:title>
  <dc:creator>Brenda Van Rillaer</dc:creator>
  <cp:lastModifiedBy>Isabel De Cavel</cp:lastModifiedBy>
  <cp:revision>4</cp:revision>
  <cp:lastPrinted>2013-12-16T13:47:00Z</cp:lastPrinted>
  <dcterms:created xsi:type="dcterms:W3CDTF">2025-04-11T14:32:00Z</dcterms:created>
  <dcterms:modified xsi:type="dcterms:W3CDTF">2025-04-25T13:22:00Z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15100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2280;#Wordsjablonen|98d1e354-39e2-4372-b8cb-bcafc746e9a7</vt:lpwstr>
  </property>
  <property fmtid="{D5CDD505-2E9C-101B-9397-08002B2CF9AE}" pid="7" name="GO_Thema2">
    <vt:lpwstr/>
  </property>
  <property fmtid="{D5CDD505-2E9C-101B-9397-08002B2CF9AE}" pid="8" name="GO_Onderwijsniveau2">
    <vt:lpwstr/>
  </property>
  <property fmtid="{D5CDD505-2E9C-101B-9397-08002B2CF9AE}" pid="9" name="MediaServiceImageTags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_dlc_DocIdItemGuid">
    <vt:lpwstr>bcc0cca0-992f-4e52-9d6b-95a2796430d2</vt:lpwstr>
  </property>
  <property fmtid="{D5CDD505-2E9C-101B-9397-08002B2CF9AE}" pid="12" name="GOProOnderwijsniveaus">
    <vt:lpwstr>18;#Secundair onderwijs|5a6d7bf7-2954-423b-a455-adc87e5ebd86;#114;#Buitengewoon basisonderwijs|5364dd91-2648-4c46-9c84-38e9917ad097;#115;#Buitengewoon secundair onderwijs|97b163f3-e4b3-444d-980a-2329f41c9e6d;#20;#Basisonderwijs|87d9c191-7b07-4551-813d-0ac374cd31d8;#23;#Deeltijds kunstonderwijs|660b3ff0-98eb-4092-80a8-7261f37d7526;#16;#Volwassenenonderwijs|3f9a9161-edbf-4ce0-a3d7-4fae92bc5d09</vt:lpwstr>
  </property>
  <property fmtid="{D5CDD505-2E9C-101B-9397-08002B2CF9AE}" pid="13" name="GOProOorsprong">
    <vt:lpwstr/>
  </property>
  <property fmtid="{D5CDD505-2E9C-101B-9397-08002B2CF9AE}" pid="14" name="GOProThemas">
    <vt:lpwstr>13;#Organisatie en regelgeving|5fbbe23b-2c8c-41dc-a7c6-a3ad781c6d9c;#21;#Over GO!|e2151251-71d0-4297-b112-07e71cd423f8</vt:lpwstr>
  </property>
  <property fmtid="{D5CDD505-2E9C-101B-9397-08002B2CF9AE}" pid="15" name="GOProSchooljaar">
    <vt:lpwstr>97;#2025-2026|5c3faff1-63c3-480b-8288-e78bf7444944</vt:lpwstr>
  </property>
  <property fmtid="{D5CDD505-2E9C-101B-9397-08002B2CF9AE}" pid="16" name="GOProJaar">
    <vt:lpwstr>111;#2025|2214d877-6387-4228-804b-908fde3d3bec</vt:lpwstr>
  </property>
</Properties>
</file>