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Metadata/LabelInfo.xml" ContentType="application/vnd.ms-office.classificationlabel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208" w:type="dxa"/>
        <w:tblLook w:val="04A0" w:firstRow="1" w:lastRow="0" w:firstColumn="1" w:lastColumn="0" w:noHBand="0" w:noVBand="1"/>
      </w:tblPr>
      <w:tblGrid>
        <w:gridCol w:w="6208"/>
      </w:tblGrid>
      <w:tr w:rsidR="00DE38CA" w:rsidRPr="00FF0A77" w14:paraId="4D319766" w14:textId="77777777" w:rsidTr="00DE38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208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color w:val="C3004A"/>
                <w:sz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sz w:val="20"/>
              </w:rPr>
            </w:sdtEndPr>
            <w:sdtContent>
              <w:p w14:paraId="53C939A1" w14:textId="25918291" w:rsidR="00437837" w:rsidRDefault="00437837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C3004A"/>
                    <w:sz w:val="24"/>
                    <w:lang w:val="nl-BE"/>
                  </w:rPr>
                </w:pPr>
                <w:r w:rsidRPr="00437837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 xml:space="preserve"> </w:t>
                </w:r>
                <w:r w:rsidRPr="00437837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>FORMULIER KRVB 7 bis</w:t>
                </w:r>
              </w:p>
              <w:p w14:paraId="608E4673" w14:textId="237318FB" w:rsidR="00DE38CA" w:rsidRPr="00437837" w:rsidRDefault="00E36C8A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40"/>
                    <w:szCs w:val="40"/>
                  </w:rPr>
                </w:pPr>
                <w:r>
                  <w:rPr>
                    <w:color w:val="532464" w:themeColor="accent6"/>
                    <w:sz w:val="40"/>
                    <w:szCs w:val="40"/>
                  </w:rPr>
                  <w:t>VOORGESTELDE KANDIDATEN VOOR DE CO</w:t>
                </w:r>
                <w:r w:rsidR="00A41B9E">
                  <w:rPr>
                    <w:color w:val="532464" w:themeColor="accent6"/>
                    <w:sz w:val="40"/>
                    <w:szCs w:val="40"/>
                  </w:rPr>
                  <w:t>ÖPTATIE VOOR DE RAAD VAN BESTUUR</w:t>
                </w:r>
              </w:p>
            </w:sdtContent>
          </w:sdt>
        </w:tc>
      </w:tr>
    </w:tbl>
    <w:p w14:paraId="42B37022" w14:textId="61E0876D" w:rsidR="00A2331C" w:rsidRDefault="00DE38CA" w:rsidP="00A2331C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20002FAA" w14:textId="77777777" w:rsidR="00A2331C" w:rsidRDefault="00A2331C" w:rsidP="00A2331C">
      <w:pPr>
        <w:spacing w:after="120" w:line="120" w:lineRule="atLeast"/>
        <w:jc w:val="both"/>
        <w:rPr>
          <w:rStyle w:val="Zwaar"/>
        </w:rPr>
      </w:pPr>
    </w:p>
    <w:p w14:paraId="41DDA10A" w14:textId="4C42A925" w:rsidR="00437837" w:rsidRPr="00437837" w:rsidRDefault="00A2797C" w:rsidP="00437837">
      <w:pPr>
        <w:pStyle w:val="Titel"/>
      </w:pPr>
      <w:r>
        <w:t xml:space="preserve">Aantal nog in te vullen mandaten bij toepassing van </w:t>
      </w:r>
      <w:r w:rsidR="00C34A2C">
        <w:t>artikel</w:t>
      </w:r>
      <w:r>
        <w:t xml:space="preserve"> </w:t>
      </w:r>
      <w:r w:rsidR="00C34A2C">
        <w:t>27</w:t>
      </w:r>
      <w:r>
        <w:t xml:space="preserve">, </w:t>
      </w:r>
      <w:r w:rsidR="00637033" w:rsidRPr="00637033">
        <w:t>§</w:t>
      </w:r>
      <w:r w:rsidR="00637033">
        <w:t xml:space="preserve"> 2 </w:t>
      </w:r>
      <w:r w:rsidR="00C34A2C">
        <w:t>van het kiesreglement</w:t>
      </w:r>
      <w:r w:rsidR="00637033">
        <w:t>: …</w:t>
      </w:r>
      <w:r w:rsidR="009E0BA0">
        <w:t>………..</w:t>
      </w:r>
      <w:r w:rsidR="00637033">
        <w:t>….</w:t>
      </w:r>
    </w:p>
    <w:p w14:paraId="1D5E3829" w14:textId="6725DDD0" w:rsidR="009F22B6" w:rsidRPr="009F22B6" w:rsidRDefault="00A41B9E" w:rsidP="009F22B6">
      <w:r>
        <w:t>Het college van directeurs, in vergadering bijeen op ……./ ……./ ………….. stelt volgende kandidaten voor coöptatie voor:</w:t>
      </w:r>
    </w:p>
    <w:tbl>
      <w:tblPr>
        <w:tblStyle w:val="GO-Rastertabel-1"/>
        <w:tblW w:w="8637" w:type="dxa"/>
        <w:tblInd w:w="5" w:type="dxa"/>
        <w:tblLook w:val="04A0" w:firstRow="1" w:lastRow="0" w:firstColumn="1" w:lastColumn="0" w:noHBand="0" w:noVBand="1"/>
      </w:tblPr>
      <w:tblGrid>
        <w:gridCol w:w="562"/>
        <w:gridCol w:w="8075"/>
      </w:tblGrid>
      <w:tr w:rsidR="00437837" w14:paraId="0D0924AB" w14:textId="77777777" w:rsidTr="0043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7667F297" w14:textId="77777777" w:rsidR="00437837" w:rsidRDefault="00437837" w:rsidP="00AC1E3F">
            <w:pPr>
              <w:spacing w:after="0" w:line="240" w:lineRule="auto"/>
            </w:pPr>
          </w:p>
        </w:tc>
        <w:tc>
          <w:tcPr>
            <w:tcW w:w="8075" w:type="dxa"/>
          </w:tcPr>
          <w:p w14:paraId="0CD26FB6" w14:textId="13BD2E22" w:rsidR="00437837" w:rsidRDefault="00437837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Naam en voornaam kandidaat</w:t>
            </w:r>
          </w:p>
        </w:tc>
      </w:tr>
      <w:tr w:rsidR="00437837" w14:paraId="5D04CAA8" w14:textId="77777777" w:rsidTr="0043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2D07B4E" w14:textId="6A914042" w:rsidR="00437837" w:rsidRPr="00AC1E3F" w:rsidRDefault="00437837" w:rsidP="00AC1E3F">
            <w:pPr>
              <w:spacing w:after="0" w:line="240" w:lineRule="auto"/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8075" w:type="dxa"/>
            <w:shd w:val="clear" w:color="auto" w:fill="auto"/>
          </w:tcPr>
          <w:p w14:paraId="0317283F" w14:textId="77777777" w:rsidR="00437837" w:rsidRDefault="00437837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7837" w14:paraId="1C280FB2" w14:textId="77777777" w:rsidTr="00437837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1BDF6E58" w14:textId="615B1591" w:rsidR="00437837" w:rsidRDefault="00437837" w:rsidP="00AC1E3F">
            <w:pPr>
              <w:spacing w:after="0" w:line="240" w:lineRule="auto"/>
            </w:pPr>
            <w:r>
              <w:t>2</w:t>
            </w:r>
          </w:p>
        </w:tc>
        <w:tc>
          <w:tcPr>
            <w:tcW w:w="8075" w:type="dxa"/>
            <w:shd w:val="clear" w:color="auto" w:fill="auto"/>
          </w:tcPr>
          <w:p w14:paraId="6598DB3E" w14:textId="77777777" w:rsidR="00437837" w:rsidRDefault="00437837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7837" w14:paraId="79FB4044" w14:textId="77777777" w:rsidTr="0043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47EEE3A0" w14:textId="7E574399" w:rsidR="00437837" w:rsidRDefault="00437837" w:rsidP="00AC1E3F">
            <w:pPr>
              <w:spacing w:after="0" w:line="240" w:lineRule="auto"/>
            </w:pPr>
            <w:r>
              <w:t>3</w:t>
            </w:r>
          </w:p>
        </w:tc>
        <w:tc>
          <w:tcPr>
            <w:tcW w:w="8075" w:type="dxa"/>
            <w:shd w:val="clear" w:color="auto" w:fill="auto"/>
          </w:tcPr>
          <w:p w14:paraId="329F414D" w14:textId="77777777" w:rsidR="00437837" w:rsidRDefault="00437837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7837" w14:paraId="6421263F" w14:textId="77777777" w:rsidTr="00437837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6DD5CC0" w14:textId="74C9424F" w:rsidR="00437837" w:rsidRDefault="00437837" w:rsidP="00AC1E3F">
            <w:pPr>
              <w:spacing w:after="0" w:line="240" w:lineRule="auto"/>
            </w:pPr>
            <w:r>
              <w:t>4</w:t>
            </w:r>
          </w:p>
        </w:tc>
        <w:tc>
          <w:tcPr>
            <w:tcW w:w="8075" w:type="dxa"/>
            <w:shd w:val="clear" w:color="auto" w:fill="auto"/>
          </w:tcPr>
          <w:p w14:paraId="653C08E4" w14:textId="77777777" w:rsidR="00437837" w:rsidRDefault="00437837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7837" w14:paraId="260425AB" w14:textId="77777777" w:rsidTr="0043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66C53CB0" w14:textId="6801C91B" w:rsidR="00437837" w:rsidRDefault="00437837" w:rsidP="00AC1E3F">
            <w:pPr>
              <w:spacing w:after="0" w:line="240" w:lineRule="auto"/>
            </w:pPr>
            <w:r>
              <w:t>5</w:t>
            </w:r>
          </w:p>
        </w:tc>
        <w:tc>
          <w:tcPr>
            <w:tcW w:w="8075" w:type="dxa"/>
            <w:shd w:val="clear" w:color="auto" w:fill="auto"/>
          </w:tcPr>
          <w:p w14:paraId="37B62B2B" w14:textId="77777777" w:rsidR="00437837" w:rsidRDefault="00437837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7837" w14:paraId="284951D3" w14:textId="77777777" w:rsidTr="00437837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D8BA7F6" w14:textId="3CEA360C" w:rsidR="00437837" w:rsidRDefault="00437837" w:rsidP="00AC1E3F">
            <w:pPr>
              <w:spacing w:after="0" w:line="240" w:lineRule="auto"/>
            </w:pPr>
            <w:r>
              <w:t>6</w:t>
            </w:r>
          </w:p>
        </w:tc>
        <w:tc>
          <w:tcPr>
            <w:tcW w:w="8075" w:type="dxa"/>
            <w:shd w:val="clear" w:color="auto" w:fill="auto"/>
          </w:tcPr>
          <w:p w14:paraId="31B751A6" w14:textId="77777777" w:rsidR="00437837" w:rsidRDefault="00437837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7837" w14:paraId="26C504D9" w14:textId="77777777" w:rsidTr="0043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476DE6F" w14:textId="00283FDB" w:rsidR="00437837" w:rsidRDefault="00437837" w:rsidP="00AC1E3F">
            <w:pPr>
              <w:spacing w:after="0" w:line="240" w:lineRule="auto"/>
            </w:pPr>
            <w:r>
              <w:t>7</w:t>
            </w:r>
          </w:p>
        </w:tc>
        <w:tc>
          <w:tcPr>
            <w:tcW w:w="8075" w:type="dxa"/>
            <w:shd w:val="clear" w:color="auto" w:fill="auto"/>
          </w:tcPr>
          <w:p w14:paraId="0F403B7E" w14:textId="77777777" w:rsidR="00437837" w:rsidRDefault="00437837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7837" w14:paraId="37F8205C" w14:textId="77777777" w:rsidTr="00437837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CCB2F51" w14:textId="232671B4" w:rsidR="00437837" w:rsidRDefault="00437837" w:rsidP="00AC1E3F">
            <w:pPr>
              <w:spacing w:after="0" w:line="240" w:lineRule="auto"/>
            </w:pPr>
            <w:r>
              <w:t>8</w:t>
            </w:r>
          </w:p>
        </w:tc>
        <w:tc>
          <w:tcPr>
            <w:tcW w:w="8075" w:type="dxa"/>
            <w:shd w:val="clear" w:color="auto" w:fill="auto"/>
          </w:tcPr>
          <w:p w14:paraId="19E321E0" w14:textId="77777777" w:rsidR="00437837" w:rsidRDefault="00437837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7837" w14:paraId="5C889D45" w14:textId="77777777" w:rsidTr="0043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293C82E6" w14:textId="14E4C243" w:rsidR="00437837" w:rsidRDefault="00437837" w:rsidP="00AC1E3F">
            <w:pPr>
              <w:spacing w:after="0" w:line="240" w:lineRule="auto"/>
            </w:pPr>
            <w:r>
              <w:t>9</w:t>
            </w:r>
          </w:p>
        </w:tc>
        <w:tc>
          <w:tcPr>
            <w:tcW w:w="8075" w:type="dxa"/>
            <w:shd w:val="clear" w:color="auto" w:fill="auto"/>
          </w:tcPr>
          <w:p w14:paraId="1176682E" w14:textId="77777777" w:rsidR="00437837" w:rsidRDefault="00437837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407DC6E" w14:textId="111CA8B6" w:rsidR="004E1FB1" w:rsidRPr="00437837" w:rsidRDefault="00565A11" w:rsidP="00437837">
      <w:pPr>
        <w:rPr>
          <w:szCs w:val="22"/>
        </w:rPr>
      </w:pPr>
      <w:r>
        <w:rPr>
          <w:szCs w:val="22"/>
        </w:rPr>
        <w:br/>
      </w:r>
      <w:r w:rsidR="000A4FE9" w:rsidRPr="00437837">
        <w:rPr>
          <w:szCs w:val="22"/>
        </w:rPr>
        <w:t>Motivering:</w:t>
      </w:r>
      <w:r w:rsidR="004E1FB1">
        <w:rPr>
          <w:sz w:val="24"/>
        </w:rPr>
        <w:tab/>
      </w:r>
    </w:p>
    <w:p w14:paraId="0CA03391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8E6FFB7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0ECF89B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E0A2628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66689D2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36C22D75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44DD1E41" w14:textId="2889A45A" w:rsidR="000A4FE9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6BCDDDE" w14:textId="3B73F438" w:rsidR="009F22B6" w:rsidRPr="00437837" w:rsidRDefault="009F22B6" w:rsidP="009F22B6">
      <w:pPr>
        <w:rPr>
          <w:szCs w:val="22"/>
        </w:rPr>
      </w:pPr>
      <w:r w:rsidRPr="00437837">
        <w:rPr>
          <w:szCs w:val="22"/>
        </w:rPr>
        <w:t>Datum:</w:t>
      </w:r>
      <w:r w:rsidRPr="00437837">
        <w:rPr>
          <w:szCs w:val="22"/>
        </w:rPr>
        <w:tab/>
        <w:t>……./ ……./ …………..</w:t>
      </w:r>
    </w:p>
    <w:p w14:paraId="315BB85F" w14:textId="3054FBAB" w:rsidR="009F22B6" w:rsidRPr="00437837" w:rsidRDefault="009F22B6" w:rsidP="00AC1E3F">
      <w:pPr>
        <w:rPr>
          <w:szCs w:val="22"/>
        </w:rPr>
      </w:pPr>
      <w:r w:rsidRPr="00437837">
        <w:rPr>
          <w:szCs w:val="22"/>
        </w:rPr>
        <w:t xml:space="preserve">Naam en handtekening </w:t>
      </w:r>
      <w:r w:rsidR="005A1374" w:rsidRPr="00437837">
        <w:rPr>
          <w:szCs w:val="22"/>
        </w:rPr>
        <w:t xml:space="preserve">van de voorzitter van het </w:t>
      </w:r>
      <w:r w:rsidRPr="00437837">
        <w:rPr>
          <w:szCs w:val="22"/>
        </w:rPr>
        <w:t>kiesbureau:</w:t>
      </w:r>
    </w:p>
    <w:sectPr w:rsidR="009F22B6" w:rsidRPr="00437837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E9EE0" w14:textId="77777777" w:rsidR="001417E0" w:rsidRDefault="001417E0" w:rsidP="0005562E">
      <w:r>
        <w:separator/>
      </w:r>
    </w:p>
  </w:endnote>
  <w:endnote w:type="continuationSeparator" w:id="0">
    <w:p w14:paraId="4CAF75FC" w14:textId="77777777" w:rsidR="001417E0" w:rsidRDefault="001417E0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D7722" w14:textId="5BE6173B" w:rsidR="00637033" w:rsidRPr="005A1374" w:rsidRDefault="004527BC" w:rsidP="00637033">
    <w:pPr>
      <w:spacing w:after="0" w:line="240" w:lineRule="auto"/>
      <w:ind w:left="391"/>
      <w:jc w:val="right"/>
      <w:rPr>
        <w:sz w:val="20"/>
        <w:szCs w:val="20"/>
      </w:rPr>
    </w:pPr>
    <w:r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22B6" w:rsidRPr="009F22B6">
      <w:rPr>
        <w:sz w:val="20"/>
        <w:szCs w:val="20"/>
      </w:rPr>
      <w:t xml:space="preserve"> </w:t>
    </w:r>
    <w:r w:rsidR="009F22B6" w:rsidRPr="00AF095A">
      <w:rPr>
        <w:sz w:val="20"/>
        <w:szCs w:val="20"/>
      </w:rPr>
      <w:t xml:space="preserve">Formulier KRVB </w:t>
    </w:r>
    <w:r w:rsidR="005A1374">
      <w:rPr>
        <w:sz w:val="20"/>
        <w:szCs w:val="20"/>
      </w:rPr>
      <w:t>7</w:t>
    </w:r>
    <w:r w:rsidR="00637033">
      <w:rPr>
        <w:sz w:val="20"/>
        <w:szCs w:val="20"/>
      </w:rPr>
      <w:t>bis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61C6" w14:textId="3E0FDBC9" w:rsidR="00A82C69" w:rsidRPr="00AF095A" w:rsidRDefault="00A2331C" w:rsidP="005A1374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 w:rsidR="005A1374">
      <w:rPr>
        <w:sz w:val="20"/>
        <w:szCs w:val="20"/>
      </w:rPr>
      <w:t>7</w:t>
    </w:r>
    <w:r w:rsidR="00A82C69"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7033">
      <w:rPr>
        <w:sz w:val="20"/>
        <w:szCs w:val="20"/>
      </w:rPr>
      <w:t>bis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5977B" w14:textId="77777777" w:rsidR="001417E0" w:rsidRDefault="001417E0" w:rsidP="0005562E">
      <w:r>
        <w:separator/>
      </w:r>
    </w:p>
  </w:footnote>
  <w:footnote w:type="continuationSeparator" w:id="0">
    <w:p w14:paraId="73CD70BF" w14:textId="77777777" w:rsidR="001417E0" w:rsidRDefault="001417E0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1916360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60F7B"/>
    <w:rsid w:val="00073990"/>
    <w:rsid w:val="000809A0"/>
    <w:rsid w:val="000857DF"/>
    <w:rsid w:val="00094BC4"/>
    <w:rsid w:val="000A284D"/>
    <w:rsid w:val="000A4FE9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269C5"/>
    <w:rsid w:val="00130812"/>
    <w:rsid w:val="001417E0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35551"/>
    <w:rsid w:val="00236CB7"/>
    <w:rsid w:val="00242545"/>
    <w:rsid w:val="00246523"/>
    <w:rsid w:val="00256682"/>
    <w:rsid w:val="00261602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1728"/>
    <w:rsid w:val="003E3190"/>
    <w:rsid w:val="003E6B02"/>
    <w:rsid w:val="00413847"/>
    <w:rsid w:val="00436B08"/>
    <w:rsid w:val="00437837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1FB1"/>
    <w:rsid w:val="004E5806"/>
    <w:rsid w:val="004F651B"/>
    <w:rsid w:val="005112F5"/>
    <w:rsid w:val="005233F5"/>
    <w:rsid w:val="0054248A"/>
    <w:rsid w:val="00547866"/>
    <w:rsid w:val="005558CD"/>
    <w:rsid w:val="005601C9"/>
    <w:rsid w:val="00565A11"/>
    <w:rsid w:val="0057606A"/>
    <w:rsid w:val="00576366"/>
    <w:rsid w:val="005958F3"/>
    <w:rsid w:val="005A0A46"/>
    <w:rsid w:val="005A1374"/>
    <w:rsid w:val="005D2109"/>
    <w:rsid w:val="005D46D4"/>
    <w:rsid w:val="005F4AFF"/>
    <w:rsid w:val="006066D5"/>
    <w:rsid w:val="00637033"/>
    <w:rsid w:val="00651D90"/>
    <w:rsid w:val="006A3651"/>
    <w:rsid w:val="006B1CC0"/>
    <w:rsid w:val="006D7765"/>
    <w:rsid w:val="006E25C1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7A7979"/>
    <w:rsid w:val="00806770"/>
    <w:rsid w:val="00822BC9"/>
    <w:rsid w:val="0084341E"/>
    <w:rsid w:val="008663FC"/>
    <w:rsid w:val="00872BFE"/>
    <w:rsid w:val="00885302"/>
    <w:rsid w:val="008D2484"/>
    <w:rsid w:val="008D36BC"/>
    <w:rsid w:val="008D5186"/>
    <w:rsid w:val="00955B7A"/>
    <w:rsid w:val="00960F51"/>
    <w:rsid w:val="009B39D0"/>
    <w:rsid w:val="009C1301"/>
    <w:rsid w:val="009D04B5"/>
    <w:rsid w:val="009E0527"/>
    <w:rsid w:val="009E0BA0"/>
    <w:rsid w:val="009E7A99"/>
    <w:rsid w:val="009F22B6"/>
    <w:rsid w:val="00A06758"/>
    <w:rsid w:val="00A2331C"/>
    <w:rsid w:val="00A25D12"/>
    <w:rsid w:val="00A2797C"/>
    <w:rsid w:val="00A41B9E"/>
    <w:rsid w:val="00A5411A"/>
    <w:rsid w:val="00A54912"/>
    <w:rsid w:val="00A71247"/>
    <w:rsid w:val="00A82C69"/>
    <w:rsid w:val="00A85284"/>
    <w:rsid w:val="00AC1E3F"/>
    <w:rsid w:val="00AC2EF0"/>
    <w:rsid w:val="00AC4BE8"/>
    <w:rsid w:val="00AD1704"/>
    <w:rsid w:val="00AD1893"/>
    <w:rsid w:val="00AD3270"/>
    <w:rsid w:val="00AD7992"/>
    <w:rsid w:val="00AE4155"/>
    <w:rsid w:val="00AF04D3"/>
    <w:rsid w:val="00AF095A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C003A9"/>
    <w:rsid w:val="00C20FC4"/>
    <w:rsid w:val="00C34A2C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1199D"/>
    <w:rsid w:val="00D255CF"/>
    <w:rsid w:val="00D54837"/>
    <w:rsid w:val="00D8604B"/>
    <w:rsid w:val="00DA1A72"/>
    <w:rsid w:val="00DE28FC"/>
    <w:rsid w:val="00DE38CA"/>
    <w:rsid w:val="00E14D28"/>
    <w:rsid w:val="00E36C8A"/>
    <w:rsid w:val="00E5582D"/>
    <w:rsid w:val="00E75DFD"/>
    <w:rsid w:val="00E81526"/>
    <w:rsid w:val="00EC1B62"/>
    <w:rsid w:val="00ED2B2C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060F7B"/>
    <w:rsid w:val="0018507A"/>
    <w:rsid w:val="002F1008"/>
    <w:rsid w:val="003E1728"/>
    <w:rsid w:val="005A32C4"/>
    <w:rsid w:val="007A7979"/>
    <w:rsid w:val="0084341E"/>
    <w:rsid w:val="00A5411A"/>
    <w:rsid w:val="00A63F29"/>
    <w:rsid w:val="00AC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GOPRO-1830562155-28028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https://gemeenschapsonderwijs.sharepoint.com/sites/prodoc/_layouts/15/DocIdRedir.aspx?ID=GOPRO-1830562155-28028</Url>
      <Description>GOPRO-1830562155-28028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4.xml><?xml version="1.0" encoding="utf-8"?>
<ds:datastoreItem xmlns:ds="http://schemas.openxmlformats.org/officeDocument/2006/customXml" ds:itemID="{AB3B80B8-B4A7-466C-9197-8AECA01EA281}"/>
</file>

<file path=customXml/itemProps5.xml><?xml version="1.0" encoding="utf-8"?>
<ds:datastoreItem xmlns:ds="http://schemas.openxmlformats.org/officeDocument/2006/customXml" ds:itemID="{61EB5E18-16C9-45FD-9A5E-F8EB3562E041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KRVB7bis kandidaten coöptatie</dc:title>
  <dc:subject/>
  <dc:creator>Brenda Van Rillaer</dc:creator>
  <cp:keywords/>
  <dc:description/>
  <cp:lastModifiedBy>Isabel De Cavel</cp:lastModifiedBy>
  <cp:revision>18</cp:revision>
  <dcterms:created xsi:type="dcterms:W3CDTF">2025-04-11T11:49:00Z</dcterms:created>
  <dcterms:modified xsi:type="dcterms:W3CDTF">2025-04-25T14:42:00Z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f9c66086-6f76-43c5-bb2e-f93ee719e624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