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Metadata/LabelInfo.xml" ContentType="application/vnd.ms-office.classificationlabels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glossary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2" w:rightFromText="4536" w:bottomFromText="567" w:vertAnchor="page" w:horzAnchor="margin" w:tblpY="708"/>
        <w:tblOverlap w:val="never"/>
        <w:tblW w:w="6208" w:type="dxa"/>
        <w:tblLook w:val="04A0" w:firstRow="1" w:lastRow="0" w:firstColumn="1" w:lastColumn="0" w:noHBand="0" w:noVBand="1"/>
      </w:tblPr>
      <w:tblGrid>
        <w:gridCol w:w="6208"/>
      </w:tblGrid>
      <w:tr w:rsidR="00DE38CA" w:rsidRPr="00FF0A77" w14:paraId="4D319766" w14:textId="77777777" w:rsidTr="00DE38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2252"/>
        </w:trPr>
        <w:tc>
          <w:tcPr>
            <w:tcW w:w="6208" w:type="dxa"/>
            <w:tcBorders>
              <w:top w:val="nil"/>
              <w:bottom w:val="nil"/>
            </w:tcBorders>
            <w:vAlign w:val="center"/>
          </w:tcPr>
          <w:sdt>
            <w:sdtPr>
              <w:rPr>
                <w:b w:val="0"/>
                <w:bCs/>
                <w:color w:val="C3004A"/>
                <w:sz w:val="24"/>
                <w:szCs w:val="24"/>
                <w:lang w:val="nl-BE"/>
              </w:rPr>
              <w:id w:val="22332725"/>
              <w:placeholder>
                <w:docPart w:val="AFD2D01B952D4CB1A3D074E13EB9874E"/>
              </w:placeholder>
            </w:sdtPr>
            <w:sdtEndPr>
              <w:rPr>
                <w:b/>
                <w:bCs w:val="0"/>
                <w:sz w:val="20"/>
                <w:szCs w:val="18"/>
              </w:rPr>
            </w:sdtEndPr>
            <w:sdtContent>
              <w:p w14:paraId="0C8EA716" w14:textId="2C449E36" w:rsidR="007F5167" w:rsidRPr="007F5167" w:rsidRDefault="007F5167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bCs/>
                    <w:color w:val="C3004A"/>
                    <w:sz w:val="24"/>
                    <w:szCs w:val="24"/>
                    <w:lang w:val="nl-BE"/>
                  </w:rPr>
                </w:pPr>
                <w:r w:rsidRPr="007F5167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 xml:space="preserve"> </w:t>
                </w:r>
                <w:r w:rsidRPr="007F5167">
                  <w:rPr>
                    <w:rStyle w:val="OndertitelChar"/>
                    <w:b w:val="0"/>
                    <w:bCs/>
                    <w:color w:val="532464" w:themeColor="accent6"/>
                    <w:sz w:val="24"/>
                    <w:szCs w:val="24"/>
                  </w:rPr>
                  <w:t>FORMULIER KRVB 7</w:t>
                </w:r>
              </w:p>
              <w:p w14:paraId="608E4673" w14:textId="300F6071" w:rsidR="00DE38CA" w:rsidRPr="007F5167" w:rsidRDefault="00E36C8A" w:rsidP="00DE38CA">
                <w:pPr>
                  <w:pStyle w:val="Koptekst"/>
                  <w:tabs>
                    <w:tab w:val="clear" w:pos="4536"/>
                  </w:tabs>
                  <w:spacing w:after="0" w:line="240" w:lineRule="auto"/>
                  <w:rPr>
                    <w:b w:val="0"/>
                    <w:color w:val="532464" w:themeColor="accent6"/>
                    <w:sz w:val="40"/>
                    <w:szCs w:val="40"/>
                  </w:rPr>
                </w:pPr>
                <w:r>
                  <w:rPr>
                    <w:color w:val="532464" w:themeColor="accent6"/>
                    <w:sz w:val="40"/>
                    <w:szCs w:val="40"/>
                  </w:rPr>
                  <w:t>VOORGESTELDE KANDIDATEN VOOR DE CO</w:t>
                </w:r>
                <w:r w:rsidR="00A41B9E">
                  <w:rPr>
                    <w:color w:val="532464" w:themeColor="accent6"/>
                    <w:sz w:val="40"/>
                    <w:szCs w:val="40"/>
                  </w:rPr>
                  <w:t>ÖPTATIE VOOR DE RAAD VAN BESTUUR</w:t>
                </w:r>
              </w:p>
            </w:sdtContent>
          </w:sdt>
        </w:tc>
      </w:tr>
    </w:tbl>
    <w:p w14:paraId="20002FAA" w14:textId="364C9885" w:rsidR="00A2331C" w:rsidRPr="003F02D1" w:rsidRDefault="00DE38CA" w:rsidP="00A2331C">
      <w:pPr>
        <w:spacing w:after="120" w:line="120" w:lineRule="atLeast"/>
        <w:jc w:val="both"/>
        <w:rPr>
          <w:rStyle w:val="Zwaar"/>
          <w:b w:val="0"/>
          <w:bCs w:val="0"/>
        </w:rPr>
      </w:pPr>
      <w:r w:rsidRPr="00EF501B">
        <w:rPr>
          <w:b/>
        </w:rPr>
        <w:t>Raad van Bestuur</w:t>
      </w:r>
      <w:r>
        <w:rPr>
          <w:b/>
        </w:rPr>
        <w:t>:</w:t>
      </w:r>
      <w:r w:rsidRPr="00EF501B">
        <w:rPr>
          <w:b/>
        </w:rPr>
        <w:t xml:space="preserve"> </w:t>
      </w:r>
      <w:r w:rsidRPr="00EF501B">
        <w:t xml:space="preserve">scholengroep (nummer + naam) </w:t>
      </w:r>
      <w:r w:rsidR="00A2331C">
        <w:t>………………………………………………………………………</w:t>
      </w:r>
    </w:p>
    <w:p w14:paraId="2F111C98" w14:textId="635FE470" w:rsidR="00AC1E3F" w:rsidRDefault="00A41B9E" w:rsidP="00A41B9E">
      <w:pPr>
        <w:pStyle w:val="Titel"/>
      </w:pPr>
      <w:r>
        <w:t>Voorgestelde kandidaten voor de coöptatie voor de raad van bestuur</w:t>
      </w:r>
    </w:p>
    <w:p w14:paraId="4CBC3A9B" w14:textId="52FB4292" w:rsidR="00A41B9E" w:rsidRDefault="00A41B9E" w:rsidP="00A41B9E">
      <w:r>
        <w:t>Aantal voor te stellen kandidaten: minstens 3</w:t>
      </w:r>
    </w:p>
    <w:p w14:paraId="1D5E3829" w14:textId="6B89CD2A" w:rsidR="009F22B6" w:rsidRPr="009F22B6" w:rsidRDefault="00A41B9E" w:rsidP="009F22B6">
      <w:r>
        <w:t>Het college van directeurs, in vergadering bijeen op ……./ ……./ ………….. stelt volgende kandidaten voor coöptatie voor:</w:t>
      </w:r>
    </w:p>
    <w:tbl>
      <w:tblPr>
        <w:tblStyle w:val="GO-Rastertabel-1"/>
        <w:tblW w:w="8637" w:type="dxa"/>
        <w:tblInd w:w="5" w:type="dxa"/>
        <w:tblLook w:val="04A0" w:firstRow="1" w:lastRow="0" w:firstColumn="1" w:lastColumn="0" w:noHBand="0" w:noVBand="1"/>
      </w:tblPr>
      <w:tblGrid>
        <w:gridCol w:w="562"/>
        <w:gridCol w:w="8075"/>
      </w:tblGrid>
      <w:tr w:rsidR="003F02D1" w14:paraId="0D0924AB" w14:textId="77777777" w:rsidTr="003F02D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</w:tcPr>
          <w:p w14:paraId="7667F297" w14:textId="77777777" w:rsidR="003F02D1" w:rsidRDefault="003F02D1" w:rsidP="00AC1E3F">
            <w:pPr>
              <w:spacing w:after="0" w:line="240" w:lineRule="auto"/>
            </w:pPr>
          </w:p>
        </w:tc>
        <w:tc>
          <w:tcPr>
            <w:tcW w:w="8075" w:type="dxa"/>
          </w:tcPr>
          <w:p w14:paraId="0CD26FB6" w14:textId="13BD2E22" w:rsidR="003F02D1" w:rsidRDefault="003F02D1" w:rsidP="00AC1E3F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Naam en voornaam kandidaat</w:t>
            </w:r>
          </w:p>
        </w:tc>
      </w:tr>
      <w:tr w:rsidR="003F02D1" w14:paraId="5D04CAA8" w14:textId="77777777" w:rsidTr="003F0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2D07B4E" w14:textId="6A914042" w:rsidR="003F02D1" w:rsidRPr="00AC1E3F" w:rsidRDefault="003F02D1" w:rsidP="00AC1E3F">
            <w:pPr>
              <w:spacing w:after="0" w:line="240" w:lineRule="auto"/>
              <w:rPr>
                <w:b w:val="0"/>
                <w:bCs w:val="0"/>
              </w:rPr>
            </w:pPr>
            <w:r>
              <w:t>1</w:t>
            </w:r>
          </w:p>
        </w:tc>
        <w:tc>
          <w:tcPr>
            <w:tcW w:w="8075" w:type="dxa"/>
            <w:shd w:val="clear" w:color="auto" w:fill="auto"/>
          </w:tcPr>
          <w:p w14:paraId="0317283F" w14:textId="77777777" w:rsidR="003F02D1" w:rsidRDefault="003F02D1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02D1" w14:paraId="1C280FB2" w14:textId="77777777" w:rsidTr="003F02D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1BDF6E58" w14:textId="615B1591" w:rsidR="003F02D1" w:rsidRDefault="003F02D1" w:rsidP="00AC1E3F">
            <w:pPr>
              <w:spacing w:after="0" w:line="240" w:lineRule="auto"/>
            </w:pPr>
            <w:r>
              <w:t>2</w:t>
            </w:r>
          </w:p>
        </w:tc>
        <w:tc>
          <w:tcPr>
            <w:tcW w:w="8075" w:type="dxa"/>
            <w:shd w:val="clear" w:color="auto" w:fill="auto"/>
          </w:tcPr>
          <w:p w14:paraId="6598DB3E" w14:textId="77777777" w:rsidR="003F02D1" w:rsidRDefault="003F02D1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F02D1" w14:paraId="79FB4044" w14:textId="77777777" w:rsidTr="003F0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47EEE3A0" w14:textId="7E574399" w:rsidR="003F02D1" w:rsidRDefault="003F02D1" w:rsidP="00AC1E3F">
            <w:pPr>
              <w:spacing w:after="0" w:line="240" w:lineRule="auto"/>
            </w:pPr>
            <w:r>
              <w:t>3</w:t>
            </w:r>
          </w:p>
        </w:tc>
        <w:tc>
          <w:tcPr>
            <w:tcW w:w="8075" w:type="dxa"/>
            <w:shd w:val="clear" w:color="auto" w:fill="auto"/>
          </w:tcPr>
          <w:p w14:paraId="329F414D" w14:textId="77777777" w:rsidR="003F02D1" w:rsidRDefault="003F02D1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02D1" w14:paraId="6421263F" w14:textId="77777777" w:rsidTr="003F02D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6DD5CC0" w14:textId="74C9424F" w:rsidR="003F02D1" w:rsidRDefault="003F02D1" w:rsidP="00AC1E3F">
            <w:pPr>
              <w:spacing w:after="0" w:line="240" w:lineRule="auto"/>
            </w:pPr>
            <w:r>
              <w:t>4</w:t>
            </w:r>
          </w:p>
        </w:tc>
        <w:tc>
          <w:tcPr>
            <w:tcW w:w="8075" w:type="dxa"/>
            <w:shd w:val="clear" w:color="auto" w:fill="auto"/>
          </w:tcPr>
          <w:p w14:paraId="653C08E4" w14:textId="77777777" w:rsidR="003F02D1" w:rsidRDefault="003F02D1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F02D1" w14:paraId="260425AB" w14:textId="77777777" w:rsidTr="003F0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66C53CB0" w14:textId="6801C91B" w:rsidR="003F02D1" w:rsidRDefault="003F02D1" w:rsidP="00AC1E3F">
            <w:pPr>
              <w:spacing w:after="0" w:line="240" w:lineRule="auto"/>
            </w:pPr>
            <w:r>
              <w:t>5</w:t>
            </w:r>
          </w:p>
        </w:tc>
        <w:tc>
          <w:tcPr>
            <w:tcW w:w="8075" w:type="dxa"/>
            <w:shd w:val="clear" w:color="auto" w:fill="auto"/>
          </w:tcPr>
          <w:p w14:paraId="37B62B2B" w14:textId="77777777" w:rsidR="003F02D1" w:rsidRDefault="003F02D1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02D1" w14:paraId="284951D3" w14:textId="77777777" w:rsidTr="003F02D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3D8BA7F6" w14:textId="3CEA360C" w:rsidR="003F02D1" w:rsidRDefault="003F02D1" w:rsidP="00AC1E3F">
            <w:pPr>
              <w:spacing w:after="0" w:line="240" w:lineRule="auto"/>
            </w:pPr>
            <w:r>
              <w:t>6</w:t>
            </w:r>
          </w:p>
        </w:tc>
        <w:tc>
          <w:tcPr>
            <w:tcW w:w="8075" w:type="dxa"/>
            <w:shd w:val="clear" w:color="auto" w:fill="auto"/>
          </w:tcPr>
          <w:p w14:paraId="31B751A6" w14:textId="77777777" w:rsidR="003F02D1" w:rsidRDefault="003F02D1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F02D1" w14:paraId="26C504D9" w14:textId="77777777" w:rsidTr="003F0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476DE6F" w14:textId="00283FDB" w:rsidR="003F02D1" w:rsidRDefault="003F02D1" w:rsidP="00AC1E3F">
            <w:pPr>
              <w:spacing w:after="0" w:line="240" w:lineRule="auto"/>
            </w:pPr>
            <w:r>
              <w:t>7</w:t>
            </w:r>
          </w:p>
        </w:tc>
        <w:tc>
          <w:tcPr>
            <w:tcW w:w="8075" w:type="dxa"/>
            <w:shd w:val="clear" w:color="auto" w:fill="auto"/>
          </w:tcPr>
          <w:p w14:paraId="0F403B7E" w14:textId="77777777" w:rsidR="003F02D1" w:rsidRDefault="003F02D1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F02D1" w14:paraId="37F8205C" w14:textId="77777777" w:rsidTr="003F02D1">
        <w:trPr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7CCB2F51" w14:textId="232671B4" w:rsidR="003F02D1" w:rsidRDefault="003F02D1" w:rsidP="00AC1E3F">
            <w:pPr>
              <w:spacing w:after="0" w:line="240" w:lineRule="auto"/>
            </w:pPr>
            <w:r>
              <w:t>8</w:t>
            </w:r>
          </w:p>
        </w:tc>
        <w:tc>
          <w:tcPr>
            <w:tcW w:w="8075" w:type="dxa"/>
            <w:shd w:val="clear" w:color="auto" w:fill="auto"/>
          </w:tcPr>
          <w:p w14:paraId="19E321E0" w14:textId="77777777" w:rsidR="003F02D1" w:rsidRDefault="003F02D1" w:rsidP="00AC1E3F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F02D1" w14:paraId="5C889D45" w14:textId="77777777" w:rsidTr="003F02D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2" w:type="dxa"/>
            <w:shd w:val="clear" w:color="auto" w:fill="auto"/>
          </w:tcPr>
          <w:p w14:paraId="293C82E6" w14:textId="14E4C243" w:rsidR="003F02D1" w:rsidRDefault="003F02D1" w:rsidP="00AC1E3F">
            <w:pPr>
              <w:spacing w:after="0" w:line="240" w:lineRule="auto"/>
            </w:pPr>
            <w:r>
              <w:t>9</w:t>
            </w:r>
          </w:p>
        </w:tc>
        <w:tc>
          <w:tcPr>
            <w:tcW w:w="8075" w:type="dxa"/>
            <w:shd w:val="clear" w:color="auto" w:fill="auto"/>
          </w:tcPr>
          <w:p w14:paraId="1176682E" w14:textId="77777777" w:rsidR="003F02D1" w:rsidRDefault="003F02D1" w:rsidP="00AC1E3F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407DC6E" w14:textId="154FA2BC" w:rsidR="004E1FB1" w:rsidRPr="005461BD" w:rsidRDefault="003F02D1" w:rsidP="005461BD">
      <w:pPr>
        <w:rPr>
          <w:szCs w:val="22"/>
        </w:rPr>
      </w:pPr>
      <w:r w:rsidRPr="003F02D1">
        <w:rPr>
          <w:szCs w:val="22"/>
        </w:rPr>
        <w:br/>
      </w:r>
      <w:r w:rsidR="000A4FE9" w:rsidRPr="003F02D1">
        <w:rPr>
          <w:szCs w:val="22"/>
        </w:rPr>
        <w:t>Motivering</w:t>
      </w:r>
      <w:r w:rsidR="005461BD">
        <w:rPr>
          <w:szCs w:val="22"/>
        </w:rPr>
        <w:t>:</w:t>
      </w:r>
      <w:r w:rsidR="004E1FB1">
        <w:rPr>
          <w:sz w:val="24"/>
        </w:rPr>
        <w:tab/>
      </w:r>
    </w:p>
    <w:p w14:paraId="0CA03391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78E6FFB7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0ECF89B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E0A2628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566689D2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36C22D75" w14:textId="77777777" w:rsidR="004E1FB1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44DD1E41" w14:textId="2889A45A" w:rsidR="000A4FE9" w:rsidRDefault="004E1FB1" w:rsidP="004E1FB1">
      <w:pPr>
        <w:tabs>
          <w:tab w:val="right" w:leader="dot" w:pos="9638"/>
        </w:tabs>
        <w:spacing w:after="120" w:line="240" w:lineRule="auto"/>
        <w:rPr>
          <w:sz w:val="24"/>
        </w:rPr>
      </w:pPr>
      <w:r>
        <w:rPr>
          <w:sz w:val="24"/>
        </w:rPr>
        <w:tab/>
      </w:r>
    </w:p>
    <w:p w14:paraId="26BCDDDE" w14:textId="3B73F438" w:rsidR="009F22B6" w:rsidRPr="003F02D1" w:rsidRDefault="009F22B6" w:rsidP="009F22B6">
      <w:pPr>
        <w:rPr>
          <w:szCs w:val="22"/>
        </w:rPr>
      </w:pPr>
      <w:r w:rsidRPr="003F02D1">
        <w:rPr>
          <w:szCs w:val="22"/>
        </w:rPr>
        <w:t>Datum:</w:t>
      </w:r>
      <w:r w:rsidRPr="003F02D1">
        <w:rPr>
          <w:szCs w:val="22"/>
        </w:rPr>
        <w:tab/>
        <w:t>……./ ……./ …………..</w:t>
      </w:r>
    </w:p>
    <w:p w14:paraId="315BB85F" w14:textId="26171049" w:rsidR="009F22B6" w:rsidRPr="005461BD" w:rsidRDefault="009F22B6" w:rsidP="00AC1E3F">
      <w:pPr>
        <w:rPr>
          <w:szCs w:val="22"/>
        </w:rPr>
      </w:pPr>
      <w:r w:rsidRPr="003F02D1">
        <w:rPr>
          <w:szCs w:val="22"/>
        </w:rPr>
        <w:t xml:space="preserve">Naam en handtekening </w:t>
      </w:r>
      <w:r w:rsidR="005A1374" w:rsidRPr="003F02D1">
        <w:rPr>
          <w:szCs w:val="22"/>
        </w:rPr>
        <w:t xml:space="preserve">van de voorzitter van het </w:t>
      </w:r>
      <w:r w:rsidRPr="003F02D1">
        <w:rPr>
          <w:szCs w:val="22"/>
        </w:rPr>
        <w:t>kiesbureau:</w:t>
      </w:r>
    </w:p>
    <w:sectPr w:rsidR="009F22B6" w:rsidRPr="005461BD" w:rsidSect="00DE38CA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85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2AFB60" w14:textId="77777777" w:rsidR="00D23A7D" w:rsidRDefault="00D23A7D" w:rsidP="0005562E">
      <w:r>
        <w:separator/>
      </w:r>
    </w:p>
  </w:endnote>
  <w:endnote w:type="continuationSeparator" w:id="0">
    <w:p w14:paraId="284AF9EC" w14:textId="77777777" w:rsidR="00D23A7D" w:rsidRDefault="00D23A7D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D297D" w14:textId="51EC3D45" w:rsidR="00BC50F8" w:rsidRPr="005A1374" w:rsidRDefault="004527BC" w:rsidP="005A1374">
    <w:pPr>
      <w:spacing w:after="0" w:line="240" w:lineRule="auto"/>
      <w:ind w:left="391"/>
      <w:jc w:val="right"/>
      <w:rPr>
        <w:sz w:val="20"/>
        <w:szCs w:val="20"/>
      </w:rPr>
    </w:pPr>
    <w:r w:rsidRPr="00EC517A">
      <w:rPr>
        <w:noProof/>
      </w:rPr>
      <w:drawing>
        <wp:anchor distT="0" distB="0" distL="114300" distR="114300" simplePos="0" relativeHeight="251677696" behindDoc="0" locked="0" layoutInCell="1" allowOverlap="1" wp14:anchorId="71BA2FD0" wp14:editId="0EC93986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55B7A">
      <w:rPr>
        <w:noProof/>
      </w:rPr>
      <w:drawing>
        <wp:anchor distT="0" distB="0" distL="114300" distR="114300" simplePos="0" relativeHeight="251670528" behindDoc="0" locked="0" layoutInCell="1" allowOverlap="1" wp14:anchorId="4C191120" wp14:editId="78B2D51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F22B6" w:rsidRPr="009F22B6">
      <w:rPr>
        <w:sz w:val="20"/>
        <w:szCs w:val="20"/>
      </w:rPr>
      <w:t xml:space="preserve"> </w:t>
    </w:r>
    <w:r w:rsidR="009F22B6" w:rsidRPr="00AF095A">
      <w:rPr>
        <w:sz w:val="20"/>
        <w:szCs w:val="20"/>
      </w:rPr>
      <w:t xml:space="preserve">Formulier KRVB </w:t>
    </w:r>
    <w:r w:rsidR="005A1374">
      <w:rPr>
        <w:sz w:val="20"/>
        <w:szCs w:val="2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761C6" w14:textId="6122177B" w:rsidR="00A82C69" w:rsidRPr="00AF095A" w:rsidRDefault="00A2331C" w:rsidP="005A1374">
    <w:pPr>
      <w:spacing w:after="0" w:line="240" w:lineRule="auto"/>
      <w:ind w:left="391"/>
      <w:jc w:val="right"/>
      <w:rPr>
        <w:sz w:val="20"/>
        <w:szCs w:val="20"/>
      </w:rPr>
    </w:pPr>
    <w:r w:rsidRPr="00AF095A">
      <w:rPr>
        <w:sz w:val="20"/>
        <w:szCs w:val="20"/>
      </w:rPr>
      <w:t xml:space="preserve">Formulier KRVB </w:t>
    </w:r>
    <w:r w:rsidR="005A1374">
      <w:rPr>
        <w:sz w:val="20"/>
        <w:szCs w:val="20"/>
      </w:rPr>
      <w:t>7</w:t>
    </w:r>
    <w:r w:rsidR="00A82C69" w:rsidRPr="00AF095A">
      <w:rPr>
        <w:noProof/>
        <w:sz w:val="20"/>
        <w:szCs w:val="20"/>
      </w:rPr>
      <w:drawing>
        <wp:anchor distT="0" distB="0" distL="114300" distR="114300" simplePos="0" relativeHeight="251675648" behindDoc="0" locked="0" layoutInCell="1" allowOverlap="1" wp14:anchorId="659F26F7" wp14:editId="25A6BE8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B266B" w14:textId="77777777" w:rsidR="00D23A7D" w:rsidRDefault="00D23A7D" w:rsidP="0005562E">
      <w:r>
        <w:separator/>
      </w:r>
    </w:p>
  </w:footnote>
  <w:footnote w:type="continuationSeparator" w:id="0">
    <w:p w14:paraId="66B7B1A2" w14:textId="77777777" w:rsidR="00D23A7D" w:rsidRDefault="00D23A7D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3A9FB" w14:textId="77777777" w:rsidR="00BC50F8" w:rsidRDefault="00BC50F8">
    <w:pPr>
      <w:pStyle w:val="Koptekst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E48282A" wp14:editId="1139CEAB">
          <wp:simplePos x="0" y="0"/>
          <wp:positionH relativeFrom="page">
            <wp:posOffset>900430</wp:posOffset>
          </wp:positionH>
          <wp:positionV relativeFrom="page">
            <wp:posOffset>1043940</wp:posOffset>
          </wp:positionV>
          <wp:extent cx="36000" cy="72000"/>
          <wp:effectExtent l="0" t="0" r="2540" b="4445"/>
          <wp:wrapNone/>
          <wp:docPr id="504660781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4460672" name="Graphic 18444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" cy="7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50CB7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FA58C5F" wp14:editId="0D07218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F5894A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D5F2F23"/>
    <w:multiLevelType w:val="hybridMultilevel"/>
    <w:tmpl w:val="4956ED1C"/>
    <w:lvl w:ilvl="0" w:tplc="BD2279F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9163603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8CA"/>
    <w:rsid w:val="00000177"/>
    <w:rsid w:val="00011C99"/>
    <w:rsid w:val="000514AB"/>
    <w:rsid w:val="0005562E"/>
    <w:rsid w:val="00057AF7"/>
    <w:rsid w:val="00060F7B"/>
    <w:rsid w:val="00073990"/>
    <w:rsid w:val="000809A0"/>
    <w:rsid w:val="000857DF"/>
    <w:rsid w:val="00094BC4"/>
    <w:rsid w:val="000A284D"/>
    <w:rsid w:val="000A4FE9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269C5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D35DA"/>
    <w:rsid w:val="001E3149"/>
    <w:rsid w:val="001E4B82"/>
    <w:rsid w:val="00235551"/>
    <w:rsid w:val="00236CB7"/>
    <w:rsid w:val="00242545"/>
    <w:rsid w:val="00246523"/>
    <w:rsid w:val="00261602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2739"/>
    <w:rsid w:val="003C399F"/>
    <w:rsid w:val="003E3190"/>
    <w:rsid w:val="003E6B02"/>
    <w:rsid w:val="003F02D1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1FB1"/>
    <w:rsid w:val="004E5806"/>
    <w:rsid w:val="004F651B"/>
    <w:rsid w:val="00511215"/>
    <w:rsid w:val="005112F5"/>
    <w:rsid w:val="005233F5"/>
    <w:rsid w:val="0054248A"/>
    <w:rsid w:val="005461BD"/>
    <w:rsid w:val="00547866"/>
    <w:rsid w:val="005558CD"/>
    <w:rsid w:val="005601C9"/>
    <w:rsid w:val="0057606A"/>
    <w:rsid w:val="00576366"/>
    <w:rsid w:val="005958F3"/>
    <w:rsid w:val="005A0A46"/>
    <w:rsid w:val="005A1374"/>
    <w:rsid w:val="005D2109"/>
    <w:rsid w:val="005D46D4"/>
    <w:rsid w:val="005F4AFF"/>
    <w:rsid w:val="00651D90"/>
    <w:rsid w:val="006A3651"/>
    <w:rsid w:val="006D7765"/>
    <w:rsid w:val="006E25C1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7A7979"/>
    <w:rsid w:val="007F5167"/>
    <w:rsid w:val="00806770"/>
    <w:rsid w:val="00822BC9"/>
    <w:rsid w:val="0084341E"/>
    <w:rsid w:val="008663FC"/>
    <w:rsid w:val="00872BFE"/>
    <w:rsid w:val="00885302"/>
    <w:rsid w:val="008D2484"/>
    <w:rsid w:val="008D36BC"/>
    <w:rsid w:val="008D5186"/>
    <w:rsid w:val="00955B7A"/>
    <w:rsid w:val="00960F51"/>
    <w:rsid w:val="009B39D0"/>
    <w:rsid w:val="009C1301"/>
    <w:rsid w:val="009D04B5"/>
    <w:rsid w:val="009E0527"/>
    <w:rsid w:val="009E7A99"/>
    <w:rsid w:val="009F22B6"/>
    <w:rsid w:val="00A06758"/>
    <w:rsid w:val="00A2331C"/>
    <w:rsid w:val="00A41B9E"/>
    <w:rsid w:val="00A5411A"/>
    <w:rsid w:val="00A54912"/>
    <w:rsid w:val="00A71247"/>
    <w:rsid w:val="00A82C69"/>
    <w:rsid w:val="00A85284"/>
    <w:rsid w:val="00AC1E3F"/>
    <w:rsid w:val="00AC2EF0"/>
    <w:rsid w:val="00AC4BE8"/>
    <w:rsid w:val="00AD1704"/>
    <w:rsid w:val="00AD1893"/>
    <w:rsid w:val="00AD7992"/>
    <w:rsid w:val="00AE4155"/>
    <w:rsid w:val="00AF04D3"/>
    <w:rsid w:val="00AF095A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1199D"/>
    <w:rsid w:val="00D23A7D"/>
    <w:rsid w:val="00D255CF"/>
    <w:rsid w:val="00D54837"/>
    <w:rsid w:val="00D8604B"/>
    <w:rsid w:val="00DA1A72"/>
    <w:rsid w:val="00DE28FC"/>
    <w:rsid w:val="00DE38CA"/>
    <w:rsid w:val="00E14D28"/>
    <w:rsid w:val="00E36C8A"/>
    <w:rsid w:val="00E5582D"/>
    <w:rsid w:val="00E75DFD"/>
    <w:rsid w:val="00E81526"/>
    <w:rsid w:val="00EC1B62"/>
    <w:rsid w:val="00ED2B2C"/>
    <w:rsid w:val="00F42A3F"/>
    <w:rsid w:val="00F80B22"/>
    <w:rsid w:val="00FB7922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4227F"/>
  <w15:chartTrackingRefBased/>
  <w15:docId w15:val="{3B9FC2AD-592A-4F11-AFA4-370CD15DD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noottekst">
    <w:name w:val="footnote text"/>
    <w:basedOn w:val="Standaard"/>
    <w:link w:val="VoetnoottekstChar"/>
    <w:rsid w:val="00DE38C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eastAsia="nl-NL"/>
      <w14:ligatures w14:val="none"/>
    </w:rPr>
  </w:style>
  <w:style w:type="character" w:customStyle="1" w:styleId="VoetnoottekstChar">
    <w:name w:val="Voetnoottekst Char"/>
    <w:basedOn w:val="Standaardalinea-lettertype"/>
    <w:link w:val="Voetnoottekst"/>
    <w:rsid w:val="00DE38CA"/>
    <w:rPr>
      <w:rFonts w:ascii="Arial" w:eastAsia="Times New Roman" w:hAnsi="Arial" w:cs="Times New Roman"/>
      <w:kern w:val="0"/>
      <w:sz w:val="20"/>
      <w:szCs w:val="20"/>
      <w:lang w:val="nl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qFormat/>
    <w:rsid w:val="00DE38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DE38CA"/>
    <w:rPr>
      <w:sz w:val="22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customXml" Target="../customXml/item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D2D01B952D4CB1A3D074E13EB9874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3C432805-8E66-43CD-8D8B-D8B2F81E946C}"/>
      </w:docPartPr>
      <w:docPartBody>
        <w:p w:rsidR="005A32C4" w:rsidRDefault="005A32C4" w:rsidP="005A32C4">
          <w:pPr>
            <w:pStyle w:val="AFD2D01B952D4CB1A3D074E13EB9874E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2C4"/>
    <w:rsid w:val="00060F7B"/>
    <w:rsid w:val="0018507A"/>
    <w:rsid w:val="005A32C4"/>
    <w:rsid w:val="007A7979"/>
    <w:rsid w:val="00806C31"/>
    <w:rsid w:val="0084341E"/>
    <w:rsid w:val="00A5411A"/>
    <w:rsid w:val="00AC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5A32C4"/>
    <w:rPr>
      <w:color w:val="808080"/>
    </w:rPr>
  </w:style>
  <w:style w:type="paragraph" w:customStyle="1" w:styleId="AFD2D01B952D4CB1A3D074E13EB9874E">
    <w:name w:val="AFD2D01B952D4CB1A3D074E13EB9874E"/>
    <w:rsid w:val="005A32C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13</Value>
      <Value>115</Value>
      <Value>114</Value>
      <Value>111</Value>
      <Value>1</Value>
      <Value>23</Value>
      <Value>21</Value>
      <Value>20</Value>
      <Value>97</Value>
      <Value>18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</TermName>
          <TermId xmlns="http://schemas.microsoft.com/office/infopath/2007/PartnerControls">2214d877-6387-4228-804b-908fde3d3bec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Buitengewoon basisonderwijs</TermName>
          <TermId xmlns="http://schemas.microsoft.com/office/infopath/2007/PartnerControls">5364dd91-2648-4c46-9c84-38e9917ad097</TermId>
        </TermInfo>
        <TermInfo xmlns="http://schemas.microsoft.com/office/infopath/2007/PartnerControls">
          <TermName xmlns="http://schemas.microsoft.com/office/infopath/2007/PartnerControls">Buitengewoon secundair onderwijs</TermName>
          <TermId xmlns="http://schemas.microsoft.com/office/infopath/2007/PartnerControls">97b163f3-e4b3-444d-980a-2329f41c9e6d</TermId>
        </TermInfo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GOPRO-1830562155-28027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2025-2026</TermName>
          <TermId xmlns="http://schemas.microsoft.com/office/infopath/2007/PartnerControls">5c3faff1-63c3-480b-8288-e78bf7444944</TermId>
        </TermInfo>
      </Terms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https://gemeenschapsonderwijs.sharepoint.com/sites/prodoc/_layouts/15/DocIdRedir.aspx?ID=GOPRO-1830562155-28027</Url>
      <Description>GOPRO-1830562155-28027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Organisatie en regelgeving</TermName>
          <TermId xmlns="http://schemas.microsoft.com/office/infopath/2007/PartnerControls">5fbbe23b-2c8c-41dc-a7c6-a3ad781c6d9c</TermId>
        </TermInfo>
        <TermInfo xmlns="http://schemas.microsoft.com/office/infopath/2007/PartnerControls">
          <TermName xmlns="http://schemas.microsoft.com/office/infopath/2007/PartnerControls">Over GO!</TermName>
          <TermId xmlns="http://schemas.microsoft.com/office/infopath/2007/PartnerControls">e2151251-71d0-4297-b112-07e71cd423f8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6cf31070f0c65a1d4285a7b1a20148c1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70d905a3a207ce35ac5dfb888c18480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E51DF5-EE2C-438F-B7D1-788877737EC8}"/>
</file>

<file path=customXml/itemProps5.xml><?xml version="1.0" encoding="utf-8"?>
<ds:datastoreItem xmlns:ds="http://schemas.openxmlformats.org/officeDocument/2006/customXml" ds:itemID="{E7488F1E-0F5D-467F-A50E-0197D5D5BAC7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87</Words>
  <Characters>482</Characters>
  <Application>Microsoft Office Word</Application>
  <DocSecurity>0</DocSecurity>
  <Lines>4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KRVB7 kandidaten coöptatie</dc:title>
  <dc:subject/>
  <dc:creator>Brenda Van Rillaer</dc:creator>
  <cp:keywords/>
  <dc:description/>
  <cp:lastModifiedBy>Isabel De Cavel</cp:lastModifiedBy>
  <cp:revision>14</cp:revision>
  <dcterms:created xsi:type="dcterms:W3CDTF">2025-04-11T11:49:00Z</dcterms:created>
  <dcterms:modified xsi:type="dcterms:W3CDTF">2025-04-25T14:37:00Z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7db4947f-6921-4909-a522-65a7a20cd5ae</vt:lpwstr>
  </property>
  <property fmtid="{D5CDD505-2E9C-101B-9397-08002B2CF9AE}" pid="6" name="GOProOnderwijsniveaus">
    <vt:lpwstr>18;#Secundair onderwijs|5a6d7bf7-2954-423b-a455-adc87e5ebd86;#114;#Buitengewoon basisonderwijs|5364dd91-2648-4c46-9c84-38e9917ad097;#115;#Buitengewoon secundair onderwijs|97b163f3-e4b3-444d-980a-2329f41c9e6d;#20;#Basisonderwijs|87d9c191-7b07-4551-813d-0ac374cd31d8;#23;#Deeltijds kunstonderwijs|660b3ff0-98eb-4092-80a8-7261f37d7526;#16;#Volwassenenonderwijs|3f9a9161-edbf-4ce0-a3d7-4fae92bc5d09</vt:lpwstr>
  </property>
  <property fmtid="{D5CDD505-2E9C-101B-9397-08002B2CF9AE}" pid="7" name="GOProOorsprong">
    <vt:lpwstr/>
  </property>
  <property fmtid="{D5CDD505-2E9C-101B-9397-08002B2CF9AE}" pid="8" name="GOProThemas">
    <vt:lpwstr>13;#Organisatie en regelgeving|5fbbe23b-2c8c-41dc-a7c6-a3ad781c6d9c;#21;#Over GO!|e2151251-71d0-4297-b112-07e71cd423f8</vt:lpwstr>
  </property>
  <property fmtid="{D5CDD505-2E9C-101B-9397-08002B2CF9AE}" pid="9" name="GOProSchooljaar">
    <vt:lpwstr>97;#2025-2026|5c3faff1-63c3-480b-8288-e78bf7444944</vt:lpwstr>
  </property>
  <property fmtid="{D5CDD505-2E9C-101B-9397-08002B2CF9AE}" pid="10" name="GOProJaar">
    <vt:lpwstr>111;#2025|2214d877-6387-4228-804b-908fde3d3bec</vt:lpwstr>
  </property>
</Properties>
</file>