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Metadata/LabelInfo.xml" ContentType="application/vnd.ms-office.classificationlabel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4536" w:bottomFromText="567" w:vertAnchor="page" w:horzAnchor="margin" w:tblpY="708"/>
        <w:tblOverlap w:val="never"/>
        <w:tblW w:w="6663" w:type="dxa"/>
        <w:tblLook w:val="04A0" w:firstRow="1" w:lastRow="0" w:firstColumn="1" w:lastColumn="0" w:noHBand="0" w:noVBand="1"/>
      </w:tblPr>
      <w:tblGrid>
        <w:gridCol w:w="6663"/>
      </w:tblGrid>
      <w:tr w:rsidR="00DE38CA" w:rsidRPr="00FF0A77" w14:paraId="4D319766" w14:textId="77777777" w:rsidTr="00715D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252"/>
        </w:trPr>
        <w:tc>
          <w:tcPr>
            <w:tcW w:w="6663" w:type="dxa"/>
            <w:tcBorders>
              <w:top w:val="nil"/>
              <w:bottom w:val="nil"/>
            </w:tcBorders>
            <w:vAlign w:val="center"/>
          </w:tcPr>
          <w:sdt>
            <w:sdtPr>
              <w:rPr>
                <w:color w:val="C3004A"/>
                <w:sz w:val="24"/>
                <w:lang w:val="nl-BE"/>
              </w:rPr>
              <w:id w:val="22332725"/>
              <w:placeholder>
                <w:docPart w:val="AFD2D01B952D4CB1A3D074E13EB9874E"/>
              </w:placeholder>
            </w:sdtPr>
            <w:sdtEndPr>
              <w:rPr>
                <w:sz w:val="20"/>
              </w:rPr>
            </w:sdtEndPr>
            <w:sdtContent>
              <w:p w14:paraId="2D0FE899" w14:textId="7A946022" w:rsidR="00DD6AF7" w:rsidRPr="00DD6AF7" w:rsidRDefault="00DD6AF7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bCs/>
                    <w:color w:val="C3004A"/>
                    <w:sz w:val="24"/>
                    <w:szCs w:val="24"/>
                    <w:lang w:val="nl-BE"/>
                  </w:rPr>
                </w:pPr>
                <w:r w:rsidRPr="00DD6AF7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 xml:space="preserve"> FORMULIER KRVB 6</w:t>
                </w:r>
              </w:p>
              <w:p w14:paraId="51BAC300" w14:textId="3E005028" w:rsidR="00DE38CA" w:rsidRPr="00AB3E2E" w:rsidRDefault="00AB3E2E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532464" w:themeColor="accent6"/>
                    <w:sz w:val="36"/>
                    <w:szCs w:val="36"/>
                  </w:rPr>
                </w:pPr>
                <w:r w:rsidRPr="00AB3E2E">
                  <w:rPr>
                    <w:color w:val="532464" w:themeColor="accent6"/>
                    <w:sz w:val="36"/>
                    <w:szCs w:val="36"/>
                  </w:rPr>
                  <w:t>GETUIGEN BIJ DE KIESPROCEDURE VOOR DE RECHTSTREEKSE VERKIEZINGEN VAN DE RAAD VAN BESTUUR</w:t>
                </w:r>
              </w:p>
              <w:p w14:paraId="608E4673" w14:textId="174CF202" w:rsidR="00DE38CA" w:rsidRPr="00984753" w:rsidRDefault="00744C11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color w:val="C3004A"/>
                  </w:rPr>
                </w:pPr>
              </w:p>
            </w:sdtContent>
          </w:sdt>
        </w:tc>
      </w:tr>
    </w:tbl>
    <w:p w14:paraId="2B449AAF" w14:textId="40BE8BAC" w:rsidR="008D7A65" w:rsidRDefault="00DE38CA" w:rsidP="008D7A65">
      <w:pPr>
        <w:spacing w:after="120" w:line="120" w:lineRule="atLeast"/>
        <w:jc w:val="both"/>
      </w:pPr>
      <w:r w:rsidRPr="00EF501B">
        <w:rPr>
          <w:b/>
        </w:rPr>
        <w:t>Raad van Bestuur</w:t>
      </w:r>
      <w:r>
        <w:rPr>
          <w:b/>
        </w:rPr>
        <w:t>:</w:t>
      </w:r>
      <w:r w:rsidRPr="00EF501B">
        <w:rPr>
          <w:b/>
        </w:rPr>
        <w:t xml:space="preserve"> </w:t>
      </w:r>
      <w:r w:rsidRPr="00EF501B">
        <w:t xml:space="preserve">scholengroep (nummer + naam) </w:t>
      </w:r>
      <w:r w:rsidR="00A2331C">
        <w:t>………………………………………………………………………</w:t>
      </w:r>
    </w:p>
    <w:p w14:paraId="70825217" w14:textId="3D5C6781" w:rsidR="008A6C0C" w:rsidRDefault="008A6C0C" w:rsidP="008D7A65"/>
    <w:p w14:paraId="368AAF09" w14:textId="355900D5" w:rsidR="00A07ED1" w:rsidRPr="00957610" w:rsidRDefault="00A07ED1" w:rsidP="0039752B">
      <w:r w:rsidRPr="00957610">
        <w:t>Ondergetekende</w:t>
      </w:r>
      <w:r w:rsidR="0039752B">
        <w:t xml:space="preserve"> (</w:t>
      </w:r>
      <w:r w:rsidR="0039752B" w:rsidRPr="0039752B">
        <w:rPr>
          <w:highlight w:val="yellow"/>
        </w:rPr>
        <w:t>voor- en achternaam</w:t>
      </w:r>
      <w:r w:rsidR="0039752B">
        <w:t>)</w:t>
      </w:r>
      <w:r w:rsidRPr="00957610">
        <w:t>,</w:t>
      </w:r>
      <w:r w:rsidR="0039752B">
        <w:t xml:space="preserve"> </w:t>
      </w:r>
      <w:r>
        <w:t>…………………………………………………………………………</w:t>
      </w:r>
      <w:r w:rsidR="0039752B">
        <w:t>…………….</w:t>
      </w:r>
    </w:p>
    <w:p w14:paraId="0169CAD5" w14:textId="427C158A" w:rsidR="00A07ED1" w:rsidRPr="00957610" w:rsidRDefault="004743A7" w:rsidP="00A07ED1">
      <w:pPr>
        <w:jc w:val="both"/>
      </w:pPr>
      <w:r>
        <w:t>met g</w:t>
      </w:r>
      <w:r w:rsidR="00A07ED1" w:rsidRPr="00957610">
        <w:t xml:space="preserve">eboortedatum: </w:t>
      </w:r>
      <w:r w:rsidR="009A7369">
        <w:t>……./ ……./ ……………</w:t>
      </w:r>
      <w:r>
        <w:t>,</w:t>
      </w:r>
    </w:p>
    <w:p w14:paraId="075BD3FA" w14:textId="01846DAF" w:rsidR="00A07ED1" w:rsidRPr="00957610" w:rsidRDefault="00A07ED1" w:rsidP="004743A7">
      <w:pPr>
        <w:jc w:val="both"/>
      </w:pPr>
      <w:r w:rsidRPr="00957610">
        <w:t>kandidaat voor de rechtstreekse verkiezingen</w:t>
      </w:r>
      <w:r w:rsidR="004743A7">
        <w:t>,</w:t>
      </w:r>
    </w:p>
    <w:p w14:paraId="49CE8983" w14:textId="77777777" w:rsidR="0039752B" w:rsidRDefault="0039752B" w:rsidP="00A07ED1"/>
    <w:p w14:paraId="68DFC262" w14:textId="487EF6CA" w:rsidR="00A07ED1" w:rsidRPr="00957610" w:rsidRDefault="00A07ED1" w:rsidP="00A07ED1">
      <w:r w:rsidRPr="00957610">
        <w:t xml:space="preserve">vaardigt </w:t>
      </w:r>
      <w:r w:rsidR="00E42F9D">
        <w:t>(</w:t>
      </w:r>
      <w:r w:rsidR="00E42F9D" w:rsidRPr="00E42F9D">
        <w:rPr>
          <w:highlight w:val="yellow"/>
        </w:rPr>
        <w:t>voor- en achternaam</w:t>
      </w:r>
      <w:r w:rsidR="00E42F9D">
        <w:t>)</w:t>
      </w:r>
      <w:r w:rsidR="009A7369">
        <w:t>…………</w:t>
      </w:r>
      <w:r w:rsidR="00E42F9D">
        <w:t>….</w:t>
      </w:r>
      <w:r w:rsidR="009A7369">
        <w:t>………………………………………………………………………………………..</w:t>
      </w:r>
    </w:p>
    <w:p w14:paraId="6B311C04" w14:textId="7815A366" w:rsidR="00A07ED1" w:rsidRPr="00957610" w:rsidRDefault="00E42F9D" w:rsidP="00A07ED1">
      <w:r>
        <w:t xml:space="preserve">met </w:t>
      </w:r>
      <w:r w:rsidR="00A07ED1" w:rsidRPr="00957610">
        <w:t>geboortedatum</w:t>
      </w:r>
      <w:r w:rsidR="009A7369" w:rsidRPr="00957610">
        <w:t xml:space="preserve">: </w:t>
      </w:r>
      <w:r w:rsidR="009A7369">
        <w:t>……./ ……./ ……………</w:t>
      </w:r>
      <w:r>
        <w:t>,</w:t>
      </w:r>
      <w:r w:rsidR="00A07ED1" w:rsidRPr="00957610">
        <w:tab/>
      </w:r>
    </w:p>
    <w:p w14:paraId="14C2170F" w14:textId="45784769" w:rsidR="00A07ED1" w:rsidRPr="00957610" w:rsidRDefault="00A07ED1" w:rsidP="00A07ED1">
      <w:r w:rsidRPr="00957610">
        <w:t>af als getuige bij de stemverrichtingen/telverrichtingen</w:t>
      </w:r>
      <w:r>
        <w:t xml:space="preserve"> in de</w:t>
      </w:r>
      <w:r w:rsidR="00E42F9D">
        <w:t xml:space="preserve"> </w:t>
      </w:r>
      <w:r>
        <w:t>schoolraad/</w:t>
      </w:r>
      <w:r w:rsidR="00062E70">
        <w:t>het kiesbureau</w:t>
      </w:r>
      <w:r w:rsidR="001B042A">
        <w:t>.</w:t>
      </w:r>
      <w:r w:rsidR="001B042A" w:rsidRPr="001B042A">
        <w:rPr>
          <w:rStyle w:val="Voetnootmarkering"/>
          <w:b/>
          <w:bCs/>
          <w:highlight w:val="yellow"/>
        </w:rPr>
        <w:footnoteReference w:id="1"/>
      </w:r>
    </w:p>
    <w:p w14:paraId="74FB59C3" w14:textId="78C81750" w:rsidR="00A07ED1" w:rsidRPr="00957610" w:rsidRDefault="00BC4D5A" w:rsidP="00BC4D5A">
      <w:pPr>
        <w:jc w:val="both"/>
      </w:pPr>
      <w:r>
        <w:t>……………………………………………………………………………………………………………………………………………………….</w:t>
      </w:r>
    </w:p>
    <w:p w14:paraId="69AF7A55" w14:textId="160ECDC2" w:rsidR="00A07ED1" w:rsidRPr="002B6845" w:rsidRDefault="00A07ED1" w:rsidP="00A07ED1">
      <w:pPr>
        <w:rPr>
          <w:b/>
        </w:rPr>
      </w:pPr>
      <w:r w:rsidRPr="00957610">
        <w:t>op datum van</w:t>
      </w:r>
      <w:r w:rsidR="00BC4D5A" w:rsidRPr="00957610">
        <w:t xml:space="preserve"> </w:t>
      </w:r>
      <w:r w:rsidR="00BC4D5A">
        <w:t>……./ ……./ ……………</w:t>
      </w:r>
      <w:r w:rsidR="003E741C" w:rsidRPr="00C20B38">
        <w:rPr>
          <w:rStyle w:val="Voetnootmarkering"/>
          <w:b/>
          <w:bCs/>
          <w:highlight w:val="yellow"/>
        </w:rPr>
        <w:footnoteReference w:id="2"/>
      </w:r>
      <w:r>
        <w:tab/>
        <w:t xml:space="preserve"> </w:t>
      </w:r>
    </w:p>
    <w:p w14:paraId="413E347D" w14:textId="77777777" w:rsidR="00A07ED1" w:rsidRDefault="00A07ED1" w:rsidP="00A07ED1"/>
    <w:p w14:paraId="0A7070A3" w14:textId="77777777" w:rsidR="00A07ED1" w:rsidRDefault="00A07ED1" w:rsidP="00A07ED1"/>
    <w:p w14:paraId="169DCCCC" w14:textId="77777777" w:rsidR="00A07ED1" w:rsidRDefault="00A07ED1" w:rsidP="00A07ED1"/>
    <w:p w14:paraId="3EC66EB3" w14:textId="77BE0374" w:rsidR="00A07ED1" w:rsidRDefault="00A07ED1" w:rsidP="00A07ED1">
      <w:r w:rsidRPr="00796D41">
        <w:t>Datum</w:t>
      </w:r>
      <w:r w:rsidR="003E741C">
        <w:t xml:space="preserve"> van ondertekening</w:t>
      </w:r>
      <w:r w:rsidR="00BC4D5A" w:rsidRPr="00957610">
        <w:t xml:space="preserve">: </w:t>
      </w:r>
      <w:r w:rsidR="00BC4D5A">
        <w:t>……./ ……./ ……………</w:t>
      </w:r>
      <w:r>
        <w:tab/>
      </w:r>
    </w:p>
    <w:p w14:paraId="5D919288" w14:textId="46A1E372" w:rsidR="00A07ED1" w:rsidRPr="001D09F0" w:rsidRDefault="00A07ED1" w:rsidP="00A07ED1">
      <w:r w:rsidRPr="0055462B">
        <w:t>Handtekening kandidaat</w:t>
      </w:r>
      <w:r>
        <w:t>:</w:t>
      </w:r>
    </w:p>
    <w:p w14:paraId="5D10711A" w14:textId="2799136B" w:rsidR="008D7A65" w:rsidRPr="00270FE1" w:rsidRDefault="008D7A65" w:rsidP="008D7A65"/>
    <w:p w14:paraId="72E563B1" w14:textId="4A33BCC9" w:rsidR="00DE38CA" w:rsidRPr="00DE38CA" w:rsidRDefault="00DE38CA" w:rsidP="00DE38CA"/>
    <w:sectPr w:rsidR="00DE38CA" w:rsidRPr="00DE38CA" w:rsidSect="00DE38C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5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0AF1A" w14:textId="77777777" w:rsidR="00DE38CA" w:rsidRDefault="00DE38CA" w:rsidP="0005562E">
      <w:r>
        <w:separator/>
      </w:r>
    </w:p>
  </w:endnote>
  <w:endnote w:type="continuationSeparator" w:id="0">
    <w:p w14:paraId="67947EF2" w14:textId="77777777" w:rsidR="00DE38CA" w:rsidRDefault="00DE38CA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D297D" w14:textId="1C9F0D86" w:rsidR="00BC50F8" w:rsidRPr="0007039A" w:rsidRDefault="0007039A" w:rsidP="0007039A">
    <w:pPr>
      <w:spacing w:after="0" w:line="240" w:lineRule="auto"/>
      <w:ind w:left="391"/>
      <w:jc w:val="right"/>
      <w:rPr>
        <w:sz w:val="20"/>
        <w:szCs w:val="20"/>
      </w:rPr>
    </w:pPr>
    <w:r w:rsidRPr="00AF095A">
      <w:rPr>
        <w:sz w:val="20"/>
        <w:szCs w:val="20"/>
      </w:rPr>
      <w:t xml:space="preserve">Formulier KRVB </w:t>
    </w:r>
    <w:r>
      <w:rPr>
        <w:sz w:val="20"/>
        <w:szCs w:val="20"/>
      </w:rPr>
      <w:t>5</w:t>
    </w:r>
    <w:r w:rsidR="004527BC" w:rsidRPr="00EC517A">
      <w:rPr>
        <w:noProof/>
      </w:rPr>
      <w:drawing>
        <wp:anchor distT="0" distB="0" distL="114300" distR="114300" simplePos="0" relativeHeight="251677696" behindDoc="0" locked="0" layoutInCell="1" allowOverlap="1" wp14:anchorId="71BA2FD0" wp14:editId="0EC93986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5B7A">
      <w:rPr>
        <w:noProof/>
      </w:rPr>
      <w:drawing>
        <wp:anchor distT="0" distB="0" distL="114300" distR="114300" simplePos="0" relativeHeight="251670528" behindDoc="0" locked="0" layoutInCell="1" allowOverlap="1" wp14:anchorId="4C191120" wp14:editId="78B2D51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61C6" w14:textId="2DA57525" w:rsidR="00A82C69" w:rsidRPr="00AF095A" w:rsidRDefault="00A2331C" w:rsidP="0007039A">
    <w:pPr>
      <w:spacing w:after="0" w:line="240" w:lineRule="auto"/>
      <w:ind w:left="391"/>
      <w:jc w:val="right"/>
      <w:rPr>
        <w:sz w:val="20"/>
        <w:szCs w:val="20"/>
      </w:rPr>
    </w:pPr>
    <w:r w:rsidRPr="00AF095A">
      <w:rPr>
        <w:sz w:val="20"/>
        <w:szCs w:val="20"/>
      </w:rPr>
      <w:t xml:space="preserve">Formulier KRVB </w:t>
    </w:r>
    <w:r w:rsidR="00A82C69" w:rsidRPr="00AF095A">
      <w:rPr>
        <w:noProof/>
        <w:sz w:val="20"/>
        <w:szCs w:val="20"/>
      </w:rPr>
      <w:drawing>
        <wp:anchor distT="0" distB="0" distL="114300" distR="114300" simplePos="0" relativeHeight="251675648" behindDoc="0" locked="0" layoutInCell="1" allowOverlap="1" wp14:anchorId="659F26F7" wp14:editId="25A6BE8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4D5A">
      <w:rPr>
        <w:sz w:val="20"/>
        <w:szCs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383B7" w14:textId="77777777" w:rsidR="00DE38CA" w:rsidRDefault="00DE38CA" w:rsidP="0005562E">
      <w:r>
        <w:separator/>
      </w:r>
    </w:p>
  </w:footnote>
  <w:footnote w:type="continuationSeparator" w:id="0">
    <w:p w14:paraId="7973411D" w14:textId="77777777" w:rsidR="00DE38CA" w:rsidRDefault="00DE38CA" w:rsidP="0005562E">
      <w:r>
        <w:continuationSeparator/>
      </w:r>
    </w:p>
  </w:footnote>
  <w:footnote w:id="1">
    <w:p w14:paraId="05B571DF" w14:textId="295AEE3A" w:rsidR="001B042A" w:rsidRPr="00744C11" w:rsidRDefault="001B042A" w:rsidP="001B042A">
      <w:pPr>
        <w:pStyle w:val="Voetnoottekst"/>
        <w:rPr>
          <w:rFonts w:asciiTheme="majorHAnsi" w:hAnsiTheme="majorHAnsi" w:cstheme="majorHAnsi"/>
          <w:lang w:val="nl-BE"/>
        </w:rPr>
      </w:pPr>
      <w:r w:rsidRPr="00744C11">
        <w:rPr>
          <w:rStyle w:val="Voetnootmarkering"/>
          <w:rFonts w:asciiTheme="majorHAnsi" w:hAnsiTheme="majorHAnsi" w:cstheme="majorHAnsi"/>
        </w:rPr>
        <w:footnoteRef/>
      </w:r>
      <w:r w:rsidRPr="00744C11">
        <w:rPr>
          <w:rFonts w:asciiTheme="majorHAnsi" w:hAnsiTheme="majorHAnsi" w:cstheme="majorHAnsi"/>
        </w:rPr>
        <w:t xml:space="preserve"> </w:t>
      </w:r>
      <w:r w:rsidRPr="00744C11">
        <w:rPr>
          <w:rFonts w:asciiTheme="majorHAnsi" w:hAnsiTheme="majorHAnsi" w:cstheme="majorHAnsi"/>
          <w:lang w:val="nl-BE"/>
        </w:rPr>
        <w:t xml:space="preserve">Schrap wat niet past. Vaardig je een getuige af om aanwezig te zijn bij de stemverrichtingen op een schoolraad? Schrap dan telverrichtingen en </w:t>
      </w:r>
      <w:r w:rsidR="00744C11">
        <w:rPr>
          <w:rFonts w:asciiTheme="majorHAnsi" w:hAnsiTheme="majorHAnsi" w:cstheme="majorHAnsi"/>
          <w:lang w:val="nl-BE"/>
        </w:rPr>
        <w:t>kiesbureau</w:t>
      </w:r>
      <w:r w:rsidRPr="00744C11">
        <w:rPr>
          <w:rFonts w:asciiTheme="majorHAnsi" w:hAnsiTheme="majorHAnsi" w:cstheme="majorHAnsi"/>
          <w:lang w:val="nl-BE"/>
        </w:rPr>
        <w:t xml:space="preserve">. Vaardig je een getuige af om aanwezig te zijn bij de telverrichtingen door het kiesbureau? Schrap dan stemverrichtingen en schoolraad. </w:t>
      </w:r>
    </w:p>
  </w:footnote>
  <w:footnote w:id="2">
    <w:p w14:paraId="50F850EF" w14:textId="207C51F1" w:rsidR="003E741C" w:rsidRPr="003E741C" w:rsidRDefault="003E741C">
      <w:pPr>
        <w:pStyle w:val="Voetnoottekst"/>
        <w:rPr>
          <w:lang w:val="nl-BE"/>
        </w:rPr>
      </w:pPr>
      <w:r w:rsidRPr="00744C11">
        <w:rPr>
          <w:rStyle w:val="Voetnootmarkering"/>
          <w:rFonts w:asciiTheme="majorHAnsi" w:hAnsiTheme="majorHAnsi" w:cstheme="majorHAnsi"/>
        </w:rPr>
        <w:footnoteRef/>
      </w:r>
      <w:r w:rsidRPr="00744C11">
        <w:rPr>
          <w:rFonts w:asciiTheme="majorHAnsi" w:hAnsiTheme="majorHAnsi" w:cstheme="majorHAnsi"/>
        </w:rPr>
        <w:t xml:space="preserve"> </w:t>
      </w:r>
      <w:r w:rsidRPr="00744C11">
        <w:rPr>
          <w:rFonts w:asciiTheme="majorHAnsi" w:hAnsiTheme="majorHAnsi" w:cstheme="majorHAnsi"/>
          <w:lang w:val="nl-BE"/>
        </w:rPr>
        <w:t>Vul hier de datum in waarop de stem- of telverrichtingen zullen plaatsvinden.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3A9FB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E48282A" wp14:editId="1139CEAB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0CB7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A58C5F" wp14:editId="0D07218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F5894A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D5F2F23"/>
    <w:multiLevelType w:val="hybridMultilevel"/>
    <w:tmpl w:val="4956ED1C"/>
    <w:lvl w:ilvl="0" w:tplc="BD2279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96D7D"/>
    <w:multiLevelType w:val="hybridMultilevel"/>
    <w:tmpl w:val="25E4273E"/>
    <w:lvl w:ilvl="0" w:tplc="B84269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5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5"/>
  </w:num>
  <w:num w:numId="13" w16cid:durableId="364990728">
    <w:abstractNumId w:val="5"/>
  </w:num>
  <w:num w:numId="14" w16cid:durableId="1848056622">
    <w:abstractNumId w:val="5"/>
  </w:num>
  <w:num w:numId="15" w16cid:durableId="1916360358">
    <w:abstractNumId w:val="3"/>
  </w:num>
  <w:num w:numId="16" w16cid:durableId="901450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CA"/>
    <w:rsid w:val="00000177"/>
    <w:rsid w:val="00011C99"/>
    <w:rsid w:val="00042800"/>
    <w:rsid w:val="000514AB"/>
    <w:rsid w:val="0005562E"/>
    <w:rsid w:val="00057AF7"/>
    <w:rsid w:val="00062E70"/>
    <w:rsid w:val="0007039A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31B73"/>
    <w:rsid w:val="00150F6F"/>
    <w:rsid w:val="00154AF5"/>
    <w:rsid w:val="00164C98"/>
    <w:rsid w:val="00167787"/>
    <w:rsid w:val="00171D0F"/>
    <w:rsid w:val="00181FF7"/>
    <w:rsid w:val="00195B31"/>
    <w:rsid w:val="001B042A"/>
    <w:rsid w:val="001C21CA"/>
    <w:rsid w:val="001C22CB"/>
    <w:rsid w:val="001D35DA"/>
    <w:rsid w:val="001E3149"/>
    <w:rsid w:val="001E4B82"/>
    <w:rsid w:val="00235551"/>
    <w:rsid w:val="00236CB7"/>
    <w:rsid w:val="00242545"/>
    <w:rsid w:val="00246523"/>
    <w:rsid w:val="00261602"/>
    <w:rsid w:val="002647BC"/>
    <w:rsid w:val="002723E8"/>
    <w:rsid w:val="002900DC"/>
    <w:rsid w:val="00293BC1"/>
    <w:rsid w:val="002B1EE9"/>
    <w:rsid w:val="002C108D"/>
    <w:rsid w:val="002C79C9"/>
    <w:rsid w:val="002E26FB"/>
    <w:rsid w:val="002E4399"/>
    <w:rsid w:val="003015D8"/>
    <w:rsid w:val="00331CFA"/>
    <w:rsid w:val="00340E7A"/>
    <w:rsid w:val="00353A3F"/>
    <w:rsid w:val="00357CAD"/>
    <w:rsid w:val="00385352"/>
    <w:rsid w:val="0039752B"/>
    <w:rsid w:val="003C399F"/>
    <w:rsid w:val="003E3190"/>
    <w:rsid w:val="003E6B02"/>
    <w:rsid w:val="003E741C"/>
    <w:rsid w:val="00413847"/>
    <w:rsid w:val="00436B08"/>
    <w:rsid w:val="004527BC"/>
    <w:rsid w:val="004565DB"/>
    <w:rsid w:val="00462F0D"/>
    <w:rsid w:val="004676D5"/>
    <w:rsid w:val="004743A7"/>
    <w:rsid w:val="00491FBF"/>
    <w:rsid w:val="00492F60"/>
    <w:rsid w:val="00494433"/>
    <w:rsid w:val="004B602D"/>
    <w:rsid w:val="004C20A0"/>
    <w:rsid w:val="004C61B3"/>
    <w:rsid w:val="004E5806"/>
    <w:rsid w:val="004F651B"/>
    <w:rsid w:val="005112F5"/>
    <w:rsid w:val="005233F5"/>
    <w:rsid w:val="005409B8"/>
    <w:rsid w:val="0054248A"/>
    <w:rsid w:val="00547866"/>
    <w:rsid w:val="005601C9"/>
    <w:rsid w:val="0057606A"/>
    <w:rsid w:val="00576366"/>
    <w:rsid w:val="005958F3"/>
    <w:rsid w:val="005A0A46"/>
    <w:rsid w:val="005D2109"/>
    <w:rsid w:val="005D46D4"/>
    <w:rsid w:val="005F4AFF"/>
    <w:rsid w:val="00651D90"/>
    <w:rsid w:val="006A3651"/>
    <w:rsid w:val="00700F0D"/>
    <w:rsid w:val="00703880"/>
    <w:rsid w:val="00715D40"/>
    <w:rsid w:val="00720899"/>
    <w:rsid w:val="00722463"/>
    <w:rsid w:val="00732BC0"/>
    <w:rsid w:val="007361F8"/>
    <w:rsid w:val="00744C11"/>
    <w:rsid w:val="0075431D"/>
    <w:rsid w:val="00794131"/>
    <w:rsid w:val="00794A93"/>
    <w:rsid w:val="0079776F"/>
    <w:rsid w:val="00806770"/>
    <w:rsid w:val="0081577E"/>
    <w:rsid w:val="00822BC9"/>
    <w:rsid w:val="008663FC"/>
    <w:rsid w:val="00872BFE"/>
    <w:rsid w:val="00885302"/>
    <w:rsid w:val="008A6C0C"/>
    <w:rsid w:val="008D2484"/>
    <w:rsid w:val="008D36BC"/>
    <w:rsid w:val="008D5186"/>
    <w:rsid w:val="008D7A65"/>
    <w:rsid w:val="00955B7A"/>
    <w:rsid w:val="00960F51"/>
    <w:rsid w:val="009A7369"/>
    <w:rsid w:val="009B39D0"/>
    <w:rsid w:val="009C1301"/>
    <w:rsid w:val="009D04B5"/>
    <w:rsid w:val="009E0527"/>
    <w:rsid w:val="009E7A99"/>
    <w:rsid w:val="00A06758"/>
    <w:rsid w:val="00A07ED1"/>
    <w:rsid w:val="00A2331C"/>
    <w:rsid w:val="00A5411A"/>
    <w:rsid w:val="00A54912"/>
    <w:rsid w:val="00A71247"/>
    <w:rsid w:val="00A724ED"/>
    <w:rsid w:val="00A82C69"/>
    <w:rsid w:val="00AB3E2E"/>
    <w:rsid w:val="00AC00C5"/>
    <w:rsid w:val="00AC2EF0"/>
    <w:rsid w:val="00AD1704"/>
    <w:rsid w:val="00AD1893"/>
    <w:rsid w:val="00AD7992"/>
    <w:rsid w:val="00AE4155"/>
    <w:rsid w:val="00AF04D3"/>
    <w:rsid w:val="00AF095A"/>
    <w:rsid w:val="00B05A02"/>
    <w:rsid w:val="00B17F8A"/>
    <w:rsid w:val="00B323B2"/>
    <w:rsid w:val="00B35BC4"/>
    <w:rsid w:val="00B607CA"/>
    <w:rsid w:val="00B6697A"/>
    <w:rsid w:val="00B759CA"/>
    <w:rsid w:val="00B81342"/>
    <w:rsid w:val="00B81DDF"/>
    <w:rsid w:val="00BA3BE9"/>
    <w:rsid w:val="00BB2258"/>
    <w:rsid w:val="00BC4D5A"/>
    <w:rsid w:val="00BC50F8"/>
    <w:rsid w:val="00BD2856"/>
    <w:rsid w:val="00C003A9"/>
    <w:rsid w:val="00C20B38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1199D"/>
    <w:rsid w:val="00D255CF"/>
    <w:rsid w:val="00D54837"/>
    <w:rsid w:val="00D8604B"/>
    <w:rsid w:val="00DA1A72"/>
    <w:rsid w:val="00DD6AF7"/>
    <w:rsid w:val="00DE28FC"/>
    <w:rsid w:val="00DE38CA"/>
    <w:rsid w:val="00E14D28"/>
    <w:rsid w:val="00E42F9D"/>
    <w:rsid w:val="00E5582D"/>
    <w:rsid w:val="00E75DFD"/>
    <w:rsid w:val="00E81526"/>
    <w:rsid w:val="00EB7044"/>
    <w:rsid w:val="00EC1B62"/>
    <w:rsid w:val="00ED2B2C"/>
    <w:rsid w:val="00F42A3F"/>
    <w:rsid w:val="00F80B22"/>
    <w:rsid w:val="00FB7922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4227F"/>
  <w15:chartTrackingRefBased/>
  <w15:docId w15:val="{3B9FC2AD-592A-4F11-AFA4-370CD15D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5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noottekst">
    <w:name w:val="footnote text"/>
    <w:basedOn w:val="Standaard"/>
    <w:link w:val="VoetnoottekstChar"/>
    <w:rsid w:val="00DE38CA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character" w:customStyle="1" w:styleId="VoetnoottekstChar">
    <w:name w:val="Voetnoottekst Char"/>
    <w:basedOn w:val="Standaardalinea-lettertype"/>
    <w:link w:val="Voetnoottekst"/>
    <w:rsid w:val="00DE38CA"/>
    <w:rPr>
      <w:rFonts w:ascii="Arial" w:eastAsia="Times New Roman" w:hAnsi="Arial" w:cs="Times New Roman"/>
      <w:kern w:val="0"/>
      <w:sz w:val="20"/>
      <w:szCs w:val="20"/>
      <w:lang w:val="nl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qFormat/>
    <w:rsid w:val="00DE3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38CA"/>
    <w:rPr>
      <w:sz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D2D01B952D4CB1A3D074E13EB987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432805-8E66-43CD-8D8B-D8B2F81E946C}"/>
      </w:docPartPr>
      <w:docPartBody>
        <w:p w:rsidR="005A32C4" w:rsidRDefault="005A32C4" w:rsidP="005A32C4">
          <w:pPr>
            <w:pStyle w:val="AFD2D01B952D4CB1A3D074E13EB987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C4"/>
    <w:rsid w:val="00131B73"/>
    <w:rsid w:val="005A32C4"/>
    <w:rsid w:val="00A5411A"/>
    <w:rsid w:val="00AC00C5"/>
    <w:rsid w:val="00B3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A32C4"/>
    <w:rPr>
      <w:color w:val="808080"/>
    </w:rPr>
  </w:style>
  <w:style w:type="paragraph" w:customStyle="1" w:styleId="AFD2D01B952D4CB1A3D074E13EB9874E">
    <w:name w:val="AFD2D01B952D4CB1A3D074E13EB9874E"/>
    <w:rsid w:val="005A32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13</Value>
      <Value>115</Value>
      <Value>114</Value>
      <Value>111</Value>
      <Value>1</Value>
      <Value>23</Value>
      <Value>21</Value>
      <Value>20</Value>
      <Value>97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Buitengewoon basisonderwijs</TermName>
          <TermId xmlns="http://schemas.microsoft.com/office/infopath/2007/PartnerControls">5364dd91-2648-4c46-9c84-38e9917ad097</TermId>
        </TermInfo>
        <TermInfo xmlns="http://schemas.microsoft.com/office/infopath/2007/PartnerControls">
          <TermName xmlns="http://schemas.microsoft.com/office/infopath/2007/PartnerControls">Buitengewoon secundair onderwijs</TermName>
          <TermId xmlns="http://schemas.microsoft.com/office/infopath/2007/PartnerControls">97b163f3-e4b3-444d-980a-2329f41c9e6d</TermId>
        </TermInfo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GOPRO-1830562155-28025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https://gemeenschapsonderwijs.sharepoint.com/sites/prodoc/_layouts/15/DocIdRedir.aspx?ID=GOPRO-1830562155-28025</Url>
      <Description>GOPRO-1830562155-28025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3.xml><?xml version="1.0" encoding="utf-8"?>
<ds:datastoreItem xmlns:ds="http://schemas.openxmlformats.org/officeDocument/2006/customXml" ds:itemID="{6EB3CC81-041D-410F-AE22-6F46CB65063A}"/>
</file>

<file path=customXml/itemProps4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A5995F8-8EA2-4BDD-BA49-33F9C32567B6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KRVB6 getuigen afvaardigen</dc:title>
  <dc:subject/>
  <dc:creator>Brenda Van Rillaer</dc:creator>
  <cp:keywords/>
  <dc:description/>
  <cp:lastModifiedBy>Isabel De Cavel</cp:lastModifiedBy>
  <cp:revision>23</cp:revision>
  <dcterms:created xsi:type="dcterms:W3CDTF">2025-04-11T11:49:00Z</dcterms:created>
  <dcterms:modified xsi:type="dcterms:W3CDTF">2025-04-16T14:20:00Z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1ebfe91b-88b3-45d2-b469-433eadfb201b</vt:lpwstr>
  </property>
  <property fmtid="{D5CDD505-2E9C-101B-9397-08002B2CF9AE}" pid="6" name="GOProOnderwijsniveaus">
    <vt:lpwstr>18;#Secundair onderwijs|5a6d7bf7-2954-423b-a455-adc87e5ebd86;#114;#Buitengewoon basisonderwijs|5364dd91-2648-4c46-9c84-38e9917ad097;#115;#Buitengewoon secundair onderwijs|97b163f3-e4b3-444d-980a-2329f41c9e6d;#20;#Basisonderwijs|87d9c191-7b07-4551-813d-0ac374cd31d8;#23;#Deeltijds kunstonderwijs|660b3ff0-98eb-4092-80a8-7261f37d7526;#16;#Volwassenenonderwijs|3f9a9161-edbf-4ce0-a3d7-4fae92bc5d09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regelgeving|5fbbe23b-2c8c-41dc-a7c6-a3ad781c6d9c;#21;#Over GO!|e2151251-71d0-4297-b112-07e71cd423f8</vt:lpwstr>
  </property>
  <property fmtid="{D5CDD505-2E9C-101B-9397-08002B2CF9AE}" pid="9" name="GOProSchooljaar">
    <vt:lpwstr>97;#2025-2026|5c3faff1-63c3-480b-8288-e78bf7444944</vt:lpwstr>
  </property>
  <property fmtid="{D5CDD505-2E9C-101B-9397-08002B2CF9AE}" pid="10" name="GOProJaar">
    <vt:lpwstr>111;#2025|2214d877-6387-4228-804b-908fde3d3bec</vt:lpwstr>
  </property>
</Properties>
</file>