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bCs/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bCs w:val="0"/>
                <w:sz w:val="20"/>
              </w:rPr>
            </w:sdtEndPr>
            <w:sdtContent>
              <w:p w14:paraId="03FC27BC" w14:textId="6C8443DE" w:rsidR="00D35108" w:rsidRPr="00D35108" w:rsidRDefault="00D35108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bCs/>
                    <w:color w:val="C3004A"/>
                    <w:sz w:val="24"/>
                    <w:szCs w:val="24"/>
                    <w:lang w:val="nl-BE"/>
                  </w:rPr>
                </w:pPr>
                <w:r w:rsidRPr="00D35108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FORMULIER KRVB 4</w:t>
                </w:r>
              </w:p>
              <w:p w14:paraId="608E4673" w14:textId="4099676F" w:rsidR="00DE38CA" w:rsidRPr="00D35108" w:rsidRDefault="007B45C5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40"/>
                    <w:szCs w:val="40"/>
                  </w:rPr>
                </w:pPr>
                <w:r>
                  <w:rPr>
                    <w:color w:val="532464" w:themeColor="accent6"/>
                    <w:sz w:val="40"/>
                    <w:szCs w:val="40"/>
                  </w:rPr>
                  <w:t>PROCES-VERBAAL VAN DE RECHTSTREEKSE VERKIEZINGEN VOOR DE RAAD VAN BESTUUR</w:t>
                </w: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633B9740" w14:textId="5C45FE95" w:rsidR="00392E3D" w:rsidRDefault="00AA2099" w:rsidP="00392E3D">
      <w:pPr>
        <w:tabs>
          <w:tab w:val="right" w:leader="dot" w:pos="9638"/>
        </w:tabs>
        <w:spacing w:after="280" w:line="240" w:lineRule="auto"/>
        <w:rPr>
          <w:sz w:val="24"/>
        </w:rPr>
      </w:pPr>
      <w:r>
        <w:rPr>
          <w:noProof/>
        </w:rPr>
        <mc:AlternateContent>
          <mc:Choice Requires="wps">
            <w:drawing>
              <wp:anchor distT="91440" distB="91440" distL="137160" distR="137160" simplePos="0" relativeHeight="251659264" behindDoc="1" locked="0" layoutInCell="0" allowOverlap="1" wp14:anchorId="3D797951" wp14:editId="2744999F">
                <wp:simplePos x="0" y="0"/>
                <wp:positionH relativeFrom="margin">
                  <wp:posOffset>1473200</wp:posOffset>
                </wp:positionH>
                <wp:positionV relativeFrom="margin">
                  <wp:posOffset>1636395</wp:posOffset>
                </wp:positionV>
                <wp:extent cx="404495" cy="387350"/>
                <wp:effectExtent l="8573" t="0" r="23177" b="23178"/>
                <wp:wrapTight wrapText="bothSides">
                  <wp:wrapPolygon edited="0">
                    <wp:start x="458" y="22078"/>
                    <wp:lineTo x="21820" y="22078"/>
                    <wp:lineTo x="21820" y="-230"/>
                    <wp:lineTo x="458" y="-230"/>
                    <wp:lineTo x="458" y="22078"/>
                  </wp:wrapPolygon>
                </wp:wrapTight>
                <wp:docPr id="306" name="AutoV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04495" cy="38735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197F07B0" w14:textId="23A15D00" w:rsidR="00AA2099" w:rsidRPr="00A11D9C" w:rsidRDefault="00AA209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532464" w:themeColor="accent6"/>
                                <w:sz w:val="24"/>
                              </w:rPr>
                            </w:pPr>
                            <w:r w:rsidRPr="00A11D9C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532464" w:themeColor="accent6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797951" id="AutoVorm 2" o:spid="_x0000_s1026" style="position:absolute;margin-left:116pt;margin-top:128.85pt;width:31.85pt;height:30.5pt;rotation:90;z-index:-25165721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" o:allowincell="f" filled="f" strokecolor="#532464 [3206]">
                <v:textbox>
                  <w:txbxContent>
                    <w:p w14:paraId="197F07B0" w14:textId="23A15D00" w:rsidR="00AA2099" w:rsidRPr="00A11D9C" w:rsidRDefault="00AA209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532464" w:themeColor="accent6"/>
                          <w:sz w:val="24"/>
                        </w:rPr>
                      </w:pPr>
                      <w:r w:rsidRPr="00A11D9C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532464" w:themeColor="accent6"/>
                          <w:sz w:val="24"/>
                        </w:rPr>
                        <w:t>6</w:t>
                      </w: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</w:p>
    <w:p w14:paraId="03C80566" w14:textId="671CF092" w:rsidR="00392E3D" w:rsidRDefault="00392E3D" w:rsidP="00392E3D">
      <w:r w:rsidRPr="005E630D">
        <w:t>Aantal mandaten</w:t>
      </w:r>
      <w:r>
        <w:t>:</w:t>
      </w:r>
      <w:r w:rsidRPr="005E630D">
        <w:t xml:space="preserve"> </w:t>
      </w:r>
    </w:p>
    <w:p w14:paraId="4D2ED5EF" w14:textId="77777777" w:rsidR="005A70F1" w:rsidRDefault="005A70F1" w:rsidP="00392E3D"/>
    <w:p w14:paraId="4D34A5A9" w14:textId="4AF43B37" w:rsidR="00A11D9C" w:rsidRPr="005E630D" w:rsidRDefault="005A70F1" w:rsidP="00392E3D">
      <w:r>
        <w:t>(</w:t>
      </w:r>
      <w:r w:rsidRPr="005A70F1">
        <w:rPr>
          <w:highlight w:val="yellow"/>
        </w:rPr>
        <w:t>Doorkruis ofwel A</w:t>
      </w:r>
      <w:r>
        <w:rPr>
          <w:highlight w:val="yellow"/>
        </w:rPr>
        <w:t xml:space="preserve"> </w:t>
      </w:r>
      <w:r w:rsidRPr="005A70F1">
        <w:rPr>
          <w:highlight w:val="yellow"/>
        </w:rPr>
        <w:t>ofwel B</w:t>
      </w:r>
      <w:r>
        <w:t>)</w:t>
      </w:r>
    </w:p>
    <w:p w14:paraId="2B83DB05" w14:textId="55802B9F" w:rsidR="00392E3D" w:rsidRDefault="00392E3D" w:rsidP="00595842">
      <w:pPr>
        <w:pStyle w:val="Lijstalinea"/>
        <w:numPr>
          <w:ilvl w:val="0"/>
          <w:numId w:val="17"/>
        </w:numPr>
      </w:pPr>
      <w:r w:rsidRPr="000A4F2F">
        <w:t xml:space="preserve">Het kiesbureau stelt vast dat het aantal kandidaten gelijk is aan het aantal </w:t>
      </w:r>
      <w:r w:rsidRPr="000A4F2F">
        <w:br/>
        <w:t>mandaten. Bijgevolg zijn volgende personen rechtstreeks verkozen en alfabetisch gerangschikt</w:t>
      </w:r>
      <w:r>
        <w:t>:</w:t>
      </w:r>
    </w:p>
    <w:p w14:paraId="75772227" w14:textId="0FE950BB" w:rsidR="00595842" w:rsidRPr="000A4F2F" w:rsidRDefault="00595842" w:rsidP="00595842">
      <w:pPr>
        <w:pStyle w:val="Lijstalinea"/>
      </w:pPr>
    </w:p>
    <w:p w14:paraId="3636A210" w14:textId="357C3776" w:rsidR="00725DEE" w:rsidRPr="000A4F2F" w:rsidRDefault="00725DEE" w:rsidP="00392E3D">
      <w:r w:rsidRPr="000A4F2F">
        <w:t>O</w:t>
      </w:r>
      <w:r w:rsidR="00392E3D" w:rsidRPr="000A4F2F">
        <w:t>f</w:t>
      </w:r>
      <w:r>
        <w:br/>
      </w:r>
    </w:p>
    <w:p w14:paraId="068F18D5" w14:textId="77777777" w:rsidR="00595842" w:rsidRDefault="00392E3D" w:rsidP="00392E3D">
      <w:pPr>
        <w:pStyle w:val="Lijstalinea"/>
        <w:numPr>
          <w:ilvl w:val="0"/>
          <w:numId w:val="17"/>
        </w:numPr>
      </w:pPr>
      <w:r w:rsidRPr="000A4F2F">
        <w:t xml:space="preserve">Er zijn verkiezingen gehouden. </w:t>
      </w:r>
    </w:p>
    <w:p w14:paraId="4112E3D4" w14:textId="60A933EE" w:rsidR="00392E3D" w:rsidRDefault="00392E3D" w:rsidP="00595842">
      <w:pPr>
        <w:pStyle w:val="Lijstalinea"/>
      </w:pPr>
      <w:r w:rsidRPr="000A4F2F">
        <w:t xml:space="preserve">Er werden </w:t>
      </w:r>
      <w:r>
        <w:t xml:space="preserve">….. </w:t>
      </w:r>
      <w:r w:rsidRPr="000A4F2F">
        <w:t>stembiljetten</w:t>
      </w:r>
      <w:r w:rsidR="00197629" w:rsidRPr="00197629">
        <w:rPr>
          <w:rStyle w:val="Voetnootmarkering"/>
          <w:b/>
          <w:bCs/>
          <w:highlight w:val="yellow"/>
        </w:rPr>
        <w:footnoteReference w:id="1"/>
      </w:r>
      <w:r w:rsidRPr="000A4F2F">
        <w:t xml:space="preserve"> terugbezorgd, waarvan </w:t>
      </w:r>
      <w:r>
        <w:t xml:space="preserve">….. </w:t>
      </w:r>
      <w:r w:rsidRPr="000A4F2F">
        <w:t xml:space="preserve">geldige en </w:t>
      </w:r>
      <w:r>
        <w:t xml:space="preserve">….. </w:t>
      </w:r>
      <w:r w:rsidRPr="000A4F2F">
        <w:t>ongeld</w:t>
      </w:r>
      <w:r>
        <w:t>ige.</w:t>
      </w:r>
    </w:p>
    <w:p w14:paraId="0CBB2106" w14:textId="77777777" w:rsidR="00392E3D" w:rsidRDefault="00392E3D" w:rsidP="00392E3D"/>
    <w:p w14:paraId="4F2B1B72" w14:textId="269E9505" w:rsidR="00DC6172" w:rsidRPr="00392E3D" w:rsidRDefault="00392E3D" w:rsidP="00392E3D">
      <w:r w:rsidRPr="000A4F2F">
        <w:t>Volgende personen zijn rechtstreeks verkozen</w:t>
      </w:r>
      <w:r>
        <w:t>:</w:t>
      </w:r>
    </w:p>
    <w:tbl>
      <w:tblPr>
        <w:tblStyle w:val="GO-Rastertabel-1"/>
        <w:tblW w:w="8921" w:type="dxa"/>
        <w:tblInd w:w="5" w:type="dxa"/>
        <w:tblLook w:val="04A0" w:firstRow="1" w:lastRow="0" w:firstColumn="1" w:lastColumn="0" w:noHBand="0" w:noVBand="1"/>
      </w:tblPr>
      <w:tblGrid>
        <w:gridCol w:w="561"/>
        <w:gridCol w:w="5666"/>
        <w:gridCol w:w="2694"/>
      </w:tblGrid>
      <w:tr w:rsidR="00402A49" w14:paraId="0D0924AB" w14:textId="77777777" w:rsidTr="00402A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</w:tcPr>
          <w:p w14:paraId="7667F297" w14:textId="77777777" w:rsidR="00402A49" w:rsidRDefault="00402A49" w:rsidP="00AC1E3F">
            <w:pPr>
              <w:spacing w:after="0" w:line="240" w:lineRule="auto"/>
            </w:pPr>
          </w:p>
        </w:tc>
        <w:tc>
          <w:tcPr>
            <w:tcW w:w="5666" w:type="dxa"/>
          </w:tcPr>
          <w:p w14:paraId="0CD26FB6" w14:textId="532F9041" w:rsidR="00402A49" w:rsidRDefault="00402A49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en voornaam</w:t>
            </w:r>
          </w:p>
        </w:tc>
        <w:tc>
          <w:tcPr>
            <w:tcW w:w="2694" w:type="dxa"/>
          </w:tcPr>
          <w:p w14:paraId="289F944D" w14:textId="3842DC51" w:rsidR="00402A49" w:rsidRDefault="00402A49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Aantal stemmen in dalende volgorde</w:t>
            </w:r>
            <w:r w:rsidRPr="00B731CB">
              <w:rPr>
                <w:rStyle w:val="Voetnootmarkering"/>
                <w:color w:val="532464" w:themeColor="accent6"/>
                <w:highlight w:val="yellow"/>
              </w:rPr>
              <w:footnoteReference w:id="2"/>
            </w:r>
            <w:r>
              <w:t>,</w:t>
            </w:r>
            <w:r w:rsidRPr="00751A89">
              <w:rPr>
                <w:rStyle w:val="Voetnootmarkering"/>
                <w:color w:val="532464" w:themeColor="accent6"/>
                <w:highlight w:val="yellow"/>
              </w:rPr>
              <w:footnoteReference w:id="3"/>
            </w:r>
          </w:p>
        </w:tc>
      </w:tr>
      <w:tr w:rsidR="00402A49" w14:paraId="5D04CAA8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2D07B4E" w14:textId="6A914042" w:rsidR="00402A49" w:rsidRPr="00AC1E3F" w:rsidRDefault="00402A49" w:rsidP="00AC1E3F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5666" w:type="dxa"/>
            <w:shd w:val="clear" w:color="auto" w:fill="auto"/>
          </w:tcPr>
          <w:p w14:paraId="0317283F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17B02EEC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1C280FB2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1BDF6E58" w14:textId="615B1591" w:rsidR="00402A49" w:rsidRDefault="00402A49" w:rsidP="00AC1E3F">
            <w:pPr>
              <w:spacing w:after="0" w:line="240" w:lineRule="auto"/>
            </w:pPr>
            <w:r>
              <w:t>2</w:t>
            </w:r>
          </w:p>
        </w:tc>
        <w:tc>
          <w:tcPr>
            <w:tcW w:w="5666" w:type="dxa"/>
            <w:shd w:val="clear" w:color="auto" w:fill="auto"/>
          </w:tcPr>
          <w:p w14:paraId="6598DB3E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40085EC2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79FB4044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47EEE3A0" w14:textId="7E574399" w:rsidR="00402A49" w:rsidRDefault="00402A49" w:rsidP="00AC1E3F">
            <w:pPr>
              <w:spacing w:after="0" w:line="240" w:lineRule="auto"/>
            </w:pPr>
            <w:r>
              <w:t>3</w:t>
            </w:r>
          </w:p>
        </w:tc>
        <w:tc>
          <w:tcPr>
            <w:tcW w:w="5666" w:type="dxa"/>
            <w:shd w:val="clear" w:color="auto" w:fill="auto"/>
          </w:tcPr>
          <w:p w14:paraId="329F414D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5F0C67E9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6421263F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6DD5CC0" w14:textId="74C9424F" w:rsidR="00402A49" w:rsidRDefault="00402A49" w:rsidP="00AC1E3F">
            <w:pPr>
              <w:spacing w:after="0" w:line="240" w:lineRule="auto"/>
            </w:pPr>
            <w:r>
              <w:t>4</w:t>
            </w:r>
          </w:p>
        </w:tc>
        <w:tc>
          <w:tcPr>
            <w:tcW w:w="5666" w:type="dxa"/>
            <w:shd w:val="clear" w:color="auto" w:fill="auto"/>
          </w:tcPr>
          <w:p w14:paraId="653C08E4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3D4A3D5E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260425AB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66C53CB0" w14:textId="6801C91B" w:rsidR="00402A49" w:rsidRDefault="00402A49" w:rsidP="00AC1E3F">
            <w:pPr>
              <w:spacing w:after="0" w:line="240" w:lineRule="auto"/>
            </w:pPr>
            <w:r>
              <w:t>5</w:t>
            </w:r>
          </w:p>
        </w:tc>
        <w:tc>
          <w:tcPr>
            <w:tcW w:w="5666" w:type="dxa"/>
            <w:shd w:val="clear" w:color="auto" w:fill="auto"/>
          </w:tcPr>
          <w:p w14:paraId="37B62B2B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1BBC6890" w14:textId="77777777" w:rsidR="00402A49" w:rsidRDefault="00402A49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284951D3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D8BA7F6" w14:textId="3CEA360C" w:rsidR="00402A49" w:rsidRDefault="00402A49" w:rsidP="00AC1E3F">
            <w:pPr>
              <w:spacing w:after="0" w:line="240" w:lineRule="auto"/>
            </w:pPr>
            <w:r>
              <w:t>6</w:t>
            </w:r>
          </w:p>
        </w:tc>
        <w:tc>
          <w:tcPr>
            <w:tcW w:w="5666" w:type="dxa"/>
            <w:shd w:val="clear" w:color="auto" w:fill="auto"/>
          </w:tcPr>
          <w:p w14:paraId="31B751A6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auto"/>
          </w:tcPr>
          <w:p w14:paraId="5E135FA6" w14:textId="77777777" w:rsidR="00402A49" w:rsidRDefault="00402A49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8E5226F" w14:textId="77777777" w:rsidR="00AC1E3F" w:rsidRDefault="00AC1E3F" w:rsidP="009F22B6"/>
    <w:p w14:paraId="014B7F02" w14:textId="77777777" w:rsidR="00DC6172" w:rsidRDefault="00DC6172" w:rsidP="009F22B6"/>
    <w:p w14:paraId="7939C845" w14:textId="759F02ED" w:rsidR="00DC6172" w:rsidRDefault="00DC6172" w:rsidP="00DC6172">
      <w:r w:rsidRPr="000A4F2F">
        <w:t xml:space="preserve">Volgende personen </w:t>
      </w:r>
      <w:r>
        <w:t>worden genoteerd als opvolger in de hieronder vermelde volgorde:</w:t>
      </w:r>
    </w:p>
    <w:tbl>
      <w:tblPr>
        <w:tblStyle w:val="GO-Rastertabel-1"/>
        <w:tblW w:w="9204" w:type="dxa"/>
        <w:tblInd w:w="5" w:type="dxa"/>
        <w:tblLook w:val="04A0" w:firstRow="1" w:lastRow="0" w:firstColumn="1" w:lastColumn="0" w:noHBand="0" w:noVBand="1"/>
      </w:tblPr>
      <w:tblGrid>
        <w:gridCol w:w="561"/>
        <w:gridCol w:w="5666"/>
        <w:gridCol w:w="2977"/>
      </w:tblGrid>
      <w:tr w:rsidR="00402A49" w14:paraId="11241A4E" w14:textId="77777777" w:rsidTr="00402A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</w:tcPr>
          <w:p w14:paraId="106A3266" w14:textId="77777777" w:rsidR="00402A49" w:rsidRDefault="00402A49" w:rsidP="001D2E10">
            <w:pPr>
              <w:spacing w:after="0" w:line="240" w:lineRule="auto"/>
            </w:pPr>
          </w:p>
        </w:tc>
        <w:tc>
          <w:tcPr>
            <w:tcW w:w="5666" w:type="dxa"/>
          </w:tcPr>
          <w:p w14:paraId="551C3D75" w14:textId="77777777" w:rsidR="00402A49" w:rsidRDefault="00402A49" w:rsidP="001D2E1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en voornaam</w:t>
            </w:r>
          </w:p>
        </w:tc>
        <w:tc>
          <w:tcPr>
            <w:tcW w:w="2977" w:type="dxa"/>
          </w:tcPr>
          <w:p w14:paraId="2903C833" w14:textId="2D92DE3C" w:rsidR="00402A49" w:rsidRDefault="00402A49" w:rsidP="001D2E1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Aantal stemmen in dalende volgorde</w:t>
            </w:r>
          </w:p>
        </w:tc>
      </w:tr>
      <w:tr w:rsidR="00402A49" w14:paraId="31946E18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111EAA5" w14:textId="77777777" w:rsidR="00402A49" w:rsidRPr="00AC1E3F" w:rsidRDefault="00402A49" w:rsidP="001D2E10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5666" w:type="dxa"/>
            <w:shd w:val="clear" w:color="auto" w:fill="auto"/>
          </w:tcPr>
          <w:p w14:paraId="17637A49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49E00108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076D0726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26504E8F" w14:textId="77777777" w:rsidR="00402A49" w:rsidRDefault="00402A49" w:rsidP="001D2E10">
            <w:pPr>
              <w:spacing w:after="0" w:line="240" w:lineRule="auto"/>
            </w:pPr>
            <w:r>
              <w:t>2</w:t>
            </w:r>
          </w:p>
        </w:tc>
        <w:tc>
          <w:tcPr>
            <w:tcW w:w="5666" w:type="dxa"/>
            <w:shd w:val="clear" w:color="auto" w:fill="auto"/>
          </w:tcPr>
          <w:p w14:paraId="71E2947F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50DB482F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3D16A1D8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7CB7E8A2" w14:textId="77777777" w:rsidR="00402A49" w:rsidRDefault="00402A49" w:rsidP="001D2E10">
            <w:pPr>
              <w:spacing w:after="0" w:line="240" w:lineRule="auto"/>
            </w:pPr>
            <w:r>
              <w:t>3</w:t>
            </w:r>
          </w:p>
        </w:tc>
        <w:tc>
          <w:tcPr>
            <w:tcW w:w="5666" w:type="dxa"/>
            <w:shd w:val="clear" w:color="auto" w:fill="auto"/>
          </w:tcPr>
          <w:p w14:paraId="36649905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146D3854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1223AF16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284B9F35" w14:textId="77777777" w:rsidR="00402A49" w:rsidRDefault="00402A49" w:rsidP="001D2E10">
            <w:pPr>
              <w:spacing w:after="0" w:line="240" w:lineRule="auto"/>
            </w:pPr>
            <w:r>
              <w:t>4</w:t>
            </w:r>
          </w:p>
        </w:tc>
        <w:tc>
          <w:tcPr>
            <w:tcW w:w="5666" w:type="dxa"/>
            <w:shd w:val="clear" w:color="auto" w:fill="auto"/>
          </w:tcPr>
          <w:p w14:paraId="78276F85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1C7A127B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4F45842F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7E008D85" w14:textId="77777777" w:rsidR="00402A49" w:rsidRDefault="00402A49" w:rsidP="001D2E10">
            <w:pPr>
              <w:spacing w:after="0" w:line="240" w:lineRule="auto"/>
            </w:pPr>
            <w:r>
              <w:t>5</w:t>
            </w:r>
          </w:p>
        </w:tc>
        <w:tc>
          <w:tcPr>
            <w:tcW w:w="5666" w:type="dxa"/>
            <w:shd w:val="clear" w:color="auto" w:fill="auto"/>
          </w:tcPr>
          <w:p w14:paraId="76421FCC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3DD92AA3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24F201FF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8ECD82A" w14:textId="77777777" w:rsidR="00402A49" w:rsidRDefault="00402A49" w:rsidP="001D2E10">
            <w:pPr>
              <w:spacing w:after="0" w:line="240" w:lineRule="auto"/>
            </w:pPr>
            <w:r>
              <w:t>6</w:t>
            </w:r>
          </w:p>
        </w:tc>
        <w:tc>
          <w:tcPr>
            <w:tcW w:w="5666" w:type="dxa"/>
            <w:shd w:val="clear" w:color="auto" w:fill="auto"/>
          </w:tcPr>
          <w:p w14:paraId="712D9BF8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1C272638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128A01A8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7C444EC0" w14:textId="73D8B49D" w:rsidR="00402A49" w:rsidRDefault="00402A49" w:rsidP="001D2E10">
            <w:pPr>
              <w:spacing w:after="0" w:line="240" w:lineRule="auto"/>
            </w:pPr>
            <w:r>
              <w:t>7</w:t>
            </w:r>
          </w:p>
        </w:tc>
        <w:tc>
          <w:tcPr>
            <w:tcW w:w="5666" w:type="dxa"/>
            <w:shd w:val="clear" w:color="auto" w:fill="auto"/>
          </w:tcPr>
          <w:p w14:paraId="638E2444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5AA54D0E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1877E145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5C3B3648" w14:textId="5B95D49C" w:rsidR="00402A49" w:rsidRDefault="00402A49" w:rsidP="001D2E10">
            <w:pPr>
              <w:spacing w:after="0" w:line="240" w:lineRule="auto"/>
            </w:pPr>
            <w:r>
              <w:t>8</w:t>
            </w:r>
          </w:p>
        </w:tc>
        <w:tc>
          <w:tcPr>
            <w:tcW w:w="5666" w:type="dxa"/>
            <w:shd w:val="clear" w:color="auto" w:fill="auto"/>
          </w:tcPr>
          <w:p w14:paraId="669E4F2E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47796DD8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73D89428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11C94A16" w14:textId="1E0A3BF7" w:rsidR="00402A49" w:rsidRDefault="00402A49" w:rsidP="001D2E10">
            <w:pPr>
              <w:spacing w:after="0" w:line="240" w:lineRule="auto"/>
            </w:pPr>
            <w:r>
              <w:t>9</w:t>
            </w:r>
          </w:p>
        </w:tc>
        <w:tc>
          <w:tcPr>
            <w:tcW w:w="5666" w:type="dxa"/>
            <w:shd w:val="clear" w:color="auto" w:fill="auto"/>
          </w:tcPr>
          <w:p w14:paraId="722BF3BF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0B631991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2B2A47E9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04EDAB7B" w14:textId="09694873" w:rsidR="00402A49" w:rsidRDefault="00402A49" w:rsidP="001D2E10">
            <w:pPr>
              <w:spacing w:after="0" w:line="240" w:lineRule="auto"/>
            </w:pPr>
            <w:r>
              <w:t>10</w:t>
            </w:r>
          </w:p>
        </w:tc>
        <w:tc>
          <w:tcPr>
            <w:tcW w:w="5666" w:type="dxa"/>
            <w:shd w:val="clear" w:color="auto" w:fill="auto"/>
          </w:tcPr>
          <w:p w14:paraId="2CD83AA4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2463FE94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0081C4B1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10158ED0" w14:textId="3E5B721A" w:rsidR="00402A49" w:rsidRDefault="00402A49" w:rsidP="001D2E10">
            <w:pPr>
              <w:spacing w:after="0" w:line="240" w:lineRule="auto"/>
            </w:pPr>
            <w:r>
              <w:t>11</w:t>
            </w:r>
          </w:p>
        </w:tc>
        <w:tc>
          <w:tcPr>
            <w:tcW w:w="5666" w:type="dxa"/>
            <w:shd w:val="clear" w:color="auto" w:fill="auto"/>
          </w:tcPr>
          <w:p w14:paraId="26147AE2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74371732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64B1DC5F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0D636098" w14:textId="72EB0DC9" w:rsidR="00402A49" w:rsidRDefault="00402A49" w:rsidP="001D2E10">
            <w:pPr>
              <w:spacing w:after="0" w:line="240" w:lineRule="auto"/>
            </w:pPr>
            <w:r>
              <w:t>12</w:t>
            </w:r>
          </w:p>
        </w:tc>
        <w:tc>
          <w:tcPr>
            <w:tcW w:w="5666" w:type="dxa"/>
            <w:shd w:val="clear" w:color="auto" w:fill="auto"/>
          </w:tcPr>
          <w:p w14:paraId="387D53BA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5328F0FC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74FA12F1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166006C6" w14:textId="536F17D5" w:rsidR="00402A49" w:rsidRDefault="00402A49" w:rsidP="001D2E10">
            <w:pPr>
              <w:spacing w:after="0" w:line="240" w:lineRule="auto"/>
            </w:pPr>
            <w:r>
              <w:t>13</w:t>
            </w:r>
          </w:p>
        </w:tc>
        <w:tc>
          <w:tcPr>
            <w:tcW w:w="5666" w:type="dxa"/>
            <w:shd w:val="clear" w:color="auto" w:fill="auto"/>
          </w:tcPr>
          <w:p w14:paraId="7CF0A0BC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32A81353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4AB75ADF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38B5A5CE" w14:textId="52B04924" w:rsidR="00402A49" w:rsidRDefault="00402A49" w:rsidP="001D2E10">
            <w:pPr>
              <w:spacing w:after="0" w:line="240" w:lineRule="auto"/>
            </w:pPr>
            <w:r>
              <w:t>14</w:t>
            </w:r>
          </w:p>
        </w:tc>
        <w:tc>
          <w:tcPr>
            <w:tcW w:w="5666" w:type="dxa"/>
            <w:shd w:val="clear" w:color="auto" w:fill="auto"/>
          </w:tcPr>
          <w:p w14:paraId="2BA6AC39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45618EFD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2D80F75A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77260A7B" w14:textId="2DAC530E" w:rsidR="00402A49" w:rsidRDefault="00402A49" w:rsidP="001D2E10">
            <w:pPr>
              <w:spacing w:after="0" w:line="240" w:lineRule="auto"/>
            </w:pPr>
            <w:r>
              <w:t>15</w:t>
            </w:r>
          </w:p>
        </w:tc>
        <w:tc>
          <w:tcPr>
            <w:tcW w:w="5666" w:type="dxa"/>
            <w:shd w:val="clear" w:color="auto" w:fill="auto"/>
          </w:tcPr>
          <w:p w14:paraId="096CF8FD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608D72FB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2A49" w14:paraId="620A91AE" w14:textId="77777777" w:rsidTr="00402A4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479E0E50" w14:textId="28D99963" w:rsidR="00402A49" w:rsidRDefault="00402A49" w:rsidP="001D2E10">
            <w:pPr>
              <w:spacing w:after="0" w:line="240" w:lineRule="auto"/>
            </w:pPr>
            <w:r>
              <w:t>16</w:t>
            </w:r>
          </w:p>
        </w:tc>
        <w:tc>
          <w:tcPr>
            <w:tcW w:w="5666" w:type="dxa"/>
            <w:shd w:val="clear" w:color="auto" w:fill="auto"/>
          </w:tcPr>
          <w:p w14:paraId="1597EC01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0C10228F" w14:textId="77777777" w:rsidR="00402A49" w:rsidRDefault="00402A49" w:rsidP="001D2E1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2A49" w14:paraId="09FEB1FB" w14:textId="77777777" w:rsidTr="00402A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1" w:type="dxa"/>
            <w:shd w:val="clear" w:color="auto" w:fill="auto"/>
          </w:tcPr>
          <w:p w14:paraId="4A839E3C" w14:textId="6AFD7E50" w:rsidR="00402A49" w:rsidRDefault="00402A49" w:rsidP="001D2E10">
            <w:pPr>
              <w:spacing w:after="0" w:line="240" w:lineRule="auto"/>
            </w:pPr>
            <w:r>
              <w:t>17</w:t>
            </w:r>
          </w:p>
        </w:tc>
        <w:tc>
          <w:tcPr>
            <w:tcW w:w="5666" w:type="dxa"/>
            <w:shd w:val="clear" w:color="auto" w:fill="auto"/>
          </w:tcPr>
          <w:p w14:paraId="365A5324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77" w:type="dxa"/>
            <w:shd w:val="clear" w:color="auto" w:fill="auto"/>
          </w:tcPr>
          <w:p w14:paraId="6EBDFF79" w14:textId="77777777" w:rsidR="00402A49" w:rsidRDefault="00402A49" w:rsidP="001D2E1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A9C01EB" w14:textId="77777777" w:rsidR="00B26CC2" w:rsidRDefault="00B26CC2">
      <w:pPr>
        <w:spacing w:after="0" w:line="240" w:lineRule="auto"/>
      </w:pPr>
    </w:p>
    <w:p w14:paraId="0FBACEBD" w14:textId="205071BB" w:rsidR="00B26CC2" w:rsidRDefault="00B26CC2">
      <w:pPr>
        <w:spacing w:after="0" w:line="240" w:lineRule="auto"/>
      </w:pPr>
      <w:r w:rsidRPr="00331171">
        <w:rPr>
          <w:highlight w:val="yellow"/>
        </w:rPr>
        <w:t>(</w:t>
      </w:r>
      <w:r w:rsidR="00331171" w:rsidRPr="00331171">
        <w:rPr>
          <w:highlight w:val="yellow"/>
        </w:rPr>
        <w:t>In te vullen indien</w:t>
      </w:r>
      <w:r w:rsidR="00BC630B">
        <w:rPr>
          <w:highlight w:val="yellow"/>
        </w:rPr>
        <w:t xml:space="preserve"> bepaalde</w:t>
      </w:r>
      <w:r w:rsidR="00331171" w:rsidRPr="00331171">
        <w:rPr>
          <w:highlight w:val="yellow"/>
        </w:rPr>
        <w:t xml:space="preserve"> kandidaten </w:t>
      </w:r>
      <w:r w:rsidR="004153C7">
        <w:rPr>
          <w:highlight w:val="yellow"/>
        </w:rPr>
        <w:t>een gelijk aantal</w:t>
      </w:r>
      <w:r w:rsidR="00331171" w:rsidRPr="00331171">
        <w:rPr>
          <w:highlight w:val="yellow"/>
        </w:rPr>
        <w:t xml:space="preserve"> stemmen </w:t>
      </w:r>
      <w:r w:rsidR="00BC630B">
        <w:rPr>
          <w:highlight w:val="yellow"/>
        </w:rPr>
        <w:t>hebben behaald</w:t>
      </w:r>
      <w:r w:rsidR="00BC630B">
        <w:t>)</w:t>
      </w:r>
      <w:r w:rsidR="00331171">
        <w:t>:</w:t>
      </w:r>
    </w:p>
    <w:p w14:paraId="1E2476DF" w14:textId="77777777" w:rsidR="00331171" w:rsidRDefault="00331171">
      <w:pPr>
        <w:spacing w:after="0" w:line="240" w:lineRule="auto"/>
      </w:pPr>
    </w:p>
    <w:p w14:paraId="318F657C" w14:textId="77777777" w:rsidR="003C7EA0" w:rsidRDefault="00B26CC2">
      <w:pPr>
        <w:spacing w:after="0" w:line="240" w:lineRule="auto"/>
      </w:pPr>
      <w:r>
        <w:t>Bij gelijkheid van stemmen wordt de rangschikking bij loting bepaald. De loting wordt uitgevoerd door de voorzitter van het kiesbureau.</w:t>
      </w:r>
    </w:p>
    <w:p w14:paraId="3E3565C1" w14:textId="77777777" w:rsidR="003C7EA0" w:rsidRDefault="003C7EA0">
      <w:pPr>
        <w:spacing w:after="0" w:line="240" w:lineRule="auto"/>
      </w:pPr>
    </w:p>
    <w:p w14:paraId="226F8F3D" w14:textId="0783F94F" w:rsidR="00DA446D" w:rsidRDefault="003C7EA0">
      <w:pPr>
        <w:spacing w:after="0" w:line="240" w:lineRule="auto"/>
      </w:pPr>
      <w:r>
        <w:t>…………</w:t>
      </w:r>
      <w:r w:rsidR="00DA446D">
        <w:t>……..…………</w:t>
      </w:r>
      <w:r>
        <w:t xml:space="preserve"> en </w:t>
      </w:r>
      <w:r w:rsidR="00DA446D">
        <w:t xml:space="preserve">………………..………… en …………………….. </w:t>
      </w:r>
      <w:r>
        <w:t>behaalden een gelijk aantal stemmen.</w:t>
      </w:r>
      <w:r w:rsidR="009031F1">
        <w:t xml:space="preserve"> </w:t>
      </w:r>
    </w:p>
    <w:p w14:paraId="4C1C535B" w14:textId="77777777" w:rsidR="00DA446D" w:rsidRDefault="00DA446D">
      <w:pPr>
        <w:spacing w:after="0" w:line="240" w:lineRule="auto"/>
      </w:pPr>
    </w:p>
    <w:p w14:paraId="08D2B3FA" w14:textId="2CD6EBAF" w:rsidR="009031F1" w:rsidRDefault="009031F1">
      <w:pPr>
        <w:spacing w:after="0" w:line="240" w:lineRule="auto"/>
      </w:pPr>
      <w:r>
        <w:t xml:space="preserve">De voorzitter van het kiesbureau heeft bij loting de volgende rangschikking bepaald: </w:t>
      </w:r>
    </w:p>
    <w:p w14:paraId="73E2677D" w14:textId="05BCEB98" w:rsidR="009031F1" w:rsidRDefault="009031F1" w:rsidP="009031F1">
      <w:pPr>
        <w:pStyle w:val="Lijstalinea"/>
        <w:numPr>
          <w:ilvl w:val="0"/>
          <w:numId w:val="19"/>
        </w:numPr>
      </w:pPr>
      <w:r>
        <w:t>Kandidaat ………………………………………………………………………………………….</w:t>
      </w:r>
    </w:p>
    <w:p w14:paraId="0BFD07B3" w14:textId="0D2C1E59" w:rsidR="009031F1" w:rsidRDefault="009031F1" w:rsidP="009031F1">
      <w:pPr>
        <w:pStyle w:val="Lijstalinea"/>
        <w:numPr>
          <w:ilvl w:val="0"/>
          <w:numId w:val="19"/>
        </w:numPr>
      </w:pPr>
      <w:r>
        <w:t>Kandidaat ………………………………………………………………………………………….</w:t>
      </w:r>
    </w:p>
    <w:p w14:paraId="1BEED350" w14:textId="16512C99" w:rsidR="009031F1" w:rsidRDefault="00DA446D" w:rsidP="009031F1">
      <w:pPr>
        <w:pStyle w:val="Lijstalinea"/>
        <w:numPr>
          <w:ilvl w:val="0"/>
          <w:numId w:val="19"/>
        </w:numPr>
      </w:pPr>
      <w:r>
        <w:t>Kandidaat ………………………………………………………………………………………….</w:t>
      </w:r>
      <w:r>
        <w:br/>
      </w:r>
    </w:p>
    <w:p w14:paraId="66C1B30B" w14:textId="4106CBB8" w:rsidR="009031F1" w:rsidRDefault="009031F1" w:rsidP="009031F1">
      <w:r>
        <w:t xml:space="preserve">Deze loting werd </w:t>
      </w:r>
      <w:r w:rsidR="00DA446D">
        <w:t>uitgevoerd in aanwezigheid van alle leden van het kiesbureau.</w:t>
      </w:r>
    </w:p>
    <w:p w14:paraId="73796F53" w14:textId="77777777" w:rsidR="00DA446D" w:rsidRDefault="00DA446D" w:rsidP="009031F1"/>
    <w:p w14:paraId="7D28B8A6" w14:textId="0C654EA5" w:rsidR="00A45B98" w:rsidRPr="00796D41" w:rsidRDefault="00A45B98" w:rsidP="00A45B98">
      <w:pPr>
        <w:spacing w:after="120" w:line="240" w:lineRule="auto"/>
        <w:rPr>
          <w:sz w:val="24"/>
        </w:rPr>
      </w:pPr>
      <w:r w:rsidRPr="00796D41">
        <w:rPr>
          <w:sz w:val="24"/>
        </w:rPr>
        <w:t>Opmerkingen</w:t>
      </w:r>
      <w:r>
        <w:rPr>
          <w:sz w:val="24"/>
        </w:rPr>
        <w:t>:</w:t>
      </w:r>
    </w:p>
    <w:p w14:paraId="1E40A687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31414403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FDAFF0F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F779F5D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B29A67A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7E45B2D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0E8ACAC8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D9210D3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679C7B5E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935A3C8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19D9194F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38ACA3AC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20FCB42" w14:textId="77777777" w:rsidR="00A45B98" w:rsidRDefault="00A45B98" w:rsidP="00A45B98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42F591A5" w14:textId="77777777" w:rsidR="00A45B98" w:rsidRDefault="00A45B98" w:rsidP="00A45B98">
      <w:pPr>
        <w:spacing w:after="120" w:line="240" w:lineRule="auto"/>
        <w:rPr>
          <w:sz w:val="24"/>
        </w:rPr>
      </w:pPr>
    </w:p>
    <w:p w14:paraId="61E14BA5" w14:textId="71C0F699" w:rsidR="00A45B98" w:rsidRDefault="00A45B98" w:rsidP="00A45B98">
      <w:pPr>
        <w:tabs>
          <w:tab w:val="left" w:pos="0"/>
          <w:tab w:val="left" w:pos="993"/>
          <w:tab w:val="right" w:leader="dot" w:pos="3261"/>
        </w:tabs>
        <w:spacing w:before="120" w:line="240" w:lineRule="auto"/>
        <w:rPr>
          <w:sz w:val="24"/>
        </w:rPr>
      </w:pPr>
      <w:r w:rsidRPr="00796D41">
        <w:rPr>
          <w:sz w:val="24"/>
        </w:rPr>
        <w:t>Datum</w:t>
      </w:r>
      <w:r>
        <w:rPr>
          <w:sz w:val="24"/>
        </w:rPr>
        <w:t>:</w:t>
      </w:r>
      <w:r>
        <w:rPr>
          <w:sz w:val="24"/>
        </w:rPr>
        <w:tab/>
      </w:r>
      <w:r w:rsidR="000F53AB">
        <w:rPr>
          <w:sz w:val="24"/>
        </w:rPr>
        <w:t>……./ ……./ …………..</w:t>
      </w:r>
    </w:p>
    <w:p w14:paraId="1B1FD794" w14:textId="12C14CFC" w:rsidR="00A45B98" w:rsidRPr="00796D41" w:rsidRDefault="00A45B98" w:rsidP="00A45B98">
      <w:pPr>
        <w:spacing w:line="240" w:lineRule="auto"/>
        <w:ind w:right="-1"/>
        <w:rPr>
          <w:sz w:val="24"/>
        </w:rPr>
      </w:pPr>
      <w:r w:rsidRPr="00796D41">
        <w:rPr>
          <w:sz w:val="24"/>
        </w:rPr>
        <w:t>Naam en handtekening van de aanwezige kandidaten of de door hen gemandateerde getuigen</w:t>
      </w:r>
      <w:r>
        <w:rPr>
          <w:sz w:val="24"/>
        </w:rPr>
        <w:t>:</w:t>
      </w:r>
    </w:p>
    <w:p w14:paraId="2F9E0C0D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5D412CE8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2864A67C" w14:textId="77777777" w:rsidR="00A45B98" w:rsidRDefault="00A45B98" w:rsidP="00A45B98">
      <w:pPr>
        <w:spacing w:after="120" w:line="240" w:lineRule="auto"/>
        <w:rPr>
          <w:sz w:val="24"/>
        </w:rPr>
      </w:pPr>
    </w:p>
    <w:p w14:paraId="3853B398" w14:textId="77777777" w:rsidR="00A45B98" w:rsidRDefault="00A45B98" w:rsidP="00A45B98">
      <w:pPr>
        <w:spacing w:after="120" w:line="240" w:lineRule="auto"/>
        <w:rPr>
          <w:sz w:val="24"/>
        </w:rPr>
      </w:pPr>
    </w:p>
    <w:p w14:paraId="7E1DB22B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544927A9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15836AF8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6DAB6723" w14:textId="77777777" w:rsidR="00A45B98" w:rsidRPr="00796D41" w:rsidRDefault="00A45B98" w:rsidP="00A45B98">
      <w:pPr>
        <w:spacing w:after="120" w:line="240" w:lineRule="auto"/>
        <w:rPr>
          <w:sz w:val="24"/>
        </w:rPr>
      </w:pPr>
    </w:p>
    <w:p w14:paraId="63A088A6" w14:textId="1CB32DB3" w:rsidR="00A45B98" w:rsidRDefault="00A45B98" w:rsidP="00A45B98">
      <w:pPr>
        <w:spacing w:after="120" w:line="240" w:lineRule="auto"/>
        <w:rPr>
          <w:sz w:val="24"/>
        </w:rPr>
      </w:pPr>
      <w:r w:rsidRPr="00796D41">
        <w:rPr>
          <w:sz w:val="24"/>
        </w:rPr>
        <w:t>Naam en handtekening van de leden van het kiesbureau</w:t>
      </w:r>
      <w:r>
        <w:rPr>
          <w:sz w:val="24"/>
        </w:rPr>
        <w:t xml:space="preserve">: </w:t>
      </w:r>
    </w:p>
    <w:p w14:paraId="3A5F82C6" w14:textId="77777777" w:rsidR="00DC6172" w:rsidRDefault="00DC6172" w:rsidP="009F22B6"/>
    <w:p w14:paraId="315BB85F" w14:textId="77777777" w:rsidR="009F22B6" w:rsidRPr="00AC1E3F" w:rsidRDefault="009F22B6" w:rsidP="00AC1E3F"/>
    <w:sectPr w:rsidR="009F22B6" w:rsidRPr="00AC1E3F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7D4F" w14:textId="77777777" w:rsidR="00333063" w:rsidRDefault="00333063" w:rsidP="0005562E">
      <w:r>
        <w:separator/>
      </w:r>
    </w:p>
  </w:endnote>
  <w:endnote w:type="continuationSeparator" w:id="0">
    <w:p w14:paraId="1A16D0ED" w14:textId="77777777" w:rsidR="00333063" w:rsidRDefault="00333063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236754"/>
      <w:docPartObj>
        <w:docPartGallery w:val="Page Numbers (Bottom of Page)"/>
        <w:docPartUnique/>
      </w:docPartObj>
    </w:sdtPr>
    <w:sdtEndPr/>
    <w:sdtContent>
      <w:p w14:paraId="7B5C7BB5" w14:textId="03587DA8" w:rsidR="007C6749" w:rsidRDefault="007C6749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0D297D" w14:textId="1B9ECB54" w:rsidR="00BC50F8" w:rsidRDefault="00BC50F8" w:rsidP="009F22B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49187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277CBB" w14:textId="648783C0" w:rsidR="007C6749" w:rsidRPr="007C6749" w:rsidRDefault="007C6749">
        <w:pPr>
          <w:pStyle w:val="Voettekst"/>
          <w:jc w:val="right"/>
          <w:rPr>
            <w:sz w:val="20"/>
            <w:szCs w:val="20"/>
          </w:rPr>
        </w:pPr>
        <w:r w:rsidRPr="007C6749">
          <w:rPr>
            <w:sz w:val="20"/>
            <w:szCs w:val="20"/>
          </w:rPr>
          <w:fldChar w:fldCharType="begin"/>
        </w:r>
        <w:r w:rsidRPr="007C6749">
          <w:rPr>
            <w:sz w:val="20"/>
            <w:szCs w:val="20"/>
          </w:rPr>
          <w:instrText>PAGE   \* MERGEFORMAT</w:instrText>
        </w:r>
        <w:r w:rsidRPr="007C6749">
          <w:rPr>
            <w:sz w:val="20"/>
            <w:szCs w:val="20"/>
          </w:rPr>
          <w:fldChar w:fldCharType="separate"/>
        </w:r>
        <w:r w:rsidRPr="007C6749">
          <w:rPr>
            <w:sz w:val="20"/>
            <w:szCs w:val="20"/>
          </w:rPr>
          <w:t>2</w:t>
        </w:r>
        <w:r w:rsidRPr="007C6749">
          <w:rPr>
            <w:sz w:val="20"/>
            <w:szCs w:val="20"/>
          </w:rPr>
          <w:fldChar w:fldCharType="end"/>
        </w:r>
      </w:p>
    </w:sdtContent>
  </w:sdt>
  <w:p w14:paraId="46D761C6" w14:textId="47623F69" w:rsidR="00A82C69" w:rsidRPr="00AF095A" w:rsidRDefault="00A82C69" w:rsidP="00B36D2A">
    <w:pPr>
      <w:spacing w:after="0" w:line="240" w:lineRule="auto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E87AA" w14:textId="77777777" w:rsidR="00333063" w:rsidRDefault="00333063" w:rsidP="0005562E">
      <w:r>
        <w:separator/>
      </w:r>
    </w:p>
  </w:footnote>
  <w:footnote w:type="continuationSeparator" w:id="0">
    <w:p w14:paraId="26BE32E9" w14:textId="77777777" w:rsidR="00333063" w:rsidRDefault="00333063" w:rsidP="0005562E">
      <w:r>
        <w:continuationSeparator/>
      </w:r>
    </w:p>
  </w:footnote>
  <w:footnote w:id="1">
    <w:p w14:paraId="692CDD0D" w14:textId="1A719BF8" w:rsidR="00197629" w:rsidRPr="00C079DE" w:rsidRDefault="00197629" w:rsidP="00197629">
      <w:pPr>
        <w:pStyle w:val="Voetnoot"/>
        <w:ind w:firstLine="0"/>
        <w:rPr>
          <w:rFonts w:asciiTheme="majorHAnsi" w:hAnsiTheme="majorHAnsi" w:cstheme="majorHAnsi"/>
          <w:sz w:val="20"/>
          <w:szCs w:val="20"/>
        </w:rPr>
      </w:pPr>
      <w:r w:rsidRPr="00C079DE">
        <w:rPr>
          <w:rStyle w:val="Voetnootmarkering"/>
          <w:rFonts w:asciiTheme="majorHAnsi" w:hAnsiTheme="majorHAnsi" w:cstheme="majorHAnsi"/>
          <w:sz w:val="20"/>
          <w:szCs w:val="20"/>
        </w:rPr>
        <w:footnoteRef/>
      </w:r>
      <w:r w:rsidRPr="00C079DE">
        <w:rPr>
          <w:rFonts w:asciiTheme="majorHAnsi" w:hAnsiTheme="majorHAnsi" w:cstheme="majorHAnsi"/>
          <w:sz w:val="20"/>
          <w:szCs w:val="20"/>
        </w:rPr>
        <w:t xml:space="preserve"> Dit aantal stembiljetten is gelijk aan de som van het aantal stembiljetten vermeld op de formulieren KRVB 5.</w:t>
      </w:r>
    </w:p>
  </w:footnote>
  <w:footnote w:id="2">
    <w:p w14:paraId="00B42626" w14:textId="12101BB5" w:rsidR="00402A49" w:rsidRPr="00C079DE" w:rsidRDefault="00402A49">
      <w:pPr>
        <w:pStyle w:val="Voetnoottekst"/>
        <w:rPr>
          <w:rFonts w:asciiTheme="majorHAnsi" w:hAnsiTheme="majorHAnsi" w:cstheme="majorHAnsi"/>
          <w:lang w:val="nl-BE"/>
        </w:rPr>
      </w:pPr>
      <w:r w:rsidRPr="00C079DE">
        <w:rPr>
          <w:rStyle w:val="Voetnootmarkering"/>
          <w:rFonts w:asciiTheme="majorHAnsi" w:hAnsiTheme="majorHAnsi" w:cstheme="majorHAnsi"/>
        </w:rPr>
        <w:footnoteRef/>
      </w:r>
      <w:r w:rsidRPr="00C079DE">
        <w:rPr>
          <w:rFonts w:asciiTheme="majorHAnsi" w:hAnsiTheme="majorHAnsi" w:cstheme="majorHAnsi"/>
        </w:rPr>
        <w:t xml:space="preserve"> </w:t>
      </w:r>
      <w:r w:rsidRPr="00C079DE">
        <w:rPr>
          <w:rFonts w:asciiTheme="majorHAnsi" w:hAnsiTheme="majorHAnsi" w:cstheme="majorHAnsi"/>
          <w:lang w:val="nl-BE"/>
        </w:rPr>
        <w:t>Indien er geen rechtstreekse verkiezingen hebben plaatsgevonden, blijft deze kolom blanco. De lijst met de opvolgers op de volgende bladzijde wordt evenmin ingevuld.</w:t>
      </w:r>
    </w:p>
  </w:footnote>
  <w:footnote w:id="3">
    <w:p w14:paraId="780AE5E4" w14:textId="3827BCF7" w:rsidR="00402A49" w:rsidRPr="00751A89" w:rsidRDefault="00402A49">
      <w:pPr>
        <w:pStyle w:val="Voetnoottekst"/>
        <w:rPr>
          <w:lang w:val="nl-BE"/>
        </w:rPr>
      </w:pPr>
      <w:r w:rsidRPr="00C079DE">
        <w:rPr>
          <w:rStyle w:val="Voetnootmarkering"/>
          <w:rFonts w:asciiTheme="majorHAnsi" w:hAnsiTheme="majorHAnsi" w:cstheme="majorHAnsi"/>
        </w:rPr>
        <w:footnoteRef/>
      </w:r>
      <w:r w:rsidRPr="00C079DE">
        <w:rPr>
          <w:rFonts w:asciiTheme="majorHAnsi" w:hAnsiTheme="majorHAnsi" w:cstheme="majorHAnsi"/>
        </w:rPr>
        <w:t xml:space="preserve"> Bij gelijkheid van stemmen wordt de rangschikking bij loting bepaald. De loting wordt uitgevoerd door de voorzitter van het kiesbureau.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84DC2"/>
    <w:multiLevelType w:val="hybridMultilevel"/>
    <w:tmpl w:val="E9503F96"/>
    <w:lvl w:ilvl="0" w:tplc="EE6418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B52EA"/>
    <w:multiLevelType w:val="hybridMultilevel"/>
    <w:tmpl w:val="D9C0200C"/>
    <w:lvl w:ilvl="0" w:tplc="E78A295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C0C2486"/>
    <w:multiLevelType w:val="hybridMultilevel"/>
    <w:tmpl w:val="115C34E0"/>
    <w:lvl w:ilvl="0" w:tplc="CB84312E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22F7FFE"/>
    <w:multiLevelType w:val="hybridMultilevel"/>
    <w:tmpl w:val="2F66DC3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6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6"/>
  </w:num>
  <w:num w:numId="13" w16cid:durableId="364990728">
    <w:abstractNumId w:val="6"/>
  </w:num>
  <w:num w:numId="14" w16cid:durableId="1848056622">
    <w:abstractNumId w:val="6"/>
  </w:num>
  <w:num w:numId="15" w16cid:durableId="1916360358">
    <w:abstractNumId w:val="3"/>
  </w:num>
  <w:num w:numId="16" w16cid:durableId="1277371397">
    <w:abstractNumId w:val="5"/>
  </w:num>
  <w:num w:numId="17" w16cid:durableId="634483523">
    <w:abstractNumId w:val="8"/>
  </w:num>
  <w:num w:numId="18" w16cid:durableId="800345762">
    <w:abstractNumId w:val="7"/>
  </w:num>
  <w:num w:numId="19" w16cid:durableId="1965428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60F7B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43D4"/>
    <w:rsid w:val="000D65F6"/>
    <w:rsid w:val="000F53AB"/>
    <w:rsid w:val="0011099A"/>
    <w:rsid w:val="00121747"/>
    <w:rsid w:val="00122D64"/>
    <w:rsid w:val="001269C5"/>
    <w:rsid w:val="00130812"/>
    <w:rsid w:val="00131B73"/>
    <w:rsid w:val="0014504F"/>
    <w:rsid w:val="00150F6F"/>
    <w:rsid w:val="00154AF5"/>
    <w:rsid w:val="00154B60"/>
    <w:rsid w:val="00164C98"/>
    <w:rsid w:val="00167787"/>
    <w:rsid w:val="00171D0F"/>
    <w:rsid w:val="00181FF7"/>
    <w:rsid w:val="00195B31"/>
    <w:rsid w:val="00197629"/>
    <w:rsid w:val="001C21CA"/>
    <w:rsid w:val="001C22CB"/>
    <w:rsid w:val="001D35DA"/>
    <w:rsid w:val="001D6D54"/>
    <w:rsid w:val="001E3149"/>
    <w:rsid w:val="001E4B82"/>
    <w:rsid w:val="00235551"/>
    <w:rsid w:val="00236CB7"/>
    <w:rsid w:val="00242545"/>
    <w:rsid w:val="00246523"/>
    <w:rsid w:val="00261602"/>
    <w:rsid w:val="002647BC"/>
    <w:rsid w:val="002900DC"/>
    <w:rsid w:val="00293BC1"/>
    <w:rsid w:val="002B1EE9"/>
    <w:rsid w:val="002C108D"/>
    <w:rsid w:val="002C79C9"/>
    <w:rsid w:val="002E26FB"/>
    <w:rsid w:val="003015D8"/>
    <w:rsid w:val="00331171"/>
    <w:rsid w:val="00331CFA"/>
    <w:rsid w:val="00333063"/>
    <w:rsid w:val="00340E7A"/>
    <w:rsid w:val="00353A3F"/>
    <w:rsid w:val="00357CAD"/>
    <w:rsid w:val="00385352"/>
    <w:rsid w:val="00392E3D"/>
    <w:rsid w:val="003C399F"/>
    <w:rsid w:val="003C7EA0"/>
    <w:rsid w:val="003E3190"/>
    <w:rsid w:val="003E6B02"/>
    <w:rsid w:val="00402A49"/>
    <w:rsid w:val="00413847"/>
    <w:rsid w:val="004153C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D2446"/>
    <w:rsid w:val="004D3306"/>
    <w:rsid w:val="004E5806"/>
    <w:rsid w:val="004F651B"/>
    <w:rsid w:val="00502BFC"/>
    <w:rsid w:val="005112F5"/>
    <w:rsid w:val="005233F5"/>
    <w:rsid w:val="0054248A"/>
    <w:rsid w:val="00547866"/>
    <w:rsid w:val="005601C9"/>
    <w:rsid w:val="0057606A"/>
    <w:rsid w:val="00576366"/>
    <w:rsid w:val="00595842"/>
    <w:rsid w:val="005958F3"/>
    <w:rsid w:val="005A0A46"/>
    <w:rsid w:val="005A70F1"/>
    <w:rsid w:val="005D2109"/>
    <w:rsid w:val="005D46D4"/>
    <w:rsid w:val="005F4AFF"/>
    <w:rsid w:val="00651D90"/>
    <w:rsid w:val="006A3651"/>
    <w:rsid w:val="006D7765"/>
    <w:rsid w:val="00700F0D"/>
    <w:rsid w:val="00703880"/>
    <w:rsid w:val="00720899"/>
    <w:rsid w:val="00722463"/>
    <w:rsid w:val="00725DEE"/>
    <w:rsid w:val="00732BC0"/>
    <w:rsid w:val="007361F8"/>
    <w:rsid w:val="00751A89"/>
    <w:rsid w:val="0075431D"/>
    <w:rsid w:val="00794131"/>
    <w:rsid w:val="00794A93"/>
    <w:rsid w:val="0079776F"/>
    <w:rsid w:val="007A7979"/>
    <w:rsid w:val="007B45C5"/>
    <w:rsid w:val="007C6749"/>
    <w:rsid w:val="00805880"/>
    <w:rsid w:val="00806770"/>
    <w:rsid w:val="008076FB"/>
    <w:rsid w:val="00822BC9"/>
    <w:rsid w:val="008663FC"/>
    <w:rsid w:val="00872BFE"/>
    <w:rsid w:val="00885302"/>
    <w:rsid w:val="008D2484"/>
    <w:rsid w:val="008D36BC"/>
    <w:rsid w:val="008D5186"/>
    <w:rsid w:val="008E3C24"/>
    <w:rsid w:val="009031F1"/>
    <w:rsid w:val="00955B7A"/>
    <w:rsid w:val="00960F51"/>
    <w:rsid w:val="009B39D0"/>
    <w:rsid w:val="009C1301"/>
    <w:rsid w:val="009D04B5"/>
    <w:rsid w:val="009E0527"/>
    <w:rsid w:val="009E7A99"/>
    <w:rsid w:val="009F0C9F"/>
    <w:rsid w:val="009F22B6"/>
    <w:rsid w:val="00A06758"/>
    <w:rsid w:val="00A11D9C"/>
    <w:rsid w:val="00A1220C"/>
    <w:rsid w:val="00A2331C"/>
    <w:rsid w:val="00A45B98"/>
    <w:rsid w:val="00A5411A"/>
    <w:rsid w:val="00A54912"/>
    <w:rsid w:val="00A71247"/>
    <w:rsid w:val="00A82C69"/>
    <w:rsid w:val="00A85284"/>
    <w:rsid w:val="00AA2099"/>
    <w:rsid w:val="00AC1E3F"/>
    <w:rsid w:val="00AC2EF0"/>
    <w:rsid w:val="00AC4BE8"/>
    <w:rsid w:val="00AD1704"/>
    <w:rsid w:val="00AD1893"/>
    <w:rsid w:val="00AD7992"/>
    <w:rsid w:val="00AE4155"/>
    <w:rsid w:val="00AF04D3"/>
    <w:rsid w:val="00AF095A"/>
    <w:rsid w:val="00B17F8A"/>
    <w:rsid w:val="00B20738"/>
    <w:rsid w:val="00B26CC2"/>
    <w:rsid w:val="00B323B2"/>
    <w:rsid w:val="00B36D2A"/>
    <w:rsid w:val="00B607CA"/>
    <w:rsid w:val="00B6697A"/>
    <w:rsid w:val="00B731CB"/>
    <w:rsid w:val="00B759CA"/>
    <w:rsid w:val="00B81342"/>
    <w:rsid w:val="00B81DDF"/>
    <w:rsid w:val="00BA2D54"/>
    <w:rsid w:val="00BA3BE9"/>
    <w:rsid w:val="00BB2258"/>
    <w:rsid w:val="00BC50F8"/>
    <w:rsid w:val="00BC630B"/>
    <w:rsid w:val="00BD2856"/>
    <w:rsid w:val="00C003A9"/>
    <w:rsid w:val="00C079DE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35108"/>
    <w:rsid w:val="00D50FBA"/>
    <w:rsid w:val="00D54837"/>
    <w:rsid w:val="00D8604B"/>
    <w:rsid w:val="00DA1A72"/>
    <w:rsid w:val="00DA446D"/>
    <w:rsid w:val="00DC6172"/>
    <w:rsid w:val="00DE28FC"/>
    <w:rsid w:val="00DE38CA"/>
    <w:rsid w:val="00E14D28"/>
    <w:rsid w:val="00E22853"/>
    <w:rsid w:val="00E5582D"/>
    <w:rsid w:val="00E6296C"/>
    <w:rsid w:val="00E75DFD"/>
    <w:rsid w:val="00E81526"/>
    <w:rsid w:val="00EC1B62"/>
    <w:rsid w:val="00ED2B2C"/>
    <w:rsid w:val="00F31AFA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392E3D"/>
    <w:pPr>
      <w:spacing w:after="0" w:line="240" w:lineRule="auto"/>
      <w:ind w:left="720"/>
    </w:pPr>
    <w:rPr>
      <w:kern w:val="0"/>
      <w:szCs w:val="22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060F7B"/>
    <w:rsid w:val="00131B73"/>
    <w:rsid w:val="004D2446"/>
    <w:rsid w:val="005A32C4"/>
    <w:rsid w:val="007A7979"/>
    <w:rsid w:val="00A5411A"/>
    <w:rsid w:val="00A70D31"/>
    <w:rsid w:val="00AC6EEA"/>
    <w:rsid w:val="00E2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https://gemeenschapsonderwijs.sharepoint.com/sites/prodoc/_layouts/15/DocIdRedir.aspx?ID=GOPRO-1830562155-28024</Url>
      <Description>GOPRO-1830562155-28024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5775A5-5893-4E2F-99F4-C648E3859592}"/>
</file>

<file path=customXml/itemProps4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5.xml><?xml version="1.0" encoding="utf-8"?>
<ds:datastoreItem xmlns:ds="http://schemas.openxmlformats.org/officeDocument/2006/customXml" ds:itemID="{F2CA460B-302D-47D1-9D25-3E9AFF0C3138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3</Pages>
  <Words>261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KRVB4 proces-verbaal rechtstreekse verkiezingen </dc:title>
  <dc:subject/>
  <dc:creator>Brenda Van Rillaer</dc:creator>
  <cp:keywords/>
  <dc:description/>
  <cp:lastModifiedBy>Isabel De Cavel</cp:lastModifiedBy>
  <cp:revision>41</cp:revision>
  <dcterms:created xsi:type="dcterms:W3CDTF">2025-04-11T11:49:00Z</dcterms:created>
  <dcterms:modified xsi:type="dcterms:W3CDTF">2025-04-25T12:54:00Z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5c321757-cb35-4a75-a0ae-7e8e0e43385d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