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Metadata/LabelInfo.xml" ContentType="application/vnd.ms-office.classificationlabel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208" w:type="dxa"/>
        <w:tblLook w:val="04A0" w:firstRow="1" w:lastRow="0" w:firstColumn="1" w:lastColumn="0" w:noHBand="0" w:noVBand="1"/>
      </w:tblPr>
      <w:tblGrid>
        <w:gridCol w:w="6208"/>
      </w:tblGrid>
      <w:tr w:rsidR="00DE38CA" w:rsidRPr="00FF0A77" w14:paraId="4D319766" w14:textId="77777777" w:rsidTr="00DE38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208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color w:val="C3004A"/>
                <w:sz w:val="24"/>
                <w:szCs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sz w:val="20"/>
                <w:szCs w:val="18"/>
              </w:rPr>
            </w:sdtEndPr>
            <w:sdtContent>
              <w:p w14:paraId="2E4ADA7F" w14:textId="6EE7BD66" w:rsidR="00285766" w:rsidRPr="00A0091A" w:rsidRDefault="00285766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C3004A"/>
                    <w:sz w:val="24"/>
                    <w:szCs w:val="24"/>
                    <w:lang w:val="nl-BE"/>
                  </w:rPr>
                </w:pPr>
                <w:r w:rsidRPr="00A0091A">
                  <w:rPr>
                    <w:rStyle w:val="OndertitelChar"/>
                    <w:color w:val="532464" w:themeColor="accent6"/>
                    <w:sz w:val="24"/>
                    <w:szCs w:val="24"/>
                  </w:rPr>
                  <w:t xml:space="preserve"> </w:t>
                </w:r>
                <w:r w:rsidRPr="00A0091A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>FORMULIER KRVB 3</w:t>
                </w:r>
              </w:p>
              <w:p w14:paraId="51BAC300" w14:textId="32422324" w:rsidR="00DE38CA" w:rsidRPr="00737E91" w:rsidRDefault="00737E91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28"/>
                    <w:szCs w:val="28"/>
                  </w:rPr>
                </w:pPr>
                <w:r w:rsidRPr="00737E91">
                  <w:rPr>
                    <w:color w:val="532464" w:themeColor="accent6"/>
                    <w:sz w:val="28"/>
                    <w:szCs w:val="28"/>
                  </w:rPr>
                  <w:t>STEMBILJET VOOR DE VERKIEZING VAN 6 RECHTSTREEKS TE VERKIEZEN STEMGERECHTIGDE LEDEN VOOR DE RAAD VAN BESTUUR</w:t>
                </w:r>
              </w:p>
              <w:p w14:paraId="608E4673" w14:textId="13E64B8D" w:rsidR="00DE38CA" w:rsidRPr="00984753" w:rsidRDefault="0066278B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color w:val="C3004A"/>
                  </w:rPr>
                </w:pPr>
              </w:p>
            </w:sdtContent>
          </w:sdt>
        </w:tc>
      </w:tr>
    </w:tbl>
    <w:p w14:paraId="42B37022" w14:textId="61E0876D" w:rsidR="00A2331C" w:rsidRDefault="00DE38CA" w:rsidP="00A2331C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20002FAA" w14:textId="77777777" w:rsidR="00A2331C" w:rsidRDefault="00A2331C" w:rsidP="00A2331C">
      <w:pPr>
        <w:spacing w:after="120" w:line="120" w:lineRule="atLeast"/>
        <w:jc w:val="both"/>
        <w:rPr>
          <w:rStyle w:val="Zwaar"/>
        </w:rPr>
      </w:pPr>
    </w:p>
    <w:p w14:paraId="2F111C98" w14:textId="6C96EEFD" w:rsidR="00AC1E3F" w:rsidRDefault="006B4A25" w:rsidP="009F22B6">
      <w:pPr>
        <w:pStyle w:val="Titel"/>
        <w:jc w:val="center"/>
      </w:pPr>
      <w:r>
        <w:t>STEMBILJET</w:t>
      </w:r>
    </w:p>
    <w:p w14:paraId="48919DAE" w14:textId="585D142C" w:rsidR="006B4A25" w:rsidRDefault="007B0F97" w:rsidP="006B4A25">
      <w:pPr>
        <w:pStyle w:val="Titel"/>
        <w:jc w:val="center"/>
      </w:pPr>
      <w:r>
        <w:t>m</w:t>
      </w:r>
      <w:r w:rsidR="00A643C5">
        <w:t>et alfabetisch gerangschikte k</w:t>
      </w:r>
      <w:r w:rsidR="006B4A25">
        <w:t>andidatenlijst</w:t>
      </w:r>
    </w:p>
    <w:p w14:paraId="4AD6E910" w14:textId="22F68782" w:rsidR="0018418C" w:rsidRPr="001C20D3" w:rsidRDefault="0018418C" w:rsidP="0018418C">
      <w:pPr>
        <w:jc w:val="center"/>
        <w:rPr>
          <w:sz w:val="20"/>
          <w:szCs w:val="20"/>
          <w:u w:val="single"/>
        </w:rPr>
      </w:pPr>
      <w:r w:rsidRPr="001C20D3">
        <w:rPr>
          <w:sz w:val="20"/>
          <w:szCs w:val="20"/>
          <w:u w:val="single"/>
        </w:rPr>
        <w:t>Opgelet: er wordt geldig gestemd door het stemvak aan te kruisen naast maximum zes kandidaten.</w:t>
      </w:r>
    </w:p>
    <w:p w14:paraId="1D5E3829" w14:textId="77777777" w:rsidR="009F22B6" w:rsidRPr="009F22B6" w:rsidRDefault="009F22B6" w:rsidP="009F22B6"/>
    <w:tbl>
      <w:tblPr>
        <w:tblStyle w:val="GO-Rastertabel-1"/>
        <w:tblW w:w="0" w:type="auto"/>
        <w:tblLook w:val="04A0" w:firstRow="1" w:lastRow="0" w:firstColumn="1" w:lastColumn="0" w:noHBand="0" w:noVBand="1"/>
      </w:tblPr>
      <w:tblGrid>
        <w:gridCol w:w="3823"/>
        <w:gridCol w:w="708"/>
        <w:gridCol w:w="3402"/>
        <w:gridCol w:w="787"/>
      </w:tblGrid>
      <w:tr w:rsidR="00AC1E3F" w14:paraId="0D0924AB" w14:textId="77777777" w:rsidTr="008C25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F297" w14:textId="117BB18D" w:rsidR="00AC1E3F" w:rsidRPr="008C2530" w:rsidRDefault="00AC1E3F" w:rsidP="008C2530">
            <w:pPr>
              <w:tabs>
                <w:tab w:val="left" w:pos="1227"/>
              </w:tabs>
              <w:spacing w:after="0" w:line="240" w:lineRule="auto"/>
              <w:rPr>
                <w:rFonts w:cstheme="minorHAnsi"/>
                <w:b w:val="0"/>
                <w:bCs w:val="0"/>
                <w:color w:val="532464" w:themeColor="accent6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26FB6" w14:textId="1BFEA552" w:rsidR="00AC1E3F" w:rsidRPr="008C2530" w:rsidRDefault="00AC1E3F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532464" w:themeColor="accent6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5F7B" w14:textId="1318FE74" w:rsidR="00AC1E3F" w:rsidRPr="008C2530" w:rsidRDefault="00AC1E3F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532464" w:themeColor="accent6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F944D" w14:textId="40E65C71" w:rsidR="00AC1E3F" w:rsidRPr="008C2530" w:rsidRDefault="00AC1E3F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532464" w:themeColor="accent6"/>
                <w:szCs w:val="22"/>
              </w:rPr>
            </w:pPr>
          </w:p>
        </w:tc>
      </w:tr>
      <w:tr w:rsidR="00AC1E3F" w14:paraId="5D04CAA8" w14:textId="77777777" w:rsidTr="008C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auto"/>
            </w:tcBorders>
            <w:shd w:val="clear" w:color="auto" w:fill="auto"/>
          </w:tcPr>
          <w:p w14:paraId="32D07B4E" w14:textId="60752CA5" w:rsidR="00AC1E3F" w:rsidRPr="008C2530" w:rsidRDefault="00AC1E3F" w:rsidP="00AC1E3F">
            <w:pPr>
              <w:spacing w:after="0" w:line="240" w:lineRule="auto"/>
              <w:rPr>
                <w:rFonts w:cstheme="minorHAnsi"/>
                <w:b w:val="0"/>
                <w:bCs w:val="0"/>
                <w:color w:val="532464" w:themeColor="accent6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14:paraId="0317283F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2A6FA240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auto"/>
          </w:tcPr>
          <w:p w14:paraId="17B02EEC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1C280FB2" w14:textId="77777777" w:rsidTr="008C253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1BDF6E58" w14:textId="0A3EAEBB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598DB3E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41FB8FC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40085EC2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79FB4044" w14:textId="77777777" w:rsidTr="008C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47EEE3A0" w14:textId="21C1E7EB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29F414D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2298E816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5F0C67E9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6421263F" w14:textId="77777777" w:rsidTr="008C253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36DD5CC0" w14:textId="26EAEDC0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53C08E4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4B2DF62F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3D4A3D5E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260425AB" w14:textId="77777777" w:rsidTr="008C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66C53CB0" w14:textId="1DAFAE40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7B62B2B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2A2D46E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1BBC6890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284951D3" w14:textId="77777777" w:rsidTr="008C253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3D8BA7F6" w14:textId="77BC9C5F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1B751A6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0C41981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5E135FA6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26C504D9" w14:textId="77777777" w:rsidTr="008C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7476DE6F" w14:textId="19C7E186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F403B7E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2E370B4B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10B910C5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37F8205C" w14:textId="77777777" w:rsidTr="008C253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7CCB2F51" w14:textId="242392A5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9E321E0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9975422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7D837A4F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5C889D45" w14:textId="77777777" w:rsidTr="008C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293C82E6" w14:textId="03BD89EE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176682E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06877026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14E62791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5CA3BF21" w14:textId="77777777" w:rsidTr="008C253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67D0A260" w14:textId="3C8679E1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9F2204E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8CE2B99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486B6F90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120E0FAB" w14:textId="77777777" w:rsidTr="008C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6F875BA2" w14:textId="791EA631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6D350E2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63D2D1D4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29C8A927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59BB516E" w14:textId="77777777" w:rsidTr="008C253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5B831D19" w14:textId="09F707ED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000382D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3377E5FF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19BF44B3" w14:textId="77777777" w:rsidR="00AC1E3F" w:rsidRPr="008C2530" w:rsidRDefault="00AC1E3F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  <w:tr w:rsidR="00AC1E3F" w14:paraId="400DA279" w14:textId="77777777" w:rsidTr="008C25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shd w:val="clear" w:color="auto" w:fill="auto"/>
          </w:tcPr>
          <w:p w14:paraId="01072BF9" w14:textId="0E1048AD" w:rsidR="00AC1E3F" w:rsidRPr="008C2530" w:rsidRDefault="00AC1E3F" w:rsidP="00AC1E3F">
            <w:pPr>
              <w:spacing w:after="0" w:line="240" w:lineRule="auto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B2EA46F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1766F9EA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  <w:tc>
          <w:tcPr>
            <w:tcW w:w="787" w:type="dxa"/>
            <w:shd w:val="clear" w:color="auto" w:fill="auto"/>
          </w:tcPr>
          <w:p w14:paraId="648E3ED7" w14:textId="77777777" w:rsidR="00AC1E3F" w:rsidRPr="008C2530" w:rsidRDefault="00AC1E3F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532464" w:themeColor="accent6"/>
                <w:szCs w:val="22"/>
              </w:rPr>
            </w:pPr>
          </w:p>
        </w:tc>
      </w:tr>
    </w:tbl>
    <w:p w14:paraId="315BB85F" w14:textId="45878DEC" w:rsidR="009F22B6" w:rsidRPr="00AC1E3F" w:rsidRDefault="009F22B6" w:rsidP="008C2530"/>
    <w:sectPr w:rsidR="009F22B6" w:rsidRPr="00AC1E3F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AF7F1" w14:textId="77777777" w:rsidR="00CD53BA" w:rsidRDefault="00CD53BA" w:rsidP="0005562E">
      <w:r>
        <w:separator/>
      </w:r>
    </w:p>
  </w:endnote>
  <w:endnote w:type="continuationSeparator" w:id="0">
    <w:p w14:paraId="4A8740FF" w14:textId="77777777" w:rsidR="00CD53BA" w:rsidRDefault="00CD53BA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9F2A" w14:textId="35EB0A6A" w:rsidR="009F22B6" w:rsidRPr="00AF095A" w:rsidRDefault="004527BC" w:rsidP="009F22B6">
    <w:pPr>
      <w:spacing w:after="0" w:line="240" w:lineRule="auto"/>
      <w:ind w:left="391"/>
      <w:jc w:val="right"/>
      <w:rPr>
        <w:sz w:val="20"/>
        <w:szCs w:val="20"/>
      </w:rPr>
    </w:pPr>
    <w:r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22B6" w:rsidRPr="009F22B6">
      <w:rPr>
        <w:sz w:val="20"/>
        <w:szCs w:val="20"/>
      </w:rPr>
      <w:t xml:space="preserve"> </w:t>
    </w:r>
    <w:r w:rsidR="009F22B6" w:rsidRPr="00AF095A">
      <w:rPr>
        <w:sz w:val="20"/>
        <w:szCs w:val="20"/>
      </w:rPr>
      <w:t xml:space="preserve">Formulier KRVB </w:t>
    </w:r>
    <w:r w:rsidR="009F22B6">
      <w:rPr>
        <w:sz w:val="20"/>
        <w:szCs w:val="20"/>
      </w:rPr>
      <w:t>2</w:t>
    </w:r>
  </w:p>
  <w:p w14:paraId="220D297D" w14:textId="1B9ECB54" w:rsidR="00BC50F8" w:rsidRDefault="00BC50F8" w:rsidP="009F22B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91978" w14:textId="131C6458" w:rsidR="00A2331C" w:rsidRPr="00AF095A" w:rsidRDefault="00A2331C" w:rsidP="00A2331C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 w:rsidR="008C2530">
      <w:rPr>
        <w:sz w:val="20"/>
        <w:szCs w:val="20"/>
      </w:rPr>
      <w:t>3</w:t>
    </w:r>
  </w:p>
  <w:p w14:paraId="46D761C6" w14:textId="74909129" w:rsidR="00A82C69" w:rsidRPr="00AF095A" w:rsidRDefault="00A82C69" w:rsidP="00AF095A">
    <w:pPr>
      <w:spacing w:after="0" w:line="240" w:lineRule="auto"/>
      <w:rPr>
        <w:sz w:val="20"/>
        <w:szCs w:val="20"/>
      </w:rPr>
    </w:pPr>
    <w:r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A27EF" w14:textId="77777777" w:rsidR="00CD53BA" w:rsidRDefault="00CD53BA" w:rsidP="0005562E">
      <w:r>
        <w:separator/>
      </w:r>
    </w:p>
  </w:footnote>
  <w:footnote w:type="continuationSeparator" w:id="0">
    <w:p w14:paraId="24B6C237" w14:textId="77777777" w:rsidR="00CD53BA" w:rsidRDefault="00CD53BA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5360A"/>
    <w:multiLevelType w:val="hybridMultilevel"/>
    <w:tmpl w:val="FA123ABA"/>
    <w:lvl w:ilvl="0" w:tplc="310E45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5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5"/>
  </w:num>
  <w:num w:numId="13" w16cid:durableId="364990728">
    <w:abstractNumId w:val="5"/>
  </w:num>
  <w:num w:numId="14" w16cid:durableId="1848056622">
    <w:abstractNumId w:val="5"/>
  </w:num>
  <w:num w:numId="15" w16cid:durableId="1916360358">
    <w:abstractNumId w:val="3"/>
  </w:num>
  <w:num w:numId="16" w16cid:durableId="720592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269C5"/>
    <w:rsid w:val="00130812"/>
    <w:rsid w:val="00131B73"/>
    <w:rsid w:val="00150F6F"/>
    <w:rsid w:val="00154AF5"/>
    <w:rsid w:val="00164C98"/>
    <w:rsid w:val="00167787"/>
    <w:rsid w:val="00171D0F"/>
    <w:rsid w:val="00181FF7"/>
    <w:rsid w:val="0018418C"/>
    <w:rsid w:val="00195B31"/>
    <w:rsid w:val="001C20D3"/>
    <w:rsid w:val="001C21CA"/>
    <w:rsid w:val="001C22CB"/>
    <w:rsid w:val="001D35DA"/>
    <w:rsid w:val="001E3149"/>
    <w:rsid w:val="001E4B82"/>
    <w:rsid w:val="001F59C0"/>
    <w:rsid w:val="00235551"/>
    <w:rsid w:val="00236CB7"/>
    <w:rsid w:val="00242545"/>
    <w:rsid w:val="00246523"/>
    <w:rsid w:val="00261602"/>
    <w:rsid w:val="002647BC"/>
    <w:rsid w:val="00285766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7606A"/>
    <w:rsid w:val="00576366"/>
    <w:rsid w:val="005958F3"/>
    <w:rsid w:val="005A0A46"/>
    <w:rsid w:val="005D2109"/>
    <w:rsid w:val="005D46D4"/>
    <w:rsid w:val="005F4AFF"/>
    <w:rsid w:val="00651D90"/>
    <w:rsid w:val="0066278B"/>
    <w:rsid w:val="006A3651"/>
    <w:rsid w:val="006B4A25"/>
    <w:rsid w:val="006D7765"/>
    <w:rsid w:val="00700F0D"/>
    <w:rsid w:val="00703880"/>
    <w:rsid w:val="00720899"/>
    <w:rsid w:val="00722463"/>
    <w:rsid w:val="00732BC0"/>
    <w:rsid w:val="007361F8"/>
    <w:rsid w:val="00737E91"/>
    <w:rsid w:val="0075431D"/>
    <w:rsid w:val="00794131"/>
    <w:rsid w:val="00794A93"/>
    <w:rsid w:val="0079776F"/>
    <w:rsid w:val="007A7979"/>
    <w:rsid w:val="007B0F97"/>
    <w:rsid w:val="00806770"/>
    <w:rsid w:val="00822BC9"/>
    <w:rsid w:val="008663FC"/>
    <w:rsid w:val="00872BFE"/>
    <w:rsid w:val="00885302"/>
    <w:rsid w:val="008C2530"/>
    <w:rsid w:val="008D2484"/>
    <w:rsid w:val="008D36BC"/>
    <w:rsid w:val="008D5186"/>
    <w:rsid w:val="00955B7A"/>
    <w:rsid w:val="00960F51"/>
    <w:rsid w:val="009B39D0"/>
    <w:rsid w:val="009C1301"/>
    <w:rsid w:val="009D04B5"/>
    <w:rsid w:val="009E0527"/>
    <w:rsid w:val="009E7A99"/>
    <w:rsid w:val="009F22B6"/>
    <w:rsid w:val="00A0091A"/>
    <w:rsid w:val="00A06758"/>
    <w:rsid w:val="00A2331C"/>
    <w:rsid w:val="00A5411A"/>
    <w:rsid w:val="00A54912"/>
    <w:rsid w:val="00A643C5"/>
    <w:rsid w:val="00A71247"/>
    <w:rsid w:val="00A82C69"/>
    <w:rsid w:val="00A85284"/>
    <w:rsid w:val="00AC1E3F"/>
    <w:rsid w:val="00AC2EF0"/>
    <w:rsid w:val="00AC4BE8"/>
    <w:rsid w:val="00AD1704"/>
    <w:rsid w:val="00AD1893"/>
    <w:rsid w:val="00AD7992"/>
    <w:rsid w:val="00AE4155"/>
    <w:rsid w:val="00AF04D3"/>
    <w:rsid w:val="00AF095A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C003A9"/>
    <w:rsid w:val="00C20FC4"/>
    <w:rsid w:val="00C60F59"/>
    <w:rsid w:val="00C65712"/>
    <w:rsid w:val="00C90F26"/>
    <w:rsid w:val="00CD4783"/>
    <w:rsid w:val="00CD53BA"/>
    <w:rsid w:val="00CD6659"/>
    <w:rsid w:val="00CE2A55"/>
    <w:rsid w:val="00CE2C34"/>
    <w:rsid w:val="00CF106C"/>
    <w:rsid w:val="00CF2095"/>
    <w:rsid w:val="00CF707F"/>
    <w:rsid w:val="00D01801"/>
    <w:rsid w:val="00D1199D"/>
    <w:rsid w:val="00D255CF"/>
    <w:rsid w:val="00D54837"/>
    <w:rsid w:val="00D8604B"/>
    <w:rsid w:val="00DA1A72"/>
    <w:rsid w:val="00DE28FC"/>
    <w:rsid w:val="00DE38CA"/>
    <w:rsid w:val="00E07400"/>
    <w:rsid w:val="00E14D28"/>
    <w:rsid w:val="00E5582D"/>
    <w:rsid w:val="00E75DFD"/>
    <w:rsid w:val="00E81526"/>
    <w:rsid w:val="00EC1812"/>
    <w:rsid w:val="00EC1B62"/>
    <w:rsid w:val="00ED2B2C"/>
    <w:rsid w:val="00F15B4D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8C2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131B73"/>
    <w:rsid w:val="005A32C4"/>
    <w:rsid w:val="007A7979"/>
    <w:rsid w:val="00A5411A"/>
    <w:rsid w:val="00AC6EEA"/>
    <w:rsid w:val="00B97B86"/>
    <w:rsid w:val="00E0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GOPRO-1830562155-28023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https://gemeenschapsonderwijs.sharepoint.com/sites/prodoc/_layouts/15/DocIdRedir.aspx?ID=GOPRO-1830562155-28023</Url>
      <Description>GOPRO-1830562155-28023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955CD7-4AA5-4810-9888-170708989B39}"/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3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1D9FEAF-ABF4-4660-9320-73B60AB7CBEA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66</Words>
  <Characters>365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KRVB3 stembiljet</dc:title>
  <dc:subject/>
  <dc:creator>Brenda Van Rillaer</dc:creator>
  <cp:keywords/>
  <dc:description/>
  <cp:lastModifiedBy>Isabel De Cavel</cp:lastModifiedBy>
  <cp:revision>17</cp:revision>
  <dcterms:created xsi:type="dcterms:W3CDTF">2025-04-11T11:49:00Z</dcterms:created>
  <dcterms:modified xsi:type="dcterms:W3CDTF">2025-04-16T13:17:00Z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e47e26f9-5c1d-4cea-9777-685aeb1ac007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