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1" w:rightFromText="141" w:horzAnchor="margin" w:tblpY="-1140"/>
        <w:tblW w:w="0" w:type="auto"/>
        <w:tblLook w:val="04A0" w:firstRow="1" w:lastRow="0" w:firstColumn="1" w:lastColumn="0" w:noHBand="0" w:noVBand="1"/>
      </w:tblPr>
      <w:tblGrid>
        <w:gridCol w:w="3907"/>
      </w:tblGrid>
      <w:tr w:rsidR="00810B5A" w14:paraId="0BA84132" w14:textId="77777777" w:rsidTr="00810B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42"/>
        </w:trPr>
        <w:tc>
          <w:tcPr>
            <w:tcW w:w="3907" w:type="dxa"/>
            <w:tcBorders>
              <w:top w:val="nil"/>
              <w:bottom w:val="nil"/>
            </w:tcBorders>
          </w:tcPr>
          <w:p w14:paraId="198B2F74" w14:textId="1C3669FC" w:rsidR="00810B5A" w:rsidRDefault="00810B5A" w:rsidP="00FB7CB9">
            <w:pPr>
              <w:pStyle w:val="GO-Onderwerp"/>
              <w:spacing w:after="0"/>
            </w:pPr>
            <w:r>
              <w:rPr>
                <w:b w:val="0"/>
                <w:lang w:eastAsia="en-US"/>
                <w14:ligatures w14:val="standardContextual"/>
              </w:rPr>
              <w:t xml:space="preserve">Evacuatieblad </w:t>
            </w:r>
          </w:p>
        </w:tc>
      </w:tr>
    </w:tbl>
    <w:tbl>
      <w:tblPr>
        <w:tblStyle w:val="GO-Rastertabel-1"/>
        <w:tblW w:w="9426" w:type="dxa"/>
        <w:tblLayout w:type="fixed"/>
        <w:tblLook w:val="0680" w:firstRow="0" w:lastRow="0" w:firstColumn="1" w:lastColumn="0" w:noHBand="1" w:noVBand="1"/>
      </w:tblPr>
      <w:tblGrid>
        <w:gridCol w:w="2764"/>
        <w:gridCol w:w="6662"/>
      </w:tblGrid>
      <w:tr w:rsidR="00BD1DA9" w14:paraId="0B51C58D" w14:textId="77777777" w:rsidTr="00BD1D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4" w:type="dxa"/>
          </w:tcPr>
          <w:p w14:paraId="27E6F614" w14:textId="77777777" w:rsidR="00BD1DA9" w:rsidRPr="002C2033" w:rsidRDefault="00BD1DA9" w:rsidP="00525AEF">
            <w:pPr>
              <w:spacing w:line="360" w:lineRule="auto"/>
              <w:rPr>
                <w:szCs w:val="22"/>
              </w:rPr>
            </w:pPr>
            <w:r w:rsidRPr="002C2033">
              <w:rPr>
                <w:szCs w:val="22"/>
              </w:rPr>
              <w:t>Algemene gegevens:</w:t>
            </w:r>
          </w:p>
        </w:tc>
        <w:tc>
          <w:tcPr>
            <w:tcW w:w="6662" w:type="dxa"/>
          </w:tcPr>
          <w:p w14:paraId="627B172F" w14:textId="77777777" w:rsidR="00BD1DA9" w:rsidRPr="002C2033" w:rsidRDefault="00BD1DA9" w:rsidP="00814EF4">
            <w:pPr>
              <w:pStyle w:val="Lijstopsomteken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2033">
              <w:t>Plaats (adres school):</w:t>
            </w:r>
          </w:p>
          <w:p w14:paraId="27354F93" w14:textId="77777777" w:rsidR="00BD1DA9" w:rsidRPr="002C2033" w:rsidRDefault="00BD1DA9" w:rsidP="00814EF4">
            <w:pPr>
              <w:pStyle w:val="Lijstopsomteken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2033">
              <w:t>Datum:</w:t>
            </w:r>
          </w:p>
          <w:p w14:paraId="433A8AA7" w14:textId="77777777" w:rsidR="00BD1DA9" w:rsidRPr="002C2033" w:rsidRDefault="00BD1DA9" w:rsidP="00814EF4">
            <w:pPr>
              <w:pStyle w:val="Lijstopsomteken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2033">
              <w:t>Aangekondigd: ja-neen</w:t>
            </w:r>
          </w:p>
          <w:p w14:paraId="37E5F0C0" w14:textId="77777777" w:rsidR="00BD1DA9" w:rsidRPr="002C2033" w:rsidRDefault="00BD1DA9" w:rsidP="00814EF4">
            <w:pPr>
              <w:pStyle w:val="Lijstopsomteken"/>
              <w:spacing w:after="0" w:line="360" w:lineRule="auto"/>
              <w:ind w:left="641" w:hanging="3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2033">
              <w:t>Brandweer verwittigd: ja-neen</w:t>
            </w:r>
          </w:p>
        </w:tc>
      </w:tr>
      <w:tr w:rsidR="00BD1DA9" w14:paraId="0014492B" w14:textId="77777777" w:rsidTr="00BD1D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4" w:type="dxa"/>
          </w:tcPr>
          <w:p w14:paraId="5B1476DB" w14:textId="77777777" w:rsidR="00BD1DA9" w:rsidRPr="002C2033" w:rsidRDefault="00BD1DA9" w:rsidP="00525AEF">
            <w:pPr>
              <w:spacing w:line="360" w:lineRule="auto"/>
              <w:rPr>
                <w:b w:val="0"/>
                <w:szCs w:val="22"/>
              </w:rPr>
            </w:pPr>
            <w:r w:rsidRPr="002C2033">
              <w:rPr>
                <w:szCs w:val="22"/>
              </w:rPr>
              <w:t>VOOR de brandoefening:</w:t>
            </w:r>
          </w:p>
        </w:tc>
        <w:tc>
          <w:tcPr>
            <w:tcW w:w="6662" w:type="dxa"/>
          </w:tcPr>
          <w:p w14:paraId="3B209816" w14:textId="77777777" w:rsidR="00BD1DA9" w:rsidRPr="002C2033" w:rsidRDefault="00BD1DA9" w:rsidP="00814EF4">
            <w:pPr>
              <w:pStyle w:val="Lijstopsomteken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2033">
              <w:t>Geschreven instructies en procedures aanwezig voor leerkrachten, niveauverantwoordelijken, interventieploeg, leden crisiscentrum, …: ja-neen</w:t>
            </w:r>
          </w:p>
          <w:p w14:paraId="6C774660" w14:textId="77777777" w:rsidR="00BD1DA9" w:rsidRPr="002C2033" w:rsidRDefault="00BD1DA9" w:rsidP="00814EF4">
            <w:pPr>
              <w:pStyle w:val="Lijstopsomteken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2033">
              <w:t>Verzamel(evacuatie)plaats is aangeduid: ja-neen</w:t>
            </w:r>
          </w:p>
          <w:p w14:paraId="36D3CE88" w14:textId="77777777" w:rsidR="00BD1DA9" w:rsidRPr="002C2033" w:rsidRDefault="00BD1DA9" w:rsidP="00814EF4">
            <w:pPr>
              <w:pStyle w:val="Lijstopsomteken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2033">
              <w:t>Crisiscentrum is bekend: ja-neen</w:t>
            </w:r>
          </w:p>
          <w:p w14:paraId="76A70268" w14:textId="77777777" w:rsidR="00BD1DA9" w:rsidRPr="002C2033" w:rsidRDefault="00BD1DA9" w:rsidP="00814EF4">
            <w:pPr>
              <w:pStyle w:val="Lijstopsomteken"/>
              <w:spacing w:after="0" w:line="360" w:lineRule="auto"/>
              <w:ind w:left="641" w:hanging="3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2033">
              <w:t xml:space="preserve">Alternatieve </w:t>
            </w:r>
            <w:proofErr w:type="gramStart"/>
            <w:r w:rsidRPr="002C2033">
              <w:t>verzamelplaats /</w:t>
            </w:r>
            <w:proofErr w:type="gramEnd"/>
            <w:r w:rsidRPr="002C2033">
              <w:t xml:space="preserve"> crisiscentrum: ja-neen  </w:t>
            </w:r>
          </w:p>
        </w:tc>
      </w:tr>
      <w:tr w:rsidR="00BD1DA9" w14:paraId="0210263D" w14:textId="77777777" w:rsidTr="00CF7CE7">
        <w:trPr>
          <w:trHeight w:val="4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4" w:type="dxa"/>
          </w:tcPr>
          <w:p w14:paraId="2547B3FD" w14:textId="77777777" w:rsidR="00BD1DA9" w:rsidRPr="002C2033" w:rsidRDefault="00BD1DA9" w:rsidP="00525AEF">
            <w:pPr>
              <w:spacing w:line="360" w:lineRule="auto"/>
              <w:rPr>
                <w:szCs w:val="22"/>
              </w:rPr>
            </w:pPr>
            <w:r w:rsidRPr="002C2033">
              <w:rPr>
                <w:szCs w:val="22"/>
              </w:rPr>
              <w:t>TIJDENS de brandoefening:</w:t>
            </w:r>
          </w:p>
        </w:tc>
        <w:tc>
          <w:tcPr>
            <w:tcW w:w="6662" w:type="dxa"/>
          </w:tcPr>
          <w:p w14:paraId="4AD0C1AF" w14:textId="77777777" w:rsidR="00BD1DA9" w:rsidRPr="002C2033" w:rsidRDefault="00BD1DA9" w:rsidP="00814EF4">
            <w:pPr>
              <w:pStyle w:val="Lijstopsomteken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2033">
              <w:t>Plaats waar alarm gegeven wordt:</w:t>
            </w:r>
          </w:p>
          <w:p w14:paraId="45A336B5" w14:textId="77777777" w:rsidR="00BD1DA9" w:rsidRPr="002C2033" w:rsidRDefault="00BD1DA9" w:rsidP="00814EF4">
            <w:pPr>
              <w:pStyle w:val="Lijstopsomteken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2033">
              <w:t>Begin (uur):</w:t>
            </w:r>
          </w:p>
          <w:p w14:paraId="21769952" w14:textId="77777777" w:rsidR="00BD1DA9" w:rsidRPr="002C2033" w:rsidRDefault="00BD1DA9" w:rsidP="00814EF4">
            <w:pPr>
              <w:pStyle w:val="Lijstopsomteken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2033">
              <w:t>Einde (uur):</w:t>
            </w:r>
          </w:p>
          <w:p w14:paraId="5DE490EA" w14:textId="77777777" w:rsidR="00BD1DA9" w:rsidRPr="002C2033" w:rsidRDefault="00BD1DA9" w:rsidP="00814EF4">
            <w:pPr>
              <w:pStyle w:val="Lijstopsomteken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2033">
              <w:t>Evacuatietijd (min.):</w:t>
            </w:r>
          </w:p>
          <w:p w14:paraId="24984EB4" w14:textId="77777777" w:rsidR="00BD1DA9" w:rsidRPr="002C2033" w:rsidRDefault="00BD1DA9" w:rsidP="00806F8F">
            <w:pPr>
              <w:pStyle w:val="Lijstopsomteken"/>
              <w:spacing w:after="0" w:line="276" w:lineRule="auto"/>
              <w:ind w:left="641" w:hanging="3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2033">
              <w:t>Bevindingen tijdens de evacuatie (ordelijk, kalm, in stilte, worden richtlijnen nageleefd, zijn er versperringen, opstoppingen, liften in gebruik, deuren en ramen open, nutsvoorzieningen afgesloten, aanwezigheidscontr</w:t>
            </w:r>
            <w:r>
              <w:t>ole, opvang brandweer, …):</w:t>
            </w:r>
            <w:r>
              <w:br/>
              <w:t>-</w:t>
            </w:r>
            <w:r>
              <w:br/>
              <w:t>-</w:t>
            </w:r>
            <w:r w:rsidRPr="002C2033">
              <w:br/>
              <w:t>-</w:t>
            </w:r>
          </w:p>
        </w:tc>
      </w:tr>
      <w:tr w:rsidR="00BD1DA9" w14:paraId="174D8668" w14:textId="77777777" w:rsidTr="00CF7CE7">
        <w:trPr>
          <w:trHeight w:val="2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4" w:type="dxa"/>
          </w:tcPr>
          <w:p w14:paraId="40979347" w14:textId="77777777" w:rsidR="00BD1DA9" w:rsidRPr="002C2033" w:rsidRDefault="00BD1DA9" w:rsidP="00525AEF">
            <w:pPr>
              <w:spacing w:line="360" w:lineRule="auto"/>
              <w:rPr>
                <w:szCs w:val="22"/>
              </w:rPr>
            </w:pPr>
            <w:r w:rsidRPr="002C2033">
              <w:rPr>
                <w:szCs w:val="22"/>
              </w:rPr>
              <w:t xml:space="preserve">NA de </w:t>
            </w:r>
            <w:r w:rsidRPr="002C2033">
              <w:rPr>
                <w:szCs w:val="22"/>
              </w:rPr>
              <w:br/>
              <w:t>brandoefening</w:t>
            </w:r>
          </w:p>
        </w:tc>
        <w:tc>
          <w:tcPr>
            <w:tcW w:w="6662" w:type="dxa"/>
          </w:tcPr>
          <w:p w14:paraId="11F9EF94" w14:textId="77777777" w:rsidR="00BD1DA9" w:rsidRPr="002C2033" w:rsidRDefault="00BD1DA9" w:rsidP="00806F8F">
            <w:pPr>
              <w:numPr>
                <w:ilvl w:val="0"/>
                <w:numId w:val="16"/>
              </w:numPr>
              <w:spacing w:after="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>
              <w:rPr>
                <w:szCs w:val="22"/>
              </w:rPr>
              <w:t>Positieve punten:</w:t>
            </w:r>
            <w:r>
              <w:rPr>
                <w:szCs w:val="22"/>
              </w:rPr>
              <w:br/>
              <w:t>-</w:t>
            </w:r>
            <w:r>
              <w:rPr>
                <w:szCs w:val="22"/>
              </w:rPr>
              <w:br/>
              <w:t>-</w:t>
            </w:r>
            <w:r w:rsidRPr="002C2033">
              <w:rPr>
                <w:szCs w:val="22"/>
              </w:rPr>
              <w:br/>
              <w:t>-</w:t>
            </w:r>
          </w:p>
          <w:p w14:paraId="3C68B0A5" w14:textId="77777777" w:rsidR="00BD1DA9" w:rsidRPr="002C2033" w:rsidRDefault="00BD1DA9" w:rsidP="00BD1DA9">
            <w:pPr>
              <w:numPr>
                <w:ilvl w:val="0"/>
                <w:numId w:val="19"/>
              </w:numPr>
              <w:spacing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>
              <w:rPr>
                <w:szCs w:val="22"/>
              </w:rPr>
              <w:t>Aandachtspunten:</w:t>
            </w:r>
            <w:r>
              <w:rPr>
                <w:szCs w:val="22"/>
              </w:rPr>
              <w:br/>
              <w:t>-</w:t>
            </w:r>
          </w:p>
        </w:tc>
      </w:tr>
    </w:tbl>
    <w:p w14:paraId="37D4F586" w14:textId="283A7F8A" w:rsidR="00BD1DA9" w:rsidRDefault="00BD1DA9" w:rsidP="00BD1DA9">
      <w:r w:rsidRPr="007E5364">
        <w:t>Naam</w:t>
      </w:r>
      <w:r>
        <w:t>:</w:t>
      </w:r>
    </w:p>
    <w:p w14:paraId="3A99E0D5" w14:textId="29488890" w:rsidR="00BD1DA9" w:rsidRPr="00BD1DA9" w:rsidRDefault="00BD1DA9" w:rsidP="00BD1DA9">
      <w:r w:rsidRPr="007E5364">
        <w:t>Handtekening verslaggever</w:t>
      </w:r>
      <w:r w:rsidRPr="007E5364">
        <w:tab/>
      </w:r>
    </w:p>
    <w:sectPr w:rsidR="00BD1DA9" w:rsidRPr="00BD1DA9" w:rsidSect="00C20FC4">
      <w:footerReference w:type="default" r:id="rId11"/>
      <w:headerReference w:type="first" r:id="rId12"/>
      <w:footerReference w:type="first" r:id="rId13"/>
      <w:pgSz w:w="11906" w:h="16838"/>
      <w:pgMar w:top="153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8575B" w14:textId="77777777" w:rsidR="006920B4" w:rsidRDefault="006920B4" w:rsidP="0005562E">
      <w:r>
        <w:separator/>
      </w:r>
    </w:p>
  </w:endnote>
  <w:endnote w:type="continuationSeparator" w:id="0">
    <w:p w14:paraId="3D59F0F5" w14:textId="77777777" w:rsidR="006920B4" w:rsidRDefault="006920B4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5E80F" w14:textId="21F2791A" w:rsidR="00BC50F8" w:rsidRDefault="004527BC" w:rsidP="004527BC">
    <w:pPr>
      <w:ind w:left="540"/>
    </w:pPr>
    <w:r w:rsidRPr="00EC517A">
      <w:rPr>
        <w:noProof/>
      </w:rPr>
      <w:drawing>
        <wp:anchor distT="0" distB="0" distL="114300" distR="114300" simplePos="0" relativeHeight="251668480" behindDoc="0" locked="0" layoutInCell="1" allowOverlap="1" wp14:anchorId="67DC3F64" wp14:editId="0778D532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814EF4">
      <w:rPr>
        <w:noProof/>
      </w:rPr>
      <w:t>04-08-2026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19787ED" wp14:editId="6D4661BE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2096" behindDoc="0" locked="0" layoutInCell="1" allowOverlap="1" wp14:anchorId="40209D46" wp14:editId="3E3E6BF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F62EF" w14:textId="77777777" w:rsidR="00BD1DA9" w:rsidRDefault="00A82C69" w:rsidP="00BD1DA9">
    <w:pPr>
      <w:spacing w:after="0"/>
      <w:ind w:left="392"/>
    </w:pPr>
    <w:r w:rsidRPr="00EC517A">
      <w:rPr>
        <w:noProof/>
      </w:rPr>
      <w:drawing>
        <wp:anchor distT="0" distB="0" distL="114300" distR="114300" simplePos="0" relativeHeight="251662336" behindDoc="0" locked="0" layoutInCell="1" allowOverlap="1" wp14:anchorId="5FFAE4A7" wp14:editId="3722C77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D1DA9">
      <w:t xml:space="preserve">Gemeenschappelijke preventiedienst </w:t>
    </w:r>
  </w:p>
  <w:p w14:paraId="61D0632F" w14:textId="76FD2B47" w:rsidR="00A82C69" w:rsidRPr="00EC517A" w:rsidRDefault="00A82C69" w:rsidP="008615F4">
    <w:pPr>
      <w:ind w:left="392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814EF4">
      <w:rPr>
        <w:noProof/>
      </w:rPr>
      <w:t>04-08-2026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C4AF02E" wp14:editId="71ECE747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3FA1E" w14:textId="77777777" w:rsidR="006920B4" w:rsidRDefault="006920B4" w:rsidP="0005562E">
      <w:r>
        <w:separator/>
      </w:r>
    </w:p>
  </w:footnote>
  <w:footnote w:type="continuationSeparator" w:id="0">
    <w:p w14:paraId="178A148B" w14:textId="77777777" w:rsidR="006920B4" w:rsidRDefault="006920B4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E714F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C0748F" wp14:editId="21449AF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9DADCE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 w15:restartNumberingAfterBreak="0">
    <w:nsid w:val="07AF6B54"/>
    <w:multiLevelType w:val="hybridMultilevel"/>
    <w:tmpl w:val="6C94062E"/>
    <w:lvl w:ilvl="0" w:tplc="05F6E6BE">
      <w:start w:val="1"/>
      <w:numFmt w:val="bullet"/>
      <w:lvlText w:val=""/>
      <w:lvlJc w:val="left"/>
      <w:pPr>
        <w:ind w:left="360" w:hanging="360"/>
      </w:pPr>
      <w:rPr>
        <w:rFonts w:ascii="Wingdings 2" w:hAnsi="Wingdings 2" w:hint="default"/>
        <w:color w:val="C3004B" w:themeColor="accent1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DA7DD1"/>
    <w:multiLevelType w:val="hybridMultilevel"/>
    <w:tmpl w:val="3DBA69AA"/>
    <w:lvl w:ilvl="0" w:tplc="05F6E6BE">
      <w:start w:val="1"/>
      <w:numFmt w:val="bullet"/>
      <w:lvlText w:val=""/>
      <w:lvlJc w:val="left"/>
      <w:pPr>
        <w:ind w:left="360" w:hanging="360"/>
      </w:pPr>
      <w:rPr>
        <w:rFonts w:ascii="Wingdings 2" w:hAnsi="Wingdings 2" w:hint="default"/>
        <w:color w:val="C3004B" w:themeColor="accent1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EC47E1"/>
    <w:multiLevelType w:val="hybridMultilevel"/>
    <w:tmpl w:val="91B42792"/>
    <w:lvl w:ilvl="0" w:tplc="05F6E6BE">
      <w:start w:val="1"/>
      <w:numFmt w:val="bullet"/>
      <w:lvlText w:val=""/>
      <w:lvlJc w:val="left"/>
      <w:pPr>
        <w:ind w:left="360" w:hanging="360"/>
      </w:pPr>
      <w:rPr>
        <w:rFonts w:ascii="Wingdings 2" w:hAnsi="Wingdings 2" w:hint="default"/>
        <w:color w:val="C3004B" w:themeColor="accent1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78DB2C64"/>
    <w:multiLevelType w:val="hybridMultilevel"/>
    <w:tmpl w:val="7C60D6E6"/>
    <w:lvl w:ilvl="0" w:tplc="05F6E6BE">
      <w:start w:val="1"/>
      <w:numFmt w:val="bullet"/>
      <w:lvlText w:val=""/>
      <w:lvlJc w:val="left"/>
      <w:pPr>
        <w:ind w:left="360" w:hanging="360"/>
      </w:pPr>
      <w:rPr>
        <w:rFonts w:ascii="Wingdings 2" w:hAnsi="Wingdings 2" w:hint="default"/>
        <w:color w:val="C3004B" w:themeColor="accent1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7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7"/>
  </w:num>
  <w:num w:numId="13" w16cid:durableId="364990728">
    <w:abstractNumId w:val="7"/>
  </w:num>
  <w:num w:numId="14" w16cid:durableId="1848056622">
    <w:abstractNumId w:val="7"/>
  </w:num>
  <w:num w:numId="15" w16cid:durableId="915553941">
    <w:abstractNumId w:val="3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6" w16cid:durableId="715157150">
    <w:abstractNumId w:val="8"/>
  </w:num>
  <w:num w:numId="17" w16cid:durableId="1513908785">
    <w:abstractNumId w:val="5"/>
  </w:num>
  <w:num w:numId="18" w16cid:durableId="322006984">
    <w:abstractNumId w:val="6"/>
  </w:num>
  <w:num w:numId="19" w16cid:durableId="10884286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DA9"/>
    <w:rsid w:val="00000177"/>
    <w:rsid w:val="00011C99"/>
    <w:rsid w:val="000514AB"/>
    <w:rsid w:val="0005562E"/>
    <w:rsid w:val="00057AF7"/>
    <w:rsid w:val="00073990"/>
    <w:rsid w:val="000809A0"/>
    <w:rsid w:val="000857DF"/>
    <w:rsid w:val="00094BC4"/>
    <w:rsid w:val="000A284D"/>
    <w:rsid w:val="000A6306"/>
    <w:rsid w:val="000B2884"/>
    <w:rsid w:val="000C2212"/>
    <w:rsid w:val="000D2E55"/>
    <w:rsid w:val="000D4313"/>
    <w:rsid w:val="000D65F6"/>
    <w:rsid w:val="0011099A"/>
    <w:rsid w:val="00121747"/>
    <w:rsid w:val="00122D64"/>
    <w:rsid w:val="00130812"/>
    <w:rsid w:val="00150F6F"/>
    <w:rsid w:val="00154AF5"/>
    <w:rsid w:val="00164C98"/>
    <w:rsid w:val="00167787"/>
    <w:rsid w:val="00171D0F"/>
    <w:rsid w:val="00181FF7"/>
    <w:rsid w:val="00195B31"/>
    <w:rsid w:val="001C21CA"/>
    <w:rsid w:val="001C22CB"/>
    <w:rsid w:val="001C5A41"/>
    <w:rsid w:val="001D35DA"/>
    <w:rsid w:val="001E3149"/>
    <w:rsid w:val="001E4B82"/>
    <w:rsid w:val="002017AC"/>
    <w:rsid w:val="0020575B"/>
    <w:rsid w:val="00235551"/>
    <w:rsid w:val="00236CB7"/>
    <w:rsid w:val="00242545"/>
    <w:rsid w:val="00246523"/>
    <w:rsid w:val="002647BC"/>
    <w:rsid w:val="002900DC"/>
    <w:rsid w:val="00293BC1"/>
    <w:rsid w:val="002B1EE9"/>
    <w:rsid w:val="002C108D"/>
    <w:rsid w:val="002C79C9"/>
    <w:rsid w:val="002E26FB"/>
    <w:rsid w:val="003015D8"/>
    <w:rsid w:val="00331CFA"/>
    <w:rsid w:val="00340E7A"/>
    <w:rsid w:val="00353A3F"/>
    <w:rsid w:val="00357CAD"/>
    <w:rsid w:val="00385352"/>
    <w:rsid w:val="003C399F"/>
    <w:rsid w:val="003E3190"/>
    <w:rsid w:val="003E6B02"/>
    <w:rsid w:val="00413847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E5806"/>
    <w:rsid w:val="004F651B"/>
    <w:rsid w:val="005112F5"/>
    <w:rsid w:val="005233F5"/>
    <w:rsid w:val="0054248A"/>
    <w:rsid w:val="00547866"/>
    <w:rsid w:val="005601C9"/>
    <w:rsid w:val="005657E9"/>
    <w:rsid w:val="0057606A"/>
    <w:rsid w:val="00576366"/>
    <w:rsid w:val="00582116"/>
    <w:rsid w:val="005958F3"/>
    <w:rsid w:val="005A0A46"/>
    <w:rsid w:val="005D2109"/>
    <w:rsid w:val="005D46D4"/>
    <w:rsid w:val="005F4AFF"/>
    <w:rsid w:val="00651D90"/>
    <w:rsid w:val="006920B4"/>
    <w:rsid w:val="006A3651"/>
    <w:rsid w:val="006C642C"/>
    <w:rsid w:val="00700F0D"/>
    <w:rsid w:val="00703880"/>
    <w:rsid w:val="00720899"/>
    <w:rsid w:val="00722463"/>
    <w:rsid w:val="00732BC0"/>
    <w:rsid w:val="007361F8"/>
    <w:rsid w:val="0075431D"/>
    <w:rsid w:val="00794131"/>
    <w:rsid w:val="00794A93"/>
    <w:rsid w:val="0079776F"/>
    <w:rsid w:val="00806770"/>
    <w:rsid w:val="00806F8F"/>
    <w:rsid w:val="00810B5A"/>
    <w:rsid w:val="00813027"/>
    <w:rsid w:val="00814EF4"/>
    <w:rsid w:val="00822BC9"/>
    <w:rsid w:val="008615F4"/>
    <w:rsid w:val="008663FC"/>
    <w:rsid w:val="00872BFE"/>
    <w:rsid w:val="00885302"/>
    <w:rsid w:val="008D2484"/>
    <w:rsid w:val="008D36BC"/>
    <w:rsid w:val="008D5186"/>
    <w:rsid w:val="00955B7A"/>
    <w:rsid w:val="00960F51"/>
    <w:rsid w:val="0096590D"/>
    <w:rsid w:val="009760B3"/>
    <w:rsid w:val="00993224"/>
    <w:rsid w:val="009A3E22"/>
    <w:rsid w:val="009B39D0"/>
    <w:rsid w:val="009C1301"/>
    <w:rsid w:val="009D04B5"/>
    <w:rsid w:val="009E0527"/>
    <w:rsid w:val="009E7A99"/>
    <w:rsid w:val="00A06758"/>
    <w:rsid w:val="00A54912"/>
    <w:rsid w:val="00A71247"/>
    <w:rsid w:val="00A82C69"/>
    <w:rsid w:val="00AC2EF0"/>
    <w:rsid w:val="00AD1704"/>
    <w:rsid w:val="00AD1893"/>
    <w:rsid w:val="00AD7992"/>
    <w:rsid w:val="00AE4155"/>
    <w:rsid w:val="00AF04D3"/>
    <w:rsid w:val="00B17F8A"/>
    <w:rsid w:val="00B323B2"/>
    <w:rsid w:val="00B607CA"/>
    <w:rsid w:val="00B6697A"/>
    <w:rsid w:val="00B759CA"/>
    <w:rsid w:val="00B81342"/>
    <w:rsid w:val="00B81DDF"/>
    <w:rsid w:val="00BA3BE9"/>
    <w:rsid w:val="00BB2258"/>
    <w:rsid w:val="00BC50F8"/>
    <w:rsid w:val="00BD1DA9"/>
    <w:rsid w:val="00BD2856"/>
    <w:rsid w:val="00BE499F"/>
    <w:rsid w:val="00C003A9"/>
    <w:rsid w:val="00C20FC4"/>
    <w:rsid w:val="00C60F59"/>
    <w:rsid w:val="00C621EF"/>
    <w:rsid w:val="00C65712"/>
    <w:rsid w:val="00C90F26"/>
    <w:rsid w:val="00CD6659"/>
    <w:rsid w:val="00CE2A55"/>
    <w:rsid w:val="00CE2C34"/>
    <w:rsid w:val="00CF106C"/>
    <w:rsid w:val="00CF2095"/>
    <w:rsid w:val="00CF707F"/>
    <w:rsid w:val="00CF7CE7"/>
    <w:rsid w:val="00D01801"/>
    <w:rsid w:val="00D04457"/>
    <w:rsid w:val="00D1199D"/>
    <w:rsid w:val="00D255CF"/>
    <w:rsid w:val="00D54837"/>
    <w:rsid w:val="00D85D8F"/>
    <w:rsid w:val="00D8604B"/>
    <w:rsid w:val="00DA1A72"/>
    <w:rsid w:val="00DE28FC"/>
    <w:rsid w:val="00DE6BB2"/>
    <w:rsid w:val="00E14D28"/>
    <w:rsid w:val="00E5582D"/>
    <w:rsid w:val="00E75DFD"/>
    <w:rsid w:val="00E81526"/>
    <w:rsid w:val="00E84048"/>
    <w:rsid w:val="00EA2F5A"/>
    <w:rsid w:val="00EC1B62"/>
    <w:rsid w:val="00ED2B2C"/>
    <w:rsid w:val="00F42A3F"/>
    <w:rsid w:val="00F5711E"/>
    <w:rsid w:val="00F80B22"/>
    <w:rsid w:val="00FB7922"/>
    <w:rsid w:val="00FB7CB9"/>
    <w:rsid w:val="00FC3FC3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F10771"/>
  <w15:chartTrackingRefBased/>
  <w15:docId w15:val="{AC992603-02FC-49B3-B05F-27CEDEC35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tekst">
    <w:name w:val="footer"/>
    <w:basedOn w:val="Standaard"/>
    <w:link w:val="VoettekstChar"/>
    <w:uiPriority w:val="99"/>
    <w:unhideWhenUsed/>
    <w:qFormat/>
    <w:rsid w:val="00E84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84048"/>
    <w:rPr>
      <w:sz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  <Value>119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Centra voor leerlingenbegeleiding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Onderwijsinternaten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GOPRO-1830562155-2311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26b3cb99-31a9-40c1-84ca-6b866f62cff1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https://gemeenschapsonderwijs.sharepoint.com/sites/prodoc/_layouts/15/DocIdRedir.aspx?ID=GOPRO-1830562155-2311</Url>
      <Description>GOPRO-1830562155-2311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1DBAEE-2A6E-46D2-8660-B4E9E2B5B71E}"/>
</file>

<file path=customXml/itemProps3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4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C6A3853-D15F-4D5E-9B4A-034183163491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1</Pages>
  <Words>134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Evacuatieblad</dc:title>
  <dc:subject/>
  <dc:creator>Yolinde Haesendonck</dc:creator>
  <cp:keywords/>
  <dc:description/>
  <cp:lastModifiedBy>Yolinde Haesendonck</cp:lastModifiedBy>
  <cp:revision>6</cp:revision>
  <dcterms:created xsi:type="dcterms:W3CDTF">2026-08-04T14:24:00Z</dcterms:created>
  <dcterms:modified xsi:type="dcterms:W3CDTF">2026-08-05T08:13:00Z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Order">
    <vt:r8>231100</vt:r8>
  </property>
  <property fmtid="{D5CDD505-2E9C-101B-9397-08002B2CF9AE}" pid="6" name="GOProOnderwijsniveaus">
    <vt:lpwstr>20;#Basisonderwijs|87d9c191-7b07-4551-813d-0ac374cd31d8;#19;#Buitengewoon onderwijs|1022ddfe-6582-4a6f-9cb9-5157eaaa0b5c;#24;#Centra voor leerlingenbegeleiding|6c456ae6-2c51-4e66-bcec-4b78b86ec12e;#23;#Deeltijds kunstonderwijs|660b3ff0-98eb-4092-80a8-7261f37d7526;#25;#Kinderopvang|5fff8eb2-65e0-4253-81e5-9bffa70346ae;#12;#Onderwijsinternaten|bda482bb-bc86-43b1-ae73-137494e35eab;#18;#Secundair onderwijs|5a6d7bf7-2954-423b-a455-adc87e5ebd86;#16;#Volwassenenonderwijs|3f9a9161-edbf-4ce0-a3d7-4fae92bc5d09</vt:lpwstr>
  </property>
  <property fmtid="{D5CDD505-2E9C-101B-9397-08002B2CF9AE}" pid="7" name="_dlc_DocIdItemGuid">
    <vt:lpwstr>eb82397e-9865-4dc6-8003-c3be31a3b977</vt:lpwstr>
  </property>
  <property fmtid="{D5CDD505-2E9C-101B-9397-08002B2CF9AE}" pid="8" name="GOProOorsprong">
    <vt:lpwstr/>
  </property>
  <property fmtid="{D5CDD505-2E9C-101B-9397-08002B2CF9AE}" pid="9" name="GO_TonenOp">
    <vt:lpwstr>2692;#E1 Evacuatieoefening|9041c99e-8228-4d74-9c6b-197a2ed1935e</vt:lpwstr>
  </property>
  <property fmtid="{D5CDD505-2E9C-101B-9397-08002B2CF9AE}" pid="10" name="GOProThemas">
    <vt:lpwstr>27;#Preventie|00aa7f27-fbf1-4e92-ba0a-40ec8d784003</vt:lpwstr>
  </property>
  <property fmtid="{D5CDD505-2E9C-101B-9397-08002B2CF9AE}" pid="11" name="GO_Thema2">
    <vt:lpwstr>3081;#Preventie ＆ gezondheid|74497710-46e9-4331-b6ac-6a3cbbde3f24</vt:lpwstr>
  </property>
  <property fmtid="{D5CDD505-2E9C-101B-9397-08002B2CF9AE}" pid="12" name="GOProSchooljaar">
    <vt:lpwstr/>
  </property>
  <property fmtid="{D5CDD505-2E9C-101B-9397-08002B2CF9AE}" pid="13" name="GOProJaar">
    <vt:lpwstr>119;#2026|14401e67-f5b6-4a03-b209-4bc270cd4fda</vt:lpwstr>
  </property>
  <property fmtid="{D5CDD505-2E9C-101B-9397-08002B2CF9AE}" pid="14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kunstonderwijs|7b9c2fe1-75ca-4678-95d6-ebe13b290632;#3253;#Kinderopvang|1c97d9c4-4106-4470-ac09-bfaf0cdaef04;#3252;#Internaten|c4c7738e-ff96-45d5-b872-6a4028efccdd;#3254;#Secundair onderwijs|a0bb9859-106f-447b-af95-74c3bb334816;#3255;#Volwassenenonderwijs|c222bc90-075f-46ba-9830-bdedbc95a42e</vt:lpwstr>
  </property>
</Properties>
</file>