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raster"/>
        <w:tblW w:w="0" w:type="auto"/>
        <w:jc w:val="center"/>
        <w:tblBorders>
          <w:top w:val="single" w:sz="2" w:space="0" w:color="C8C8C8" w:themeColor="accent5"/>
          <w:left w:val="single" w:sz="2" w:space="0" w:color="C8C8C8" w:themeColor="accent5"/>
          <w:bottom w:val="single" w:sz="2" w:space="0" w:color="C8C8C8" w:themeColor="accent5"/>
          <w:right w:val="single" w:sz="2" w:space="0" w:color="C8C8C8" w:themeColor="accent5"/>
          <w:insideH w:val="single" w:sz="2" w:space="0" w:color="C8C8C8" w:themeColor="accent5"/>
          <w:insideV w:val="single" w:sz="2" w:space="0" w:color="C8C8C8" w:themeColor="accent5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9"/>
        <w:gridCol w:w="5099"/>
      </w:tblGrid>
      <w:tr w:rsidR="00D860DD" w:rsidRPr="00702DA1" w14:paraId="26FB281D" w14:textId="77777777" w:rsidTr="00D860DD">
        <w:trPr>
          <w:cantSplit/>
          <w:trHeight w:hRule="exact" w:val="3119"/>
          <w:jc w:val="center"/>
        </w:trPr>
        <w:tc>
          <w:tcPr>
            <w:tcW w:w="5099" w:type="dxa"/>
          </w:tcPr>
          <w:p w14:paraId="60BA6FF2" w14:textId="58A43789" w:rsidR="004E57A8" w:rsidRDefault="004E57A8" w:rsidP="004E57A8">
            <w:pPr>
              <w:pStyle w:val="Afbeeldinganker"/>
            </w:pPr>
          </w:p>
          <w:p w14:paraId="6B657A57" w14:textId="548C8699" w:rsidR="00D860DD" w:rsidRPr="00CD10BE" w:rsidRDefault="00167FF0" w:rsidP="00D860DD">
            <w:pPr>
              <w:pStyle w:val="Naam"/>
              <w:rPr>
                <w:rFonts w:ascii="Flanders Art Sans" w:hAnsi="Flanders Art Sans"/>
                <w:color w:val="532363"/>
                <w:lang w:val="nl-BE"/>
              </w:rPr>
            </w:pPr>
            <w:r w:rsidRPr="00CD10BE">
              <w:rPr>
                <w:rFonts w:ascii="Flanders Art Sans" w:hAnsi="Flanders Art Sans"/>
                <w:color w:val="532363"/>
                <w:lang w:val="nl-BE"/>
              </w:rPr>
              <w:t xml:space="preserve">Voornaam </w:t>
            </w:r>
            <w:r w:rsidR="004E57A8" w:rsidRPr="00CD10BE">
              <w:rPr>
                <w:rFonts w:ascii="Flanders Art Sans" w:hAnsi="Flanders Art Sans"/>
                <w:color w:val="532363"/>
                <w:lang w:val="nl-BE"/>
              </w:rPr>
              <w:t>N</w:t>
            </w:r>
            <w:r w:rsidR="00D860DD" w:rsidRPr="00CD10BE">
              <w:rPr>
                <w:rFonts w:ascii="Flanders Art Sans" w:hAnsi="Flanders Art Sans"/>
                <w:color w:val="532363"/>
                <w:lang w:val="nl-BE"/>
              </w:rPr>
              <w:t>aam</w:t>
            </w:r>
          </w:p>
          <w:p w14:paraId="2F135D3C" w14:textId="612C0E96" w:rsidR="00D860DD" w:rsidRPr="00EB4122" w:rsidRDefault="00D860DD" w:rsidP="00D860DD">
            <w:pPr>
              <w:pStyle w:val="functie"/>
              <w:rPr>
                <w:sz w:val="28"/>
                <w:szCs w:val="28"/>
                <w:lang w:val="nl-BE"/>
              </w:rPr>
            </w:pPr>
            <w:r w:rsidRPr="00EB4122">
              <w:rPr>
                <w:rFonts w:ascii="Flanders Art Sans" w:hAnsi="Flanders Art Sans"/>
                <w:color w:val="532363"/>
                <w:sz w:val="28"/>
                <w:szCs w:val="28"/>
                <w:lang w:val="nl-BE"/>
              </w:rPr>
              <w:t>functie</w:t>
            </w:r>
          </w:p>
        </w:tc>
        <w:tc>
          <w:tcPr>
            <w:tcW w:w="5099" w:type="dxa"/>
          </w:tcPr>
          <w:p w14:paraId="14EC8391" w14:textId="77777777" w:rsidR="004E57A8" w:rsidRDefault="00B37C79" w:rsidP="004E57A8">
            <w:pPr>
              <w:pStyle w:val="Afbeeldinganker"/>
            </w:pPr>
            <w:r>
              <w:rPr>
                <w:noProof/>
              </w:rPr>
              <w:drawing>
                <wp:anchor distT="0" distB="0" distL="114300" distR="114300" simplePos="0" relativeHeight="251677183" behindDoc="1" locked="1" layoutInCell="1" allowOverlap="1" wp14:anchorId="45918566" wp14:editId="4EC2C978">
                  <wp:simplePos x="0" y="0"/>
                  <wp:positionH relativeFrom="column">
                    <wp:posOffset>-3231515</wp:posOffset>
                  </wp:positionH>
                  <wp:positionV relativeFrom="paragraph">
                    <wp:posOffset>19685</wp:posOffset>
                  </wp:positionV>
                  <wp:extent cx="3182620" cy="1946275"/>
                  <wp:effectExtent l="0" t="0" r="0" b="0"/>
                  <wp:wrapNone/>
                  <wp:docPr id="910" name="Afbeelding 9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0" name="Afbeelding 910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2620" cy="194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0801110" w14:textId="34B23DFA" w:rsidR="00D860DD" w:rsidRPr="00CD10BE" w:rsidRDefault="00EB4122" w:rsidP="00D860DD">
            <w:pPr>
              <w:pStyle w:val="Naam"/>
              <w:rPr>
                <w:rFonts w:ascii="Flanders Art Sans" w:hAnsi="Flanders Art Sans"/>
                <w:color w:val="67C1BB"/>
                <w:lang w:val="nl-BE"/>
              </w:rPr>
            </w:pPr>
            <w:r w:rsidRPr="00CD10BE">
              <w:rPr>
                <w:rFonts w:ascii="Flanders Art Sans" w:hAnsi="Flanders Art Sans"/>
                <w:color w:val="67C1BB"/>
                <w:lang w:val="nl-BE"/>
              </w:rPr>
              <w:t xml:space="preserve">Voornaam </w:t>
            </w:r>
            <w:r w:rsidR="00D860DD" w:rsidRPr="00CD10BE">
              <w:rPr>
                <w:rFonts w:ascii="Flanders Art Sans" w:hAnsi="Flanders Art Sans"/>
                <w:color w:val="67C1BB"/>
                <w:lang w:val="nl-BE"/>
              </w:rPr>
              <w:t>Naam</w:t>
            </w:r>
          </w:p>
          <w:p w14:paraId="5C1B8647" w14:textId="5EC9DC46" w:rsidR="00D860DD" w:rsidRPr="00EB4122" w:rsidRDefault="00D860DD" w:rsidP="00D860DD">
            <w:pPr>
              <w:pStyle w:val="functie"/>
              <w:rPr>
                <w:sz w:val="28"/>
                <w:szCs w:val="28"/>
                <w:lang w:val="nl-BE"/>
              </w:rPr>
            </w:pPr>
            <w:r w:rsidRPr="00EB4122">
              <w:rPr>
                <w:rFonts w:ascii="Flanders Art Sans" w:hAnsi="Flanders Art Sans"/>
                <w:color w:val="67C1BB"/>
                <w:sz w:val="28"/>
                <w:szCs w:val="28"/>
                <w:lang w:val="nl-BE"/>
              </w:rPr>
              <w:t>functie</w:t>
            </w:r>
            <w:r w:rsidR="00167FF0" w:rsidRPr="00EB4122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95104" behindDoc="1" locked="1" layoutInCell="1" allowOverlap="1" wp14:anchorId="01144B11" wp14:editId="00A4D66D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-918845</wp:posOffset>
                  </wp:positionV>
                  <wp:extent cx="3185795" cy="1947545"/>
                  <wp:effectExtent l="0" t="0" r="0" b="0"/>
                  <wp:wrapNone/>
                  <wp:docPr id="1568146096" name="Afbeelding 15681460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146096" name="Afbeelding 156814609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5795" cy="1947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D860DD" w:rsidRPr="00702DA1" w14:paraId="0A210050" w14:textId="77777777" w:rsidTr="00D860DD">
        <w:trPr>
          <w:cantSplit/>
          <w:trHeight w:hRule="exact" w:val="3119"/>
          <w:jc w:val="center"/>
        </w:trPr>
        <w:tc>
          <w:tcPr>
            <w:tcW w:w="5099" w:type="dxa"/>
          </w:tcPr>
          <w:p w14:paraId="0C3E9D9B" w14:textId="3379AE14" w:rsidR="004E57A8" w:rsidRDefault="00B37C79" w:rsidP="004E57A8">
            <w:pPr>
              <w:pStyle w:val="Afbeeldinganker"/>
            </w:pPr>
            <w:r>
              <w:rPr>
                <w:noProof/>
              </w:rPr>
              <w:drawing>
                <wp:anchor distT="0" distB="0" distL="114300" distR="114300" simplePos="0" relativeHeight="251680768" behindDoc="1" locked="1" layoutInCell="1" allowOverlap="1" wp14:anchorId="696D5ACE" wp14:editId="1B900F3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17780</wp:posOffset>
                  </wp:positionV>
                  <wp:extent cx="3185160" cy="1947545"/>
                  <wp:effectExtent l="0" t="0" r="0" b="0"/>
                  <wp:wrapNone/>
                  <wp:docPr id="912" name="Afbeelding 9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2" name="Afbeelding 912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5160" cy="1947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930F835" w14:textId="5CCE4153" w:rsidR="00D860DD" w:rsidRPr="00CD10BE" w:rsidRDefault="00EB4122" w:rsidP="00D860DD">
            <w:pPr>
              <w:pStyle w:val="Naam"/>
              <w:rPr>
                <w:rFonts w:ascii="Flanders Art Sans" w:hAnsi="Flanders Art Sans"/>
                <w:color w:val="67C1BB"/>
                <w:lang w:val="nl-BE"/>
              </w:rPr>
            </w:pPr>
            <w:r w:rsidRPr="00CD10BE">
              <w:rPr>
                <w:rFonts w:ascii="Flanders Art Sans" w:hAnsi="Flanders Art Sans"/>
                <w:color w:val="67C1BB"/>
                <w:lang w:val="nl-BE"/>
              </w:rPr>
              <w:t>Voo</w:t>
            </w:r>
            <w:r w:rsidR="00CD3E87">
              <w:rPr>
                <w:rFonts w:ascii="Flanders Art Sans" w:hAnsi="Flanders Art Sans"/>
                <w:color w:val="67C1BB"/>
                <w:lang w:val="nl-BE"/>
              </w:rPr>
              <w:t>rn</w:t>
            </w:r>
            <w:r w:rsidRPr="00CD10BE">
              <w:rPr>
                <w:rFonts w:ascii="Flanders Art Sans" w:hAnsi="Flanders Art Sans"/>
                <w:color w:val="67C1BB"/>
                <w:lang w:val="nl-BE"/>
              </w:rPr>
              <w:t xml:space="preserve">aam </w:t>
            </w:r>
            <w:r w:rsidR="00D860DD" w:rsidRPr="00CD10BE">
              <w:rPr>
                <w:rFonts w:ascii="Flanders Art Sans" w:hAnsi="Flanders Art Sans"/>
                <w:color w:val="67C1BB"/>
                <w:lang w:val="nl-BE"/>
              </w:rPr>
              <w:t>Naam</w:t>
            </w:r>
          </w:p>
          <w:p w14:paraId="46AEEC3C" w14:textId="77777777" w:rsidR="00D860DD" w:rsidRPr="00EB4122" w:rsidRDefault="00D860DD" w:rsidP="00D860DD">
            <w:pPr>
              <w:pStyle w:val="functie"/>
              <w:rPr>
                <w:sz w:val="28"/>
                <w:szCs w:val="28"/>
                <w:lang w:val="nl-BE"/>
              </w:rPr>
            </w:pPr>
            <w:r w:rsidRPr="00EB4122">
              <w:rPr>
                <w:rFonts w:ascii="Flanders Art Sans" w:hAnsi="Flanders Art Sans"/>
                <w:color w:val="67C1BB"/>
                <w:sz w:val="28"/>
                <w:szCs w:val="28"/>
                <w:lang w:val="nl-BE"/>
              </w:rPr>
              <w:t>functie</w:t>
            </w:r>
          </w:p>
        </w:tc>
        <w:tc>
          <w:tcPr>
            <w:tcW w:w="5099" w:type="dxa"/>
          </w:tcPr>
          <w:p w14:paraId="3FA9919D" w14:textId="77777777" w:rsidR="004E57A8" w:rsidRDefault="00B37C79" w:rsidP="004E57A8">
            <w:pPr>
              <w:pStyle w:val="Afbeeldinganker"/>
            </w:pPr>
            <w:r>
              <w:rPr>
                <w:noProof/>
              </w:rPr>
              <w:drawing>
                <wp:anchor distT="0" distB="0" distL="114300" distR="114300" simplePos="0" relativeHeight="251678720" behindDoc="1" locked="1" layoutInCell="1" allowOverlap="1" wp14:anchorId="20023C62" wp14:editId="5D30288A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11430</wp:posOffset>
                  </wp:positionV>
                  <wp:extent cx="3185160" cy="1947545"/>
                  <wp:effectExtent l="0" t="0" r="0" b="0"/>
                  <wp:wrapNone/>
                  <wp:docPr id="911" name="Afbeelding 9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1" name="Afbeelding 911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5160" cy="1947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7440960" w14:textId="2E7EB7F9" w:rsidR="00D860DD" w:rsidRPr="00CD10BE" w:rsidRDefault="00EB4122" w:rsidP="00D860DD">
            <w:pPr>
              <w:pStyle w:val="Naam"/>
              <w:rPr>
                <w:rFonts w:ascii="Flanders Art Sans" w:hAnsi="Flanders Art Sans"/>
                <w:color w:val="532363"/>
                <w:lang w:val="nl-BE"/>
              </w:rPr>
            </w:pPr>
            <w:r w:rsidRPr="00CD10BE">
              <w:rPr>
                <w:rFonts w:ascii="Flanders Art Sans" w:hAnsi="Flanders Art Sans"/>
                <w:color w:val="532363"/>
                <w:lang w:val="nl-BE"/>
              </w:rPr>
              <w:t xml:space="preserve">Voornaam </w:t>
            </w:r>
            <w:r w:rsidR="00D860DD" w:rsidRPr="00CD10BE">
              <w:rPr>
                <w:rFonts w:ascii="Flanders Art Sans" w:hAnsi="Flanders Art Sans"/>
                <w:color w:val="532363"/>
                <w:lang w:val="nl-BE"/>
              </w:rPr>
              <w:t>Naam</w:t>
            </w:r>
          </w:p>
          <w:p w14:paraId="3828A3CF" w14:textId="77777777" w:rsidR="00D860DD" w:rsidRPr="00EB4122" w:rsidRDefault="00D860DD" w:rsidP="00D860DD">
            <w:pPr>
              <w:pStyle w:val="functie"/>
              <w:rPr>
                <w:sz w:val="28"/>
                <w:szCs w:val="28"/>
                <w:lang w:val="nl-BE"/>
              </w:rPr>
            </w:pPr>
            <w:r w:rsidRPr="00EB4122">
              <w:rPr>
                <w:rFonts w:ascii="Flanders Art Sans" w:hAnsi="Flanders Art Sans"/>
                <w:color w:val="532363"/>
                <w:sz w:val="28"/>
                <w:szCs w:val="28"/>
                <w:lang w:val="nl-BE"/>
              </w:rPr>
              <w:t>functie</w:t>
            </w:r>
          </w:p>
        </w:tc>
      </w:tr>
      <w:tr w:rsidR="00D860DD" w:rsidRPr="00702DA1" w14:paraId="024ACEF0" w14:textId="77777777" w:rsidTr="00D860DD">
        <w:trPr>
          <w:cantSplit/>
          <w:trHeight w:hRule="exact" w:val="3119"/>
          <w:jc w:val="center"/>
        </w:trPr>
        <w:tc>
          <w:tcPr>
            <w:tcW w:w="5099" w:type="dxa"/>
          </w:tcPr>
          <w:p w14:paraId="2F15B4CF" w14:textId="77777777" w:rsidR="004E57A8" w:rsidRDefault="00B37C79" w:rsidP="004E57A8">
            <w:pPr>
              <w:pStyle w:val="Afbeeldinganker"/>
            </w:pPr>
            <w:r>
              <w:rPr>
                <w:noProof/>
              </w:rPr>
              <w:drawing>
                <wp:anchor distT="0" distB="0" distL="114300" distR="114300" simplePos="0" relativeHeight="251682816" behindDoc="1" locked="1" layoutInCell="1" allowOverlap="1" wp14:anchorId="13EC7F78" wp14:editId="144604BB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22225</wp:posOffset>
                  </wp:positionV>
                  <wp:extent cx="3185160" cy="1947545"/>
                  <wp:effectExtent l="0" t="0" r="0" b="0"/>
                  <wp:wrapNone/>
                  <wp:docPr id="913" name="Afbeelding 9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3" name="Afbeelding 913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5160" cy="1947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EC6486E" w14:textId="62E2C639" w:rsidR="00D860DD" w:rsidRPr="00CD10BE" w:rsidRDefault="00EB4122" w:rsidP="00D860DD">
            <w:pPr>
              <w:pStyle w:val="Naam"/>
              <w:rPr>
                <w:rFonts w:ascii="Flanders Art Sans" w:hAnsi="Flanders Art Sans"/>
                <w:color w:val="532363"/>
                <w:lang w:val="nl-BE"/>
              </w:rPr>
            </w:pPr>
            <w:r w:rsidRPr="00CD10BE">
              <w:rPr>
                <w:rFonts w:ascii="Flanders Art Sans" w:hAnsi="Flanders Art Sans"/>
                <w:color w:val="532363"/>
                <w:lang w:val="nl-BE"/>
              </w:rPr>
              <w:t xml:space="preserve">Voornaam </w:t>
            </w:r>
            <w:r w:rsidR="00D860DD" w:rsidRPr="00CD10BE">
              <w:rPr>
                <w:rFonts w:ascii="Flanders Art Sans" w:hAnsi="Flanders Art Sans"/>
                <w:color w:val="532363"/>
                <w:lang w:val="nl-BE"/>
              </w:rPr>
              <w:t>Naam</w:t>
            </w:r>
          </w:p>
          <w:p w14:paraId="47D59EFE" w14:textId="77777777" w:rsidR="00D860DD" w:rsidRPr="00EB4122" w:rsidRDefault="00D860DD" w:rsidP="00D860DD">
            <w:pPr>
              <w:pStyle w:val="functie"/>
              <w:rPr>
                <w:sz w:val="28"/>
                <w:szCs w:val="28"/>
                <w:lang w:val="nl-BE"/>
              </w:rPr>
            </w:pPr>
            <w:r w:rsidRPr="00EB4122">
              <w:rPr>
                <w:rFonts w:ascii="Flanders Art Sans" w:hAnsi="Flanders Art Sans"/>
                <w:color w:val="532363"/>
                <w:sz w:val="28"/>
                <w:szCs w:val="28"/>
                <w:lang w:val="nl-BE"/>
              </w:rPr>
              <w:t>functie</w:t>
            </w:r>
          </w:p>
        </w:tc>
        <w:tc>
          <w:tcPr>
            <w:tcW w:w="5099" w:type="dxa"/>
          </w:tcPr>
          <w:p w14:paraId="69415A00" w14:textId="77777777" w:rsidR="004E57A8" w:rsidRDefault="00B37C79" w:rsidP="004E57A8">
            <w:pPr>
              <w:pStyle w:val="Afbeeldinganker"/>
            </w:pPr>
            <w:r>
              <w:rPr>
                <w:noProof/>
              </w:rPr>
              <w:drawing>
                <wp:anchor distT="0" distB="0" distL="114300" distR="114300" simplePos="0" relativeHeight="251688960" behindDoc="1" locked="1" layoutInCell="1" allowOverlap="1" wp14:anchorId="06A1202D" wp14:editId="33746B52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22860</wp:posOffset>
                  </wp:positionV>
                  <wp:extent cx="3185160" cy="1947545"/>
                  <wp:effectExtent l="0" t="0" r="0" b="0"/>
                  <wp:wrapNone/>
                  <wp:docPr id="916" name="Afbeelding 9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6" name="Afbeelding 916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5160" cy="1947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B26A924" w14:textId="256136FD" w:rsidR="00D860DD" w:rsidRPr="00CD10BE" w:rsidRDefault="00EB4122" w:rsidP="00D860DD">
            <w:pPr>
              <w:pStyle w:val="Naam"/>
              <w:rPr>
                <w:color w:val="67C1BB"/>
                <w:lang w:val="nl-BE"/>
              </w:rPr>
            </w:pPr>
            <w:r w:rsidRPr="00CD10BE">
              <w:rPr>
                <w:color w:val="67C1BB"/>
                <w:lang w:val="nl-BE"/>
              </w:rPr>
              <w:t xml:space="preserve">Voornaam </w:t>
            </w:r>
            <w:r w:rsidR="00D860DD" w:rsidRPr="00CD10BE">
              <w:rPr>
                <w:color w:val="67C1BB"/>
                <w:lang w:val="nl-BE"/>
              </w:rPr>
              <w:t>Naam</w:t>
            </w:r>
          </w:p>
          <w:p w14:paraId="65337635" w14:textId="77777777" w:rsidR="00D860DD" w:rsidRPr="00EB4122" w:rsidRDefault="00D860DD" w:rsidP="00D860DD">
            <w:pPr>
              <w:pStyle w:val="functie"/>
              <w:rPr>
                <w:sz w:val="28"/>
                <w:szCs w:val="28"/>
                <w:lang w:val="nl-BE"/>
              </w:rPr>
            </w:pPr>
            <w:r w:rsidRPr="00EB4122">
              <w:rPr>
                <w:color w:val="67C1BB"/>
                <w:sz w:val="28"/>
                <w:szCs w:val="28"/>
                <w:lang w:val="nl-BE"/>
              </w:rPr>
              <w:t>functie</w:t>
            </w:r>
          </w:p>
        </w:tc>
      </w:tr>
      <w:tr w:rsidR="00D860DD" w:rsidRPr="00702DA1" w14:paraId="3194C03C" w14:textId="77777777" w:rsidTr="00D860DD">
        <w:trPr>
          <w:cantSplit/>
          <w:trHeight w:hRule="exact" w:val="3119"/>
          <w:jc w:val="center"/>
        </w:trPr>
        <w:tc>
          <w:tcPr>
            <w:tcW w:w="5099" w:type="dxa"/>
          </w:tcPr>
          <w:p w14:paraId="0AF16E16" w14:textId="77777777" w:rsidR="004E57A8" w:rsidRDefault="00B37C79" w:rsidP="004E57A8">
            <w:pPr>
              <w:pStyle w:val="Afbeeldinganker"/>
            </w:pPr>
            <w:r>
              <w:rPr>
                <w:noProof/>
              </w:rPr>
              <w:drawing>
                <wp:anchor distT="0" distB="0" distL="114300" distR="114300" simplePos="0" relativeHeight="251684864" behindDoc="1" locked="1" layoutInCell="1" allowOverlap="1" wp14:anchorId="5BB4ADE0" wp14:editId="5342599B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22860</wp:posOffset>
                  </wp:positionV>
                  <wp:extent cx="3185160" cy="1947545"/>
                  <wp:effectExtent l="0" t="0" r="0" b="0"/>
                  <wp:wrapNone/>
                  <wp:docPr id="914" name="Afbeelding 9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4" name="Afbeelding 914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5160" cy="1947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B18EB81" w14:textId="0100E010" w:rsidR="00D860DD" w:rsidRPr="00CD10BE" w:rsidRDefault="00EB4122" w:rsidP="00D860DD">
            <w:pPr>
              <w:pStyle w:val="Naam"/>
              <w:rPr>
                <w:rFonts w:ascii="Flanders Art Sans" w:hAnsi="Flanders Art Sans"/>
                <w:color w:val="67C1BB"/>
                <w:lang w:val="nl-BE"/>
              </w:rPr>
            </w:pPr>
            <w:r w:rsidRPr="00CD10BE">
              <w:rPr>
                <w:rFonts w:ascii="Flanders Art Sans" w:hAnsi="Flanders Art Sans"/>
                <w:color w:val="67C1BB"/>
                <w:lang w:val="nl-BE"/>
              </w:rPr>
              <w:t xml:space="preserve">Voornaam </w:t>
            </w:r>
            <w:r w:rsidR="00D860DD" w:rsidRPr="00CD10BE">
              <w:rPr>
                <w:rFonts w:ascii="Flanders Art Sans" w:hAnsi="Flanders Art Sans"/>
                <w:color w:val="67C1BB"/>
                <w:lang w:val="nl-BE"/>
              </w:rPr>
              <w:t>Naam</w:t>
            </w:r>
          </w:p>
          <w:p w14:paraId="360F9676" w14:textId="77777777" w:rsidR="00D860DD" w:rsidRPr="00EB4122" w:rsidRDefault="00D860DD" w:rsidP="00D860DD">
            <w:pPr>
              <w:pStyle w:val="functie"/>
              <w:rPr>
                <w:sz w:val="28"/>
                <w:szCs w:val="28"/>
                <w:lang w:val="nl-BE"/>
              </w:rPr>
            </w:pPr>
            <w:r w:rsidRPr="00EB4122">
              <w:rPr>
                <w:rFonts w:ascii="Flanders Art Sans" w:hAnsi="Flanders Art Sans"/>
                <w:color w:val="67C1BB"/>
                <w:sz w:val="28"/>
                <w:szCs w:val="28"/>
                <w:lang w:val="nl-BE"/>
              </w:rPr>
              <w:t>functie</w:t>
            </w:r>
          </w:p>
        </w:tc>
        <w:tc>
          <w:tcPr>
            <w:tcW w:w="5099" w:type="dxa"/>
          </w:tcPr>
          <w:p w14:paraId="0F0BF913" w14:textId="77777777" w:rsidR="004E57A8" w:rsidRDefault="00B37C79" w:rsidP="004E57A8">
            <w:pPr>
              <w:pStyle w:val="Afbeeldinganker"/>
            </w:pPr>
            <w:r>
              <w:rPr>
                <w:noProof/>
              </w:rPr>
              <w:drawing>
                <wp:anchor distT="0" distB="0" distL="114300" distR="114300" simplePos="0" relativeHeight="251691008" behindDoc="1" locked="1" layoutInCell="1" allowOverlap="1" wp14:anchorId="5AAD1282" wp14:editId="465F5B67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23495</wp:posOffset>
                  </wp:positionV>
                  <wp:extent cx="3185160" cy="1947545"/>
                  <wp:effectExtent l="0" t="0" r="0" b="0"/>
                  <wp:wrapNone/>
                  <wp:docPr id="917" name="Afbeelding 9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7" name="Afbeelding 917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5160" cy="1947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95EF6F6" w14:textId="4EB157C5" w:rsidR="00D860DD" w:rsidRPr="00CD10BE" w:rsidRDefault="00EB4122" w:rsidP="00D860DD">
            <w:pPr>
              <w:pStyle w:val="Naam"/>
              <w:rPr>
                <w:color w:val="532363"/>
                <w:lang w:val="nl-BE"/>
              </w:rPr>
            </w:pPr>
            <w:r w:rsidRPr="00CD10BE">
              <w:rPr>
                <w:rFonts w:ascii="Flanders Art Sans" w:hAnsi="Flanders Art Sans"/>
                <w:color w:val="532363"/>
                <w:lang w:val="nl-BE"/>
              </w:rPr>
              <w:t>Voornaam</w:t>
            </w:r>
            <w:r w:rsidRPr="00CD10BE">
              <w:rPr>
                <w:color w:val="532363"/>
                <w:lang w:val="nl-BE"/>
              </w:rPr>
              <w:t xml:space="preserve"> </w:t>
            </w:r>
            <w:r w:rsidR="00D860DD" w:rsidRPr="00CD10BE">
              <w:rPr>
                <w:color w:val="532363"/>
                <w:lang w:val="nl-BE"/>
              </w:rPr>
              <w:t>Naam</w:t>
            </w:r>
          </w:p>
          <w:p w14:paraId="2B3529E3" w14:textId="77777777" w:rsidR="00D860DD" w:rsidRPr="00EB4122" w:rsidRDefault="00D860DD" w:rsidP="00D860DD">
            <w:pPr>
              <w:pStyle w:val="functie"/>
              <w:rPr>
                <w:sz w:val="28"/>
                <w:szCs w:val="28"/>
                <w:lang w:val="nl-BE"/>
              </w:rPr>
            </w:pPr>
            <w:r w:rsidRPr="00EB4122">
              <w:rPr>
                <w:color w:val="532363"/>
                <w:sz w:val="28"/>
                <w:szCs w:val="28"/>
                <w:lang w:val="nl-BE"/>
              </w:rPr>
              <w:t>functie</w:t>
            </w:r>
          </w:p>
        </w:tc>
      </w:tr>
      <w:tr w:rsidR="00A11B9F" w:rsidRPr="00702DA1" w14:paraId="72E692F4" w14:textId="77777777" w:rsidTr="001F5FE7">
        <w:trPr>
          <w:cantSplit/>
          <w:trHeight w:hRule="exact" w:val="3119"/>
          <w:jc w:val="center"/>
        </w:trPr>
        <w:tc>
          <w:tcPr>
            <w:tcW w:w="5099" w:type="dxa"/>
          </w:tcPr>
          <w:p w14:paraId="329F7E50" w14:textId="77777777" w:rsidR="004E57A8" w:rsidRDefault="00B37C79" w:rsidP="004E57A8">
            <w:pPr>
              <w:pStyle w:val="Afbeeldinganker"/>
            </w:pPr>
            <w:r>
              <w:rPr>
                <w:noProof/>
              </w:rPr>
              <w:drawing>
                <wp:anchor distT="0" distB="0" distL="114300" distR="114300" simplePos="0" relativeHeight="251686912" behindDoc="1" locked="1" layoutInCell="1" allowOverlap="1" wp14:anchorId="299095BA" wp14:editId="312DD55F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16510</wp:posOffset>
                  </wp:positionV>
                  <wp:extent cx="3185160" cy="1947545"/>
                  <wp:effectExtent l="0" t="0" r="0" b="0"/>
                  <wp:wrapNone/>
                  <wp:docPr id="915" name="Afbeelding 9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5" name="Afbeelding 915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5160" cy="1947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BBD859A" w14:textId="0DFA575A" w:rsidR="00A11B9F" w:rsidRPr="00CD10BE" w:rsidRDefault="00EB4122" w:rsidP="001F5FE7">
            <w:pPr>
              <w:pStyle w:val="Naam"/>
              <w:rPr>
                <w:rFonts w:ascii="Flanders Art Sans" w:hAnsi="Flanders Art Sans"/>
                <w:color w:val="532363"/>
                <w:lang w:val="nl-BE"/>
              </w:rPr>
            </w:pPr>
            <w:r w:rsidRPr="00CD10BE">
              <w:rPr>
                <w:rFonts w:ascii="Flanders Art Sans" w:hAnsi="Flanders Art Sans"/>
                <w:color w:val="532363"/>
                <w:lang w:val="nl-BE"/>
              </w:rPr>
              <w:t xml:space="preserve">Voornaam </w:t>
            </w:r>
            <w:r w:rsidR="00A11B9F" w:rsidRPr="00CD10BE">
              <w:rPr>
                <w:rFonts w:ascii="Flanders Art Sans" w:hAnsi="Flanders Art Sans"/>
                <w:color w:val="532363"/>
                <w:lang w:val="nl-BE"/>
              </w:rPr>
              <w:t>Naam</w:t>
            </w:r>
          </w:p>
          <w:p w14:paraId="20BB23D0" w14:textId="77777777" w:rsidR="00A11B9F" w:rsidRPr="00CD10BE" w:rsidRDefault="00A11B9F" w:rsidP="001F5FE7">
            <w:pPr>
              <w:pStyle w:val="functie"/>
              <w:rPr>
                <w:sz w:val="28"/>
                <w:szCs w:val="28"/>
                <w:lang w:val="nl-BE"/>
              </w:rPr>
            </w:pPr>
            <w:r w:rsidRPr="00CD10BE">
              <w:rPr>
                <w:rFonts w:ascii="Flanders Art Sans" w:hAnsi="Flanders Art Sans"/>
                <w:color w:val="532363"/>
                <w:sz w:val="28"/>
                <w:szCs w:val="28"/>
                <w:lang w:val="nl-BE"/>
              </w:rPr>
              <w:t>functie</w:t>
            </w:r>
          </w:p>
        </w:tc>
        <w:tc>
          <w:tcPr>
            <w:tcW w:w="5099" w:type="dxa"/>
          </w:tcPr>
          <w:p w14:paraId="4659A540" w14:textId="77777777" w:rsidR="004E57A8" w:rsidRDefault="00B37C79" w:rsidP="004E57A8">
            <w:pPr>
              <w:pStyle w:val="Afbeeldinganker"/>
            </w:pPr>
            <w:r>
              <w:rPr>
                <w:noProof/>
              </w:rPr>
              <w:drawing>
                <wp:anchor distT="0" distB="0" distL="114300" distR="114300" simplePos="0" relativeHeight="251693056" behindDoc="1" locked="1" layoutInCell="1" allowOverlap="1" wp14:anchorId="0E73D060" wp14:editId="0DFCAAB7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16510</wp:posOffset>
                  </wp:positionV>
                  <wp:extent cx="3185160" cy="1947545"/>
                  <wp:effectExtent l="0" t="0" r="0" b="0"/>
                  <wp:wrapNone/>
                  <wp:docPr id="918" name="Afbeelding 9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8" name="Afbeelding 918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5160" cy="1947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825550C" w14:textId="497708F1" w:rsidR="00A11B9F" w:rsidRPr="00CD10BE" w:rsidRDefault="00CD10BE" w:rsidP="001F5FE7">
            <w:pPr>
              <w:pStyle w:val="Naam"/>
              <w:rPr>
                <w:rFonts w:ascii="Flanders Art Sans" w:hAnsi="Flanders Art Sans"/>
                <w:color w:val="67C1BB"/>
                <w:lang w:val="nl-BE"/>
              </w:rPr>
            </w:pPr>
            <w:r w:rsidRPr="00CD10BE">
              <w:rPr>
                <w:rFonts w:ascii="Flanders Art Sans" w:hAnsi="Flanders Art Sans"/>
                <w:color w:val="67C1BB"/>
                <w:lang w:val="nl-BE"/>
              </w:rPr>
              <w:t>Voornaam Naam</w:t>
            </w:r>
          </w:p>
          <w:p w14:paraId="4B3CB488" w14:textId="49234308" w:rsidR="00A11B9F" w:rsidRPr="00CD10BE" w:rsidRDefault="00CD10BE" w:rsidP="001F5FE7">
            <w:pPr>
              <w:pStyle w:val="functie"/>
              <w:rPr>
                <w:rFonts w:ascii="Flanders Art Sans" w:hAnsi="Flanders Art Sans"/>
                <w:sz w:val="28"/>
                <w:szCs w:val="28"/>
                <w:lang w:val="nl-BE"/>
              </w:rPr>
            </w:pPr>
            <w:r w:rsidRPr="00CD10BE">
              <w:rPr>
                <w:rFonts w:ascii="Flanders Art Sans" w:hAnsi="Flanders Art Sans"/>
                <w:color w:val="67C1BB"/>
                <w:sz w:val="28"/>
                <w:szCs w:val="28"/>
                <w:lang w:val="nl-BE"/>
              </w:rPr>
              <w:t>f</w:t>
            </w:r>
            <w:r w:rsidR="00A11B9F" w:rsidRPr="00CD10BE">
              <w:rPr>
                <w:rFonts w:ascii="Flanders Art Sans" w:hAnsi="Flanders Art Sans"/>
                <w:color w:val="67C1BB"/>
                <w:sz w:val="28"/>
                <w:szCs w:val="28"/>
                <w:lang w:val="nl-BE"/>
              </w:rPr>
              <w:t>unctie</w:t>
            </w:r>
          </w:p>
        </w:tc>
      </w:tr>
    </w:tbl>
    <w:p w14:paraId="68D2FBF7" w14:textId="1455319E" w:rsidR="00833FFD" w:rsidRDefault="00964502" w:rsidP="00702DA1">
      <w:pPr>
        <w:rPr>
          <w:lang w:val="nl-BE"/>
        </w:rPr>
      </w:pPr>
      <w:r>
        <w:rPr>
          <w:lang w:val="nl-BE"/>
        </w:rPr>
        <w:br w:type="page"/>
      </w:r>
    </w:p>
    <w:tbl>
      <w:tblPr>
        <w:tblStyle w:val="Tabelraster"/>
        <w:tblW w:w="0" w:type="auto"/>
        <w:jc w:val="center"/>
        <w:tblBorders>
          <w:top w:val="single" w:sz="2" w:space="0" w:color="C8C8C8" w:themeColor="accent5"/>
          <w:left w:val="single" w:sz="2" w:space="0" w:color="C8C8C8" w:themeColor="accent5"/>
          <w:bottom w:val="single" w:sz="2" w:space="0" w:color="C8C8C8" w:themeColor="accent5"/>
          <w:right w:val="single" w:sz="2" w:space="0" w:color="C8C8C8" w:themeColor="accent5"/>
          <w:insideH w:val="single" w:sz="2" w:space="0" w:color="C8C8C8" w:themeColor="accent5"/>
          <w:insideV w:val="single" w:sz="2" w:space="0" w:color="C8C8C8" w:themeColor="accent5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9"/>
        <w:gridCol w:w="5099"/>
      </w:tblGrid>
      <w:tr w:rsidR="00445889" w:rsidRPr="00702DA1" w14:paraId="59CA77CE" w14:textId="77777777" w:rsidTr="004E5B66">
        <w:trPr>
          <w:cantSplit/>
          <w:trHeight w:hRule="exact" w:val="3119"/>
          <w:jc w:val="center"/>
        </w:trPr>
        <w:tc>
          <w:tcPr>
            <w:tcW w:w="5099" w:type="dxa"/>
          </w:tcPr>
          <w:p w14:paraId="1614ECB0" w14:textId="77777777" w:rsidR="00445889" w:rsidRDefault="00445889" w:rsidP="004E5B66">
            <w:pPr>
              <w:pStyle w:val="Afbeeldinganker"/>
            </w:pPr>
          </w:p>
          <w:p w14:paraId="3BC8E0B9" w14:textId="77777777" w:rsidR="00445889" w:rsidRPr="00CD10BE" w:rsidRDefault="00445889" w:rsidP="004E5B66">
            <w:pPr>
              <w:pStyle w:val="Naam"/>
              <w:rPr>
                <w:rFonts w:ascii="Flanders Art Sans" w:hAnsi="Flanders Art Sans"/>
                <w:color w:val="532363"/>
                <w:lang w:val="nl-BE"/>
              </w:rPr>
            </w:pPr>
            <w:r w:rsidRPr="00CD10BE">
              <w:rPr>
                <w:rFonts w:ascii="Flanders Art Sans" w:hAnsi="Flanders Art Sans"/>
                <w:color w:val="532363"/>
                <w:lang w:val="nl-BE"/>
              </w:rPr>
              <w:t>Voornaam Naam</w:t>
            </w:r>
          </w:p>
          <w:p w14:paraId="2462004F" w14:textId="77777777" w:rsidR="00445889" w:rsidRPr="00EB4122" w:rsidRDefault="00445889" w:rsidP="004E5B66">
            <w:pPr>
              <w:pStyle w:val="functie"/>
              <w:rPr>
                <w:sz w:val="28"/>
                <w:szCs w:val="28"/>
                <w:lang w:val="nl-BE"/>
              </w:rPr>
            </w:pPr>
            <w:r w:rsidRPr="00EB4122">
              <w:rPr>
                <w:rFonts w:ascii="Flanders Art Sans" w:hAnsi="Flanders Art Sans"/>
                <w:color w:val="532363"/>
                <w:sz w:val="28"/>
                <w:szCs w:val="28"/>
                <w:lang w:val="nl-BE"/>
              </w:rPr>
              <w:t>functie</w:t>
            </w:r>
          </w:p>
        </w:tc>
        <w:tc>
          <w:tcPr>
            <w:tcW w:w="5099" w:type="dxa"/>
          </w:tcPr>
          <w:p w14:paraId="5EB2AE24" w14:textId="77777777" w:rsidR="00445889" w:rsidRDefault="00445889" w:rsidP="004E5B66">
            <w:pPr>
              <w:pStyle w:val="Afbeeldinganker"/>
            </w:pPr>
            <w:r>
              <w:rPr>
                <w:noProof/>
              </w:rPr>
              <w:drawing>
                <wp:anchor distT="0" distB="0" distL="114300" distR="114300" simplePos="0" relativeHeight="251709440" behindDoc="1" locked="1" layoutInCell="1" allowOverlap="1" wp14:anchorId="60F464C0" wp14:editId="4D27E157">
                  <wp:simplePos x="0" y="0"/>
                  <wp:positionH relativeFrom="column">
                    <wp:posOffset>-3231515</wp:posOffset>
                  </wp:positionH>
                  <wp:positionV relativeFrom="paragraph">
                    <wp:posOffset>19685</wp:posOffset>
                  </wp:positionV>
                  <wp:extent cx="3182620" cy="1946275"/>
                  <wp:effectExtent l="0" t="0" r="0" b="0"/>
                  <wp:wrapNone/>
                  <wp:docPr id="712412886" name="Afbeelding 712412886" descr="Afbeelding met Graphics, grafische vormgeving, Lettertype, logo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2412886" name="Afbeelding 712412886" descr="Afbeelding met Graphics, grafische vormgeving, Lettertype, logo&#10;&#10;Automatisch gegenereerde beschrijvi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2620" cy="194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7CF73F2" w14:textId="77777777" w:rsidR="00445889" w:rsidRPr="00CD10BE" w:rsidRDefault="00445889" w:rsidP="004E5B66">
            <w:pPr>
              <w:pStyle w:val="Naam"/>
              <w:rPr>
                <w:rFonts w:ascii="Flanders Art Sans" w:hAnsi="Flanders Art Sans"/>
                <w:color w:val="67C1BB"/>
                <w:lang w:val="nl-BE"/>
              </w:rPr>
            </w:pPr>
            <w:r w:rsidRPr="00CD10BE">
              <w:rPr>
                <w:rFonts w:ascii="Flanders Art Sans" w:hAnsi="Flanders Art Sans"/>
                <w:color w:val="67C1BB"/>
                <w:lang w:val="nl-BE"/>
              </w:rPr>
              <w:t>Voornaam Naam</w:t>
            </w:r>
          </w:p>
          <w:p w14:paraId="3C9FCEBA" w14:textId="77777777" w:rsidR="00445889" w:rsidRPr="00EB4122" w:rsidRDefault="00445889" w:rsidP="004E5B66">
            <w:pPr>
              <w:pStyle w:val="functie"/>
              <w:rPr>
                <w:sz w:val="28"/>
                <w:szCs w:val="28"/>
                <w:lang w:val="nl-BE"/>
              </w:rPr>
            </w:pPr>
            <w:r w:rsidRPr="00EB4122">
              <w:rPr>
                <w:rFonts w:ascii="Flanders Art Sans" w:hAnsi="Flanders Art Sans"/>
                <w:color w:val="67C1BB"/>
                <w:sz w:val="28"/>
                <w:szCs w:val="28"/>
                <w:lang w:val="nl-BE"/>
              </w:rPr>
              <w:t>functie</w:t>
            </w:r>
            <w:r w:rsidRPr="00EB4122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718656" behindDoc="1" locked="1" layoutInCell="1" allowOverlap="1" wp14:anchorId="5533043E" wp14:editId="2B253325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-918845</wp:posOffset>
                  </wp:positionV>
                  <wp:extent cx="3185795" cy="1947545"/>
                  <wp:effectExtent l="0" t="0" r="0" b="0"/>
                  <wp:wrapNone/>
                  <wp:docPr id="962033981" name="Afbeelding 962033981" descr="Afbeelding met Graphics, grafische vormgeving, Lettertype, schermopname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2033981" name="Afbeelding 962033981" descr="Afbeelding met Graphics, grafische vormgeving, Lettertype, schermopname&#10;&#10;Automatisch gegenereerde beschrijvi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5795" cy="1947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45889" w:rsidRPr="00702DA1" w14:paraId="6305913D" w14:textId="77777777" w:rsidTr="004E5B66">
        <w:trPr>
          <w:cantSplit/>
          <w:trHeight w:hRule="exact" w:val="3119"/>
          <w:jc w:val="center"/>
        </w:trPr>
        <w:tc>
          <w:tcPr>
            <w:tcW w:w="5099" w:type="dxa"/>
          </w:tcPr>
          <w:p w14:paraId="4763098E" w14:textId="77777777" w:rsidR="00445889" w:rsidRDefault="00445889" w:rsidP="004E5B66">
            <w:pPr>
              <w:pStyle w:val="Afbeeldinganker"/>
            </w:pPr>
            <w:r>
              <w:rPr>
                <w:noProof/>
              </w:rPr>
              <w:drawing>
                <wp:anchor distT="0" distB="0" distL="114300" distR="114300" simplePos="0" relativeHeight="251711488" behindDoc="1" locked="1" layoutInCell="1" allowOverlap="1" wp14:anchorId="4AB30917" wp14:editId="1EE3FB1C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17780</wp:posOffset>
                  </wp:positionV>
                  <wp:extent cx="3185160" cy="1947545"/>
                  <wp:effectExtent l="0" t="0" r="0" b="0"/>
                  <wp:wrapNone/>
                  <wp:docPr id="211838424" name="Afbeelding 211838424" descr="Afbeelding met schermopname, Graphics, grafische vormgeving, Lettertype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838424" name="Afbeelding 211838424" descr="Afbeelding met schermopname, Graphics, grafische vormgeving, Lettertype&#10;&#10;Automatisch gegenereerde beschrijvi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5160" cy="1947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D725FC2" w14:textId="77777777" w:rsidR="00445889" w:rsidRPr="00CD10BE" w:rsidRDefault="00445889" w:rsidP="004E5B66">
            <w:pPr>
              <w:pStyle w:val="Naam"/>
              <w:rPr>
                <w:rFonts w:ascii="Flanders Art Sans" w:hAnsi="Flanders Art Sans"/>
                <w:color w:val="67C1BB"/>
                <w:lang w:val="nl-BE"/>
              </w:rPr>
            </w:pPr>
            <w:r w:rsidRPr="00CD10BE">
              <w:rPr>
                <w:rFonts w:ascii="Flanders Art Sans" w:hAnsi="Flanders Art Sans"/>
                <w:color w:val="67C1BB"/>
                <w:lang w:val="nl-BE"/>
              </w:rPr>
              <w:t>Voo</w:t>
            </w:r>
            <w:r>
              <w:rPr>
                <w:rFonts w:ascii="Flanders Art Sans" w:hAnsi="Flanders Art Sans"/>
                <w:color w:val="67C1BB"/>
                <w:lang w:val="nl-BE"/>
              </w:rPr>
              <w:t>rn</w:t>
            </w:r>
            <w:r w:rsidRPr="00CD10BE">
              <w:rPr>
                <w:rFonts w:ascii="Flanders Art Sans" w:hAnsi="Flanders Art Sans"/>
                <w:color w:val="67C1BB"/>
                <w:lang w:val="nl-BE"/>
              </w:rPr>
              <w:t>aam Naam</w:t>
            </w:r>
          </w:p>
          <w:p w14:paraId="67D060C7" w14:textId="77777777" w:rsidR="00445889" w:rsidRPr="00EB4122" w:rsidRDefault="00445889" w:rsidP="004E5B66">
            <w:pPr>
              <w:pStyle w:val="functie"/>
              <w:rPr>
                <w:sz w:val="28"/>
                <w:szCs w:val="28"/>
                <w:lang w:val="nl-BE"/>
              </w:rPr>
            </w:pPr>
            <w:r w:rsidRPr="00EB4122">
              <w:rPr>
                <w:rFonts w:ascii="Flanders Art Sans" w:hAnsi="Flanders Art Sans"/>
                <w:color w:val="67C1BB"/>
                <w:sz w:val="28"/>
                <w:szCs w:val="28"/>
                <w:lang w:val="nl-BE"/>
              </w:rPr>
              <w:t>functie</w:t>
            </w:r>
          </w:p>
        </w:tc>
        <w:tc>
          <w:tcPr>
            <w:tcW w:w="5099" w:type="dxa"/>
          </w:tcPr>
          <w:p w14:paraId="401DA130" w14:textId="77777777" w:rsidR="00445889" w:rsidRDefault="00445889" w:rsidP="004E5B66">
            <w:pPr>
              <w:pStyle w:val="Afbeeldinganker"/>
            </w:pPr>
            <w:r>
              <w:rPr>
                <w:noProof/>
              </w:rPr>
              <w:drawing>
                <wp:anchor distT="0" distB="0" distL="114300" distR="114300" simplePos="0" relativeHeight="251710464" behindDoc="1" locked="1" layoutInCell="1" allowOverlap="1" wp14:anchorId="656B0940" wp14:editId="0DE82BC6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11430</wp:posOffset>
                  </wp:positionV>
                  <wp:extent cx="3185160" cy="1947545"/>
                  <wp:effectExtent l="0" t="0" r="0" b="0"/>
                  <wp:wrapNone/>
                  <wp:docPr id="1432568428" name="Afbeelding 1432568428" descr="Afbeelding met schermopname, Graphics, grafische vormgeving, Lettertype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2568428" name="Afbeelding 1432568428" descr="Afbeelding met schermopname, Graphics, grafische vormgeving, Lettertype&#10;&#10;Automatisch gegenereerde beschrijvi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5160" cy="1947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BBD81AF" w14:textId="77777777" w:rsidR="00445889" w:rsidRPr="00CD10BE" w:rsidRDefault="00445889" w:rsidP="004E5B66">
            <w:pPr>
              <w:pStyle w:val="Naam"/>
              <w:rPr>
                <w:rFonts w:ascii="Flanders Art Sans" w:hAnsi="Flanders Art Sans"/>
                <w:color w:val="532363"/>
                <w:lang w:val="nl-BE"/>
              </w:rPr>
            </w:pPr>
            <w:r w:rsidRPr="00CD10BE">
              <w:rPr>
                <w:rFonts w:ascii="Flanders Art Sans" w:hAnsi="Flanders Art Sans"/>
                <w:color w:val="532363"/>
                <w:lang w:val="nl-BE"/>
              </w:rPr>
              <w:t>Voornaam Naam</w:t>
            </w:r>
          </w:p>
          <w:p w14:paraId="4024E8D9" w14:textId="77777777" w:rsidR="00445889" w:rsidRPr="00EB4122" w:rsidRDefault="00445889" w:rsidP="004E5B66">
            <w:pPr>
              <w:pStyle w:val="functie"/>
              <w:rPr>
                <w:sz w:val="28"/>
                <w:szCs w:val="28"/>
                <w:lang w:val="nl-BE"/>
              </w:rPr>
            </w:pPr>
            <w:r w:rsidRPr="00EB4122">
              <w:rPr>
                <w:rFonts w:ascii="Flanders Art Sans" w:hAnsi="Flanders Art Sans"/>
                <w:color w:val="532363"/>
                <w:sz w:val="28"/>
                <w:szCs w:val="28"/>
                <w:lang w:val="nl-BE"/>
              </w:rPr>
              <w:t>functie</w:t>
            </w:r>
          </w:p>
        </w:tc>
      </w:tr>
      <w:tr w:rsidR="00445889" w:rsidRPr="00702DA1" w14:paraId="2C992766" w14:textId="77777777" w:rsidTr="004E5B66">
        <w:trPr>
          <w:cantSplit/>
          <w:trHeight w:hRule="exact" w:val="3119"/>
          <w:jc w:val="center"/>
        </w:trPr>
        <w:tc>
          <w:tcPr>
            <w:tcW w:w="5099" w:type="dxa"/>
          </w:tcPr>
          <w:p w14:paraId="67A1CB24" w14:textId="77777777" w:rsidR="00445889" w:rsidRDefault="00445889" w:rsidP="004E5B66">
            <w:pPr>
              <w:pStyle w:val="Afbeeldinganker"/>
            </w:pPr>
            <w:r>
              <w:rPr>
                <w:noProof/>
              </w:rPr>
              <w:drawing>
                <wp:anchor distT="0" distB="0" distL="114300" distR="114300" simplePos="0" relativeHeight="251712512" behindDoc="1" locked="1" layoutInCell="1" allowOverlap="1" wp14:anchorId="26670E1D" wp14:editId="5B740B73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22225</wp:posOffset>
                  </wp:positionV>
                  <wp:extent cx="3185160" cy="1947545"/>
                  <wp:effectExtent l="0" t="0" r="0" b="0"/>
                  <wp:wrapNone/>
                  <wp:docPr id="1588137275" name="Afbeelding 15881372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3" name="Afbeelding 913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5160" cy="1947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4FB1931" w14:textId="77777777" w:rsidR="00445889" w:rsidRPr="00CD10BE" w:rsidRDefault="00445889" w:rsidP="004E5B66">
            <w:pPr>
              <w:pStyle w:val="Naam"/>
              <w:rPr>
                <w:rFonts w:ascii="Flanders Art Sans" w:hAnsi="Flanders Art Sans"/>
                <w:color w:val="532363"/>
                <w:lang w:val="nl-BE"/>
              </w:rPr>
            </w:pPr>
            <w:r w:rsidRPr="00CD10BE">
              <w:rPr>
                <w:rFonts w:ascii="Flanders Art Sans" w:hAnsi="Flanders Art Sans"/>
                <w:color w:val="532363"/>
                <w:lang w:val="nl-BE"/>
              </w:rPr>
              <w:t>Voornaam Naam</w:t>
            </w:r>
          </w:p>
          <w:p w14:paraId="700242F7" w14:textId="77777777" w:rsidR="00445889" w:rsidRPr="00EB4122" w:rsidRDefault="00445889" w:rsidP="004E5B66">
            <w:pPr>
              <w:pStyle w:val="functie"/>
              <w:rPr>
                <w:sz w:val="28"/>
                <w:szCs w:val="28"/>
                <w:lang w:val="nl-BE"/>
              </w:rPr>
            </w:pPr>
            <w:r w:rsidRPr="00EB4122">
              <w:rPr>
                <w:rFonts w:ascii="Flanders Art Sans" w:hAnsi="Flanders Art Sans"/>
                <w:color w:val="532363"/>
                <w:sz w:val="28"/>
                <w:szCs w:val="28"/>
                <w:lang w:val="nl-BE"/>
              </w:rPr>
              <w:t>functie</w:t>
            </w:r>
          </w:p>
        </w:tc>
        <w:tc>
          <w:tcPr>
            <w:tcW w:w="5099" w:type="dxa"/>
          </w:tcPr>
          <w:p w14:paraId="21CFF997" w14:textId="77777777" w:rsidR="00445889" w:rsidRDefault="00445889" w:rsidP="004E5B66">
            <w:pPr>
              <w:pStyle w:val="Afbeeldinganker"/>
            </w:pPr>
            <w:r>
              <w:rPr>
                <w:noProof/>
              </w:rPr>
              <w:drawing>
                <wp:anchor distT="0" distB="0" distL="114300" distR="114300" simplePos="0" relativeHeight="251715584" behindDoc="1" locked="1" layoutInCell="1" allowOverlap="1" wp14:anchorId="28D60147" wp14:editId="512D8C81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22860</wp:posOffset>
                  </wp:positionV>
                  <wp:extent cx="3185160" cy="1947545"/>
                  <wp:effectExtent l="0" t="0" r="0" b="0"/>
                  <wp:wrapNone/>
                  <wp:docPr id="57462970" name="Afbeelding 57462970" descr="Afbeelding met Graphics, schermopname, grafische vormgeving, Lettertype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462970" name="Afbeelding 57462970" descr="Afbeelding met Graphics, schermopname, grafische vormgeving, Lettertype&#10;&#10;Automatisch gegenereerde beschrijvi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5160" cy="1947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2A6D312" w14:textId="77777777" w:rsidR="00445889" w:rsidRPr="00CD10BE" w:rsidRDefault="00445889" w:rsidP="004E5B66">
            <w:pPr>
              <w:pStyle w:val="Naam"/>
              <w:rPr>
                <w:color w:val="67C1BB"/>
                <w:lang w:val="nl-BE"/>
              </w:rPr>
            </w:pPr>
            <w:r w:rsidRPr="00CD10BE">
              <w:rPr>
                <w:color w:val="67C1BB"/>
                <w:lang w:val="nl-BE"/>
              </w:rPr>
              <w:t>Voornaam Naam</w:t>
            </w:r>
          </w:p>
          <w:p w14:paraId="14FC42BE" w14:textId="77777777" w:rsidR="00445889" w:rsidRPr="00EB4122" w:rsidRDefault="00445889" w:rsidP="004E5B66">
            <w:pPr>
              <w:pStyle w:val="functie"/>
              <w:rPr>
                <w:sz w:val="28"/>
                <w:szCs w:val="28"/>
                <w:lang w:val="nl-BE"/>
              </w:rPr>
            </w:pPr>
            <w:r w:rsidRPr="00EB4122">
              <w:rPr>
                <w:color w:val="67C1BB"/>
                <w:sz w:val="28"/>
                <w:szCs w:val="28"/>
                <w:lang w:val="nl-BE"/>
              </w:rPr>
              <w:t>functie</w:t>
            </w:r>
          </w:p>
        </w:tc>
      </w:tr>
      <w:tr w:rsidR="00445889" w:rsidRPr="00702DA1" w14:paraId="0A1DF0FD" w14:textId="77777777" w:rsidTr="004E5B66">
        <w:trPr>
          <w:cantSplit/>
          <w:trHeight w:hRule="exact" w:val="3119"/>
          <w:jc w:val="center"/>
        </w:trPr>
        <w:tc>
          <w:tcPr>
            <w:tcW w:w="5099" w:type="dxa"/>
          </w:tcPr>
          <w:p w14:paraId="0A894CA0" w14:textId="77777777" w:rsidR="00445889" w:rsidRDefault="00445889" w:rsidP="004E5B66">
            <w:pPr>
              <w:pStyle w:val="Afbeeldinganker"/>
            </w:pPr>
            <w:r>
              <w:rPr>
                <w:noProof/>
              </w:rPr>
              <w:drawing>
                <wp:anchor distT="0" distB="0" distL="114300" distR="114300" simplePos="0" relativeHeight="251713536" behindDoc="1" locked="1" layoutInCell="1" allowOverlap="1" wp14:anchorId="3A19ABE4" wp14:editId="0570BDC9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22860</wp:posOffset>
                  </wp:positionV>
                  <wp:extent cx="3185160" cy="1947545"/>
                  <wp:effectExtent l="0" t="0" r="0" b="0"/>
                  <wp:wrapNone/>
                  <wp:docPr id="483076054" name="Afbeelding 483076054" descr="Afbeelding met Graphics, schermopname, grafische vormgeving, Lettertype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3076054" name="Afbeelding 483076054" descr="Afbeelding met Graphics, schermopname, grafische vormgeving, Lettertype&#10;&#10;Automatisch gegenereerde beschrijvi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5160" cy="1947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04D3E10" w14:textId="77777777" w:rsidR="00445889" w:rsidRPr="00CD10BE" w:rsidRDefault="00445889" w:rsidP="004E5B66">
            <w:pPr>
              <w:pStyle w:val="Naam"/>
              <w:rPr>
                <w:rFonts w:ascii="Flanders Art Sans" w:hAnsi="Flanders Art Sans"/>
                <w:color w:val="67C1BB"/>
                <w:lang w:val="nl-BE"/>
              </w:rPr>
            </w:pPr>
            <w:r w:rsidRPr="00CD10BE">
              <w:rPr>
                <w:rFonts w:ascii="Flanders Art Sans" w:hAnsi="Flanders Art Sans"/>
                <w:color w:val="67C1BB"/>
                <w:lang w:val="nl-BE"/>
              </w:rPr>
              <w:t>Voornaam Naam</w:t>
            </w:r>
          </w:p>
          <w:p w14:paraId="3E52BE89" w14:textId="77777777" w:rsidR="00445889" w:rsidRPr="00EB4122" w:rsidRDefault="00445889" w:rsidP="004E5B66">
            <w:pPr>
              <w:pStyle w:val="functie"/>
              <w:rPr>
                <w:sz w:val="28"/>
                <w:szCs w:val="28"/>
                <w:lang w:val="nl-BE"/>
              </w:rPr>
            </w:pPr>
            <w:r w:rsidRPr="00EB4122">
              <w:rPr>
                <w:rFonts w:ascii="Flanders Art Sans" w:hAnsi="Flanders Art Sans"/>
                <w:color w:val="67C1BB"/>
                <w:sz w:val="28"/>
                <w:szCs w:val="28"/>
                <w:lang w:val="nl-BE"/>
              </w:rPr>
              <w:t>functie</w:t>
            </w:r>
          </w:p>
        </w:tc>
        <w:tc>
          <w:tcPr>
            <w:tcW w:w="5099" w:type="dxa"/>
          </w:tcPr>
          <w:p w14:paraId="076455A1" w14:textId="77777777" w:rsidR="00445889" w:rsidRDefault="00445889" w:rsidP="004E5B66">
            <w:pPr>
              <w:pStyle w:val="Afbeeldinganker"/>
            </w:pPr>
            <w:r>
              <w:rPr>
                <w:noProof/>
              </w:rPr>
              <w:drawing>
                <wp:anchor distT="0" distB="0" distL="114300" distR="114300" simplePos="0" relativeHeight="251716608" behindDoc="1" locked="1" layoutInCell="1" allowOverlap="1" wp14:anchorId="1A843C74" wp14:editId="2E3D6C4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23495</wp:posOffset>
                  </wp:positionV>
                  <wp:extent cx="3185160" cy="1947545"/>
                  <wp:effectExtent l="0" t="0" r="0" b="0"/>
                  <wp:wrapNone/>
                  <wp:docPr id="1459628797" name="Afbeelding 1459628797" descr="Afbeelding met Graphics, grafische vormgeving, schermopname, Lettertype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9628797" name="Afbeelding 1459628797" descr="Afbeelding met Graphics, grafische vormgeving, schermopname, Lettertype&#10;&#10;Automatisch gegenereerde beschrijvi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5160" cy="1947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F35BC62" w14:textId="77777777" w:rsidR="00445889" w:rsidRPr="00CD10BE" w:rsidRDefault="00445889" w:rsidP="004E5B66">
            <w:pPr>
              <w:pStyle w:val="Naam"/>
              <w:rPr>
                <w:color w:val="532363"/>
                <w:lang w:val="nl-BE"/>
              </w:rPr>
            </w:pPr>
            <w:r w:rsidRPr="00CD10BE">
              <w:rPr>
                <w:rFonts w:ascii="Flanders Art Sans" w:hAnsi="Flanders Art Sans"/>
                <w:color w:val="532363"/>
                <w:lang w:val="nl-BE"/>
              </w:rPr>
              <w:t>Voornaam</w:t>
            </w:r>
            <w:r w:rsidRPr="00CD10BE">
              <w:rPr>
                <w:color w:val="532363"/>
                <w:lang w:val="nl-BE"/>
              </w:rPr>
              <w:t xml:space="preserve"> Naam</w:t>
            </w:r>
          </w:p>
          <w:p w14:paraId="3B88CC9A" w14:textId="77777777" w:rsidR="00445889" w:rsidRPr="00EB4122" w:rsidRDefault="00445889" w:rsidP="004E5B66">
            <w:pPr>
              <w:pStyle w:val="functie"/>
              <w:rPr>
                <w:sz w:val="28"/>
                <w:szCs w:val="28"/>
                <w:lang w:val="nl-BE"/>
              </w:rPr>
            </w:pPr>
            <w:r w:rsidRPr="00EB4122">
              <w:rPr>
                <w:color w:val="532363"/>
                <w:sz w:val="28"/>
                <w:szCs w:val="28"/>
                <w:lang w:val="nl-BE"/>
              </w:rPr>
              <w:t>functie</w:t>
            </w:r>
          </w:p>
        </w:tc>
      </w:tr>
      <w:tr w:rsidR="00445889" w:rsidRPr="00702DA1" w14:paraId="7BA76C58" w14:textId="77777777" w:rsidTr="004E5B66">
        <w:trPr>
          <w:cantSplit/>
          <w:trHeight w:hRule="exact" w:val="3119"/>
          <w:jc w:val="center"/>
        </w:trPr>
        <w:tc>
          <w:tcPr>
            <w:tcW w:w="5099" w:type="dxa"/>
          </w:tcPr>
          <w:p w14:paraId="39B2C080" w14:textId="77777777" w:rsidR="00445889" w:rsidRDefault="00445889" w:rsidP="004E5B66">
            <w:pPr>
              <w:pStyle w:val="Afbeeldinganker"/>
            </w:pPr>
            <w:r>
              <w:rPr>
                <w:noProof/>
              </w:rPr>
              <w:drawing>
                <wp:anchor distT="0" distB="0" distL="114300" distR="114300" simplePos="0" relativeHeight="251714560" behindDoc="1" locked="1" layoutInCell="1" allowOverlap="1" wp14:anchorId="2420E71F" wp14:editId="32061416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16510</wp:posOffset>
                  </wp:positionV>
                  <wp:extent cx="3185160" cy="1947545"/>
                  <wp:effectExtent l="0" t="0" r="0" b="0"/>
                  <wp:wrapNone/>
                  <wp:docPr id="1598671708" name="Afbeelding 1598671708" descr="Afbeelding met Graphics, grafische vormgeving, Lettertype, logo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8671708" name="Afbeelding 1598671708" descr="Afbeelding met Graphics, grafische vormgeving, Lettertype, logo&#10;&#10;Automatisch gegenereerde beschrijvi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5160" cy="1947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98FB6E2" w14:textId="77777777" w:rsidR="00445889" w:rsidRPr="00CD10BE" w:rsidRDefault="00445889" w:rsidP="004E5B66">
            <w:pPr>
              <w:pStyle w:val="Naam"/>
              <w:rPr>
                <w:rFonts w:ascii="Flanders Art Sans" w:hAnsi="Flanders Art Sans"/>
                <w:color w:val="532363"/>
                <w:lang w:val="nl-BE"/>
              </w:rPr>
            </w:pPr>
            <w:r w:rsidRPr="00CD10BE">
              <w:rPr>
                <w:rFonts w:ascii="Flanders Art Sans" w:hAnsi="Flanders Art Sans"/>
                <w:color w:val="532363"/>
                <w:lang w:val="nl-BE"/>
              </w:rPr>
              <w:t>Voornaam Naam</w:t>
            </w:r>
          </w:p>
          <w:p w14:paraId="3967C169" w14:textId="77777777" w:rsidR="00445889" w:rsidRPr="00CD10BE" w:rsidRDefault="00445889" w:rsidP="004E5B66">
            <w:pPr>
              <w:pStyle w:val="functie"/>
              <w:rPr>
                <w:sz w:val="28"/>
                <w:szCs w:val="28"/>
                <w:lang w:val="nl-BE"/>
              </w:rPr>
            </w:pPr>
            <w:r w:rsidRPr="00CD10BE">
              <w:rPr>
                <w:rFonts w:ascii="Flanders Art Sans" w:hAnsi="Flanders Art Sans"/>
                <w:color w:val="532363"/>
                <w:sz w:val="28"/>
                <w:szCs w:val="28"/>
                <w:lang w:val="nl-BE"/>
              </w:rPr>
              <w:t>functie</w:t>
            </w:r>
          </w:p>
        </w:tc>
        <w:tc>
          <w:tcPr>
            <w:tcW w:w="5099" w:type="dxa"/>
          </w:tcPr>
          <w:p w14:paraId="5C73B3A8" w14:textId="77777777" w:rsidR="00445889" w:rsidRDefault="00445889" w:rsidP="004E5B66">
            <w:pPr>
              <w:pStyle w:val="Afbeeldinganker"/>
            </w:pPr>
            <w:r>
              <w:rPr>
                <w:noProof/>
              </w:rPr>
              <w:drawing>
                <wp:anchor distT="0" distB="0" distL="114300" distR="114300" simplePos="0" relativeHeight="251717632" behindDoc="1" locked="1" layoutInCell="1" allowOverlap="1" wp14:anchorId="0844D48A" wp14:editId="436FC5DA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16510</wp:posOffset>
                  </wp:positionV>
                  <wp:extent cx="3185160" cy="1947545"/>
                  <wp:effectExtent l="0" t="0" r="0" b="0"/>
                  <wp:wrapNone/>
                  <wp:docPr id="106383247" name="Afbeelding 106383247" descr="Afbeelding met Graphics, grafische vormgeving, Lettertype, logo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383247" name="Afbeelding 106383247" descr="Afbeelding met Graphics, grafische vormgeving, Lettertype, logo&#10;&#10;Automatisch gegenereerde beschrijvi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5160" cy="1947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DC01E0E" w14:textId="77777777" w:rsidR="00445889" w:rsidRPr="00CD10BE" w:rsidRDefault="00445889" w:rsidP="004E5B66">
            <w:pPr>
              <w:pStyle w:val="Naam"/>
              <w:rPr>
                <w:rFonts w:ascii="Flanders Art Sans" w:hAnsi="Flanders Art Sans"/>
                <w:color w:val="67C1BB"/>
                <w:lang w:val="nl-BE"/>
              </w:rPr>
            </w:pPr>
            <w:r w:rsidRPr="00CD10BE">
              <w:rPr>
                <w:rFonts w:ascii="Flanders Art Sans" w:hAnsi="Flanders Art Sans"/>
                <w:color w:val="67C1BB"/>
                <w:lang w:val="nl-BE"/>
              </w:rPr>
              <w:t>Voornaam Naam</w:t>
            </w:r>
          </w:p>
          <w:p w14:paraId="2E4DD9C0" w14:textId="77777777" w:rsidR="00445889" w:rsidRPr="00CD10BE" w:rsidRDefault="00445889" w:rsidP="004E5B66">
            <w:pPr>
              <w:pStyle w:val="functie"/>
              <w:rPr>
                <w:rFonts w:ascii="Flanders Art Sans" w:hAnsi="Flanders Art Sans"/>
                <w:sz w:val="28"/>
                <w:szCs w:val="28"/>
                <w:lang w:val="nl-BE"/>
              </w:rPr>
            </w:pPr>
            <w:r w:rsidRPr="00CD10BE">
              <w:rPr>
                <w:rFonts w:ascii="Flanders Art Sans" w:hAnsi="Flanders Art Sans"/>
                <w:color w:val="67C1BB"/>
                <w:sz w:val="28"/>
                <w:szCs w:val="28"/>
                <w:lang w:val="nl-BE"/>
              </w:rPr>
              <w:t>functie</w:t>
            </w:r>
          </w:p>
        </w:tc>
      </w:tr>
    </w:tbl>
    <w:p w14:paraId="6AF16A8C" w14:textId="524D9D88" w:rsidR="009E6195" w:rsidRDefault="009E6195">
      <w:pPr>
        <w:rPr>
          <w:b/>
          <w:bCs/>
          <w:lang w:val="nl-BE"/>
        </w:rPr>
      </w:pPr>
      <w:r>
        <w:rPr>
          <w:b/>
          <w:bCs/>
          <w:lang w:val="nl-BE"/>
        </w:rPr>
        <w:br w:type="page"/>
      </w:r>
    </w:p>
    <w:p w14:paraId="1219F81C" w14:textId="3AE47F38" w:rsidR="00012E8F" w:rsidRPr="00025939" w:rsidRDefault="00012E8F" w:rsidP="00702DA1">
      <w:pPr>
        <w:rPr>
          <w:rFonts w:ascii="Flanders Art Sans" w:hAnsi="Flanders Art Sans"/>
          <w:b/>
          <w:bCs/>
          <w:lang w:val="nl-BE"/>
        </w:rPr>
      </w:pPr>
      <w:r w:rsidRPr="00025939">
        <w:rPr>
          <w:rFonts w:ascii="Flanders Art Sans" w:hAnsi="Flanders Art Sans"/>
          <w:b/>
          <w:bCs/>
          <w:lang w:val="nl-BE"/>
        </w:rPr>
        <w:lastRenderedPageBreak/>
        <w:t>Nieuwe pagina invoegen</w:t>
      </w:r>
    </w:p>
    <w:p w14:paraId="4F7996A3" w14:textId="679C5E15" w:rsidR="00442DDC" w:rsidRDefault="00442DDC" w:rsidP="00442DDC">
      <w:pPr>
        <w:pStyle w:val="Lijstalinea"/>
        <w:numPr>
          <w:ilvl w:val="0"/>
          <w:numId w:val="3"/>
        </w:numPr>
        <w:rPr>
          <w:lang w:val="nl-BE"/>
        </w:rPr>
      </w:pPr>
      <w:r>
        <w:rPr>
          <w:lang w:val="nl-BE"/>
        </w:rPr>
        <w:t xml:space="preserve">Zet je cursor in </w:t>
      </w:r>
      <w:r w:rsidR="007F221D">
        <w:rPr>
          <w:lang w:val="nl-BE"/>
        </w:rPr>
        <w:t>de tabel</w:t>
      </w:r>
    </w:p>
    <w:p w14:paraId="402A5947" w14:textId="4CBDB256" w:rsidR="007F221D" w:rsidRDefault="007F221D" w:rsidP="00442DDC">
      <w:pPr>
        <w:pStyle w:val="Lijstalinea"/>
        <w:numPr>
          <w:ilvl w:val="0"/>
          <w:numId w:val="3"/>
        </w:numPr>
        <w:rPr>
          <w:lang w:val="nl-BE"/>
        </w:rPr>
      </w:pPr>
      <w:r>
        <w:rPr>
          <w:lang w:val="nl-BE"/>
        </w:rPr>
        <w:t>Klik op de pijltjes linksboven om heel de tabel de selecteren</w:t>
      </w:r>
    </w:p>
    <w:p w14:paraId="2C015EF0" w14:textId="23FA1909" w:rsidR="00C32A71" w:rsidRPr="00C32A71" w:rsidRDefault="006F46AE" w:rsidP="00C32A71">
      <w:pPr>
        <w:ind w:left="360"/>
        <w:rPr>
          <w:lang w:val="nl-BE"/>
        </w:rPr>
      </w:pPr>
      <w:r>
        <w:rPr>
          <w:noProof/>
          <w:lang w:val="nl-BE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C9F3108" wp14:editId="7A0CD2BE">
                <wp:simplePos x="0" y="0"/>
                <wp:positionH relativeFrom="column">
                  <wp:posOffset>560558</wp:posOffset>
                </wp:positionH>
                <wp:positionV relativeFrom="paragraph">
                  <wp:posOffset>92075</wp:posOffset>
                </wp:positionV>
                <wp:extent cx="363415" cy="363415"/>
                <wp:effectExtent l="0" t="0" r="17780" b="17780"/>
                <wp:wrapNone/>
                <wp:docPr id="1160214038" name="Ova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415" cy="36341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67C1BB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8E0D932" id="Ovaal 3" o:spid="_x0000_s1026" style="position:absolute;margin-left:44.15pt;margin-top:7.25pt;width:28.6pt;height:28.6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" filled="f" strokecolor="#67c1bb" strokeweight="2pt"/>
            </w:pict>
          </mc:Fallback>
        </mc:AlternateContent>
      </w:r>
      <w:r>
        <w:rPr>
          <w:noProof/>
          <w:lang w:val="nl-BE"/>
        </w:rPr>
        <w:drawing>
          <wp:inline distT="0" distB="0" distL="0" distR="0" wp14:anchorId="586797AA" wp14:editId="63D864CA">
            <wp:extent cx="5046784" cy="1915510"/>
            <wp:effectExtent l="0" t="0" r="1905" b="8890"/>
            <wp:docPr id="31957865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615" cy="1921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3A0927" w14:textId="245F817A" w:rsidR="007F221D" w:rsidRDefault="007F221D" w:rsidP="00442DDC">
      <w:pPr>
        <w:pStyle w:val="Lijstalinea"/>
        <w:numPr>
          <w:ilvl w:val="0"/>
          <w:numId w:val="3"/>
        </w:numPr>
        <w:rPr>
          <w:lang w:val="nl-BE"/>
        </w:rPr>
      </w:pPr>
      <w:r>
        <w:rPr>
          <w:lang w:val="nl-BE"/>
        </w:rPr>
        <w:t xml:space="preserve">Kopieer </w:t>
      </w:r>
      <w:r w:rsidR="0074357A">
        <w:rPr>
          <w:lang w:val="nl-BE"/>
        </w:rPr>
        <w:t>de tabel (</w:t>
      </w:r>
      <w:r w:rsidR="00C32A71">
        <w:rPr>
          <w:lang w:val="nl-BE"/>
        </w:rPr>
        <w:t>C</w:t>
      </w:r>
      <w:r w:rsidR="0074357A">
        <w:rPr>
          <w:lang w:val="nl-BE"/>
        </w:rPr>
        <w:t>tr</w:t>
      </w:r>
      <w:r w:rsidR="00C32A71">
        <w:rPr>
          <w:lang w:val="nl-BE"/>
        </w:rPr>
        <w:t>l</w:t>
      </w:r>
      <w:r w:rsidR="0074357A">
        <w:rPr>
          <w:lang w:val="nl-BE"/>
        </w:rPr>
        <w:t xml:space="preserve"> </w:t>
      </w:r>
      <w:r w:rsidR="00C32A71">
        <w:rPr>
          <w:lang w:val="nl-BE"/>
        </w:rPr>
        <w:t>C</w:t>
      </w:r>
      <w:r w:rsidR="0074357A">
        <w:rPr>
          <w:lang w:val="nl-BE"/>
        </w:rPr>
        <w:t>)</w:t>
      </w:r>
    </w:p>
    <w:p w14:paraId="09B9C3A4" w14:textId="12A34CB6" w:rsidR="0074357A" w:rsidRPr="009E6195" w:rsidRDefault="009E6195" w:rsidP="009E6195">
      <w:pPr>
        <w:pStyle w:val="Lijstalinea"/>
        <w:numPr>
          <w:ilvl w:val="0"/>
          <w:numId w:val="3"/>
        </w:numPr>
        <w:rPr>
          <w:lang w:val="nl-BE"/>
        </w:rPr>
      </w:pPr>
      <w:r>
        <w:rPr>
          <w:lang w:val="nl-BE"/>
        </w:rPr>
        <w:t>Zet je cursor voor de titel op deze pagina en v</w:t>
      </w:r>
      <w:r w:rsidR="0074357A" w:rsidRPr="009E6195">
        <w:rPr>
          <w:lang w:val="nl-BE"/>
        </w:rPr>
        <w:t>oeg een nieuwe pagina in: Invoegen &gt; Lege pagina</w:t>
      </w:r>
    </w:p>
    <w:p w14:paraId="6A1B5010" w14:textId="5700C602" w:rsidR="0074357A" w:rsidRPr="00442DDC" w:rsidRDefault="0074357A" w:rsidP="00442DDC">
      <w:pPr>
        <w:pStyle w:val="Lijstalinea"/>
        <w:numPr>
          <w:ilvl w:val="0"/>
          <w:numId w:val="3"/>
        </w:numPr>
        <w:rPr>
          <w:lang w:val="nl-BE"/>
        </w:rPr>
      </w:pPr>
      <w:r>
        <w:rPr>
          <w:lang w:val="nl-BE"/>
        </w:rPr>
        <w:t xml:space="preserve">Plak </w:t>
      </w:r>
      <w:r w:rsidR="00C32A71">
        <w:rPr>
          <w:lang w:val="nl-BE"/>
        </w:rPr>
        <w:t>de tabel</w:t>
      </w:r>
      <w:r w:rsidR="009E6195">
        <w:rPr>
          <w:lang w:val="nl-BE"/>
        </w:rPr>
        <w:t xml:space="preserve"> op de nieuwe pagina</w:t>
      </w:r>
      <w:r w:rsidR="00C32A71">
        <w:rPr>
          <w:lang w:val="nl-BE"/>
        </w:rPr>
        <w:t xml:space="preserve"> (ctrl V)</w:t>
      </w:r>
    </w:p>
    <w:p w14:paraId="479A4BEF" w14:textId="77777777" w:rsidR="00012E8F" w:rsidRPr="00702DA1" w:rsidRDefault="00012E8F" w:rsidP="00702DA1">
      <w:pPr>
        <w:rPr>
          <w:lang w:val="nl-BE"/>
        </w:rPr>
      </w:pPr>
    </w:p>
    <w:sectPr w:rsidR="00012E8F" w:rsidRPr="00702DA1" w:rsidSect="00B6472F">
      <w:pgSz w:w="11906" w:h="16838" w:code="9"/>
      <w:pgMar w:top="510" w:right="851" w:bottom="284" w:left="851" w:header="284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A46489" w14:textId="77777777" w:rsidR="000C4D72" w:rsidRDefault="000C4D72" w:rsidP="00085775">
      <w:pPr>
        <w:spacing w:after="0" w:line="240" w:lineRule="auto"/>
      </w:pPr>
      <w:r>
        <w:separator/>
      </w:r>
    </w:p>
  </w:endnote>
  <w:endnote w:type="continuationSeparator" w:id="0">
    <w:p w14:paraId="13CDD329" w14:textId="77777777" w:rsidR="000C4D72" w:rsidRDefault="000C4D72" w:rsidP="000857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landers Art Sans">
    <w:panose1 w:val="000005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1FFEC9" w14:textId="77777777" w:rsidR="000C4D72" w:rsidRDefault="000C4D72" w:rsidP="00085775">
      <w:pPr>
        <w:spacing w:after="0" w:line="240" w:lineRule="auto"/>
      </w:pPr>
      <w:r>
        <w:separator/>
      </w:r>
    </w:p>
  </w:footnote>
  <w:footnote w:type="continuationSeparator" w:id="0">
    <w:p w14:paraId="52D371D9" w14:textId="77777777" w:rsidR="000C4D72" w:rsidRDefault="000C4D72" w:rsidP="000857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470.3pt;height:470.3pt" o:bullet="t">
        <v:imagedata r:id="rId1" o:title="ster magenta"/>
      </v:shape>
    </w:pict>
  </w:numPicBullet>
  <w:abstractNum w:abstractNumId="0" w15:restartNumberingAfterBreak="0">
    <w:nsid w:val="0D6F17BE"/>
    <w:multiLevelType w:val="hybridMultilevel"/>
    <w:tmpl w:val="12A45BBC"/>
    <w:lvl w:ilvl="0" w:tplc="3C0AA96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934D7B"/>
    <w:multiLevelType w:val="hybridMultilevel"/>
    <w:tmpl w:val="34E0D6DA"/>
    <w:lvl w:ilvl="0" w:tplc="6EC63C9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C46674"/>
    <w:multiLevelType w:val="hybridMultilevel"/>
    <w:tmpl w:val="983CCF0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0058566">
    <w:abstractNumId w:val="2"/>
  </w:num>
  <w:num w:numId="2" w16cid:durableId="2084571551">
    <w:abstractNumId w:val="1"/>
  </w:num>
  <w:num w:numId="3" w16cid:durableId="17255232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FF0"/>
    <w:rsid w:val="000078D1"/>
    <w:rsid w:val="00012E8F"/>
    <w:rsid w:val="00025939"/>
    <w:rsid w:val="00042F02"/>
    <w:rsid w:val="00044B51"/>
    <w:rsid w:val="00055A54"/>
    <w:rsid w:val="00085775"/>
    <w:rsid w:val="000C4D72"/>
    <w:rsid w:val="001219EC"/>
    <w:rsid w:val="00152817"/>
    <w:rsid w:val="00167FF0"/>
    <w:rsid w:val="002D0EB9"/>
    <w:rsid w:val="003934DB"/>
    <w:rsid w:val="0044265F"/>
    <w:rsid w:val="00442DDC"/>
    <w:rsid w:val="00445889"/>
    <w:rsid w:val="00452250"/>
    <w:rsid w:val="004E57A8"/>
    <w:rsid w:val="005574F3"/>
    <w:rsid w:val="00563C44"/>
    <w:rsid w:val="00573FF1"/>
    <w:rsid w:val="0067487F"/>
    <w:rsid w:val="006A65BB"/>
    <w:rsid w:val="006F46AE"/>
    <w:rsid w:val="00702DA1"/>
    <w:rsid w:val="00703741"/>
    <w:rsid w:val="0074357A"/>
    <w:rsid w:val="00780B37"/>
    <w:rsid w:val="007D5AFD"/>
    <w:rsid w:val="007E55C2"/>
    <w:rsid w:val="007F221D"/>
    <w:rsid w:val="00815F12"/>
    <w:rsid w:val="0081647A"/>
    <w:rsid w:val="00833FFD"/>
    <w:rsid w:val="00964502"/>
    <w:rsid w:val="00980E7C"/>
    <w:rsid w:val="009B5949"/>
    <w:rsid w:val="009E6195"/>
    <w:rsid w:val="00A11B9F"/>
    <w:rsid w:val="00A5551D"/>
    <w:rsid w:val="00A71A94"/>
    <w:rsid w:val="00AC2E5F"/>
    <w:rsid w:val="00B37C79"/>
    <w:rsid w:val="00B6472F"/>
    <w:rsid w:val="00B83A09"/>
    <w:rsid w:val="00C2194F"/>
    <w:rsid w:val="00C32A71"/>
    <w:rsid w:val="00C45B8C"/>
    <w:rsid w:val="00C50DDB"/>
    <w:rsid w:val="00CB4AC0"/>
    <w:rsid w:val="00CD10BE"/>
    <w:rsid w:val="00CD3E87"/>
    <w:rsid w:val="00CD7E95"/>
    <w:rsid w:val="00CF5276"/>
    <w:rsid w:val="00CF61DC"/>
    <w:rsid w:val="00D008D4"/>
    <w:rsid w:val="00D340F3"/>
    <w:rsid w:val="00D44826"/>
    <w:rsid w:val="00D860DD"/>
    <w:rsid w:val="00D86C45"/>
    <w:rsid w:val="00E76A83"/>
    <w:rsid w:val="00EB4122"/>
    <w:rsid w:val="00F84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A1B098"/>
  <w15:docId w15:val="{DAD17AD0-1E22-4974-86FC-40135DD8C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59"/>
    <w:rsid w:val="007037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0857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085775"/>
  </w:style>
  <w:style w:type="paragraph" w:styleId="Voettekst">
    <w:name w:val="footer"/>
    <w:basedOn w:val="Standaard"/>
    <w:link w:val="VoettekstChar"/>
    <w:uiPriority w:val="99"/>
    <w:unhideWhenUsed/>
    <w:rsid w:val="000857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85775"/>
  </w:style>
  <w:style w:type="paragraph" w:styleId="Lijstalinea">
    <w:name w:val="List Paragraph"/>
    <w:basedOn w:val="Standaard"/>
    <w:uiPriority w:val="34"/>
    <w:rsid w:val="00B6472F"/>
    <w:pPr>
      <w:ind w:left="720"/>
      <w:contextualSpacing/>
    </w:pPr>
  </w:style>
  <w:style w:type="paragraph" w:customStyle="1" w:styleId="Naam">
    <w:name w:val="Naam"/>
    <w:basedOn w:val="Standaard"/>
    <w:next w:val="functie"/>
    <w:link w:val="NaamChar"/>
    <w:qFormat/>
    <w:rsid w:val="007E55C2"/>
    <w:pPr>
      <w:spacing w:before="720" w:after="120" w:line="240" w:lineRule="auto"/>
      <w:jc w:val="center"/>
    </w:pPr>
    <w:rPr>
      <w:b/>
      <w:sz w:val="36"/>
      <w:szCs w:val="36"/>
    </w:rPr>
  </w:style>
  <w:style w:type="paragraph" w:customStyle="1" w:styleId="functie">
    <w:name w:val="functie"/>
    <w:basedOn w:val="Standaard"/>
    <w:link w:val="functieChar"/>
    <w:qFormat/>
    <w:rsid w:val="007E55C2"/>
    <w:pPr>
      <w:spacing w:after="0" w:line="240" w:lineRule="auto"/>
      <w:jc w:val="center"/>
    </w:pPr>
    <w:rPr>
      <w:sz w:val="32"/>
      <w:szCs w:val="32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7E55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E55C2"/>
    <w:rPr>
      <w:rFonts w:ascii="Tahoma" w:hAnsi="Tahoma" w:cs="Tahoma"/>
      <w:sz w:val="16"/>
      <w:szCs w:val="16"/>
    </w:rPr>
  </w:style>
  <w:style w:type="character" w:customStyle="1" w:styleId="NaamChar">
    <w:name w:val="Naam Char"/>
    <w:basedOn w:val="Standaardalinea-lettertype"/>
    <w:link w:val="Naam"/>
    <w:rsid w:val="007E55C2"/>
    <w:rPr>
      <w:b/>
      <w:sz w:val="36"/>
      <w:szCs w:val="36"/>
    </w:rPr>
  </w:style>
  <w:style w:type="character" w:customStyle="1" w:styleId="functieChar">
    <w:name w:val="functie Char"/>
    <w:basedOn w:val="Standaardalinea-lettertype"/>
    <w:link w:val="functie"/>
    <w:rsid w:val="007E55C2"/>
    <w:rPr>
      <w:sz w:val="32"/>
      <w:szCs w:val="32"/>
    </w:rPr>
  </w:style>
  <w:style w:type="paragraph" w:customStyle="1" w:styleId="Afbeeldinganker">
    <w:name w:val="Afbeelding_anker"/>
    <w:basedOn w:val="Naam"/>
    <w:next w:val="Naam"/>
    <w:link w:val="AfbeeldingankerChar"/>
    <w:qFormat/>
    <w:rsid w:val="004E57A8"/>
    <w:pPr>
      <w:spacing w:before="0" w:after="0"/>
      <w:jc w:val="left"/>
    </w:pPr>
    <w:rPr>
      <w:sz w:val="16"/>
      <w:lang w:val="nl-BE"/>
    </w:rPr>
  </w:style>
  <w:style w:type="character" w:customStyle="1" w:styleId="AfbeeldingankerChar">
    <w:name w:val="Afbeelding_anker Char"/>
    <w:basedOn w:val="NaamChar"/>
    <w:link w:val="Afbeeldinganker"/>
    <w:rsid w:val="004E57A8"/>
    <w:rPr>
      <w:b/>
      <w:sz w:val="16"/>
      <w:szCs w:val="36"/>
      <w:lang w:val="nl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image" Target="media/image7.png"/><Relationship Id="rId23" Type="http://schemas.openxmlformats.org/officeDocument/2006/relationships/customXml" Target="../customXml/item4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vrillaer\AppData\Local\Microsoft\Olk\Attachments\ooa-0958c229-23e6-4a1b-8c97-02058e029879\71ebb20aab1f339de40367ff7cc9c157e1b528d7c50e8fae03732cf944389090\GO!-Badge.dotx" TargetMode="External"/></Relationship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111</Value>
      <Value>26</Value>
      <Value>1</Value>
      <Value>14</Value>
    </TaxCatchAll>
    <de1e3eb6a8ca4da4a2e4a4e7f9dbdb0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2025</TermName>
          <TermId xmlns="http://schemas.microsoft.com/office/infopath/2007/PartnerControls">2214d877-6387-4228-804b-908fde3d3bec</TermId>
        </TermInfo>
      </Terms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GOPRO-1830562155-19549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https://gemeenschapsonderwijs.sharepoint.com/sites/prodoc/_layouts/15/DocIdRedir.aspx?ID=GOPRO-1830562155-19549</Url>
      <Description>GOPRO-1830562155-19549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Communicatie</TermName>
          <TermId xmlns="http://schemas.microsoft.com/office/infopath/2007/PartnerControls">68acdb1b-ea92-427d-8c6e-8b03257e1fbb</TermId>
        </TermInfo>
      </Terms>
    </fef4875bd7d04335af313950a580cd9d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0" ma:contentTypeDescription="" ma:contentTypeScope="" ma:versionID="0d333513289bb87cd27efd38c1c4edc4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cb78508736aa7b27663b7e6984a0556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0EE8DDC-4D45-4ACB-ADAB-CF837FADA49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B47B44-218D-4533-B7CC-FE1A2C07DD52}">
  <ds:schemaRefs>
    <ds:schemaRef ds:uri="http://schemas.microsoft.com/office/2006/metadata/properties"/>
    <ds:schemaRef ds:uri="68ae350d-59fa-45a2-a2f7-7bb9f21f6a8e"/>
    <ds:schemaRef ds:uri="http://schemas.microsoft.com/office/infopath/2007/PartnerControls"/>
    <ds:schemaRef ds:uri="a086dee6-d02d-42e2-bf01-1b495b990ed4"/>
    <ds:schemaRef ds:uri="1b0cd137-ec00-41eb-b7e0-b8a74c48a62b"/>
  </ds:schemaRefs>
</ds:datastoreItem>
</file>

<file path=customXml/itemProps3.xml><?xml version="1.0" encoding="utf-8"?>
<ds:datastoreItem xmlns:ds="http://schemas.openxmlformats.org/officeDocument/2006/customXml" ds:itemID="{88A6A962-146C-49EF-B183-B769187D5DDE}"/>
</file>

<file path=customXml/itemProps4.xml><?xml version="1.0" encoding="utf-8"?>
<ds:datastoreItem xmlns:ds="http://schemas.openxmlformats.org/officeDocument/2006/customXml" ds:itemID="{0F92FA6C-F363-4B8D-A733-15B68772861D}"/>
</file>

<file path=docProps/app.xml><?xml version="1.0" encoding="utf-8"?>
<Properties xmlns="http://schemas.openxmlformats.org/officeDocument/2006/extended-properties" xmlns:vt="http://schemas.openxmlformats.org/officeDocument/2006/docPropsVTypes">
  <Template>GO!-Badge</Template>
  <TotalTime>0</TotalTime>
  <Pages>3</Pages>
  <Words>119</Words>
  <Characters>655</Characters>
  <Application>Microsoft Office Word</Application>
  <DocSecurity>0</DocSecurity>
  <Lines>5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Badge</vt:lpstr>
    </vt:vector>
  </TitlesOfParts>
  <Company>Gramma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Wordtemplate badges wit</dc:title>
  <dc:creator>Brenda Van Rillaer</dc:creator>
  <cp:lastModifiedBy>Brenda Van Rillaer</cp:lastModifiedBy>
  <cp:revision>18</cp:revision>
  <cp:lastPrinted>2014-02-12T14:19:00Z</cp:lastPrinted>
  <dcterms:created xsi:type="dcterms:W3CDTF">2025-01-16T09:26:00Z</dcterms:created>
  <dcterms:modified xsi:type="dcterms:W3CDTF">2025-01-16T10:34:00Z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Tonen op">
    <vt:lpwstr>332;#Wordsjablonen|035d6640-6d77-47ba-8bc3-72dc34b45b8c</vt:lpwstr>
  </property>
  <property fmtid="{D5CDD505-2E9C-101B-9397-08002B2CF9AE}" pid="4" name="Order">
    <vt:r8>14300</vt:r8>
  </property>
  <property fmtid="{D5CDD505-2E9C-101B-9397-08002B2CF9AE}" pid="5" name="GO_Subtitel">
    <vt:lpwstr/>
  </property>
  <property fmtid="{D5CDD505-2E9C-101B-9397-08002B2CF9AE}" pid="6" name="fadaf9bd48504e53b37da21d4e02ac2d">
    <vt:lpwstr>Over GO!:Huisstijl:Sjablonen:Wordsjablonen|035d6640-6d77-47ba-8bc3-72dc34b45b8c</vt:lpwstr>
  </property>
  <property fmtid="{D5CDD505-2E9C-101B-9397-08002B2CF9AE}" pid="7" name="GO_TonenOp">
    <vt:lpwstr>2280;#Wordsjablonen|98d1e354-39e2-4372-b8cb-bcafc746e9a7</vt:lpwstr>
  </property>
  <property fmtid="{D5CDD505-2E9C-101B-9397-08002B2CF9AE}" pid="8" name="i2ccc245a7ea4a3fab84e555e0d8ea1a">
    <vt:lpwstr>Wordsjablonen|035d6640-6d77-47ba-8bc3-72dc34b45b8c</vt:lpwstr>
  </property>
  <property fmtid="{D5CDD505-2E9C-101B-9397-08002B2CF9AE}" pid="9" name="GO_Onderwijsniveau2">
    <vt:lpwstr/>
  </property>
  <property fmtid="{D5CDD505-2E9C-101B-9397-08002B2CF9AE}" pid="10" name="GO_Thema2">
    <vt:lpwstr/>
  </property>
  <property fmtid="{D5CDD505-2E9C-101B-9397-08002B2CF9AE}" pid="11" name="GOProPublicatiestatus">
    <vt:lpwstr>1;#Online|5d773375-47c0-4896-afa8-6eac5ed3e165</vt:lpwstr>
  </property>
  <property fmtid="{D5CDD505-2E9C-101B-9397-08002B2CF9AE}" pid="12" name="_dlc_DocIdItemGuid">
    <vt:lpwstr>c4043595-3159-4ca8-8fc9-c1739e9d0e79</vt:lpwstr>
  </property>
  <property fmtid="{D5CDD505-2E9C-101B-9397-08002B2CF9AE}" pid="13" name="GOProOnderwijsniveaus">
    <vt:lpwstr>14;#Alle onderwijsniveaus|2fe7c676-0ce6-4fab-b265-4b19c15279a5</vt:lpwstr>
  </property>
  <property fmtid="{D5CDD505-2E9C-101B-9397-08002B2CF9AE}" pid="14" name="MediaServiceImageTags">
    <vt:lpwstr/>
  </property>
  <property fmtid="{D5CDD505-2E9C-101B-9397-08002B2CF9AE}" pid="15" name="GOProOorsprong">
    <vt:lpwstr/>
  </property>
  <property fmtid="{D5CDD505-2E9C-101B-9397-08002B2CF9AE}" pid="16" name="GOProThemas">
    <vt:lpwstr>26;#Communicatie|68acdb1b-ea92-427d-8c6e-8b03257e1fbb</vt:lpwstr>
  </property>
  <property fmtid="{D5CDD505-2E9C-101B-9397-08002B2CF9AE}" pid="17" name="GOProSchooljaar">
    <vt:lpwstr/>
  </property>
  <property fmtid="{D5CDD505-2E9C-101B-9397-08002B2CF9AE}" pid="18" name="GOProJaar">
    <vt:lpwstr>111;#2025|2214d877-6387-4228-804b-908fde3d3bec</vt:lpwstr>
  </property>
</Properties>
</file>