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CCCB17" w14:textId="00F3FB5A" w:rsidR="003015D8" w:rsidRDefault="00F136BF" w:rsidP="005D46D4">
      <w:pPr>
        <w:pStyle w:val="GO-Onderwerp"/>
      </w:pPr>
      <w:r>
        <w:t xml:space="preserve">Leeswijzer </w:t>
      </w:r>
    </w:p>
    <w:p w14:paraId="3297EC07" w14:textId="2BA93B65" w:rsidR="00B17F8A" w:rsidRPr="005112EA" w:rsidRDefault="00F136BF" w:rsidP="00B17F8A">
      <w:pPr>
        <w:pStyle w:val="Title"/>
      </w:pPr>
      <w:proofErr w:type="spellStart"/>
      <w:r w:rsidRPr="005112EA">
        <w:t>Powerpointpresentatie</w:t>
      </w:r>
      <w:proofErr w:type="spellEnd"/>
      <w:r w:rsidRPr="005112EA">
        <w:t xml:space="preserve"> strategisch plan GO! 2030</w:t>
      </w:r>
    </w:p>
    <w:p w14:paraId="5486027A" w14:textId="77777777" w:rsidR="00F136BF" w:rsidRDefault="00F136BF" w:rsidP="00F136BF">
      <w:pP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</w:pPr>
    </w:p>
    <w:p w14:paraId="1E50AB16" w14:textId="7BBE83D7" w:rsidR="00F136BF" w:rsidRPr="00F136BF" w:rsidRDefault="00F136BF" w:rsidP="697108D6">
      <w:pPr>
        <w:rPr>
          <w:rFonts w:asciiTheme="majorHAnsi" w:eastAsiaTheme="minorEastAsia" w:hAnsiTheme="majorHAnsi" w:cs="Times New Roman (Hoofdtekst CS)"/>
          <w:caps/>
          <w:color w:val="000000" w:themeColor="text1"/>
          <w:sz w:val="20"/>
          <w:szCs w:val="20"/>
        </w:rPr>
      </w:pPr>
      <w:r w:rsidRPr="697108D6">
        <w:rPr>
          <w:rFonts w:asciiTheme="majorHAnsi" w:eastAsiaTheme="minorEastAsia" w:hAnsiTheme="majorHAnsi" w:cs="Times New Roman (Hoofdtekst CS)"/>
          <w:color w:val="000000" w:themeColor="text1"/>
          <w:sz w:val="20"/>
          <w:szCs w:val="20"/>
        </w:rPr>
        <w:t xml:space="preserve">Beste </w:t>
      </w:r>
      <w:r w:rsidR="503833E7" w:rsidRPr="697108D6">
        <w:rPr>
          <w:rFonts w:asciiTheme="majorHAnsi" w:eastAsiaTheme="minorEastAsia" w:hAnsiTheme="majorHAnsi" w:cs="Times New Roman (Hoofdtekst CS)"/>
          <w:color w:val="000000" w:themeColor="text1"/>
          <w:sz w:val="20"/>
          <w:szCs w:val="20"/>
        </w:rPr>
        <w:t xml:space="preserve">GO! </w:t>
      </w:r>
      <w:r w:rsidR="4CE9EC33" w:rsidRPr="697108D6">
        <w:rPr>
          <w:rFonts w:asciiTheme="majorHAnsi" w:eastAsiaTheme="minorEastAsia" w:hAnsiTheme="majorHAnsi" w:cs="Times New Roman (Hoofdtekst CS)"/>
          <w:color w:val="000000" w:themeColor="text1"/>
          <w:sz w:val="20"/>
          <w:szCs w:val="20"/>
        </w:rPr>
        <w:t>d</w:t>
      </w:r>
      <w:r w:rsidRPr="697108D6">
        <w:rPr>
          <w:rFonts w:asciiTheme="majorHAnsi" w:eastAsiaTheme="minorEastAsia" w:hAnsiTheme="majorHAnsi" w:cs="Times New Roman (Hoofdtekst CS)"/>
          <w:color w:val="000000" w:themeColor="text1"/>
          <w:sz w:val="20"/>
          <w:szCs w:val="20"/>
        </w:rPr>
        <w:t>irecteur</w:t>
      </w:r>
      <w:r w:rsidR="03179098" w:rsidRPr="697108D6">
        <w:rPr>
          <w:rFonts w:asciiTheme="majorHAnsi" w:eastAsiaTheme="minorEastAsia" w:hAnsiTheme="majorHAnsi" w:cs="Times New Roman (Hoofdtekst CS)"/>
          <w:color w:val="000000" w:themeColor="text1"/>
          <w:sz w:val="20"/>
          <w:szCs w:val="20"/>
        </w:rPr>
        <w:t xml:space="preserve">, </w:t>
      </w:r>
      <w:r w:rsidRPr="697108D6">
        <w:rPr>
          <w:rFonts w:asciiTheme="majorHAnsi" w:eastAsiaTheme="minorEastAsia" w:hAnsiTheme="majorHAnsi" w:cs="Times New Roman (Hoofdtekst CS)"/>
          <w:color w:val="000000" w:themeColor="text1"/>
          <w:sz w:val="20"/>
          <w:szCs w:val="20"/>
        </w:rPr>
        <w:t xml:space="preserve">onderwijsprofessional, </w:t>
      </w:r>
    </w:p>
    <w:p w14:paraId="0AAFCA0F" w14:textId="14BBFBCC" w:rsidR="00F136BF" w:rsidRPr="00F136BF" w:rsidRDefault="00F136BF" w:rsidP="00F136BF">
      <w:pPr>
        <w:rPr>
          <w:rFonts w:asciiTheme="majorHAnsi" w:eastAsiaTheme="minorEastAsia" w:hAnsiTheme="majorHAnsi" w:cs="Times New Roman (Hoofdtekst CS)"/>
          <w:caps/>
          <w:color w:val="000000" w:themeColor="text1"/>
          <w:sz w:val="20"/>
          <w:szCs w:val="22"/>
        </w:rPr>
      </w:pP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Op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GO! pro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stellen we een presentatie ter beschikking die je kan gebruiken om het strategisch plan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GO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! 2030 toe te lichten aan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wie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hier baat bij he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eft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of betrokken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is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: collega’s, ouders, leerlingen of cursisten, samenwerkingspartners… </w:t>
      </w:r>
    </w:p>
    <w:p w14:paraId="34F31555" w14:textId="6BE02510" w:rsidR="003D7797" w:rsidRPr="003D7797" w:rsidRDefault="00F136BF" w:rsidP="00F136BF">
      <w:pP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</w:pP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De presentatie is logisch en modulair opgebouwd en vertrekt vanuit onze </w:t>
      </w:r>
      <w:r w:rsidRPr="00F136BF">
        <w:rPr>
          <w:rFonts w:asciiTheme="majorHAnsi" w:eastAsiaTheme="minorEastAsia" w:hAnsiTheme="majorHAnsi" w:cs="Times New Roman (Hoofdtekst CS)"/>
          <w:b/>
          <w:bCs/>
          <w:color w:val="000000" w:themeColor="text1"/>
          <w:sz w:val="20"/>
          <w:szCs w:val="22"/>
        </w:rPr>
        <w:t>missie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(waarom doen we wat we doen?) </w:t>
      </w:r>
      <w:r w:rsidR="005112EA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e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n </w:t>
      </w:r>
      <w:r w:rsidRPr="00F136BF">
        <w:rPr>
          <w:rFonts w:asciiTheme="majorHAnsi" w:eastAsiaTheme="minorEastAsia" w:hAnsiTheme="majorHAnsi" w:cs="Times New Roman (Hoofdtekst CS)"/>
          <w:b/>
          <w:bCs/>
          <w:color w:val="000000" w:themeColor="text1"/>
          <w:sz w:val="20"/>
          <w:szCs w:val="22"/>
        </w:rPr>
        <w:t>ambitie</w:t>
      </w:r>
      <w:r w:rsidRPr="00F136BF">
        <w:rPr>
          <w:rFonts w:asciiTheme="majorHAnsi" w:eastAsiaTheme="minorEastAsia" w:hAnsiTheme="majorHAnsi" w:cs="Times New Roman (Hoofdtekst CS)"/>
          <w:caps/>
          <w:color w:val="000000" w:themeColor="text1"/>
          <w:sz w:val="20"/>
          <w:szCs w:val="22"/>
        </w:rPr>
        <w:t xml:space="preserve"> 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(waar willen we naartoe?) </w:t>
      </w:r>
      <w:r w:rsidR="005112EA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a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ls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GO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!, om zo via de </w:t>
      </w:r>
      <w:r w:rsidRPr="00F136BF">
        <w:rPr>
          <w:rFonts w:asciiTheme="majorHAnsi" w:eastAsiaTheme="minorEastAsia" w:hAnsiTheme="majorHAnsi" w:cs="Times New Roman (Hoofdtekst CS)"/>
          <w:b/>
          <w:bCs/>
          <w:color w:val="000000" w:themeColor="text1"/>
          <w:sz w:val="20"/>
          <w:szCs w:val="22"/>
        </w:rPr>
        <w:t>uitdagingen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waar we vandaag binnen onderwijs voorstaan (waar lopen we tegenaan?)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t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e komen tot onze </w:t>
      </w:r>
      <w:r w:rsidRPr="00F136BF">
        <w:rPr>
          <w:rFonts w:asciiTheme="majorHAnsi" w:eastAsiaTheme="minorEastAsia" w:hAnsiTheme="majorHAnsi" w:cs="Times New Roman (Hoofdtekst CS)"/>
          <w:b/>
          <w:bCs/>
          <w:color w:val="000000" w:themeColor="text1"/>
          <w:sz w:val="20"/>
          <w:szCs w:val="22"/>
        </w:rPr>
        <w:t>strategie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(hoe willen we onze missie realiseren?). </w:t>
      </w:r>
      <w:r w:rsidRPr="003D7797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Tot slot gaan we ook in </w:t>
      </w:r>
      <w:r w:rsidR="00032D8A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op de rol die het </w:t>
      </w:r>
      <w:r w:rsidR="00032D8A" w:rsidRPr="007B0304">
        <w:rPr>
          <w:rFonts w:asciiTheme="majorHAnsi" w:eastAsiaTheme="minorEastAsia" w:hAnsiTheme="majorHAnsi" w:cs="Times New Roman (Hoofdtekst CS)"/>
          <w:b/>
          <w:bCs/>
          <w:color w:val="000000" w:themeColor="text1"/>
          <w:sz w:val="20"/>
          <w:szCs w:val="22"/>
        </w:rPr>
        <w:t>schoolbeleid</w:t>
      </w:r>
      <w:r w:rsidR="00032D8A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hierin speelt</w:t>
      </w:r>
      <w:r w:rsidR="005F1ECB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(wat vereist dit van iedere school?)</w:t>
      </w:r>
      <w:r w:rsidR="0022008D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en onze opdracht </w:t>
      </w:r>
      <w:r w:rsidR="00D33F48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als </w:t>
      </w:r>
      <w:r w:rsidR="00D33F48" w:rsidRPr="007B0304">
        <w:rPr>
          <w:rFonts w:asciiTheme="majorHAnsi" w:eastAsiaTheme="minorEastAsia" w:hAnsiTheme="majorHAnsi" w:cs="Times New Roman (Hoofdtekst CS)"/>
          <w:b/>
          <w:bCs/>
          <w:color w:val="000000" w:themeColor="text1"/>
          <w:sz w:val="20"/>
          <w:szCs w:val="22"/>
        </w:rPr>
        <w:t>leergemeenschap</w:t>
      </w:r>
      <w:r w:rsidR="00D33F48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(wat vereist dit van onszelf als net van onderwijsprofessionals?).</w:t>
      </w:r>
      <w:r w:rsidR="00A94A70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Je kan de presentatie als geheel of in losse hoofdstukken downloaden.</w:t>
      </w:r>
    </w:p>
    <w:p w14:paraId="61A223AC" w14:textId="02144136" w:rsidR="00F136BF" w:rsidRPr="00F136BF" w:rsidRDefault="00F136BF" w:rsidP="00F136BF">
      <w:pPr>
        <w:rPr>
          <w:rFonts w:asciiTheme="majorHAnsi" w:eastAsiaTheme="minorEastAsia" w:hAnsiTheme="majorHAnsi" w:cs="Times New Roman (Hoofdtekst CS)"/>
          <w:caps/>
          <w:color w:val="000000" w:themeColor="text1"/>
          <w:sz w:val="20"/>
          <w:szCs w:val="22"/>
        </w:rPr>
      </w:pP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Afhankelijk van de doelgroep en wat voor jouw publiek relevant is, kan je de presentatie zelf samenstellen en </w:t>
      </w:r>
      <w:r w:rsidRPr="007B0304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  <w:u w:val="single"/>
        </w:rPr>
        <w:t>inkorten of uitbreiden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.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Let wel: de presentatie maakt gebruik van het lettertype </w:t>
      </w:r>
      <w:proofErr w:type="spellStart"/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Flanders</w:t>
      </w:r>
      <w:proofErr w:type="spellEnd"/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Art van de Vlaamse overheid. Het zit ingebakken in de presentatie en </w:t>
      </w:r>
      <w:r w:rsidR="0042509C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je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hoeft </w:t>
      </w:r>
      <w:r w:rsidR="0042509C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het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dus niet vooraf te </w:t>
      </w:r>
      <w:proofErr w:type="spellStart"/>
      <w:r w:rsidR="0042509C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downlaoden</w:t>
      </w:r>
      <w:proofErr w:type="spellEnd"/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. Maar als je slides kopieert en plakt in een eigen presentatie, kopieert </w:t>
      </w:r>
      <w:proofErr w:type="spellStart"/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Powerpoint</w:t>
      </w:r>
      <w:proofErr w:type="spellEnd"/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dat lettertype niet mee. In dat geval moet je het wél vooraf installeren. Op GO! pro vind je alle </w:t>
      </w:r>
      <w:hyperlink r:id="rId10" w:history="1">
        <w:r w:rsidRPr="00F136BF">
          <w:rPr>
            <w:rStyle w:val="Hyperlink"/>
            <w:rFonts w:asciiTheme="majorHAnsi" w:eastAsiaTheme="minorEastAsia" w:hAnsiTheme="majorHAnsi" w:cs="Times New Roman (Hoofdtekst CS)"/>
            <w:sz w:val="20"/>
            <w:szCs w:val="22"/>
          </w:rPr>
          <w:t xml:space="preserve">richtlijnen en de bronbestanden voor het gebruik van </w:t>
        </w:r>
        <w:proofErr w:type="spellStart"/>
        <w:r w:rsidRPr="00F136BF">
          <w:rPr>
            <w:rStyle w:val="Hyperlink"/>
            <w:rFonts w:asciiTheme="majorHAnsi" w:eastAsiaTheme="minorEastAsia" w:hAnsiTheme="majorHAnsi" w:cs="Times New Roman (Hoofdtekst CS)"/>
            <w:sz w:val="20"/>
            <w:szCs w:val="22"/>
          </w:rPr>
          <w:t>Flanders</w:t>
        </w:r>
        <w:proofErr w:type="spellEnd"/>
        <w:r w:rsidRPr="00F136BF">
          <w:rPr>
            <w:rStyle w:val="Hyperlink"/>
            <w:rFonts w:asciiTheme="majorHAnsi" w:eastAsiaTheme="minorEastAsia" w:hAnsiTheme="majorHAnsi" w:cs="Times New Roman (Hoofdtekst CS)"/>
            <w:sz w:val="20"/>
            <w:szCs w:val="22"/>
          </w:rPr>
          <w:t xml:space="preserve"> Art</w:t>
        </w:r>
      </w:hyperlink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.</w:t>
      </w:r>
    </w:p>
    <w:p w14:paraId="2F1F64A4" w14:textId="48680F50" w:rsidR="00F136BF" w:rsidRPr="00F136BF" w:rsidRDefault="00F136BF" w:rsidP="00F136BF">
      <w:pPr>
        <w:rPr>
          <w:rFonts w:asciiTheme="majorHAnsi" w:eastAsiaTheme="minorEastAsia" w:hAnsiTheme="majorHAnsi" w:cs="Times New Roman (Hoofdtekst CS)"/>
          <w:caps/>
          <w:color w:val="000000" w:themeColor="text1"/>
          <w:sz w:val="20"/>
          <w:szCs w:val="22"/>
        </w:rPr>
      </w:pP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Bij elk slide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staan </w:t>
      </w:r>
      <w:r w:rsidRPr="007B0304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  <w:u w:val="single"/>
        </w:rPr>
        <w:t>spreekpunten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(notities)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om jullie te ondersteunen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bij het brengen van deze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presentatie. De basis hierv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an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ligt uiteraard in onze </w:t>
      </w:r>
      <w:hyperlink r:id="rId11" w:history="1">
        <w:r w:rsidRPr="00F136BF">
          <w:rPr>
            <w:rStyle w:val="Hyperlink"/>
            <w:rFonts w:asciiTheme="majorHAnsi" w:eastAsiaTheme="minorEastAsia" w:hAnsiTheme="majorHAnsi" w:cs="Times New Roman (Hoofdtekst CS)"/>
            <w:sz w:val="20"/>
            <w:szCs w:val="22"/>
          </w:rPr>
          <w:t>visieteksten</w:t>
        </w:r>
      </w:hyperlink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. </w:t>
      </w:r>
      <w: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D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aarnaast kunnen jullie op </w:t>
      </w:r>
      <w:hyperlink r:id="rId12" w:history="1">
        <w:r w:rsidRPr="00412F8D">
          <w:rPr>
            <w:rStyle w:val="Hyperlink"/>
            <w:rFonts w:asciiTheme="majorHAnsi" w:eastAsiaTheme="minorEastAsia" w:hAnsiTheme="majorHAnsi" w:cs="Times New Roman (Hoofdtekst CS)"/>
            <w:sz w:val="20"/>
            <w:szCs w:val="22"/>
          </w:rPr>
          <w:t>GO! pro</w:t>
        </w:r>
      </w:hyperlink>
      <w:r w:rsidR="00412F8D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, 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maar ook in de </w:t>
      </w:r>
      <w:hyperlink r:id="rId13" w:history="1">
        <w:r w:rsidRPr="00412F8D">
          <w:rPr>
            <w:rStyle w:val="Hyperlink"/>
            <w:rFonts w:asciiTheme="majorHAnsi" w:eastAsiaTheme="minorEastAsia" w:hAnsiTheme="majorHAnsi" w:cs="Times New Roman (Hoofdtekst CS)"/>
            <w:sz w:val="20"/>
            <w:szCs w:val="22"/>
          </w:rPr>
          <w:t>materialenbank op smartschool</w:t>
        </w:r>
      </w:hyperlink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nog heel wat ondersteunend materiaal vinden om </w:t>
      </w:r>
      <w:r w:rsidR="00412F8D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concreet 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met ons strategisch plan aan de slag te gaan. </w:t>
      </w:r>
    </w:p>
    <w:p w14:paraId="4DCA5E23" w14:textId="5DEFB186" w:rsidR="00F136BF" w:rsidRPr="00F136BF" w:rsidRDefault="00F136BF" w:rsidP="00F136BF">
      <w:pPr>
        <w:rPr>
          <w:rFonts w:asciiTheme="majorHAnsi" w:eastAsiaTheme="minorEastAsia" w:hAnsiTheme="majorHAnsi" w:cs="Times New Roman (Hoofdtekst CS)"/>
          <w:caps/>
          <w:color w:val="000000" w:themeColor="text1"/>
          <w:sz w:val="20"/>
          <w:szCs w:val="22"/>
        </w:rPr>
      </w:pP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Voel je vrij om deze presentatie in onze gekende </w:t>
      </w:r>
      <w:r w:rsidR="00412F8D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GO! h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uisstijl naar jouw hand en mond te zetten. Uiteindelijk blijft het immers de bedoeling om binnen jouw school zelf de vertaalslag te maken van </w:t>
      </w:r>
      <w:r w:rsidR="00412F8D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GO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! 2030</w:t>
      </w:r>
      <w:r w:rsidR="00412F8D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,</w:t>
      </w: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 xml:space="preserve"> volgens jouw lokale context en beleidsaccenten. </w:t>
      </w:r>
    </w:p>
    <w:p w14:paraId="678A5076" w14:textId="5D596043" w:rsidR="00F136BF" w:rsidRDefault="00F136BF" w:rsidP="00F136BF">
      <w:pPr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</w:pPr>
      <w:r w:rsidRPr="00F136BF">
        <w:rPr>
          <w:rFonts w:asciiTheme="majorHAnsi" w:eastAsiaTheme="minorEastAsia" w:hAnsiTheme="majorHAnsi" w:cs="Times New Roman (Hoofdtekst CS)"/>
          <w:color w:val="000000" w:themeColor="text1"/>
          <w:sz w:val="20"/>
          <w:szCs w:val="22"/>
        </w:rPr>
        <w:t>Veel succes alvast! </w:t>
      </w:r>
    </w:p>
    <w:p w14:paraId="3034E242" w14:textId="77777777" w:rsidR="00F136BF" w:rsidRPr="00F136BF" w:rsidRDefault="00F136BF" w:rsidP="00F136BF">
      <w:pPr>
        <w:rPr>
          <w:rFonts w:asciiTheme="majorHAnsi" w:eastAsiaTheme="minorEastAsia" w:hAnsiTheme="majorHAnsi" w:cs="Times New Roman (Hoofdtekst CS)"/>
          <w:caps/>
          <w:color w:val="000000" w:themeColor="text1"/>
          <w:sz w:val="20"/>
          <w:szCs w:val="22"/>
        </w:rPr>
      </w:pPr>
    </w:p>
    <w:sectPr w:rsidR="00F136BF" w:rsidRPr="00F136BF" w:rsidSect="00C20FC4">
      <w:headerReference w:type="default" r:id="rId14"/>
      <w:footerReference w:type="default" r:id="rId15"/>
      <w:headerReference w:type="first" r:id="rId16"/>
      <w:footerReference w:type="first" r:id="rId17"/>
      <w:footnotePr>
        <w:numFmt w:val="chicago"/>
      </w:footnotePr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1252C7" w14:textId="77777777" w:rsidR="006568A7" w:rsidRDefault="006568A7" w:rsidP="0005562E">
      <w:r>
        <w:separator/>
      </w:r>
    </w:p>
  </w:endnote>
  <w:endnote w:type="continuationSeparator" w:id="0">
    <w:p w14:paraId="620FEA2A" w14:textId="77777777" w:rsidR="006568A7" w:rsidRDefault="006568A7" w:rsidP="0005562E">
      <w:r>
        <w:continuationSeparator/>
      </w:r>
    </w:p>
  </w:endnote>
  <w:endnote w:type="continuationNotice" w:id="1">
    <w:p w14:paraId="1EC364BC" w14:textId="77777777" w:rsidR="006568A7" w:rsidRDefault="006568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EF6E" w14:textId="27E5A7E8" w:rsidR="00BC50F8" w:rsidRDefault="004527BC" w:rsidP="004527BC">
    <w:pPr>
      <w:pStyle w:val="Footer"/>
      <w:ind w:left="540"/>
    </w:pPr>
    <w:r w:rsidRPr="00EC517A">
      <w:rPr>
        <w:noProof/>
      </w:rPr>
      <w:drawing>
        <wp:anchor distT="0" distB="0" distL="114300" distR="114300" simplePos="0" relativeHeight="251658244" behindDoc="0" locked="0" layoutInCell="1" allowOverlap="1" wp14:anchorId="69849019" wp14:editId="1D990CF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t xml:space="preserve">bewaard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5112EA">
      <w:rPr>
        <w:noProof/>
      </w:rPr>
      <w:t>03-10-2024</w:t>
    </w:r>
    <w:r w:rsidRPr="00EC517A">
      <w:fldChar w:fldCharType="end"/>
    </w:r>
    <w:r w:rsidRPr="00EC517A">
      <w:t xml:space="preserve"> </w:t>
    </w:r>
    <w:r w:rsidRPr="00EC517A">
      <w:tab/>
      <w:t xml:space="preserve">het Gemeenschapsonderwijs </w:t>
    </w:r>
    <w:r w:rsidRPr="00EC517A">
      <w:rPr>
        <w:noProof/>
      </w:rPr>
      <w:drawing>
        <wp:inline distT="0" distB="0" distL="0" distR="0" wp14:anchorId="13931934" wp14:editId="0D3A9F95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8242" behindDoc="0" locked="0" layoutInCell="1" allowOverlap="1" wp14:anchorId="1D08D9BE" wp14:editId="779613DB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8FCA5" w14:textId="5A5C2C89" w:rsidR="00A82C69" w:rsidRPr="00EC517A" w:rsidRDefault="00A82C69" w:rsidP="00A82C69">
    <w:pPr>
      <w:pStyle w:val="Footer"/>
      <w:ind w:left="392"/>
    </w:pPr>
    <w:r w:rsidRPr="00EC517A">
      <w:rPr>
        <w:noProof/>
      </w:rPr>
      <w:drawing>
        <wp:anchor distT="0" distB="0" distL="114300" distR="114300" simplePos="0" relativeHeight="251658243" behindDoc="0" locked="0" layoutInCell="1" allowOverlap="1" wp14:anchorId="41D2E4A6" wp14:editId="529A8F7E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t xml:space="preserve">bewaard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5112EA">
      <w:rPr>
        <w:noProof/>
      </w:rPr>
      <w:t>03-10-2024</w:t>
    </w:r>
    <w:r w:rsidRPr="00EC517A">
      <w:fldChar w:fldCharType="end"/>
    </w:r>
    <w:r w:rsidRPr="00EC517A">
      <w:t xml:space="preserve"> </w:t>
    </w:r>
    <w:r w:rsidRPr="00EC517A">
      <w:tab/>
      <w:t xml:space="preserve">het Gemeenschapsonderwijs </w:t>
    </w:r>
    <w:r w:rsidRPr="00EC517A">
      <w:rPr>
        <w:noProof/>
      </w:rPr>
      <w:drawing>
        <wp:inline distT="0" distB="0" distL="0" distR="0" wp14:anchorId="0E7FB0CA" wp14:editId="53ADEAF5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4FE8F3" w14:textId="77777777" w:rsidR="006568A7" w:rsidRDefault="006568A7" w:rsidP="0005562E">
      <w:r>
        <w:separator/>
      </w:r>
    </w:p>
  </w:footnote>
  <w:footnote w:type="continuationSeparator" w:id="0">
    <w:p w14:paraId="623D18CC" w14:textId="77777777" w:rsidR="006568A7" w:rsidRDefault="006568A7" w:rsidP="0005562E">
      <w:r>
        <w:continuationSeparator/>
      </w:r>
    </w:p>
  </w:footnote>
  <w:footnote w:type="continuationNotice" w:id="1">
    <w:p w14:paraId="14B642D8" w14:textId="77777777" w:rsidR="006568A7" w:rsidRDefault="006568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201F1" w14:textId="77777777" w:rsidR="00BC50F8" w:rsidRDefault="00BC50F8">
    <w:pPr>
      <w:pStyle w:val="Head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4B4783AF" wp14:editId="1193ADF0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5313D" w14:textId="77777777" w:rsidR="0005562E" w:rsidRDefault="0005562E" w:rsidP="0005562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3849D7C" wp14:editId="219A91AA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1ED411" w14:textId="77777777" w:rsidR="0005562E" w:rsidRDefault="000556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FDD8CCA6"/>
    <w:lvl w:ilvl="0">
      <w:start w:val="1"/>
      <w:numFmt w:val="bullet"/>
      <w:pStyle w:val="ListBullet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8A52EE5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362CC21A"/>
    <w:lvl w:ilvl="0">
      <w:start w:val="1"/>
      <w:numFmt w:val="bullet"/>
      <w:pStyle w:val="ListBullet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3D7316D4"/>
    <w:multiLevelType w:val="multilevel"/>
    <w:tmpl w:val="E2740652"/>
    <w:lvl w:ilvl="0">
      <w:start w:val="1"/>
      <w:numFmt w:val="decimal"/>
      <w:pStyle w:val="Heading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6BF"/>
    <w:rsid w:val="00000177"/>
    <w:rsid w:val="00011C99"/>
    <w:rsid w:val="00032D8A"/>
    <w:rsid w:val="000514AB"/>
    <w:rsid w:val="0005562E"/>
    <w:rsid w:val="00057AF7"/>
    <w:rsid w:val="00073990"/>
    <w:rsid w:val="00094BC4"/>
    <w:rsid w:val="000A284D"/>
    <w:rsid w:val="000C2212"/>
    <w:rsid w:val="000D2E55"/>
    <w:rsid w:val="000D65F6"/>
    <w:rsid w:val="000D69F6"/>
    <w:rsid w:val="0011099A"/>
    <w:rsid w:val="00164C98"/>
    <w:rsid w:val="00167787"/>
    <w:rsid w:val="00181FF7"/>
    <w:rsid w:val="001C21CA"/>
    <w:rsid w:val="001E3149"/>
    <w:rsid w:val="001E4B82"/>
    <w:rsid w:val="0022008D"/>
    <w:rsid w:val="00236CB7"/>
    <w:rsid w:val="00242545"/>
    <w:rsid w:val="002900DC"/>
    <w:rsid w:val="00293BC1"/>
    <w:rsid w:val="002B1EE9"/>
    <w:rsid w:val="002C108D"/>
    <w:rsid w:val="002C79C9"/>
    <w:rsid w:val="003015D8"/>
    <w:rsid w:val="00353A3F"/>
    <w:rsid w:val="00357CAD"/>
    <w:rsid w:val="00380BF4"/>
    <w:rsid w:val="00385352"/>
    <w:rsid w:val="00392259"/>
    <w:rsid w:val="003C399F"/>
    <w:rsid w:val="003D7797"/>
    <w:rsid w:val="003E6B02"/>
    <w:rsid w:val="00412F8D"/>
    <w:rsid w:val="0042509C"/>
    <w:rsid w:val="00436B08"/>
    <w:rsid w:val="004527BC"/>
    <w:rsid w:val="004565DB"/>
    <w:rsid w:val="00492F60"/>
    <w:rsid w:val="00494433"/>
    <w:rsid w:val="004B602D"/>
    <w:rsid w:val="004C61B3"/>
    <w:rsid w:val="004E5806"/>
    <w:rsid w:val="004F651B"/>
    <w:rsid w:val="005068D6"/>
    <w:rsid w:val="005112EA"/>
    <w:rsid w:val="005112F5"/>
    <w:rsid w:val="0054248A"/>
    <w:rsid w:val="0057606A"/>
    <w:rsid w:val="00576366"/>
    <w:rsid w:val="005A0A46"/>
    <w:rsid w:val="005D46D4"/>
    <w:rsid w:val="005F1ECB"/>
    <w:rsid w:val="005F4AFF"/>
    <w:rsid w:val="00651D90"/>
    <w:rsid w:val="006568A7"/>
    <w:rsid w:val="00703880"/>
    <w:rsid w:val="00722463"/>
    <w:rsid w:val="00732BC0"/>
    <w:rsid w:val="0075431D"/>
    <w:rsid w:val="00794131"/>
    <w:rsid w:val="00794A93"/>
    <w:rsid w:val="007B0304"/>
    <w:rsid w:val="007D7DAD"/>
    <w:rsid w:val="0084012E"/>
    <w:rsid w:val="00885302"/>
    <w:rsid w:val="008D2484"/>
    <w:rsid w:val="008D29A1"/>
    <w:rsid w:val="008D36BC"/>
    <w:rsid w:val="00955B7A"/>
    <w:rsid w:val="00960F51"/>
    <w:rsid w:val="009B39D0"/>
    <w:rsid w:val="009E0527"/>
    <w:rsid w:val="00A13D5B"/>
    <w:rsid w:val="00A71247"/>
    <w:rsid w:val="00A82C69"/>
    <w:rsid w:val="00A94A70"/>
    <w:rsid w:val="00AD1704"/>
    <w:rsid w:val="00AE4155"/>
    <w:rsid w:val="00B17F8A"/>
    <w:rsid w:val="00B607CA"/>
    <w:rsid w:val="00B6697A"/>
    <w:rsid w:val="00B81342"/>
    <w:rsid w:val="00B81DDF"/>
    <w:rsid w:val="00BB2258"/>
    <w:rsid w:val="00BC50F8"/>
    <w:rsid w:val="00BD2856"/>
    <w:rsid w:val="00C20FC4"/>
    <w:rsid w:val="00CB13E9"/>
    <w:rsid w:val="00CE2C34"/>
    <w:rsid w:val="00CF707F"/>
    <w:rsid w:val="00D255CF"/>
    <w:rsid w:val="00D33F48"/>
    <w:rsid w:val="00D77A44"/>
    <w:rsid w:val="00DC3A5B"/>
    <w:rsid w:val="00E75DFD"/>
    <w:rsid w:val="00F136BF"/>
    <w:rsid w:val="00F42A3F"/>
    <w:rsid w:val="00F56F0B"/>
    <w:rsid w:val="00F72956"/>
    <w:rsid w:val="00FB7922"/>
    <w:rsid w:val="00FE7E13"/>
    <w:rsid w:val="03179098"/>
    <w:rsid w:val="4CE9EC33"/>
    <w:rsid w:val="503833E7"/>
    <w:rsid w:val="6971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22628D"/>
  <w15:chartTrackingRefBased/>
  <w15:docId w15:val="{4AD3BBC0-4735-4FCF-9859-37BD952C3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A46"/>
    <w:pPr>
      <w:spacing w:after="240" w:line="240" w:lineRule="atLeast"/>
    </w:pPr>
    <w:rPr>
      <w:sz w:val="22"/>
    </w:rPr>
  </w:style>
  <w:style w:type="paragraph" w:styleId="Heading1">
    <w:name w:val="heading 1"/>
    <w:aliases w:val="GO-Kop 1"/>
    <w:basedOn w:val="Normal"/>
    <w:next w:val="Normal"/>
    <w:link w:val="Heading1Char"/>
    <w:uiPriority w:val="9"/>
    <w:qFormat/>
    <w:rsid w:val="005A0A46"/>
    <w:pPr>
      <w:keepNext/>
      <w:keepLines/>
      <w:numPr>
        <w:numId w:val="5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Heading2">
    <w:name w:val="heading 2"/>
    <w:aliases w:val="GO-Kop 2"/>
    <w:basedOn w:val="Normal"/>
    <w:next w:val="Normal"/>
    <w:link w:val="Heading2Char"/>
    <w:uiPriority w:val="9"/>
    <w:unhideWhenUsed/>
    <w:qFormat/>
    <w:rsid w:val="005A0A46"/>
    <w:pPr>
      <w:keepNext/>
      <w:keepLines/>
      <w:numPr>
        <w:ilvl w:val="1"/>
        <w:numId w:val="5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Heading3">
    <w:name w:val="heading 3"/>
    <w:aliases w:val="GO-Kop 3"/>
    <w:basedOn w:val="Normal"/>
    <w:next w:val="Normal"/>
    <w:link w:val="Heading3Char"/>
    <w:uiPriority w:val="9"/>
    <w:unhideWhenUsed/>
    <w:qFormat/>
    <w:rsid w:val="005A0A46"/>
    <w:pPr>
      <w:keepNext/>
      <w:keepLines/>
      <w:numPr>
        <w:ilvl w:val="2"/>
        <w:numId w:val="5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Heading4">
    <w:name w:val="heading 4"/>
    <w:aliases w:val="GO-Kop 4"/>
    <w:basedOn w:val="Normal"/>
    <w:next w:val="Normal"/>
    <w:link w:val="Heading4Char"/>
    <w:uiPriority w:val="9"/>
    <w:unhideWhenUsed/>
    <w:qFormat/>
    <w:rsid w:val="005A0A46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S-TabelStijl1">
    <w:name w:val="TS-TabelStijl1"/>
    <w:basedOn w:val="TableNorma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Times New Roman (Koppen CS)" w:hAnsi="Times New Roman (Koppen CS)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Times New Roman (Koppen CS)" w:hAnsi="Times New Roman (Koppen CS)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leGrid">
    <w:name w:val="Table Grid"/>
    <w:aliases w:val="Tabel Rhea 1"/>
    <w:basedOn w:val="TableNorma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leGrid"/>
    <w:uiPriority w:val="99"/>
    <w:rsid w:val="000D2E55"/>
    <w:tblPr>
      <w:tblBorders>
        <w:bottom w:val="single" w:sz="12" w:space="0" w:color="C3004B" w:themeColor="accent1"/>
        <w:insideH w:val="single" w:sz="4" w:space="0" w:color="808080"/>
      </w:tblBorders>
    </w:tbl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le">
    <w:name w:val="Title"/>
    <w:aliases w:val="GO-Titel"/>
    <w:basedOn w:val="Normal"/>
    <w:next w:val="Normal"/>
    <w:link w:val="Title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leChar">
    <w:name w:val="Title Char"/>
    <w:aliases w:val="GO-Titel Char"/>
    <w:basedOn w:val="DefaultParagraphFont"/>
    <w:link w:val="Title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Header">
    <w:name w:val="header"/>
    <w:basedOn w:val="Normal"/>
    <w:link w:val="Header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562E"/>
  </w:style>
  <w:style w:type="paragraph" w:styleId="Footer">
    <w:name w:val="footer"/>
    <w:aliases w:val="GO-Voettekst"/>
    <w:basedOn w:val="Normal"/>
    <w:link w:val="FooterChar"/>
    <w:uiPriority w:val="99"/>
    <w:unhideWhenUsed/>
    <w:qFormat/>
    <w:rsid w:val="00A82C69"/>
    <w:pPr>
      <w:tabs>
        <w:tab w:val="right" w:pos="9701"/>
      </w:tabs>
      <w:spacing w:after="0" w:line="240" w:lineRule="auto"/>
      <w:ind w:right="-340"/>
    </w:pPr>
    <w:rPr>
      <w:rFonts w:eastAsia="Times New Roman" w:cs="Times New Roman"/>
      <w:kern w:val="0"/>
      <w:sz w:val="14"/>
      <w:szCs w:val="14"/>
      <w:lang w:val="nl-NL" w:eastAsia="nl-NL"/>
      <w14:ligatures w14:val="none"/>
    </w:rPr>
  </w:style>
  <w:style w:type="character" w:customStyle="1" w:styleId="FooterChar">
    <w:name w:val="Footer Char"/>
    <w:aliases w:val="GO-Voettekst Char"/>
    <w:basedOn w:val="DefaultParagraphFont"/>
    <w:link w:val="Footer"/>
    <w:uiPriority w:val="99"/>
    <w:rsid w:val="00A82C69"/>
    <w:rPr>
      <w:rFonts w:eastAsia="Times New Roman" w:cs="Times New Roman"/>
      <w:kern w:val="0"/>
      <w:sz w:val="14"/>
      <w:szCs w:val="14"/>
      <w:lang w:val="nl-NL" w:eastAsia="nl-NL"/>
      <w14:ligatures w14:val="none"/>
    </w:rPr>
  </w:style>
  <w:style w:type="paragraph" w:customStyle="1" w:styleId="GO-Onderwerp">
    <w:name w:val="GO-Onderwerp"/>
    <w:basedOn w:val="Title"/>
    <w:next w:val="Normal"/>
    <w:qFormat/>
    <w:rsid w:val="005D46D4"/>
    <w:pPr>
      <w:spacing w:after="200"/>
    </w:pPr>
    <w:rPr>
      <w:rFonts w:cstheme="majorHAnsi"/>
      <w:color w:val="532464" w:themeColor="accent3"/>
      <w:sz w:val="60"/>
      <w:lang w:val="nl-NL"/>
    </w:rPr>
  </w:style>
  <w:style w:type="paragraph" w:customStyle="1" w:styleId="GO-Introtekst">
    <w:name w:val="GO-Introtekst"/>
    <w:basedOn w:val="Normal"/>
    <w:qFormat/>
    <w:rsid w:val="00960F51"/>
    <w:pPr>
      <w:spacing w:after="567"/>
    </w:pPr>
    <w:rPr>
      <w:lang w:val="en-US"/>
    </w:rPr>
  </w:style>
  <w:style w:type="paragraph" w:styleId="ListBullet">
    <w:name w:val="List Bullet"/>
    <w:aliases w:val="GO-Lijst opsom.teken"/>
    <w:basedOn w:val="Normal"/>
    <w:uiPriority w:val="99"/>
    <w:unhideWhenUsed/>
    <w:qFormat/>
    <w:rsid w:val="000A284D"/>
    <w:pPr>
      <w:numPr>
        <w:numId w:val="1"/>
      </w:numPr>
      <w:contextualSpacing/>
    </w:pPr>
  </w:style>
  <w:style w:type="paragraph" w:styleId="ListBullet2">
    <w:name w:val="List Bullet 2"/>
    <w:aliases w:val="GO-Lijst opsom.teken 2"/>
    <w:basedOn w:val="Normal"/>
    <w:uiPriority w:val="99"/>
    <w:unhideWhenUsed/>
    <w:qFormat/>
    <w:rsid w:val="000A284D"/>
    <w:pPr>
      <w:numPr>
        <w:numId w:val="2"/>
      </w:numPr>
      <w:contextualSpacing/>
    </w:pPr>
  </w:style>
  <w:style w:type="paragraph" w:customStyle="1" w:styleId="Basisalinea">
    <w:name w:val="[Basisalinea]"/>
    <w:basedOn w:val="Normal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Subtitle">
    <w:name w:val="Subtitle"/>
    <w:aliases w:val="GO-Ondertitel"/>
    <w:basedOn w:val="Normal"/>
    <w:next w:val="Normal"/>
    <w:link w:val="SubtitleChar"/>
    <w:uiPriority w:val="11"/>
    <w:qFormat/>
    <w:rsid w:val="005D46D4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SubtitleChar">
    <w:name w:val="Subtitle Char"/>
    <w:aliases w:val="GO-Ondertitel Char"/>
    <w:basedOn w:val="DefaultParagraphFont"/>
    <w:link w:val="Subtitle"/>
    <w:uiPriority w:val="11"/>
    <w:rsid w:val="005D46D4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styleId="FootnoteText">
    <w:name w:val="footnote text"/>
    <w:aliases w:val="GO-Voetnoottekst"/>
    <w:basedOn w:val="Normal"/>
    <w:link w:val="FootnoteTextChar"/>
    <w:uiPriority w:val="99"/>
    <w:semiHidden/>
    <w:unhideWhenUsed/>
    <w:rsid w:val="00BC50F8"/>
    <w:rPr>
      <w:rFonts w:asciiTheme="majorHAnsi" w:hAnsiTheme="majorHAnsi"/>
      <w:sz w:val="10"/>
      <w:szCs w:val="20"/>
    </w:rPr>
  </w:style>
  <w:style w:type="character" w:customStyle="1" w:styleId="FootnoteTextChar">
    <w:name w:val="Footnote Text Char"/>
    <w:aliases w:val="GO-Voetnoottekst Char"/>
    <w:basedOn w:val="DefaultParagraphFont"/>
    <w:link w:val="FootnoteText"/>
    <w:uiPriority w:val="99"/>
    <w:semiHidden/>
    <w:rsid w:val="00BC50F8"/>
    <w:rPr>
      <w:rFonts w:asciiTheme="majorHAnsi" w:hAnsiTheme="majorHAnsi"/>
      <w:sz w:val="1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C50F8"/>
    <w:rPr>
      <w:vertAlign w:val="superscript"/>
    </w:rPr>
  </w:style>
  <w:style w:type="table" w:styleId="GridTable4-Accent3">
    <w:name w:val="Grid Table 4 Accent 3"/>
    <w:basedOn w:val="TableNorma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GridTable4-Accent3"/>
    <w:uiPriority w:val="99"/>
    <w:rsid w:val="00D255CF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170" w:type="dxa"/>
        <w:left w:w="170" w:type="dxa"/>
        <w:bottom w:w="170" w:type="dxa"/>
        <w:right w:w="170" w:type="dxa"/>
      </w:tblCellMar>
    </w:tblPr>
    <w:tcPr>
      <w:vAlign w:val="center"/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UnresolvedMention">
    <w:name w:val="Unresolved Mention"/>
    <w:basedOn w:val="DefaultParagraphFont"/>
    <w:uiPriority w:val="99"/>
    <w:unhideWhenUsed/>
    <w:rsid w:val="00722463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leEmphasis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stNumber">
    <w:name w:val="List Number"/>
    <w:aliases w:val="GO-Lijstnummering"/>
    <w:basedOn w:val="Normal"/>
    <w:uiPriority w:val="99"/>
    <w:unhideWhenUsed/>
    <w:rsid w:val="00B17F8A"/>
    <w:pPr>
      <w:numPr>
        <w:numId w:val="3"/>
      </w:numPr>
      <w:ind w:left="568" w:hanging="284"/>
      <w:contextualSpacing/>
    </w:pPr>
  </w:style>
  <w:style w:type="paragraph" w:styleId="NoSpacing">
    <w:name w:val="No Spacing"/>
    <w:uiPriority w:val="1"/>
    <w:qFormat/>
    <w:rsid w:val="005A0A46"/>
    <w:rPr>
      <w:sz w:val="22"/>
    </w:rPr>
  </w:style>
  <w:style w:type="paragraph" w:styleId="Quote">
    <w:name w:val="Quote"/>
    <w:aliases w:val="GO-Citaat"/>
    <w:basedOn w:val="Normal"/>
    <w:next w:val="Normal"/>
    <w:link w:val="Quote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QuoteChar">
    <w:name w:val="Quote Char"/>
    <w:aliases w:val="GO-Citaat Char"/>
    <w:basedOn w:val="DefaultParagraphFont"/>
    <w:link w:val="Quote"/>
    <w:uiPriority w:val="29"/>
    <w:rsid w:val="00B17F8A"/>
    <w:rPr>
      <w:i/>
      <w:iCs/>
      <w:color w:val="404040" w:themeColor="text1" w:themeTint="BF"/>
      <w:sz w:val="18"/>
    </w:rPr>
  </w:style>
  <w:style w:type="character" w:styleId="Strong">
    <w:name w:val="Strong"/>
    <w:aliases w:val="GO-Zwaar"/>
    <w:basedOn w:val="DefaultParagraphFont"/>
    <w:uiPriority w:val="22"/>
    <w:qFormat/>
    <w:rsid w:val="00B17F8A"/>
    <w:rPr>
      <w:b/>
      <w:bCs/>
    </w:rPr>
  </w:style>
  <w:style w:type="character" w:customStyle="1" w:styleId="Heading1Char">
    <w:name w:val="Heading 1 Char"/>
    <w:aliases w:val="GO-Kop 1 Char"/>
    <w:basedOn w:val="DefaultParagraphFont"/>
    <w:link w:val="Heading1"/>
    <w:uiPriority w:val="9"/>
    <w:rsid w:val="005A0A46"/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character" w:customStyle="1" w:styleId="Heading2Char">
    <w:name w:val="Heading 2 Char"/>
    <w:aliases w:val="GO-Kop 2 Char"/>
    <w:basedOn w:val="DefaultParagraphFont"/>
    <w:link w:val="Heading2"/>
    <w:uiPriority w:val="9"/>
    <w:rsid w:val="005A0A46"/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character" w:customStyle="1" w:styleId="Heading3Char">
    <w:name w:val="Heading 3 Char"/>
    <w:aliases w:val="GO-Kop 3 Char"/>
    <w:basedOn w:val="DefaultParagraphFont"/>
    <w:link w:val="Heading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Heading4Char">
    <w:name w:val="Heading 4 Char"/>
    <w:aliases w:val="GO-Kop 4 Char"/>
    <w:basedOn w:val="DefaultParagraphFont"/>
    <w:link w:val="Heading4"/>
    <w:uiPriority w:val="9"/>
    <w:rsid w:val="005A0A46"/>
    <w:rPr>
      <w:rFonts w:asciiTheme="majorHAnsi" w:eastAsiaTheme="majorEastAsia" w:hAnsiTheme="majorHAnsi" w:cstheme="majorBidi"/>
      <w:iCs/>
      <w:color w:val="000000" w:themeColor="text1"/>
    </w:rPr>
  </w:style>
  <w:style w:type="character" w:styleId="Hyperlink">
    <w:name w:val="Hyperlink"/>
    <w:basedOn w:val="DefaultParagraphFont"/>
    <w:uiPriority w:val="99"/>
    <w:unhideWhenUsed/>
    <w:rsid w:val="00F136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56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ro.g-o.be/themas/pedagogische-begeleiding/materialenbank-en-helpdesk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ro.g-o.be/themas/over-go/strategisch-plan-go-2030/van-theorie-naar-praktijk/professionalisering-en-verdieping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ro.g-o.be/themas/over-go/strategisch-plan-go-2030/visieteksten-strategisch-plan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pro.g-o.be/themas/communicatie/merk-en-imago/huisstijl-go/lettertype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sv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%20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89</Value>
      <Value>21</Value>
      <Value>1</Value>
      <Value>14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2024</TermName>
          <TermId xmlns="http://schemas.microsoft.com/office/infopath/2007/PartnerControls">945b7bbd-c54e-4860-995d-064a129b977d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GOPRO-1830562155-18870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https://gemeenschapsonderwijs.sharepoint.com/sites/prodoc/_layouts/15/DocIdRedir.aspx?ID=GOPRO-1830562155-18870</Url>
      <Description>GOPRO-1830562155-18870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0" ma:contentTypeDescription="" ma:contentTypeScope="" ma:versionID="0d333513289bb87cd27efd38c1c4edc4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cb78508736aa7b27663b7e6984a0556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9b376cc6-f98e-417c-b8ac-7bcab5e3e212"/>
    <ds:schemaRef ds:uri="960d156b-dbe9-430a-a136-e1bb8b30a06f"/>
    <ds:schemaRef ds:uri="68ae350d-59fa-45a2-a2f7-7bb9f21f6a8e"/>
  </ds:schemaRefs>
</ds:datastoreItem>
</file>

<file path=customXml/itemProps3.xml><?xml version="1.0" encoding="utf-8"?>
<ds:datastoreItem xmlns:ds="http://schemas.openxmlformats.org/officeDocument/2006/customXml" ds:itemID="{7F9BBA37-1539-45C0-AC29-A38C638EBA2E}"/>
</file>

<file path=customXml/itemProps4.xml><?xml version="1.0" encoding="utf-8"?>
<ds:datastoreItem xmlns:ds="http://schemas.openxmlformats.org/officeDocument/2006/customXml" ds:itemID="{369ECC72-789D-4C4B-9839-7FAFF0B8164F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GO!-Basis%20A4%20staand%20.dotx</Template>
  <TotalTime>0</TotalTime>
  <Pages>1</Pages>
  <Words>380</Words>
  <Characters>2171</Characters>
  <Application>Microsoft Office Word</Application>
  <DocSecurity>4</DocSecurity>
  <Lines>18</Lines>
  <Paragraphs>5</Paragraphs>
  <ScaleCrop>false</ScaleCrop>
  <Company/>
  <LinksUpToDate>false</LinksUpToDate>
  <CharactersWithSpaces>2546</CharactersWithSpaces>
  <SharedDoc>false</SharedDoc>
  <HLinks>
    <vt:vector size="24" baseType="variant">
      <vt:variant>
        <vt:i4>6422584</vt:i4>
      </vt:variant>
      <vt:variant>
        <vt:i4>9</vt:i4>
      </vt:variant>
      <vt:variant>
        <vt:i4>0</vt:i4>
      </vt:variant>
      <vt:variant>
        <vt:i4>5</vt:i4>
      </vt:variant>
      <vt:variant>
        <vt:lpwstr>https://pro.g-o.be/themas/pedagogische-begeleiding/materialenbank-en-helpdesk/</vt:lpwstr>
      </vt:variant>
      <vt:variant>
        <vt:lpwstr/>
      </vt:variant>
      <vt:variant>
        <vt:i4>2555967</vt:i4>
      </vt:variant>
      <vt:variant>
        <vt:i4>6</vt:i4>
      </vt:variant>
      <vt:variant>
        <vt:i4>0</vt:i4>
      </vt:variant>
      <vt:variant>
        <vt:i4>5</vt:i4>
      </vt:variant>
      <vt:variant>
        <vt:lpwstr>https://pro.g-o.be/themas/over-go/strategisch-plan-go-2030/van-theorie-naar-praktijk/professionalisering-en-verdieping/</vt:lpwstr>
      </vt:variant>
      <vt:variant>
        <vt:lpwstr/>
      </vt:variant>
      <vt:variant>
        <vt:i4>4980813</vt:i4>
      </vt:variant>
      <vt:variant>
        <vt:i4>3</vt:i4>
      </vt:variant>
      <vt:variant>
        <vt:i4>0</vt:i4>
      </vt:variant>
      <vt:variant>
        <vt:i4>5</vt:i4>
      </vt:variant>
      <vt:variant>
        <vt:lpwstr>https://pro.g-o.be/themas/over-go/strategisch-plan-go-2030/visieteksten-strategisch-plan/</vt:lpwstr>
      </vt:variant>
      <vt:variant>
        <vt:lpwstr/>
      </vt:variant>
      <vt:variant>
        <vt:i4>1114137</vt:i4>
      </vt:variant>
      <vt:variant>
        <vt:i4>0</vt:i4>
      </vt:variant>
      <vt:variant>
        <vt:i4>0</vt:i4>
      </vt:variant>
      <vt:variant>
        <vt:i4>5</vt:i4>
      </vt:variant>
      <vt:variant>
        <vt:lpwstr>https://pro.g-o.be/themas/communicatie/merk-en-imago/huisstijl-go/lettertype/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Leeswijzer presentatie Strategisch plan GO! 2030</dc:title>
  <dc:subject/>
  <dc:creator>Sarah Tulkens</dc:creator>
  <cp:keywords/>
  <dc:description/>
  <cp:lastModifiedBy>Sarah Tulkens</cp:lastModifiedBy>
  <cp:revision>12</cp:revision>
  <dcterms:created xsi:type="dcterms:W3CDTF">2024-09-30T20:26:00Z</dcterms:created>
  <dcterms:modified xsi:type="dcterms:W3CDTF">2024-10-03T11:45:00Z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BoxDocumentType">
    <vt:lpwstr/>
  </property>
  <property fmtid="{D5CDD505-2E9C-101B-9397-08002B2CF9AE}" pid="5" name="GOBoxJaar">
    <vt:lpwstr/>
  </property>
  <property fmtid="{D5CDD505-2E9C-101B-9397-08002B2CF9AE}" pid="6" name="GOProPublicatiestatus">
    <vt:lpwstr>1;#Online|5d773375-47c0-4896-afa8-6eac5ed3e165</vt:lpwstr>
  </property>
  <property fmtid="{D5CDD505-2E9C-101B-9397-08002B2CF9AE}" pid="7" name="_dlc_DocIdItemGuid">
    <vt:lpwstr>b1c3aa41-9d11-4a94-aa4c-212cd85a9e9d</vt:lpwstr>
  </property>
  <property fmtid="{D5CDD505-2E9C-101B-9397-08002B2CF9AE}" pid="8" name="GOProOnderwijsniveaus">
    <vt:lpwstr>14;#Alle onderwijsniveaus|2fe7c676-0ce6-4fab-b265-4b19c15279a5</vt:lpwstr>
  </property>
  <property fmtid="{D5CDD505-2E9C-101B-9397-08002B2CF9AE}" pid="9" name="GOProOorsprong">
    <vt:lpwstr/>
  </property>
  <property fmtid="{D5CDD505-2E9C-101B-9397-08002B2CF9AE}" pid="10" name="GOProThemas">
    <vt:lpwstr>21;#Over GO!|e2151251-71d0-4297-b112-07e71cd423f8</vt:lpwstr>
  </property>
  <property fmtid="{D5CDD505-2E9C-101B-9397-08002B2CF9AE}" pid="11" name="GOProSchooljaar">
    <vt:lpwstr/>
  </property>
  <property fmtid="{D5CDD505-2E9C-101B-9397-08002B2CF9AE}" pid="12" name="GOProJaar">
    <vt:lpwstr>89;#2024|945b7bbd-c54e-4860-995d-064a129b977d</vt:lpwstr>
  </property>
  <property fmtid="{D5CDD505-2E9C-101B-9397-08002B2CF9AE}" pid="13" name="b7138fb3ec4945d1b493fd0417e76ba00">
    <vt:lpwstr>Online|5d773375-47c0-4896-afa8-6eac5ed3e165</vt:lpwstr>
  </property>
  <property fmtid="{D5CDD505-2E9C-101B-9397-08002B2CF9AE}" pid="14" name="kd5442dc84a74696940d35a8b1c8f3110">
    <vt:lpwstr/>
  </property>
  <property fmtid="{D5CDD505-2E9C-101B-9397-08002B2CF9AE}" pid="15" name="fef4875bd7d04335af313950a580cd9d0">
    <vt:lpwstr>Over GO!|e2151251-71d0-4297-b112-07e71cd423f8</vt:lpwstr>
  </property>
  <property fmtid="{D5CDD505-2E9C-101B-9397-08002B2CF9AE}" pid="16" name="de1e3eb6a8ca4da4a2e4a4e7f9dbdb0f0">
    <vt:lpwstr>2024|945b7bbd-c54e-4860-995d-064a129b977d</vt:lpwstr>
  </property>
  <property fmtid="{D5CDD505-2E9C-101B-9397-08002B2CF9AE}" pid="17" name="jf7d25e4f253405f956d844861b53c3f0">
    <vt:lpwstr/>
  </property>
  <property fmtid="{D5CDD505-2E9C-101B-9397-08002B2CF9AE}" pid="18" name="o172414bd89a43df866647d10211954f0">
    <vt:lpwstr>Alle onderwijsniveaus|2fe7c676-0ce6-4fab-b265-4b19c15279a5</vt:lpwstr>
  </property>
</Properties>
</file>