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3022C" w14:textId="72698103" w:rsidR="00E41829" w:rsidRDefault="0056141E" w:rsidP="00B326DA">
      <w:pPr>
        <w:pStyle w:val="Ondertitel"/>
        <w:jc w:val="both"/>
        <w:rPr>
          <w:lang w:val="nl-BE"/>
        </w:rPr>
      </w:pPr>
      <w:r w:rsidRPr="0056141E">
        <w:rPr>
          <w:lang w:val="nl-BE"/>
        </w:rPr>
        <w:t>Info nieuwe CREAT-klant</w:t>
      </w:r>
    </w:p>
    <w:p w14:paraId="2E4C1871" w14:textId="755CEAA0" w:rsidR="00710C7E" w:rsidRDefault="00710C7E" w:rsidP="00B326DA">
      <w:pPr>
        <w:pStyle w:val="Kop1"/>
        <w:jc w:val="both"/>
      </w:pPr>
      <w:r>
        <w:t>Algemeen</w:t>
      </w:r>
    </w:p>
    <w:p w14:paraId="08A1ED0C" w14:textId="18546A6B" w:rsidR="00710C7E" w:rsidRDefault="00710C7E" w:rsidP="00B326DA">
      <w:pPr>
        <w:jc w:val="both"/>
        <w:rPr>
          <w:color w:val="44546A" w:themeColor="text2"/>
          <w:lang w:val="nl-BE"/>
        </w:rPr>
      </w:pPr>
      <w:r w:rsidRPr="00710C7E">
        <w:rPr>
          <w:color w:val="44546A" w:themeColor="text2"/>
          <w:lang w:val="nl-BE"/>
        </w:rPr>
        <w:t xml:space="preserve">Enkel </w:t>
      </w:r>
      <w:r w:rsidR="00E61F3F">
        <w:rPr>
          <w:color w:val="44546A" w:themeColor="text2"/>
          <w:lang w:val="nl-BE"/>
        </w:rPr>
        <w:t>organisaties</w:t>
      </w:r>
      <w:r w:rsidRPr="00710C7E">
        <w:rPr>
          <w:color w:val="44546A" w:themeColor="text2"/>
          <w:lang w:val="nl-BE"/>
        </w:rPr>
        <w:t xml:space="preserve"> onderhevig aan de wetgeving op overheidsopdrachten kunnen de CREAT-dienstverlening</w:t>
      </w:r>
      <w:r w:rsidR="001A387E">
        <w:rPr>
          <w:color w:val="44546A" w:themeColor="text2"/>
          <w:lang w:val="nl-BE"/>
        </w:rPr>
        <w:t xml:space="preserve"> gebruiken</w:t>
      </w:r>
      <w:r w:rsidRPr="00710C7E">
        <w:rPr>
          <w:color w:val="44546A" w:themeColor="text2"/>
          <w:lang w:val="nl-BE"/>
        </w:rPr>
        <w:t xml:space="preserve">. </w:t>
      </w:r>
    </w:p>
    <w:tbl>
      <w:tblPr>
        <w:tblStyle w:val="Tabelraster1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7366"/>
        <w:gridCol w:w="1985"/>
      </w:tblGrid>
      <w:tr w:rsidR="00710C7E" w:rsidRPr="00C152DD" w14:paraId="221E1767" w14:textId="77777777" w:rsidTr="00710C7E">
        <w:tc>
          <w:tcPr>
            <w:tcW w:w="7366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0BCA2DA6" w14:textId="4F325A78" w:rsidR="00710C7E" w:rsidRPr="00C152DD" w:rsidRDefault="00710C7E" w:rsidP="00B326DA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Overheidsopdrachten</w:t>
            </w:r>
            <w:proofErr w:type="spellEnd"/>
          </w:p>
        </w:tc>
        <w:tc>
          <w:tcPr>
            <w:tcW w:w="1985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645E2E3" w14:textId="77777777" w:rsidR="00710C7E" w:rsidRPr="00C152DD" w:rsidRDefault="00710C7E" w:rsidP="00B326DA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710C7E" w:rsidRPr="00C81C6B" w14:paraId="13C00946" w14:textId="77777777" w:rsidTr="00710C7E">
        <w:trPr>
          <w:trHeight w:val="252"/>
        </w:trPr>
        <w:tc>
          <w:tcPr>
            <w:tcW w:w="7366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7748456" w14:textId="6291567B" w:rsidR="00710C7E" w:rsidRPr="00BE18B3" w:rsidRDefault="00710C7E" w:rsidP="00B326DA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BE18B3">
              <w:rPr>
                <w:color w:val="44546A" w:themeColor="text2"/>
                <w:lang w:val="nl-BE"/>
              </w:rPr>
              <w:t>Is uw organisatie onderworpen aan de wetgeving overheidsopdrachten?</w:t>
            </w:r>
          </w:p>
        </w:tc>
        <w:tc>
          <w:tcPr>
            <w:tcW w:w="1985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27486AE" w14:textId="40D51CA9" w:rsidR="00C81C6B" w:rsidRPr="00C81C6B" w:rsidRDefault="00A718A4" w:rsidP="00C81C6B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sdt>
              <w:sdtPr>
                <w:rPr>
                  <w:rFonts w:eastAsia="Times New Roman" w:cs="Arial"/>
                  <w:color w:val="44546A" w:themeColor="text2"/>
                  <w:szCs w:val="18"/>
                  <w:lang w:val="nl-BE" w:eastAsia="nl-BE"/>
                </w:rPr>
                <w:id w:val="684172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C6B" w:rsidRPr="00C81C6B">
                  <w:rPr>
                    <w:rFonts w:ascii="MS Gothic" w:eastAsia="MS Gothic" w:hAnsi="MS Gothic" w:cs="Arial" w:hint="eastAsia"/>
                    <w:color w:val="44546A" w:themeColor="text2"/>
                    <w:szCs w:val="18"/>
                    <w:lang w:val="nl-BE" w:eastAsia="nl-BE"/>
                  </w:rPr>
                  <w:t>☐</w:t>
                </w:r>
              </w:sdtContent>
            </w:sdt>
            <w:r w:rsidR="00DE4A7E" w:rsidRPr="00C81C6B"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  <w:t>Ja</w:t>
            </w:r>
          </w:p>
          <w:p w14:paraId="4C05C0BE" w14:textId="09288E21" w:rsidR="00710C7E" w:rsidRPr="00C81C6B" w:rsidRDefault="00A718A4" w:rsidP="00C81C6B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sdt>
              <w:sdtPr>
                <w:rPr>
                  <w:rFonts w:eastAsia="Times New Roman" w:cs="Arial"/>
                  <w:color w:val="44546A" w:themeColor="text2"/>
                  <w:szCs w:val="18"/>
                  <w:lang w:val="nl-BE" w:eastAsia="nl-BE"/>
                </w:rPr>
                <w:id w:val="500160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C6B" w:rsidRPr="00C81C6B">
                  <w:rPr>
                    <w:rFonts w:ascii="MS Gothic" w:eastAsia="MS Gothic" w:hAnsi="MS Gothic" w:cs="Arial" w:hint="eastAsia"/>
                    <w:color w:val="44546A" w:themeColor="text2"/>
                    <w:szCs w:val="18"/>
                    <w:lang w:val="nl-BE" w:eastAsia="nl-BE"/>
                  </w:rPr>
                  <w:t>☐</w:t>
                </w:r>
              </w:sdtContent>
            </w:sdt>
            <w:r w:rsidR="00C81C6B"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  <w:t>N</w:t>
            </w:r>
            <w:r w:rsidR="00DE4A7E" w:rsidRPr="00C81C6B"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  <w:t>een</w:t>
            </w:r>
          </w:p>
        </w:tc>
      </w:tr>
    </w:tbl>
    <w:p w14:paraId="29E28AAD" w14:textId="77777777" w:rsidR="00C81C6B" w:rsidRDefault="00C81C6B" w:rsidP="00507CA1">
      <w:pPr>
        <w:pStyle w:val="Opsomming"/>
        <w:numPr>
          <w:ilvl w:val="0"/>
          <w:numId w:val="0"/>
        </w:numPr>
        <w:jc w:val="both"/>
        <w:rPr>
          <w:color w:val="44546A" w:themeColor="text2"/>
        </w:rPr>
      </w:pPr>
    </w:p>
    <w:p w14:paraId="650EDA81" w14:textId="218A77DE" w:rsidR="00A26F23" w:rsidRDefault="00D61BB8" w:rsidP="00507CA1">
      <w:pPr>
        <w:pStyle w:val="Opsomming"/>
        <w:numPr>
          <w:ilvl w:val="0"/>
          <w:numId w:val="0"/>
        </w:numPr>
        <w:jc w:val="both"/>
        <w:rPr>
          <w:color w:val="44546A" w:themeColor="text2"/>
        </w:rPr>
      </w:pPr>
      <w:r>
        <w:rPr>
          <w:color w:val="44546A" w:themeColor="text2"/>
        </w:rPr>
        <w:t xml:space="preserve">Vult u </w:t>
      </w:r>
      <w:r w:rsidR="00507CA1">
        <w:rPr>
          <w:color w:val="44546A" w:themeColor="text2"/>
        </w:rPr>
        <w:t xml:space="preserve">volgende algemene gegevens aan </w:t>
      </w:r>
      <w:r w:rsidR="005C5E48">
        <w:rPr>
          <w:color w:val="44546A" w:themeColor="text2"/>
        </w:rPr>
        <w:t xml:space="preserve">en </w:t>
      </w:r>
      <w:r>
        <w:rPr>
          <w:color w:val="44546A" w:themeColor="text2"/>
        </w:rPr>
        <w:t>schrapt u</w:t>
      </w:r>
      <w:r w:rsidR="005C5E48">
        <w:rPr>
          <w:color w:val="44546A" w:themeColor="text2"/>
        </w:rPr>
        <w:t xml:space="preserve"> </w:t>
      </w:r>
      <w:r w:rsidR="00291090">
        <w:rPr>
          <w:color w:val="44546A" w:themeColor="text2"/>
        </w:rPr>
        <w:t xml:space="preserve">indien </w:t>
      </w:r>
      <w:r w:rsidR="005C5E48">
        <w:rPr>
          <w:color w:val="44546A" w:themeColor="text2"/>
        </w:rPr>
        <w:t>niet van toepassing*</w:t>
      </w:r>
      <w:r w:rsidR="00507CA1">
        <w:rPr>
          <w:color w:val="44546A" w:themeColor="text2"/>
        </w:rPr>
        <w:t xml:space="preserve">?  </w:t>
      </w:r>
    </w:p>
    <w:tbl>
      <w:tblPr>
        <w:tblStyle w:val="Tabelraster12"/>
        <w:tblW w:w="12257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2972"/>
        <w:gridCol w:w="3260"/>
        <w:gridCol w:w="3119"/>
        <w:gridCol w:w="2906"/>
      </w:tblGrid>
      <w:tr w:rsidR="00507CA1" w:rsidRPr="00C81C6B" w14:paraId="1B23B998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88F7557" w14:textId="14C7E069" w:rsidR="00507CA1" w:rsidRPr="00C81C6B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  <w:r w:rsidRPr="00C81C6B"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  <w:t>Algemeen directeur</w:t>
            </w:r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29577D9" w14:textId="77777777" w:rsidR="00507CA1" w:rsidRPr="00C81C6B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</w:p>
        </w:tc>
      </w:tr>
      <w:tr w:rsidR="00507CA1" w:rsidRPr="00C81C6B" w14:paraId="4E5F5B76" w14:textId="77777777" w:rsidTr="00B01AF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493B610" w14:textId="77777777" w:rsidR="00507CA1" w:rsidRPr="00C81C6B" w:rsidRDefault="00507CA1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C81C6B">
              <w:rPr>
                <w:color w:val="44546A" w:themeColor="text2"/>
                <w:lang w:val="nl-BE"/>
              </w:rPr>
              <w:t>Voornaam</w:t>
            </w:r>
          </w:p>
        </w:tc>
        <w:tc>
          <w:tcPr>
            <w:tcW w:w="3260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71BC6657" w14:textId="77777777" w:rsidR="00507CA1" w:rsidRPr="00C81C6B" w:rsidRDefault="00507CA1" w:rsidP="00D02772">
            <w:pPr>
              <w:jc w:val="both"/>
              <w:rPr>
                <w:color w:val="44546A" w:themeColor="text2"/>
                <w:lang w:val="nl-BE" w:eastAsia="nl-BE"/>
              </w:rPr>
            </w:pP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3AF1256" w14:textId="77777777" w:rsidR="00507CA1" w:rsidRPr="00C81C6B" w:rsidRDefault="00507CA1" w:rsidP="00D02772">
            <w:pPr>
              <w:jc w:val="both"/>
              <w:rPr>
                <w:color w:val="44546A" w:themeColor="text2"/>
                <w:lang w:val="nl-BE" w:eastAsia="nl-BE"/>
              </w:rPr>
            </w:pPr>
            <w:r w:rsidRPr="00C81C6B">
              <w:rPr>
                <w:color w:val="44546A" w:themeColor="text2"/>
                <w:lang w:val="nl-BE" w:eastAsia="nl-BE"/>
              </w:rPr>
              <w:t>M/V/X*</w:t>
            </w:r>
          </w:p>
        </w:tc>
      </w:tr>
      <w:tr w:rsidR="00D02772" w:rsidRPr="00C81C6B" w14:paraId="61BB9E35" w14:textId="77777777" w:rsidTr="00D0277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B449F20" w14:textId="77777777" w:rsidR="00D02772" w:rsidRPr="00C81C6B" w:rsidRDefault="00D02772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C81C6B">
              <w:rPr>
                <w:color w:val="44546A" w:themeColor="text2"/>
                <w:lang w:val="nl-BE"/>
              </w:rPr>
              <w:t>Naam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0F63E29" w14:textId="77777777" w:rsidR="00D02772" w:rsidRPr="00C81C6B" w:rsidRDefault="00D02772" w:rsidP="00D02772">
            <w:pPr>
              <w:jc w:val="both"/>
              <w:rPr>
                <w:color w:val="44546A" w:themeColor="text2"/>
                <w:lang w:val="nl-BE" w:eastAsia="nl-BE"/>
              </w:rPr>
            </w:pPr>
          </w:p>
        </w:tc>
      </w:tr>
      <w:tr w:rsidR="00507CA1" w:rsidRPr="0089151A" w14:paraId="3FF43983" w14:textId="77777777" w:rsidTr="00B01AF2">
        <w:trPr>
          <w:gridAfter w:val="1"/>
          <w:wAfter w:w="2906" w:type="dxa"/>
          <w:trHeight w:val="379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5B145FF" w14:textId="6E67B5E5" w:rsidR="00507CA1" w:rsidRPr="0089151A" w:rsidRDefault="00507CA1" w:rsidP="00D02772">
            <w:pPr>
              <w:jc w:val="both"/>
              <w:rPr>
                <w:color w:val="44546A" w:themeColor="text2"/>
              </w:rPr>
            </w:pPr>
            <w:r w:rsidRPr="00C81C6B">
              <w:rPr>
                <w:color w:val="44546A" w:themeColor="text2"/>
                <w:lang w:val="nl-BE"/>
              </w:rPr>
              <w:t>E-mailadres e</w:t>
            </w:r>
            <w:r>
              <w:rPr>
                <w:color w:val="44546A" w:themeColor="text2"/>
              </w:rPr>
              <w:t xml:space="preserve">n </w:t>
            </w:r>
            <w:proofErr w:type="spellStart"/>
            <w:r>
              <w:rPr>
                <w:color w:val="44546A" w:themeColor="text2"/>
              </w:rPr>
              <w:t>telefoonnr</w:t>
            </w:r>
            <w:proofErr w:type="spellEnd"/>
          </w:p>
        </w:tc>
        <w:tc>
          <w:tcPr>
            <w:tcW w:w="3260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CD7334F" w14:textId="77777777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6D83849" w14:textId="77777777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507CA1" w:rsidRPr="0089151A" w14:paraId="0D1E73AE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335A4F23" w14:textId="09EEE389" w:rsidR="00507CA1" w:rsidRPr="0089151A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Financieel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directeur</w:t>
            </w:r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2A9ABBAC" w14:textId="77777777" w:rsidR="00507CA1" w:rsidRPr="0089151A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507CA1" w:rsidRPr="0089151A" w14:paraId="6FFB474C" w14:textId="77777777" w:rsidTr="00B01AF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6448848B" w14:textId="77777777" w:rsidR="00507CA1" w:rsidRPr="0089151A" w:rsidRDefault="00507CA1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89151A">
              <w:rPr>
                <w:color w:val="44546A" w:themeColor="text2"/>
              </w:rPr>
              <w:t>Voornaam</w:t>
            </w:r>
            <w:proofErr w:type="spellEnd"/>
          </w:p>
        </w:tc>
        <w:tc>
          <w:tcPr>
            <w:tcW w:w="3260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D11BA63" w14:textId="77777777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C284567" w14:textId="77777777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  <w:r w:rsidRPr="0089151A">
              <w:rPr>
                <w:color w:val="44546A" w:themeColor="text2"/>
                <w:lang w:eastAsia="nl-BE"/>
              </w:rPr>
              <w:t>M/V/X*</w:t>
            </w:r>
          </w:p>
        </w:tc>
      </w:tr>
      <w:tr w:rsidR="00D02772" w:rsidRPr="0089151A" w14:paraId="286B1E1E" w14:textId="77777777" w:rsidTr="00D0277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15EB285F" w14:textId="77777777" w:rsidR="00D02772" w:rsidRPr="0089151A" w:rsidRDefault="00D02772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Naam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E972B76" w14:textId="77777777" w:rsidR="00D02772" w:rsidRPr="0089151A" w:rsidRDefault="00D02772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D02772" w:rsidRPr="0089151A" w14:paraId="357DDD3D" w14:textId="1CFC0CC1" w:rsidTr="00B01AF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06F2CFB" w14:textId="77777777" w:rsidR="00D02772" w:rsidRPr="0089151A" w:rsidRDefault="00D02772" w:rsidP="00D02772">
            <w:pPr>
              <w:jc w:val="both"/>
              <w:rPr>
                <w:color w:val="44546A" w:themeColor="text2"/>
              </w:rPr>
            </w:pPr>
            <w:r>
              <w:rPr>
                <w:color w:val="44546A" w:themeColor="text2"/>
              </w:rPr>
              <w:t>E-</w:t>
            </w:r>
            <w:proofErr w:type="spellStart"/>
            <w:r>
              <w:rPr>
                <w:color w:val="44546A" w:themeColor="text2"/>
              </w:rPr>
              <w:t>mailadres</w:t>
            </w:r>
            <w:proofErr w:type="spellEnd"/>
            <w:r>
              <w:rPr>
                <w:color w:val="44546A" w:themeColor="text2"/>
              </w:rPr>
              <w:t xml:space="preserve"> en </w:t>
            </w:r>
            <w:proofErr w:type="spellStart"/>
            <w:r>
              <w:rPr>
                <w:color w:val="44546A" w:themeColor="text2"/>
              </w:rPr>
              <w:t>telefoonnr</w:t>
            </w:r>
            <w:proofErr w:type="spellEnd"/>
          </w:p>
        </w:tc>
        <w:tc>
          <w:tcPr>
            <w:tcW w:w="3260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723B80F" w14:textId="77777777" w:rsidR="00D02772" w:rsidRPr="0089151A" w:rsidRDefault="00D02772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751502E" w14:textId="77777777" w:rsidR="00D02772" w:rsidRPr="0089151A" w:rsidRDefault="00D02772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vAlign w:val="center"/>
          </w:tcPr>
          <w:p w14:paraId="0C821A6D" w14:textId="77777777" w:rsidR="00D02772" w:rsidRPr="0089151A" w:rsidRDefault="00D02772" w:rsidP="00D02772">
            <w:pPr>
              <w:spacing w:after="160" w:line="259" w:lineRule="auto"/>
            </w:pPr>
          </w:p>
        </w:tc>
      </w:tr>
      <w:tr w:rsidR="00D02772" w:rsidRPr="0089151A" w14:paraId="4EF95A5C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74EBC069" w14:textId="2DD84A33" w:rsidR="00D02772" w:rsidRPr="0089151A" w:rsidRDefault="00D02772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Over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uw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organisatie</w:t>
            </w:r>
            <w:proofErr w:type="spellEnd"/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1341662C" w14:textId="77777777" w:rsidR="00D02772" w:rsidRPr="0089151A" w:rsidRDefault="00D02772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291090" w:rsidRPr="00291090" w14:paraId="7776DF3A" w14:textId="77777777" w:rsidTr="00B01AF2">
        <w:trPr>
          <w:gridAfter w:val="1"/>
          <w:wAfter w:w="2906" w:type="dxa"/>
          <w:trHeight w:val="261"/>
        </w:trPr>
        <w:tc>
          <w:tcPr>
            <w:tcW w:w="6232" w:type="dxa"/>
            <w:gridSpan w:val="2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299BD84E" w14:textId="22F04E14" w:rsidR="00291090" w:rsidRPr="00B01AF2" w:rsidRDefault="00291090" w:rsidP="00291090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Hoeveel gebouwen beheert uw organisatie?</w:t>
            </w: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E1A2830" w14:textId="77777777" w:rsidR="00291090" w:rsidRPr="00A20BE6" w:rsidRDefault="00A718A4" w:rsidP="00291090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1531073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291090" w:rsidRPr="00A20BE6">
              <w:rPr>
                <w:color w:val="44546A" w:themeColor="text2"/>
              </w:rPr>
              <w:t xml:space="preserve">1 </w:t>
            </w:r>
          </w:p>
          <w:p w14:paraId="3C849573" w14:textId="77777777" w:rsidR="00291090" w:rsidRDefault="00A718A4" w:rsidP="00291090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  <w:lang w:val="fr-BE"/>
              </w:rPr>
            </w:pPr>
            <w:sdt>
              <w:sdtPr>
                <w:rPr>
                  <w:color w:val="44546A" w:themeColor="text2"/>
                  <w:lang w:val="fr-BE"/>
                </w:rPr>
                <w:id w:val="-215741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>
                  <w:rPr>
                    <w:rFonts w:ascii="MS Gothic" w:eastAsia="MS Gothic" w:hAnsi="MS Gothic" w:hint="eastAsia"/>
                    <w:color w:val="44546A" w:themeColor="text2"/>
                    <w:lang w:val="fr-BE"/>
                  </w:rPr>
                  <w:t>☐</w:t>
                </w:r>
              </w:sdtContent>
            </w:sdt>
            <w:r w:rsidR="00291090">
              <w:rPr>
                <w:color w:val="44546A" w:themeColor="text2"/>
                <w:lang w:val="fr-BE"/>
              </w:rPr>
              <w:t xml:space="preserve">2 – 10 </w:t>
            </w:r>
          </w:p>
          <w:p w14:paraId="5AC5F5E3" w14:textId="456638B7" w:rsidR="00291090" w:rsidRDefault="00A718A4" w:rsidP="00291090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</w:rPr>
                <w:id w:val="-1014839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291090" w:rsidRPr="00DE4A7E">
              <w:rPr>
                <w:color w:val="44546A" w:themeColor="text2"/>
              </w:rPr>
              <w:t xml:space="preserve">+ 10 </w:t>
            </w:r>
          </w:p>
        </w:tc>
      </w:tr>
      <w:tr w:rsidR="00291090" w:rsidRPr="00291090" w14:paraId="6A94C234" w14:textId="77777777" w:rsidTr="00B01AF2">
        <w:trPr>
          <w:gridAfter w:val="1"/>
          <w:wAfter w:w="2906" w:type="dxa"/>
          <w:trHeight w:val="261"/>
        </w:trPr>
        <w:tc>
          <w:tcPr>
            <w:tcW w:w="6232" w:type="dxa"/>
            <w:gridSpan w:val="2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5DB456BB" w14:textId="3F67B009" w:rsidR="00291090" w:rsidRPr="00B01AF2" w:rsidRDefault="00291090" w:rsidP="00291090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Hoeveel personeelsleden heeft uw organisatie</w:t>
            </w:r>
            <w:r>
              <w:rPr>
                <w:color w:val="44546A" w:themeColor="text2"/>
                <w:lang w:val="nl-BE"/>
              </w:rPr>
              <w:t>?</w:t>
            </w: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52896CF" w14:textId="77777777" w:rsidR="00291090" w:rsidRPr="00A20BE6" w:rsidRDefault="00A718A4" w:rsidP="00291090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47464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291090" w:rsidRPr="00A20BE6">
              <w:rPr>
                <w:color w:val="44546A" w:themeColor="text2"/>
              </w:rPr>
              <w:t xml:space="preserve">0 - 100 </w:t>
            </w:r>
          </w:p>
          <w:p w14:paraId="512E4536" w14:textId="77777777" w:rsidR="00291090" w:rsidRPr="00A20BE6" w:rsidRDefault="00A718A4" w:rsidP="00291090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155188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291090" w:rsidRPr="00A20BE6">
              <w:rPr>
                <w:color w:val="44546A" w:themeColor="text2"/>
              </w:rPr>
              <w:t xml:space="preserve">100 – 500 </w:t>
            </w:r>
          </w:p>
          <w:p w14:paraId="6A702051" w14:textId="7722036D" w:rsidR="00291090" w:rsidRDefault="00A718A4" w:rsidP="00291090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</w:rPr>
                <w:id w:val="146847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291090" w:rsidRPr="00A20BE6">
              <w:rPr>
                <w:color w:val="44546A" w:themeColor="text2"/>
              </w:rPr>
              <w:t xml:space="preserve">+ 500 </w:t>
            </w:r>
          </w:p>
        </w:tc>
      </w:tr>
      <w:tr w:rsidR="00291090" w:rsidRPr="00E61F3F" w14:paraId="362EEA76" w14:textId="77777777" w:rsidTr="00B01AF2">
        <w:trPr>
          <w:gridAfter w:val="1"/>
          <w:wAfter w:w="2906" w:type="dxa"/>
          <w:trHeight w:val="261"/>
        </w:trPr>
        <w:tc>
          <w:tcPr>
            <w:tcW w:w="6232" w:type="dxa"/>
            <w:gridSpan w:val="2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26FEDF36" w14:textId="7FA40789" w:rsidR="00291090" w:rsidRPr="00B01AF2" w:rsidRDefault="00291090" w:rsidP="00291090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 xml:space="preserve">Beschikt uw organisatie over sportinfrastructuur? </w:t>
            </w: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A8F1335" w14:textId="3E217997" w:rsidR="00291090" w:rsidRPr="00C81C6B" w:rsidRDefault="00A718A4" w:rsidP="00291090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  <w:lang w:val="nl-BE" w:eastAsia="nl-BE"/>
                </w:rPr>
                <w:id w:val="-1567018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>
                  <w:rPr>
                    <w:rFonts w:ascii="MS Gothic" w:eastAsia="MS Gothic" w:hAnsi="MS Gothic" w:hint="eastAsia"/>
                    <w:color w:val="44546A" w:themeColor="text2"/>
                    <w:lang w:val="nl-BE" w:eastAsia="nl-BE"/>
                  </w:rPr>
                  <w:t>☐</w:t>
                </w:r>
              </w:sdtContent>
            </w:sdt>
            <w:r w:rsidR="00291090">
              <w:rPr>
                <w:color w:val="44546A" w:themeColor="text2"/>
                <w:lang w:val="nl-BE" w:eastAsia="nl-BE"/>
              </w:rPr>
              <w:t>N</w:t>
            </w:r>
            <w:r w:rsidR="00291090" w:rsidRPr="00C81C6B">
              <w:rPr>
                <w:color w:val="44546A" w:themeColor="text2"/>
                <w:lang w:val="nl-BE" w:eastAsia="nl-BE"/>
              </w:rPr>
              <w:t xml:space="preserve">een </w:t>
            </w:r>
          </w:p>
          <w:p w14:paraId="6391EC76" w14:textId="7CC213E4" w:rsidR="00291090" w:rsidRPr="00C81C6B" w:rsidRDefault="00A718A4" w:rsidP="00291090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  <w:lang w:val="nl-BE" w:eastAsia="nl-BE"/>
                </w:rPr>
                <w:id w:val="2126120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>
                  <w:rPr>
                    <w:rFonts w:ascii="MS Gothic" w:eastAsia="MS Gothic" w:hAnsi="MS Gothic" w:hint="eastAsia"/>
                    <w:color w:val="44546A" w:themeColor="text2"/>
                    <w:lang w:val="nl-BE" w:eastAsia="nl-BE"/>
                  </w:rPr>
                  <w:t>☐</w:t>
                </w:r>
              </w:sdtContent>
            </w:sdt>
            <w:r w:rsidR="00291090" w:rsidRPr="00C81C6B">
              <w:rPr>
                <w:color w:val="44546A" w:themeColor="text2"/>
                <w:lang w:val="nl-BE" w:eastAsia="nl-BE"/>
              </w:rPr>
              <w:t>Ja – zonder zwembad</w:t>
            </w:r>
          </w:p>
          <w:p w14:paraId="1AC5ED57" w14:textId="0BF9B42B" w:rsidR="00291090" w:rsidRPr="00C81C6B" w:rsidRDefault="00A718A4" w:rsidP="00291090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  <w:lang w:val="nl-BE" w:eastAsia="nl-BE"/>
                </w:rPr>
                <w:id w:val="521369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>
                  <w:rPr>
                    <w:rFonts w:ascii="MS Gothic" w:eastAsia="MS Gothic" w:hAnsi="MS Gothic" w:hint="eastAsia"/>
                    <w:color w:val="44546A" w:themeColor="text2"/>
                    <w:lang w:val="nl-BE" w:eastAsia="nl-BE"/>
                  </w:rPr>
                  <w:t>☐</w:t>
                </w:r>
              </w:sdtContent>
            </w:sdt>
            <w:r w:rsidR="00291090">
              <w:rPr>
                <w:color w:val="44546A" w:themeColor="text2"/>
                <w:lang w:val="nl-BE" w:eastAsia="nl-BE"/>
              </w:rPr>
              <w:t>J</w:t>
            </w:r>
            <w:r w:rsidR="00291090" w:rsidRPr="00C81C6B">
              <w:rPr>
                <w:color w:val="44546A" w:themeColor="text2"/>
                <w:lang w:val="nl-BE" w:eastAsia="nl-BE"/>
              </w:rPr>
              <w:t xml:space="preserve">a - met zwembad </w:t>
            </w:r>
          </w:p>
        </w:tc>
      </w:tr>
      <w:tr w:rsidR="00291090" w:rsidRPr="00A20BE6" w14:paraId="04B85D37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223A69F" w14:textId="74208DE6" w:rsidR="00291090" w:rsidRPr="00B01AF2" w:rsidRDefault="00291090" w:rsidP="00291090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Beheert uw organisatie een wagenpark van meer dan 5 voertuigen?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7B8B841" w14:textId="1474D7E3" w:rsidR="00291090" w:rsidRPr="00C81C6B" w:rsidRDefault="00A718A4" w:rsidP="00291090">
            <w:pPr>
              <w:jc w:val="both"/>
              <w:rPr>
                <w:color w:val="44546A" w:themeColor="text2"/>
                <w:lang w:val="nl-BE"/>
              </w:rPr>
            </w:pPr>
            <w:sdt>
              <w:sdtPr>
                <w:rPr>
                  <w:color w:val="44546A" w:themeColor="text2"/>
                  <w:lang w:val="nl-BE"/>
                </w:rPr>
                <w:id w:val="-1802679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>
                  <w:rPr>
                    <w:rFonts w:ascii="MS Gothic" w:eastAsia="MS Gothic" w:hAnsi="MS Gothic" w:hint="eastAsia"/>
                    <w:color w:val="44546A" w:themeColor="text2"/>
                    <w:lang w:val="nl-BE"/>
                  </w:rPr>
                  <w:t>☐</w:t>
                </w:r>
              </w:sdtContent>
            </w:sdt>
            <w:r w:rsidR="00291090" w:rsidRPr="00C81C6B">
              <w:rPr>
                <w:color w:val="44546A" w:themeColor="text2"/>
                <w:lang w:val="nl-BE"/>
              </w:rPr>
              <w:t>Ja</w:t>
            </w:r>
          </w:p>
          <w:p w14:paraId="6CBC0929" w14:textId="6A01919A" w:rsidR="00291090" w:rsidRPr="00C81C6B" w:rsidRDefault="00A718A4" w:rsidP="00291090">
            <w:pPr>
              <w:jc w:val="both"/>
              <w:rPr>
                <w:color w:val="44546A" w:themeColor="text2"/>
                <w:lang w:val="nl-BE"/>
              </w:rPr>
            </w:pPr>
            <w:sdt>
              <w:sdtPr>
                <w:rPr>
                  <w:color w:val="44546A" w:themeColor="text2"/>
                  <w:lang w:val="nl-BE"/>
                </w:rPr>
                <w:id w:val="-1711879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>
                  <w:rPr>
                    <w:rFonts w:ascii="MS Gothic" w:eastAsia="MS Gothic" w:hAnsi="MS Gothic" w:hint="eastAsia"/>
                    <w:color w:val="44546A" w:themeColor="text2"/>
                    <w:lang w:val="nl-BE"/>
                  </w:rPr>
                  <w:t>☐</w:t>
                </w:r>
              </w:sdtContent>
            </w:sdt>
            <w:r w:rsidR="00291090">
              <w:rPr>
                <w:color w:val="44546A" w:themeColor="text2"/>
                <w:lang w:val="nl-BE"/>
              </w:rPr>
              <w:t>N</w:t>
            </w:r>
            <w:r w:rsidR="00291090" w:rsidRPr="00C81C6B">
              <w:rPr>
                <w:color w:val="44546A" w:themeColor="text2"/>
                <w:lang w:val="nl-BE"/>
              </w:rPr>
              <w:t>een</w:t>
            </w:r>
          </w:p>
        </w:tc>
      </w:tr>
      <w:tr w:rsidR="00291090" w:rsidRPr="00A20BE6" w14:paraId="46205722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A0945EB" w14:textId="02CBF4AA" w:rsidR="00291090" w:rsidRPr="00B01AF2" w:rsidRDefault="00291090" w:rsidP="00291090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Heeft uw organisatie, naast de hoofdactiviteit, activiteiten in één of meerdere van volgende sectoren?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FBCC2B3" w14:textId="5D1FCA4E" w:rsidR="00291090" w:rsidRPr="00A20BE6" w:rsidRDefault="00A718A4" w:rsidP="00291090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229584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291090" w:rsidRPr="00A20BE6">
              <w:rPr>
                <w:color w:val="44546A" w:themeColor="text2"/>
              </w:rPr>
              <w:t>Onderwijs</w:t>
            </w:r>
          </w:p>
          <w:p w14:paraId="5F77BA06" w14:textId="37E5AD28" w:rsidR="00291090" w:rsidRPr="00A20BE6" w:rsidRDefault="00A718A4" w:rsidP="00291090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-642424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291090">
              <w:rPr>
                <w:color w:val="44546A" w:themeColor="text2"/>
              </w:rPr>
              <w:t>Z</w:t>
            </w:r>
            <w:r w:rsidR="00291090" w:rsidRPr="00A20BE6">
              <w:rPr>
                <w:color w:val="44546A" w:themeColor="text2"/>
              </w:rPr>
              <w:t>org</w:t>
            </w:r>
          </w:p>
          <w:p w14:paraId="50CC3BD6" w14:textId="35E9A21B" w:rsidR="00291090" w:rsidRPr="00A20BE6" w:rsidRDefault="00A718A4" w:rsidP="00291090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-406302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291090" w:rsidRPr="00A20BE6">
              <w:rPr>
                <w:color w:val="44546A" w:themeColor="text2"/>
              </w:rPr>
              <w:t>………………………………………..</w:t>
            </w:r>
          </w:p>
        </w:tc>
      </w:tr>
    </w:tbl>
    <w:p w14:paraId="40EEF268" w14:textId="3CADDA16" w:rsidR="0056141E" w:rsidRDefault="0056141E" w:rsidP="00C81C6B">
      <w:pPr>
        <w:pStyle w:val="Kop1"/>
        <w:numPr>
          <w:ilvl w:val="0"/>
          <w:numId w:val="0"/>
        </w:numPr>
        <w:jc w:val="both"/>
      </w:pPr>
      <w:r w:rsidRPr="00321694">
        <w:t>Facturatiegegevens</w:t>
      </w:r>
    </w:p>
    <w:p w14:paraId="5142C7BE" w14:textId="2B82C2A8" w:rsidR="000D7369" w:rsidRDefault="000D7369" w:rsidP="00B326DA">
      <w:pPr>
        <w:jc w:val="both"/>
        <w:rPr>
          <w:color w:val="44546A" w:themeColor="text2"/>
          <w:lang w:val="nl-BE"/>
        </w:rPr>
      </w:pPr>
      <w:r>
        <w:rPr>
          <w:color w:val="44546A" w:themeColor="text2"/>
          <w:lang w:val="nl-BE"/>
        </w:rPr>
        <w:t>De facturen van CREAT worden opgemaakt vanuit Creat CV, Stropstraat 1 te 9000 Gent met btw-nummer BE 0554.887.312 en dienen betaald te worden op rekeningnummer BE66 0910 1996 4043.</w:t>
      </w:r>
    </w:p>
    <w:p w14:paraId="4DB44198" w14:textId="5D8297F0" w:rsidR="00710C7E" w:rsidRDefault="00710C7E" w:rsidP="00B326DA">
      <w:pPr>
        <w:jc w:val="both"/>
        <w:rPr>
          <w:color w:val="44546A" w:themeColor="text2"/>
          <w:lang w:val="nl-BE"/>
        </w:rPr>
      </w:pPr>
      <w:r w:rsidRPr="00BE18B3">
        <w:rPr>
          <w:color w:val="44546A" w:themeColor="text2"/>
          <w:lang w:val="nl-BE"/>
        </w:rPr>
        <w:t xml:space="preserve">Opgelet: </w:t>
      </w:r>
      <w:r w:rsidR="00D61BB8">
        <w:rPr>
          <w:color w:val="44546A" w:themeColor="text2"/>
          <w:lang w:val="nl-BE"/>
        </w:rPr>
        <w:t>Treedt u toe</w:t>
      </w:r>
      <w:r w:rsidRPr="00BE18B3">
        <w:rPr>
          <w:color w:val="44546A" w:themeColor="text2"/>
          <w:lang w:val="nl-BE"/>
        </w:rPr>
        <w:t xml:space="preserve"> voor meerdere facturatie entiteiten (bv. meerdere scholen via 1 scholengroep, …) en wenst </w:t>
      </w:r>
      <w:r w:rsidR="00D61BB8">
        <w:rPr>
          <w:color w:val="44546A" w:themeColor="text2"/>
          <w:lang w:val="nl-BE"/>
        </w:rPr>
        <w:t xml:space="preserve">u </w:t>
      </w:r>
      <w:r w:rsidRPr="00BE18B3">
        <w:rPr>
          <w:color w:val="44546A" w:themeColor="text2"/>
          <w:lang w:val="nl-BE"/>
        </w:rPr>
        <w:t xml:space="preserve">voor </w:t>
      </w:r>
      <w:r w:rsidR="00D61BB8">
        <w:rPr>
          <w:color w:val="44546A" w:themeColor="text2"/>
          <w:lang w:val="nl-BE"/>
        </w:rPr>
        <w:t xml:space="preserve">elk van </w:t>
      </w:r>
      <w:r w:rsidRPr="00BE18B3">
        <w:rPr>
          <w:color w:val="44546A" w:themeColor="text2"/>
          <w:lang w:val="nl-BE"/>
        </w:rPr>
        <w:t>deze entiteiten rechtstreeks</w:t>
      </w:r>
      <w:r w:rsidR="00D61BB8">
        <w:rPr>
          <w:color w:val="44546A" w:themeColor="text2"/>
          <w:lang w:val="nl-BE"/>
        </w:rPr>
        <w:t>e facturatie?</w:t>
      </w:r>
      <w:r w:rsidRPr="00BE18B3">
        <w:rPr>
          <w:color w:val="44546A" w:themeColor="text2"/>
          <w:lang w:val="nl-BE"/>
        </w:rPr>
        <w:t xml:space="preserve"> </w:t>
      </w:r>
      <w:r w:rsidR="00D61BB8">
        <w:rPr>
          <w:color w:val="44546A" w:themeColor="text2"/>
          <w:lang w:val="nl-BE"/>
        </w:rPr>
        <w:t xml:space="preserve">Vul dan </w:t>
      </w:r>
      <w:r w:rsidRPr="00BE18B3">
        <w:rPr>
          <w:color w:val="44546A" w:themeColor="text2"/>
          <w:lang w:val="nl-BE"/>
        </w:rPr>
        <w:t xml:space="preserve">voor elke facturatie entiteit een afzonderlijk document </w:t>
      </w:r>
      <w:r w:rsidR="00B326DA" w:rsidRPr="00BE18B3">
        <w:rPr>
          <w:color w:val="44546A" w:themeColor="text2"/>
          <w:lang w:val="nl-BE"/>
        </w:rPr>
        <w:t>‘</w:t>
      </w:r>
      <w:r w:rsidRPr="00BE18B3">
        <w:rPr>
          <w:color w:val="44546A" w:themeColor="text2"/>
          <w:lang w:val="nl-BE"/>
        </w:rPr>
        <w:t>Info nieuwe CREAT-klant</w:t>
      </w:r>
      <w:r w:rsidR="00B326DA" w:rsidRPr="00BE18B3">
        <w:rPr>
          <w:color w:val="44546A" w:themeColor="text2"/>
          <w:lang w:val="nl-BE"/>
        </w:rPr>
        <w:t>’</w:t>
      </w:r>
      <w:r w:rsidRPr="00BE18B3">
        <w:rPr>
          <w:color w:val="44546A" w:themeColor="text2"/>
          <w:lang w:val="nl-BE"/>
        </w:rPr>
        <w:t xml:space="preserve"> in. </w:t>
      </w:r>
    </w:p>
    <w:p w14:paraId="510B8A7B" w14:textId="77777777" w:rsidR="00A26F23" w:rsidRPr="00221FBC" w:rsidRDefault="00A26F23" w:rsidP="00B326DA">
      <w:pPr>
        <w:jc w:val="both"/>
        <w:rPr>
          <w:rFonts w:ascii="Times New Roman" w:hAnsi="Times New Roman"/>
          <w:color w:val="44546A" w:themeColor="text2"/>
          <w:sz w:val="24"/>
          <w:lang w:val="nl-BE"/>
        </w:rPr>
      </w:pPr>
    </w:p>
    <w:tbl>
      <w:tblPr>
        <w:tblStyle w:val="Tabelraster11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3256"/>
        <w:gridCol w:w="6095"/>
      </w:tblGrid>
      <w:tr w:rsidR="0089151A" w:rsidRPr="00C152DD" w14:paraId="2C9C1869" w14:textId="77777777" w:rsidTr="00291090">
        <w:tc>
          <w:tcPr>
            <w:tcW w:w="3256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02972FB8" w14:textId="77777777" w:rsidR="0089151A" w:rsidRPr="00C152DD" w:rsidRDefault="0089151A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lastRenderedPageBreak/>
              <w:t>Facturatieadres</w:t>
            </w:r>
            <w:proofErr w:type="spellEnd"/>
          </w:p>
        </w:tc>
        <w:tc>
          <w:tcPr>
            <w:tcW w:w="6095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7D0E6741" w14:textId="77777777" w:rsidR="0089151A" w:rsidRPr="00C152DD" w:rsidRDefault="0089151A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89151A" w:rsidRPr="004A6C6D" w14:paraId="7FCF19BF" w14:textId="77777777" w:rsidTr="00291090">
        <w:trPr>
          <w:trHeight w:val="252"/>
        </w:trPr>
        <w:tc>
          <w:tcPr>
            <w:tcW w:w="3256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B613EFF" w14:textId="77777777" w:rsidR="0089151A" w:rsidRPr="00186C2B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186C2B">
              <w:rPr>
                <w:color w:val="44546A" w:themeColor="text2"/>
              </w:rPr>
              <w:t>Naam</w:t>
            </w:r>
          </w:p>
        </w:tc>
        <w:tc>
          <w:tcPr>
            <w:tcW w:w="6095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CBAA815" w14:textId="77777777" w:rsidR="0089151A" w:rsidRPr="004A6C6D" w:rsidRDefault="0089151A" w:rsidP="00D02772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  <w:tr w:rsidR="0089151A" w:rsidRPr="004A6C6D" w14:paraId="7FB85228" w14:textId="77777777" w:rsidTr="0029109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71BB8B6" w14:textId="77777777" w:rsidR="0089151A" w:rsidRPr="00186C2B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186C2B">
              <w:rPr>
                <w:color w:val="44546A" w:themeColor="text2"/>
              </w:rPr>
              <w:t>Straat</w:t>
            </w:r>
            <w:proofErr w:type="spellEnd"/>
            <w:r w:rsidRPr="00186C2B">
              <w:rPr>
                <w:color w:val="44546A" w:themeColor="text2"/>
              </w:rPr>
              <w:t xml:space="preserve"> + Nr</w:t>
            </w:r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D89EF91" w14:textId="77777777" w:rsidR="0089151A" w:rsidRPr="004A6C6D" w:rsidRDefault="0089151A" w:rsidP="00D02772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  <w:tr w:rsidR="0089151A" w:rsidRPr="004A6C6D" w14:paraId="3B7FF743" w14:textId="77777777" w:rsidTr="0029109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5D34C97B" w14:textId="17B94556" w:rsidR="0089151A" w:rsidRPr="00186C2B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186C2B">
              <w:rPr>
                <w:color w:val="44546A" w:themeColor="text2"/>
              </w:rPr>
              <w:t>Postcode</w:t>
            </w:r>
            <w:proofErr w:type="spellEnd"/>
            <w:r w:rsidRPr="00186C2B">
              <w:rPr>
                <w:color w:val="44546A" w:themeColor="text2"/>
              </w:rPr>
              <w:t xml:space="preserve"> + </w:t>
            </w:r>
            <w:proofErr w:type="spellStart"/>
            <w:r w:rsidR="00291090">
              <w:rPr>
                <w:color w:val="44546A" w:themeColor="text2"/>
              </w:rPr>
              <w:t>Hoofdg</w:t>
            </w:r>
            <w:r w:rsidRPr="00186C2B">
              <w:rPr>
                <w:color w:val="44546A" w:themeColor="text2"/>
              </w:rPr>
              <w:t>emeente</w:t>
            </w:r>
            <w:proofErr w:type="spellEnd"/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D2264C0" w14:textId="77777777" w:rsidR="0089151A" w:rsidRPr="004A6C6D" w:rsidRDefault="0089151A" w:rsidP="00D02772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  <w:tr w:rsidR="0089151A" w:rsidRPr="00D02772" w14:paraId="710B4F7B" w14:textId="77777777" w:rsidTr="0029109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73D9331" w14:textId="62FCFFC2" w:rsidR="0089151A" w:rsidRPr="007144A8" w:rsidRDefault="0089151A" w:rsidP="00DE4A7E">
            <w:pPr>
              <w:jc w:val="both"/>
              <w:rPr>
                <w:color w:val="44546A" w:themeColor="text2"/>
                <w:lang w:val="nl-BE"/>
              </w:rPr>
            </w:pPr>
            <w:proofErr w:type="spellStart"/>
            <w:r w:rsidRPr="007144A8">
              <w:rPr>
                <w:color w:val="44546A" w:themeColor="text2"/>
                <w:lang w:val="nl-BE"/>
              </w:rPr>
              <w:t>Ondernemingsnr</w:t>
            </w:r>
            <w:proofErr w:type="spellEnd"/>
            <w:r w:rsidRPr="007144A8">
              <w:rPr>
                <w:color w:val="44546A" w:themeColor="text2"/>
                <w:lang w:val="nl-BE"/>
              </w:rPr>
              <w:t xml:space="preserve"> </w:t>
            </w:r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0448E13" w14:textId="77777777" w:rsidR="0089151A" w:rsidRPr="007144A8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</w:p>
        </w:tc>
      </w:tr>
      <w:tr w:rsidR="00390FBD" w:rsidRPr="00E61F3F" w14:paraId="290D5AA5" w14:textId="77777777" w:rsidTr="00527934">
        <w:trPr>
          <w:trHeight w:val="252"/>
        </w:trPr>
        <w:tc>
          <w:tcPr>
            <w:tcW w:w="3256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52F12B2F" w14:textId="7BC9E98D" w:rsidR="00390FBD" w:rsidRDefault="00390FBD" w:rsidP="00DE4A7E">
            <w:pPr>
              <w:jc w:val="both"/>
              <w:rPr>
                <w:color w:val="44546A" w:themeColor="text2"/>
                <w:lang w:val="nl-BE"/>
              </w:rPr>
            </w:pPr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Facturatie</w:t>
            </w:r>
          </w:p>
        </w:tc>
        <w:tc>
          <w:tcPr>
            <w:tcW w:w="6095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091295E6" w14:textId="432CC37A" w:rsidR="00390FBD" w:rsidRPr="00112D6D" w:rsidRDefault="00390FBD" w:rsidP="00D02772">
            <w:pPr>
              <w:jc w:val="both"/>
              <w:rPr>
                <w:color w:val="44546A" w:themeColor="text2"/>
                <w:lang w:val="nl-BE"/>
              </w:rPr>
            </w:pPr>
          </w:p>
        </w:tc>
      </w:tr>
      <w:tr w:rsidR="00390FBD" w:rsidRPr="004A6C6D" w14:paraId="00C5EA15" w14:textId="77777777" w:rsidTr="009856AE">
        <w:trPr>
          <w:trHeight w:val="252"/>
        </w:trPr>
        <w:tc>
          <w:tcPr>
            <w:tcW w:w="9351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1D00EFFA" w14:textId="77777777" w:rsidR="00390FBD" w:rsidRDefault="00390FBD" w:rsidP="00B37527">
            <w:pPr>
              <w:jc w:val="both"/>
              <w:rPr>
                <w:color w:val="44546A" w:themeColor="text2"/>
                <w:lang w:val="nl-BE"/>
              </w:rPr>
            </w:pPr>
            <w:r w:rsidRPr="001A387E">
              <w:rPr>
                <w:color w:val="44546A" w:themeColor="text2"/>
                <w:lang w:val="nl-BE"/>
              </w:rPr>
              <w:t>CREAT</w:t>
            </w:r>
            <w:r>
              <w:rPr>
                <w:color w:val="44546A" w:themeColor="text2"/>
                <w:lang w:val="nl-BE"/>
              </w:rPr>
              <w:t xml:space="preserve"> factureert</w:t>
            </w:r>
            <w:r w:rsidRPr="001A387E">
              <w:rPr>
                <w:color w:val="44546A" w:themeColor="text2"/>
                <w:lang w:val="nl-BE"/>
              </w:rPr>
              <w:t xml:space="preserve"> via de PEPPOL-standaard. </w:t>
            </w:r>
          </w:p>
          <w:p w14:paraId="1DBD20C3" w14:textId="72C4EA6D" w:rsidR="00390FBD" w:rsidRPr="00186C2B" w:rsidRDefault="00390FBD" w:rsidP="00B37527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1A387E">
              <w:rPr>
                <w:color w:val="44546A" w:themeColor="text2"/>
                <w:lang w:val="nl-BE"/>
              </w:rPr>
              <w:t>Werkt uw organisatie via PEPPOL</w:t>
            </w:r>
            <w:r>
              <w:rPr>
                <w:color w:val="44546A" w:themeColor="text2"/>
                <w:lang w:val="nl-BE"/>
              </w:rPr>
              <w:t>?</w:t>
            </w:r>
          </w:p>
          <w:p w14:paraId="1907DD9E" w14:textId="01AC6A78" w:rsidR="00390FBD" w:rsidRDefault="00A718A4" w:rsidP="00B37527">
            <w:pPr>
              <w:jc w:val="both"/>
              <w:rPr>
                <w:color w:val="44546A" w:themeColor="text2"/>
                <w:lang w:val="nl-BE"/>
              </w:rPr>
            </w:pPr>
            <w:sdt>
              <w:sdtPr>
                <w:rPr>
                  <w:rFonts w:eastAsia="Times New Roman" w:cs="Arial"/>
                  <w:color w:val="44546A" w:themeColor="text2"/>
                  <w:szCs w:val="18"/>
                  <w:lang w:val="nl-BE" w:eastAsia="nl-BE"/>
                </w:rPr>
                <w:id w:val="889613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FBD">
                  <w:rPr>
                    <w:rFonts w:ascii="MS Gothic" w:eastAsia="MS Gothic" w:hAnsi="MS Gothic" w:cs="Arial" w:hint="eastAsia"/>
                    <w:color w:val="44546A" w:themeColor="text2"/>
                    <w:szCs w:val="18"/>
                    <w:lang w:val="nl-BE" w:eastAsia="nl-BE"/>
                  </w:rPr>
                  <w:t>☐</w:t>
                </w:r>
              </w:sdtContent>
            </w:sdt>
            <w:r w:rsidR="00390FBD"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  <w:t xml:space="preserve"> </w:t>
            </w:r>
            <w:r w:rsidR="00390FBD">
              <w:rPr>
                <w:color w:val="44546A" w:themeColor="text2"/>
                <w:lang w:val="nl-BE"/>
              </w:rPr>
              <w:t>Ja</w:t>
            </w:r>
          </w:p>
          <w:p w14:paraId="2F5A86C6" w14:textId="35473674" w:rsidR="00390FBD" w:rsidRDefault="00390FBD" w:rsidP="00390FBD">
            <w:pPr>
              <w:pStyle w:val="Lijstalinea"/>
              <w:numPr>
                <w:ilvl w:val="0"/>
                <w:numId w:val="10"/>
              </w:numPr>
              <w:jc w:val="both"/>
              <w:rPr>
                <w:color w:val="44546A" w:themeColor="text2"/>
                <w:lang w:val="nl-BE"/>
              </w:rPr>
            </w:pPr>
            <w:r w:rsidRPr="00390FBD">
              <w:rPr>
                <w:color w:val="44546A" w:themeColor="text2"/>
                <w:lang w:val="nl-BE"/>
              </w:rPr>
              <w:t>Enkel invullen indien van toepassing</w:t>
            </w:r>
            <w:r>
              <w:rPr>
                <w:color w:val="44546A" w:themeColor="text2"/>
                <w:lang w:val="nl-BE"/>
              </w:rPr>
              <w:t xml:space="preserve">: </w:t>
            </w:r>
            <w:r w:rsidRPr="00390FBD">
              <w:rPr>
                <w:color w:val="44546A" w:themeColor="text2"/>
                <w:lang w:val="nl-BE"/>
              </w:rPr>
              <w:t>GLN-code: …………………………………………….</w:t>
            </w:r>
          </w:p>
          <w:p w14:paraId="1CA0E581" w14:textId="77777777" w:rsidR="00390FBD" w:rsidRPr="00390FBD" w:rsidRDefault="00390FBD" w:rsidP="00390FBD">
            <w:pPr>
              <w:pStyle w:val="Lijstalinea"/>
              <w:ind w:left="1068"/>
              <w:jc w:val="both"/>
              <w:rPr>
                <w:color w:val="44546A" w:themeColor="text2"/>
                <w:lang w:val="nl-BE"/>
              </w:rPr>
            </w:pPr>
          </w:p>
          <w:p w14:paraId="2016CDA1" w14:textId="77777777" w:rsidR="00390FBD" w:rsidRPr="00390FBD" w:rsidRDefault="00390FBD" w:rsidP="00390FBD">
            <w:pPr>
              <w:pStyle w:val="Lijstalinea"/>
              <w:numPr>
                <w:ilvl w:val="0"/>
                <w:numId w:val="10"/>
              </w:numPr>
              <w:spacing w:before="120" w:after="40" w:line="252" w:lineRule="auto"/>
              <w:rPr>
                <w:rFonts w:ascii="Lucida Sans" w:hAnsi="Lucida Sans"/>
                <w:color w:val="000000"/>
                <w:szCs w:val="18"/>
                <w:lang w:val="nl-BE"/>
              </w:rPr>
            </w:pPr>
            <w:r w:rsidRPr="00390FBD">
              <w:rPr>
                <w:color w:val="44546A" w:themeColor="text2"/>
                <w:lang w:val="nl-BE"/>
              </w:rPr>
              <w:t xml:space="preserve">Verplicht op te geven: we wensen andere financiële communicatie te ontvangen op </w:t>
            </w:r>
          </w:p>
          <w:p w14:paraId="25DB6744" w14:textId="77777777" w:rsidR="00390FBD" w:rsidRPr="00390FBD" w:rsidRDefault="00390FBD" w:rsidP="00390FBD">
            <w:pPr>
              <w:pStyle w:val="Lijstalinea"/>
              <w:rPr>
                <w:color w:val="44546A" w:themeColor="text2"/>
                <w:lang w:val="nl-BE"/>
              </w:rPr>
            </w:pPr>
          </w:p>
          <w:p w14:paraId="3547346A" w14:textId="06DC9817" w:rsidR="00390FBD" w:rsidRDefault="00390FBD" w:rsidP="00390FBD">
            <w:pPr>
              <w:pStyle w:val="Lijstalinea"/>
              <w:spacing w:before="120" w:after="40" w:line="252" w:lineRule="auto"/>
              <w:ind w:left="1068"/>
              <w:rPr>
                <w:szCs w:val="18"/>
              </w:rPr>
            </w:pPr>
            <w:r w:rsidRPr="00390FBD">
              <w:rPr>
                <w:color w:val="44546A" w:themeColor="text2"/>
                <w:lang w:val="nl-BE"/>
              </w:rPr>
              <w:t>volgend e-mailadres:</w:t>
            </w:r>
            <w:r w:rsidRPr="00390FBD">
              <w:rPr>
                <w:szCs w:val="18"/>
              </w:rPr>
              <w:t xml:space="preserve"> ……</w:t>
            </w:r>
            <w:r>
              <w:rPr>
                <w:szCs w:val="18"/>
              </w:rPr>
              <w:t>………………………………………………………………………………………..</w:t>
            </w:r>
            <w:r w:rsidRPr="00390FBD">
              <w:rPr>
                <w:szCs w:val="18"/>
              </w:rPr>
              <w:t>.</w:t>
            </w:r>
          </w:p>
          <w:p w14:paraId="61005A1D" w14:textId="77777777" w:rsidR="00390FBD" w:rsidRPr="00390FBD" w:rsidRDefault="00390FBD" w:rsidP="00390FBD">
            <w:pPr>
              <w:pStyle w:val="Lijstalinea"/>
              <w:spacing w:before="120" w:after="40" w:line="252" w:lineRule="auto"/>
              <w:ind w:left="1068"/>
              <w:rPr>
                <w:rFonts w:ascii="Lucida Sans" w:hAnsi="Lucida Sans"/>
                <w:color w:val="000000"/>
                <w:szCs w:val="18"/>
                <w:lang w:val="nl-BE"/>
              </w:rPr>
            </w:pPr>
          </w:p>
          <w:p w14:paraId="07B29C3B" w14:textId="7FEA63E8" w:rsidR="00390FBD" w:rsidRPr="00390FBD" w:rsidRDefault="00390FBD" w:rsidP="00390FBD">
            <w:pPr>
              <w:jc w:val="both"/>
              <w:rPr>
                <w:color w:val="44546A" w:themeColor="text2"/>
                <w:lang w:val="nl-BE"/>
              </w:rPr>
            </w:pPr>
            <w:r>
              <w:rPr>
                <w:rFonts w:ascii="Arial" w:hAnsi="Arial" w:cs="Arial"/>
                <w:sz w:val="24"/>
                <w:szCs w:val="24"/>
              </w:rPr>
              <w:t>□</w:t>
            </w:r>
            <w:r>
              <w:rPr>
                <w:szCs w:val="18"/>
              </w:rPr>
              <w:t xml:space="preserve"> </w:t>
            </w:r>
            <w:r w:rsidRPr="00390FBD">
              <w:rPr>
                <w:color w:val="44546A" w:themeColor="text2"/>
                <w:lang w:val="nl-BE"/>
              </w:rPr>
              <w:t>Neen, we wensen</w:t>
            </w:r>
          </w:p>
          <w:p w14:paraId="01194602" w14:textId="77777777" w:rsidR="00390FBD" w:rsidRDefault="00390FBD" w:rsidP="00390FBD">
            <w:pPr>
              <w:pStyle w:val="Lijstalinea"/>
              <w:numPr>
                <w:ilvl w:val="0"/>
                <w:numId w:val="11"/>
              </w:numPr>
              <w:jc w:val="both"/>
              <w:rPr>
                <w:color w:val="44546A" w:themeColor="text2"/>
                <w:lang w:val="nl-BE"/>
              </w:rPr>
            </w:pPr>
            <w:r w:rsidRPr="00390FBD">
              <w:rPr>
                <w:color w:val="44546A" w:themeColor="text2"/>
                <w:lang w:val="nl-BE"/>
              </w:rPr>
              <w:t xml:space="preserve">De CREAT-facturen te ontvangen op volgend e-mailadres: </w:t>
            </w:r>
          </w:p>
          <w:p w14:paraId="190F1833" w14:textId="77777777" w:rsidR="00390FBD" w:rsidRDefault="00390FBD" w:rsidP="00390FBD">
            <w:pPr>
              <w:pStyle w:val="Lijstalinea"/>
              <w:ind w:left="1068"/>
              <w:jc w:val="both"/>
              <w:rPr>
                <w:color w:val="44546A" w:themeColor="text2"/>
                <w:lang w:val="nl-BE"/>
              </w:rPr>
            </w:pPr>
          </w:p>
          <w:p w14:paraId="6A202F1D" w14:textId="648580E5" w:rsidR="00390FBD" w:rsidRDefault="00390FBD" w:rsidP="00390FBD">
            <w:pPr>
              <w:pStyle w:val="Lijstalinea"/>
              <w:ind w:left="1068"/>
              <w:jc w:val="both"/>
              <w:rPr>
                <w:color w:val="44546A" w:themeColor="text2"/>
                <w:lang w:val="nl-BE"/>
              </w:rPr>
            </w:pPr>
            <w:r>
              <w:rPr>
                <w:color w:val="44546A" w:themeColor="text2"/>
                <w:lang w:val="nl-BE"/>
              </w:rPr>
              <w:t>……………………………………………………………………………………………………………………..</w:t>
            </w:r>
            <w:r w:rsidRPr="00390FBD">
              <w:rPr>
                <w:color w:val="44546A" w:themeColor="text2"/>
                <w:lang w:val="nl-BE"/>
              </w:rPr>
              <w:t>……</w:t>
            </w:r>
          </w:p>
          <w:p w14:paraId="7B7D632F" w14:textId="77777777" w:rsidR="00390FBD" w:rsidRDefault="00390FBD" w:rsidP="00390FBD">
            <w:pPr>
              <w:pStyle w:val="Lijstalinea"/>
              <w:ind w:left="1068"/>
              <w:jc w:val="both"/>
              <w:rPr>
                <w:color w:val="44546A" w:themeColor="text2"/>
                <w:lang w:val="nl-BE"/>
              </w:rPr>
            </w:pPr>
          </w:p>
          <w:p w14:paraId="4D9CC5C9" w14:textId="77777777" w:rsidR="00390FBD" w:rsidRPr="00390FBD" w:rsidRDefault="00390FBD" w:rsidP="00390FBD">
            <w:pPr>
              <w:pStyle w:val="Lijstalinea"/>
              <w:ind w:left="1068"/>
              <w:jc w:val="both"/>
              <w:rPr>
                <w:color w:val="44546A" w:themeColor="text2"/>
                <w:lang w:val="nl-BE"/>
              </w:rPr>
            </w:pPr>
          </w:p>
          <w:p w14:paraId="45799D78" w14:textId="5549A8D6" w:rsidR="00390FBD" w:rsidRPr="00390FBD" w:rsidRDefault="00390FBD" w:rsidP="00390FBD">
            <w:pPr>
              <w:pStyle w:val="Lijstalinea"/>
              <w:numPr>
                <w:ilvl w:val="0"/>
                <w:numId w:val="11"/>
              </w:numPr>
              <w:jc w:val="both"/>
              <w:rPr>
                <w:i/>
                <w:iCs/>
                <w:color w:val="44546A" w:themeColor="text2"/>
                <w:lang w:val="nl-BE"/>
              </w:rPr>
            </w:pPr>
            <w:r w:rsidRPr="00390FBD">
              <w:rPr>
                <w:color w:val="44546A" w:themeColor="text2"/>
                <w:lang w:val="nl-BE"/>
              </w:rPr>
              <w:t>Andere financiële communicatie te ontvangen op volgend e-mailadres</w:t>
            </w:r>
            <w:r>
              <w:rPr>
                <w:color w:val="44546A" w:themeColor="text2"/>
                <w:lang w:val="nl-BE"/>
              </w:rPr>
              <w:t xml:space="preserve"> </w:t>
            </w:r>
            <w:r w:rsidRPr="00390FBD">
              <w:rPr>
                <w:i/>
                <w:iCs/>
                <w:color w:val="44546A" w:themeColor="text2"/>
                <w:lang w:val="nl-BE"/>
              </w:rPr>
              <w:t>  (enkel invullen indien</w:t>
            </w:r>
            <w:r w:rsidRPr="00390FBD">
              <w:rPr>
                <w:i/>
                <w:iCs/>
                <w:color w:val="44546A" w:themeColor="text2"/>
                <w:sz w:val="16"/>
                <w:szCs w:val="16"/>
              </w:rPr>
              <w:t xml:space="preserve"> dit </w:t>
            </w:r>
            <w:proofErr w:type="spellStart"/>
            <w:r w:rsidRPr="00390FBD">
              <w:rPr>
                <w:i/>
                <w:iCs/>
                <w:color w:val="44546A" w:themeColor="text2"/>
                <w:sz w:val="16"/>
                <w:szCs w:val="16"/>
              </w:rPr>
              <w:t>afwijkt</w:t>
            </w:r>
            <w:proofErr w:type="spellEnd"/>
            <w:r w:rsidRPr="00390FBD">
              <w:rPr>
                <w:i/>
                <w:iCs/>
                <w:color w:val="44546A" w:themeColor="text2"/>
                <w:sz w:val="16"/>
                <w:szCs w:val="16"/>
              </w:rPr>
              <w:t xml:space="preserve"> van </w:t>
            </w:r>
            <w:proofErr w:type="spellStart"/>
            <w:r w:rsidRPr="00390FBD">
              <w:rPr>
                <w:i/>
                <w:iCs/>
                <w:color w:val="44546A" w:themeColor="text2"/>
                <w:sz w:val="16"/>
                <w:szCs w:val="16"/>
              </w:rPr>
              <w:t>bovenstaand</w:t>
            </w:r>
            <w:proofErr w:type="spellEnd"/>
            <w:r w:rsidRPr="00390FBD">
              <w:rPr>
                <w:i/>
                <w:iCs/>
                <w:color w:val="44546A" w:themeColor="text2"/>
                <w:sz w:val="16"/>
                <w:szCs w:val="16"/>
              </w:rPr>
              <w:t xml:space="preserve"> e-</w:t>
            </w:r>
            <w:proofErr w:type="spellStart"/>
            <w:r w:rsidRPr="00390FBD">
              <w:rPr>
                <w:i/>
                <w:iCs/>
                <w:color w:val="44546A" w:themeColor="text2"/>
                <w:sz w:val="16"/>
                <w:szCs w:val="16"/>
              </w:rPr>
              <w:t>mailadres</w:t>
            </w:r>
            <w:proofErr w:type="spellEnd"/>
            <w:r>
              <w:rPr>
                <w:i/>
                <w:iCs/>
                <w:color w:val="44546A" w:themeColor="text2"/>
                <w:sz w:val="16"/>
                <w:szCs w:val="16"/>
              </w:rPr>
              <w:t>)</w:t>
            </w:r>
            <w:r w:rsidRPr="00390FBD">
              <w:rPr>
                <w:color w:val="44546A" w:themeColor="text2"/>
                <w:lang w:val="nl-BE"/>
              </w:rPr>
              <w:t xml:space="preserve">: </w:t>
            </w:r>
          </w:p>
          <w:p w14:paraId="0173B894" w14:textId="77777777" w:rsidR="00390FBD" w:rsidRDefault="00390FBD" w:rsidP="00390FBD">
            <w:pPr>
              <w:pStyle w:val="Lijstalinea"/>
              <w:ind w:left="1068"/>
              <w:jc w:val="both"/>
              <w:rPr>
                <w:color w:val="44546A" w:themeColor="text2"/>
                <w:lang w:val="nl-BE"/>
              </w:rPr>
            </w:pPr>
          </w:p>
          <w:p w14:paraId="03AF8D21" w14:textId="2C82A60F" w:rsidR="00390FBD" w:rsidRPr="004A6C6D" w:rsidRDefault="00390FBD" w:rsidP="00390FBD">
            <w:pPr>
              <w:pStyle w:val="Lijstalinea"/>
              <w:ind w:left="1068"/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  <w:r w:rsidRPr="00390FBD">
              <w:rPr>
                <w:color w:val="44546A" w:themeColor="text2"/>
                <w:lang w:val="nl-BE"/>
              </w:rPr>
              <w:t>……</w:t>
            </w:r>
            <w:r>
              <w:rPr>
                <w:color w:val="44546A" w:themeColor="text2"/>
                <w:lang w:val="nl-BE"/>
              </w:rPr>
              <w:t>………………………………………………………………………………………………………………………..</w:t>
            </w:r>
            <w:r w:rsidRPr="00390FBD">
              <w:rPr>
                <w:color w:val="44546A" w:themeColor="text2"/>
                <w:lang w:val="nl-BE"/>
              </w:rPr>
              <w:br/>
            </w:r>
          </w:p>
        </w:tc>
      </w:tr>
    </w:tbl>
    <w:p w14:paraId="40B2DE34" w14:textId="0E168762" w:rsidR="00291090" w:rsidRDefault="00291090" w:rsidP="005A3952">
      <w:pPr>
        <w:jc w:val="both"/>
        <w:rPr>
          <w:color w:val="44546A" w:themeColor="text2"/>
          <w:lang w:val="nl-BE"/>
        </w:rPr>
      </w:pPr>
      <w:bookmarkStart w:id="0" w:name="_Hlk127873077"/>
    </w:p>
    <w:tbl>
      <w:tblPr>
        <w:tblStyle w:val="Tabelraster11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3256"/>
        <w:gridCol w:w="6095"/>
      </w:tblGrid>
      <w:tr w:rsidR="00291090" w:rsidRPr="00C152DD" w14:paraId="0DFCAEAE" w14:textId="77777777" w:rsidTr="00291090">
        <w:tc>
          <w:tcPr>
            <w:tcW w:w="3256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75E4B10A" w14:textId="7C9AC043" w:rsidR="00291090" w:rsidRPr="00C152DD" w:rsidRDefault="00291090" w:rsidP="00D973B0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Adres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maatschappelijke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zetel</w:t>
            </w:r>
            <w:proofErr w:type="spellEnd"/>
          </w:p>
        </w:tc>
        <w:tc>
          <w:tcPr>
            <w:tcW w:w="6095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168D693" w14:textId="77777777" w:rsidR="00291090" w:rsidRPr="00C152DD" w:rsidRDefault="00291090" w:rsidP="00D973B0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291090" w:rsidRPr="004A6C6D" w14:paraId="48075195" w14:textId="77777777" w:rsidTr="00291090">
        <w:trPr>
          <w:trHeight w:val="252"/>
        </w:trPr>
        <w:tc>
          <w:tcPr>
            <w:tcW w:w="3256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1C6048E" w14:textId="7B772606" w:rsidR="00291090" w:rsidRPr="00291090" w:rsidRDefault="00A718A4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sdt>
              <w:sdtPr>
                <w:rPr>
                  <w:rFonts w:eastAsia="Times New Roman" w:cs="Arial"/>
                  <w:color w:val="44546A" w:themeColor="text2"/>
                  <w:szCs w:val="18"/>
                  <w:lang w:val="nl-BE" w:eastAsia="nl-BE"/>
                </w:rPr>
                <w:id w:val="2075549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90">
                  <w:rPr>
                    <w:rFonts w:ascii="MS Gothic" w:eastAsia="MS Gothic" w:hAnsi="MS Gothic" w:cs="Arial" w:hint="eastAsia"/>
                    <w:color w:val="44546A" w:themeColor="text2"/>
                    <w:szCs w:val="18"/>
                    <w:lang w:val="nl-BE" w:eastAsia="nl-BE"/>
                  </w:rPr>
                  <w:t>☐</w:t>
                </w:r>
              </w:sdtContent>
            </w:sdt>
            <w:r w:rsidR="00291090" w:rsidRPr="00291090">
              <w:rPr>
                <w:color w:val="44546A" w:themeColor="text2"/>
                <w:lang w:val="nl-BE"/>
              </w:rPr>
              <w:t>Idem als facturatieadres </w:t>
            </w:r>
          </w:p>
        </w:tc>
        <w:tc>
          <w:tcPr>
            <w:tcW w:w="6095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4A99008" w14:textId="38E28A30" w:rsidR="00291090" w:rsidRPr="004A6C6D" w:rsidRDefault="00291090" w:rsidP="0029109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  <w:r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  <w:t xml:space="preserve"> </w:t>
            </w:r>
          </w:p>
        </w:tc>
      </w:tr>
      <w:tr w:rsidR="00291090" w:rsidRPr="004A6C6D" w14:paraId="78C9951E" w14:textId="77777777" w:rsidTr="0029109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5BD19054" w14:textId="77777777" w:rsidR="00291090" w:rsidRPr="00186C2B" w:rsidRDefault="00291090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186C2B">
              <w:rPr>
                <w:color w:val="44546A" w:themeColor="text2"/>
              </w:rPr>
              <w:t>Straat</w:t>
            </w:r>
            <w:proofErr w:type="spellEnd"/>
            <w:r w:rsidRPr="00186C2B">
              <w:rPr>
                <w:color w:val="44546A" w:themeColor="text2"/>
              </w:rPr>
              <w:t xml:space="preserve"> + Nr</w:t>
            </w:r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19AC022" w14:textId="77777777" w:rsidR="00291090" w:rsidRPr="004A6C6D" w:rsidRDefault="00291090" w:rsidP="00D973B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  <w:tr w:rsidR="00291090" w:rsidRPr="004A6C6D" w14:paraId="70132F9F" w14:textId="77777777" w:rsidTr="0029109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686A85A6" w14:textId="77777777" w:rsidR="00291090" w:rsidRPr="00186C2B" w:rsidRDefault="00291090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186C2B">
              <w:rPr>
                <w:color w:val="44546A" w:themeColor="text2"/>
              </w:rPr>
              <w:t>Postcode</w:t>
            </w:r>
            <w:proofErr w:type="spellEnd"/>
            <w:r w:rsidRPr="00186C2B">
              <w:rPr>
                <w:color w:val="44546A" w:themeColor="text2"/>
              </w:rPr>
              <w:t xml:space="preserve"> + </w:t>
            </w:r>
            <w:proofErr w:type="spellStart"/>
            <w:r>
              <w:rPr>
                <w:color w:val="44546A" w:themeColor="text2"/>
              </w:rPr>
              <w:t>Hoofdg</w:t>
            </w:r>
            <w:r w:rsidRPr="00186C2B">
              <w:rPr>
                <w:color w:val="44546A" w:themeColor="text2"/>
              </w:rPr>
              <w:t>emeente</w:t>
            </w:r>
            <w:proofErr w:type="spellEnd"/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99624EB" w14:textId="77777777" w:rsidR="00291090" w:rsidRPr="004A6C6D" w:rsidRDefault="00291090" w:rsidP="00D973B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</w:tbl>
    <w:bookmarkEnd w:id="0"/>
    <w:p w14:paraId="744EC72A" w14:textId="5DEEF679" w:rsidR="0074233F" w:rsidRPr="00BE18B3" w:rsidRDefault="0074233F" w:rsidP="0074233F">
      <w:pPr>
        <w:jc w:val="both"/>
        <w:rPr>
          <w:color w:val="44546A" w:themeColor="text2"/>
          <w:lang w:val="nl-BE"/>
        </w:rPr>
      </w:pPr>
      <w:r>
        <w:rPr>
          <w:color w:val="44546A" w:themeColor="text2"/>
          <w:lang w:val="nl-BE"/>
        </w:rPr>
        <w:t xml:space="preserve">Informeert u ons wanneer u als organisatie recht heeft op </w:t>
      </w:r>
      <w:r w:rsidRPr="00BE18B3">
        <w:rPr>
          <w:color w:val="44546A" w:themeColor="text2"/>
          <w:lang w:val="nl-BE"/>
        </w:rPr>
        <w:t xml:space="preserve">verminderd </w:t>
      </w:r>
      <w:r w:rsidR="00515E78">
        <w:rPr>
          <w:color w:val="44546A" w:themeColor="text2"/>
          <w:lang w:val="nl-BE"/>
        </w:rPr>
        <w:t>btw</w:t>
      </w:r>
      <w:r w:rsidRPr="00BE18B3">
        <w:rPr>
          <w:color w:val="44546A" w:themeColor="text2"/>
          <w:lang w:val="nl-BE"/>
        </w:rPr>
        <w:t xml:space="preserve">-tarief (bv. in het kader van renovatiewerken in een wooncomplex met een sociale functie)? </w:t>
      </w:r>
      <w:r>
        <w:rPr>
          <w:color w:val="44546A" w:themeColor="text2"/>
          <w:lang w:val="nl-BE"/>
        </w:rPr>
        <w:t xml:space="preserve"> </w:t>
      </w:r>
    </w:p>
    <w:p w14:paraId="1E0D491F" w14:textId="3F4D4751" w:rsidR="0056141E" w:rsidRDefault="00F93435" w:rsidP="00B326DA">
      <w:pPr>
        <w:pStyle w:val="Kop1"/>
        <w:jc w:val="both"/>
        <w:rPr>
          <w:rFonts w:eastAsia="Times New Roman"/>
          <w:lang w:eastAsia="nl-BE"/>
        </w:rPr>
      </w:pPr>
      <w:r>
        <w:rPr>
          <w:rFonts w:eastAsia="Times New Roman"/>
          <w:lang w:eastAsia="nl-BE"/>
        </w:rPr>
        <w:t>Beheerder webportaal</w:t>
      </w:r>
    </w:p>
    <w:p w14:paraId="60CDD581" w14:textId="7D8E7F10" w:rsidR="00D61BB8" w:rsidRDefault="00F93435" w:rsidP="00F93435">
      <w:pPr>
        <w:pStyle w:val="Opsomming"/>
        <w:numPr>
          <w:ilvl w:val="0"/>
          <w:numId w:val="0"/>
        </w:numPr>
        <w:jc w:val="both"/>
        <w:rPr>
          <w:color w:val="44546A" w:themeColor="text2"/>
        </w:rPr>
      </w:pPr>
      <w:bookmarkStart w:id="1" w:name="_Hlk127873099"/>
      <w:r>
        <w:rPr>
          <w:color w:val="44546A" w:themeColor="text2"/>
        </w:rPr>
        <w:t xml:space="preserve">Na verwerking van de toetreding van uw organisatie, </w:t>
      </w:r>
      <w:r w:rsidR="00D61BB8">
        <w:rPr>
          <w:color w:val="44546A" w:themeColor="text2"/>
        </w:rPr>
        <w:t xml:space="preserve">kan </w:t>
      </w:r>
      <w:r>
        <w:rPr>
          <w:color w:val="44546A" w:themeColor="text2"/>
        </w:rPr>
        <w:t>volgende persoon via het CREAT webportaal</w:t>
      </w:r>
      <w:r w:rsidR="00D61BB8">
        <w:rPr>
          <w:color w:val="44546A" w:themeColor="text2"/>
        </w:rPr>
        <w:t>:</w:t>
      </w:r>
    </w:p>
    <w:p w14:paraId="6272E06C" w14:textId="77777777" w:rsidR="00D61BB8" w:rsidRDefault="00D61BB8" w:rsidP="00D61BB8">
      <w:pPr>
        <w:pStyle w:val="Opsomming"/>
        <w:numPr>
          <w:ilvl w:val="0"/>
          <w:numId w:val="8"/>
        </w:numPr>
        <w:jc w:val="both"/>
        <w:rPr>
          <w:color w:val="44546A" w:themeColor="text2"/>
        </w:rPr>
      </w:pPr>
      <w:r>
        <w:rPr>
          <w:color w:val="44546A" w:themeColor="text2"/>
        </w:rPr>
        <w:t>De instap regelen voor één of meerdere contracten</w:t>
      </w:r>
    </w:p>
    <w:p w14:paraId="75505F42" w14:textId="180971C2" w:rsidR="0056141E" w:rsidRPr="00186C2B" w:rsidRDefault="00515E78" w:rsidP="001A387E">
      <w:pPr>
        <w:pStyle w:val="Opsomming"/>
        <w:numPr>
          <w:ilvl w:val="0"/>
          <w:numId w:val="8"/>
        </w:numPr>
        <w:jc w:val="both"/>
        <w:rPr>
          <w:color w:val="44546A" w:themeColor="text2"/>
        </w:rPr>
      </w:pPr>
      <w:r>
        <w:rPr>
          <w:color w:val="44546A" w:themeColor="text2"/>
        </w:rPr>
        <w:t>Gebruikers</w:t>
      </w:r>
      <w:r w:rsidR="00D61BB8">
        <w:rPr>
          <w:color w:val="44546A" w:themeColor="text2"/>
        </w:rPr>
        <w:t>, kostenplaatsen en leveradressen opmaken</w:t>
      </w:r>
      <w:r w:rsidR="00F93435">
        <w:rPr>
          <w:color w:val="44546A" w:themeColor="text2"/>
        </w:rPr>
        <w:t xml:space="preserve"> </w:t>
      </w:r>
    </w:p>
    <w:tbl>
      <w:tblPr>
        <w:tblStyle w:val="Tabelraster12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2972"/>
        <w:gridCol w:w="3473"/>
        <w:gridCol w:w="2906"/>
      </w:tblGrid>
      <w:tr w:rsidR="0089151A" w:rsidRPr="0089151A" w14:paraId="111D7120" w14:textId="77777777" w:rsidTr="00D02772"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bookmarkEnd w:id="1"/>
          <w:p w14:paraId="43A67182" w14:textId="22B57C1B" w:rsidR="0089151A" w:rsidRPr="0089151A" w:rsidRDefault="0089151A" w:rsidP="0089151A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 w:rsidRPr="0089151A"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Contactpersoon</w:t>
            </w:r>
            <w:proofErr w:type="spellEnd"/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35D65F6" w14:textId="77777777" w:rsidR="0089151A" w:rsidRPr="0089151A" w:rsidRDefault="0089151A" w:rsidP="0089151A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89151A" w:rsidRPr="0089151A" w14:paraId="1C27D1E1" w14:textId="77777777" w:rsidTr="00D02772">
        <w:trPr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1899B8A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89151A">
              <w:rPr>
                <w:color w:val="44546A" w:themeColor="text2"/>
              </w:rPr>
              <w:t>Voornaam</w:t>
            </w:r>
            <w:proofErr w:type="spellEnd"/>
          </w:p>
        </w:tc>
        <w:tc>
          <w:tcPr>
            <w:tcW w:w="3473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720B87B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D51F4C5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  <w:r w:rsidRPr="0089151A">
              <w:rPr>
                <w:color w:val="44546A" w:themeColor="text2"/>
                <w:lang w:eastAsia="nl-BE"/>
              </w:rPr>
              <w:t>M/V/X*</w:t>
            </w:r>
          </w:p>
        </w:tc>
      </w:tr>
      <w:tr w:rsidR="0089151A" w:rsidRPr="0089151A" w14:paraId="7A11D7B2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EAB73F0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Naam</w:t>
            </w:r>
          </w:p>
        </w:tc>
        <w:tc>
          <w:tcPr>
            <w:tcW w:w="3473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28B97CD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04B769A" w14:textId="3886D008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89151A" w:rsidRPr="0089151A" w14:paraId="33A5BA5C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198CBB22" w14:textId="77777777" w:rsidR="0089151A" w:rsidRPr="0089151A" w:rsidRDefault="0089151A" w:rsidP="0089151A">
            <w:pPr>
              <w:jc w:val="both"/>
              <w:rPr>
                <w:color w:val="44546A" w:themeColor="text2"/>
              </w:rPr>
            </w:pPr>
            <w:proofErr w:type="spellStart"/>
            <w:r w:rsidRPr="0089151A">
              <w:rPr>
                <w:color w:val="44546A" w:themeColor="text2"/>
              </w:rPr>
              <w:t>Functie</w:t>
            </w:r>
            <w:proofErr w:type="spellEnd"/>
          </w:p>
        </w:tc>
        <w:tc>
          <w:tcPr>
            <w:tcW w:w="3473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6F3B761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ECEEEA4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A3427C" w:rsidRPr="0089151A" w14:paraId="0A74EEC6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036BE84F" w14:textId="438A0331" w:rsidR="00A3427C" w:rsidRPr="0089151A" w:rsidRDefault="00A3427C" w:rsidP="0089151A">
            <w:pPr>
              <w:jc w:val="both"/>
              <w:rPr>
                <w:color w:val="44546A" w:themeColor="text2"/>
              </w:rPr>
            </w:pPr>
            <w:proofErr w:type="spellStart"/>
            <w:r>
              <w:rPr>
                <w:color w:val="44546A" w:themeColor="text2"/>
              </w:rPr>
              <w:t>Afdeling</w:t>
            </w:r>
            <w:proofErr w:type="spellEnd"/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DBBD8B1" w14:textId="77777777" w:rsidR="00A3427C" w:rsidRPr="0089151A" w:rsidRDefault="00A3427C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</w:p>
        </w:tc>
      </w:tr>
      <w:tr w:rsidR="0089151A" w:rsidRPr="0089151A" w14:paraId="57EB95A6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7EB1869" w14:textId="67C56B3B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E</w:t>
            </w:r>
            <w:r w:rsidR="00783E42">
              <w:rPr>
                <w:color w:val="44546A" w:themeColor="text2"/>
              </w:rPr>
              <w:t>-</w:t>
            </w:r>
            <w:proofErr w:type="spellStart"/>
            <w:r w:rsidRPr="0089151A">
              <w:rPr>
                <w:color w:val="44546A" w:themeColor="text2"/>
              </w:rPr>
              <w:t>mailadres</w:t>
            </w:r>
            <w:proofErr w:type="spellEnd"/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1146ECE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</w:p>
        </w:tc>
      </w:tr>
      <w:tr w:rsidR="0089151A" w:rsidRPr="0089151A" w14:paraId="75452941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03D8DFB8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noProof/>
                <w:color w:val="44546A" w:themeColor="text2"/>
                <w:lang w:val="nl-BE" w:eastAsia="nl-BE"/>
              </w:rPr>
              <w:drawing>
                <wp:anchor distT="0" distB="0" distL="114300" distR="114300" simplePos="0" relativeHeight="251658246" behindDoc="1" locked="0" layoutInCell="1" allowOverlap="1" wp14:anchorId="2E8421CD" wp14:editId="1E1182BA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2540</wp:posOffset>
                  </wp:positionV>
                  <wp:extent cx="139700" cy="185420"/>
                  <wp:effectExtent l="0" t="0" r="0" b="5080"/>
                  <wp:wrapNone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EE8800"/>
                              </a:clrFrom>
                              <a:clrTo>
                                <a:srgbClr val="EE88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85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151A">
              <w:rPr>
                <w:noProof/>
                <w:color w:val="44546A" w:themeColor="text2"/>
                <w:lang w:val="nl-BE"/>
              </w:rPr>
              <w:t>Tel/GSM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20B443A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</w:p>
        </w:tc>
      </w:tr>
    </w:tbl>
    <w:p w14:paraId="4625A55B" w14:textId="77777777" w:rsidR="005C5E48" w:rsidRPr="002D75E9" w:rsidRDefault="005C5E48" w:rsidP="005C5E48">
      <w:pPr>
        <w:spacing w:before="100" w:beforeAutospacing="1" w:after="100" w:afterAutospacing="1" w:line="240" w:lineRule="auto"/>
        <w:rPr>
          <w:color w:val="44546A" w:themeColor="text2"/>
          <w:lang w:val="nl-BE"/>
        </w:rPr>
      </w:pPr>
      <w:r w:rsidRPr="002D75E9">
        <w:rPr>
          <w:color w:val="44546A" w:themeColor="text2"/>
          <w:lang w:val="nl-BE"/>
        </w:rPr>
        <w:lastRenderedPageBreak/>
        <w:t>* Schrappen wat niet van toepassing is</w:t>
      </w:r>
    </w:p>
    <w:p w14:paraId="581E770B" w14:textId="07106BF2" w:rsidR="0056141E" w:rsidRPr="00186C2B" w:rsidRDefault="0056141E" w:rsidP="00B326DA">
      <w:pPr>
        <w:jc w:val="both"/>
        <w:rPr>
          <w:color w:val="44546A" w:themeColor="text2"/>
          <w:lang w:val="nl-BE"/>
        </w:rPr>
      </w:pPr>
      <w:r w:rsidRPr="00186C2B">
        <w:rPr>
          <w:color w:val="44546A" w:themeColor="text2"/>
          <w:lang w:val="nl-BE"/>
        </w:rPr>
        <w:t xml:space="preserve">Deze persoonsgegevens worden strikt vertrouwelijk gehouden en enkel meegedeeld aan de leverancier of dienstverlener voor uitvoering van de door </w:t>
      </w:r>
      <w:r w:rsidR="00F93435">
        <w:rPr>
          <w:color w:val="44546A" w:themeColor="text2"/>
          <w:lang w:val="nl-BE"/>
        </w:rPr>
        <w:t>uw organisatie</w:t>
      </w:r>
      <w:r w:rsidRPr="00186C2B">
        <w:rPr>
          <w:color w:val="44546A" w:themeColor="text2"/>
          <w:lang w:val="nl-BE"/>
        </w:rPr>
        <w:t xml:space="preserve"> gevraagde diensten.</w:t>
      </w:r>
    </w:p>
    <w:p w14:paraId="3620D5BF" w14:textId="0313A613" w:rsidR="0056141E" w:rsidRDefault="0056141E" w:rsidP="00B326DA">
      <w:pPr>
        <w:jc w:val="both"/>
        <w:rPr>
          <w:color w:val="44546A" w:themeColor="text2"/>
          <w:lang w:val="nl-BE"/>
        </w:rPr>
      </w:pPr>
      <w:r w:rsidRPr="00186C2B">
        <w:rPr>
          <w:color w:val="44546A" w:themeColor="text2"/>
          <w:lang w:val="nl-BE"/>
        </w:rPr>
        <w:t>De persoonsgegevens kunnen</w:t>
      </w:r>
      <w:r w:rsidR="00507CA1">
        <w:rPr>
          <w:color w:val="44546A" w:themeColor="text2"/>
          <w:lang w:val="nl-BE"/>
        </w:rPr>
        <w:t>, na goedkeuring van de persoon in kwestie,</w:t>
      </w:r>
      <w:r w:rsidRPr="00186C2B">
        <w:rPr>
          <w:color w:val="44546A" w:themeColor="text2"/>
          <w:lang w:val="nl-BE"/>
        </w:rPr>
        <w:t xml:space="preserve"> worden gebruikt voor direct marketing. Gebruikers kunnen zich op elk moment hiertegen verzetten (“</w:t>
      </w:r>
      <w:proofErr w:type="spellStart"/>
      <w:r w:rsidRPr="00186C2B">
        <w:rPr>
          <w:color w:val="44546A" w:themeColor="text2"/>
          <w:lang w:val="nl-BE"/>
        </w:rPr>
        <w:t>opt</w:t>
      </w:r>
      <w:proofErr w:type="spellEnd"/>
      <w:r w:rsidRPr="00186C2B">
        <w:rPr>
          <w:color w:val="44546A" w:themeColor="text2"/>
          <w:lang w:val="nl-BE"/>
        </w:rPr>
        <w:t xml:space="preserve">-out”). Hiertoe kan de </w:t>
      </w:r>
      <w:r w:rsidR="00507CA1">
        <w:rPr>
          <w:color w:val="44546A" w:themeColor="text2"/>
          <w:lang w:val="nl-BE"/>
        </w:rPr>
        <w:t>gebruiker, zonder motivering</w:t>
      </w:r>
      <w:r w:rsidR="005C5E48">
        <w:rPr>
          <w:color w:val="44546A" w:themeColor="text2"/>
          <w:lang w:val="nl-BE"/>
        </w:rPr>
        <w:t>, een e-mail zenden naar creat@creat.be</w:t>
      </w:r>
      <w:r w:rsidR="00507CA1">
        <w:rPr>
          <w:color w:val="44546A" w:themeColor="text2"/>
          <w:lang w:val="nl-BE"/>
        </w:rPr>
        <w:t xml:space="preserve"> </w:t>
      </w:r>
      <w:bookmarkStart w:id="2" w:name="_Hlk127873114"/>
      <w:r w:rsidRPr="00186C2B">
        <w:rPr>
          <w:color w:val="44546A" w:themeColor="text2"/>
          <w:lang w:val="nl-BE"/>
        </w:rPr>
        <w:t xml:space="preserve">of </w:t>
      </w:r>
      <w:r w:rsidR="00F93435">
        <w:rPr>
          <w:color w:val="44546A" w:themeColor="text2"/>
          <w:lang w:val="nl-BE"/>
        </w:rPr>
        <w:t>zich uitschrijven via</w:t>
      </w:r>
      <w:r w:rsidRPr="00186C2B">
        <w:rPr>
          <w:color w:val="44546A" w:themeColor="text2"/>
          <w:lang w:val="nl-BE"/>
        </w:rPr>
        <w:t xml:space="preserve"> </w:t>
      </w:r>
      <w:r w:rsidR="001A387E">
        <w:rPr>
          <w:color w:val="44546A" w:themeColor="text2"/>
          <w:lang w:val="nl-BE"/>
        </w:rPr>
        <w:t>de daartoe voorziene link in de mailing</w:t>
      </w:r>
      <w:r w:rsidRPr="00186C2B">
        <w:rPr>
          <w:color w:val="44546A" w:themeColor="text2"/>
          <w:lang w:val="nl-BE"/>
        </w:rPr>
        <w:t>.</w:t>
      </w:r>
    </w:p>
    <w:bookmarkEnd w:id="2"/>
    <w:p w14:paraId="351314A7" w14:textId="3D5DD9B2" w:rsidR="00F93435" w:rsidRDefault="00F93435" w:rsidP="00B326DA">
      <w:pPr>
        <w:jc w:val="both"/>
        <w:rPr>
          <w:color w:val="44546A" w:themeColor="text2"/>
          <w:lang w:val="nl-BE"/>
        </w:rPr>
      </w:pPr>
    </w:p>
    <w:p w14:paraId="547560AC" w14:textId="77777777" w:rsidR="00515E78" w:rsidRDefault="00515E78" w:rsidP="00B326DA">
      <w:pPr>
        <w:jc w:val="both"/>
        <w:rPr>
          <w:color w:val="44546A" w:themeColor="text2"/>
          <w:lang w:val="nl-BE"/>
        </w:rPr>
      </w:pPr>
    </w:p>
    <w:p w14:paraId="54A487FD" w14:textId="77777777" w:rsidR="001A387E" w:rsidRPr="00F93435" w:rsidRDefault="001A387E" w:rsidP="00B326DA">
      <w:pPr>
        <w:jc w:val="both"/>
        <w:rPr>
          <w:color w:val="44546A" w:themeColor="text2"/>
          <w:lang w:val="nl-BE"/>
        </w:rPr>
      </w:pPr>
    </w:p>
    <w:p w14:paraId="695DC44C" w14:textId="2C34C29D" w:rsidR="00221FBC" w:rsidRPr="00BE18B3" w:rsidRDefault="00221FBC" w:rsidP="00B326DA">
      <w:pPr>
        <w:jc w:val="both"/>
        <w:rPr>
          <w:color w:val="44546A" w:themeColor="text2"/>
          <w:lang w:val="nl-BE"/>
        </w:rPr>
      </w:pPr>
      <w:r w:rsidRPr="00BE18B3">
        <w:rPr>
          <w:color w:val="44546A" w:themeColor="text2"/>
          <w:lang w:val="nl-BE"/>
        </w:rPr>
        <w:t xml:space="preserve">Ondergetekende verklaart op eer dat de hierboven meegedeelde informatie correct is.  </w:t>
      </w:r>
    </w:p>
    <w:p w14:paraId="4D40798A" w14:textId="2A1B5F46" w:rsidR="00221FBC" w:rsidRDefault="00221FBC" w:rsidP="00B326DA">
      <w:pPr>
        <w:jc w:val="both"/>
        <w:rPr>
          <w:color w:val="44546A" w:themeColor="text2"/>
        </w:rPr>
      </w:pPr>
      <w:r w:rsidRPr="00221FBC">
        <w:rPr>
          <w:color w:val="44546A" w:themeColor="text2"/>
        </w:rPr>
        <w:t xml:space="preserve">Naam: …………………………………………………………………………………………………… </w:t>
      </w:r>
    </w:p>
    <w:p w14:paraId="7722D878" w14:textId="77777777" w:rsidR="00221FBC" w:rsidRPr="00221FBC" w:rsidRDefault="00221FBC" w:rsidP="00B326DA">
      <w:pPr>
        <w:jc w:val="both"/>
        <w:rPr>
          <w:color w:val="44546A" w:themeColor="text2"/>
        </w:rPr>
      </w:pPr>
    </w:p>
    <w:p w14:paraId="3D838C7C" w14:textId="47C3949E" w:rsidR="00221FBC" w:rsidRDefault="00221FBC" w:rsidP="00B326DA">
      <w:pPr>
        <w:jc w:val="both"/>
        <w:rPr>
          <w:color w:val="44546A" w:themeColor="text2"/>
        </w:rPr>
      </w:pPr>
      <w:proofErr w:type="spellStart"/>
      <w:r w:rsidRPr="00221FBC">
        <w:rPr>
          <w:color w:val="44546A" w:themeColor="text2"/>
        </w:rPr>
        <w:t>Functie</w:t>
      </w:r>
      <w:proofErr w:type="spellEnd"/>
      <w:r w:rsidRPr="00221FBC">
        <w:rPr>
          <w:color w:val="44546A" w:themeColor="text2"/>
        </w:rPr>
        <w:t xml:space="preserve">: …………………………………………………………………………………………………… </w:t>
      </w:r>
    </w:p>
    <w:p w14:paraId="352943E5" w14:textId="77777777" w:rsidR="00221FBC" w:rsidRPr="00221FBC" w:rsidRDefault="00221FBC" w:rsidP="00B326DA">
      <w:pPr>
        <w:jc w:val="both"/>
        <w:rPr>
          <w:color w:val="44546A" w:themeColor="text2"/>
        </w:rPr>
      </w:pPr>
    </w:p>
    <w:p w14:paraId="7AB1335B" w14:textId="77777777" w:rsidR="00221FBC" w:rsidRPr="00221FBC" w:rsidRDefault="00221FBC" w:rsidP="00B326DA">
      <w:pPr>
        <w:jc w:val="both"/>
        <w:rPr>
          <w:color w:val="44546A" w:themeColor="text2"/>
        </w:rPr>
      </w:pPr>
      <w:proofErr w:type="spellStart"/>
      <w:r w:rsidRPr="00221FBC">
        <w:rPr>
          <w:color w:val="44546A" w:themeColor="text2"/>
        </w:rPr>
        <w:t>Datum</w:t>
      </w:r>
      <w:proofErr w:type="spellEnd"/>
      <w:r w:rsidRPr="00221FBC">
        <w:rPr>
          <w:color w:val="44546A" w:themeColor="text2"/>
        </w:rPr>
        <w:t xml:space="preserve">: …………………………………………………………………………………………………… </w:t>
      </w:r>
    </w:p>
    <w:p w14:paraId="3F450D9F" w14:textId="77777777" w:rsidR="00221FBC" w:rsidRPr="003103FB" w:rsidRDefault="00221FBC" w:rsidP="00B326DA">
      <w:pPr>
        <w:jc w:val="both"/>
      </w:pPr>
    </w:p>
    <w:sectPr w:rsidR="00221FBC" w:rsidRPr="003103FB" w:rsidSect="001601C4">
      <w:footerReference w:type="default" r:id="rId15"/>
      <w:pgSz w:w="11906" w:h="16838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D8CCC" w14:textId="77777777" w:rsidR="00B01AF2" w:rsidRDefault="00B01AF2" w:rsidP="001601C4">
      <w:pPr>
        <w:spacing w:after="0" w:line="240" w:lineRule="auto"/>
      </w:pPr>
      <w:r>
        <w:separator/>
      </w:r>
    </w:p>
  </w:endnote>
  <w:endnote w:type="continuationSeparator" w:id="0">
    <w:p w14:paraId="7DCBAFD0" w14:textId="77777777" w:rsidR="00B01AF2" w:rsidRDefault="00B01AF2" w:rsidP="001601C4">
      <w:pPr>
        <w:spacing w:after="0" w:line="240" w:lineRule="auto"/>
      </w:pPr>
      <w:r>
        <w:continuationSeparator/>
      </w:r>
    </w:p>
  </w:endnote>
  <w:endnote w:type="continuationNotice" w:id="1">
    <w:p w14:paraId="3E557B59" w14:textId="77777777" w:rsidR="00B01AF2" w:rsidRDefault="00B01A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single" w:sz="24" w:space="0" w:color="FFCE02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B01AF2" w14:paraId="6A70F35F" w14:textId="77777777" w:rsidTr="000C7637">
      <w:trPr>
        <w:trHeight w:val="567"/>
      </w:trPr>
      <w:tc>
        <w:tcPr>
          <w:tcW w:w="4814" w:type="dxa"/>
        </w:tcPr>
        <w:p w14:paraId="1607CDB6" w14:textId="77777777" w:rsidR="00B01AF2" w:rsidRDefault="00B01AF2">
          <w:pPr>
            <w:pStyle w:val="Voettekst"/>
            <w:rPr>
              <w:noProof/>
              <w:lang w:val="nl-BE" w:eastAsia="nl-BE"/>
            </w:rPr>
          </w:pPr>
        </w:p>
      </w:tc>
      <w:tc>
        <w:tcPr>
          <w:tcW w:w="4814" w:type="dxa"/>
        </w:tcPr>
        <w:p w14:paraId="446B7B96" w14:textId="0569E3ED" w:rsidR="00B01AF2" w:rsidRDefault="00B01AF2" w:rsidP="001601C4">
          <w:pPr>
            <w:pStyle w:val="Voetteks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83E42" w:rsidRPr="00783E42">
            <w:rPr>
              <w:noProof/>
              <w:lang w:val="nl-NL"/>
            </w:rPr>
            <w:t>2</w:t>
          </w:r>
          <w:r>
            <w:fldChar w:fldCharType="end"/>
          </w:r>
        </w:p>
      </w:tc>
    </w:tr>
  </w:tbl>
  <w:p w14:paraId="0A35611A" w14:textId="77777777" w:rsidR="00B01AF2" w:rsidRPr="001601C4" w:rsidRDefault="00B01AF2" w:rsidP="001601C4">
    <w:pPr>
      <w:pStyle w:val="Voettekst"/>
      <w:rPr>
        <w:sz w:val="2"/>
      </w:rPr>
    </w:pPr>
    <w:r>
      <w:rPr>
        <w:noProof/>
        <w:lang w:val="nl-BE" w:eastAsia="nl-BE"/>
      </w:rPr>
      <w:drawing>
        <wp:anchor distT="0" distB="0" distL="114300" distR="114300" simplePos="0" relativeHeight="251658240" behindDoc="0" locked="0" layoutInCell="1" allowOverlap="1" wp14:anchorId="083C0880" wp14:editId="021ECBA1">
          <wp:simplePos x="0" y="0"/>
          <wp:positionH relativeFrom="column">
            <wp:posOffset>-103561</wp:posOffset>
          </wp:positionH>
          <wp:positionV relativeFrom="paragraph">
            <wp:posOffset>-660400</wp:posOffset>
          </wp:positionV>
          <wp:extent cx="1139825" cy="575945"/>
          <wp:effectExtent l="0" t="0" r="317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werpointelementen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82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B073D" w14:textId="77777777" w:rsidR="00B01AF2" w:rsidRDefault="00B01AF2" w:rsidP="001601C4">
      <w:pPr>
        <w:spacing w:after="0" w:line="240" w:lineRule="auto"/>
      </w:pPr>
      <w:r>
        <w:separator/>
      </w:r>
    </w:p>
  </w:footnote>
  <w:footnote w:type="continuationSeparator" w:id="0">
    <w:p w14:paraId="6AA2F0DA" w14:textId="77777777" w:rsidR="00B01AF2" w:rsidRDefault="00B01AF2" w:rsidP="001601C4">
      <w:pPr>
        <w:spacing w:after="0" w:line="240" w:lineRule="auto"/>
      </w:pPr>
      <w:r>
        <w:continuationSeparator/>
      </w:r>
    </w:p>
  </w:footnote>
  <w:footnote w:type="continuationNotice" w:id="1">
    <w:p w14:paraId="525701B9" w14:textId="77777777" w:rsidR="00B01AF2" w:rsidRDefault="00B01AF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FA808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2E124A"/>
    <w:multiLevelType w:val="hybridMultilevel"/>
    <w:tmpl w:val="EDA43B72"/>
    <w:lvl w:ilvl="0" w:tplc="E956488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E7AE9"/>
    <w:multiLevelType w:val="hybridMultilevel"/>
    <w:tmpl w:val="42CC0256"/>
    <w:lvl w:ilvl="0" w:tplc="71008E5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B1529F0"/>
    <w:multiLevelType w:val="hybridMultilevel"/>
    <w:tmpl w:val="30AED4C6"/>
    <w:lvl w:ilvl="0" w:tplc="A1B63D7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3248D"/>
    <w:multiLevelType w:val="multilevel"/>
    <w:tmpl w:val="9412FC52"/>
    <w:lvl w:ilvl="0">
      <w:start w:val="1"/>
      <w:numFmt w:val="bullet"/>
      <w:pStyle w:val="Lijstopsomteken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color w:val="5B9BD5" w:themeColor="accent1"/>
      </w:rPr>
    </w:lvl>
    <w:lvl w:ilvl="1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color w:val="5B9BD5" w:themeColor="accent1"/>
      </w:rPr>
    </w:lvl>
    <w:lvl w:ilvl="2">
      <w:start w:val="1"/>
      <w:numFmt w:val="bullet"/>
      <w:lvlText w:val="‒"/>
      <w:lvlJc w:val="left"/>
      <w:pPr>
        <w:tabs>
          <w:tab w:val="num" w:pos="852"/>
        </w:tabs>
        <w:ind w:left="852" w:hanging="284"/>
      </w:pPr>
      <w:rPr>
        <w:rFonts w:ascii="Arial" w:hAnsi="Arial" w:hint="default"/>
        <w:color w:val="5B9BD5" w:themeColor="accent1"/>
      </w:rPr>
    </w:lvl>
    <w:lvl w:ilvl="3">
      <w:start w:val="1"/>
      <w:numFmt w:val="bullet"/>
      <w:lvlText w:val="■"/>
      <w:lvlJc w:val="left"/>
      <w:pPr>
        <w:tabs>
          <w:tab w:val="num" w:pos="1136"/>
        </w:tabs>
        <w:ind w:left="1136" w:hanging="284"/>
      </w:pPr>
      <w:rPr>
        <w:rFonts w:ascii="Arial" w:hAnsi="Arial" w:hint="default"/>
        <w:color w:val="5B9BD5" w:themeColor="accent1"/>
      </w:rPr>
    </w:lvl>
    <w:lvl w:ilvl="4">
      <w:start w:val="1"/>
      <w:numFmt w:val="bullet"/>
      <w:lvlText w:val=""/>
      <w:lvlJc w:val="left"/>
      <w:pPr>
        <w:tabs>
          <w:tab w:val="num" w:pos="1420"/>
        </w:tabs>
        <w:ind w:left="1420" w:hanging="284"/>
      </w:pPr>
      <w:rPr>
        <w:rFonts w:ascii="Symbol" w:hAnsi="Symbol" w:hint="default"/>
        <w:color w:val="5B9BD5" w:themeColor="accent1"/>
      </w:rPr>
    </w:lvl>
    <w:lvl w:ilvl="5">
      <w:start w:val="1"/>
      <w:numFmt w:val="bullet"/>
      <w:lvlText w:val="‒"/>
      <w:lvlJc w:val="left"/>
      <w:pPr>
        <w:tabs>
          <w:tab w:val="num" w:pos="1704"/>
        </w:tabs>
        <w:ind w:left="1704" w:hanging="284"/>
      </w:pPr>
      <w:rPr>
        <w:rFonts w:ascii="Arial" w:hAnsi="Arial" w:hint="default"/>
        <w:color w:val="5B9BD5" w:themeColor="accent1"/>
      </w:rPr>
    </w:lvl>
    <w:lvl w:ilvl="6">
      <w:start w:val="1"/>
      <w:numFmt w:val="bullet"/>
      <w:lvlText w:val="■"/>
      <w:lvlJc w:val="left"/>
      <w:pPr>
        <w:tabs>
          <w:tab w:val="num" w:pos="1988"/>
        </w:tabs>
        <w:ind w:left="1988" w:hanging="284"/>
      </w:pPr>
      <w:rPr>
        <w:rFonts w:ascii="Arial" w:hAnsi="Arial" w:hint="default"/>
        <w:color w:val="5B9BD5" w:themeColor="accent1"/>
      </w:rPr>
    </w:lvl>
    <w:lvl w:ilvl="7">
      <w:start w:val="1"/>
      <w:numFmt w:val="bullet"/>
      <w:lvlText w:val=""/>
      <w:lvlJc w:val="left"/>
      <w:pPr>
        <w:tabs>
          <w:tab w:val="num" w:pos="2272"/>
        </w:tabs>
        <w:ind w:left="2272" w:hanging="284"/>
      </w:pPr>
      <w:rPr>
        <w:rFonts w:ascii="Symbol" w:hAnsi="Symbol" w:hint="default"/>
        <w:color w:val="5B9BD5" w:themeColor="accent1"/>
      </w:rPr>
    </w:lvl>
    <w:lvl w:ilvl="8">
      <w:start w:val="1"/>
      <w:numFmt w:val="bullet"/>
      <w:lvlText w:val="‒"/>
      <w:lvlJc w:val="left"/>
      <w:pPr>
        <w:tabs>
          <w:tab w:val="num" w:pos="2556"/>
        </w:tabs>
        <w:ind w:left="2556" w:hanging="284"/>
      </w:pPr>
      <w:rPr>
        <w:rFonts w:ascii="Arial" w:hAnsi="Arial" w:hint="default"/>
        <w:color w:val="5B9BD5" w:themeColor="accent1"/>
      </w:rPr>
    </w:lvl>
  </w:abstractNum>
  <w:abstractNum w:abstractNumId="5" w15:restartNumberingAfterBreak="0">
    <w:nsid w:val="30445EDE"/>
    <w:multiLevelType w:val="hybridMultilevel"/>
    <w:tmpl w:val="AD12010E"/>
    <w:lvl w:ilvl="0" w:tplc="E2F6B1E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4546A" w:themeColor="text2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322A0"/>
    <w:multiLevelType w:val="hybridMultilevel"/>
    <w:tmpl w:val="E47ADF2C"/>
    <w:lvl w:ilvl="0" w:tplc="F36C2572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746ED6"/>
    <w:multiLevelType w:val="multilevel"/>
    <w:tmpl w:val="10FA8B5A"/>
    <w:lvl w:ilvl="0">
      <w:start w:val="1"/>
      <w:numFmt w:val="decimal"/>
      <w:pStyle w:val="Kop1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Kop2"/>
      <w:lvlText w:val="%1.%2"/>
      <w:lvlJc w:val="left"/>
      <w:pPr>
        <w:ind w:left="10215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629F46FC"/>
    <w:multiLevelType w:val="hybridMultilevel"/>
    <w:tmpl w:val="0FB602CE"/>
    <w:lvl w:ilvl="0" w:tplc="18F4A670">
      <w:start w:val="1"/>
      <w:numFmt w:val="bullet"/>
      <w:pStyle w:val="Opsomming"/>
      <w:lvlText w:val=""/>
      <w:lvlJc w:val="left"/>
      <w:pPr>
        <w:ind w:left="720" w:hanging="360"/>
      </w:pPr>
      <w:rPr>
        <w:rFonts w:ascii="Symbol" w:hAnsi="Symbol" w:hint="default"/>
        <w:color w:val="FFCE02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A786A"/>
    <w:multiLevelType w:val="hybridMultilevel"/>
    <w:tmpl w:val="ABF099F2"/>
    <w:lvl w:ilvl="0" w:tplc="71008E5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5B299E"/>
    <w:multiLevelType w:val="hybridMultilevel"/>
    <w:tmpl w:val="77E05A02"/>
    <w:lvl w:ilvl="0" w:tplc="71008E5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856572">
    <w:abstractNumId w:val="7"/>
  </w:num>
  <w:num w:numId="2" w16cid:durableId="291176695">
    <w:abstractNumId w:val="1"/>
  </w:num>
  <w:num w:numId="3" w16cid:durableId="1050109020">
    <w:abstractNumId w:val="8"/>
  </w:num>
  <w:num w:numId="4" w16cid:durableId="1981185822">
    <w:abstractNumId w:val="0"/>
  </w:num>
  <w:num w:numId="5" w16cid:durableId="1583568064">
    <w:abstractNumId w:val="4"/>
  </w:num>
  <w:num w:numId="6" w16cid:durableId="1977488">
    <w:abstractNumId w:val="5"/>
  </w:num>
  <w:num w:numId="7" w16cid:durableId="1933540162">
    <w:abstractNumId w:val="3"/>
  </w:num>
  <w:num w:numId="8" w16cid:durableId="1363047728">
    <w:abstractNumId w:val="6"/>
  </w:num>
  <w:num w:numId="9" w16cid:durableId="1087464669">
    <w:abstractNumId w:val="2"/>
  </w:num>
  <w:num w:numId="10" w16cid:durableId="1860463775">
    <w:abstractNumId w:val="9"/>
  </w:num>
  <w:num w:numId="11" w16cid:durableId="909718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D88"/>
    <w:rsid w:val="000037B0"/>
    <w:rsid w:val="00012D88"/>
    <w:rsid w:val="000207F4"/>
    <w:rsid w:val="00053E4A"/>
    <w:rsid w:val="00080E1E"/>
    <w:rsid w:val="00087CE3"/>
    <w:rsid w:val="000C7637"/>
    <w:rsid w:val="000D7369"/>
    <w:rsid w:val="00112D6D"/>
    <w:rsid w:val="00112D8E"/>
    <w:rsid w:val="00120820"/>
    <w:rsid w:val="001601C4"/>
    <w:rsid w:val="00186C2B"/>
    <w:rsid w:val="001A0EDF"/>
    <w:rsid w:val="001A387E"/>
    <w:rsid w:val="001C5805"/>
    <w:rsid w:val="00221441"/>
    <w:rsid w:val="00221FBC"/>
    <w:rsid w:val="00237156"/>
    <w:rsid w:val="00291090"/>
    <w:rsid w:val="00321694"/>
    <w:rsid w:val="00337FD8"/>
    <w:rsid w:val="00370E6E"/>
    <w:rsid w:val="00390FBD"/>
    <w:rsid w:val="003C57F5"/>
    <w:rsid w:val="0048708D"/>
    <w:rsid w:val="00496388"/>
    <w:rsid w:val="004B1298"/>
    <w:rsid w:val="004D4318"/>
    <w:rsid w:val="00507CA1"/>
    <w:rsid w:val="00515E78"/>
    <w:rsid w:val="00555DA2"/>
    <w:rsid w:val="00556376"/>
    <w:rsid w:val="0056141E"/>
    <w:rsid w:val="005A3952"/>
    <w:rsid w:val="005C5E48"/>
    <w:rsid w:val="006208A7"/>
    <w:rsid w:val="006320C6"/>
    <w:rsid w:val="00653906"/>
    <w:rsid w:val="00655F36"/>
    <w:rsid w:val="0068279D"/>
    <w:rsid w:val="006F1DDE"/>
    <w:rsid w:val="00702DA8"/>
    <w:rsid w:val="00705785"/>
    <w:rsid w:val="00710C7E"/>
    <w:rsid w:val="0074233F"/>
    <w:rsid w:val="00746F74"/>
    <w:rsid w:val="00783E42"/>
    <w:rsid w:val="00871E16"/>
    <w:rsid w:val="0089151A"/>
    <w:rsid w:val="00904C3E"/>
    <w:rsid w:val="00921336"/>
    <w:rsid w:val="0095337E"/>
    <w:rsid w:val="00980F68"/>
    <w:rsid w:val="009B5D6F"/>
    <w:rsid w:val="00A20BE6"/>
    <w:rsid w:val="00A26F23"/>
    <w:rsid w:val="00A3427C"/>
    <w:rsid w:val="00A718A4"/>
    <w:rsid w:val="00B01AF2"/>
    <w:rsid w:val="00B176E9"/>
    <w:rsid w:val="00B326DA"/>
    <w:rsid w:val="00BA217B"/>
    <w:rsid w:val="00BC5D72"/>
    <w:rsid w:val="00BE18B3"/>
    <w:rsid w:val="00C14FC7"/>
    <w:rsid w:val="00C81C6B"/>
    <w:rsid w:val="00D02772"/>
    <w:rsid w:val="00D06494"/>
    <w:rsid w:val="00D43C43"/>
    <w:rsid w:val="00D61BB8"/>
    <w:rsid w:val="00DE0BFB"/>
    <w:rsid w:val="00DE4A7E"/>
    <w:rsid w:val="00E27B88"/>
    <w:rsid w:val="00E41829"/>
    <w:rsid w:val="00E61F3F"/>
    <w:rsid w:val="00E74A4B"/>
    <w:rsid w:val="00EA55B7"/>
    <w:rsid w:val="00EF69D4"/>
    <w:rsid w:val="00F93435"/>
    <w:rsid w:val="00FB3883"/>
    <w:rsid w:val="00FF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8B1CDC2"/>
  <w15:chartTrackingRefBased/>
  <w15:docId w15:val="{2523E98B-620E-44CD-B297-4DAF64D2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80F68"/>
    <w:pPr>
      <w:spacing w:after="120" w:line="240" w:lineRule="atLeast"/>
    </w:pPr>
    <w:rPr>
      <w:rFonts w:ascii="Verdana" w:hAnsi="Verdana"/>
      <w:color w:val="231F20"/>
      <w:sz w:val="18"/>
      <w:lang w:val="fr-BE"/>
    </w:rPr>
  </w:style>
  <w:style w:type="paragraph" w:styleId="Kop1">
    <w:name w:val="heading 1"/>
    <w:basedOn w:val="Standaard"/>
    <w:next w:val="Standaard"/>
    <w:link w:val="Kop1Char"/>
    <w:uiPriority w:val="9"/>
    <w:qFormat/>
    <w:rsid w:val="00921336"/>
    <w:pPr>
      <w:keepNext/>
      <w:keepLines/>
      <w:numPr>
        <w:numId w:val="1"/>
      </w:numPr>
      <w:spacing w:before="120" w:line="360" w:lineRule="atLeast"/>
      <w:ind w:left="431" w:hanging="431"/>
      <w:outlineLvl w:val="0"/>
    </w:pPr>
    <w:rPr>
      <w:rFonts w:eastAsiaTheme="majorEastAsia" w:cstheme="majorBidi"/>
      <w:color w:val="7FBC42"/>
      <w:sz w:val="22"/>
      <w:szCs w:val="32"/>
      <w:lang w:val="nl-B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E0BFB"/>
    <w:pPr>
      <w:keepNext/>
      <w:keepLines/>
      <w:numPr>
        <w:ilvl w:val="1"/>
        <w:numId w:val="1"/>
      </w:numPr>
      <w:ind w:left="578" w:hanging="578"/>
      <w:outlineLvl w:val="1"/>
    </w:pPr>
    <w:rPr>
      <w:rFonts w:eastAsiaTheme="majorEastAsia" w:cstheme="majorBidi"/>
      <w:color w:val="34657F"/>
      <w:sz w:val="20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921336"/>
    <w:pPr>
      <w:keepNext/>
      <w:keepLines/>
      <w:numPr>
        <w:ilvl w:val="2"/>
        <w:numId w:val="1"/>
      </w:numPr>
      <w:outlineLvl w:val="2"/>
    </w:pPr>
    <w:rPr>
      <w:rFonts w:eastAsiaTheme="majorEastAsia" w:cstheme="majorBidi"/>
      <w:color w:val="34657F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E4182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4182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4182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4182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4182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4182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87CE3"/>
    <w:pPr>
      <w:contextualSpacing/>
    </w:pPr>
    <w:rPr>
      <w:rFonts w:eastAsiaTheme="majorEastAsia" w:cstheme="majorBidi"/>
      <w:b/>
      <w:color w:val="7FBC42"/>
      <w:spacing w:val="-10"/>
      <w:kern w:val="28"/>
      <w:sz w:val="54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87CE3"/>
    <w:rPr>
      <w:rFonts w:ascii="Verdana" w:eastAsiaTheme="majorEastAsia" w:hAnsi="Verdana" w:cstheme="majorBidi"/>
      <w:b/>
      <w:color w:val="7FBC42"/>
      <w:spacing w:val="-10"/>
      <w:kern w:val="28"/>
      <w:sz w:val="54"/>
      <w:szCs w:val="56"/>
      <w:lang w:val="fr-BE"/>
    </w:rPr>
  </w:style>
  <w:style w:type="paragraph" w:styleId="Ondertitel">
    <w:name w:val="Subtitle"/>
    <w:aliases w:val="TItel"/>
    <w:basedOn w:val="Standaard"/>
    <w:next w:val="Standaard"/>
    <w:link w:val="OndertitelChar"/>
    <w:uiPriority w:val="11"/>
    <w:qFormat/>
    <w:rsid w:val="00087CE3"/>
    <w:pPr>
      <w:numPr>
        <w:ilvl w:val="1"/>
      </w:numPr>
    </w:pPr>
    <w:rPr>
      <w:rFonts w:eastAsiaTheme="minorEastAsia"/>
      <w:b/>
      <w:color w:val="34657F"/>
      <w:spacing w:val="15"/>
      <w:sz w:val="28"/>
    </w:rPr>
  </w:style>
  <w:style w:type="character" w:customStyle="1" w:styleId="OndertitelChar">
    <w:name w:val="Ondertitel Char"/>
    <w:aliases w:val="TItel Char"/>
    <w:basedOn w:val="Standaardalinea-lettertype"/>
    <w:link w:val="Ondertitel"/>
    <w:uiPriority w:val="11"/>
    <w:rsid w:val="00087CE3"/>
    <w:rPr>
      <w:rFonts w:ascii="Verdana" w:eastAsiaTheme="minorEastAsia" w:hAnsi="Verdana"/>
      <w:b/>
      <w:color w:val="34657F"/>
      <w:spacing w:val="15"/>
      <w:sz w:val="28"/>
      <w:lang w:val="fr-BE"/>
    </w:rPr>
  </w:style>
  <w:style w:type="character" w:customStyle="1" w:styleId="Kop1Char">
    <w:name w:val="Kop 1 Char"/>
    <w:basedOn w:val="Standaardalinea-lettertype"/>
    <w:link w:val="Kop1"/>
    <w:uiPriority w:val="9"/>
    <w:rsid w:val="00921336"/>
    <w:rPr>
      <w:rFonts w:ascii="Verdana" w:eastAsiaTheme="majorEastAsia" w:hAnsi="Verdana" w:cstheme="majorBidi"/>
      <w:color w:val="7FBC4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E0BFB"/>
    <w:rPr>
      <w:rFonts w:ascii="Verdana" w:eastAsiaTheme="majorEastAsia" w:hAnsi="Verdana" w:cstheme="majorBidi"/>
      <w:color w:val="34657F"/>
      <w:sz w:val="20"/>
      <w:szCs w:val="26"/>
      <w:lang w:val="fr-BE"/>
    </w:rPr>
  </w:style>
  <w:style w:type="character" w:customStyle="1" w:styleId="Kop3Char">
    <w:name w:val="Kop 3 Char"/>
    <w:basedOn w:val="Standaardalinea-lettertype"/>
    <w:link w:val="Kop3"/>
    <w:uiPriority w:val="9"/>
    <w:rsid w:val="00921336"/>
    <w:rPr>
      <w:rFonts w:ascii="Verdana" w:eastAsiaTheme="majorEastAsia" w:hAnsi="Verdana" w:cstheme="majorBidi"/>
      <w:color w:val="34657F"/>
      <w:sz w:val="18"/>
      <w:szCs w:val="24"/>
      <w:lang w:val="fr-BE"/>
    </w:rPr>
  </w:style>
  <w:style w:type="character" w:customStyle="1" w:styleId="Kop4Char">
    <w:name w:val="Kop 4 Char"/>
    <w:basedOn w:val="Standaardalinea-lettertype"/>
    <w:link w:val="Kop4"/>
    <w:uiPriority w:val="9"/>
    <w:rsid w:val="00E41829"/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val="fr-B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41829"/>
    <w:rPr>
      <w:rFonts w:asciiTheme="majorHAnsi" w:eastAsiaTheme="majorEastAsia" w:hAnsiTheme="majorHAnsi" w:cstheme="majorBidi"/>
      <w:color w:val="2E74B5" w:themeColor="accent1" w:themeShade="BF"/>
      <w:sz w:val="20"/>
      <w:lang w:val="fr-B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41829"/>
    <w:rPr>
      <w:rFonts w:asciiTheme="majorHAnsi" w:eastAsiaTheme="majorEastAsia" w:hAnsiTheme="majorHAnsi" w:cstheme="majorBidi"/>
      <w:color w:val="1F4D78" w:themeColor="accent1" w:themeShade="7F"/>
      <w:sz w:val="20"/>
      <w:lang w:val="fr-BE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41829"/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val="fr-BE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4182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fr-BE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4182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fr-BE"/>
    </w:rPr>
  </w:style>
  <w:style w:type="paragraph" w:customStyle="1" w:styleId="List1">
    <w:name w:val="List1"/>
    <w:basedOn w:val="Standaard"/>
    <w:link w:val="List1Char"/>
    <w:rsid w:val="00370E6E"/>
    <w:pPr>
      <w:numPr>
        <w:numId w:val="2"/>
      </w:numPr>
    </w:pPr>
  </w:style>
  <w:style w:type="paragraph" w:customStyle="1" w:styleId="Opsomming">
    <w:name w:val="Opsomming"/>
    <w:basedOn w:val="List1"/>
    <w:link w:val="OpsommingChar"/>
    <w:qFormat/>
    <w:rsid w:val="00DE0BFB"/>
    <w:pPr>
      <w:numPr>
        <w:numId w:val="3"/>
      </w:numPr>
      <w:ind w:left="357" w:hanging="357"/>
    </w:pPr>
    <w:rPr>
      <w:lang w:val="nl-BE"/>
    </w:rPr>
  </w:style>
  <w:style w:type="paragraph" w:styleId="Koptekst">
    <w:name w:val="header"/>
    <w:basedOn w:val="Standaard"/>
    <w:link w:val="KoptekstChar"/>
    <w:uiPriority w:val="99"/>
    <w:unhideWhenUsed/>
    <w:rsid w:val="001601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ist1Char">
    <w:name w:val="List1 Char"/>
    <w:basedOn w:val="Standaardalinea-lettertype"/>
    <w:link w:val="List1"/>
    <w:rsid w:val="00370E6E"/>
    <w:rPr>
      <w:rFonts w:ascii="Verdana" w:hAnsi="Verdana"/>
      <w:sz w:val="20"/>
      <w:lang w:val="fr-BE"/>
    </w:rPr>
  </w:style>
  <w:style w:type="character" w:customStyle="1" w:styleId="OpsommingChar">
    <w:name w:val="Opsomming Char"/>
    <w:basedOn w:val="List1Char"/>
    <w:link w:val="Opsomming"/>
    <w:rsid w:val="00DE0BFB"/>
    <w:rPr>
      <w:rFonts w:ascii="Verdana" w:hAnsi="Verdana"/>
      <w:color w:val="231F20"/>
      <w:sz w:val="18"/>
      <w:lang w:val="fr-BE"/>
    </w:rPr>
  </w:style>
  <w:style w:type="character" w:customStyle="1" w:styleId="KoptekstChar">
    <w:name w:val="Koptekst Char"/>
    <w:basedOn w:val="Standaardalinea-lettertype"/>
    <w:link w:val="Koptekst"/>
    <w:uiPriority w:val="99"/>
    <w:rsid w:val="001601C4"/>
    <w:rPr>
      <w:rFonts w:ascii="Verdana" w:hAnsi="Verdana"/>
      <w:sz w:val="20"/>
      <w:lang w:val="fr-BE"/>
    </w:rPr>
  </w:style>
  <w:style w:type="paragraph" w:styleId="Voettekst">
    <w:name w:val="footer"/>
    <w:basedOn w:val="Standaard"/>
    <w:link w:val="VoettekstChar"/>
    <w:uiPriority w:val="99"/>
    <w:unhideWhenUsed/>
    <w:rsid w:val="003C57F5"/>
    <w:pPr>
      <w:tabs>
        <w:tab w:val="center" w:pos="4536"/>
        <w:tab w:val="right" w:pos="9072"/>
      </w:tabs>
      <w:spacing w:after="0" w:line="240" w:lineRule="auto"/>
    </w:pPr>
    <w:rPr>
      <w:color w:val="34657F"/>
    </w:rPr>
  </w:style>
  <w:style w:type="character" w:customStyle="1" w:styleId="VoettekstChar">
    <w:name w:val="Voettekst Char"/>
    <w:basedOn w:val="Standaardalinea-lettertype"/>
    <w:link w:val="Voettekst"/>
    <w:uiPriority w:val="99"/>
    <w:rsid w:val="003C57F5"/>
    <w:rPr>
      <w:rFonts w:ascii="Verdana" w:hAnsi="Verdana"/>
      <w:color w:val="34657F"/>
      <w:sz w:val="20"/>
      <w:lang w:val="fr-BE"/>
    </w:rPr>
  </w:style>
  <w:style w:type="table" w:styleId="Tabelraster">
    <w:name w:val="Table Grid"/>
    <w:basedOn w:val="Standaardtabel"/>
    <w:uiPriority w:val="39"/>
    <w:rsid w:val="00160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56141E"/>
    <w:pPr>
      <w:spacing w:after="0" w:line="280" w:lineRule="atLeast"/>
    </w:pPr>
    <w:rPr>
      <w:rFonts w:eastAsiaTheme="minorEastAsia"/>
      <w:lang w:val="nl-NL"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56141E"/>
    <w:rPr>
      <w:rFonts w:eastAsiaTheme="minorEastAsia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56141E"/>
    <w:rPr>
      <w:color w:val="0563C1" w:themeColor="hyperlink"/>
      <w:u w:val="single"/>
    </w:rPr>
  </w:style>
  <w:style w:type="table" w:customStyle="1" w:styleId="FARYS-tabel">
    <w:name w:val="FARYS-tabel"/>
    <w:basedOn w:val="Standaardtabel"/>
    <w:uiPriority w:val="99"/>
    <w:rsid w:val="0056141E"/>
    <w:pPr>
      <w:spacing w:after="0" w:line="240" w:lineRule="auto"/>
      <w:ind w:left="57" w:right="57"/>
    </w:pPr>
    <w:rPr>
      <w:lang w:val="nl-NL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i w:val="0"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i w:val="0"/>
        <w:color w:val="FFFFFF" w:themeColor="background1"/>
      </w:rPr>
      <w:tblPr/>
      <w:tcPr>
        <w:shd w:val="clear" w:color="auto" w:fill="5B9BD5" w:themeFill="accent1"/>
      </w:tcPr>
    </w:tblStylePr>
    <w:tblStylePr w:type="firstCol">
      <w:tblPr/>
      <w:tcPr>
        <w:shd w:val="clear" w:color="auto" w:fill="BDD6EE" w:themeFill="accent1" w:themeFillTint="66"/>
      </w:tcPr>
    </w:tblStylePr>
    <w:tblStylePr w:type="lastCol">
      <w:tblPr/>
      <w:tcPr>
        <w:shd w:val="clear" w:color="auto" w:fill="BDD6EE" w:themeFill="accent1" w:themeFillTint="66"/>
      </w:tcPr>
    </w:tblStylePr>
    <w:tblStylePr w:type="band2Vert">
      <w:tblPr/>
      <w:tcPr>
        <w:shd w:val="clear" w:color="auto" w:fill="DEEAF6" w:themeFill="accent1" w:themeFillTint="33"/>
      </w:tcPr>
    </w:tblStylePr>
    <w:tblStylePr w:type="band2Horz">
      <w:tblPr/>
      <w:tcPr>
        <w:shd w:val="clear" w:color="auto" w:fill="DEEAF6" w:themeFill="accent1" w:themeFillTint="33"/>
      </w:tcPr>
    </w:tblStylePr>
  </w:style>
  <w:style w:type="paragraph" w:styleId="Lijstopsomteken">
    <w:name w:val="List Bullet"/>
    <w:basedOn w:val="Standaard"/>
    <w:uiPriority w:val="99"/>
    <w:unhideWhenUsed/>
    <w:qFormat/>
    <w:rsid w:val="0056141E"/>
    <w:pPr>
      <w:numPr>
        <w:numId w:val="5"/>
      </w:numPr>
      <w:spacing w:after="280" w:line="280" w:lineRule="atLeast"/>
      <w:contextualSpacing/>
    </w:pPr>
    <w:rPr>
      <w:rFonts w:asciiTheme="minorHAnsi" w:hAnsiTheme="minorHAnsi"/>
      <w:color w:val="auto"/>
      <w:sz w:val="22"/>
      <w:lang w:val="nl-NL"/>
    </w:rPr>
  </w:style>
  <w:style w:type="table" w:customStyle="1" w:styleId="Tabelraster1">
    <w:name w:val="Tabelraster1"/>
    <w:basedOn w:val="Standaardtabel"/>
    <w:next w:val="Tabelraster"/>
    <w:uiPriority w:val="39"/>
    <w:rsid w:val="00321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alweb">
    <w:name w:val="Normal (Web)"/>
    <w:basedOn w:val="Standaard"/>
    <w:uiPriority w:val="99"/>
    <w:semiHidden/>
    <w:unhideWhenUsed/>
    <w:rsid w:val="00710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nl-BE" w:eastAsia="nl-BE"/>
    </w:rPr>
  </w:style>
  <w:style w:type="table" w:customStyle="1" w:styleId="Tabelraster11">
    <w:name w:val="Tabelraster11"/>
    <w:basedOn w:val="Standaardtabel"/>
    <w:next w:val="Tabelraster"/>
    <w:uiPriority w:val="39"/>
    <w:rsid w:val="0089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12">
    <w:name w:val="Tabelraster12"/>
    <w:basedOn w:val="Standaardtabel"/>
    <w:next w:val="Tabelraster"/>
    <w:uiPriority w:val="39"/>
    <w:rsid w:val="0089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C81C6B"/>
    <w:pPr>
      <w:ind w:left="720"/>
      <w:contextualSpacing/>
    </w:pPr>
  </w:style>
  <w:style w:type="paragraph" w:styleId="Revisie">
    <w:name w:val="Revision"/>
    <w:hidden/>
    <w:uiPriority w:val="99"/>
    <w:semiHidden/>
    <w:rsid w:val="00D61BB8"/>
    <w:pPr>
      <w:spacing w:after="0" w:line="240" w:lineRule="auto"/>
    </w:pPr>
    <w:rPr>
      <w:rFonts w:ascii="Verdana" w:hAnsi="Verdana"/>
      <w:color w:val="231F20"/>
      <w:sz w:val="18"/>
      <w:lang w:val="fr-B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61BB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D61BB8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D61BB8"/>
    <w:rPr>
      <w:rFonts w:ascii="Verdana" w:hAnsi="Verdana"/>
      <w:color w:val="231F20"/>
      <w:sz w:val="20"/>
      <w:szCs w:val="20"/>
      <w:lang w:val="fr-B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61BB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61BB8"/>
    <w:rPr>
      <w:rFonts w:ascii="Verdana" w:hAnsi="Verdana"/>
      <w:b/>
      <w:bCs/>
      <w:color w:val="231F20"/>
      <w:sz w:val="20"/>
      <w:szCs w:val="20"/>
      <w:lang w:val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4" Type="http://schemas.openxmlformats.org/officeDocument/2006/relationships/image" Target="media/image1.png"/><Relationship Id="rId9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Microsoft\OFFICE\sjabloon%20CREAT\CREAT_sjablo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c3b76ff9-fe2b-4d34-8820-b4a02b43b6dd" ContentTypeId="0x0101006CD6B5B2BED740C79A709C74EA02E7E1" PreviousValue="tru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92</Value>
      <Value>89</Value>
      <Value>1</Value>
      <Value>14</Value>
    </TaxCatchAll>
    <TaxCatchAllLabel xmlns="cfc230b1-6dd3-467a-8fcc-dfa9df38b740" xsi:nil="true"/>
    <_dlc_DocIdPersistId xmlns="cfc230b1-6dd3-467a-8fcc-dfa9df38b740" xsi:nil="true"/>
    <_dlc_DocId xmlns="cfc230b1-6dd3-467a-8fcc-dfa9df38b740">GOPRO-1830562155-17926</_dlc_DocId>
    <_dlc_DocIdUrl xmlns="cfc230b1-6dd3-467a-8fcc-dfa9df38b740">
      <Url>https://gemeenschapsonderwijs.sharepoint.com/sites/prodoc/_layouts/15/DocIdRedir.aspx?ID=GOPRO-1830562155-17926</Url>
      <Description>GOPRO-1830562155-17926</Description>
    </_dlc_DocIdUr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2024</TermName>
          <TermId xmlns="http://schemas.microsoft.com/office/infopath/2007/PartnerControls">945b7bbd-c54e-4860-995d-064a129b977d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GOProDatumBijeenkomst xmlns="cfc230b1-6dd3-467a-8fcc-dfa9df38b740" xsi:nil="true"/>
    <GOProArchief xmlns="cfc230b1-6dd3-467a-8fcc-dfa9df38b740">false</GOProArchief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Financiën</TermName>
          <TermId xmlns="http://schemas.microsoft.com/office/infopath/2007/PartnerControls">1042962c-230b-4e5f-820e-257bd5831a69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AC0F3A82-4FB6-427C-8298-C6946F03A392}"/>
</file>

<file path=customXml/itemProps2.xml><?xml version="1.0" encoding="utf-8"?>
<ds:datastoreItem xmlns:ds="http://schemas.openxmlformats.org/officeDocument/2006/customXml" ds:itemID="{07E0AEC0-CC02-4619-85F0-500A29E4F78F}"/>
</file>

<file path=customXml/itemProps3.xml><?xml version="1.0" encoding="utf-8"?>
<ds:datastoreItem xmlns:ds="http://schemas.openxmlformats.org/officeDocument/2006/customXml" ds:itemID="{4C3FB94F-DA81-46EA-8AE0-0B716C4ACD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A484C7-DCD6-4379-BF35-44C855931DF5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D7826AD5-2321-4915-8F4F-F6D36DE5C363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B560078-7F3D-4191-ADB1-7B6D6C3BDE13}">
  <ds:schemaRefs>
    <ds:schemaRef ds:uri="http://schemas.microsoft.com/office/2006/metadata/customXsn"/>
  </ds:schemaRefs>
</ds:datastoreItem>
</file>

<file path=customXml/itemProps7.xml><?xml version="1.0" encoding="utf-8"?>
<ds:datastoreItem xmlns:ds="http://schemas.openxmlformats.org/officeDocument/2006/customXml" ds:itemID="{AEE4E63A-2C4D-44EF-A0E6-B6A64AAFF94E}">
  <ds:schemaRefs>
    <ds:schemaRef ds:uri="http://schemas.microsoft.com/office/2006/metadata/properties"/>
    <ds:schemaRef ds:uri="http://schemas.microsoft.com/office/2006/documentManagement/types"/>
    <ds:schemaRef ds:uri="6009f81e-a39d-473e-af81-66d77ce9bbd9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9b7b9bdd-d8ba-4b43-bc6c-7e324bc31e67"/>
    <ds:schemaRef ds:uri="http://schemas.microsoft.com/Sharepoint/"/>
    <ds:schemaRef ds:uri="14c9f690-d815-4fa4-b49b-959d5485c5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CREAT_sjabloon.dotx</Template>
  <TotalTime>0</TotalTime>
  <Pages>3</Pages>
  <Words>542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CREAT - info nieuwe klant</dc:title>
  <dc:subject/>
  <dc:creator>Vrony Vergauwen</dc:creator>
  <cp:keywords/>
  <dc:description/>
  <cp:lastModifiedBy>Vrony Vergauwen</cp:lastModifiedBy>
  <cp:revision>2</cp:revision>
  <dcterms:created xsi:type="dcterms:W3CDTF">2024-02-15T10:22:00Z</dcterms:created>
  <dcterms:modified xsi:type="dcterms:W3CDTF">2024-02-15T10:22:00Z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_dlc_DocIdItemGuid">
    <vt:lpwstr>40703cfa-e0b5-4a51-a97f-1194363628ea</vt:lpwstr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92;#Financiën|1042962c-230b-4e5f-820e-257bd5831a69</vt:lpwstr>
  </property>
  <property fmtid="{D5CDD505-2E9C-101B-9397-08002B2CF9AE}" pid="9" name="GOProSchooljaar">
    <vt:lpwstr/>
  </property>
  <property fmtid="{D5CDD505-2E9C-101B-9397-08002B2CF9AE}" pid="10" name="GOProJaar">
    <vt:lpwstr>89;#2024|945b7bbd-c54e-4860-995d-064a129b977d</vt:lpwstr>
  </property>
</Properties>
</file>