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w:rsidRPr="006A577D" w:rsidR="007B53AB" w:rsidP="006A577D" w:rsidRDefault="006E64DE" w14:paraId="1FB7A22F" w14:textId="4B670159">
      <w:pPr>
        <w:pStyle w:val="Koptekst"/>
        <w:tabs>
          <w:tab w:val="right" w:pos="9072"/>
        </w:tabs>
        <w:rPr>
          <w:rFonts w:cs="Arial" w:asciiTheme="minorHAnsi" w:hAnsiTheme="minorHAnsi"/>
          <w:szCs w:val="20"/>
        </w:rPr>
      </w:pPr>
      <w:r w:rsidRPr="006A577D">
        <w:rPr>
          <w:rFonts w:asciiTheme="minorHAnsi" w:hAnsiTheme="minorHAnsi"/>
          <w:noProof/>
          <w:szCs w:val="20"/>
          <w:lang w:eastAsia="nl-BE"/>
        </w:rPr>
        <mc:AlternateContent>
          <mc:Choice Requires="wps">
            <w:drawing>
              <wp:anchor distT="0" distB="180340" distL="114300" distR="114300" simplePos="0" relativeHeight="251642368" behindDoc="1" locked="0" layoutInCell="1" allowOverlap="1" wp14:anchorId="698A5735" wp14:editId="7B406C15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style="position:absolute;margin-left:-8.05pt;margin-top:14.4pt;width:583.95pt;height:76.8pt;rotation:-3;z-index:-25167411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31E95BAF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A577D">
        <w:rPr>
          <w:rFonts w:asciiTheme="minorHAnsi" w:hAnsiTheme="minorHAnsi"/>
          <w:noProof/>
          <w:szCs w:val="20"/>
          <w:lang w:eastAsia="nl-BE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717F6E0B" wp14:editId="40AD851F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" style="position:absolute;margin-left:-14pt;margin-top:8.7pt;width:583.65pt;height:82.75pt;rotation:-2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223F6EB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A577D">
        <w:rPr>
          <w:rFonts w:asciiTheme="minorHAnsi" w:hAnsiTheme="minorHAnsi"/>
          <w:noProof/>
          <w:szCs w:val="20"/>
          <w:lang w:eastAsia="nl-BE"/>
        </w:rPr>
        <w:drawing>
          <wp:anchor distT="0" distB="0" distL="114300" distR="114300" simplePos="0" relativeHeight="251640320" behindDoc="1" locked="0" layoutInCell="1" allowOverlap="1" wp14:anchorId="5BD8CA1B" wp14:editId="26CE51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A577D" w:rsidR="007B53AB">
        <w:rPr>
          <w:rFonts w:cs="Arial" w:asciiTheme="minorHAnsi" w:hAnsiTheme="minorHAnsi"/>
          <w:szCs w:val="20"/>
        </w:rPr>
        <w:t>Gemeenschappelijke preventiedienst</w:t>
      </w:r>
    </w:p>
    <w:p w:rsidRPr="006A577D" w:rsidR="007B53AB" w:rsidP="00F1130F" w:rsidRDefault="007B53AB" w14:paraId="62D5AB5B" w14:textId="77777777">
      <w:pPr>
        <w:rPr>
          <w:rFonts w:cs="Arial" w:asciiTheme="minorHAnsi" w:hAnsiTheme="minorHAnsi"/>
          <w:b/>
          <w:sz w:val="20"/>
        </w:rPr>
      </w:pPr>
      <w:r w:rsidRPr="006A577D">
        <w:rPr>
          <w:rFonts w:cs="Arial" w:asciiTheme="minorHAnsi" w:hAnsiTheme="minorHAnsi"/>
          <w:sz w:val="20"/>
        </w:rPr>
        <w:t>Veiligheidsinstructiekaart</w:t>
      </w:r>
    </w:p>
    <w:p w:rsidR="006A577D" w:rsidP="00F1130F" w:rsidRDefault="006A577D" w14:paraId="29301303" w14:textId="77777777">
      <w:pPr>
        <w:tabs>
          <w:tab w:val="left" w:pos="8580"/>
        </w:tabs>
        <w:rPr>
          <w:rFonts w:cs="Arial" w:asciiTheme="minorHAnsi" w:hAnsiTheme="minorHAnsi"/>
        </w:rPr>
      </w:pPr>
    </w:p>
    <w:p w:rsidRPr="006E64DE" w:rsidR="007B53AB" w:rsidP="00F1130F" w:rsidRDefault="007B53AB" w14:paraId="52663F23" w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p w:rsidRPr="006E64DE" w:rsidR="00982385" w:rsidP="00F1130F" w:rsidRDefault="00982385" w14:paraId="37910140" w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50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293"/>
        <w:gridCol w:w="267"/>
        <w:gridCol w:w="388"/>
        <w:gridCol w:w="639"/>
        <w:gridCol w:w="795"/>
        <w:gridCol w:w="498"/>
        <w:gridCol w:w="1294"/>
        <w:gridCol w:w="1293"/>
        <w:gridCol w:w="515"/>
        <w:gridCol w:w="186"/>
        <w:gridCol w:w="487"/>
        <w:gridCol w:w="1559"/>
        <w:gridCol w:w="1233"/>
        <w:gridCol w:w="54"/>
      </w:tblGrid>
      <w:tr w:rsidRPr="006E64DE" w:rsidR="007B53AB" w:rsidTr="00531FDD" w14:paraId="293AE4C9" w14:textId="77777777">
        <w:trPr>
          <w:gridAfter w:val="1"/>
          <w:wAfter w:w="54" w:type="dxa"/>
          <w:trHeight w:val="754" w:hRule="exact"/>
          <w:jc w:val="center"/>
        </w:trPr>
        <w:tc>
          <w:tcPr>
            <w:tcW w:w="10447" w:type="dxa"/>
            <w:gridSpan w:val="13"/>
            <w:shd w:val="clear" w:color="auto" w:fill="C3004A"/>
            <w:vAlign w:val="center"/>
          </w:tcPr>
          <w:p w:rsidRPr="006E64DE" w:rsidR="007B53AB" w:rsidP="006A577D" w:rsidRDefault="007B53AB" w14:paraId="50E9BE6E" w14:textId="207EAF3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="006A577D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6E64DE" w:rsidR="007B53AB" w:rsidP="006A577D" w:rsidRDefault="009F457D" w14:paraId="323B550F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Zitmaaier</w:t>
            </w:r>
          </w:p>
        </w:tc>
      </w:tr>
      <w:tr w:rsidRPr="006E64DE" w:rsidR="007B53AB" w:rsidTr="00531FDD" w14:paraId="47738E6B" w14:textId="77777777">
        <w:trPr>
          <w:gridAfter w:val="1"/>
          <w:wAfter w:w="54" w:type="dxa"/>
          <w:trHeight w:val="397" w:hRule="exact"/>
          <w:jc w:val="center"/>
        </w:trPr>
        <w:tc>
          <w:tcPr>
            <w:tcW w:w="1948" w:type="dxa"/>
            <w:gridSpan w:val="3"/>
            <w:vAlign w:val="center"/>
          </w:tcPr>
          <w:p w:rsidRPr="006A577D" w:rsidR="007B53AB" w:rsidP="006A577D" w:rsidRDefault="0085355A" w14:paraId="5367BFAC" w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5220" w:type="dxa"/>
            <w:gridSpan w:val="7"/>
            <w:shd w:val="pct10" w:color="auto" w:fill="auto"/>
            <w:vAlign w:val="center"/>
          </w:tcPr>
          <w:p w:rsidRPr="006A577D" w:rsidR="007B53AB" w:rsidP="006A577D" w:rsidRDefault="007B53AB" w14:paraId="4E30FC5B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279" w:type="dxa"/>
            <w:gridSpan w:val="3"/>
            <w:vMerge w:val="restart"/>
          </w:tcPr>
          <w:p w:rsidRPr="00A93EAB" w:rsidR="00A93EAB" w:rsidP="006A577D" w:rsidRDefault="005B3BCC" w14:paraId="484E04DA" w14:textId="77777777">
            <w:pPr>
              <w:rPr>
                <w:rFonts w:cs="Arial" w:asciiTheme="minorHAnsi" w:hAnsiTheme="minorHAnsi"/>
                <w:szCs w:val="22"/>
              </w:rPr>
            </w:pPr>
            <w:r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54180C09" wp14:editId="39928BE3">
                  <wp:extent cx="1648047" cy="1249829"/>
                  <wp:effectExtent l="0" t="0" r="9525" b="762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781" cy="1280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A93EAB" w:rsidR="00A93EAB" w:rsidP="006A577D" w:rsidRDefault="00A93EAB" w14:paraId="741CF835" w14:textId="77777777">
            <w:pPr>
              <w:rPr>
                <w:rFonts w:cs="Arial" w:asciiTheme="minorHAnsi" w:hAnsiTheme="minorHAnsi"/>
                <w:szCs w:val="22"/>
              </w:rPr>
            </w:pPr>
          </w:p>
          <w:p w:rsidR="00A93EAB" w:rsidP="006A577D" w:rsidRDefault="00A93EAB" w14:paraId="166B015E" w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6A577D" w:rsidRDefault="007B53AB" w14:paraId="22202D38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w:rsidRPr="006E64DE" w:rsidR="007B53AB" w:rsidTr="00531FDD" w14:paraId="556436E5" w14:textId="77777777">
        <w:trPr>
          <w:gridAfter w:val="1"/>
          <w:wAfter w:w="54" w:type="dxa"/>
          <w:trHeight w:val="397" w:hRule="exact"/>
          <w:jc w:val="center"/>
        </w:trPr>
        <w:tc>
          <w:tcPr>
            <w:tcW w:w="1948" w:type="dxa"/>
            <w:gridSpan w:val="3"/>
            <w:vAlign w:val="center"/>
          </w:tcPr>
          <w:p w:rsidRPr="006A577D" w:rsidR="007B53AB" w:rsidP="006A577D" w:rsidRDefault="007B53AB" w14:paraId="372B66E1" w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5220" w:type="dxa"/>
            <w:gridSpan w:val="7"/>
            <w:shd w:val="pct10" w:color="auto" w:fill="auto"/>
          </w:tcPr>
          <w:p w:rsidRPr="006A577D" w:rsidR="007B53AB" w:rsidP="006A577D" w:rsidRDefault="007B53AB" w14:paraId="17168E92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279" w:type="dxa"/>
            <w:gridSpan w:val="3"/>
            <w:vMerge/>
          </w:tcPr>
          <w:p w:rsidRPr="006E64DE" w:rsidR="007B53AB" w:rsidP="006A577D" w:rsidRDefault="007B53AB" w14:paraId="57683FCB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00531FDD" w14:paraId="032E861B" w14:textId="77777777">
        <w:trPr>
          <w:gridAfter w:val="1"/>
          <w:wAfter w:w="54" w:type="dxa"/>
          <w:trHeight w:val="397" w:hRule="exact"/>
          <w:jc w:val="center"/>
        </w:trPr>
        <w:tc>
          <w:tcPr>
            <w:tcW w:w="1948" w:type="dxa"/>
            <w:gridSpan w:val="3"/>
            <w:vAlign w:val="center"/>
          </w:tcPr>
          <w:p w:rsidRPr="006A577D" w:rsidR="007B53AB" w:rsidP="006A577D" w:rsidRDefault="007B53AB" w14:paraId="009ADB78" w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5220" w:type="dxa"/>
            <w:gridSpan w:val="7"/>
            <w:shd w:val="pct10" w:color="auto" w:fill="auto"/>
          </w:tcPr>
          <w:p w:rsidRPr="006A577D" w:rsidR="007B53AB" w:rsidP="006A577D" w:rsidRDefault="007B53AB" w14:paraId="4FE229C3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79" w:type="dxa"/>
            <w:gridSpan w:val="3"/>
            <w:vMerge/>
          </w:tcPr>
          <w:p w:rsidRPr="006E64DE" w:rsidR="007B53AB" w:rsidP="006A577D" w:rsidRDefault="007B53AB" w14:paraId="32690D43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00531FDD" w14:paraId="114F7DE7" w14:textId="77777777">
        <w:trPr>
          <w:gridAfter w:val="1"/>
          <w:wAfter w:w="54" w:type="dxa"/>
          <w:trHeight w:val="397" w:hRule="exact"/>
          <w:jc w:val="center"/>
        </w:trPr>
        <w:tc>
          <w:tcPr>
            <w:tcW w:w="1948" w:type="dxa"/>
            <w:gridSpan w:val="3"/>
            <w:vAlign w:val="center"/>
          </w:tcPr>
          <w:p w:rsidRPr="006A577D" w:rsidR="007B53AB" w:rsidP="006A577D" w:rsidRDefault="007B53AB" w14:paraId="2ADB6737" w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5220" w:type="dxa"/>
            <w:gridSpan w:val="7"/>
            <w:shd w:val="pct10" w:color="auto" w:fill="auto"/>
          </w:tcPr>
          <w:p w:rsidRPr="006A577D" w:rsidR="007B53AB" w:rsidP="006A577D" w:rsidRDefault="007B53AB" w14:paraId="3E1385AB" w14:textId="6A7A693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79" w:type="dxa"/>
            <w:gridSpan w:val="3"/>
            <w:vMerge/>
          </w:tcPr>
          <w:p w:rsidRPr="006E64DE" w:rsidR="007B53AB" w:rsidP="006A577D" w:rsidRDefault="007B53AB" w14:paraId="0DFBD60E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00531FDD" w14:paraId="7CD630E6" w14:textId="77777777">
        <w:trPr>
          <w:gridAfter w:val="1"/>
          <w:wAfter w:w="54" w:type="dxa"/>
          <w:trHeight w:val="397" w:hRule="exact"/>
          <w:jc w:val="center"/>
        </w:trPr>
        <w:tc>
          <w:tcPr>
            <w:tcW w:w="1948" w:type="dxa"/>
            <w:gridSpan w:val="3"/>
            <w:vAlign w:val="center"/>
          </w:tcPr>
          <w:p w:rsidRPr="006A577D" w:rsidR="007B53AB" w:rsidP="006A577D" w:rsidRDefault="007B53AB" w14:paraId="319DBDD7" w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5220" w:type="dxa"/>
            <w:gridSpan w:val="7"/>
            <w:shd w:val="pct10" w:color="auto" w:fill="auto"/>
          </w:tcPr>
          <w:p w:rsidRPr="006A577D" w:rsidR="007B53AB" w:rsidP="006A577D" w:rsidRDefault="007B53AB" w14:paraId="0B88C06B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79" w:type="dxa"/>
            <w:gridSpan w:val="3"/>
            <w:vMerge/>
          </w:tcPr>
          <w:p w:rsidRPr="006E64DE" w:rsidR="007B53AB" w:rsidP="006A577D" w:rsidRDefault="007B53AB" w14:paraId="184A7E26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00531FDD" w14:paraId="62FD1F0B" w14:textId="77777777">
        <w:tblPrEx>
          <w:tblCellMar>
            <w:left w:w="68" w:type="dxa"/>
            <w:right w:w="68" w:type="dxa"/>
          </w:tblCellMar>
        </w:tblPrEx>
        <w:trPr>
          <w:gridAfter w:val="1"/>
          <w:wAfter w:w="54" w:type="dxa"/>
          <w:jc w:val="center"/>
        </w:trPr>
        <w:tc>
          <w:tcPr>
            <w:tcW w:w="10447" w:type="dxa"/>
            <w:gridSpan w:val="13"/>
          </w:tcPr>
          <w:p w:rsidRPr="006A577D" w:rsidR="00B00F6F" w:rsidP="006A577D" w:rsidRDefault="00982385" w14:paraId="7949B647" w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6A577D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6E64DE" w:rsidR="007B53AB" w:rsidP="006A577D" w:rsidRDefault="00B00F6F" w14:paraId="1BE2B316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6A577D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6A577D">
              <w:rPr>
                <w:rFonts w:cs="Arial" w:asciiTheme="minorHAnsi" w:hAnsiTheme="minorHAnsi"/>
                <w:b/>
                <w:sz w:val="20"/>
              </w:rPr>
              <w:t xml:space="preserve"> + gelijkgestelden.</w:t>
            </w:r>
            <w:r w:rsidRPr="006E64DE">
              <w:rPr>
                <w:rFonts w:cs="Arial" w:asciiTheme="minorHAnsi" w:hAnsiTheme="minorHAnsi"/>
                <w:b/>
                <w:szCs w:val="22"/>
              </w:rPr>
              <w:t xml:space="preserve"> </w:t>
            </w:r>
          </w:p>
        </w:tc>
      </w:tr>
      <w:tr w:rsidRPr="00987ADF" w:rsidR="00EF5926" w:rsidTr="00531FDD" w14:paraId="20DADE74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553"/>
          <w:jc w:val="center"/>
        </w:trPr>
        <w:tc>
          <w:tcPr>
            <w:tcW w:w="1044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987ADF" w:rsidR="00EF5926" w:rsidP="006A577D" w:rsidRDefault="00EF5926" w14:paraId="5204E53B" w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987ADF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Pr="00987ADF" w:rsidR="006A577D" w:rsidTr="00531FDD" w14:paraId="6A61125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1269"/>
          <w:jc w:val="center"/>
        </w:trPr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87ADF" w:rsidR="006A577D" w:rsidP="006A577D" w:rsidRDefault="006A577D" w14:paraId="0794CFB3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987ADF">
              <w:rPr>
                <w:noProof/>
                <w:lang w:val="nl-BE" w:eastAsia="nl-BE"/>
              </w:rPr>
              <w:drawing>
                <wp:anchor distT="0" distB="0" distL="114300" distR="114300" simplePos="0" relativeHeight="251676160" behindDoc="0" locked="0" layoutInCell="1" allowOverlap="1" wp14:anchorId="460D5C68" wp14:editId="099ECC90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-147955</wp:posOffset>
                  </wp:positionV>
                  <wp:extent cx="472440" cy="401320"/>
                  <wp:effectExtent l="0" t="0" r="3810" b="0"/>
                  <wp:wrapSquare wrapText="bothSides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87ADF" w:rsidR="006A577D" w:rsidP="006A577D" w:rsidRDefault="006A577D" w14:paraId="72F0CB68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987ADF">
              <w:rPr>
                <w:b/>
                <w:noProof/>
                <w:lang w:val="nl-BE" w:eastAsia="nl-BE"/>
              </w:rPr>
              <w:drawing>
                <wp:inline distT="0" distB="0" distL="0" distR="0" wp14:anchorId="2C1A6E6E" wp14:editId="0D0B3BB2">
                  <wp:extent cx="600075" cy="600075"/>
                  <wp:effectExtent l="0" t="0" r="9525" b="952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87ADF" w:rsidR="006A577D" w:rsidP="006A577D" w:rsidRDefault="006A577D" w14:paraId="1AB85CA1" w14:textId="06D939B5">
            <w:pPr>
              <w:ind w:right="-117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noProof/>
                <w:sz w:val="16"/>
                <w:szCs w:val="16"/>
                <w:lang w:val="nl-BE" w:eastAsia="nl-BE"/>
              </w:rPr>
              <w:drawing>
                <wp:inline distT="0" distB="0" distL="0" distR="0" wp14:anchorId="568780A9" wp14:editId="192B4DE8">
                  <wp:extent cx="510623" cy="510623"/>
                  <wp:effectExtent l="0" t="0" r="3810" b="381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008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48" cy="51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A577D" w:rsidR="006A577D" w:rsidP="006A577D" w:rsidRDefault="006A577D" w14:paraId="788E2317" w14:textId="02046287">
            <w:pPr>
              <w:jc w:val="center"/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</w:pPr>
            <w:r w:rsidRPr="006A577D">
              <w:rPr>
                <w:rFonts w:cs="Arial" w:asciiTheme="minorHAnsi" w:hAnsiTheme="minorHAnsi"/>
                <w:sz w:val="20"/>
              </w:rPr>
              <w:t>Samenbinden van lange haren bij onderh</w:t>
            </w:r>
            <w:bookmarkStart w:name="_GoBack" w:id="0"/>
            <w:bookmarkEnd w:id="0"/>
            <w:r w:rsidRPr="006A577D">
              <w:rPr>
                <w:rFonts w:cs="Arial" w:asciiTheme="minorHAnsi" w:hAnsiTheme="minorHAnsi"/>
                <w:sz w:val="20"/>
              </w:rPr>
              <w:t>oud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87ADF" w:rsidR="006A577D" w:rsidP="006A577D" w:rsidRDefault="006A577D" w14:paraId="7FE53445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987ADF">
              <w:rPr>
                <w:b/>
                <w:noProof/>
                <w:lang w:val="nl-BE" w:eastAsia="nl-BE"/>
              </w:rPr>
              <w:drawing>
                <wp:inline distT="0" distB="0" distL="0" distR="0" wp14:anchorId="3B7D8303" wp14:editId="5917E2BB">
                  <wp:extent cx="552450" cy="55245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87ADF" w:rsidR="006A577D" w:rsidP="006A577D" w:rsidRDefault="006A577D" w14:paraId="567CA755" w14:textId="77777777">
            <w:pPr>
              <w:jc w:val="center"/>
              <w:rPr>
                <w:b/>
                <w:noProof/>
                <w:lang w:val="nl-BE" w:eastAsia="nl-BE"/>
              </w:rPr>
            </w:pPr>
            <w:r w:rsidRPr="00987ADF">
              <w:rPr>
                <w:b/>
                <w:noProof/>
                <w:lang w:val="nl-BE" w:eastAsia="nl-BE"/>
              </w:rPr>
              <w:drawing>
                <wp:inline distT="0" distB="0" distL="0" distR="0" wp14:anchorId="373C91D7" wp14:editId="29B3A805">
                  <wp:extent cx="552450" cy="552450"/>
                  <wp:effectExtent l="0" t="0" r="0" b="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A577D" w:rsidR="006A577D" w:rsidP="006A577D" w:rsidRDefault="006A577D" w14:paraId="072C440B" w14:textId="482DB3E3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6A577D">
              <w:rPr>
                <w:rFonts w:cs="Arial" w:asciiTheme="minorHAnsi" w:hAnsiTheme="minorHAnsi"/>
                <w:b/>
                <w:sz w:val="20"/>
              </w:rPr>
              <w:t>Geschikte handschoenen bij vervangen snijgereedschap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6A577D" w:rsidP="006A577D" w:rsidRDefault="006A577D" w14:paraId="1EE7D0F5" w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</w:p>
          <w:p w:rsidRPr="007B5EE1" w:rsidR="006A577D" w:rsidP="006A577D" w:rsidRDefault="006A577D" w14:paraId="3E47FA7B" w14:textId="77777777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>
              <w:rPr>
                <w:noProof/>
                <w:szCs w:val="22"/>
                <w:lang w:val="nl-BE" w:eastAsia="nl-BE"/>
              </w:rPr>
              <w:drawing>
                <wp:inline distT="0" distB="0" distL="0" distR="0" wp14:anchorId="6C418328" wp14:editId="28519057">
                  <wp:extent cx="550189" cy="546664"/>
                  <wp:effectExtent l="0" t="0" r="2540" b="6350"/>
                  <wp:docPr id="4" name="sb-player" descr="http://www.veiligwinkel.nl/images/products/pictogrammen/verbodstekens/sieraden%20verbod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b-player" descr="http://www.veiligwinkel.nl/images/products/pictogrammen/verbodstekens/sieraden%20verbod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31" cy="550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87ADF" w:rsidR="006A577D" w:rsidTr="00531FDD" w14:paraId="489E9421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1010" w:hRule="exact"/>
          <w:jc w:val="center"/>
        </w:trPr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A577D" w:rsidR="006A577D" w:rsidP="006A577D" w:rsidRDefault="006A577D" w14:paraId="290A0673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6A577D">
              <w:rPr>
                <w:rFonts w:cs="Arial" w:asciiTheme="minorHAnsi" w:hAnsiTheme="minorHAnsi"/>
                <w:sz w:val="20"/>
              </w:rPr>
              <w:t>Handleiding</w:t>
            </w:r>
          </w:p>
        </w:tc>
        <w:tc>
          <w:tcPr>
            <w:tcW w:w="12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A577D" w:rsidR="006A577D" w:rsidP="006A577D" w:rsidRDefault="006A577D" w14:paraId="00A63802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proofErr w:type="spellStart"/>
            <w:r w:rsidRPr="006A577D">
              <w:rPr>
                <w:rFonts w:cs="Arial" w:asciiTheme="minorHAnsi" w:hAnsiTheme="minorHAnsi"/>
                <w:sz w:val="20"/>
              </w:rPr>
              <w:t>Veiligheids-bril</w:t>
            </w:r>
            <w:proofErr w:type="spellEnd"/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A577D" w:rsidR="006A577D" w:rsidP="006A577D" w:rsidRDefault="006A577D" w14:paraId="03BF4A1F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6A577D">
              <w:rPr>
                <w:rFonts w:cs="Arial" w:asciiTheme="minorHAnsi" w:hAnsiTheme="minorHAnsi"/>
                <w:sz w:val="20"/>
              </w:rPr>
              <w:t>Veiligheids-</w:t>
            </w:r>
          </w:p>
          <w:p w:rsidRPr="006A577D" w:rsidR="006A577D" w:rsidP="006A577D" w:rsidRDefault="006A577D" w14:paraId="5C8B2CE0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6A577D">
              <w:rPr>
                <w:rFonts w:cs="Arial" w:asciiTheme="minorHAnsi" w:hAnsiTheme="minorHAnsi"/>
                <w:sz w:val="20"/>
              </w:rPr>
              <w:t>Schoen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A577D" w:rsidR="006A577D" w:rsidP="006A577D" w:rsidRDefault="006A577D" w14:paraId="1E5CBCAE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6A577D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inline distT="0" distB="0" distL="0" distR="0" wp14:anchorId="5C1B285B" wp14:editId="18E8013B">
                  <wp:extent cx="552450" cy="552450"/>
                  <wp:effectExtent l="0" t="0" r="0" b="0"/>
                  <wp:docPr id="22" name="Afbeelding 22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A577D" w:rsidR="006A577D" w:rsidP="006A577D" w:rsidRDefault="006A577D" w14:paraId="66BF1156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6A577D">
              <w:rPr>
                <w:rFonts w:cs="Arial" w:asciiTheme="minorHAnsi" w:hAnsiTheme="minorHAnsi"/>
                <w:sz w:val="20"/>
              </w:rPr>
              <w:t>Gehoor-bescherming</w:t>
            </w:r>
          </w:p>
        </w:tc>
        <w:tc>
          <w:tcPr>
            <w:tcW w:w="11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A577D" w:rsidR="006A577D" w:rsidP="006A577D" w:rsidRDefault="006A577D" w14:paraId="0A347564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6A577D">
              <w:rPr>
                <w:rFonts w:cs="Arial" w:asciiTheme="minorHAnsi" w:hAnsiTheme="minorHAnsi"/>
                <w:sz w:val="20"/>
              </w:rPr>
              <w:t>Geschikte werkkledij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A577D" w:rsidR="006A577D" w:rsidP="006A577D" w:rsidRDefault="006A577D" w14:paraId="1A68CDA1" w14:textId="77777777">
            <w:pPr>
              <w:jc w:val="center"/>
              <w:rPr>
                <w:rFonts w:asciiTheme="minorHAnsi" w:hAnsiTheme="minorHAnsi"/>
                <w:sz w:val="20"/>
              </w:rPr>
            </w:pPr>
            <w:r w:rsidRPr="006A577D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inline distT="0" distB="0" distL="0" distR="0" wp14:anchorId="1783E391" wp14:editId="39BDEED1">
                  <wp:extent cx="523875" cy="523875"/>
                  <wp:effectExtent l="0" t="0" r="9525" b="9525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6A577D" w:rsidR="006A577D" w:rsidP="006A577D" w:rsidRDefault="006A577D" w14:paraId="7F46DD39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  <w:p w:rsidRPr="006A577D" w:rsidR="006A577D" w:rsidP="006A577D" w:rsidRDefault="006A577D" w14:paraId="5CA1DCC0" w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6A577D">
              <w:rPr>
                <w:rFonts w:cs="Arial" w:asciiTheme="minorHAnsi" w:hAnsiTheme="minorHAnsi"/>
                <w:sz w:val="20"/>
              </w:rPr>
              <w:t>Draag geen sieraden</w:t>
            </w:r>
          </w:p>
        </w:tc>
      </w:tr>
      <w:tr w:rsidRPr="00987ADF" w:rsidR="00EF5926" w:rsidTr="00531FDD" w14:paraId="37C4A4A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557" w:hRule="exact"/>
          <w:jc w:val="center"/>
        </w:trPr>
        <w:tc>
          <w:tcPr>
            <w:tcW w:w="1044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87ADF" w:rsidR="00EF5926" w:rsidP="006A577D" w:rsidRDefault="00EF5926" w14:paraId="1B62C8F8" w14:textId="28DEC168">
            <w:pPr>
              <w:jc w:val="center"/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</w:pPr>
            <w:r w:rsidRPr="00987ADF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987ADF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 w:rsidRPr="00A846FE">
              <w:rPr>
                <w:rFonts w:ascii="Arial Narrow" w:hAnsi="Arial Narrow" w:cs="Arial"/>
                <w:color w:val="FF0000"/>
                <w:sz w:val="28"/>
                <w:szCs w:val="28"/>
              </w:rPr>
              <w:t>Dit i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 xml:space="preserve">s een “éénmanstoestel” straal </w:t>
            </w:r>
            <w:r w:rsidRPr="00A846FE">
              <w:rPr>
                <w:rFonts w:ascii="Arial Narrow" w:hAnsi="Arial Narrow" w:cs="Arial"/>
                <w:color w:val="FF0000"/>
                <w:sz w:val="28"/>
                <w:szCs w:val="28"/>
              </w:rPr>
              <w:t>5m</w:t>
            </w:r>
            <w:r w:rsidRPr="00987ADF">
              <w:rPr>
                <w:rFonts w:ascii="Arial Narrow" w:hAnsi="Arial Narrow" w:cs="Arial"/>
                <w:color w:val="FF0000"/>
                <w:sz w:val="28"/>
                <w:szCs w:val="28"/>
              </w:rPr>
              <w:t>.</w:t>
            </w:r>
            <w:r w:rsidRPr="00987ADF">
              <w:rPr>
                <w:b/>
                <w:noProof/>
                <w:lang w:val="nl-BE" w:eastAsia="nl-BE"/>
              </w:rPr>
              <w:t xml:space="preserve"> </w:t>
            </w:r>
          </w:p>
        </w:tc>
      </w:tr>
      <w:tr w:rsidRPr="006E64DE" w:rsidR="007B53AB" w:rsidTr="00531FDD" w14:paraId="3D69EB9A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  <w:jc w:val="center"/>
        </w:trPr>
        <w:tc>
          <w:tcPr>
            <w:tcW w:w="10501" w:type="dxa"/>
            <w:gridSpan w:val="14"/>
            <w:shd w:val="clear" w:color="auto" w:fill="C3004A"/>
            <w:vAlign w:val="center"/>
          </w:tcPr>
          <w:p w:rsidRPr="006E64DE" w:rsidR="007B53AB" w:rsidP="006A577D" w:rsidRDefault="007B53AB" w14:paraId="7BD1DF21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Pr="006E64DE" w:rsidR="007B53AB" w:rsidTr="00531FDD" w14:paraId="37616E40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jc w:val="center"/>
        </w:trPr>
        <w:tc>
          <w:tcPr>
            <w:tcW w:w="1560" w:type="dxa"/>
            <w:gridSpan w:val="2"/>
            <w:vAlign w:val="center"/>
          </w:tcPr>
          <w:p w:rsidRPr="006E64DE" w:rsidR="007B53AB" w:rsidP="006A577D" w:rsidRDefault="007B53AB" w14:paraId="09682B37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6E64DE" w:rsidR="007B53AB" w:rsidP="006A577D" w:rsidRDefault="007B53AB" w14:paraId="7C4E9D7E" w14:textId="7B3A6BD1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6A577D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6A577D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941" w:type="dxa"/>
            <w:gridSpan w:val="12"/>
          </w:tcPr>
          <w:p w:rsidR="00D01B01" w:rsidP="006A577D" w:rsidRDefault="00D01B01" w14:paraId="59C918C4" w14:textId="10C1119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Machine niet gebruiken indien op het te bewerken terrein kinderen aanwezig zijn.</w:t>
            </w:r>
          </w:p>
          <w:p w:rsidRPr="00FD40BB" w:rsidR="00B90B69" w:rsidP="006A577D" w:rsidRDefault="00FE261D" w14:paraId="6EFCD3AC" w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B90B69" w:rsidP="006A577D" w:rsidRDefault="00B90B69" w14:paraId="745152B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6A577D" w:rsidRDefault="00B90B69" w14:paraId="6EDEF93D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6A577D" w:rsidRDefault="007A21D3" w14:paraId="7B0C935D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960097" w:rsidR="00A5399B" w:rsidP="006A577D" w:rsidRDefault="00D845B0" w14:paraId="3F541BF5" w14:textId="515F3F62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60097">
              <w:rPr>
                <w:rFonts w:cs="Arial" w:asciiTheme="minorHAnsi" w:hAnsiTheme="minorHAnsi"/>
                <w:sz w:val="20"/>
              </w:rPr>
              <w:t xml:space="preserve">Gebruik de machine niet indien </w:t>
            </w:r>
            <w:r w:rsidR="00D01B01">
              <w:rPr>
                <w:rFonts w:cs="Arial" w:asciiTheme="minorHAnsi" w:hAnsiTheme="minorHAnsi"/>
                <w:sz w:val="20"/>
              </w:rPr>
              <w:t>de</w:t>
            </w:r>
            <w:r w:rsidRPr="00960097">
              <w:rPr>
                <w:rFonts w:cs="Arial" w:asciiTheme="minorHAnsi" w:hAnsiTheme="minorHAnsi"/>
                <w:sz w:val="20"/>
              </w:rPr>
              <w:t xml:space="preserve"> aandacht</w:t>
            </w:r>
            <w:r w:rsidR="00D01B01">
              <w:rPr>
                <w:rFonts w:cs="Arial" w:asciiTheme="minorHAnsi" w:hAnsiTheme="minorHAnsi"/>
                <w:sz w:val="20"/>
              </w:rPr>
              <w:t xml:space="preserve"> </w:t>
            </w:r>
            <w:r w:rsidRPr="00960097" w:rsidR="00FC323E">
              <w:rPr>
                <w:rFonts w:cs="Arial" w:asciiTheme="minorHAnsi" w:hAnsiTheme="minorHAnsi"/>
                <w:sz w:val="20"/>
              </w:rPr>
              <w:t xml:space="preserve">omwille van </w:t>
            </w:r>
            <w:r w:rsidRPr="00960097">
              <w:rPr>
                <w:rFonts w:cs="Arial" w:asciiTheme="minorHAnsi" w:hAnsiTheme="minorHAnsi"/>
                <w:sz w:val="20"/>
              </w:rPr>
              <w:t xml:space="preserve">het gebruik van </w:t>
            </w:r>
            <w:r w:rsidRPr="00960097" w:rsidR="00B44EE6">
              <w:rPr>
                <w:rFonts w:cs="Arial" w:asciiTheme="minorHAnsi" w:hAnsiTheme="minorHAnsi"/>
                <w:sz w:val="20"/>
              </w:rPr>
              <w:t>geneesmiddelen, drugs, alcohol of andere</w:t>
            </w:r>
            <w:r w:rsidRPr="00960097" w:rsidR="00FC323E">
              <w:rPr>
                <w:rFonts w:cs="Arial" w:asciiTheme="minorHAnsi" w:hAnsiTheme="minorHAnsi"/>
                <w:sz w:val="20"/>
              </w:rPr>
              <w:t xml:space="preserve"> verminderd is</w:t>
            </w:r>
            <w:r w:rsidRPr="00960097">
              <w:rPr>
                <w:rFonts w:cs="Arial" w:asciiTheme="minorHAnsi" w:hAnsiTheme="minorHAnsi"/>
                <w:sz w:val="20"/>
              </w:rPr>
              <w:t>.</w:t>
            </w:r>
          </w:p>
          <w:p w:rsidRPr="00960097" w:rsidR="00B44EE6" w:rsidP="006A577D" w:rsidRDefault="00B44EE6" w14:paraId="18C15B33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60097">
              <w:rPr>
                <w:rFonts w:cs="Arial" w:asciiTheme="minorHAnsi" w:hAnsiTheme="minorHAnsi"/>
                <w:sz w:val="20"/>
              </w:rPr>
              <w:t>Vervoer geen passagiers op de machine.</w:t>
            </w:r>
          </w:p>
          <w:p w:rsidR="00D01B01" w:rsidP="006A577D" w:rsidRDefault="00B23699" w14:paraId="4418962F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60097">
              <w:rPr>
                <w:rFonts w:cs="Arial" w:asciiTheme="minorHAnsi" w:hAnsiTheme="minorHAnsi"/>
                <w:sz w:val="20"/>
              </w:rPr>
              <w:t xml:space="preserve">Microschakelaars, beschermingsplaten en andere </w:t>
            </w:r>
            <w:r w:rsidRPr="00960097" w:rsidR="006D08F8">
              <w:rPr>
                <w:rFonts w:cs="Arial" w:asciiTheme="minorHAnsi" w:hAnsiTheme="minorHAnsi"/>
                <w:sz w:val="20"/>
              </w:rPr>
              <w:t xml:space="preserve">veiligheidsinrichtingen mogen </w:t>
            </w:r>
            <w:r w:rsidR="00D01B01">
              <w:rPr>
                <w:rFonts w:cs="Arial" w:asciiTheme="minorHAnsi" w:hAnsiTheme="minorHAnsi"/>
                <w:sz w:val="20"/>
              </w:rPr>
              <w:t xml:space="preserve">rekening houdend met de uit te voeren bewerking </w:t>
            </w:r>
            <w:r w:rsidRPr="00960097" w:rsidR="006D08F8">
              <w:rPr>
                <w:rFonts w:cs="Arial" w:asciiTheme="minorHAnsi" w:hAnsiTheme="minorHAnsi"/>
                <w:sz w:val="20"/>
              </w:rPr>
              <w:t>nooit gewijzigd of verwijderd worden</w:t>
            </w:r>
            <w:r w:rsidRPr="00960097">
              <w:rPr>
                <w:rFonts w:cs="Arial" w:asciiTheme="minorHAnsi" w:hAnsiTheme="minorHAnsi"/>
                <w:sz w:val="20"/>
              </w:rPr>
              <w:t xml:space="preserve"> en dient men op hun goede staat te controleren</w:t>
            </w:r>
            <w:r w:rsidR="00D01B01">
              <w:rPr>
                <w:rFonts w:cs="Arial" w:asciiTheme="minorHAnsi" w:hAnsiTheme="minorHAnsi"/>
                <w:sz w:val="20"/>
              </w:rPr>
              <w:t>.</w:t>
            </w:r>
          </w:p>
          <w:p w:rsidRPr="00960097" w:rsidR="00B23699" w:rsidP="006A577D" w:rsidRDefault="00D01B01" w14:paraId="4CD47B29" w14:textId="6D2AFE3B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gesloten veiligheidsschoeisel.</w:t>
            </w:r>
            <w:r w:rsidRPr="00960097" w:rsidR="00B23699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="007D57FC" w:rsidP="006A577D" w:rsidRDefault="00113CCD" w14:paraId="50E6F58F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enkel d</w:t>
            </w:r>
            <w:r w:rsidR="00960097">
              <w:rPr>
                <w:rFonts w:cs="Arial" w:asciiTheme="minorHAnsi" w:hAnsiTheme="minorHAnsi"/>
                <w:sz w:val="20"/>
              </w:rPr>
              <w:t>i</w:t>
            </w:r>
            <w:r>
              <w:rPr>
                <w:rFonts w:cs="Arial" w:asciiTheme="minorHAnsi" w:hAnsiTheme="minorHAnsi"/>
                <w:sz w:val="20"/>
              </w:rPr>
              <w:t>e toebehoren die door de fabrikant van de machine werden goedgekeurd.</w:t>
            </w:r>
            <w:r w:rsidR="007D57FC">
              <w:rPr>
                <w:rFonts w:asciiTheme="minorHAnsi" w:hAnsiTheme="minorHAnsi"/>
                <w:sz w:val="20"/>
              </w:rPr>
              <w:t xml:space="preserve"> </w:t>
            </w:r>
          </w:p>
          <w:p w:rsidRPr="007D57FC" w:rsidR="00113CCD" w:rsidP="006A577D" w:rsidRDefault="007D57FC" w14:paraId="0E85A040" w14:textId="23F6ADE8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Voeten en handen nooit nabij of onder de draaiende delen brengen.</w:t>
            </w:r>
          </w:p>
        </w:tc>
      </w:tr>
      <w:tr w:rsidRPr="006E64DE" w:rsidR="007B53AB" w:rsidTr="00531FDD" w14:paraId="5A15135B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365"/>
          <w:jc w:val="center"/>
        </w:trPr>
        <w:tc>
          <w:tcPr>
            <w:tcW w:w="1560" w:type="dxa"/>
            <w:gridSpan w:val="2"/>
            <w:vAlign w:val="center"/>
          </w:tcPr>
          <w:p w:rsidRPr="006E64DE" w:rsidR="007B53AB" w:rsidP="006A577D" w:rsidRDefault="007B53AB" w14:paraId="50C65AC3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941" w:type="dxa"/>
            <w:gridSpan w:val="12"/>
          </w:tcPr>
          <w:p w:rsidRPr="006D08F8" w:rsidR="001F17C8" w:rsidP="006A577D" w:rsidRDefault="006D08F8" w14:paraId="6494D0E4" w14:textId="45098641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Controleer</w:t>
            </w:r>
            <w:r w:rsidR="00960097">
              <w:rPr>
                <w:rFonts w:cs="Arial" w:asciiTheme="minorHAnsi" w:hAnsiTheme="minorHAnsi"/>
                <w:sz w:val="20"/>
              </w:rPr>
              <w:t xml:space="preserve"> voorafgaandelijk</w:t>
            </w:r>
            <w:r>
              <w:rPr>
                <w:rFonts w:cs="Arial" w:asciiTheme="minorHAnsi" w:hAnsiTheme="minorHAnsi"/>
                <w:sz w:val="20"/>
              </w:rPr>
              <w:t xml:space="preserve"> het terrein</w:t>
            </w:r>
            <w:r w:rsidR="00960097">
              <w:rPr>
                <w:rFonts w:cs="Arial" w:asciiTheme="minorHAnsi" w:hAnsiTheme="minorHAnsi"/>
                <w:sz w:val="20"/>
              </w:rPr>
              <w:t>. Verwijder</w:t>
            </w:r>
            <w:r>
              <w:rPr>
                <w:rFonts w:cs="Arial" w:asciiTheme="minorHAnsi" w:hAnsiTheme="minorHAnsi"/>
                <w:sz w:val="20"/>
              </w:rPr>
              <w:t xml:space="preserve"> </w:t>
            </w:r>
            <w:r w:rsidR="00960097">
              <w:rPr>
                <w:rFonts w:cs="Arial" w:asciiTheme="minorHAnsi" w:hAnsiTheme="minorHAnsi"/>
                <w:sz w:val="20"/>
              </w:rPr>
              <w:t>alle losliggende brokstukken en andere voorwerpen.</w:t>
            </w:r>
          </w:p>
          <w:p w:rsidRPr="001F17C8" w:rsidR="006D08F8" w:rsidP="006A577D" w:rsidRDefault="006D08F8" w14:paraId="7E7EDBAA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stevige antislip werkschoenen en een lange broek.</w:t>
            </w:r>
          </w:p>
          <w:p w:rsidRPr="00960097" w:rsidR="006D08F8" w:rsidP="006A577D" w:rsidRDefault="00E6588F" w14:paraId="0E1403FA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60097">
              <w:rPr>
                <w:rFonts w:cs="Arial" w:asciiTheme="minorHAnsi" w:hAnsiTheme="minorHAnsi"/>
                <w:sz w:val="20"/>
              </w:rPr>
              <w:t>Draag nauwsluitende werkkledij</w:t>
            </w:r>
          </w:p>
          <w:p w:rsidRPr="006D08F8" w:rsidR="006D08F8" w:rsidP="006A577D" w:rsidRDefault="006D08F8" w14:paraId="30E94BB6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Lang haar moet zorgvuldig bijeengebonden worden</w:t>
            </w:r>
            <w:r w:rsidR="00742BE4">
              <w:rPr>
                <w:rFonts w:cs="Arial" w:asciiTheme="minorHAnsi" w:hAnsiTheme="minorHAnsi"/>
                <w:sz w:val="20"/>
              </w:rPr>
              <w:t xml:space="preserve"> </w:t>
            </w:r>
            <w:r>
              <w:rPr>
                <w:rFonts w:cs="Arial" w:asciiTheme="minorHAnsi" w:hAnsiTheme="minorHAnsi"/>
                <w:sz w:val="20"/>
              </w:rPr>
              <w:t>.</w:t>
            </w:r>
          </w:p>
          <w:p w:rsidRPr="001F17C8" w:rsidR="006D08F8" w:rsidP="006A577D" w:rsidRDefault="006D08F8" w14:paraId="010A604F" w14:textId="243B6FA1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 xml:space="preserve">Draag altijd </w:t>
            </w:r>
            <w:r w:rsidRPr="00960097" w:rsidR="00960097">
              <w:rPr>
                <w:rFonts w:cs="Arial" w:asciiTheme="minorHAnsi" w:hAnsiTheme="minorHAnsi"/>
                <w:sz w:val="20"/>
              </w:rPr>
              <w:t xml:space="preserve"> geschikte </w:t>
            </w:r>
            <w:r>
              <w:rPr>
                <w:rFonts w:cs="Arial" w:asciiTheme="minorHAnsi" w:hAnsiTheme="minorHAnsi"/>
                <w:sz w:val="20"/>
              </w:rPr>
              <w:t>gehoorbescherming.</w:t>
            </w:r>
          </w:p>
          <w:p w:rsidRPr="00B8534D" w:rsidR="001F17C8" w:rsidP="006A577D" w:rsidRDefault="00B8534D" w14:paraId="061D6C5A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Spring omzichtig met benzine om:</w:t>
            </w:r>
          </w:p>
          <w:p w:rsidR="00B8534D" w:rsidP="006A577D" w:rsidRDefault="00B8534D" w14:paraId="31D26E45" w14:textId="17363474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brandstof bewaren </w:t>
            </w:r>
            <w:r w:rsidR="00960097">
              <w:rPr>
                <w:rFonts w:asciiTheme="minorHAnsi" w:hAnsiTheme="minorHAnsi"/>
                <w:sz w:val="20"/>
              </w:rPr>
              <w:t xml:space="preserve">in </w:t>
            </w:r>
            <w:r w:rsidRPr="00960097" w:rsidR="00B23699">
              <w:rPr>
                <w:rFonts w:asciiTheme="minorHAnsi" w:hAnsiTheme="minorHAnsi"/>
                <w:sz w:val="20"/>
              </w:rPr>
              <w:t>veiligheidskannen</w:t>
            </w:r>
            <w:r w:rsidR="002C7796">
              <w:rPr>
                <w:rFonts w:asciiTheme="minorHAnsi" w:hAnsiTheme="minorHAnsi"/>
                <w:sz w:val="20"/>
              </w:rPr>
              <w:t>.</w:t>
            </w:r>
          </w:p>
          <w:p w:rsidR="00B8534D" w:rsidP="006A577D" w:rsidRDefault="00B8534D" w14:paraId="70DD2D87" w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lastRenderedPageBreak/>
              <w:t>brandstof nooit bijvullen in gesloten ruimte, bij warme motor of</w:t>
            </w:r>
            <w:r w:rsidR="002C7796">
              <w:rPr>
                <w:rFonts w:asciiTheme="minorHAnsi" w:hAnsiTheme="minorHAnsi"/>
                <w:sz w:val="20"/>
              </w:rPr>
              <w:t xml:space="preserve"> motor in werking.</w:t>
            </w:r>
          </w:p>
          <w:p w:rsidRPr="00D01B01" w:rsidR="002C7796" w:rsidP="006A577D" w:rsidRDefault="002C7796" w14:paraId="60BC0BDF" w14:textId="150C86B9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D01B01">
              <w:rPr>
                <w:rFonts w:asciiTheme="minorHAnsi" w:hAnsiTheme="minorHAnsi"/>
                <w:sz w:val="20"/>
              </w:rPr>
              <w:t xml:space="preserve">Gebruik </w:t>
            </w:r>
            <w:r w:rsidRPr="00D01B01" w:rsidR="00960097">
              <w:rPr>
                <w:rFonts w:asciiTheme="minorHAnsi" w:hAnsiTheme="minorHAnsi"/>
                <w:sz w:val="20"/>
              </w:rPr>
              <w:t xml:space="preserve">voor het vullen van de brandstoftank steeds </w:t>
            </w:r>
            <w:r w:rsidRPr="00D01B01">
              <w:rPr>
                <w:rFonts w:asciiTheme="minorHAnsi" w:hAnsiTheme="minorHAnsi"/>
                <w:sz w:val="20"/>
              </w:rPr>
              <w:t>een trechter</w:t>
            </w:r>
            <w:r w:rsidRPr="00D01B01" w:rsidR="00960097">
              <w:rPr>
                <w:rFonts w:asciiTheme="minorHAnsi" w:hAnsiTheme="minorHAnsi"/>
                <w:sz w:val="20"/>
              </w:rPr>
              <w:t>.</w:t>
            </w:r>
            <w:r w:rsidRPr="00D01B01">
              <w:rPr>
                <w:rFonts w:asciiTheme="minorHAnsi" w:hAnsiTheme="minorHAnsi"/>
                <w:sz w:val="20"/>
              </w:rPr>
              <w:t xml:space="preserve"> </w:t>
            </w:r>
          </w:p>
          <w:p w:rsidRPr="00D01B01" w:rsidR="00B8534D" w:rsidP="006A577D" w:rsidRDefault="002C7796" w14:paraId="29204F17" w14:textId="21973440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D01B01">
              <w:rPr>
                <w:rFonts w:asciiTheme="minorHAnsi" w:hAnsiTheme="minorHAnsi"/>
                <w:sz w:val="20"/>
              </w:rPr>
              <w:t>V</w:t>
            </w:r>
            <w:r w:rsidRPr="00D01B01" w:rsidR="00B8534D">
              <w:rPr>
                <w:rFonts w:asciiTheme="minorHAnsi" w:hAnsiTheme="minorHAnsi"/>
                <w:sz w:val="20"/>
              </w:rPr>
              <w:t>er</w:t>
            </w:r>
            <w:r w:rsidRPr="00D01B01" w:rsidR="00960097">
              <w:rPr>
                <w:rFonts w:asciiTheme="minorHAnsi" w:hAnsiTheme="minorHAnsi"/>
                <w:sz w:val="20"/>
              </w:rPr>
              <w:t>w</w:t>
            </w:r>
            <w:r w:rsidRPr="00D01B01" w:rsidR="00B8534D">
              <w:rPr>
                <w:rFonts w:asciiTheme="minorHAnsi" w:hAnsiTheme="minorHAnsi"/>
                <w:sz w:val="20"/>
              </w:rPr>
              <w:t>ijde</w:t>
            </w:r>
            <w:r w:rsidRPr="00D01B01" w:rsidR="00960097">
              <w:rPr>
                <w:rFonts w:asciiTheme="minorHAnsi" w:hAnsiTheme="minorHAnsi"/>
                <w:sz w:val="20"/>
              </w:rPr>
              <w:t>r</w:t>
            </w:r>
            <w:r w:rsidRPr="00D01B01" w:rsidR="00B8534D">
              <w:rPr>
                <w:rFonts w:asciiTheme="minorHAnsi" w:hAnsiTheme="minorHAnsi"/>
                <w:sz w:val="20"/>
              </w:rPr>
              <w:t xml:space="preserve"> </w:t>
            </w:r>
            <w:r w:rsidRPr="00D01B01">
              <w:rPr>
                <w:rFonts w:asciiTheme="minorHAnsi" w:hAnsiTheme="minorHAnsi"/>
                <w:sz w:val="20"/>
              </w:rPr>
              <w:t>gemorste brandstof</w:t>
            </w:r>
            <w:r w:rsidRPr="00D01B01" w:rsidR="00960097">
              <w:rPr>
                <w:rFonts w:asciiTheme="minorHAnsi" w:hAnsiTheme="minorHAnsi"/>
                <w:sz w:val="20"/>
              </w:rPr>
              <w:t>.</w:t>
            </w:r>
          </w:p>
          <w:p w:rsidRPr="00D01B01" w:rsidR="002C7796" w:rsidP="006A577D" w:rsidRDefault="002C7796" w14:paraId="57870078" w14:textId="1005B3FA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D01B01">
              <w:rPr>
                <w:rFonts w:asciiTheme="minorHAnsi" w:hAnsiTheme="minorHAnsi"/>
                <w:sz w:val="20"/>
              </w:rPr>
              <w:t>Vul de tank nooit verder dan 2,5 cm van de boven</w:t>
            </w:r>
            <w:r w:rsidRPr="00D01B01" w:rsidR="00960097">
              <w:rPr>
                <w:rFonts w:asciiTheme="minorHAnsi" w:hAnsiTheme="minorHAnsi"/>
                <w:sz w:val="20"/>
              </w:rPr>
              <w:t>rand</w:t>
            </w:r>
            <w:r w:rsidRPr="00D01B01">
              <w:rPr>
                <w:rFonts w:asciiTheme="minorHAnsi" w:hAnsiTheme="minorHAnsi"/>
                <w:sz w:val="20"/>
              </w:rPr>
              <w:t xml:space="preserve"> van de tank.</w:t>
            </w:r>
          </w:p>
          <w:p w:rsidRPr="00D01B01" w:rsidR="002C7796" w:rsidP="006A577D" w:rsidRDefault="00960097" w14:paraId="7129D0A2" w14:textId="10DB6414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D01B01">
              <w:rPr>
                <w:rFonts w:asciiTheme="minorHAnsi" w:hAnsiTheme="minorHAnsi"/>
                <w:sz w:val="20"/>
              </w:rPr>
              <w:t>Draai de d</w:t>
            </w:r>
            <w:r w:rsidRPr="00D01B01" w:rsidR="00B8534D">
              <w:rPr>
                <w:rFonts w:asciiTheme="minorHAnsi" w:hAnsiTheme="minorHAnsi"/>
                <w:sz w:val="20"/>
              </w:rPr>
              <w:t xml:space="preserve">op goed </w:t>
            </w:r>
            <w:r w:rsidRPr="00D01B01">
              <w:rPr>
                <w:rFonts w:asciiTheme="minorHAnsi" w:hAnsiTheme="minorHAnsi"/>
                <w:sz w:val="20"/>
              </w:rPr>
              <w:t xml:space="preserve">vast </w:t>
            </w:r>
            <w:r w:rsidRPr="00D01B01" w:rsidR="00B8534D">
              <w:rPr>
                <w:rFonts w:asciiTheme="minorHAnsi" w:hAnsiTheme="minorHAnsi"/>
                <w:sz w:val="20"/>
              </w:rPr>
              <w:t>op de tank</w:t>
            </w:r>
            <w:r w:rsidRPr="00D01B01">
              <w:rPr>
                <w:rFonts w:asciiTheme="minorHAnsi" w:hAnsiTheme="minorHAnsi"/>
                <w:sz w:val="20"/>
              </w:rPr>
              <w:t>.</w:t>
            </w:r>
          </w:p>
          <w:p w:rsidRPr="00D01B01" w:rsidR="00B8534D" w:rsidP="006A577D" w:rsidRDefault="00742BE4" w14:paraId="6C35DD45" w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proofErr w:type="spellStart"/>
            <w:r w:rsidRPr="00D01B01">
              <w:rPr>
                <w:rFonts w:asciiTheme="minorHAnsi" w:hAnsiTheme="minorHAnsi"/>
                <w:sz w:val="20"/>
              </w:rPr>
              <w:t>Recipiënten</w:t>
            </w:r>
            <w:proofErr w:type="spellEnd"/>
            <w:r w:rsidRPr="00D01B01">
              <w:rPr>
                <w:rFonts w:asciiTheme="minorHAnsi" w:hAnsiTheme="minorHAnsi"/>
                <w:sz w:val="20"/>
              </w:rPr>
              <w:t xml:space="preserve"> met benzine niet in de zon laten staan</w:t>
            </w:r>
            <w:r w:rsidRPr="00D01B01" w:rsidR="00960097">
              <w:rPr>
                <w:rFonts w:asciiTheme="minorHAnsi" w:hAnsiTheme="minorHAnsi"/>
                <w:sz w:val="20"/>
              </w:rPr>
              <w:t>.</w:t>
            </w:r>
          </w:p>
          <w:p w:rsidRPr="00D01B01" w:rsidR="00960097" w:rsidP="006A577D" w:rsidRDefault="00960097" w14:paraId="45D6309F" w14:textId="30A0A488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D01B01">
              <w:rPr>
                <w:rFonts w:asciiTheme="minorHAnsi" w:hAnsiTheme="minorHAnsi"/>
                <w:sz w:val="20"/>
              </w:rPr>
              <w:t>Bij gebruik van benzine nooit roken.</w:t>
            </w:r>
          </w:p>
          <w:p w:rsidRPr="006A577D" w:rsidR="00B8534D" w:rsidP="006A577D" w:rsidRDefault="00B8534D" w14:paraId="062BD19C" w14:textId="26D12CBA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D01B01">
              <w:rPr>
                <w:rFonts w:asciiTheme="minorHAnsi" w:hAnsiTheme="minorHAnsi"/>
                <w:sz w:val="20"/>
              </w:rPr>
              <w:t>Vervang de batterij ingeval van beschadiging</w:t>
            </w:r>
            <w:r w:rsidRPr="00D01B01" w:rsidR="00960097">
              <w:rPr>
                <w:rFonts w:asciiTheme="minorHAnsi" w:hAnsiTheme="minorHAnsi"/>
                <w:sz w:val="20"/>
              </w:rPr>
              <w:t>.</w:t>
            </w:r>
          </w:p>
        </w:tc>
      </w:tr>
      <w:tr w:rsidRPr="006E64DE" w:rsidR="007B53AB" w:rsidTr="00531FDD" w14:paraId="5D474E7B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36"/>
          <w:jc w:val="center"/>
        </w:trPr>
        <w:tc>
          <w:tcPr>
            <w:tcW w:w="1560" w:type="dxa"/>
            <w:gridSpan w:val="2"/>
            <w:vAlign w:val="center"/>
          </w:tcPr>
          <w:p w:rsidRPr="006E64DE" w:rsidR="007B53AB" w:rsidP="006A577D" w:rsidRDefault="007B53AB" w14:paraId="585C0524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lastRenderedPageBreak/>
              <w:t>Tijdens het gebruik</w:t>
            </w:r>
          </w:p>
        </w:tc>
        <w:tc>
          <w:tcPr>
            <w:tcW w:w="8941" w:type="dxa"/>
            <w:gridSpan w:val="12"/>
          </w:tcPr>
          <w:p w:rsidRPr="007D57FC" w:rsidR="00254022" w:rsidP="006A577D" w:rsidRDefault="0007498B" w14:paraId="568B6F73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Start de motor enkel in open lucht of in een goed geventileerde ruimte.</w:t>
            </w:r>
          </w:p>
          <w:p w:rsidRPr="007D57FC" w:rsidR="0007498B" w:rsidP="006A577D" w:rsidRDefault="00D01B01" w14:paraId="3E3F6A7D" w14:textId="2A49470F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Gebruik de machine enkel bij voldoende zichtbaarheid.</w:t>
            </w:r>
          </w:p>
          <w:p w:rsidRPr="007D57FC" w:rsidR="0007498B" w:rsidP="006A577D" w:rsidRDefault="0007498B" w14:paraId="21E523D7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Vermijd op nat te gras te werken en bij slechte weersomstandigheden.</w:t>
            </w:r>
          </w:p>
          <w:p w:rsidRPr="007D57FC" w:rsidR="00B95E7D" w:rsidP="006A577D" w:rsidRDefault="00B95E7D" w14:paraId="0BD38BC2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Hou de voeten voortdurend op de voetsteun en de daarvoor voorziene zone op het toestel.</w:t>
            </w:r>
          </w:p>
          <w:p w:rsidRPr="007D57FC" w:rsidR="0007498B" w:rsidP="006A577D" w:rsidRDefault="0007498B" w14:paraId="7A67CD6D" w14:textId="6E4B1A1D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Let bijzonder goed op bij</w:t>
            </w:r>
            <w:r w:rsidRPr="007D57FC" w:rsidR="007D57FC">
              <w:rPr>
                <w:rFonts w:asciiTheme="minorHAnsi" w:hAnsiTheme="minorHAnsi"/>
                <w:sz w:val="20"/>
              </w:rPr>
              <w:t xml:space="preserve"> het we</w:t>
            </w:r>
            <w:r w:rsidR="00197586">
              <w:rPr>
                <w:rFonts w:asciiTheme="minorHAnsi" w:hAnsiTheme="minorHAnsi"/>
                <w:sz w:val="20"/>
              </w:rPr>
              <w:t>r</w:t>
            </w:r>
            <w:r w:rsidRPr="007D57FC" w:rsidR="007D57FC">
              <w:rPr>
                <w:rFonts w:asciiTheme="minorHAnsi" w:hAnsiTheme="minorHAnsi"/>
                <w:sz w:val="20"/>
              </w:rPr>
              <w:t>ken op</w:t>
            </w:r>
            <w:r w:rsidRPr="007D57FC">
              <w:rPr>
                <w:rFonts w:asciiTheme="minorHAnsi" w:hAnsiTheme="minorHAnsi"/>
                <w:sz w:val="20"/>
              </w:rPr>
              <w:t xml:space="preserve"> hellingen:</w:t>
            </w:r>
          </w:p>
          <w:p w:rsidRPr="007D57FC" w:rsidR="0007498B" w:rsidP="006A577D" w:rsidRDefault="0007498B" w14:paraId="255F346F" w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snelheid laag houden;</w:t>
            </w:r>
          </w:p>
          <w:p w:rsidRPr="007D57FC" w:rsidR="0007498B" w:rsidP="006A577D" w:rsidRDefault="0007498B" w14:paraId="404F9435" w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nooit maaien in dwarsricht</w:t>
            </w:r>
            <w:r w:rsidRPr="007D57FC" w:rsidR="00113CCD">
              <w:rPr>
                <w:rFonts w:asciiTheme="minorHAnsi" w:hAnsiTheme="minorHAnsi"/>
                <w:sz w:val="20"/>
              </w:rPr>
              <w:t>ing ten opzichte van de helling.</w:t>
            </w:r>
          </w:p>
          <w:p w:rsidRPr="007D57FC" w:rsidR="00113CCD" w:rsidP="006A577D" w:rsidRDefault="00113CCD" w14:paraId="47F59B88" w14:textId="6FEDC2B4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Let zeer goed op bij het achteruit rijden</w:t>
            </w:r>
            <w:r w:rsidRPr="007D57FC" w:rsidR="00D01B01">
              <w:rPr>
                <w:rFonts w:asciiTheme="minorHAnsi" w:hAnsiTheme="minorHAnsi"/>
                <w:sz w:val="20"/>
              </w:rPr>
              <w:t>.</w:t>
            </w:r>
          </w:p>
          <w:p w:rsidRPr="007D57FC" w:rsidR="00113CCD" w:rsidP="006A577D" w:rsidRDefault="00113CCD" w14:paraId="345C87EC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Machine is niet goedgekeurd om op de openbare weg te rijden.</w:t>
            </w:r>
          </w:p>
          <w:p w:rsidRPr="007D57FC" w:rsidR="00113CCD" w:rsidP="006A577D" w:rsidRDefault="00113CCD" w14:paraId="4A07C8BA" w14:textId="5403F3DF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De machine n</w:t>
            </w:r>
            <w:r w:rsidRPr="007D57FC" w:rsidR="007D57FC">
              <w:rPr>
                <w:rFonts w:asciiTheme="minorHAnsi" w:hAnsiTheme="minorHAnsi"/>
                <w:sz w:val="20"/>
              </w:rPr>
              <w:t>ooit onbewaakt achterlaten.</w:t>
            </w:r>
          </w:p>
          <w:p w:rsidRPr="007D57FC" w:rsidR="00F34E89" w:rsidP="006A577D" w:rsidRDefault="00F34E89" w14:paraId="7DFE1B3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Let op voor brandwonden: raak geen onderdelen aan die door het gebruik heet zijn geworden.</w:t>
            </w:r>
          </w:p>
          <w:p w:rsidRPr="007D57FC" w:rsidR="00D80216" w:rsidP="006A577D" w:rsidRDefault="00D80216" w14:paraId="1867739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In</w:t>
            </w:r>
            <w:r w:rsidRPr="007D57FC" w:rsidR="0046732B">
              <w:rPr>
                <w:rFonts w:asciiTheme="minorHAnsi" w:hAnsiTheme="minorHAnsi"/>
                <w:sz w:val="20"/>
              </w:rPr>
              <w:t xml:space="preserve"> </w:t>
            </w:r>
            <w:r w:rsidRPr="007D57FC">
              <w:rPr>
                <w:rFonts w:asciiTheme="minorHAnsi" w:hAnsiTheme="minorHAnsi"/>
                <w:sz w:val="20"/>
              </w:rPr>
              <w:t xml:space="preserve">geval van breuk, </w:t>
            </w:r>
            <w:r w:rsidRPr="007D57FC" w:rsidR="00F06675">
              <w:rPr>
                <w:rFonts w:asciiTheme="minorHAnsi" w:hAnsiTheme="minorHAnsi"/>
                <w:sz w:val="20"/>
              </w:rPr>
              <w:t xml:space="preserve">of ongewone trilling van het toestel </w:t>
            </w:r>
            <w:r w:rsidRPr="007D57FC">
              <w:rPr>
                <w:rFonts w:asciiTheme="minorHAnsi" w:hAnsiTheme="minorHAnsi"/>
                <w:sz w:val="20"/>
              </w:rPr>
              <w:t xml:space="preserve">onmiddellijk </w:t>
            </w:r>
            <w:r w:rsidRPr="007D57FC" w:rsidR="00F06675">
              <w:rPr>
                <w:rFonts w:asciiTheme="minorHAnsi" w:hAnsiTheme="minorHAnsi"/>
                <w:sz w:val="20"/>
              </w:rPr>
              <w:t xml:space="preserve">de messen ontkoppelen en </w:t>
            </w:r>
            <w:r w:rsidRPr="007D57FC">
              <w:rPr>
                <w:rFonts w:asciiTheme="minorHAnsi" w:hAnsiTheme="minorHAnsi"/>
                <w:sz w:val="20"/>
              </w:rPr>
              <w:t>de motor stilzetten.</w:t>
            </w:r>
          </w:p>
          <w:p w:rsidRPr="006A577D" w:rsidR="0046732B" w:rsidP="006A577D" w:rsidRDefault="00F06675" w14:paraId="2E8FCA0E" w14:textId="20757E5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D57FC">
              <w:rPr>
                <w:rFonts w:asciiTheme="minorHAnsi" w:hAnsiTheme="minorHAnsi"/>
                <w:sz w:val="20"/>
              </w:rPr>
              <w:t>Verander de maaihoogte nooit wanneer de motor nog draai</w:t>
            </w:r>
            <w:r w:rsidRPr="007D57FC" w:rsidR="007D57FC">
              <w:rPr>
                <w:rFonts w:asciiTheme="minorHAnsi" w:hAnsiTheme="minorHAnsi"/>
                <w:sz w:val="20"/>
              </w:rPr>
              <w:t>t.</w:t>
            </w:r>
          </w:p>
        </w:tc>
      </w:tr>
      <w:tr w:rsidRPr="006E64DE" w:rsidR="007B53AB" w:rsidTr="00531FDD" w14:paraId="00FA3085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  <w:jc w:val="center"/>
        </w:trPr>
        <w:tc>
          <w:tcPr>
            <w:tcW w:w="1560" w:type="dxa"/>
            <w:gridSpan w:val="2"/>
            <w:vAlign w:val="center"/>
          </w:tcPr>
          <w:p w:rsidRPr="006E64DE" w:rsidR="007B53AB" w:rsidP="006A577D" w:rsidRDefault="007B53AB" w14:paraId="2EB4A15C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941" w:type="dxa"/>
            <w:gridSpan w:val="12"/>
          </w:tcPr>
          <w:p w:rsidR="0046533E" w:rsidP="006A577D" w:rsidRDefault="008756A3" w14:paraId="629F1ACA" w14:textId="54161FA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Sluit de toevoer van de brandstof af.</w:t>
            </w:r>
          </w:p>
          <w:p w:rsidR="006C3E24" w:rsidP="006A577D" w:rsidRDefault="006C3E24" w14:paraId="0CD3A575" w14:textId="0CA4461E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contactsleutel nooit op de machine zitten</w:t>
            </w:r>
            <w:r w:rsidR="007D57FC">
              <w:rPr>
                <w:rFonts w:asciiTheme="minorHAnsi" w:hAnsiTheme="minorHAnsi"/>
                <w:sz w:val="20"/>
              </w:rPr>
              <w:t>.</w:t>
            </w:r>
          </w:p>
          <w:p w:rsidRPr="00D147D0" w:rsidR="00F06675" w:rsidP="006A577D" w:rsidRDefault="007D57FC" w14:paraId="2E7F2676" w14:textId="475C0148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147D0">
              <w:rPr>
                <w:rFonts w:asciiTheme="minorHAnsi" w:hAnsiTheme="minorHAnsi"/>
                <w:sz w:val="20"/>
              </w:rPr>
              <w:t>Schakel de machine in neutraal en o</w:t>
            </w:r>
            <w:r w:rsidRPr="00D147D0" w:rsidR="00F06675">
              <w:rPr>
                <w:rFonts w:asciiTheme="minorHAnsi" w:hAnsiTheme="minorHAnsi"/>
                <w:sz w:val="20"/>
              </w:rPr>
              <w:t>ntkoppel de aandrijving van de messen</w:t>
            </w:r>
            <w:r w:rsidRPr="00D147D0">
              <w:rPr>
                <w:rFonts w:asciiTheme="minorHAnsi" w:hAnsiTheme="minorHAnsi"/>
                <w:sz w:val="20"/>
              </w:rPr>
              <w:t>.</w:t>
            </w:r>
          </w:p>
          <w:p w:rsidR="00D147D0" w:rsidP="006A577D" w:rsidRDefault="00D147D0" w14:paraId="62BCC604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06675">
              <w:rPr>
                <w:rFonts w:asciiTheme="minorHAnsi" w:hAnsiTheme="minorHAnsi"/>
                <w:sz w:val="20"/>
              </w:rPr>
              <w:t>Verwijder resten van gras, bladeren,</w:t>
            </w:r>
            <w:r>
              <w:rPr>
                <w:rFonts w:asciiTheme="minorHAnsi" w:hAnsiTheme="minorHAnsi"/>
                <w:sz w:val="20"/>
              </w:rPr>
              <w:t xml:space="preserve"> en laat de motor afkoelen </w:t>
            </w:r>
            <w:r w:rsidRPr="00F06675">
              <w:rPr>
                <w:rFonts w:asciiTheme="minorHAnsi" w:hAnsiTheme="minorHAnsi"/>
                <w:sz w:val="20"/>
              </w:rPr>
              <w:t>vooraleer de machine opgeborgen wordt</w:t>
            </w:r>
            <w:r>
              <w:rPr>
                <w:rFonts w:asciiTheme="minorHAnsi" w:hAnsiTheme="minorHAnsi"/>
                <w:sz w:val="20"/>
              </w:rPr>
              <w:t>.</w:t>
            </w:r>
          </w:p>
          <w:p w:rsidRPr="00D147D0" w:rsidR="00CF0F09" w:rsidP="006A577D" w:rsidRDefault="00F06675" w14:paraId="2577D384" w14:textId="7EFE41CF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147D0">
              <w:rPr>
                <w:rFonts w:asciiTheme="minorHAnsi" w:hAnsiTheme="minorHAnsi"/>
                <w:sz w:val="20"/>
              </w:rPr>
              <w:t>Berg de machine in een goed verluchte ruimte op en hou het toestel uit de buurt van open vlam</w:t>
            </w:r>
            <w:r w:rsidRPr="00D147D0" w:rsidR="00D147D0">
              <w:rPr>
                <w:rFonts w:asciiTheme="minorHAnsi" w:hAnsiTheme="minorHAnsi"/>
                <w:sz w:val="20"/>
              </w:rPr>
              <w:t>, vonken of een warmtebron.</w:t>
            </w:r>
          </w:p>
        </w:tc>
      </w:tr>
      <w:tr w:rsidRPr="006E64DE" w:rsidR="007B53AB" w:rsidTr="00531FDD" w14:paraId="3EC9B36D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  <w:jc w:val="center"/>
        </w:trPr>
        <w:tc>
          <w:tcPr>
            <w:tcW w:w="1560" w:type="dxa"/>
            <w:gridSpan w:val="2"/>
            <w:vAlign w:val="center"/>
          </w:tcPr>
          <w:p w:rsidRPr="006E64DE" w:rsidR="007B53AB" w:rsidP="006A577D" w:rsidRDefault="008E7DA7" w14:paraId="176C8EB1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941" w:type="dxa"/>
            <w:gridSpan w:val="12"/>
          </w:tcPr>
          <w:p w:rsidR="00D43C1E" w:rsidP="006A577D" w:rsidRDefault="00D147D0" w14:paraId="442C480F" w14:textId="7422374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Onderhoud en herstelling enkel en alleen uit te voeren door bevoegd en opgeleid personeel.</w:t>
            </w:r>
          </w:p>
          <w:p w:rsidR="00D43C1E" w:rsidP="006A577D" w:rsidRDefault="00D43C1E" w14:paraId="71D543D5" w14:textId="3F1A8731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Controleer na </w:t>
            </w:r>
            <w:r w:rsidR="00D147D0">
              <w:rPr>
                <w:rFonts w:asciiTheme="minorHAnsi" w:hAnsiTheme="minorHAnsi"/>
                <w:sz w:val="20"/>
              </w:rPr>
              <w:t>elke</w:t>
            </w:r>
            <w:r>
              <w:rPr>
                <w:rFonts w:asciiTheme="minorHAnsi" w:hAnsiTheme="minorHAnsi"/>
                <w:sz w:val="20"/>
              </w:rPr>
              <w:t xml:space="preserve"> maaibeurt of er geen beschadigingen zijn.</w:t>
            </w:r>
          </w:p>
          <w:p w:rsidRPr="0081087B" w:rsidR="0046732B" w:rsidP="006A577D" w:rsidRDefault="00D147D0" w14:paraId="23A26113" w14:textId="7AD90B3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1087B">
              <w:rPr>
                <w:rFonts w:asciiTheme="minorHAnsi" w:hAnsiTheme="minorHAnsi"/>
                <w:sz w:val="20"/>
              </w:rPr>
              <w:t>Voer enkel en alleen herstellingen uit bij afgekoppelde batterij.</w:t>
            </w:r>
          </w:p>
          <w:p w:rsidRPr="0081087B" w:rsidR="00D147D0" w:rsidP="006A577D" w:rsidRDefault="0081087B" w14:paraId="738F3CDA" w14:textId="34FABFE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1087B">
              <w:rPr>
                <w:rFonts w:asciiTheme="minorHAnsi" w:hAnsiTheme="minorHAnsi"/>
                <w:sz w:val="20"/>
              </w:rPr>
              <w:t>Gebruikelijk onderhoud wordt uitgevoerd met uitgeschakeld contact (verwijder de sleutel).</w:t>
            </w:r>
          </w:p>
          <w:p w:rsidR="00BB1A34" w:rsidP="006A577D" w:rsidRDefault="00A5399B" w14:paraId="7D47B60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enkel de vervangonderd</w:t>
            </w:r>
            <w:r w:rsidR="0046732B">
              <w:rPr>
                <w:rFonts w:asciiTheme="minorHAnsi" w:hAnsiTheme="minorHAnsi"/>
                <w:sz w:val="20"/>
              </w:rPr>
              <w:t xml:space="preserve">elen die door de fabrikant zijn </w:t>
            </w:r>
            <w:r w:rsidRPr="00FD40BB">
              <w:rPr>
                <w:rFonts w:asciiTheme="minorHAnsi" w:hAnsiTheme="minorHAnsi"/>
                <w:sz w:val="20"/>
              </w:rPr>
              <w:t>voorgeschreven.</w:t>
            </w:r>
          </w:p>
          <w:p w:rsidRPr="00FD40BB" w:rsidR="007B53AB" w:rsidP="006A577D" w:rsidRDefault="007B53AB" w14:paraId="431E4B9C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/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reinigen.</w:t>
            </w:r>
          </w:p>
          <w:p w:rsidRPr="0052207C" w:rsidR="00EB1CE2" w:rsidP="006A577D" w:rsidRDefault="00BD7C40" w14:paraId="7C477443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Pr="006A577D" w:rsidR="00982385" w:rsidP="006A577D" w:rsidRDefault="00B42BAD" w14:paraId="3EEDAB19" w14:textId="2A73EF4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 regelmatig na of er geen olie- en/of brandstoflekken zijn.</w:t>
            </w:r>
          </w:p>
        </w:tc>
      </w:tr>
      <w:tr w:rsidRPr="006E64DE" w:rsidR="007B53AB" w:rsidTr="00531FDD" w14:paraId="096F670C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  <w:jc w:val="center"/>
        </w:trPr>
        <w:tc>
          <w:tcPr>
            <w:tcW w:w="10501" w:type="dxa"/>
            <w:gridSpan w:val="14"/>
            <w:shd w:val="clear" w:color="auto" w:fill="C3004A"/>
            <w:vAlign w:val="center"/>
          </w:tcPr>
          <w:p w:rsidRPr="006E64DE" w:rsidR="007B53AB" w:rsidP="006A577D" w:rsidRDefault="007B53AB" w14:paraId="0B925FBC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Pr="006E64DE" w:rsidR="007B53AB" w:rsidTr="00531FDD" w14:paraId="4F0BE26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2" w:hRule="exact"/>
          <w:jc w:val="center"/>
        </w:trPr>
        <w:tc>
          <w:tcPr>
            <w:tcW w:w="3382" w:type="dxa"/>
            <w:gridSpan w:val="5"/>
          </w:tcPr>
          <w:p w:rsidRPr="006E64DE" w:rsidR="007B53AB" w:rsidP="006A577D" w:rsidRDefault="007B53AB" w14:paraId="11D0F03C" w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6E64DE" w:rsidR="00697907" w:rsidP="006A577D" w:rsidRDefault="00697907" w14:paraId="179CDC1B" w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  <w:gridSpan w:val="4"/>
          </w:tcPr>
          <w:p w:rsidRPr="006E64DE" w:rsidR="007B53AB" w:rsidP="006A577D" w:rsidRDefault="007B53AB" w14:paraId="77B4B506" w14:textId="2EBB121E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6A577D">
              <w:rPr>
                <w:rFonts w:cs="Arial" w:asciiTheme="minorHAnsi" w:hAnsiTheme="minorHAnsi"/>
                <w:sz w:val="20"/>
              </w:rPr>
              <w:t>rbeidsarts</w:t>
            </w:r>
          </w:p>
          <w:p w:rsidRPr="006E64DE" w:rsidR="00697907" w:rsidP="006A577D" w:rsidRDefault="00697907" w14:paraId="6A919060" w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19" w:type="dxa"/>
            <w:gridSpan w:val="5"/>
          </w:tcPr>
          <w:p w:rsidRPr="006E64DE" w:rsidR="007B53AB" w:rsidP="006A577D" w:rsidRDefault="007B53AB" w14:paraId="6D5CB3F9" w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6E64DE" w:rsidR="00697907" w:rsidP="006A577D" w:rsidRDefault="00697907" w14:paraId="18715663" w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w:rsidRPr="006E64DE" w:rsidR="007B53AB" w:rsidTr="00531FDD" w14:paraId="6A77D9B6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7" w:hRule="exact"/>
          <w:jc w:val="center"/>
        </w:trPr>
        <w:tc>
          <w:tcPr>
            <w:tcW w:w="3382" w:type="dxa"/>
            <w:gridSpan w:val="5"/>
            <w:vAlign w:val="center"/>
          </w:tcPr>
          <w:p w:rsidRPr="006E64DE" w:rsidR="007B53AB" w:rsidP="006A577D" w:rsidRDefault="00697907" w14:paraId="15F9DD2B" w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A577D" w:rsidRDefault="0034340B" w14:paraId="2DA67A3D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A577D" w:rsidRDefault="0034340B" w14:paraId="66AC31CD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A577D" w:rsidRDefault="0034340B" w14:paraId="76FF75CA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4"/>
            <w:vAlign w:val="center"/>
          </w:tcPr>
          <w:p w:rsidRPr="006E64DE" w:rsidR="007B53AB" w:rsidP="006A577D" w:rsidRDefault="00697907" w14:paraId="4156AAF0" w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A577D" w:rsidRDefault="0034340B" w14:paraId="34E88A09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A577D" w:rsidRDefault="0034340B" w14:paraId="580454BC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19" w:type="dxa"/>
            <w:gridSpan w:val="5"/>
            <w:vAlign w:val="center"/>
          </w:tcPr>
          <w:p w:rsidRPr="006E64DE" w:rsidR="007B53AB" w:rsidP="006A577D" w:rsidRDefault="00697907" w14:paraId="3933857E" w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A577D" w:rsidRDefault="0034340B" w14:paraId="0894FA69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A577D" w:rsidRDefault="0034340B" w14:paraId="56573422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6E64DE" w:rsidR="007B53AB" w:rsidP="0034340B" w:rsidRDefault="007B53AB" w14:paraId="12E80166" w14:textId="77777777">
      <w:pPr>
        <w:rPr>
          <w:rFonts w:asciiTheme="minorHAnsi" w:hAnsiTheme="minorHAnsi"/>
        </w:rPr>
      </w:pPr>
    </w:p>
    <w:sectPr w:rsidRPr="006E64DE" w:rsidR="007B53AB" w:rsidSect="00210072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70a736581e74e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C13" w:rsidP="00F21695" w:rsidRDefault="00330C13" w14:paraId="08A1B6E9" w14:textId="77777777">
      <w:r>
        <w:separator/>
      </w:r>
    </w:p>
  </w:endnote>
  <w:endnote w:type="continuationSeparator" w:id="0">
    <w:p w:rsidR="00330C13" w:rsidP="00F21695" w:rsidRDefault="00330C13" w14:paraId="02BD10B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6A577D" w:rsidR="00CF0F09" w:rsidRDefault="00CF0F09" w14:paraId="14B81C8A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A577D">
      <w:rPr>
        <w:rFonts w:cs="Arial" w:asciiTheme="minorHAnsi" w:hAnsiTheme="minorHAnsi"/>
        <w:sz w:val="18"/>
        <w:szCs w:val="18"/>
      </w:rPr>
      <w:t>Pag.</w:t>
    </w:r>
    <w:r w:rsidRPr="006A577D">
      <w:rPr>
        <w:rFonts w:cs="Arial" w:asciiTheme="minorHAnsi" w:hAnsiTheme="minorHAnsi"/>
        <w:sz w:val="18"/>
        <w:szCs w:val="18"/>
      </w:rPr>
      <w:fldChar w:fldCharType="begin"/>
    </w:r>
    <w:r w:rsidRPr="006A577D">
      <w:rPr>
        <w:rFonts w:cs="Arial" w:asciiTheme="minorHAnsi" w:hAnsiTheme="minorHAnsi"/>
        <w:sz w:val="18"/>
        <w:szCs w:val="18"/>
      </w:rPr>
      <w:instrText>PAGE</w:instrText>
    </w:r>
    <w:r w:rsidRPr="006A577D">
      <w:rPr>
        <w:rFonts w:cs="Arial" w:asciiTheme="minorHAnsi" w:hAnsiTheme="minorHAnsi"/>
        <w:sz w:val="18"/>
        <w:szCs w:val="18"/>
      </w:rPr>
      <w:fldChar w:fldCharType="separate"/>
    </w:r>
    <w:r w:rsidR="00531FDD">
      <w:rPr>
        <w:rFonts w:cs="Arial" w:asciiTheme="minorHAnsi" w:hAnsiTheme="minorHAnsi"/>
        <w:noProof/>
        <w:sz w:val="18"/>
        <w:szCs w:val="18"/>
      </w:rPr>
      <w:t>1</w:t>
    </w:r>
    <w:r w:rsidRPr="006A577D">
      <w:rPr>
        <w:rFonts w:cs="Arial" w:asciiTheme="minorHAnsi" w:hAnsiTheme="minorHAnsi"/>
        <w:sz w:val="18"/>
        <w:szCs w:val="18"/>
      </w:rPr>
      <w:fldChar w:fldCharType="end"/>
    </w:r>
    <w:r w:rsidRPr="006A577D">
      <w:rPr>
        <w:rFonts w:cs="Arial" w:asciiTheme="minorHAnsi" w:hAnsiTheme="minorHAnsi"/>
        <w:sz w:val="18"/>
        <w:szCs w:val="18"/>
      </w:rPr>
      <w:t xml:space="preserve"> van </w:t>
    </w:r>
    <w:r w:rsidRPr="006A577D">
      <w:rPr>
        <w:rFonts w:cs="Arial" w:asciiTheme="minorHAnsi" w:hAnsiTheme="minorHAnsi"/>
        <w:sz w:val="18"/>
        <w:szCs w:val="18"/>
      </w:rPr>
      <w:fldChar w:fldCharType="begin"/>
    </w:r>
    <w:r w:rsidRPr="006A577D">
      <w:rPr>
        <w:rFonts w:cs="Arial" w:asciiTheme="minorHAnsi" w:hAnsiTheme="minorHAnsi"/>
        <w:sz w:val="18"/>
        <w:szCs w:val="18"/>
      </w:rPr>
      <w:instrText>NUMPAGES</w:instrText>
    </w:r>
    <w:r w:rsidRPr="006A577D">
      <w:rPr>
        <w:rFonts w:cs="Arial" w:asciiTheme="minorHAnsi" w:hAnsiTheme="minorHAnsi"/>
        <w:sz w:val="18"/>
        <w:szCs w:val="18"/>
      </w:rPr>
      <w:fldChar w:fldCharType="separate"/>
    </w:r>
    <w:r w:rsidR="00531FDD">
      <w:rPr>
        <w:rFonts w:cs="Arial" w:asciiTheme="minorHAnsi" w:hAnsiTheme="minorHAnsi"/>
        <w:noProof/>
        <w:sz w:val="18"/>
        <w:szCs w:val="18"/>
      </w:rPr>
      <w:t>2</w:t>
    </w:r>
    <w:r w:rsidRPr="006A577D">
      <w:rPr>
        <w:rFonts w:cs="Arial" w:asciiTheme="minorHAnsi" w:hAnsiTheme="minorHAnsi"/>
        <w:sz w:val="18"/>
        <w:szCs w:val="18"/>
      </w:rPr>
      <w:fldChar w:fldCharType="end"/>
    </w:r>
  </w:p>
  <w:p w:rsidRPr="006A577D" w:rsidR="006A577D" w:rsidRDefault="006A577D" w14:paraId="16EEF675" w14:textId="1DAF8E70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A577D">
      <w:rPr>
        <w:rFonts w:cs="Arial" w:asciiTheme="minorHAnsi" w:hAnsiTheme="minorHAnsi"/>
        <w:sz w:val="18"/>
        <w:szCs w:val="18"/>
      </w:rPr>
      <w:t>Versie 2020</w:t>
    </w:r>
  </w:p>
  <w:p w:rsidRPr="00B3017E" w:rsidR="00CF0F09" w:rsidRDefault="00CF0F09" w14:paraId="762B879C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C13" w:rsidP="00F21695" w:rsidRDefault="00330C13" w14:paraId="6AE3E2E7" w14:textId="77777777">
      <w:r>
        <w:separator/>
      </w:r>
    </w:p>
  </w:footnote>
  <w:footnote w:type="continuationSeparator" w:id="0">
    <w:p w:rsidR="00330C13" w:rsidP="00F21695" w:rsidRDefault="00330C13" w14:paraId="55A3CE7D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8C717E2" w:rsidTr="38C717E2" w14:paraId="353AE6A0">
      <w:trPr>
        <w:trHeight w:val="300"/>
      </w:trPr>
      <w:tc>
        <w:tcPr>
          <w:tcW w:w="3400" w:type="dxa"/>
          <w:tcMar/>
        </w:tcPr>
        <w:p w:rsidR="38C717E2" w:rsidP="38C717E2" w:rsidRDefault="38C717E2" w14:paraId="634C55D0" w14:textId="04382DA5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38C717E2" w:rsidP="38C717E2" w:rsidRDefault="38C717E2" w14:paraId="64BE6979" w14:textId="68CC53A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38C717E2" w:rsidP="38C717E2" w:rsidRDefault="38C717E2" w14:paraId="1F331982" w14:textId="42F94AD5">
          <w:pPr>
            <w:pStyle w:val="Koptekst"/>
            <w:bidi w:val="0"/>
            <w:ind w:right="-115"/>
            <w:jc w:val="right"/>
          </w:pPr>
        </w:p>
      </w:tc>
    </w:tr>
  </w:tbl>
  <w:p w:rsidR="38C717E2" w:rsidP="38C717E2" w:rsidRDefault="38C717E2" w14:paraId="79ED0CCC" w14:textId="13B7B56E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1A9D"/>
    <w:rsid w:val="00041E01"/>
    <w:rsid w:val="00050BF9"/>
    <w:rsid w:val="00071E42"/>
    <w:rsid w:val="0007498B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13CCD"/>
    <w:rsid w:val="00150C47"/>
    <w:rsid w:val="00162936"/>
    <w:rsid w:val="00186A83"/>
    <w:rsid w:val="001936D5"/>
    <w:rsid w:val="00197586"/>
    <w:rsid w:val="001A6049"/>
    <w:rsid w:val="001A6AE1"/>
    <w:rsid w:val="001F17C8"/>
    <w:rsid w:val="001F221A"/>
    <w:rsid w:val="00206E4F"/>
    <w:rsid w:val="00210072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3C1C"/>
    <w:rsid w:val="002C4FB0"/>
    <w:rsid w:val="002C7796"/>
    <w:rsid w:val="002E29C0"/>
    <w:rsid w:val="00300A43"/>
    <w:rsid w:val="00306DBF"/>
    <w:rsid w:val="003074A5"/>
    <w:rsid w:val="003155A6"/>
    <w:rsid w:val="00330C13"/>
    <w:rsid w:val="0034340B"/>
    <w:rsid w:val="00352BD3"/>
    <w:rsid w:val="003569B5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0B04"/>
    <w:rsid w:val="00446778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521E55"/>
    <w:rsid w:val="0052207C"/>
    <w:rsid w:val="005246C9"/>
    <w:rsid w:val="0052503F"/>
    <w:rsid w:val="00531FDD"/>
    <w:rsid w:val="0056566F"/>
    <w:rsid w:val="005711E4"/>
    <w:rsid w:val="005B3BCC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86726"/>
    <w:rsid w:val="00694DD0"/>
    <w:rsid w:val="00697907"/>
    <w:rsid w:val="006A577D"/>
    <w:rsid w:val="006B7CFC"/>
    <w:rsid w:val="006C160D"/>
    <w:rsid w:val="006C3E24"/>
    <w:rsid w:val="006C4987"/>
    <w:rsid w:val="006D08F8"/>
    <w:rsid w:val="006D2548"/>
    <w:rsid w:val="006E64DE"/>
    <w:rsid w:val="00704E8C"/>
    <w:rsid w:val="00731663"/>
    <w:rsid w:val="00742BE4"/>
    <w:rsid w:val="007461B3"/>
    <w:rsid w:val="007550E9"/>
    <w:rsid w:val="00761535"/>
    <w:rsid w:val="007763BA"/>
    <w:rsid w:val="00791332"/>
    <w:rsid w:val="00793C1D"/>
    <w:rsid w:val="007A21D3"/>
    <w:rsid w:val="007B53AB"/>
    <w:rsid w:val="007B7735"/>
    <w:rsid w:val="007D4B33"/>
    <w:rsid w:val="007D57FC"/>
    <w:rsid w:val="007E6ADD"/>
    <w:rsid w:val="0081087B"/>
    <w:rsid w:val="00817BB5"/>
    <w:rsid w:val="00821A61"/>
    <w:rsid w:val="0082635C"/>
    <w:rsid w:val="0085355A"/>
    <w:rsid w:val="00853DFB"/>
    <w:rsid w:val="008734BA"/>
    <w:rsid w:val="008756A3"/>
    <w:rsid w:val="008B02E2"/>
    <w:rsid w:val="008B123B"/>
    <w:rsid w:val="008B1D86"/>
    <w:rsid w:val="008B5FE1"/>
    <w:rsid w:val="008E7DA7"/>
    <w:rsid w:val="008F1DCD"/>
    <w:rsid w:val="00920868"/>
    <w:rsid w:val="00930AD0"/>
    <w:rsid w:val="00960097"/>
    <w:rsid w:val="00963C75"/>
    <w:rsid w:val="00966E8E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F313C"/>
    <w:rsid w:val="009F457D"/>
    <w:rsid w:val="009F7A50"/>
    <w:rsid w:val="00A04C3D"/>
    <w:rsid w:val="00A2228F"/>
    <w:rsid w:val="00A25B29"/>
    <w:rsid w:val="00A5208F"/>
    <w:rsid w:val="00A5399B"/>
    <w:rsid w:val="00A612BD"/>
    <w:rsid w:val="00A6656A"/>
    <w:rsid w:val="00A846FE"/>
    <w:rsid w:val="00A90D22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23699"/>
    <w:rsid w:val="00B3017E"/>
    <w:rsid w:val="00B357E5"/>
    <w:rsid w:val="00B42BAD"/>
    <w:rsid w:val="00B44EE6"/>
    <w:rsid w:val="00B54444"/>
    <w:rsid w:val="00B66CEC"/>
    <w:rsid w:val="00B740B4"/>
    <w:rsid w:val="00B8534D"/>
    <w:rsid w:val="00B90B69"/>
    <w:rsid w:val="00B95E7D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53A87"/>
    <w:rsid w:val="00C80BD2"/>
    <w:rsid w:val="00C8666A"/>
    <w:rsid w:val="00CA0EB0"/>
    <w:rsid w:val="00CC0EE6"/>
    <w:rsid w:val="00CD0FB0"/>
    <w:rsid w:val="00CE2340"/>
    <w:rsid w:val="00CE392D"/>
    <w:rsid w:val="00CF0F09"/>
    <w:rsid w:val="00D01B01"/>
    <w:rsid w:val="00D0223E"/>
    <w:rsid w:val="00D147D0"/>
    <w:rsid w:val="00D20485"/>
    <w:rsid w:val="00D25846"/>
    <w:rsid w:val="00D26B1F"/>
    <w:rsid w:val="00D340B7"/>
    <w:rsid w:val="00D43C1E"/>
    <w:rsid w:val="00D56C7A"/>
    <w:rsid w:val="00D57129"/>
    <w:rsid w:val="00D615CB"/>
    <w:rsid w:val="00D63C50"/>
    <w:rsid w:val="00D6750D"/>
    <w:rsid w:val="00D754AD"/>
    <w:rsid w:val="00D80216"/>
    <w:rsid w:val="00D845B0"/>
    <w:rsid w:val="00D92046"/>
    <w:rsid w:val="00DE16E0"/>
    <w:rsid w:val="00E0391E"/>
    <w:rsid w:val="00E04014"/>
    <w:rsid w:val="00E16515"/>
    <w:rsid w:val="00E219F9"/>
    <w:rsid w:val="00E2537D"/>
    <w:rsid w:val="00E256B7"/>
    <w:rsid w:val="00E36F14"/>
    <w:rsid w:val="00E51264"/>
    <w:rsid w:val="00E5208C"/>
    <w:rsid w:val="00E6588F"/>
    <w:rsid w:val="00E802AC"/>
    <w:rsid w:val="00E95C89"/>
    <w:rsid w:val="00EA35A7"/>
    <w:rsid w:val="00EB1CE2"/>
    <w:rsid w:val="00EB5EA7"/>
    <w:rsid w:val="00ED295A"/>
    <w:rsid w:val="00ED5408"/>
    <w:rsid w:val="00EE4707"/>
    <w:rsid w:val="00EF5926"/>
    <w:rsid w:val="00F00D45"/>
    <w:rsid w:val="00F06675"/>
    <w:rsid w:val="00F07CD9"/>
    <w:rsid w:val="00F1130F"/>
    <w:rsid w:val="00F1691D"/>
    <w:rsid w:val="00F21695"/>
    <w:rsid w:val="00F2188C"/>
    <w:rsid w:val="00F34E89"/>
    <w:rsid w:val="00F4363E"/>
    <w:rsid w:val="00F45630"/>
    <w:rsid w:val="00F52F38"/>
    <w:rsid w:val="00F54A2A"/>
    <w:rsid w:val="00F70548"/>
    <w:rsid w:val="00F97ED9"/>
    <w:rsid w:val="00FA1E57"/>
    <w:rsid w:val="00FA48C5"/>
    <w:rsid w:val="00FC0DE6"/>
    <w:rsid w:val="00FC323E"/>
    <w:rsid w:val="00FD2F80"/>
    <w:rsid w:val="00FD40BB"/>
    <w:rsid w:val="00FE261D"/>
    <w:rsid w:val="38C7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A91532"/>
  <w15:docId w15:val="{163FEA07-1A44-4FE4-B48D-F0B78B3F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  <w:style w:type="paragraph" w:styleId="Revisie">
    <w:name w:val="Revision"/>
    <w:hidden/>
    <w:uiPriority w:val="99"/>
    <w:semiHidden/>
    <w:rsid w:val="00A90D22"/>
    <w:rPr>
      <w:rFonts w:ascii="Arial" w:hAnsi="Arial" w:eastAsia="Times New Roman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170a736581e74e49" Type="http://schemas.openxmlformats.org/officeDocument/2006/relationships/header" Target="header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https://gemeenschapsonderwijs.sharepoint.com/sites/prodoc/_layouts/15/DocIdRedir.aspx?ID=GOPRO-1830562155-17435</Url>
      <Description>GOPRO-1830562155-17435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377DBD-EFEB-41EF-BCAE-9C6F2A58DFDF}"/>
</file>

<file path=customXml/itemProps3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409A93B-62ED-41F9-BC32-3A6AF5E5A4F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345607F-8B4F-4133-A814-9088F5EABDA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Zitmaaier - stuurknuppels </dc:title>
  <dc:creator>Luc</dc:creator>
  <cp:lastModifiedBy>bart Devos</cp:lastModifiedBy>
  <cp:revision>14</cp:revision>
  <cp:lastPrinted>2016-01-08T10:24:00Z</cp:lastPrinted>
  <dcterms:created xsi:type="dcterms:W3CDTF">2015-08-27T09:20:00Z</dcterms:created>
  <dcterms:modified xsi:type="dcterms:W3CDTF">2023-11-23T14:15:32Z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510c3639-96b8-4b59-b42f-f9b5fc3a9df1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