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48FCBE31" w:rsidR="00384B8E" w:rsidRPr="002B001F" w:rsidRDefault="00EC5B95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Wasmachine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56D276CE" w:rsidR="00DA1C79" w:rsidRDefault="002C4764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49DC9877" wp14:editId="3FC07EEF">
                  <wp:extent cx="939165" cy="1243965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165" cy="1243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2C4764" w14:paraId="24356541" w14:textId="77777777" w:rsidTr="00E1281F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D93A532" w14:textId="6B82E2C4" w:rsidR="002C4764" w:rsidRDefault="002C4764" w:rsidP="002C4764">
            <w:pPr>
              <w:pStyle w:val="Kop5"/>
              <w:outlineLvl w:val="4"/>
            </w:pPr>
            <w:r w:rsidRPr="001C4D6E">
              <w:rPr>
                <w:rFonts w:asciiTheme="minorHAnsi" w:hAnsiTheme="minorHAnsi"/>
                <w:noProof/>
                <w:lang w:eastAsia="nl-BE"/>
              </w:rPr>
              <w:drawing>
                <wp:anchor distT="0" distB="0" distL="114300" distR="114300" simplePos="0" relativeHeight="251659264" behindDoc="0" locked="0" layoutInCell="1" allowOverlap="1" wp14:anchorId="17425F55" wp14:editId="68500988">
                  <wp:simplePos x="0" y="0"/>
                  <wp:positionH relativeFrom="column">
                    <wp:posOffset>2903855</wp:posOffset>
                  </wp:positionH>
                  <wp:positionV relativeFrom="paragraph">
                    <wp:posOffset>-160020</wp:posOffset>
                  </wp:positionV>
                  <wp:extent cx="697230" cy="587375"/>
                  <wp:effectExtent l="19050" t="0" r="7620" b="0"/>
                  <wp:wrapSquare wrapText="bothSides"/>
                  <wp:docPr id="1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58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C4764" w14:paraId="10EEDE36" w14:textId="77777777" w:rsidTr="002C4764">
        <w:trPr>
          <w:trHeight w:hRule="exact" w:val="889"/>
          <w:jc w:val="center"/>
        </w:trPr>
        <w:tc>
          <w:tcPr>
            <w:tcW w:w="10206" w:type="dxa"/>
            <w:vAlign w:val="center"/>
          </w:tcPr>
          <w:p w14:paraId="7AB871B3" w14:textId="618A9573" w:rsidR="002C4764" w:rsidRDefault="002C4764" w:rsidP="002C4764">
            <w:pPr>
              <w:pStyle w:val="Kop5"/>
              <w:outlineLvl w:val="4"/>
            </w:pPr>
            <w:r w:rsidRPr="00575FD0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2177186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386B0436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7C8D5FFC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de wasmachine controleren op mogelijke zichtbare gebreken. Bij twijfel de machine niet opstarten en een bevoegd persoon raadplegen.</w:t>
                </w:r>
              </w:p>
              <w:p w14:paraId="377DD127" w14:textId="56A8349E" w:rsidR="002B001F" w:rsidRDefault="002B001F" w:rsidP="002C4764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767405B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toestel uit en trek de stekker uit het stopcontact.</w:t>
                </w:r>
              </w:p>
              <w:p w14:paraId="0F1CB3C2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oplevert, ophangen weg van de vloer.</w:t>
                </w:r>
              </w:p>
              <w:p w14:paraId="5B28E501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De machine niet transporteren zonder het gebruik van de tansportbeveiliging (montage/demontage: zie handleiding). </w:t>
                </w:r>
              </w:p>
              <w:p w14:paraId="4AE634CC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de machine niet bij de deur.</w:t>
                </w:r>
              </w:p>
              <w:p w14:paraId="7C84635A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Na het transport de machine waterpas zetten door gebruik van de 4 voetjes (borg de contramoeren) op een stevige stenen vloer (trillingen tijdens het centrifugeren opvangen).</w:t>
                </w:r>
              </w:p>
              <w:p w14:paraId="7DE46D73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voetjes en de plaats van opstelling moeten droog blijven, anders verschuift de machine tijdens het centrifugeren.</w:t>
                </w:r>
              </w:p>
              <w:p w14:paraId="3F47DB6D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Indien er een </w:t>
                </w:r>
                <w:proofErr w:type="spellStart"/>
                <w:r>
                  <w:t>wastoren</w:t>
                </w:r>
                <w:proofErr w:type="spellEnd"/>
                <w:r>
                  <w:t xml:space="preserve"> gemonteerd wordt, gebruik dan een opbouwpakket van de leverancier en maak de beide machines aan elkaar vast (indien mogelijk).</w:t>
                </w:r>
              </w:p>
              <w:p w14:paraId="42B9A7CF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geen verlengsnoer of verdeelstekker maar een geaard vast stopcontact, waarvan de kring bewaakt wordt door een verliesstroomschakelaar van 30mA.</w:t>
                </w:r>
              </w:p>
              <w:p w14:paraId="6767876A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dat de aan-en afvoerslangen gemonteerd zijn zonder knikken en volgens de handleiding.</w:t>
                </w:r>
              </w:p>
              <w:p w14:paraId="09C2D7D6" w14:textId="77777777" w:rsidR="002C4764" w:rsidRDefault="002C4764" w:rsidP="002C476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Bindt de aansluitkabel op, weg van de vloer.</w:t>
                </w:r>
              </w:p>
              <w:p w14:paraId="71822884" w14:textId="12DED68E" w:rsidR="002B001F" w:rsidRDefault="002B001F" w:rsidP="002C4764">
                <w:pPr>
                  <w:ind w:left="360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08C1665" w14:textId="77777777" w:rsidR="002C4764" w:rsidRDefault="002C4764" w:rsidP="002C476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de toestand van de machine.</w:t>
                </w:r>
              </w:p>
              <w:p w14:paraId="6943E4E0" w14:textId="77777777" w:rsidR="002C4764" w:rsidRDefault="002C4764" w:rsidP="002C476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Ga na of de schakelaar op “uit” staat vooraleer de stekker ingeplugd wordt.</w:t>
                </w:r>
              </w:p>
              <w:p w14:paraId="6CB04A73" w14:textId="77777777" w:rsidR="002C4764" w:rsidRDefault="002C4764" w:rsidP="002C476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Overlaad de wasmachine niet.</w:t>
                </w:r>
              </w:p>
              <w:p w14:paraId="5D52E7AC" w14:textId="42251F41" w:rsidR="002B001F" w:rsidRDefault="002B001F" w:rsidP="002C4764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8AC3661" w14:textId="6D4E6A39" w:rsidR="002B001F" w:rsidRDefault="002C4764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 w:rsidRPr="002C4764">
                  <w:t>Zorg voor een stabiele werkhouding.</w:t>
                </w: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DFEC549" w14:textId="77777777" w:rsidR="002C4764" w:rsidRDefault="002C4764" w:rsidP="002C476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de machine uit.</w:t>
                </w:r>
              </w:p>
              <w:p w14:paraId="61E384CB" w14:textId="77777777" w:rsidR="002C4764" w:rsidRDefault="002C4764" w:rsidP="002C476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Trek de stekker nooit via de draad uit.  </w:t>
                </w:r>
              </w:p>
              <w:p w14:paraId="3D52AB7F" w14:textId="706A4293" w:rsidR="002B001F" w:rsidRDefault="002B001F" w:rsidP="002C4764"/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EDBFF82" w14:textId="77777777" w:rsidR="002C4764" w:rsidRDefault="002C4764" w:rsidP="002C476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68E5EC26" w14:textId="77777777" w:rsidR="002C4764" w:rsidRDefault="002C4764" w:rsidP="002C476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bij spanningsloze machine.</w:t>
                </w:r>
              </w:p>
              <w:p w14:paraId="57A16A69" w14:textId="77777777" w:rsidR="002C4764" w:rsidRDefault="002C4764" w:rsidP="002C476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667C1A9B" w14:textId="77777777" w:rsidR="002C4764" w:rsidRDefault="002C4764" w:rsidP="002C476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42158BB1" w14:textId="77777777" w:rsidR="002C4764" w:rsidRDefault="002C4764" w:rsidP="002C476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4F9CE7E8" w:rsidR="002B001F" w:rsidRDefault="002B001F" w:rsidP="002C4764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87A3B" w14:textId="77777777" w:rsidR="001213CA" w:rsidRDefault="001213CA" w:rsidP="00384B8E">
      <w:pPr>
        <w:spacing w:after="0" w:line="240" w:lineRule="auto"/>
      </w:pPr>
      <w:r>
        <w:separator/>
      </w:r>
    </w:p>
  </w:endnote>
  <w:endnote w:type="continuationSeparator" w:id="0">
    <w:p w14:paraId="45374C50" w14:textId="77777777" w:rsidR="001213CA" w:rsidRDefault="001213CA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8B5603B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2C4764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D5B95" w14:textId="77777777" w:rsidR="001213CA" w:rsidRDefault="001213CA" w:rsidP="00384B8E">
      <w:pPr>
        <w:spacing w:after="0" w:line="240" w:lineRule="auto"/>
      </w:pPr>
      <w:r>
        <w:separator/>
      </w:r>
    </w:p>
  </w:footnote>
  <w:footnote w:type="continuationSeparator" w:id="0">
    <w:p w14:paraId="25A63EF9" w14:textId="77777777" w:rsidR="001213CA" w:rsidRDefault="001213CA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1213CA"/>
    <w:rsid w:val="00240419"/>
    <w:rsid w:val="002B001F"/>
    <w:rsid w:val="002C4764"/>
    <w:rsid w:val="00304562"/>
    <w:rsid w:val="00384B8E"/>
    <w:rsid w:val="003F102A"/>
    <w:rsid w:val="00403D6F"/>
    <w:rsid w:val="00437C19"/>
    <w:rsid w:val="004A0771"/>
    <w:rsid w:val="004D295F"/>
    <w:rsid w:val="004F236D"/>
    <w:rsid w:val="00514E40"/>
    <w:rsid w:val="005A6A14"/>
    <w:rsid w:val="005B7FD3"/>
    <w:rsid w:val="00661CCD"/>
    <w:rsid w:val="00671325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837078"/>
    <w:rsid w:val="009264AB"/>
    <w:rsid w:val="00964F00"/>
    <w:rsid w:val="0099111B"/>
    <w:rsid w:val="009B00D4"/>
    <w:rsid w:val="00A648DC"/>
    <w:rsid w:val="00B359A9"/>
    <w:rsid w:val="00B77BC4"/>
    <w:rsid w:val="00B80CF9"/>
    <w:rsid w:val="00D476A2"/>
    <w:rsid w:val="00D74916"/>
    <w:rsid w:val="00D97FEF"/>
    <w:rsid w:val="00DA1C79"/>
    <w:rsid w:val="00DB4946"/>
    <w:rsid w:val="00E30957"/>
    <w:rsid w:val="00E42DD6"/>
    <w:rsid w:val="00E63A88"/>
    <w:rsid w:val="00E80877"/>
    <w:rsid w:val="00EA17E9"/>
    <w:rsid w:val="00EC5B95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7600B1"/>
    <w:rsid w:val="008846BE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GOPRO-1830562155-17430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https://gemeenschapsonderwijs.sharepoint.com/sites/prodoc/_layouts/15/DocIdRedir.aspx?ID=GOPRO-1830562155-17430</Url>
      <Description>GOPRO-1830562155-17430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0848A98F-23D7-4FC7-82E0-FE52A3259B2A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063F2C-9AB6-4150-A0E9-BC415510F70A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4</TotalTime>
  <Pages>2</Pages>
  <Words>419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Wasmachine</dc:title>
  <dc:subject/>
  <dc:creator>Luc Hermie</dc:creator>
  <cp:keywords/>
  <dc:description/>
  <cp:lastModifiedBy>Luc Hermie</cp:lastModifiedBy>
  <cp:revision>3</cp:revision>
  <dcterms:created xsi:type="dcterms:W3CDTF">2024-01-31T08:44:00Z</dcterms:created>
  <dcterms:modified xsi:type="dcterms:W3CDTF">2024-02-08T13:44:00Z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1e935a65-3a2f-437c-939b-b2084b886981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