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240"/>
        <w:gridCol w:w="269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36D5E48" w:rsidR="00384B8E" w:rsidRPr="002B001F" w:rsidRDefault="0077422F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Wafelijzer</w:t>
                </w:r>
              </w:p>
            </w:sdtContent>
          </w:sdt>
        </w:tc>
      </w:tr>
      <w:tr w:rsidR="00DA1C79" w14:paraId="29151953" w14:textId="77777777" w:rsidTr="006D4E3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24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698" w:type="dxa"/>
            <w:vMerge w:val="restart"/>
            <w:vAlign w:val="center"/>
          </w:tcPr>
          <w:p w14:paraId="25E6FA17" w14:textId="0C84319A" w:rsidR="00DA1C79" w:rsidRDefault="006D4E3B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1EBCB2BD" wp14:editId="595E2A28">
                  <wp:extent cx="1666875" cy="1247775"/>
                  <wp:effectExtent l="0" t="0" r="9525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47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6D4E3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24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69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6D4E3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24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69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6D4E3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24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69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6D4E3B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24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69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6D4E3B" w14:paraId="24356541" w14:textId="77777777" w:rsidTr="006D4E3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37969C5B" w:rsidR="006D4E3B" w:rsidRDefault="006D4E3B" w:rsidP="006D4E3B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56312CF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380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191C39D6" w:rsidR="006D4E3B" w:rsidRDefault="006D4E3B" w:rsidP="006D4E3B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27F9115F">
                <v:shape id="Afbeelding 27" o:spid="_x0000_i1381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37F6586D" w:rsidR="006D4E3B" w:rsidRDefault="006D4E3B" w:rsidP="006D4E3B">
            <w:pPr>
              <w:pStyle w:val="Kop5"/>
              <w:outlineLvl w:val="4"/>
            </w:pPr>
            <w:r>
              <w:rPr>
                <w:noProof/>
              </w:rPr>
              <w:pict w14:anchorId="6AE395CA">
                <v:shape id="Afbeelding 30" o:spid="_x0000_s1028" type="#_x0000_t75" style="position:absolute;left:0;text-align:left;margin-left:29.65pt;margin-top:15.3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3DFB690E" w14:textId="77777777" w:rsidR="006D4E3B" w:rsidRDefault="006D4E3B" w:rsidP="006D4E3B">
            <w:pPr>
              <w:jc w:val="center"/>
              <w:rPr>
                <w:noProof/>
                <w:lang w:eastAsia="nl-BE"/>
              </w:rPr>
            </w:pPr>
          </w:p>
          <w:p w14:paraId="435E144A" w14:textId="77777777" w:rsidR="006D4E3B" w:rsidRPr="002F11BC" w:rsidRDefault="006D4E3B" w:rsidP="006D4E3B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00AB12C3">
                <v:shape id="rg_hi" o:spid="_x0000_i1382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0B3D2B96" w14:textId="77777777" w:rsidR="006D4E3B" w:rsidRPr="002F11BC" w:rsidRDefault="006D4E3B" w:rsidP="006D4E3B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6D4E3B" w:rsidRDefault="006D4E3B" w:rsidP="006D4E3B">
            <w:pPr>
              <w:pStyle w:val="Kop5"/>
              <w:outlineLvl w:val="4"/>
            </w:pPr>
          </w:p>
        </w:tc>
      </w:tr>
      <w:tr w:rsidR="006D4E3B" w14:paraId="10EEDE36" w14:textId="77777777" w:rsidTr="006D4E3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44BDBEA8" w:rsidR="006D4E3B" w:rsidRDefault="006D4E3B" w:rsidP="006D4E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3E481078" w14:textId="77777777" w:rsidR="006D4E3B" w:rsidRPr="003E2AED" w:rsidRDefault="006D4E3B" w:rsidP="006D4E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6DAC9279" w:rsidR="006D4E3B" w:rsidRDefault="006D4E3B" w:rsidP="006D4E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107C25B8" w:rsidR="006D4E3B" w:rsidRDefault="006D4E3B" w:rsidP="006D4E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05BFBDC4" w14:textId="77777777" w:rsidR="006D4E3B" w:rsidRDefault="006D4E3B" w:rsidP="006D4E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27DFCB57" w14:textId="77777777" w:rsidR="006D4E3B" w:rsidRDefault="006D4E3B" w:rsidP="006D4E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465CD1A4" w:rsidR="006D4E3B" w:rsidRDefault="006D4E3B" w:rsidP="006D4E3B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028F864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7ECDF6A1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E7B8AAE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Bij ieder gebruik het toestel controleren op mogelijke zichtbare gebreken. </w:t>
                </w:r>
              </w:p>
              <w:p w14:paraId="2484095B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Gebruik NOOIT aparte timers of </w:t>
                </w:r>
                <w:proofErr w:type="spellStart"/>
                <w:r>
                  <w:t>afstandbedieningssystemen</w:t>
                </w:r>
                <w:proofErr w:type="spellEnd"/>
                <w:r>
                  <w:t>.</w:t>
                </w:r>
              </w:p>
              <w:p w14:paraId="377DD127" w14:textId="7867C138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C9D6F8C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steeds op een vaste en vlakke ondergrond plaatsen, zoals een keukentablet of tafel zodat het toestel niet kan kantelen of schuiven.</w:t>
                </w:r>
              </w:p>
              <w:p w14:paraId="5ECD162A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 en niet op de grond hangt.</w:t>
                </w:r>
              </w:p>
              <w:p w14:paraId="7CD82DF5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het toetel dicht bij een geaard stopcontact en sluit het rechtstreeks aan.</w:t>
                </w:r>
              </w:p>
              <w:p w14:paraId="0C681501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Voorzie voldoende plaats om het toestel te kunnen kantelen (flipover).</w:t>
                </w:r>
              </w:p>
              <w:p w14:paraId="71822884" w14:textId="0FFA8ABA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B654589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het apparaat uitsluitend indien het aansluitsnoer en het apparaat geen beschadigingen vertonen.</w:t>
                </w:r>
              </w:p>
              <w:p w14:paraId="37296D37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kabel opgehangen wordt, weg van de vloer.</w:t>
                </w:r>
              </w:p>
              <w:p w14:paraId="5D52E7AC" w14:textId="4B4FA5A8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DCA11C6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Bij het opwarmen dient het toestel zich steeds in gesloten positie te bevinden.</w:t>
                </w:r>
              </w:p>
              <w:p w14:paraId="0C18B997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Door gebruik van het toestel ontstaan hete oppervlakken.  Raak enkel de handgreep of thermostaatknop aan terwijl het toestel in </w:t>
                </w:r>
              </w:p>
              <w:p w14:paraId="2B949579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werking is.  </w:t>
                </w:r>
              </w:p>
              <w:p w14:paraId="7E36FE99" w14:textId="77777777" w:rsidR="006D4E3B" w:rsidRDefault="006D4E3B" w:rsidP="006D4E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Trek bij storingen onmiddellijk de stekker uit het stopcontact.</w:t>
                </w:r>
              </w:p>
              <w:p w14:paraId="28AC3661" w14:textId="1ED223E7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1D607D5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Verwijder de stekker uit het stopcontact en laat het toestel afkoelen .</w:t>
                </w:r>
              </w:p>
              <w:p w14:paraId="0AF722F7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Laat het toestel volledig afkoelen alvorens het te verplaatsen,  reinigen of op te bergen.  </w:t>
                </w:r>
              </w:p>
              <w:p w14:paraId="46051421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Het toestel, elektriciteitssnoer en stekker NOOIT in water of enig andere vloeistof onderdompelen.</w:t>
                </w:r>
              </w:p>
              <w:p w14:paraId="4BE221E0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3D52AB7F" w14:textId="3D3A6E82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A9BB437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525D6D95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6541D188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het onderhoud uit overeenkomstig de handleiding.</w:t>
                </w:r>
              </w:p>
              <w:p w14:paraId="29103788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6E2F302C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noch  stoomreiniger noch over-/grillspray om het toestel te reinigen.</w:t>
                </w:r>
              </w:p>
              <w:p w14:paraId="23580B09" w14:textId="77777777" w:rsidR="006D4E3B" w:rsidRDefault="006D4E3B" w:rsidP="006D4E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03AC2646" w:rsidR="002B001F" w:rsidRDefault="002B001F" w:rsidP="006D4E3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613B1" w14:textId="77777777" w:rsidR="0008328E" w:rsidRDefault="0008328E" w:rsidP="00384B8E">
      <w:pPr>
        <w:spacing w:after="0" w:line="240" w:lineRule="auto"/>
      </w:pPr>
      <w:r>
        <w:separator/>
      </w:r>
    </w:p>
  </w:endnote>
  <w:endnote w:type="continuationSeparator" w:id="0">
    <w:p w14:paraId="2D18EBF8" w14:textId="77777777" w:rsidR="0008328E" w:rsidRDefault="0008328E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7750591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D4E3B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AC26D" w14:textId="77777777" w:rsidR="0008328E" w:rsidRDefault="0008328E" w:rsidP="00384B8E">
      <w:pPr>
        <w:spacing w:after="0" w:line="240" w:lineRule="auto"/>
      </w:pPr>
      <w:r>
        <w:separator/>
      </w:r>
    </w:p>
  </w:footnote>
  <w:footnote w:type="continuationSeparator" w:id="0">
    <w:p w14:paraId="2A0963E3" w14:textId="77777777" w:rsidR="0008328E" w:rsidRDefault="0008328E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8328E"/>
    <w:rsid w:val="000B71D5"/>
    <w:rsid w:val="002B001F"/>
    <w:rsid w:val="00304562"/>
    <w:rsid w:val="00384B8E"/>
    <w:rsid w:val="00403D6F"/>
    <w:rsid w:val="004A0771"/>
    <w:rsid w:val="004D295F"/>
    <w:rsid w:val="00514E40"/>
    <w:rsid w:val="005B7FD3"/>
    <w:rsid w:val="006D4E3B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B359A9"/>
    <w:rsid w:val="00B80CF9"/>
    <w:rsid w:val="00C86013"/>
    <w:rsid w:val="00DA1C79"/>
    <w:rsid w:val="00DB4946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008D7"/>
    <w:rsid w:val="004163E1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https://gemeenschapsonderwijs.sharepoint.com/sites/prodoc/_layouts/15/DocIdRedir.aspx?ID=GOPRO-1830562155-17427</Url>
      <Description>GOPRO-1830562155-17427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5A785910-095F-410F-966D-BCF2D954EAB4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71CF45-3B04-4C5F-874E-0D5EA31911CF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406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Wafelijzer </dc:title>
  <dc:subject/>
  <dc:creator>Luc Hermie</dc:creator>
  <cp:keywords/>
  <dc:description/>
  <cp:lastModifiedBy>Luc Hermie</cp:lastModifiedBy>
  <cp:revision>3</cp:revision>
  <dcterms:created xsi:type="dcterms:W3CDTF">2024-01-31T08:27:00Z</dcterms:created>
  <dcterms:modified xsi:type="dcterms:W3CDTF">2024-02-08T13:31:00Z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2e3d4319-6c8d-4b44-9d8b-2ae2eb0dbaa1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