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6B70C3" w:rsidR="006B70C3" w:rsidP="006B70C3" w:rsidRDefault="00603EE4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6432" behindDoc="1" locked="0" layoutInCell="1" allowOverlap="1" wp14:anchorId="24207E92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72A91F9">
              <v:shape id="AutoShape 2" style="position:absolute;margin-left:-8.05pt;margin-top:14.4pt;width:583.95pt;height:76.8pt;rotation:-3;z-index:-25165004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XasQ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V6u12rEFAABLHgAADgAAAAAAAAAAAAAAAAAuAgAAZHJzL2Uyb0RvYy54&#10;bWxQSwECLQAUAAYACAAAACEAQMvjRuAAAAALAQAADwAAAAAAAAAAAAAAAAALCAAAZHJzL2Rvd25y&#10;ZXYueG1sUEsFBgAAAAAEAAQA8wAAABgJAAAAAA==&#10;" w14:anchorId="4203D462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7456" behindDoc="1" locked="0" layoutInCell="1" allowOverlap="1" wp14:anchorId="6A43373F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5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F94F758">
              <v:shape id="AutoShape 1" style="position:absolute;margin-left:-14pt;margin-top:8.7pt;width:583.65pt;height:82.75pt;rotation:-2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DOr3QUAAKseAAAOAAAAZHJzL2Uyb0RvYy54bWy8Wdtu20YQfS/Qf1jwsYAt3i+C5cCV7KJA&#10;2gZICqSPK5ISiVJcdklZdor+e2eHlDz0TRO5jR9kUjtnz1zOkN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0RAzq90FAACrHgAADgAAAAAAAAAAAAAAAAAuAgAAZHJzL2Uyb0RvYy54bWxQSwECLQAUAAYA&#10;CAAAACEASI/UEOEAAAALAQAADwAAAAAAAAAAAAAAAAA3CAAAZHJzL2Rvd25yZXYueG1sUEsFBgAA&#10;AAAEAAQA8wAAAEUJAAAAAA==&#10;" w14:anchorId="74577E9F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B70C3" w:rsidR="006B70C3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5408" behindDoc="1" locked="0" layoutInCell="1" allowOverlap="1" wp14:anchorId="152E082A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</w:rPr>
        <w:id w:val="357636341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6B70C3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6B70C3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6B70C3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6B70C3"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Pr="006B70C3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6B70C3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6B70C3">
        <w:rPr>
          <w:rFonts w:cs="Arial" w:asciiTheme="minorHAnsi" w:hAnsiTheme="minorHAnsi"/>
        </w:rPr>
        <w:tab/>
      </w: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33"/>
        <w:gridCol w:w="11"/>
      </w:tblGrid>
      <w:tr xmlns:wp14="http://schemas.microsoft.com/office/word/2010/wordml" w:rsidRPr="006B70C3" w:rsidR="007B53AB" w:rsidTr="00C06B7D" w14:paraId="61745E31" wp14:textId="77777777">
        <w:trPr>
          <w:gridAfter w:val="1"/>
          <w:wAfter w:w="11" w:type="dxa"/>
          <w:trHeight w:val="754" w:hRule="exact"/>
        </w:trPr>
        <w:tc>
          <w:tcPr>
            <w:tcW w:w="10403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233393155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6B70C3" w:rsidR="007B53AB" w:rsidP="00985DED" w:rsidRDefault="007B53AB" w14:paraId="26123A71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VEILIGHEIDSINSTRUCTIEKAART – A1</w:t>
                </w:r>
                <w:r w:rsidR="00A814EC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6B70C3" w:rsidR="007B53AB" w:rsidP="00D37D47" w:rsidRDefault="008E3931" w14:paraId="7BBC06C0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6B70C3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Vingerplooibank</w:t>
                </w:r>
              </w:p>
            </w:sdtContent>
          </w:sdt>
        </w:tc>
      </w:tr>
      <w:tr xmlns:wp14="http://schemas.microsoft.com/office/word/2010/wordml" w:rsidRPr="006B70C3" w:rsidR="007B53AB" w:rsidTr="00C06B7D" w14:paraId="2F47C6C9" wp14:textId="77777777">
        <w:trPr>
          <w:gridAfter w:val="1"/>
          <w:wAfter w:w="11" w:type="dxa"/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61332864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C06B7D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C06B7D">
                  <w:rPr>
                    <w:rFonts w:cs="Arial" w:asciiTheme="minorHAnsi" w:hAnsiTheme="minorHAnsi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C06B7D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233" w:type="dxa"/>
            <w:vMerge w:val="restart"/>
          </w:tcPr>
          <w:p w:rsidRPr="00C06B7D" w:rsidR="00290BDE" w:rsidP="001F2871" w:rsidRDefault="003A1774" w14:paraId="205DB6BD" wp14:textId="77777777">
            <w:pPr>
              <w:rPr>
                <w:rFonts w:cs="Arial" w:asciiTheme="minorHAnsi" w:hAnsiTheme="minorHAnsi"/>
                <w:sz w:val="20"/>
              </w:rPr>
            </w:pPr>
            <w:sdt>
              <w:sdtPr>
                <w:rPr>
                  <w:rFonts w:cs="Arial" w:asciiTheme="minorHAnsi" w:hAnsiTheme="minorHAnsi"/>
                  <w:b/>
                  <w:sz w:val="20"/>
                </w:rPr>
                <w:id w:val="-1700542876"/>
                <w:lock w:val="contentLocked"/>
                <w:placeholder>
                  <w:docPart w:val="DefaultPlaceholder_1082065158"/>
                </w:placeholder>
                <w:group/>
              </w:sdtPr>
              <w:sdtEndPr/>
              <w:sdtContent>
                <w:r w:rsidRPr="00C06B7D" w:rsidR="001A6AE1">
                  <w:rPr>
                    <w:rFonts w:asciiTheme="minorHAnsi" w:hAnsiTheme="minorHAnsi"/>
                    <w:noProof/>
                    <w:sz w:val="20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6EA0F757" wp14:editId="303DC8EE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C06B7D" w:rsidR="001F2871">
                  <w:rPr>
                    <w:rFonts w:cs="Arial" w:asciiTheme="minorHAnsi" w:hAnsiTheme="minorHAnsi"/>
                    <w:b/>
                    <w:sz w:val="20"/>
                  </w:rPr>
                  <w:t>F</w:t>
                </w:r>
                <w:r w:rsidRPr="00C06B7D" w:rsidR="000909C4">
                  <w:rPr>
                    <w:rFonts w:cs="Arial" w:asciiTheme="minorHAnsi" w:hAnsiTheme="minorHAnsi"/>
                    <w:b/>
                    <w:sz w:val="20"/>
                  </w:rPr>
                  <w:t>oto van de machine</w:t>
                </w:r>
              </w:sdtContent>
            </w:sdt>
            <w:r w:rsidRPr="00C06B7D" w:rsidR="00290BDE">
              <w:rPr>
                <w:rFonts w:cs="Arial" w:asciiTheme="minorHAnsi" w:hAnsiTheme="minorHAnsi"/>
                <w:b/>
                <w:sz w:val="20"/>
              </w:rPr>
              <w:t>:</w:t>
            </w:r>
          </w:p>
        </w:tc>
      </w:tr>
      <w:tr xmlns:wp14="http://schemas.microsoft.com/office/word/2010/wordml" w:rsidRPr="006B70C3" w:rsidR="007B53AB" w:rsidTr="00C06B7D" w14:paraId="25CD8202" wp14:textId="77777777">
        <w:trPr>
          <w:gridAfter w:val="1"/>
          <w:wAfter w:w="11" w:type="dxa"/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4805005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C06B7D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C06B7D">
                  <w:rPr>
                    <w:rFonts w:cs="Arial" w:asciiTheme="minorHAnsi" w:hAnsiTheme="minorHAnsi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6B70C3" w:rsidR="007B53AB" w:rsidP="00694DD0" w:rsidRDefault="007B53AB" w14:paraId="02EB378F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B70C3" w:rsidR="007B53AB" w:rsidP="00677F90" w:rsidRDefault="007B53AB" w14:paraId="6A05A80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B70C3" w:rsidR="007B53AB" w:rsidTr="00C06B7D" w14:paraId="09B5A3B2" wp14:textId="77777777">
        <w:trPr>
          <w:gridAfter w:val="1"/>
          <w:wAfter w:w="11" w:type="dxa"/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52747593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C06B7D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C06B7D">
                  <w:rPr>
                    <w:rFonts w:cs="Arial" w:asciiTheme="minorHAnsi" w:hAnsiTheme="minorHAnsi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6B70C3" w:rsidR="007B53AB" w:rsidP="00694DD0" w:rsidRDefault="007B53AB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B70C3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B70C3" w:rsidR="007B53AB" w:rsidTr="00C06B7D" w14:paraId="042744F8" wp14:textId="77777777">
        <w:trPr>
          <w:gridAfter w:val="1"/>
          <w:wAfter w:w="11" w:type="dxa"/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149969542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C06B7D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C06B7D">
                  <w:rPr>
                    <w:rFonts w:cs="Arial" w:asciiTheme="minorHAnsi" w:hAnsiTheme="minorHAnsi"/>
                    <w:b/>
                    <w:sz w:val="20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6B70C3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B70C3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 w:val="20"/>
          </w:rPr>
          <w:id w:val="-1988465273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6B70C3" w:rsidR="007B53AB" w:rsidTr="00C06B7D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14" w:type="dxa"/>
                <w:gridSpan w:val="4"/>
              </w:tcPr>
              <w:p w:rsidRPr="00C06B7D" w:rsidR="00B00F6F" w:rsidP="00B00F6F" w:rsidRDefault="000909C4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 w:val="20"/>
                  </w:rPr>
                </w:pPr>
                <w:r w:rsidRPr="00C06B7D">
                  <w:rPr>
                    <w:rFonts w:cs="Arial" w:asciiTheme="minorHAnsi" w:hAnsiTheme="minorHAnsi"/>
                    <w:b/>
                    <w:sz w:val="20"/>
                  </w:rPr>
                  <w:t xml:space="preserve">Uitsluitend te gebruiken voor </w:t>
                </w:r>
                <w:r w:rsidRPr="00C06B7D" w:rsidR="00B00F6F">
                  <w:rPr>
                    <w:rFonts w:cs="Arial" w:asciiTheme="minorHAnsi" w:hAnsiTheme="minorHAnsi"/>
                    <w:b/>
                    <w:sz w:val="20"/>
                  </w:rPr>
                  <w:t>werkzaamheden die bepaald zijn in de gebruikershandleiding.</w:t>
                </w:r>
              </w:p>
              <w:p w:rsidRPr="006B70C3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C06B7D">
                  <w:rPr>
                    <w:rFonts w:cs="Arial" w:asciiTheme="minorHAnsi" w:hAnsiTheme="minorHAnsi"/>
                    <w:b/>
                    <w:sz w:val="20"/>
                  </w:rPr>
                  <w:t>Deze veiligheidsinstructiekaart is opgemaakt voor werknemer</w:t>
                </w:r>
                <w:r w:rsidRPr="00C06B7D" w:rsidR="004A4E3C">
                  <w:rPr>
                    <w:rFonts w:cs="Arial" w:asciiTheme="minorHAnsi" w:hAnsiTheme="minorHAnsi"/>
                    <w:b/>
                    <w:sz w:val="20"/>
                  </w:rPr>
                  <w:t>s</w:t>
                </w:r>
                <w:r w:rsidRPr="00C06B7D">
                  <w:rPr>
                    <w:rFonts w:cs="Arial" w:asciiTheme="minorHAnsi" w:hAnsiTheme="minorHAnsi"/>
                    <w:b/>
                    <w:sz w:val="20"/>
                  </w:rPr>
                  <w:t xml:space="preserve"> + gelijkgestelden. </w:t>
                </w:r>
              </w:p>
            </w:tc>
          </w:tr>
        </w:sdtContent>
      </w:sdt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994871684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03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587"/>
            <w:gridCol w:w="2587"/>
            <w:gridCol w:w="2587"/>
            <w:gridCol w:w="2642"/>
          </w:tblGrid>
          <w:tr xmlns:wp14="http://schemas.microsoft.com/office/word/2010/wordml" w:rsidRPr="006B70C3" w:rsidR="000909C4" w:rsidTr="00C06B7D" w14:paraId="2C064148" wp14:textId="77777777">
            <w:trPr>
              <w:trHeight w:val="367" w:hRule="exact"/>
            </w:trPr>
            <w:tc>
              <w:tcPr>
                <w:tcW w:w="10403" w:type="dxa"/>
                <w:gridSpan w:val="4"/>
                <w:shd w:val="clear" w:color="auto" w:fill="C3004A"/>
              </w:tcPr>
              <w:p w:rsidRPr="006B70C3" w:rsidR="000909C4" w:rsidP="00606B92" w:rsidRDefault="000909C4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6B70C3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6B70C3" w:rsidR="000909C4" w:rsidTr="00C06B7D" w14:paraId="3CD0F1EE" wp14:textId="77777777">
            <w:trPr>
              <w:trHeight w:val="678" w:hRule="exact"/>
            </w:trPr>
            <w:tc>
              <w:tcPr>
                <w:tcW w:w="2587" w:type="dxa"/>
              </w:tcPr>
              <w:p w:rsidRPr="006B70C3" w:rsidR="000909C4" w:rsidP="00C23204" w:rsidRDefault="000909C4" w14:paraId="2BE340B8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6B70C3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3360" behindDoc="0" locked="0" layoutInCell="1" allowOverlap="1" wp14:anchorId="13FEAA47" wp14:editId="2BD72D6D">
                      <wp:simplePos x="0" y="0"/>
                      <wp:positionH relativeFrom="column">
                        <wp:posOffset>580052</wp:posOffset>
                      </wp:positionH>
                      <wp:positionV relativeFrom="paragraph">
                        <wp:posOffset>3720</wp:posOffset>
                      </wp:positionV>
                      <wp:extent cx="477767" cy="403448"/>
                      <wp:effectExtent l="0" t="0" r="0" b="0"/>
                      <wp:wrapNone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79094" cy="404569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587" w:type="dxa"/>
                <w:vAlign w:val="center"/>
              </w:tcPr>
              <w:p w:rsidRPr="006B70C3" w:rsidR="000909C4" w:rsidP="00C23204" w:rsidRDefault="000909C4" w14:paraId="0E27B00A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B70C3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8F67AF2" wp14:editId="22D799A4">
                      <wp:extent cx="415636" cy="415636"/>
                      <wp:effectExtent l="0" t="0" r="3810" b="381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18325" cy="418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587" w:type="dxa"/>
                <w:vAlign w:val="center"/>
              </w:tcPr>
              <w:p w:rsidRPr="006B70C3" w:rsidR="000909C4" w:rsidP="00C23204" w:rsidRDefault="000909C4" w14:paraId="60061E4C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B70C3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442DE87E" wp14:editId="303D014A">
                      <wp:extent cx="397824" cy="397824"/>
                      <wp:effectExtent l="0" t="0" r="2540" b="2540"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1094" cy="4010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642" w:type="dxa"/>
                <w:vAlign w:val="center"/>
              </w:tcPr>
              <w:p w:rsidRPr="006B70C3" w:rsidR="000909C4" w:rsidP="002E4083" w:rsidRDefault="000909C4" w14:paraId="44EAFD9C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B70C3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F6753B8" wp14:editId="2A037989">
                      <wp:extent cx="401477" cy="401477"/>
                      <wp:effectExtent l="0" t="0" r="0" b="0"/>
                      <wp:docPr id="1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4129" cy="4041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xmlns:wp14="http://schemas.microsoft.com/office/word/2010/wordml" w:rsidRPr="006B70C3" w:rsidR="000909C4" w:rsidTr="00C06B7D" w14:paraId="6006B015" wp14:textId="77777777">
            <w:trPr>
              <w:trHeight w:val="419" w:hRule="exact"/>
            </w:trPr>
            <w:tc>
              <w:tcPr>
                <w:tcW w:w="2587" w:type="dxa"/>
                <w:vAlign w:val="center"/>
              </w:tcPr>
              <w:p w:rsidRPr="006B70C3" w:rsidR="000909C4" w:rsidP="000909C4" w:rsidRDefault="000909C4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B70C3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2587" w:type="dxa"/>
                <w:vAlign w:val="center"/>
              </w:tcPr>
              <w:p w:rsidRPr="006B70C3" w:rsidR="000909C4" w:rsidP="007461B3" w:rsidRDefault="000909C4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B70C3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2587" w:type="dxa"/>
                <w:vAlign w:val="center"/>
              </w:tcPr>
              <w:p w:rsidRPr="006B70C3" w:rsidR="000909C4" w:rsidP="000909C4" w:rsidRDefault="000909C4" w14:paraId="015FBA52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B70C3">
                  <w:rPr>
                    <w:rFonts w:cs="Arial" w:asciiTheme="minorHAnsi" w:hAnsiTheme="minorHAnsi"/>
                    <w:sz w:val="18"/>
                    <w:szCs w:val="18"/>
                  </w:rPr>
                  <w:t>Veiligheidsschoenen</w:t>
                </w:r>
              </w:p>
            </w:tc>
            <w:tc>
              <w:tcPr>
                <w:tcW w:w="2642" w:type="dxa"/>
                <w:vAlign w:val="center"/>
              </w:tcPr>
              <w:p w:rsidRPr="006B70C3" w:rsidR="000909C4" w:rsidP="002E4083" w:rsidRDefault="000909C4" w14:paraId="50E0D68A" wp14:textId="77777777">
                <w:pPr>
                  <w:jc w:val="center"/>
                  <w:rPr>
                    <w:rFonts w:cs="Arial" w:asciiTheme="minorHAnsi" w:hAnsiTheme="minorHAnsi"/>
                    <w:sz w:val="16"/>
                    <w:szCs w:val="16"/>
                  </w:rPr>
                </w:pPr>
                <w:r w:rsidRPr="00A814EC">
                  <w:rPr>
                    <w:rFonts w:cs="Arial" w:asciiTheme="minorHAnsi" w:hAnsiTheme="minorHAnsi"/>
                    <w:sz w:val="18"/>
                    <w:szCs w:val="18"/>
                  </w:rPr>
                  <w:t>Geschikte handschoenen</w:t>
                </w:r>
              </w:p>
            </w:tc>
          </w:tr>
        </w:tbl>
      </w:sdtContent>
    </w:sdt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420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327941968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6B70C3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gridSpan w:val="4"/>
                <w:shd w:val="clear" w:color="auto" w:fill="C3004A"/>
                <w:vAlign w:val="center"/>
              </w:tcPr>
              <w:p w:rsidRPr="006B70C3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B70C3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456980703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B70C3" w:rsidR="007B53AB" w:rsidTr="00C06B7D" w14:paraId="5E019070" wp14:textId="77777777">
            <w:tc>
              <w:tcPr>
                <w:tcW w:w="1560" w:type="dxa"/>
                <w:vAlign w:val="center"/>
              </w:tcPr>
              <w:p w:rsidRPr="006B70C3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6B70C3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C06B7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C06B7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842" w:type="dxa"/>
                <w:gridSpan w:val="3"/>
              </w:tcPr>
              <w:p w:rsidRPr="0059107F" w:rsidR="00E02860" w:rsidP="00E02860" w:rsidRDefault="00A259CB" w14:paraId="6069F25C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Toestel</w:t>
                </w:r>
                <w:r w:rsidRPr="006B70C3" w:rsidR="00E02860">
                  <w:rPr>
                    <w:rFonts w:cs="Arial" w:asciiTheme="minorHAnsi" w:hAnsiTheme="minorHAnsi"/>
                    <w:sz w:val="20"/>
                  </w:rPr>
                  <w:t xml:space="preserve"> uitsluitend te bedienen / af te stellen door 1 persoon met voldoende </w:t>
                </w:r>
                <w:r w:rsidRPr="0059107F" w:rsidR="00E02860">
                  <w:rPr>
                    <w:rFonts w:cs="Arial" w:asciiTheme="minorHAnsi" w:hAnsiTheme="minorHAnsi"/>
                    <w:sz w:val="20"/>
                  </w:rPr>
                  <w:t>opleiding en onder toezicht.</w:t>
                </w:r>
              </w:p>
              <w:p w:rsidRPr="0059107F" w:rsidR="00E02860" w:rsidP="00E02860" w:rsidRDefault="00E02860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59107F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59107F" w:rsidR="00E02860" w:rsidP="00E02860" w:rsidRDefault="00E02860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59107F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6B70C3" w:rsidR="00E02860" w:rsidP="00E02860" w:rsidRDefault="002E4083" w14:paraId="0EBE1098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59107F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59107F" w:rsidR="00E02860">
                  <w:rPr>
                    <w:rFonts w:cs="Arial" w:asciiTheme="minorHAnsi" w:hAnsiTheme="minorHAnsi"/>
                    <w:sz w:val="20"/>
                  </w:rPr>
                  <w:t xml:space="preserve">oor elk gebruik </w:t>
                </w:r>
                <w:r w:rsidRPr="0059107F" w:rsidR="00A259CB">
                  <w:rPr>
                    <w:rFonts w:cs="Arial" w:asciiTheme="minorHAnsi" w:hAnsiTheme="minorHAnsi"/>
                    <w:sz w:val="20"/>
                  </w:rPr>
                  <w:t>het toestel</w:t>
                </w:r>
                <w:r w:rsidRPr="0059107F" w:rsidR="00E02860">
                  <w:rPr>
                    <w:rFonts w:cs="Arial" w:asciiTheme="minorHAnsi" w:hAnsiTheme="minorHAnsi"/>
                    <w:sz w:val="20"/>
                  </w:rPr>
                  <w:t xml:space="preserve"> op mogelijke zichtbare gebreken. Bij twijfel </w:t>
                </w:r>
                <w:r w:rsidRPr="0059107F" w:rsidR="00A259CB">
                  <w:rPr>
                    <w:rFonts w:cs="Arial" w:asciiTheme="minorHAnsi" w:hAnsiTheme="minorHAnsi"/>
                    <w:sz w:val="20"/>
                  </w:rPr>
                  <w:t>het toestel</w:t>
                </w:r>
                <w:r w:rsidRPr="0059107F" w:rsidR="00E02860">
                  <w:rPr>
                    <w:rFonts w:cs="Arial" w:asciiTheme="minorHAnsi" w:hAnsiTheme="minorHAnsi"/>
                    <w:sz w:val="20"/>
                  </w:rPr>
                  <w:t xml:space="preserve"> niet </w:t>
                </w:r>
                <w:r w:rsidRPr="0059107F" w:rsidR="00A259CB">
                  <w:rPr>
                    <w:rFonts w:cs="Arial" w:asciiTheme="minorHAnsi" w:hAnsiTheme="minorHAnsi"/>
                    <w:sz w:val="20"/>
                  </w:rPr>
                  <w:t>gebruiken</w:t>
                </w:r>
                <w:r w:rsidRPr="0059107F" w:rsidR="00E02860">
                  <w:rPr>
                    <w:rFonts w:cs="Arial" w:asciiTheme="minorHAnsi" w:hAnsiTheme="minorHAnsi"/>
                    <w:sz w:val="20"/>
                  </w:rPr>
                  <w:t xml:space="preserve"> en advies inwinnen bij </w:t>
                </w:r>
                <w:r w:rsidRPr="0059107F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59107F" w:rsidR="00E02860">
                  <w:rPr>
                    <w:rFonts w:cs="Arial" w:asciiTheme="minorHAnsi" w:hAnsiTheme="minorHAnsi"/>
                    <w:sz w:val="20"/>
                  </w:rPr>
                  <w:t>bevoegd</w:t>
                </w:r>
                <w:r w:rsidRPr="006B70C3" w:rsidR="00E02860">
                  <w:rPr>
                    <w:rFonts w:cs="Arial" w:asciiTheme="minorHAnsi" w:hAnsiTheme="minorHAnsi"/>
                    <w:sz w:val="20"/>
                  </w:rPr>
                  <w:t xml:space="preserve"> persoon.</w:t>
                </w:r>
              </w:p>
              <w:p w:rsidRPr="006B70C3" w:rsidR="00E02860" w:rsidP="00E02860" w:rsidRDefault="00E02860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6B70C3" w:rsidR="00E02860" w:rsidP="00E02860" w:rsidRDefault="00E02860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6B70C3" w:rsidR="004D51F8" w:rsidP="00E02860" w:rsidRDefault="00E02860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4431905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B70C3" w:rsidR="00D9410D" w:rsidTr="00C06B7D" w14:paraId="6F41CCF4" wp14:textId="77777777">
            <w:trPr>
              <w:trHeight w:val="367"/>
            </w:trPr>
            <w:tc>
              <w:tcPr>
                <w:tcW w:w="1560" w:type="dxa"/>
                <w:vAlign w:val="center"/>
              </w:tcPr>
              <w:p w:rsidRPr="006B70C3" w:rsidR="00D9410D" w:rsidP="00CA0EB0" w:rsidRDefault="00D9410D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842" w:type="dxa"/>
                <w:gridSpan w:val="3"/>
              </w:tcPr>
              <w:p w:rsidRPr="006B70C3" w:rsidR="00D9410D" w:rsidP="00E02860" w:rsidRDefault="00C06B7D" w14:paraId="67755BFE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Niet van toepassing.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5242689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B70C3" w:rsidR="007B53AB" w:rsidTr="00C06B7D" w14:paraId="117C8F7F" wp14:textId="77777777">
            <w:trPr>
              <w:trHeight w:val="271"/>
            </w:trPr>
            <w:tc>
              <w:tcPr>
                <w:tcW w:w="1560" w:type="dxa"/>
                <w:vAlign w:val="center"/>
              </w:tcPr>
              <w:p w:rsidRPr="006B70C3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842" w:type="dxa"/>
                <w:gridSpan w:val="3"/>
              </w:tcPr>
              <w:p w:rsidRPr="006B70C3" w:rsidR="00E02860" w:rsidP="00D9410D" w:rsidRDefault="006B7CFC" w14:paraId="7C91241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Controleer</w:t>
                </w:r>
                <w:r w:rsidRPr="006B70C3" w:rsidR="00D9410D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6B70C3" w:rsidR="00E02860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6B70C3" w:rsidR="00635771">
                  <w:rPr>
                    <w:rFonts w:cs="Arial" w:asciiTheme="minorHAnsi" w:hAnsiTheme="minorHAnsi"/>
                    <w:sz w:val="20"/>
                  </w:rPr>
                  <w:t xml:space="preserve">e toestand van </w:t>
                </w:r>
                <w:r w:rsidRPr="006B70C3" w:rsidR="00A259CB">
                  <w:rPr>
                    <w:rFonts w:cs="Arial" w:asciiTheme="minorHAnsi" w:hAnsiTheme="minorHAnsi"/>
                    <w:sz w:val="20"/>
                  </w:rPr>
                  <w:t>het toestel</w:t>
                </w:r>
                <w:r w:rsidRPr="006B70C3" w:rsidR="002E4083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6B70C3" w:rsidR="00A259CB" w:rsidP="00E02860" w:rsidRDefault="00A259CB" w14:paraId="6A6682A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 xml:space="preserve">Ontbraam het te plooien werkstuk, </w:t>
                </w:r>
                <w:r w:rsidRPr="0059107F" w:rsidR="002E4083">
                  <w:rPr>
                    <w:rFonts w:asciiTheme="minorHAnsi" w:hAnsiTheme="minorHAnsi"/>
                    <w:sz w:val="20"/>
                  </w:rPr>
                  <w:t xml:space="preserve">en als dat niet kan, </w:t>
                </w:r>
                <w:r w:rsidRPr="0059107F" w:rsidR="000909C4">
                  <w:rPr>
                    <w:rFonts w:asciiTheme="minorHAnsi" w:hAnsiTheme="minorHAnsi"/>
                    <w:sz w:val="20"/>
                  </w:rPr>
                  <w:t xml:space="preserve">draag </w:t>
                </w:r>
                <w:r w:rsidRPr="0059107F" w:rsidR="002E4083">
                  <w:rPr>
                    <w:rFonts w:asciiTheme="minorHAnsi" w:hAnsiTheme="minorHAnsi"/>
                    <w:sz w:val="20"/>
                  </w:rPr>
                  <w:t>dan</w:t>
                </w:r>
                <w:r w:rsidRPr="006B70C3" w:rsidR="002E4083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6B70C3" w:rsidR="000909C4">
                  <w:rPr>
                    <w:rFonts w:asciiTheme="minorHAnsi" w:hAnsiTheme="minorHAnsi"/>
                    <w:sz w:val="20"/>
                  </w:rPr>
                  <w:t xml:space="preserve">geschikte snijbestendige </w:t>
                </w:r>
                <w:r w:rsidRPr="006B70C3">
                  <w:rPr>
                    <w:rFonts w:asciiTheme="minorHAnsi" w:hAnsiTheme="minorHAnsi"/>
                    <w:sz w:val="20"/>
                  </w:rPr>
                  <w:t>handschoenen.</w:t>
                </w:r>
              </w:p>
              <w:p w:rsidRPr="006B70C3" w:rsidR="00E02860" w:rsidP="00603EE4" w:rsidRDefault="00A259CB" w14:paraId="0E7A9B3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Positioneer het te plooien stuk op de plooilijnen</w:t>
                </w:r>
                <w:r w:rsidRPr="006B70C3" w:rsidR="00E02860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23127498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6B70C3" w:rsidR="007B53AB" w:rsidTr="00C06B7D" w14:paraId="4A26146F" wp14:textId="77777777">
            <w:trPr>
              <w:trHeight w:val="1081"/>
            </w:trPr>
            <w:tc>
              <w:tcPr>
                <w:tcW w:w="1560" w:type="dxa"/>
                <w:vAlign w:val="center"/>
              </w:tcPr>
              <w:p w:rsidRPr="006B70C3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842" w:type="dxa"/>
                <w:gridSpan w:val="3"/>
              </w:tcPr>
              <w:p w:rsidRPr="00C06B7D" w:rsidR="00A259CB" w:rsidP="00C06B7D" w:rsidRDefault="00A259CB" w14:paraId="6E534BE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Gebruik het toestel enkel en alleen v</w:t>
                </w:r>
                <w:r w:rsidRPr="006B70C3" w:rsidR="000909C4">
                  <w:rPr>
                    <w:rFonts w:asciiTheme="minorHAnsi" w:hAnsiTheme="minorHAnsi"/>
                    <w:sz w:val="20"/>
                  </w:rPr>
                  <w:t>oor het plooien van plaatdiktes</w:t>
                </w:r>
                <w:r w:rsidR="00C06B7D">
                  <w:rPr>
                    <w:rFonts w:asciiTheme="minorHAnsi" w:hAnsiTheme="minorHAnsi"/>
                    <w:sz w:val="20"/>
                  </w:rPr>
                  <w:t xml:space="preserve"> waarvoor machine geschikt is</w:t>
                </w:r>
              </w:p>
              <w:p w:rsidRPr="00D933E1" w:rsidR="00CE2340" w:rsidP="00CE2340" w:rsidRDefault="00690F75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933E1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D933E1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D933E1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D933E1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D933E1" w:rsidR="007B53AB" w:rsidP="00CA0EB0" w:rsidRDefault="00A259CB" w14:paraId="4012282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933E1">
                  <w:rPr>
                    <w:rFonts w:asciiTheme="minorHAnsi" w:hAnsiTheme="minorHAnsi"/>
                    <w:sz w:val="20"/>
                  </w:rPr>
                  <w:t>Steek je vingers niet tussen de boven- en de onderbalk</w:t>
                </w:r>
                <w:r w:rsidRPr="00D933E1" w:rsidR="000909C4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C06B7D" w:rsidR="00A419B0" w:rsidP="00C06B7D" w:rsidRDefault="007B53AB" w14:paraId="56CC2AB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933E1">
                  <w:rPr>
                    <w:rFonts w:asciiTheme="minorHAnsi" w:hAnsiTheme="minorHAnsi"/>
                    <w:sz w:val="20"/>
                  </w:rPr>
                  <w:t xml:space="preserve">Kijk </w:t>
                </w:r>
                <w:r w:rsidRPr="00D933E1" w:rsidR="00A259CB">
                  <w:rPr>
                    <w:rFonts w:asciiTheme="minorHAnsi" w:hAnsiTheme="minorHAnsi"/>
                    <w:sz w:val="20"/>
                  </w:rPr>
                  <w:t>naar het werkstuk</w:t>
                </w:r>
                <w:r w:rsidRPr="00D933E1" w:rsidR="00690F75">
                  <w:rPr>
                    <w:rFonts w:asciiTheme="minorHAnsi" w:hAnsiTheme="minorHAnsi"/>
                    <w:sz w:val="20"/>
                  </w:rPr>
                  <w:t xml:space="preserve"> terwijl je het toestel bedient</w:t>
                </w:r>
                <w:r w:rsidRPr="00D933E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718976076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6B70C3" w:rsidR="007B53AB" w:rsidTr="00C06B7D" w14:paraId="6E9B4590" wp14:textId="77777777">
            <w:trPr>
              <w:trHeight w:val="521"/>
            </w:trPr>
            <w:tc>
              <w:tcPr>
                <w:tcW w:w="1560" w:type="dxa"/>
                <w:vAlign w:val="center"/>
              </w:tcPr>
              <w:p w:rsidRPr="006B70C3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842" w:type="dxa"/>
                <w:gridSpan w:val="3"/>
              </w:tcPr>
              <w:p w:rsidRPr="00D933E1" w:rsidR="007B53AB" w:rsidP="003B47FA" w:rsidRDefault="00690F75" w14:paraId="0B98E24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933E1">
                  <w:rPr>
                    <w:rFonts w:asciiTheme="minorHAnsi" w:hAnsiTheme="minorHAnsi"/>
                    <w:sz w:val="20"/>
                  </w:rPr>
                  <w:t>Steek nooit je vingers tussen beweg</w:t>
                </w:r>
                <w:r w:rsidR="00C06B7D">
                  <w:rPr>
                    <w:rFonts w:asciiTheme="minorHAnsi" w:hAnsiTheme="minorHAnsi"/>
                    <w:sz w:val="20"/>
                  </w:rPr>
                  <w:t>ende delen</w:t>
                </w:r>
                <w:bookmarkStart w:name="_GoBack" w:id="0"/>
                <w:bookmarkEnd w:id="0"/>
                <w:r w:rsidRPr="00D933E1">
                  <w:rPr>
                    <w:rFonts w:asciiTheme="minorHAnsi" w:hAnsiTheme="minorHAnsi"/>
                    <w:sz w:val="20"/>
                  </w:rPr>
                  <w:t xml:space="preserve"> b</w:t>
                </w:r>
                <w:r w:rsidRPr="00D933E1" w:rsidR="007B53AB">
                  <w:rPr>
                    <w:rFonts w:asciiTheme="minorHAnsi" w:hAnsiTheme="minorHAnsi"/>
                    <w:sz w:val="20"/>
                  </w:rPr>
                  <w:t>ij het nakijken van het uitgevoerde werk</w:t>
                </w:r>
                <w:r w:rsidRPr="00D933E1" w:rsidR="00A259CB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C06B7D" w:rsidR="000909C4" w:rsidP="00C06B7D" w:rsidRDefault="00690F75" w14:paraId="4FBD09C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933E1">
                  <w:rPr>
                    <w:rFonts w:cs="Arial" w:asciiTheme="minorHAnsi" w:hAnsiTheme="minorHAnsi"/>
                    <w:sz w:val="20"/>
                  </w:rPr>
                  <w:t>Ruim de w</w:t>
                </w:r>
                <w:r w:rsidRPr="00D933E1" w:rsidR="00CE2340">
                  <w:rPr>
                    <w:rFonts w:cs="Arial" w:asciiTheme="minorHAnsi" w:hAnsiTheme="minorHAnsi"/>
                    <w:sz w:val="20"/>
                  </w:rPr>
                  <w:t>erkpost</w:t>
                </w:r>
                <w:r w:rsidRPr="00D933E1" w:rsidR="007B53AB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D933E1" w:rsidR="00CE2340">
                  <w:rPr>
                    <w:rFonts w:cs="Arial" w:asciiTheme="minorHAnsi" w:hAnsiTheme="minorHAnsi"/>
                    <w:sz w:val="20"/>
                  </w:rPr>
                  <w:t>op</w:t>
                </w:r>
                <w:r w:rsidRPr="00D933E1" w:rsidR="00A419B0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64307105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6B70C3" w:rsidR="007B53AB" w:rsidTr="00C06B7D" w14:paraId="3FC38B3D" wp14:textId="77777777">
            <w:trPr>
              <w:trHeight w:val="644"/>
            </w:trPr>
            <w:tc>
              <w:tcPr>
                <w:tcW w:w="1560" w:type="dxa"/>
                <w:vAlign w:val="center"/>
              </w:tcPr>
              <w:p w:rsidRPr="006B70C3" w:rsidR="000909C4" w:rsidP="000D397C" w:rsidRDefault="000909C4" w14:paraId="4B94D5A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</w:p>
              <w:p w:rsidRPr="006B70C3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842" w:type="dxa"/>
                <w:gridSpan w:val="3"/>
              </w:tcPr>
              <w:p w:rsidRPr="006B70C3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6B70C3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:rsidRPr="006B70C3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6B70C3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6B70C3">
                  <w:rPr>
                    <w:rFonts w:asciiTheme="minorHAnsi" w:hAnsiTheme="minorHAnsi"/>
                    <w:sz w:val="20"/>
                  </w:rPr>
                  <w:t>/</w:t>
                </w:r>
                <w:r w:rsidRPr="006B70C3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6B70C3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C06B7D" w:rsidR="007B53AB" w:rsidP="00C06B7D" w:rsidRDefault="00690F75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933E1">
                  <w:rPr>
                    <w:rFonts w:asciiTheme="minorHAnsi" w:hAnsiTheme="minorHAnsi"/>
                    <w:sz w:val="20"/>
                  </w:rPr>
                  <w:t>Houd een r</w:t>
                </w:r>
                <w:r w:rsidRPr="00D933E1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Pr="00C06B7D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  <w:tr xmlns:wp14="http://schemas.microsoft.com/office/word/2010/wordml" w:rsidRPr="006B70C3" w:rsidR="007B53AB" w:rsidTr="00C06B7D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155660951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B70C3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B70C3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6B70C3" w:rsidR="007B53AB" w:rsidTr="00C06B7D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21" w:hRule="exact"/>
        </w:trPr>
        <w:tc>
          <w:tcPr>
            <w:tcW w:w="3382" w:type="dxa"/>
            <w:gridSpan w:val="2"/>
          </w:tcPr>
          <w:sdt>
            <w:sdtPr>
              <w:rPr>
                <w:rFonts w:cs="Arial" w:asciiTheme="minorHAnsi" w:hAnsiTheme="minorHAnsi"/>
                <w:sz w:val="20"/>
              </w:rPr>
              <w:id w:val="-3381541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B70C3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6B70C3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cs="Arial" w:asciiTheme="minorHAnsi" w:hAnsiTheme="minorHAnsi"/>
                <w:sz w:val="20"/>
              </w:rPr>
              <w:id w:val="-97183353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B70C3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6B70C3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C06B7D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6B70C3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cs="Arial" w:asciiTheme="minorHAnsi" w:hAnsiTheme="minorHAnsi"/>
                <w:sz w:val="20"/>
              </w:rPr>
              <w:id w:val="-358952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B70C3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6B70C3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B70C3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6B70C3" w:rsidR="007B53AB" w:rsidTr="00C06B7D" w14:paraId="70CC134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296" w:hRule="exact"/>
        </w:trPr>
        <w:tc>
          <w:tcPr>
            <w:tcW w:w="3382" w:type="dxa"/>
            <w:gridSpan w:val="2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75115697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B70C3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Naam</w:t>
                </w:r>
                <w:r w:rsidRPr="006B70C3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6B70C3" w:rsidR="0034340B" w:rsidP="00694DD0" w:rsidRDefault="0034340B" w14:paraId="3DEEC669" wp14:textId="77777777">
            <w:pPr>
              <w:rPr>
                <w:rFonts w:asciiTheme="minorHAnsi" w:hAnsiTheme="minorHAnsi"/>
                <w:sz w:val="20"/>
              </w:rPr>
            </w:pPr>
          </w:p>
          <w:p w:rsidRPr="006B70C3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  <w:p w:rsidRPr="006B70C3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62920307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B70C3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Naam</w:t>
                </w:r>
                <w:r w:rsidRPr="006B70C3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="00603EE4" w:rsidP="00694DD0" w:rsidRDefault="00603EE4" w14:paraId="53128261" wp14:textId="77777777">
            <w:pPr>
              <w:rPr>
                <w:rFonts w:asciiTheme="minorHAnsi" w:hAnsiTheme="minorHAnsi"/>
                <w:sz w:val="20"/>
              </w:rPr>
            </w:pPr>
          </w:p>
          <w:p w:rsidR="00603EE4" w:rsidP="00694DD0" w:rsidRDefault="00603EE4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="00603EE4" w:rsidP="00694DD0" w:rsidRDefault="00603EE4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="00603EE4" w:rsidP="00694DD0" w:rsidRDefault="00603EE4" w14:paraId="4B99056E" wp14:textId="77777777">
            <w:pPr>
              <w:rPr>
                <w:rFonts w:asciiTheme="minorHAnsi" w:hAnsiTheme="minorHAnsi"/>
                <w:sz w:val="20"/>
              </w:rPr>
            </w:pPr>
          </w:p>
          <w:p w:rsidR="00603EE4" w:rsidP="00694DD0" w:rsidRDefault="00603EE4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="00603EE4" w:rsidP="00694DD0" w:rsidRDefault="00603EE4" w14:paraId="4DDBEF00" wp14:textId="77777777">
            <w:pPr>
              <w:rPr>
                <w:rFonts w:asciiTheme="minorHAnsi" w:hAnsiTheme="minorHAnsi"/>
                <w:sz w:val="20"/>
              </w:rPr>
            </w:pPr>
          </w:p>
          <w:p w:rsidRPr="006B70C3" w:rsidR="00603EE4" w:rsidP="00694DD0" w:rsidRDefault="00603EE4" w14:paraId="3461D779" wp14:textId="77777777">
            <w:pPr>
              <w:rPr>
                <w:rFonts w:asciiTheme="minorHAnsi" w:hAnsiTheme="minorHAnsi"/>
                <w:sz w:val="20"/>
              </w:rPr>
            </w:pPr>
          </w:p>
          <w:p w:rsidRPr="006B70C3" w:rsidR="0034340B" w:rsidP="00694DD0" w:rsidRDefault="0034340B" w14:paraId="3CF2D8B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136074998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noProof/>
                <w:lang w:val="nl-BE" w:eastAsia="nl-BE"/>
              </w:rPr>
            </w:sdtEndPr>
            <w:sdtContent>
              <w:p w:rsidRPr="006B70C3" w:rsidR="007B53AB" w:rsidP="00694DD0" w:rsidRDefault="00697907" w14:paraId="5097742D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Naam</w:t>
                </w:r>
                <w:r w:rsidRPr="006B70C3" w:rsidR="007B53AB">
                  <w:rPr>
                    <w:rFonts w:asciiTheme="minorHAnsi" w:hAnsiTheme="minorHAnsi"/>
                    <w:sz w:val="20"/>
                  </w:rPr>
                  <w:t>:</w:t>
                </w:r>
                <w:r w:rsidRPr="006B70C3" w:rsidR="00D90987">
                  <w:rPr>
                    <w:rFonts w:asciiTheme="minorHAnsi" w:hAnsiTheme="minorHAnsi"/>
                    <w:noProof/>
                    <w:sz w:val="20"/>
                    <w:lang w:val="nl-BE" w:eastAsia="nl-BE"/>
                  </w:rPr>
                  <w:t xml:space="preserve"> </w:t>
                </w:r>
              </w:p>
            </w:sdtContent>
          </w:sdt>
          <w:p w:rsidR="0034340B" w:rsidP="00694DD0" w:rsidRDefault="0034340B" w14:paraId="0FB78278" wp14:textId="77777777">
            <w:pPr>
              <w:rPr>
                <w:rFonts w:asciiTheme="minorHAnsi" w:hAnsiTheme="minorHAnsi"/>
                <w:sz w:val="20"/>
              </w:rPr>
            </w:pPr>
          </w:p>
          <w:p w:rsidR="00603EE4" w:rsidP="00694DD0" w:rsidRDefault="00603EE4" w14:paraId="1FC39945" wp14:textId="77777777">
            <w:pPr>
              <w:rPr>
                <w:rFonts w:asciiTheme="minorHAnsi" w:hAnsiTheme="minorHAnsi"/>
                <w:sz w:val="20"/>
              </w:rPr>
            </w:pPr>
          </w:p>
          <w:p w:rsidRPr="006B70C3" w:rsidR="00603EE4" w:rsidP="00694DD0" w:rsidRDefault="00603EE4" w14:paraId="0562CB0E" wp14:textId="77777777">
            <w:pPr>
              <w:rPr>
                <w:rFonts w:asciiTheme="minorHAnsi" w:hAnsiTheme="minorHAnsi"/>
                <w:sz w:val="20"/>
              </w:rPr>
            </w:pPr>
          </w:p>
          <w:p w:rsidRPr="006B70C3" w:rsidR="0034340B" w:rsidP="00694DD0" w:rsidRDefault="0034340B" w14:paraId="34CE0A41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6B70C3" w:rsidR="007B53AB" w:rsidP="00603EE4" w:rsidRDefault="007B53AB" w14:paraId="62EBF3C5" wp14:textId="77777777">
      <w:pPr>
        <w:rPr>
          <w:rFonts w:asciiTheme="minorHAnsi" w:hAnsiTheme="minorHAnsi"/>
        </w:rPr>
      </w:pPr>
    </w:p>
    <w:sectPr w:rsidRPr="006B70C3" w:rsidR="007B53AB" w:rsidSect="00C06B7D">
      <w:footerReference w:type="default" r:id="rId14"/>
      <w:pgSz w:w="11906" w:h="16838" w:orient="portrait"/>
      <w:pgMar w:top="720" w:right="720" w:bottom="720" w:left="720" w:header="709" w:footer="709" w:gutter="0"/>
      <w:cols w:space="708"/>
      <w:docGrid w:linePitch="360"/>
      <w:headerReference w:type="default" r:id="Rd6b43a47343c49b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A1774" w:rsidP="00F21695" w:rsidRDefault="003A1774" w14:paraId="6D98A12B" wp14:textId="77777777">
      <w:r>
        <w:separator/>
      </w:r>
    </w:p>
  </w:endnote>
  <w:endnote w:type="continuationSeparator" w:id="0">
    <w:p xmlns:wp14="http://schemas.microsoft.com/office/word/2010/wordml" w:rsidR="003A1774" w:rsidP="00F21695" w:rsidRDefault="003A1774" w14:paraId="2946DB82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C06B7D" w:rsidR="00A33614" w:rsidRDefault="00A33614" w14:paraId="3AE73A0E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C06B7D">
      <w:rPr>
        <w:rFonts w:cs="Arial" w:asciiTheme="minorHAnsi" w:hAnsiTheme="minorHAnsi"/>
        <w:sz w:val="18"/>
        <w:szCs w:val="18"/>
      </w:rPr>
      <w:t>Pag.</w:t>
    </w:r>
    <w:r w:rsidRPr="00C06B7D">
      <w:rPr>
        <w:rFonts w:cs="Arial" w:asciiTheme="minorHAnsi" w:hAnsiTheme="minorHAnsi"/>
        <w:sz w:val="18"/>
        <w:szCs w:val="18"/>
      </w:rPr>
      <w:fldChar w:fldCharType="begin"/>
    </w:r>
    <w:r w:rsidRPr="00C06B7D">
      <w:rPr>
        <w:rFonts w:cs="Arial" w:asciiTheme="minorHAnsi" w:hAnsiTheme="minorHAnsi"/>
        <w:sz w:val="18"/>
        <w:szCs w:val="18"/>
      </w:rPr>
      <w:instrText>PAGE</w:instrText>
    </w:r>
    <w:r w:rsidRPr="00C06B7D">
      <w:rPr>
        <w:rFonts w:cs="Arial" w:asciiTheme="minorHAnsi" w:hAnsiTheme="minorHAnsi"/>
        <w:sz w:val="18"/>
        <w:szCs w:val="18"/>
      </w:rPr>
      <w:fldChar w:fldCharType="separate"/>
    </w:r>
    <w:r w:rsidR="00C06B7D">
      <w:rPr>
        <w:rFonts w:cs="Arial" w:asciiTheme="minorHAnsi" w:hAnsiTheme="minorHAnsi"/>
        <w:noProof/>
        <w:sz w:val="18"/>
        <w:szCs w:val="18"/>
      </w:rPr>
      <w:t>1</w:t>
    </w:r>
    <w:r w:rsidRPr="00C06B7D">
      <w:rPr>
        <w:rFonts w:cs="Arial" w:asciiTheme="minorHAnsi" w:hAnsiTheme="minorHAnsi"/>
        <w:sz w:val="18"/>
        <w:szCs w:val="18"/>
      </w:rPr>
      <w:fldChar w:fldCharType="end"/>
    </w:r>
    <w:r w:rsidRPr="00C06B7D">
      <w:rPr>
        <w:rFonts w:cs="Arial" w:asciiTheme="minorHAnsi" w:hAnsiTheme="minorHAnsi"/>
        <w:sz w:val="18"/>
        <w:szCs w:val="18"/>
      </w:rPr>
      <w:t xml:space="preserve"> van </w:t>
    </w:r>
    <w:r w:rsidRPr="00C06B7D">
      <w:rPr>
        <w:rFonts w:cs="Arial" w:asciiTheme="minorHAnsi" w:hAnsiTheme="minorHAnsi"/>
        <w:sz w:val="18"/>
        <w:szCs w:val="18"/>
      </w:rPr>
      <w:fldChar w:fldCharType="begin"/>
    </w:r>
    <w:r w:rsidRPr="00C06B7D">
      <w:rPr>
        <w:rFonts w:cs="Arial" w:asciiTheme="minorHAnsi" w:hAnsiTheme="minorHAnsi"/>
        <w:sz w:val="18"/>
        <w:szCs w:val="18"/>
      </w:rPr>
      <w:instrText>NUMPAGES</w:instrText>
    </w:r>
    <w:r w:rsidRPr="00C06B7D">
      <w:rPr>
        <w:rFonts w:cs="Arial" w:asciiTheme="minorHAnsi" w:hAnsiTheme="minorHAnsi"/>
        <w:sz w:val="18"/>
        <w:szCs w:val="18"/>
      </w:rPr>
      <w:fldChar w:fldCharType="separate"/>
    </w:r>
    <w:r w:rsidR="00C06B7D">
      <w:rPr>
        <w:rFonts w:cs="Arial" w:asciiTheme="minorHAnsi" w:hAnsiTheme="minorHAnsi"/>
        <w:noProof/>
        <w:sz w:val="18"/>
        <w:szCs w:val="18"/>
      </w:rPr>
      <w:t>1</w:t>
    </w:r>
    <w:r w:rsidRPr="00C06B7D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C06B7D" w:rsidR="00C06B7D" w:rsidRDefault="00C06B7D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C06B7D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A33614" w:rsidRDefault="00A33614" w14:paraId="6B699379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A1774" w:rsidP="00F21695" w:rsidRDefault="003A1774" w14:paraId="5997CC1D" wp14:textId="77777777">
      <w:r>
        <w:separator/>
      </w:r>
    </w:p>
  </w:footnote>
  <w:footnote w:type="continuationSeparator" w:id="0">
    <w:p xmlns:wp14="http://schemas.microsoft.com/office/word/2010/wordml" w:rsidR="003A1774" w:rsidP="00F21695" w:rsidRDefault="003A1774" w14:paraId="110FFD37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5361002" w:rsidTr="75361002" w14:paraId="57EA184B">
      <w:trPr>
        <w:trHeight w:val="300"/>
      </w:trPr>
      <w:tc>
        <w:tcPr>
          <w:tcW w:w="3485" w:type="dxa"/>
          <w:tcMar/>
        </w:tcPr>
        <w:p w:rsidR="75361002" w:rsidP="75361002" w:rsidRDefault="75361002" w14:paraId="25314EF9" w14:textId="230304A4">
          <w:pPr>
            <w:pStyle w:val="Koptekst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75361002" w:rsidP="75361002" w:rsidRDefault="75361002" w14:paraId="7BA2AA35" w14:textId="59CC22C0">
          <w:pPr>
            <w:pStyle w:val="Koptekst"/>
            <w:bidi w:val="0"/>
            <w:jc w:val="center"/>
          </w:pPr>
        </w:p>
      </w:tc>
      <w:tc>
        <w:tcPr>
          <w:tcW w:w="3485" w:type="dxa"/>
          <w:tcMar/>
        </w:tcPr>
        <w:p w:rsidR="75361002" w:rsidP="75361002" w:rsidRDefault="75361002" w14:paraId="7C4B3A96" w14:textId="4DB8F2BF">
          <w:pPr>
            <w:pStyle w:val="Koptekst"/>
            <w:bidi w:val="0"/>
            <w:ind w:right="-115"/>
            <w:jc w:val="right"/>
          </w:pPr>
        </w:p>
      </w:tc>
    </w:tr>
  </w:tbl>
  <w:p w:rsidR="75361002" w:rsidP="75361002" w:rsidRDefault="75361002" w14:paraId="2001310F" w14:textId="50604535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342BA"/>
    <w:rsid w:val="00041E01"/>
    <w:rsid w:val="000462C3"/>
    <w:rsid w:val="00050BF9"/>
    <w:rsid w:val="00071E42"/>
    <w:rsid w:val="00090239"/>
    <w:rsid w:val="000909C4"/>
    <w:rsid w:val="00097772"/>
    <w:rsid w:val="000B37CF"/>
    <w:rsid w:val="000B483B"/>
    <w:rsid w:val="000B570B"/>
    <w:rsid w:val="000C0A5C"/>
    <w:rsid w:val="000C24AD"/>
    <w:rsid w:val="000D01FB"/>
    <w:rsid w:val="000D397C"/>
    <w:rsid w:val="000E771F"/>
    <w:rsid w:val="000F7099"/>
    <w:rsid w:val="00115783"/>
    <w:rsid w:val="001300D4"/>
    <w:rsid w:val="00150C47"/>
    <w:rsid w:val="00162936"/>
    <w:rsid w:val="00186A83"/>
    <w:rsid w:val="001936D5"/>
    <w:rsid w:val="001A6049"/>
    <w:rsid w:val="001A6AE1"/>
    <w:rsid w:val="001F221A"/>
    <w:rsid w:val="001F2871"/>
    <w:rsid w:val="0023545B"/>
    <w:rsid w:val="00236FED"/>
    <w:rsid w:val="00241B68"/>
    <w:rsid w:val="00244FB7"/>
    <w:rsid w:val="002541D5"/>
    <w:rsid w:val="0025521C"/>
    <w:rsid w:val="00271564"/>
    <w:rsid w:val="002750BD"/>
    <w:rsid w:val="00290BDE"/>
    <w:rsid w:val="00293CD1"/>
    <w:rsid w:val="002B3857"/>
    <w:rsid w:val="002B56E3"/>
    <w:rsid w:val="002C4FB0"/>
    <w:rsid w:val="002C53BE"/>
    <w:rsid w:val="002E29C0"/>
    <w:rsid w:val="002E3920"/>
    <w:rsid w:val="002E4083"/>
    <w:rsid w:val="00300A43"/>
    <w:rsid w:val="00306DBF"/>
    <w:rsid w:val="003155A6"/>
    <w:rsid w:val="00327279"/>
    <w:rsid w:val="0034340B"/>
    <w:rsid w:val="00352BD3"/>
    <w:rsid w:val="0037681E"/>
    <w:rsid w:val="00387359"/>
    <w:rsid w:val="003A1774"/>
    <w:rsid w:val="003B0E2B"/>
    <w:rsid w:val="003B47FA"/>
    <w:rsid w:val="003B4DC7"/>
    <w:rsid w:val="003C1142"/>
    <w:rsid w:val="003D4CE7"/>
    <w:rsid w:val="003E2AED"/>
    <w:rsid w:val="003E31B5"/>
    <w:rsid w:val="00412174"/>
    <w:rsid w:val="0041544A"/>
    <w:rsid w:val="00466D94"/>
    <w:rsid w:val="004846FD"/>
    <w:rsid w:val="00496884"/>
    <w:rsid w:val="004A4E3C"/>
    <w:rsid w:val="004C2B30"/>
    <w:rsid w:val="004D51F8"/>
    <w:rsid w:val="005246C9"/>
    <w:rsid w:val="00563ECC"/>
    <w:rsid w:val="0056566F"/>
    <w:rsid w:val="005711E4"/>
    <w:rsid w:val="0059107F"/>
    <w:rsid w:val="005B5125"/>
    <w:rsid w:val="005C0F11"/>
    <w:rsid w:val="005F03E5"/>
    <w:rsid w:val="00600060"/>
    <w:rsid w:val="00603503"/>
    <w:rsid w:val="00603EE4"/>
    <w:rsid w:val="00606B92"/>
    <w:rsid w:val="0062776E"/>
    <w:rsid w:val="00635118"/>
    <w:rsid w:val="00635771"/>
    <w:rsid w:val="00635BCF"/>
    <w:rsid w:val="006523CD"/>
    <w:rsid w:val="00653152"/>
    <w:rsid w:val="00656CC0"/>
    <w:rsid w:val="00677F90"/>
    <w:rsid w:val="006809EC"/>
    <w:rsid w:val="00690F75"/>
    <w:rsid w:val="00694DD0"/>
    <w:rsid w:val="00697907"/>
    <w:rsid w:val="006B70C3"/>
    <w:rsid w:val="006B7CFC"/>
    <w:rsid w:val="006C160D"/>
    <w:rsid w:val="006C4987"/>
    <w:rsid w:val="006D2548"/>
    <w:rsid w:val="00700F19"/>
    <w:rsid w:val="00731663"/>
    <w:rsid w:val="007461B3"/>
    <w:rsid w:val="007550E9"/>
    <w:rsid w:val="00761535"/>
    <w:rsid w:val="007763BA"/>
    <w:rsid w:val="00791332"/>
    <w:rsid w:val="007B2ABE"/>
    <w:rsid w:val="007B53AB"/>
    <w:rsid w:val="007D4B33"/>
    <w:rsid w:val="007E6ADD"/>
    <w:rsid w:val="007F1B87"/>
    <w:rsid w:val="007F219B"/>
    <w:rsid w:val="0080010F"/>
    <w:rsid w:val="00817BB5"/>
    <w:rsid w:val="00821A61"/>
    <w:rsid w:val="0082635C"/>
    <w:rsid w:val="00853DFB"/>
    <w:rsid w:val="008734BA"/>
    <w:rsid w:val="00895801"/>
    <w:rsid w:val="008B02E2"/>
    <w:rsid w:val="008B123B"/>
    <w:rsid w:val="008B5FE1"/>
    <w:rsid w:val="008E3931"/>
    <w:rsid w:val="008E7DA7"/>
    <w:rsid w:val="008F1DCD"/>
    <w:rsid w:val="00920868"/>
    <w:rsid w:val="00966E8E"/>
    <w:rsid w:val="00977B20"/>
    <w:rsid w:val="00980DA7"/>
    <w:rsid w:val="00985DED"/>
    <w:rsid w:val="009A1A8E"/>
    <w:rsid w:val="009A20B9"/>
    <w:rsid w:val="009A215B"/>
    <w:rsid w:val="009B2F16"/>
    <w:rsid w:val="009B3510"/>
    <w:rsid w:val="009C0D1F"/>
    <w:rsid w:val="009C5BBF"/>
    <w:rsid w:val="009F313C"/>
    <w:rsid w:val="00A04C3D"/>
    <w:rsid w:val="00A259CB"/>
    <w:rsid w:val="00A33614"/>
    <w:rsid w:val="00A419B0"/>
    <w:rsid w:val="00A42586"/>
    <w:rsid w:val="00A612BD"/>
    <w:rsid w:val="00A62E13"/>
    <w:rsid w:val="00A6656A"/>
    <w:rsid w:val="00A814EC"/>
    <w:rsid w:val="00A93D09"/>
    <w:rsid w:val="00AC2593"/>
    <w:rsid w:val="00AF01D3"/>
    <w:rsid w:val="00B00F6F"/>
    <w:rsid w:val="00B12BDC"/>
    <w:rsid w:val="00B17D21"/>
    <w:rsid w:val="00B3017E"/>
    <w:rsid w:val="00B54444"/>
    <w:rsid w:val="00B740B4"/>
    <w:rsid w:val="00B90B69"/>
    <w:rsid w:val="00BB1E30"/>
    <w:rsid w:val="00BC6CB1"/>
    <w:rsid w:val="00BD6DB9"/>
    <w:rsid w:val="00BD719F"/>
    <w:rsid w:val="00BF5C63"/>
    <w:rsid w:val="00C02CD5"/>
    <w:rsid w:val="00C06B7D"/>
    <w:rsid w:val="00C10100"/>
    <w:rsid w:val="00C211A9"/>
    <w:rsid w:val="00C23204"/>
    <w:rsid w:val="00C324C4"/>
    <w:rsid w:val="00C43F53"/>
    <w:rsid w:val="00C8666A"/>
    <w:rsid w:val="00CA0EB0"/>
    <w:rsid w:val="00CD0FB0"/>
    <w:rsid w:val="00CE2340"/>
    <w:rsid w:val="00CE392D"/>
    <w:rsid w:val="00CF41B8"/>
    <w:rsid w:val="00CF6D8C"/>
    <w:rsid w:val="00D0223E"/>
    <w:rsid w:val="00D20485"/>
    <w:rsid w:val="00D26B1F"/>
    <w:rsid w:val="00D340B7"/>
    <w:rsid w:val="00D37D47"/>
    <w:rsid w:val="00D56F5C"/>
    <w:rsid w:val="00D615CB"/>
    <w:rsid w:val="00D63C50"/>
    <w:rsid w:val="00D6750D"/>
    <w:rsid w:val="00D754AD"/>
    <w:rsid w:val="00D90987"/>
    <w:rsid w:val="00D92046"/>
    <w:rsid w:val="00D933E1"/>
    <w:rsid w:val="00D9410D"/>
    <w:rsid w:val="00DD3840"/>
    <w:rsid w:val="00DE16E0"/>
    <w:rsid w:val="00E02860"/>
    <w:rsid w:val="00E0391E"/>
    <w:rsid w:val="00E04014"/>
    <w:rsid w:val="00E077FE"/>
    <w:rsid w:val="00E219F9"/>
    <w:rsid w:val="00E22EA3"/>
    <w:rsid w:val="00E256B7"/>
    <w:rsid w:val="00E36F14"/>
    <w:rsid w:val="00E5208C"/>
    <w:rsid w:val="00EA35A7"/>
    <w:rsid w:val="00EB5EA7"/>
    <w:rsid w:val="00ED295A"/>
    <w:rsid w:val="00EE4707"/>
    <w:rsid w:val="00EE49B0"/>
    <w:rsid w:val="00F07CD9"/>
    <w:rsid w:val="00F1130F"/>
    <w:rsid w:val="00F21695"/>
    <w:rsid w:val="00F4363E"/>
    <w:rsid w:val="00F45630"/>
    <w:rsid w:val="00F52F38"/>
    <w:rsid w:val="00F913F0"/>
    <w:rsid w:val="00FA1E57"/>
    <w:rsid w:val="00FA48C5"/>
    <w:rsid w:val="7536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24AE4D"/>
  <w15:docId w15:val="{171A2EDF-5B76-4739-9B39-3275EDA61C1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A336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customXml" Target="../customXml/item2.xml"/><Relationship Id="Rd6b43a47343c49b9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customXml" Target="../customXml/item5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E693088-51B2-421D-8CF5-E7BF48CC474D}"/>
      </w:docPartPr>
      <w:docPartBody>
        <w:p xmlns:wp14="http://schemas.microsoft.com/office/word/2010/wordml" w:rsidR="004846FD" w:rsidRDefault="004846FD" w14:paraId="06820EF5" wp14:textId="77777777"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6FD"/>
    <w:rsid w:val="003D537F"/>
    <w:rsid w:val="004846FD"/>
    <w:rsid w:val="0098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4846F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https://gemeenschapsonderwijs.sharepoint.com/sites/prodoc/_layouts/15/DocIdRedir.aspx?ID=GOPRO-1830562155-17425</Url>
      <Description>GOPRO-1830562155-17425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1069F55-11AC-485C-B592-03E64AB40F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ACE6BB-3A00-46DC-84AA-6642C4604A93}"/>
</file>

<file path=customXml/itemProps3.xml><?xml version="1.0" encoding="utf-8"?>
<ds:datastoreItem xmlns:ds="http://schemas.openxmlformats.org/officeDocument/2006/customXml" ds:itemID="{AB561F82-671C-4BEE-AC3A-3ADD2404BC02}"/>
</file>

<file path=customXml/itemProps4.xml><?xml version="1.0" encoding="utf-8"?>
<ds:datastoreItem xmlns:ds="http://schemas.openxmlformats.org/officeDocument/2006/customXml" ds:itemID="{0A1DF666-02FC-4816-B08F-5C09531CEDD9}"/>
</file>

<file path=customXml/itemProps5.xml><?xml version="1.0" encoding="utf-8"?>
<ds:datastoreItem xmlns:ds="http://schemas.openxmlformats.org/officeDocument/2006/customXml" ds:itemID="{B72E0835-6D3C-49B5-8AD9-12CB97A56FE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Vingerplooibank</dc:title>
  <dc:creator>Luc</dc:creator>
  <cp:lastModifiedBy>bart Devos</cp:lastModifiedBy>
  <cp:revision>5</cp:revision>
  <cp:lastPrinted>2014-05-14T07:28:00Z</cp:lastPrinted>
  <dcterms:created xsi:type="dcterms:W3CDTF">2014-10-31T12:27:00Z</dcterms:created>
  <dcterms:modified xsi:type="dcterms:W3CDTF">2023-11-23T14:12:00Z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3fe2faaa-ac79-448f-9d89-0359aabd31cb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