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732E3DE9" w:rsidR="00384B8E" w:rsidRPr="002B001F" w:rsidRDefault="00CB7F46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Toaster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465A272C" w:rsidR="00DA1C79" w:rsidRDefault="007C450C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0A13A5A8" wp14:editId="6C5EA138">
                  <wp:extent cx="1344930" cy="1004833"/>
                  <wp:effectExtent l="0" t="0" r="7620" b="508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252" cy="1011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7C450C" w14:paraId="24356541" w14:textId="77777777" w:rsidTr="007C450C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46C77FE2" w:rsidR="007C450C" w:rsidRDefault="007C450C" w:rsidP="007C450C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1A4792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200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08E6C823" w:rsidR="007C450C" w:rsidRDefault="007C450C" w:rsidP="007C450C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6E81E979">
                <v:shape id="Afbeelding 27" o:spid="_x0000_i1201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323A91A5" w:rsidR="007C450C" w:rsidRDefault="007C450C" w:rsidP="007C450C">
            <w:pPr>
              <w:pStyle w:val="Kop5"/>
              <w:outlineLvl w:val="4"/>
            </w:pPr>
            <w:r>
              <w:rPr>
                <w:noProof/>
              </w:rPr>
              <w:pict w14:anchorId="18989FE3">
                <v:shape id="Afbeelding 30" o:spid="_x0000_s1028" type="#_x0000_t75" style="position:absolute;left:0;text-align:left;margin-left:27.85pt;margin-top:10.5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66A955F7" w14:textId="77777777" w:rsidR="007C450C" w:rsidRDefault="007C450C" w:rsidP="007C450C">
            <w:pPr>
              <w:jc w:val="center"/>
              <w:rPr>
                <w:noProof/>
                <w:lang w:eastAsia="nl-BE"/>
              </w:rPr>
            </w:pPr>
          </w:p>
          <w:p w14:paraId="70888D41" w14:textId="77777777" w:rsidR="007C450C" w:rsidRPr="002F11BC" w:rsidRDefault="007C450C" w:rsidP="007C450C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0BF23A0A">
                <v:shape id="rg_hi" o:spid="_x0000_i1202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19FF2C5" w14:textId="77777777" w:rsidR="007C450C" w:rsidRPr="002F11BC" w:rsidRDefault="007C450C" w:rsidP="007C450C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7C450C" w:rsidRDefault="007C450C" w:rsidP="007C450C">
            <w:pPr>
              <w:pStyle w:val="Kop5"/>
              <w:outlineLvl w:val="4"/>
            </w:pPr>
          </w:p>
        </w:tc>
      </w:tr>
      <w:tr w:rsidR="007C450C" w14:paraId="10EEDE36" w14:textId="77777777" w:rsidTr="007C450C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303148A8" w:rsidR="007C450C" w:rsidRDefault="007C450C" w:rsidP="007C450C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6DBD2DBE" w14:textId="77777777" w:rsidR="007C450C" w:rsidRPr="003E2AED" w:rsidRDefault="007C450C" w:rsidP="007C450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0D90D4A0" w:rsidR="007C450C" w:rsidRDefault="007C450C" w:rsidP="007C450C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0839C8AF" w:rsidR="007C450C" w:rsidRDefault="007C450C" w:rsidP="007C450C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2BD48AC9" w14:textId="77777777" w:rsidR="007C450C" w:rsidRDefault="007C450C" w:rsidP="007C450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23CC8210" w14:textId="77777777" w:rsidR="007C450C" w:rsidRDefault="007C450C" w:rsidP="007C450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77A66112" w:rsidR="007C450C" w:rsidRDefault="007C450C" w:rsidP="007C450C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C470375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4B5CA46D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C1CCC6E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Bij ieder gebruik het toestel controleren op mogelijke zichtbare gebreken. </w:t>
                </w:r>
              </w:p>
              <w:p w14:paraId="37DB61D7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Gebruik NOOIT aparte timers of </w:t>
                </w:r>
                <w:proofErr w:type="spellStart"/>
                <w:r>
                  <w:t>afstandbedieningssystemen</w:t>
                </w:r>
                <w:proofErr w:type="spellEnd"/>
                <w:r>
                  <w:t>.</w:t>
                </w:r>
              </w:p>
              <w:p w14:paraId="377DD127" w14:textId="764552B0" w:rsidR="002B001F" w:rsidRDefault="002B001F" w:rsidP="007C450C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9C4694C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steeds op een vaste en vlakke ondergrond plaatsen, zoals een keukentablet of tafel zodat het toestel niet kan kantelen of schuiven.</w:t>
                </w:r>
              </w:p>
              <w:p w14:paraId="6F083EDB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 en niet op de grond hangt.</w:t>
                </w:r>
              </w:p>
              <w:p w14:paraId="2A6044E1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het toestel dicht bij een geaard stopcontact en sluit het rechtstreeks aan.</w:t>
                </w:r>
              </w:p>
              <w:p w14:paraId="71822884" w14:textId="4A3F462D" w:rsidR="002B001F" w:rsidRDefault="002B001F" w:rsidP="007C450C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219DDB4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apparaat uitsluitend indien het aansluitsnoer en het apparaat geen beschadigingen vertonen.</w:t>
                </w:r>
              </w:p>
              <w:p w14:paraId="355AEF0D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kabel opgehangen wordt, weg van de vloer.</w:t>
                </w:r>
              </w:p>
              <w:p w14:paraId="7C918317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Verhit het toestel nooit zonder de bakvormen.</w:t>
                </w:r>
              </w:p>
              <w:p w14:paraId="5D52E7AC" w14:textId="755EF121" w:rsidR="002B001F" w:rsidRDefault="002B001F" w:rsidP="007C450C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2A0B80E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het opwarmen dient het toestel zich steeds in gesloten positie te bevinden.</w:t>
                </w:r>
              </w:p>
              <w:p w14:paraId="5AC1ADED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Door gebruik van het toestel ontstaan hete oppervlakken.  Raak enkel de handgreep of thermostaatknop aan terwijl het toestel in </w:t>
                </w:r>
              </w:p>
              <w:p w14:paraId="533A49D1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werking is.  </w:t>
                </w:r>
              </w:p>
              <w:p w14:paraId="7E2EC644" w14:textId="77777777" w:rsidR="007C450C" w:rsidRDefault="007C450C" w:rsidP="007C450C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Trek bij storingen onmiddellijk de stekker uit het stopcontact.</w:t>
                </w:r>
              </w:p>
              <w:p w14:paraId="28AC3661" w14:textId="63791BC2" w:rsidR="002B001F" w:rsidRDefault="002B001F" w:rsidP="007C450C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1614CCC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Verwijder de stekker uit het stopcontact en laat het toestel afkoelen .</w:t>
                </w:r>
              </w:p>
              <w:p w14:paraId="2CCBE33C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Laat het toestel volledig afkoelen alvorens het te verplaatsen,  reinigen of op te bergen.  </w:t>
                </w:r>
              </w:p>
              <w:p w14:paraId="24D94652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Het toestel, elektriciteitssnoer en stekker NOOIT in water of enig andere vloeistof onderdompelen.</w:t>
                </w:r>
              </w:p>
              <w:p w14:paraId="3E6B833E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3D52AB7F" w14:textId="3D96B7FE" w:rsidR="002B001F" w:rsidRDefault="002B001F" w:rsidP="007C450C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B296A60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5EE2BEB6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machine.</w:t>
                </w:r>
              </w:p>
              <w:p w14:paraId="3BBB4427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het onderhoud uit overeenkomstig de handleiding.</w:t>
                </w:r>
              </w:p>
              <w:p w14:paraId="1A32658F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1A6EED2D" w14:textId="77777777" w:rsidR="007C450C" w:rsidRDefault="007C450C" w:rsidP="007C4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2C8DA31A" w:rsidR="002B001F" w:rsidRDefault="002B001F" w:rsidP="007C450C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D069E" w14:textId="77777777" w:rsidR="00B10776" w:rsidRDefault="00B10776" w:rsidP="00384B8E">
      <w:pPr>
        <w:spacing w:after="0" w:line="240" w:lineRule="auto"/>
      </w:pPr>
      <w:r>
        <w:separator/>
      </w:r>
    </w:p>
  </w:endnote>
  <w:endnote w:type="continuationSeparator" w:id="0">
    <w:p w14:paraId="31C74E1D" w14:textId="77777777" w:rsidR="00B10776" w:rsidRDefault="00B10776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717C766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7C450C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C89CF" w14:textId="77777777" w:rsidR="00B10776" w:rsidRDefault="00B10776" w:rsidP="00384B8E">
      <w:pPr>
        <w:spacing w:after="0" w:line="240" w:lineRule="auto"/>
      </w:pPr>
      <w:r>
        <w:separator/>
      </w:r>
    </w:p>
  </w:footnote>
  <w:footnote w:type="continuationSeparator" w:id="0">
    <w:p w14:paraId="653FE241" w14:textId="77777777" w:rsidR="00B10776" w:rsidRDefault="00B10776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63CDA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671325"/>
    <w:rsid w:val="00717C00"/>
    <w:rsid w:val="007712A5"/>
    <w:rsid w:val="0077422F"/>
    <w:rsid w:val="007821D8"/>
    <w:rsid w:val="00782624"/>
    <w:rsid w:val="007C450C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9E1703"/>
    <w:rsid w:val="00A648DC"/>
    <w:rsid w:val="00B10776"/>
    <w:rsid w:val="00B359A9"/>
    <w:rsid w:val="00B77BC4"/>
    <w:rsid w:val="00B80CF9"/>
    <w:rsid w:val="00CB7F46"/>
    <w:rsid w:val="00D476A2"/>
    <w:rsid w:val="00D74916"/>
    <w:rsid w:val="00D97FEF"/>
    <w:rsid w:val="00DA1C79"/>
    <w:rsid w:val="00DB4946"/>
    <w:rsid w:val="00E30957"/>
    <w:rsid w:val="00E42DD6"/>
    <w:rsid w:val="00E63A88"/>
    <w:rsid w:val="00E80877"/>
    <w:rsid w:val="00EA17E9"/>
    <w:rsid w:val="00EC5B95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0B65F5"/>
    <w:rsid w:val="00E96E74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https://gemeenschapsonderwijs.sharepoint.com/sites/prodoc/_layouts/15/DocIdRedir.aspx?ID=GOPRO-1830562155-17419</Url>
      <Description>GOPRO-1830562155-17419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F9FA7A18-9F53-4472-8207-EC4F6058C475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62EFBA-6488-4A03-B50D-C5A2625C2A86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Toaster</dc:title>
  <dc:subject/>
  <dc:creator>Luc Hermie</dc:creator>
  <cp:keywords/>
  <dc:description/>
  <cp:lastModifiedBy>Luc Hermie</cp:lastModifiedBy>
  <cp:revision>3</cp:revision>
  <dcterms:created xsi:type="dcterms:W3CDTF">2024-01-31T08:48:00Z</dcterms:created>
  <dcterms:modified xsi:type="dcterms:W3CDTF">2024-02-08T10:21:00Z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356d288f-2ac7-48e1-a79c-90e7e7035928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