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25318061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93074E" w:rsidR="0093074E" w:rsidP="0093074E" w:rsidRDefault="00670078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49218A10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3F74B0EB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8ACBD2F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7B38003F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10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12476CA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52EA3F7A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93074E" w:rsidR="0093074E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F1E031A" wp14:editId="7D69DC7F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1" name="Afbeelding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93074E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93074E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93074E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93074E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93074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93074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4"/>
        <w:gridCol w:w="1936"/>
        <w:gridCol w:w="5220"/>
        <w:gridCol w:w="3247"/>
      </w:tblGrid>
      <w:tr xmlns:wp14="http://schemas.microsoft.com/office/word/2010/wordml" w:rsidRPr="0093074E" w:rsidR="007B53AB" w:rsidTr="00C6579C" w14:paraId="5FA68C8F" wp14:textId="77777777">
        <w:trPr>
          <w:trHeight w:val="754" w:hRule="exact"/>
        </w:trPr>
        <w:tc>
          <w:tcPr>
            <w:tcW w:w="10417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940379486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93074E" w:rsidR="007B53AB" w:rsidP="00985DED" w:rsidRDefault="007B53AB" w14:paraId="18A1E01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 –A1</w:t>
                </w:r>
                <w:r w:rsidR="007141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93074E" w:rsidR="007B53AB" w:rsidP="00F43D96" w:rsidRDefault="00A33675" w14:paraId="11F0DAC5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7141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Tafelbandschuur</w:t>
                </w:r>
                <w:r w:rsidRPr="007141AB" w:rsidR="0021354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C6579C" w:rsidR="007B53AB" w:rsidTr="00C6579C" w14:paraId="36A2F395" wp14:textId="77777777">
        <w:trPr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1007029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C6579C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9444217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EA5E74" w:rsidRDefault="00CD5897" w14:paraId="21867B20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F</w:t>
                </w:r>
                <w:r w:rsidRPr="00C6579C" w:rsidR="00F52F38">
                  <w:rPr>
                    <w:rFonts w:cs="Arial" w:asciiTheme="minorHAnsi" w:hAnsiTheme="minorHAnsi"/>
                    <w:b/>
                    <w:sz w:val="20"/>
                  </w:rPr>
                  <w:t>oto van de machine</w:t>
                </w:r>
                <w:r w:rsidRPr="00C6579C" w:rsidR="001A6AE1">
                  <w:rPr>
                    <w:rFonts w:cs="Arial" w:asciiTheme="minorHAnsi" w:hAnsiTheme="minorHAnsi"/>
                    <w:b/>
                    <w:noProof/>
                    <w:sz w:val="20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75BBB456" wp14:editId="3D024BDE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C6579C" w:rsidR="00EA5E74">
                  <w:rPr>
                    <w:rFonts w:cs="Arial" w:asciiTheme="minorHAnsi" w:hAnsiTheme="minorHAnsi"/>
                    <w:b/>
                    <w:sz w:val="20"/>
                  </w:rPr>
                  <w:t>:</w:t>
                </w:r>
              </w:p>
            </w:sdtContent>
          </w:sdt>
          <w:p w:rsidRPr="00C6579C" w:rsidR="00EA5E74" w:rsidP="00EA5E74" w:rsidRDefault="00EA5E74" w14:paraId="02EB378F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  <w:p w:rsidRPr="00C6579C" w:rsidR="00EA5E74" w:rsidP="00EA5E74" w:rsidRDefault="00EA5E74" w14:paraId="6A05A809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  <w:p w:rsidRPr="00C6579C" w:rsidR="00EA5E74" w:rsidP="00EA5E74" w:rsidRDefault="00EA5E74" w14:paraId="5A39BBE3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C6579C" w:rsidR="007B53AB" w:rsidTr="00C6579C" w14:paraId="25CD8202" wp14:textId="77777777">
        <w:trPr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287254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C6579C" w:rsidR="007B53AB" w:rsidP="00694DD0" w:rsidRDefault="007B53AB" w14:paraId="41C8F39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47" w:type="dxa"/>
            <w:vMerge/>
          </w:tcPr>
          <w:p w:rsidRPr="00C6579C" w:rsidR="007B53AB" w:rsidP="00677F90" w:rsidRDefault="007B53AB" w14:paraId="72A3D3E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C6579C" w:rsidR="007B53AB" w:rsidTr="00C6579C" w14:paraId="17A3592E" wp14:textId="77777777">
        <w:trPr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205665072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C6579C" w:rsidR="007B53AB" w:rsidP="00694DD0" w:rsidRDefault="007B53AB" w14:paraId="0D0B940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47" w:type="dxa"/>
            <w:vMerge/>
          </w:tcPr>
          <w:p w:rsidRPr="00C6579C" w:rsidR="007B53AB" w:rsidP="00677F90" w:rsidRDefault="007B53AB" w14:paraId="0E27B00A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C6579C" w:rsidR="007B53AB" w:rsidTr="00C6579C" w14:paraId="09B5A3B2" wp14:textId="77777777">
        <w:trPr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1910344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C6579C" w:rsidR="007B53AB" w:rsidP="00694DD0" w:rsidRDefault="007B53AB" w14:paraId="60061E4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47" w:type="dxa"/>
            <w:vMerge/>
          </w:tcPr>
          <w:p w:rsidRPr="00C6579C" w:rsidR="007B53AB" w:rsidP="00677F90" w:rsidRDefault="007B53AB" w14:paraId="44EAFD9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C6579C" w:rsidR="007B53AB" w:rsidTr="00C6579C" w14:paraId="042744F8" wp14:textId="77777777">
        <w:trPr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41316107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6579C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C6579C" w:rsidR="007B53AB" w:rsidP="00694DD0" w:rsidRDefault="007B53AB" w14:paraId="4B94D5A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47" w:type="dxa"/>
            <w:vMerge/>
          </w:tcPr>
          <w:p w:rsidRPr="00C6579C" w:rsidR="007B53AB" w:rsidP="00677F90" w:rsidRDefault="007B53AB" w14:paraId="3DEEC66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181158661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C6579C" w:rsidR="007B53AB" w:rsidTr="00C6579C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Before w:val="1"/>
              <w:wBefore w:w="14" w:type="dxa"/>
            </w:trPr>
            <w:tc>
              <w:tcPr>
                <w:tcW w:w="10400" w:type="dxa"/>
                <w:gridSpan w:val="3"/>
              </w:tcPr>
              <w:p w:rsidRPr="00C6579C" w:rsidR="00B00F6F" w:rsidP="00B00F6F" w:rsidRDefault="00494C0F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 xml:space="preserve">Uitsluitend te gebruiken voor </w:t>
                </w:r>
                <w:r w:rsidRPr="00C6579C" w:rsidR="00B00F6F">
                  <w:rPr>
                    <w:rFonts w:cs="Arial" w:asciiTheme="minorHAnsi" w:hAnsiTheme="minorHAnsi"/>
                    <w:b/>
                    <w:sz w:val="20"/>
                  </w:rPr>
                  <w:t>werkzaamheden die bepaald zijn in de gebruikershandleiding.</w:t>
                </w:r>
              </w:p>
              <w:p w:rsidRPr="00C6579C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C6579C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C6579C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679896468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327" w:type="dxa"/>
            <w:jc w:val="center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75"/>
            <w:gridCol w:w="1734"/>
            <w:gridCol w:w="1734"/>
            <w:gridCol w:w="1734"/>
            <w:gridCol w:w="1734"/>
            <w:gridCol w:w="1616"/>
          </w:tblGrid>
          <w:tr xmlns:wp14="http://schemas.microsoft.com/office/word/2010/wordml" w:rsidRPr="0093074E" w:rsidR="00494C0F" w:rsidTr="00C6579C" w14:paraId="2C064148" wp14:textId="77777777">
            <w:trPr>
              <w:trHeight w:val="565" w:hRule="exact"/>
              <w:jc w:val="center"/>
            </w:trPr>
            <w:tc>
              <w:tcPr>
                <w:tcW w:w="10327" w:type="dxa"/>
                <w:gridSpan w:val="6"/>
                <w:shd w:val="clear" w:color="auto" w:fill="C3004A"/>
              </w:tcPr>
              <w:p w:rsidRPr="0093074E" w:rsidR="00494C0F" w:rsidP="00606B92" w:rsidRDefault="00494C0F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93074E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93074E" w:rsidR="00494C0F" w:rsidTr="00C6579C" w14:paraId="45FBE23E" wp14:textId="77777777">
            <w:trPr>
              <w:trHeight w:val="1195"/>
              <w:jc w:val="center"/>
            </w:trPr>
            <w:tc>
              <w:tcPr>
                <w:tcW w:w="1775" w:type="dxa"/>
                <w:vAlign w:val="center"/>
              </w:tcPr>
              <w:p w:rsidRPr="0093074E" w:rsidR="00494C0F" w:rsidP="00C6579C" w:rsidRDefault="00494C0F" w14:paraId="54B1D75D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93074E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02744943" wp14:editId="422B4836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-407670</wp:posOffset>
                      </wp:positionV>
                      <wp:extent cx="616585" cy="523240"/>
                      <wp:effectExtent l="0" t="0" r="0" b="0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6585" cy="5232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C6579C" w:rsidRDefault="00494C0F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93074E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17E144B" wp14:editId="2CDD2F1B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C6579C" w:rsidRDefault="00494C0F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93074E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C64D894" wp14:editId="03D58155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C6579C" w:rsidRDefault="00494C0F" w14:paraId="040283EC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93074E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30CF4C02" wp14:editId="1BA3B010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34925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C6579C" w:rsidRDefault="00494C0F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93074E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1A6064A" wp14:editId="094C32BB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616" w:type="dxa"/>
                <w:vAlign w:val="center"/>
              </w:tcPr>
              <w:p w:rsidRPr="00C6579C" w:rsidR="00494C0F" w:rsidP="00C6579C" w:rsidRDefault="00494C0F" w14:paraId="53128261" wp14:textId="77777777">
                <w:pPr>
                  <w:jc w:val="center"/>
                  <w:rPr>
                    <w:rFonts w:cs="Arial" w:asciiTheme="minorHAnsi" w:hAnsiTheme="minorHAnsi"/>
                    <w:sz w:val="16"/>
                    <w:szCs w:val="16"/>
                  </w:rPr>
                </w:pPr>
                <w:r w:rsidRPr="0093074E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B42EE59" wp14:editId="61BEB1EF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93074E" w:rsidR="00494C0F" w:rsidTr="00C6579C" w14:paraId="7D7556FE" wp14:textId="77777777">
            <w:trPr>
              <w:trHeight w:val="1128"/>
              <w:jc w:val="center"/>
            </w:trPr>
            <w:tc>
              <w:tcPr>
                <w:tcW w:w="1775" w:type="dxa"/>
                <w:vAlign w:val="center"/>
              </w:tcPr>
              <w:p w:rsidR="005A55A4" w:rsidP="00494C0F" w:rsidRDefault="00494C0F" w14:paraId="34780B7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 xml:space="preserve">Lees de </w:t>
                </w:r>
              </w:p>
              <w:p w:rsidRPr="0093074E" w:rsidR="00494C0F" w:rsidP="00494C0F" w:rsidRDefault="00494C0F" w14:paraId="610C1655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handleiding</w:t>
                </w:r>
              </w:p>
            </w:tc>
            <w:tc>
              <w:tcPr>
                <w:tcW w:w="1734" w:type="dxa"/>
                <w:vAlign w:val="center"/>
              </w:tcPr>
              <w:p w:rsidR="005A55A4" w:rsidP="00494C0F" w:rsidRDefault="00494C0F" w14:paraId="4F1B588B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 xml:space="preserve">Geschikte </w:t>
                </w:r>
              </w:p>
              <w:p w:rsidRPr="0093074E" w:rsidR="00494C0F" w:rsidP="00494C0F" w:rsidRDefault="00494C0F" w14:paraId="2A8E3A3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werkkledij</w:t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494C0F" w:rsidRDefault="00494C0F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494C0F" w:rsidRDefault="00494C0F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93074E" w:rsidR="00494C0F" w:rsidP="00494C0F" w:rsidRDefault="00494C0F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734" w:type="dxa"/>
                <w:vAlign w:val="center"/>
              </w:tcPr>
              <w:p w:rsidRPr="0093074E" w:rsidR="00494C0F" w:rsidP="00F43D96" w:rsidRDefault="00494C0F" w14:paraId="3DBF666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7141AB">
                  <w:rPr>
                    <w:rFonts w:cs="Arial" w:asciiTheme="minorHAnsi" w:hAnsiTheme="minorHAnsi"/>
                    <w:sz w:val="18"/>
                    <w:szCs w:val="18"/>
                  </w:rPr>
                  <w:t>Gehoorbescherming</w:t>
                </w:r>
              </w:p>
            </w:tc>
            <w:tc>
              <w:tcPr>
                <w:tcW w:w="1616" w:type="dxa"/>
                <w:vAlign w:val="center"/>
              </w:tcPr>
              <w:p w:rsidRPr="0093074E" w:rsidR="00494C0F" w:rsidP="00494C0F" w:rsidRDefault="00494C0F" w14:paraId="1E818B4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Afzuiging aan de bron</w:t>
                </w:r>
              </w:p>
              <w:p w:rsidRPr="0093074E" w:rsidR="00494C0F" w:rsidP="00CD5897" w:rsidRDefault="00494C0F" w14:paraId="0EE2DB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93074E">
                  <w:rPr>
                    <w:rFonts w:cs="Arial" w:asciiTheme="minorHAnsi" w:hAnsiTheme="minorHAnsi"/>
                    <w:sz w:val="18"/>
                    <w:szCs w:val="18"/>
                  </w:rPr>
                  <w:t>Bij stofvorming een geschikt masker P2/P3 gebruiken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54270182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93074E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:rsidRPr="0093074E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93074E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5436422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3074E" w:rsidR="007B53AB" w:rsidTr="00C6579C" w14:paraId="7972E552" wp14:textId="77777777">
            <w:tc>
              <w:tcPr>
                <w:tcW w:w="1702" w:type="dxa"/>
                <w:vAlign w:val="center"/>
              </w:tcPr>
              <w:p w:rsidRPr="0093074E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93074E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C6579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C6579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0" w:type="dxa"/>
                <w:gridSpan w:val="3"/>
              </w:tcPr>
              <w:p w:rsidRPr="0093074E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93074E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93074E" w:rsidR="00B90B69" w:rsidP="00B90B69" w:rsidRDefault="00F43D96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7141AB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7141AB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7141AB">
                  <w:rPr>
                    <w:rFonts w:cs="Arial" w:asciiTheme="minorHAnsi" w:hAnsiTheme="minorHAnsi"/>
                    <w:sz w:val="20"/>
                  </w:rPr>
                  <w:t>een</w:t>
                </w:r>
                <w:r w:rsidRPr="0093074E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3074E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93074E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3074E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93074E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93074E" w:rsidR="004D51F8" w:rsidP="00B90B69" w:rsidRDefault="00C6579C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39790528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xmlns:wp14="http://schemas.microsoft.com/office/word/2010/wordml" w:rsidRPr="0093074E" w:rsidR="007B53AB" w:rsidTr="00C6579C" w14:paraId="6F41CCF4" wp14:textId="77777777">
            <w:trPr>
              <w:trHeight w:val="554"/>
            </w:trPr>
            <w:tc>
              <w:tcPr>
                <w:tcW w:w="1702" w:type="dxa"/>
                <w:vAlign w:val="center"/>
              </w:tcPr>
              <w:p w:rsidRPr="0093074E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0" w:type="dxa"/>
                <w:gridSpan w:val="3"/>
              </w:tcPr>
              <w:p w:rsidRPr="0093074E" w:rsidR="007B53AB" w:rsidP="00CA0EB0" w:rsidRDefault="00A33675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93074E">
                  <w:rPr>
                    <w:rFonts w:asciiTheme="minorHAnsi" w:hAnsiTheme="minorHAnsi"/>
                  </w:rPr>
                  <w:t>Niet van toepassing.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98777226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3074E" w:rsidR="007B53AB" w:rsidTr="00C6579C" w14:paraId="427B5AA6" wp14:textId="77777777">
            <w:trPr>
              <w:trHeight w:val="271"/>
            </w:trPr>
            <w:tc>
              <w:tcPr>
                <w:tcW w:w="1702" w:type="dxa"/>
                <w:vAlign w:val="center"/>
              </w:tcPr>
              <w:p w:rsidRPr="0093074E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0" w:type="dxa"/>
                <w:gridSpan w:val="3"/>
              </w:tcPr>
              <w:p w:rsidRPr="007141AB" w:rsidR="00793FC6" w:rsidP="006B7CFC" w:rsidRDefault="00793FC6" w14:paraId="77DC813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 xml:space="preserve">Kies </w:t>
                </w:r>
                <w:r w:rsidRPr="007141AB" w:rsidR="00A33675">
                  <w:rPr>
                    <w:rFonts w:asciiTheme="minorHAnsi" w:hAnsiTheme="minorHAnsi"/>
                    <w:sz w:val="20"/>
                  </w:rPr>
                  <w:t>de</w:t>
                </w:r>
                <w:r w:rsidRPr="007141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141AB" w:rsidR="00F43D96">
                  <w:rPr>
                    <w:rFonts w:asciiTheme="minorHAnsi" w:hAnsiTheme="minorHAnsi"/>
                    <w:sz w:val="20"/>
                  </w:rPr>
                  <w:t xml:space="preserve">juiste </w:t>
                </w:r>
                <w:r w:rsidRPr="007141AB" w:rsidR="00A33675">
                  <w:rPr>
                    <w:rFonts w:asciiTheme="minorHAnsi" w:hAnsiTheme="minorHAnsi"/>
                    <w:sz w:val="20"/>
                  </w:rPr>
                  <w:t>schuurband</w:t>
                </w:r>
                <w:r w:rsidRPr="007141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141AB" w:rsidR="00F43D96">
                  <w:rPr>
                    <w:rFonts w:asciiTheme="minorHAnsi" w:hAnsiTheme="minorHAnsi"/>
                    <w:sz w:val="20"/>
                  </w:rPr>
                  <w:t>voor</w:t>
                </w:r>
                <w:r w:rsidRPr="007141AB">
                  <w:rPr>
                    <w:rFonts w:asciiTheme="minorHAnsi" w:hAnsiTheme="minorHAnsi"/>
                    <w:sz w:val="20"/>
                  </w:rPr>
                  <w:t xml:space="preserve"> de uit te voeren bewerking + materiaal.</w:t>
                </w:r>
              </w:p>
              <w:p w:rsidRPr="007141AB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7141AB" w:rsidR="006B7CFC" w:rsidP="006B7CFC" w:rsidRDefault="00494C0F" w14:paraId="60F666CA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7141AB" w:rsidR="00A33675">
                  <w:rPr>
                    <w:rFonts w:cs="Arial" w:asciiTheme="minorHAnsi" w:hAnsiTheme="minorHAnsi"/>
                    <w:sz w:val="20"/>
                  </w:rPr>
                  <w:t>e spanning van de schuurband</w:t>
                </w:r>
              </w:p>
              <w:p w:rsidRPr="007141AB" w:rsidR="00793FC6" w:rsidP="006B7CFC" w:rsidRDefault="00494C0F" w14:paraId="023FBB8F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7141AB" w:rsidR="00A33675">
                  <w:rPr>
                    <w:rFonts w:cs="Arial" w:asciiTheme="minorHAnsi" w:hAnsiTheme="minorHAnsi"/>
                    <w:sz w:val="20"/>
                  </w:rPr>
                  <w:t>e gaafheid van de schuurband</w:t>
                </w:r>
              </w:p>
              <w:p w:rsidRPr="007141AB" w:rsidR="007B0339" w:rsidP="006B7CFC" w:rsidRDefault="00494C0F" w14:paraId="1341B71B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141AB" w:rsidR="00A33675">
                  <w:rPr>
                    <w:rFonts w:cs="Arial" w:asciiTheme="minorHAnsi" w:hAnsiTheme="minorHAnsi"/>
                    <w:sz w:val="20"/>
                  </w:rPr>
                  <w:t>f de schuurband volgens de pijlrichting gemonteerd werd</w:t>
                </w:r>
                <w:r w:rsidRPr="007141AB" w:rsidR="00C4575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141AB" w:rsidR="00FA48C5" w:rsidP="00CA0EB0" w:rsidRDefault="00A33675" w14:paraId="601481F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 xml:space="preserve">Positioneer het werkstuk 10 </w:t>
                </w:r>
                <w:r w:rsidRPr="007141AB" w:rsidR="00552807">
                  <w:rPr>
                    <w:rFonts w:asciiTheme="minorHAnsi" w:hAnsiTheme="minorHAnsi"/>
                    <w:sz w:val="20"/>
                  </w:rPr>
                  <w:t>tot</w:t>
                </w:r>
                <w:r w:rsidRPr="007141AB">
                  <w:rPr>
                    <w:rFonts w:asciiTheme="minorHAnsi" w:hAnsiTheme="minorHAnsi"/>
                    <w:sz w:val="20"/>
                  </w:rPr>
                  <w:t xml:space="preserve"> 15</w:t>
                </w:r>
                <w:r w:rsidRPr="007141AB" w:rsidR="00494C0F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141AB">
                  <w:rPr>
                    <w:rFonts w:asciiTheme="minorHAnsi" w:hAnsiTheme="minorHAnsi"/>
                    <w:sz w:val="20"/>
                  </w:rPr>
                  <w:t>mm van de schuurband.</w:t>
                </w:r>
              </w:p>
              <w:p w:rsidRPr="007141AB" w:rsidR="000D397C" w:rsidP="002E3920" w:rsidRDefault="00A33675" w14:paraId="1052D67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>Start de stofafzuiging voor</w:t>
                </w:r>
                <w:r w:rsidRPr="007141AB" w:rsidR="00552807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7141AB">
                  <w:rPr>
                    <w:rFonts w:asciiTheme="minorHAnsi" w:hAnsiTheme="minorHAnsi"/>
                    <w:sz w:val="20"/>
                  </w:rPr>
                  <w:t>met schuren begin</w:t>
                </w:r>
                <w:r w:rsidRPr="007141AB" w:rsidR="00552807">
                  <w:rPr>
                    <w:rFonts w:asciiTheme="minorHAnsi" w:hAnsiTheme="minorHAnsi"/>
                    <w:sz w:val="20"/>
                  </w:rPr>
                  <w:t>t</w:t>
                </w:r>
                <w:r w:rsidRPr="007141AB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3074E" w:rsidR="00C45753" w:rsidP="002E3920" w:rsidRDefault="00C45753" w14:paraId="5142456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 xml:space="preserve">Ga na of de </w:t>
                </w:r>
                <w:r w:rsidRPr="0093074E" w:rsidR="00A33675">
                  <w:rPr>
                    <w:rFonts w:asciiTheme="minorHAnsi" w:hAnsiTheme="minorHAnsi"/>
                    <w:sz w:val="20"/>
                  </w:rPr>
                  <w:t xml:space="preserve">schuurzone </w:t>
                </w:r>
                <w:r w:rsidRPr="0093074E">
                  <w:rPr>
                    <w:rFonts w:asciiTheme="minorHAnsi" w:hAnsiTheme="minorHAnsi"/>
                    <w:sz w:val="20"/>
                  </w:rPr>
                  <w:t>vrij is van metalen delen.</w:t>
                </w:r>
              </w:p>
              <w:p w:rsidRPr="0093074E" w:rsidR="00C45753" w:rsidP="00A33675" w:rsidRDefault="00C45753" w14:paraId="6ADAAD9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 xml:space="preserve">Zorg dat het te </w:t>
                </w:r>
                <w:r w:rsidRPr="0093074E" w:rsidR="00A33675">
                  <w:rPr>
                    <w:rFonts w:asciiTheme="minorHAnsi" w:hAnsiTheme="minorHAnsi"/>
                    <w:sz w:val="20"/>
                  </w:rPr>
                  <w:t>schuren</w:t>
                </w:r>
                <w:r w:rsidRPr="0093074E">
                  <w:rPr>
                    <w:rFonts w:asciiTheme="minorHAnsi" w:hAnsiTheme="minorHAnsi"/>
                    <w:sz w:val="20"/>
                  </w:rPr>
                  <w:t xml:space="preserve"> werkstuk voldoende stabiel ligt</w:t>
                </w:r>
                <w:r w:rsidRPr="0093074E" w:rsidR="00A33675">
                  <w:rPr>
                    <w:rFonts w:asciiTheme="minorHAnsi" w:hAnsiTheme="minorHAnsi"/>
                    <w:sz w:val="20"/>
                  </w:rPr>
                  <w:t xml:space="preserve">, voor kleine werkstukken </w:t>
                </w:r>
                <w:r w:rsidRPr="007141AB" w:rsidR="00A33675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7141AB" w:rsidR="00552807">
                  <w:rPr>
                    <w:rFonts w:asciiTheme="minorHAnsi" w:hAnsiTheme="minorHAnsi"/>
                    <w:sz w:val="20"/>
                  </w:rPr>
                  <w:t xml:space="preserve">je een </w:t>
                </w:r>
                <w:r w:rsidRPr="007141AB" w:rsidR="00A33675">
                  <w:rPr>
                    <w:rFonts w:asciiTheme="minorHAnsi" w:hAnsiTheme="minorHAnsi"/>
                    <w:sz w:val="20"/>
                  </w:rPr>
                  <w:t>aangepaste</w:t>
                </w:r>
                <w:r w:rsidRPr="0093074E" w:rsidR="00A33675">
                  <w:rPr>
                    <w:rFonts w:asciiTheme="minorHAnsi" w:hAnsiTheme="minorHAnsi"/>
                    <w:sz w:val="20"/>
                  </w:rPr>
                  <w:t xml:space="preserve"> mal</w:t>
                </w:r>
                <w:r w:rsidRPr="0093074E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bookmarkStart w:name="_GoBack" w:displacedByCustomXml="next" w:id="0"/>
      <w:bookmarkEnd w:displacedByCustomXml="next" w:id="0"/>
      <w:sdt>
        <w:sdtPr>
          <w:rPr>
            <w:rFonts w:cs="Arial" w:asciiTheme="minorHAnsi" w:hAnsiTheme="minorHAnsi"/>
            <w:b/>
            <w:sz w:val="24"/>
            <w:szCs w:val="24"/>
          </w:rPr>
          <w:id w:val="207793319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3074E" w:rsidR="007B53AB" w:rsidTr="00C6579C" w14:paraId="07D2C9C5" wp14:textId="77777777">
            <w:trPr>
              <w:trHeight w:val="1081"/>
            </w:trPr>
            <w:tc>
              <w:tcPr>
                <w:tcW w:w="1702" w:type="dxa"/>
                <w:vAlign w:val="center"/>
              </w:tcPr>
              <w:p w:rsidRPr="0093074E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  <w:gridSpan w:val="3"/>
              </w:tcPr>
              <w:p w:rsidRPr="007141AB" w:rsidR="00CE2340" w:rsidP="00CE2340" w:rsidRDefault="00552807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7141AB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7141AB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7141AB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3074E" w:rsidR="007B53AB" w:rsidP="00CA0EB0" w:rsidRDefault="00A33675" w14:paraId="1607276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Hanteer met de ene hand de schuurschoen, met de andere hand de beweegbare tafel.</w:t>
                </w:r>
              </w:p>
              <w:p w:rsidRPr="0093074E" w:rsidR="007B53AB" w:rsidP="00CA0EB0" w:rsidRDefault="007B53AB" w14:paraId="665B8C1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93074E" w:rsidR="00A33675">
                  <w:rPr>
                    <w:rFonts w:asciiTheme="minorHAnsi" w:hAnsiTheme="minorHAnsi"/>
                    <w:sz w:val="20"/>
                  </w:rPr>
                  <w:t>schuren</w:t>
                </w:r>
                <w:r w:rsidRPr="0093074E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3074E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93074E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93074E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C6579C" w:rsidR="00A419B0" w:rsidP="00C6579C" w:rsidRDefault="00A33675" w14:paraId="6F9F9E6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Ve</w:t>
                </w:r>
                <w:r w:rsidR="00C6579C">
                  <w:rPr>
                    <w:rFonts w:asciiTheme="minorHAnsi" w:hAnsiTheme="minorHAnsi"/>
                    <w:sz w:val="20"/>
                  </w:rPr>
                  <w:t>rmijd bruusk contact tussen schuur</w:t>
                </w:r>
                <w:r w:rsidRPr="0093074E">
                  <w:rPr>
                    <w:rFonts w:asciiTheme="minorHAnsi" w:hAnsiTheme="minorHAnsi"/>
                    <w:sz w:val="20"/>
                  </w:rPr>
                  <w:t xml:space="preserve">schoen en schuurband.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399598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3074E" w:rsidR="007B53AB" w:rsidTr="00C6579C" w14:paraId="5549396E" wp14:textId="77777777">
            <w:trPr>
              <w:trHeight w:val="521"/>
            </w:trPr>
            <w:tc>
              <w:tcPr>
                <w:tcW w:w="1702" w:type="dxa"/>
                <w:vAlign w:val="center"/>
              </w:tcPr>
              <w:p w:rsidRPr="0093074E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  <w:gridSpan w:val="3"/>
              </w:tcPr>
              <w:p w:rsidRPr="007141AB" w:rsidR="007B53AB" w:rsidP="003B47FA" w:rsidRDefault="003D5083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7141AB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7141AB" w:rsidR="00C45753" w:rsidP="003B47FA" w:rsidRDefault="003D5083" w14:paraId="59630BF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>Verwijderde a</w:t>
                </w:r>
                <w:r w:rsidRPr="007141AB" w:rsidR="00C45753">
                  <w:rPr>
                    <w:rFonts w:asciiTheme="minorHAnsi" w:hAnsiTheme="minorHAnsi"/>
                    <w:sz w:val="20"/>
                  </w:rPr>
                  <w:t xml:space="preserve">fval en stof </w:t>
                </w:r>
                <w:r w:rsidRPr="007141AB">
                  <w:rPr>
                    <w:rFonts w:asciiTheme="minorHAnsi" w:hAnsiTheme="minorHAnsi"/>
                    <w:sz w:val="20"/>
                  </w:rPr>
                  <w:t>als de machine niet draait</w:t>
                </w:r>
                <w:r w:rsidRPr="007141AB" w:rsidR="007157C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3074E" w:rsidR="007B53AB" w:rsidP="003D5083" w:rsidRDefault="003D5083" w14:paraId="7FF617C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cs="Arial" w:asciiTheme="minorHAnsi" w:hAnsiTheme="minorHAnsi"/>
                    <w:sz w:val="20"/>
                  </w:rPr>
                  <w:t>Reinig de w</w:t>
                </w:r>
                <w:r w:rsidRPr="007141AB" w:rsidR="00CE2340">
                  <w:rPr>
                    <w:rFonts w:cs="Arial" w:asciiTheme="minorHAnsi" w:hAnsiTheme="minorHAnsi"/>
                    <w:sz w:val="20"/>
                  </w:rPr>
                  <w:t>erkpost</w:t>
                </w:r>
                <w:r w:rsidRPr="007141AB" w:rsidR="007B53AB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141AB">
                  <w:rPr>
                    <w:rFonts w:cs="Arial" w:asciiTheme="minorHAnsi" w:hAnsiTheme="minorHAnsi"/>
                    <w:sz w:val="20"/>
                  </w:rPr>
                  <w:t>m</w:t>
                </w:r>
                <w:r w:rsidRPr="007141AB" w:rsidR="007157CE">
                  <w:rPr>
                    <w:rFonts w:cs="Arial" w:asciiTheme="minorHAnsi" w:hAnsiTheme="minorHAnsi"/>
                    <w:sz w:val="20"/>
                  </w:rPr>
                  <w:t xml:space="preserve">et </w:t>
                </w:r>
                <w:r w:rsidRPr="007141AB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141AB" w:rsidR="007157CE">
                  <w:rPr>
                    <w:rFonts w:cs="Arial" w:asciiTheme="minorHAnsi" w:hAnsiTheme="minorHAnsi"/>
                    <w:sz w:val="20"/>
                  </w:rPr>
                  <w:t>geschikt arbeidsmiddel</w:t>
                </w:r>
                <w:r w:rsidRPr="0093074E" w:rsidR="00A419B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63092293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3074E" w:rsidR="007B53AB" w:rsidTr="00C6579C" w14:paraId="74FEA6FC" wp14:textId="77777777">
            <w:trPr>
              <w:trHeight w:val="644"/>
            </w:trPr>
            <w:tc>
              <w:tcPr>
                <w:tcW w:w="1702" w:type="dxa"/>
                <w:vAlign w:val="center"/>
              </w:tcPr>
              <w:p w:rsidRPr="0093074E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93074E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0" w:type="dxa"/>
                <w:gridSpan w:val="3"/>
              </w:tcPr>
              <w:p w:rsidRPr="0093074E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3074E" w:rsidR="007B53AB" w:rsidP="003B47FA" w:rsidRDefault="007B53AB" w14:paraId="64613C7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Uitsluitend uit te voeren bij spanningsloze machine</w:t>
                </w:r>
                <w:r w:rsidRPr="0093074E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93074E" w:rsidR="007157CE">
                  <w:rPr>
                    <w:rFonts w:asciiTheme="minorHAnsi" w:hAnsiTheme="minorHAnsi"/>
                    <w:sz w:val="20"/>
                  </w:rPr>
                  <w:t>stekker uit stopcontact of wer</w:t>
                </w:r>
                <w:r w:rsidRPr="0093074E" w:rsidR="00494C0F">
                  <w:rPr>
                    <w:rFonts w:asciiTheme="minorHAnsi" w:hAnsiTheme="minorHAnsi"/>
                    <w:sz w:val="20"/>
                  </w:rPr>
                  <w:t>kschakelaar op “0” en vergrendeld</w:t>
                </w:r>
                <w:r w:rsidRPr="0093074E" w:rsidR="00241B68">
                  <w:rPr>
                    <w:rFonts w:asciiTheme="minorHAnsi" w:hAnsiTheme="minorHAnsi"/>
                    <w:sz w:val="20"/>
                  </w:rPr>
                  <w:t>)</w:t>
                </w:r>
                <w:r w:rsidRPr="0093074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7141AB" w:rsidR="007B53AB" w:rsidP="003B47FA" w:rsidRDefault="00D237B6" w14:paraId="153269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7141AB" w:rsidR="003D5083">
                  <w:rPr>
                    <w:rFonts w:asciiTheme="minorHAnsi" w:hAnsiTheme="minorHAnsi"/>
                    <w:sz w:val="20"/>
                  </w:rPr>
                  <w:t>vervang</w:t>
                </w:r>
                <w:r w:rsidRPr="007141AB" w:rsidR="007B53AB">
                  <w:rPr>
                    <w:rFonts w:asciiTheme="minorHAnsi" w:hAnsiTheme="minorHAnsi"/>
                    <w:sz w:val="20"/>
                  </w:rPr>
                  <w:t>onderdelen die door de fabrikant zijn voorgeschreven.</w:t>
                </w:r>
              </w:p>
              <w:p w:rsidRPr="007141AB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7141AB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141AB">
                  <w:rPr>
                    <w:rFonts w:asciiTheme="minorHAnsi" w:hAnsiTheme="minorHAnsi"/>
                    <w:sz w:val="20"/>
                  </w:rPr>
                  <w:t>/</w:t>
                </w:r>
                <w:r w:rsidRPr="007141AB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141AB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93074E" w:rsidR="007B53AB" w:rsidP="003D5083" w:rsidRDefault="003D5083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141AB">
                  <w:rPr>
                    <w:rFonts w:asciiTheme="minorHAnsi" w:hAnsiTheme="minorHAnsi"/>
                    <w:sz w:val="20"/>
                  </w:rPr>
                  <w:t>Houd een r</w:t>
                </w:r>
                <w:r w:rsidRPr="007141AB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93074E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tr xmlns:wp14="http://schemas.microsoft.com/office/word/2010/wordml" w:rsidRPr="0093074E" w:rsidR="007B53AB" w:rsidTr="00C6579C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27633149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93074E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93074E" w:rsidR="007B53AB" w:rsidTr="00C6579C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5811133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93074E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8027017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93074E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C6579C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93074E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11673604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93074E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3074E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93074E" w:rsidR="007B53AB" w:rsidTr="00C6579C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099473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Naam</w:t>
                </w:r>
                <w:r w:rsidRPr="0093074E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3074E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93074E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93074E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87041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Naam</w:t>
                </w:r>
                <w:r w:rsidRPr="0093074E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3074E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93074E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6916678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3074E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3074E">
                  <w:rPr>
                    <w:rFonts w:asciiTheme="minorHAnsi" w:hAnsiTheme="minorHAnsi"/>
                    <w:sz w:val="20"/>
                  </w:rPr>
                  <w:t>Naam</w:t>
                </w:r>
                <w:r w:rsidRPr="0093074E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3074E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93074E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93074E" w:rsidR="007B53AB" w:rsidP="0034340B" w:rsidRDefault="007B53AB" w14:paraId="0FB78278" wp14:textId="77777777">
      <w:pPr>
        <w:rPr>
          <w:rFonts w:asciiTheme="minorHAnsi" w:hAnsiTheme="minorHAnsi"/>
        </w:rPr>
      </w:pPr>
    </w:p>
    <w:sectPr w:rsidRPr="0093074E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5806f1e8718f47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2753D" w:rsidP="00F21695" w:rsidRDefault="00E2753D" w14:paraId="1FC39945" wp14:textId="77777777">
      <w:r>
        <w:separator/>
      </w:r>
    </w:p>
  </w:endnote>
  <w:endnote w:type="continuationSeparator" w:id="0">
    <w:p xmlns:wp14="http://schemas.microsoft.com/office/word/2010/wordml" w:rsidR="00E2753D" w:rsidP="00F21695" w:rsidRDefault="00E2753D" w14:paraId="0562CB0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C6579C" w:rsidR="00173350" w:rsidRDefault="00173350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6579C">
      <w:rPr>
        <w:rFonts w:cs="Arial" w:asciiTheme="minorHAnsi" w:hAnsiTheme="minorHAnsi"/>
        <w:sz w:val="18"/>
        <w:szCs w:val="18"/>
      </w:rPr>
      <w:t>Pag.</w:t>
    </w:r>
    <w:r w:rsidRPr="00C6579C">
      <w:rPr>
        <w:rFonts w:cs="Arial" w:asciiTheme="minorHAnsi" w:hAnsiTheme="minorHAnsi"/>
        <w:sz w:val="18"/>
        <w:szCs w:val="18"/>
      </w:rPr>
      <w:fldChar w:fldCharType="begin"/>
    </w:r>
    <w:r w:rsidRPr="00C6579C">
      <w:rPr>
        <w:rFonts w:cs="Arial" w:asciiTheme="minorHAnsi" w:hAnsiTheme="minorHAnsi"/>
        <w:sz w:val="18"/>
        <w:szCs w:val="18"/>
      </w:rPr>
      <w:instrText>PAGE</w:instrText>
    </w:r>
    <w:r w:rsidRPr="00C6579C">
      <w:rPr>
        <w:rFonts w:cs="Arial" w:asciiTheme="minorHAnsi" w:hAnsiTheme="minorHAnsi"/>
        <w:sz w:val="18"/>
        <w:szCs w:val="18"/>
      </w:rPr>
      <w:fldChar w:fldCharType="separate"/>
    </w:r>
    <w:r w:rsidR="00C6579C">
      <w:rPr>
        <w:rFonts w:cs="Arial" w:asciiTheme="minorHAnsi" w:hAnsiTheme="minorHAnsi"/>
        <w:noProof/>
        <w:sz w:val="18"/>
        <w:szCs w:val="18"/>
      </w:rPr>
      <w:t>2</w:t>
    </w:r>
    <w:r w:rsidRPr="00C6579C">
      <w:rPr>
        <w:rFonts w:cs="Arial" w:asciiTheme="minorHAnsi" w:hAnsiTheme="minorHAnsi"/>
        <w:sz w:val="18"/>
        <w:szCs w:val="18"/>
      </w:rPr>
      <w:fldChar w:fldCharType="end"/>
    </w:r>
    <w:r w:rsidRPr="00C6579C">
      <w:rPr>
        <w:rFonts w:cs="Arial" w:asciiTheme="minorHAnsi" w:hAnsiTheme="minorHAnsi"/>
        <w:sz w:val="18"/>
        <w:szCs w:val="18"/>
      </w:rPr>
      <w:t xml:space="preserve"> van </w:t>
    </w:r>
    <w:r w:rsidRPr="00C6579C">
      <w:rPr>
        <w:rFonts w:cs="Arial" w:asciiTheme="minorHAnsi" w:hAnsiTheme="minorHAnsi"/>
        <w:sz w:val="18"/>
        <w:szCs w:val="18"/>
      </w:rPr>
      <w:fldChar w:fldCharType="begin"/>
    </w:r>
    <w:r w:rsidRPr="00C6579C">
      <w:rPr>
        <w:rFonts w:cs="Arial" w:asciiTheme="minorHAnsi" w:hAnsiTheme="minorHAnsi"/>
        <w:sz w:val="18"/>
        <w:szCs w:val="18"/>
      </w:rPr>
      <w:instrText>NUMPAGES</w:instrText>
    </w:r>
    <w:r w:rsidRPr="00C6579C">
      <w:rPr>
        <w:rFonts w:cs="Arial" w:asciiTheme="minorHAnsi" w:hAnsiTheme="minorHAnsi"/>
        <w:sz w:val="18"/>
        <w:szCs w:val="18"/>
      </w:rPr>
      <w:fldChar w:fldCharType="separate"/>
    </w:r>
    <w:r w:rsidR="00C6579C">
      <w:rPr>
        <w:rFonts w:cs="Arial" w:asciiTheme="minorHAnsi" w:hAnsiTheme="minorHAnsi"/>
        <w:noProof/>
        <w:sz w:val="18"/>
        <w:szCs w:val="18"/>
      </w:rPr>
      <w:t>2</w:t>
    </w:r>
    <w:r w:rsidRPr="00C6579C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C6579C" w:rsidR="00C6579C" w:rsidRDefault="00C6579C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6579C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173350" w:rsidRDefault="00173350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2753D" w:rsidP="00F21695" w:rsidRDefault="00E2753D" w14:paraId="62EBF3C5" wp14:textId="77777777">
      <w:r>
        <w:separator/>
      </w:r>
    </w:p>
  </w:footnote>
  <w:footnote w:type="continuationSeparator" w:id="0">
    <w:p xmlns:wp14="http://schemas.microsoft.com/office/word/2010/wordml" w:rsidR="00E2753D" w:rsidP="00F21695" w:rsidRDefault="00E2753D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07D8E84" w:rsidTr="607D8E84" w14:paraId="390DFF8D">
      <w:trPr>
        <w:trHeight w:val="300"/>
      </w:trPr>
      <w:tc>
        <w:tcPr>
          <w:tcW w:w="3400" w:type="dxa"/>
          <w:tcMar/>
        </w:tcPr>
        <w:p w:rsidR="607D8E84" w:rsidP="607D8E84" w:rsidRDefault="607D8E84" w14:paraId="309BA25F" w14:textId="6AEDB8C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07D8E84" w:rsidP="607D8E84" w:rsidRDefault="607D8E84" w14:paraId="2473ACFD" w14:textId="3D8B7752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07D8E84" w:rsidP="607D8E84" w:rsidRDefault="607D8E84" w14:paraId="23C54D17" w14:textId="6F7440B3">
          <w:pPr>
            <w:pStyle w:val="Koptekst"/>
            <w:bidi w:val="0"/>
            <w:ind w:right="-115"/>
            <w:jc w:val="right"/>
          </w:pPr>
        </w:p>
      </w:tc>
    </w:tr>
  </w:tbl>
  <w:p w:rsidR="607D8E84" w:rsidP="607D8E84" w:rsidRDefault="607D8E84" w14:paraId="4561205A" w14:textId="1F6B87BB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37CF"/>
    <w:rsid w:val="000B483B"/>
    <w:rsid w:val="000B570B"/>
    <w:rsid w:val="000C0A5C"/>
    <w:rsid w:val="000C24AD"/>
    <w:rsid w:val="000D01FB"/>
    <w:rsid w:val="000D2B40"/>
    <w:rsid w:val="000D397C"/>
    <w:rsid w:val="000F7099"/>
    <w:rsid w:val="00125498"/>
    <w:rsid w:val="00150C47"/>
    <w:rsid w:val="0016268F"/>
    <w:rsid w:val="00162936"/>
    <w:rsid w:val="00173350"/>
    <w:rsid w:val="00186A83"/>
    <w:rsid w:val="001936D5"/>
    <w:rsid w:val="001A6049"/>
    <w:rsid w:val="001A6AE1"/>
    <w:rsid w:val="001F221A"/>
    <w:rsid w:val="0021354B"/>
    <w:rsid w:val="0023545B"/>
    <w:rsid w:val="00236FED"/>
    <w:rsid w:val="00241B68"/>
    <w:rsid w:val="002541D5"/>
    <w:rsid w:val="0025521C"/>
    <w:rsid w:val="00271564"/>
    <w:rsid w:val="002750BD"/>
    <w:rsid w:val="00293CD1"/>
    <w:rsid w:val="002B3857"/>
    <w:rsid w:val="002C4FB0"/>
    <w:rsid w:val="002E29C0"/>
    <w:rsid w:val="002E3920"/>
    <w:rsid w:val="00300A43"/>
    <w:rsid w:val="00306DBF"/>
    <w:rsid w:val="003155A6"/>
    <w:rsid w:val="0034340B"/>
    <w:rsid w:val="00352BD3"/>
    <w:rsid w:val="0036628C"/>
    <w:rsid w:val="0037681E"/>
    <w:rsid w:val="003819BF"/>
    <w:rsid w:val="00387359"/>
    <w:rsid w:val="003B0964"/>
    <w:rsid w:val="003B0E2B"/>
    <w:rsid w:val="003B47FA"/>
    <w:rsid w:val="003C1142"/>
    <w:rsid w:val="003D4CE7"/>
    <w:rsid w:val="003D5083"/>
    <w:rsid w:val="003E2AED"/>
    <w:rsid w:val="003E31B5"/>
    <w:rsid w:val="0041544A"/>
    <w:rsid w:val="00466D94"/>
    <w:rsid w:val="004939D3"/>
    <w:rsid w:val="00494C0F"/>
    <w:rsid w:val="00496884"/>
    <w:rsid w:val="004A4E3C"/>
    <w:rsid w:val="004C2B30"/>
    <w:rsid w:val="004D1D55"/>
    <w:rsid w:val="004D51F8"/>
    <w:rsid w:val="005246C9"/>
    <w:rsid w:val="005317C3"/>
    <w:rsid w:val="00552807"/>
    <w:rsid w:val="00563ECC"/>
    <w:rsid w:val="0056566F"/>
    <w:rsid w:val="005711E4"/>
    <w:rsid w:val="00574150"/>
    <w:rsid w:val="005A55A4"/>
    <w:rsid w:val="005C0F11"/>
    <w:rsid w:val="005F03E5"/>
    <w:rsid w:val="00603503"/>
    <w:rsid w:val="00606B92"/>
    <w:rsid w:val="0062776E"/>
    <w:rsid w:val="00635118"/>
    <w:rsid w:val="00635771"/>
    <w:rsid w:val="00635BCF"/>
    <w:rsid w:val="00670078"/>
    <w:rsid w:val="00677F90"/>
    <w:rsid w:val="006809EC"/>
    <w:rsid w:val="00694DD0"/>
    <w:rsid w:val="00697907"/>
    <w:rsid w:val="006B7CFC"/>
    <w:rsid w:val="006C160D"/>
    <w:rsid w:val="006C4987"/>
    <w:rsid w:val="006D2548"/>
    <w:rsid w:val="006E6625"/>
    <w:rsid w:val="007141AB"/>
    <w:rsid w:val="007157CE"/>
    <w:rsid w:val="00731663"/>
    <w:rsid w:val="007461B3"/>
    <w:rsid w:val="007550E9"/>
    <w:rsid w:val="00761535"/>
    <w:rsid w:val="007763BA"/>
    <w:rsid w:val="00791332"/>
    <w:rsid w:val="00793FC6"/>
    <w:rsid w:val="007B0339"/>
    <w:rsid w:val="007B53AB"/>
    <w:rsid w:val="007C4847"/>
    <w:rsid w:val="007D4B33"/>
    <w:rsid w:val="007E6ADD"/>
    <w:rsid w:val="0080010F"/>
    <w:rsid w:val="00817854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3074E"/>
    <w:rsid w:val="00966E8E"/>
    <w:rsid w:val="00977B20"/>
    <w:rsid w:val="00980DA7"/>
    <w:rsid w:val="00985DED"/>
    <w:rsid w:val="009A20B9"/>
    <w:rsid w:val="009B2F16"/>
    <w:rsid w:val="009B3510"/>
    <w:rsid w:val="009C0D1F"/>
    <w:rsid w:val="009C3BD3"/>
    <w:rsid w:val="009F313C"/>
    <w:rsid w:val="00A04C3D"/>
    <w:rsid w:val="00A33675"/>
    <w:rsid w:val="00A419B0"/>
    <w:rsid w:val="00A42586"/>
    <w:rsid w:val="00A612BD"/>
    <w:rsid w:val="00A6656A"/>
    <w:rsid w:val="00A93D09"/>
    <w:rsid w:val="00AC2593"/>
    <w:rsid w:val="00AD6626"/>
    <w:rsid w:val="00AF01D3"/>
    <w:rsid w:val="00B00F6F"/>
    <w:rsid w:val="00B12BDC"/>
    <w:rsid w:val="00B3017E"/>
    <w:rsid w:val="00B54444"/>
    <w:rsid w:val="00B740B4"/>
    <w:rsid w:val="00B90B69"/>
    <w:rsid w:val="00B92CC9"/>
    <w:rsid w:val="00BB1E30"/>
    <w:rsid w:val="00BC6CB1"/>
    <w:rsid w:val="00BD47CF"/>
    <w:rsid w:val="00BD6DB9"/>
    <w:rsid w:val="00BF5C63"/>
    <w:rsid w:val="00C10100"/>
    <w:rsid w:val="00C211A9"/>
    <w:rsid w:val="00C23204"/>
    <w:rsid w:val="00C24B8E"/>
    <w:rsid w:val="00C45753"/>
    <w:rsid w:val="00C6579C"/>
    <w:rsid w:val="00C8666A"/>
    <w:rsid w:val="00CA0EB0"/>
    <w:rsid w:val="00CD0FB0"/>
    <w:rsid w:val="00CD5897"/>
    <w:rsid w:val="00CE2340"/>
    <w:rsid w:val="00CE392D"/>
    <w:rsid w:val="00CE3E87"/>
    <w:rsid w:val="00D0223E"/>
    <w:rsid w:val="00D20485"/>
    <w:rsid w:val="00D237B6"/>
    <w:rsid w:val="00D26B1F"/>
    <w:rsid w:val="00D340B7"/>
    <w:rsid w:val="00D37D47"/>
    <w:rsid w:val="00D615CB"/>
    <w:rsid w:val="00D63C50"/>
    <w:rsid w:val="00D6750D"/>
    <w:rsid w:val="00D754AD"/>
    <w:rsid w:val="00D92046"/>
    <w:rsid w:val="00DB4402"/>
    <w:rsid w:val="00DD3840"/>
    <w:rsid w:val="00DE16E0"/>
    <w:rsid w:val="00E0391E"/>
    <w:rsid w:val="00E04014"/>
    <w:rsid w:val="00E219F9"/>
    <w:rsid w:val="00E256B7"/>
    <w:rsid w:val="00E2753D"/>
    <w:rsid w:val="00E35991"/>
    <w:rsid w:val="00E36F14"/>
    <w:rsid w:val="00E5208C"/>
    <w:rsid w:val="00EA35A7"/>
    <w:rsid w:val="00EA5E74"/>
    <w:rsid w:val="00EB5EA7"/>
    <w:rsid w:val="00ED295A"/>
    <w:rsid w:val="00EE4707"/>
    <w:rsid w:val="00F07CD9"/>
    <w:rsid w:val="00F1130F"/>
    <w:rsid w:val="00F21695"/>
    <w:rsid w:val="00F24CAA"/>
    <w:rsid w:val="00F4363E"/>
    <w:rsid w:val="00F43D96"/>
    <w:rsid w:val="00F45630"/>
    <w:rsid w:val="00F52F38"/>
    <w:rsid w:val="00F54E23"/>
    <w:rsid w:val="00F87422"/>
    <w:rsid w:val="00FA1E57"/>
    <w:rsid w:val="00FA48C5"/>
    <w:rsid w:val="00FF2928"/>
    <w:rsid w:val="607D8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4B145A"/>
  <w15:docId w15:val="{58DF0019-7953-41AC-94E3-33359620D0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1733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5806f1e8718f4789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0935A2A-F518-44D7-8FBC-6E8C6C5ED15A}"/>
      </w:docPartPr>
      <w:docPartBody>
        <w:p xmlns:wp14="http://schemas.microsoft.com/office/word/2010/wordml" w:rsidR="005317C3" w:rsidRDefault="005317C3" w14:paraId="06820EF5" wp14:textId="77777777">
          <w:r w:rsidRPr="00DC3E1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7C3"/>
    <w:rsid w:val="005317C3"/>
    <w:rsid w:val="007A1F09"/>
    <w:rsid w:val="0083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317C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https://gemeenschapsonderwijs.sharepoint.com/sites/prodoc/_layouts/15/DocIdRedir.aspx?ID=GOPRO-1830562155-17416</Url>
      <Description>GOPRO-1830562155-17416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52C2B6-3B9F-4AAE-A4C3-8A89CD0981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C1C1E8-DB1D-41CB-9B96-DF0856664974}"/>
</file>

<file path=customXml/itemProps3.xml><?xml version="1.0" encoding="utf-8"?>
<ds:datastoreItem xmlns:ds="http://schemas.openxmlformats.org/officeDocument/2006/customXml" ds:itemID="{AD1597CA-97C5-4114-AA36-360B3D183501}"/>
</file>

<file path=customXml/itemProps4.xml><?xml version="1.0" encoding="utf-8"?>
<ds:datastoreItem xmlns:ds="http://schemas.openxmlformats.org/officeDocument/2006/customXml" ds:itemID="{111C7CC9-DC03-4D59-999F-4D8A9C5D0661}"/>
</file>

<file path=customXml/itemProps5.xml><?xml version="1.0" encoding="utf-8"?>
<ds:datastoreItem xmlns:ds="http://schemas.openxmlformats.org/officeDocument/2006/customXml" ds:itemID="{59863A8D-E43E-42FB-B90D-B07A29772F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Tafelbandschuurmachine </dc:title>
  <dc:creator>Luc</dc:creator>
  <cp:lastModifiedBy>bart Devos</cp:lastModifiedBy>
  <cp:revision>5</cp:revision>
  <cp:lastPrinted>2014-05-13T14:49:00Z</cp:lastPrinted>
  <dcterms:created xsi:type="dcterms:W3CDTF">2014-10-31T13:59:00Z</dcterms:created>
  <dcterms:modified xsi:type="dcterms:W3CDTF">2023-11-23T14:09:53Z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ddcbe2d9-d2d6-4313-bee0-346d6e801993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