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3974A4" w:rsidR="003974A4" w:rsidP="003974A4" w:rsidRDefault="00E83236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8480" behindDoc="1" locked="0" layoutInCell="1" allowOverlap="1" wp14:anchorId="4BD13115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 w14:anchorId="0CEDD728">
              <v:shape id="AutoShape 2" style="position:absolute;margin-left:-8.05pt;margin-top:14.4pt;width:583.95pt;height:76.8pt;rotation:-3;z-index:-251648000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p72tAUAAEs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" w14:anchorId="407F5393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9504" behindDoc="1" locked="0" layoutInCell="1" allowOverlap="1" wp14:anchorId="22BBD8DC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5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 w14:anchorId="52B2AACE">
              <v:shape id="AutoShape 1" style="position:absolute;margin-left:-14pt;margin-top:8.7pt;width:583.65pt;height:82.75pt;rotation:-2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DOr3QUAAKseAAAOAAAAZHJzL2Uyb0RvYy54bWy8Wdtu20YQfS/Qf1jwsYAt3i+C5cCV7KJA&#10;2gZICqSPK5ISiVJcdklZdor+e2eHlDz0TRO5jR9kUjtnz1zOkN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0RAzq90FAACrHgAADgAAAAAAAAAAAAAAAAAuAgAAZHJzL2Uyb0RvYy54bWxQSwECLQAUAAYA&#10;CAAAACEASI/UEOEAAAALAQAADwAAAAAAAAAAAAAAAAA3CAAAZHJzL2Rvd25yZXYueG1sUEsFBgAA&#10;AAAEAAQA8wAAAEUJAAAAAA==&#10;" w14:anchorId="321FD5AE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3974A4" w:rsidR="003974A4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67456" behindDoc="1" locked="0" layoutInCell="1" allowOverlap="1" wp14:anchorId="7015E580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cs="Arial" w:asciiTheme="minorHAnsi" w:hAnsiTheme="minorHAnsi"/>
        </w:rPr>
        <w:id w:val="1228347146"/>
        <w:lock w:val="contentLocked"/>
        <w:placeholder>
          <w:docPart w:val="DefaultPlaceholder_1082065158"/>
        </w:placeholder>
        <w:group/>
      </w:sdtPr>
      <w:sdtEndPr/>
      <w:sdtContent>
        <w:p xmlns:wp14="http://schemas.microsoft.com/office/word/2010/wordml" w:rsidRPr="003974A4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3974A4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3974A4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3974A4">
            <w:rPr>
              <w:rFonts w:cs="Arial" w:asciiTheme="minorHAnsi" w:hAnsiTheme="minorHAnsi"/>
            </w:rPr>
            <w:t>Veiligheidsinstructiekaart</w:t>
          </w:r>
        </w:p>
      </w:sdtContent>
    </w:sdt>
    <w:p xmlns:wp14="http://schemas.microsoft.com/office/word/2010/wordml" w:rsidRPr="003974A4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="00700B54" w:rsidP="00F1130F" w:rsidRDefault="00700B54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</w:p>
    <w:p xmlns:wp14="http://schemas.microsoft.com/office/word/2010/wordml" w:rsidRPr="003974A4" w:rsidR="007B53AB" w:rsidP="00F1130F" w:rsidRDefault="007B53AB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  <w:bookmarkStart w:name="_GoBack" w:id="0"/>
      <w:bookmarkEnd w:id="0"/>
      <w:r w:rsidRPr="003974A4">
        <w:rPr>
          <w:rFonts w:cs="Arial" w:asciiTheme="minorHAnsi" w:hAnsiTheme="minorHAnsi"/>
        </w:rPr>
        <w:tab/>
      </w:r>
    </w:p>
    <w:tbl>
      <w:tblPr>
        <w:tblW w:w="10457" w:type="dxa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40"/>
        <w:gridCol w:w="1589"/>
        <w:gridCol w:w="361"/>
        <w:gridCol w:w="1344"/>
        <w:gridCol w:w="1836"/>
        <w:gridCol w:w="1719"/>
        <w:gridCol w:w="321"/>
        <w:gridCol w:w="3056"/>
        <w:gridCol w:w="137"/>
        <w:gridCol w:w="14"/>
        <w:gridCol w:w="40"/>
      </w:tblGrid>
      <w:tr xmlns:wp14="http://schemas.microsoft.com/office/word/2010/wordml" w:rsidRPr="003974A4" w:rsidR="007B53AB" w:rsidTr="00700B54" w14:paraId="016941BB" wp14:textId="77777777">
        <w:trPr>
          <w:gridBefore w:val="1"/>
          <w:wBefore w:w="40" w:type="dxa"/>
          <w:trHeight w:val="754" w:hRule="exact"/>
        </w:trPr>
        <w:tc>
          <w:tcPr>
            <w:tcW w:w="10417" w:type="dxa"/>
            <w:gridSpan w:val="10"/>
            <w:shd w:val="clear" w:color="auto" w:fill="C3004A"/>
            <w:vAlign w:val="center"/>
          </w:tcPr>
          <w:p w:rsidRPr="003974A4" w:rsidR="007B53AB" w:rsidP="00985DED" w:rsidRDefault="00586355" w14:paraId="332A1DCD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B3017E">
              <w:rPr>
                <w:rFonts w:cs="Arial"/>
                <w:b/>
                <w:color w:val="FFFFFF"/>
                <w:sz w:val="20"/>
              </w:rPr>
              <w:t xml:space="preserve">VEILIGHEIDSINSTRUCTIEKAART </w:t>
            </w:r>
            <w:r w:rsidR="00B22228">
              <w:rPr>
                <w:rFonts w:cs="Arial"/>
                <w:b/>
                <w:color w:val="FFFFFF"/>
                <w:sz w:val="20"/>
              </w:rPr>
              <w:t>A12</w:t>
            </w:r>
            <w:r>
              <w:rPr>
                <w:rFonts w:cs="Arial"/>
                <w:b/>
                <w:color w:val="FFFFFF"/>
                <w:sz w:val="20"/>
              </w:rPr>
              <w:t xml:space="preserve">                          </w:t>
            </w:r>
          </w:p>
          <w:p w:rsidRPr="003974A4" w:rsidR="007B53AB" w:rsidP="0052503F" w:rsidRDefault="002C3183" w14:paraId="57D8E9F6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Soldeerbout</w:t>
            </w:r>
          </w:p>
        </w:tc>
      </w:tr>
      <w:tr xmlns:wp14="http://schemas.microsoft.com/office/word/2010/wordml" w:rsidRPr="003974A4" w:rsidR="007B53AB" w:rsidTr="00700B54" w14:paraId="36A2F395" wp14:textId="77777777">
        <w:trPr>
          <w:gridBefore w:val="1"/>
          <w:wBefore w:w="40" w:type="dxa"/>
          <w:trHeight w:val="397" w:hRule="exact"/>
        </w:trPr>
        <w:tc>
          <w:tcPr>
            <w:tcW w:w="1950" w:type="dxa"/>
            <w:gridSpan w:val="2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73242435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974A4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974A4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gridSpan w:val="4"/>
            <w:shd w:val="pct10" w:color="auto" w:fill="auto"/>
            <w:vAlign w:val="center"/>
          </w:tcPr>
          <w:p w:rsidRPr="003974A4" w:rsidR="007B53AB" w:rsidP="00863E7F" w:rsidRDefault="007B53AB" w14:paraId="02EB378F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47" w:type="dxa"/>
            <w:gridSpan w:val="4"/>
            <w:vMerge w:val="restart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78361108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="007B53AB" w:rsidP="005C4B53" w:rsidRDefault="00503BBD" w14:paraId="21867B2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szCs w:val="22"/>
                  </w:rPr>
                  <w:t>F</w:t>
                </w:r>
                <w:r w:rsidRPr="005C4B53" w:rsidR="00F52F38">
                  <w:rPr>
                    <w:rFonts w:cs="Arial" w:asciiTheme="minorHAnsi" w:hAnsiTheme="minorHAnsi"/>
                    <w:b/>
                    <w:szCs w:val="22"/>
                  </w:rPr>
                  <w:t>oto van de machine</w:t>
                </w:r>
                <w:r w:rsidRPr="005C4B53" w:rsidR="001A6AE1">
                  <w:rPr>
                    <w:rFonts w:cs="Arial"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5B56FF2F" wp14:editId="338884C4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Pr="005C4B53" w:rsidR="005C4B53">
                  <w:rPr>
                    <w:rFonts w:cs="Arial" w:asciiTheme="minorHAnsi" w:hAnsiTheme="minorHAnsi"/>
                    <w:b/>
                    <w:szCs w:val="22"/>
                  </w:rPr>
                  <w:t>:</w:t>
                </w:r>
              </w:p>
            </w:sdtContent>
          </w:sdt>
          <w:p w:rsidR="005C4B53" w:rsidP="005C4B53" w:rsidRDefault="005C4B53" w14:paraId="6A05A809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="005C4B53" w:rsidP="005C4B53" w:rsidRDefault="005C4B53" w14:paraId="5A39BBE3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Pr="003974A4" w:rsidR="005C4B53" w:rsidP="005C4B53" w:rsidRDefault="005C4B53" w14:paraId="41C8F396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3974A4" w:rsidR="007B53AB" w:rsidTr="00700B54" w14:paraId="25CD8202" wp14:textId="77777777">
        <w:trPr>
          <w:gridBefore w:val="1"/>
          <w:wBefore w:w="40" w:type="dxa"/>
          <w:trHeight w:val="397" w:hRule="exact"/>
        </w:trPr>
        <w:tc>
          <w:tcPr>
            <w:tcW w:w="1950" w:type="dxa"/>
            <w:gridSpan w:val="2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76651072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974A4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974A4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gridSpan w:val="4"/>
            <w:shd w:val="pct10" w:color="auto" w:fill="auto"/>
          </w:tcPr>
          <w:p w:rsidRPr="003974A4" w:rsidR="007B53AB" w:rsidP="00694DD0" w:rsidRDefault="007B53AB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gridSpan w:val="4"/>
            <w:vMerge/>
          </w:tcPr>
          <w:p w:rsidRPr="003974A4" w:rsidR="007B53AB" w:rsidP="00677F90" w:rsidRDefault="007B53AB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3974A4" w:rsidR="007B53AB" w:rsidTr="00700B54" w14:paraId="17A3592E" wp14:textId="77777777">
        <w:trPr>
          <w:gridBefore w:val="1"/>
          <w:wBefore w:w="40" w:type="dxa"/>
          <w:trHeight w:val="397" w:hRule="exact"/>
        </w:trPr>
        <w:tc>
          <w:tcPr>
            <w:tcW w:w="1950" w:type="dxa"/>
            <w:gridSpan w:val="2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203653031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974A4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974A4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gridSpan w:val="4"/>
            <w:shd w:val="pct10" w:color="auto" w:fill="auto"/>
          </w:tcPr>
          <w:p w:rsidRPr="003974A4" w:rsidR="007B53AB" w:rsidP="00694DD0" w:rsidRDefault="007B53AB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gridSpan w:val="4"/>
            <w:vMerge/>
          </w:tcPr>
          <w:p w:rsidRPr="003974A4" w:rsidR="007B53AB" w:rsidP="00677F90" w:rsidRDefault="007B53AB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3974A4" w:rsidR="007B53AB" w:rsidTr="00700B54" w14:paraId="09B5A3B2" wp14:textId="77777777">
        <w:trPr>
          <w:gridBefore w:val="1"/>
          <w:wBefore w:w="40" w:type="dxa"/>
          <w:trHeight w:val="397" w:hRule="exact"/>
        </w:trPr>
        <w:tc>
          <w:tcPr>
            <w:tcW w:w="1950" w:type="dxa"/>
            <w:gridSpan w:val="2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16852582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974A4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974A4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gridSpan w:val="4"/>
            <w:shd w:val="pct10" w:color="auto" w:fill="auto"/>
          </w:tcPr>
          <w:p w:rsidRPr="003974A4" w:rsidR="007B53AB" w:rsidP="00694DD0" w:rsidRDefault="007B53AB" w14:paraId="44EAFD9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gridSpan w:val="4"/>
            <w:vMerge/>
          </w:tcPr>
          <w:p w:rsidRPr="003974A4" w:rsidR="007B53AB" w:rsidP="00677F90" w:rsidRDefault="007B53AB" w14:paraId="4B94D5A5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3974A4" w:rsidR="007B53AB" w:rsidTr="00700B54" w14:paraId="042744F8" wp14:textId="77777777">
        <w:trPr>
          <w:gridBefore w:val="1"/>
          <w:wBefore w:w="40" w:type="dxa"/>
          <w:trHeight w:val="397" w:hRule="exact"/>
        </w:trPr>
        <w:tc>
          <w:tcPr>
            <w:tcW w:w="1950" w:type="dxa"/>
            <w:gridSpan w:val="2"/>
            <w:vAlign w:val="center"/>
          </w:tcPr>
          <w:p w:rsidRPr="003974A4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3974A4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20" w:type="dxa"/>
            <w:gridSpan w:val="4"/>
            <w:shd w:val="pct10" w:color="auto" w:fill="auto"/>
          </w:tcPr>
          <w:p w:rsidRPr="003974A4" w:rsidR="007B53AB" w:rsidP="00694DD0" w:rsidRDefault="007B53AB" w14:paraId="3DEEC669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gridSpan w:val="4"/>
            <w:vMerge/>
          </w:tcPr>
          <w:p w:rsidRPr="003974A4" w:rsidR="007B53AB" w:rsidP="00677F90" w:rsidRDefault="007B53AB" w14:paraId="3656B9AB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-2119431289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3974A4" w:rsidR="007B53AB" w:rsidTr="00700B54" w14:paraId="2E4EC8F3" wp14:textId="77777777">
            <w:tblPrEx>
              <w:tblCellMar>
                <w:left w:w="68" w:type="dxa"/>
                <w:right w:w="68" w:type="dxa"/>
              </w:tblCellMar>
            </w:tblPrEx>
            <w:trPr>
              <w:gridAfter w:val="1"/>
              <w:wAfter w:w="40" w:type="dxa"/>
              <w:trHeight w:val="836"/>
            </w:trPr>
            <w:tc>
              <w:tcPr>
                <w:tcW w:w="10417" w:type="dxa"/>
                <w:gridSpan w:val="10"/>
              </w:tcPr>
              <w:p w:rsidRPr="003974A4" w:rsidR="00B00F6F" w:rsidP="00B00F6F" w:rsidRDefault="00F43563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3974A4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3974A4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3974A4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3974A4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3974A4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3974A4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xmlns:wp14="http://schemas.microsoft.com/office/word/2010/wordml" w:rsidRPr="003974A4" w:rsidR="00F43563" w:rsidTr="00700B54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54" w:type="dxa"/>
          <w:trHeight w:val="565" w:hRule="exact"/>
        </w:trPr>
        <w:tc>
          <w:tcPr>
            <w:tcW w:w="10403" w:type="dxa"/>
            <w:gridSpan w:val="9"/>
            <w:shd w:val="clear" w:color="auto" w:fill="C3004A"/>
          </w:tcPr>
          <w:p w:rsidRPr="003974A4" w:rsidR="00F43563" w:rsidP="00606B92" w:rsidRDefault="00F43563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3974A4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3974A4" w:rsidR="00B22228" w:rsidTr="00700B54" w14:paraId="004B72B4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54" w:type="dxa"/>
          <w:trHeight w:val="1064"/>
        </w:trPr>
        <w:tc>
          <w:tcPr>
            <w:tcW w:w="5170" w:type="dxa"/>
            <w:gridSpan w:val="5"/>
            <w:vAlign w:val="center"/>
          </w:tcPr>
          <w:p w:rsidRPr="003974A4" w:rsidR="00B22228" w:rsidP="00F43563" w:rsidRDefault="00B22228" w14:paraId="7660FD6F" wp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3974A4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3600" behindDoc="0" locked="0" layoutInCell="1" allowOverlap="1" wp14:anchorId="78517CA9" wp14:editId="69285362">
                  <wp:simplePos x="0" y="0"/>
                  <wp:positionH relativeFrom="column">
                    <wp:posOffset>1151255</wp:posOffset>
                  </wp:positionH>
                  <wp:positionV relativeFrom="paragraph">
                    <wp:posOffset>-16510</wp:posOffset>
                  </wp:positionV>
                  <wp:extent cx="706120" cy="599440"/>
                  <wp:effectExtent l="0" t="0" r="0" b="0"/>
                  <wp:wrapNone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120" cy="599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33" w:type="dxa"/>
            <w:gridSpan w:val="4"/>
            <w:vAlign w:val="center"/>
          </w:tcPr>
          <w:p w:rsidRPr="003974A4" w:rsidR="00B22228" w:rsidP="00F43563" w:rsidRDefault="00B22228" w14:paraId="45FB0818" wp14:textId="77777777">
            <w:pPr>
              <w:ind w:right="249"/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3974A4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B13B755" wp14:editId="4E6D24D3">
                  <wp:extent cx="611505" cy="571500"/>
                  <wp:effectExtent l="0" t="0" r="0" b="0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571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3974A4" w:rsidR="00B22228" w:rsidTr="00700B54" w14:paraId="764F64DE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54" w:type="dxa"/>
          <w:trHeight w:val="413"/>
        </w:trPr>
        <w:tc>
          <w:tcPr>
            <w:tcW w:w="5170" w:type="dxa"/>
            <w:gridSpan w:val="5"/>
            <w:vAlign w:val="center"/>
          </w:tcPr>
          <w:p w:rsidRPr="003974A4" w:rsidR="00B22228" w:rsidP="00F43563" w:rsidRDefault="00B22228" w14:paraId="0C7C06B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3974A4">
              <w:rPr>
                <w:rFonts w:cs="Arial" w:asciiTheme="minorHAnsi" w:hAnsiTheme="minorHAnsi"/>
                <w:sz w:val="18"/>
                <w:szCs w:val="18"/>
              </w:rPr>
              <w:t>Lees de handleiding</w:t>
            </w:r>
          </w:p>
        </w:tc>
        <w:tc>
          <w:tcPr>
            <w:tcW w:w="5233" w:type="dxa"/>
            <w:gridSpan w:val="4"/>
            <w:vAlign w:val="center"/>
          </w:tcPr>
          <w:p w:rsidRPr="003974A4" w:rsidR="00B22228" w:rsidP="00F43563" w:rsidRDefault="00B22228" w14:paraId="1425D0F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3974A4">
              <w:rPr>
                <w:rFonts w:cs="Arial" w:asciiTheme="minorHAnsi" w:hAnsiTheme="minorHAnsi"/>
                <w:sz w:val="18"/>
                <w:szCs w:val="18"/>
              </w:rPr>
              <w:t>Geschikte werkkledij</w:t>
            </w:r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-2119446084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3974A4" w:rsidR="007B53AB" w:rsidTr="00700B54" w14:paraId="47EA770B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54" w:type="dxa"/>
              <w:trHeight w:val="454" w:hRule="exact"/>
            </w:trPr>
            <w:tc>
              <w:tcPr>
                <w:tcW w:w="10403" w:type="dxa"/>
                <w:gridSpan w:val="9"/>
                <w:shd w:val="clear" w:color="auto" w:fill="C3004A"/>
                <w:vAlign w:val="center"/>
              </w:tcPr>
              <w:p w:rsidRPr="003974A4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3974A4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1571070214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3974A4" w:rsidR="007B53AB" w:rsidTr="00700B54" w14:paraId="62558EBC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54" w:type="dxa"/>
            </w:trPr>
            <w:tc>
              <w:tcPr>
                <w:tcW w:w="1629" w:type="dxa"/>
                <w:gridSpan w:val="2"/>
                <w:vAlign w:val="center"/>
              </w:tcPr>
              <w:p w:rsidRPr="003974A4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3974A4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3974A4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3974A4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proofErr w:type="spellStart"/>
                <w:r w:rsidR="00700B54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3974A4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700B54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3974A4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  <w:proofErr w:type="spellEnd"/>
              </w:p>
            </w:tc>
            <w:tc>
              <w:tcPr>
                <w:tcW w:w="8774" w:type="dxa"/>
                <w:gridSpan w:val="7"/>
              </w:tcPr>
              <w:p w:rsidRPr="006C3541" w:rsidR="00B90B69" w:rsidP="00B90B69" w:rsidRDefault="00FE261D" w14:paraId="20179CDB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6C3541">
                  <w:rPr>
                    <w:rFonts w:cs="Arial" w:asciiTheme="minorHAnsi" w:hAnsiTheme="minorHAnsi"/>
                    <w:sz w:val="20"/>
                  </w:rPr>
                  <w:t>Toestel</w:t>
                </w:r>
                <w:r w:rsidRPr="006C3541" w:rsidR="00B90B69">
                  <w:rPr>
                    <w:rFonts w:cs="Arial" w:asciiTheme="minorHAnsi" w:hAnsiTheme="minorHAnsi"/>
                    <w:sz w:val="20"/>
                  </w:rPr>
                  <w:t xml:space="preserve"> uitsluitend te bedienen door 1 persoon met voldoe</w:t>
                </w:r>
                <w:r w:rsidR="00AC2642">
                  <w:rPr>
                    <w:rFonts w:cs="Arial" w:asciiTheme="minorHAnsi" w:hAnsiTheme="minorHAnsi"/>
                    <w:sz w:val="20"/>
                  </w:rPr>
                  <w:t>nde opleiding en onder toezicht</w:t>
                </w:r>
              </w:p>
              <w:p w:rsidRPr="006C3541" w:rsidR="00B90B69" w:rsidP="00B90B69" w:rsidRDefault="00B90B69" w14:paraId="3456F40E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6C3541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</w:t>
                </w:r>
                <w:r w:rsidR="00AC2642">
                  <w:rPr>
                    <w:rFonts w:cs="Arial" w:asciiTheme="minorHAnsi" w:hAnsiTheme="minorHAnsi"/>
                    <w:sz w:val="20"/>
                  </w:rPr>
                  <w:t>heids- en onderhoudsrichtlijnen</w:t>
                </w:r>
              </w:p>
              <w:p w:rsidRPr="006C3541" w:rsidR="00B90B69" w:rsidP="00B90B69" w:rsidRDefault="00B90B69" w14:paraId="2EAC81AA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6C3541">
                  <w:rPr>
                    <w:rFonts w:cs="Arial" w:asciiTheme="minorHAnsi" w:hAnsiTheme="minorHAnsi"/>
                    <w:sz w:val="20"/>
                  </w:rPr>
                  <w:t>De handleiding en veiligheidsinstructi</w:t>
                </w:r>
                <w:r w:rsidR="00AC2642">
                  <w:rPr>
                    <w:rFonts w:cs="Arial" w:asciiTheme="minorHAnsi" w:hAnsiTheme="minorHAnsi"/>
                    <w:sz w:val="20"/>
                  </w:rPr>
                  <w:t>ekaart vormen steeds één geheel</w:t>
                </w:r>
              </w:p>
              <w:p w:rsidR="00AC2642" w:rsidP="00B90B69" w:rsidRDefault="00DF17C6" w14:paraId="54436D49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6C3541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6C3541" w:rsidR="00B90B69">
                  <w:rPr>
                    <w:rFonts w:cs="Arial" w:asciiTheme="minorHAnsi" w:hAnsiTheme="minorHAnsi"/>
                    <w:sz w:val="20"/>
                  </w:rPr>
                  <w:t xml:space="preserve">oor elk gebruik </w:t>
                </w:r>
                <w:r w:rsidRPr="006C3541" w:rsidR="0098437D">
                  <w:rPr>
                    <w:rFonts w:cs="Arial" w:asciiTheme="minorHAnsi" w:hAnsiTheme="minorHAnsi"/>
                    <w:sz w:val="20"/>
                  </w:rPr>
                  <w:t>het toestel</w:t>
                </w:r>
                <w:r w:rsidRPr="006C3541" w:rsidR="00B90B69">
                  <w:rPr>
                    <w:rFonts w:cs="Arial" w:asciiTheme="minorHAnsi" w:hAnsiTheme="minorHAnsi"/>
                    <w:sz w:val="20"/>
                  </w:rPr>
                  <w:t xml:space="preserve"> op mogelijke zichtbare gebreken. Bij twijfel niet </w:t>
                </w:r>
                <w:r w:rsidRPr="006C3541" w:rsidR="003074A5">
                  <w:rPr>
                    <w:rFonts w:cs="Arial" w:asciiTheme="minorHAnsi" w:hAnsiTheme="minorHAnsi"/>
                    <w:sz w:val="20"/>
                  </w:rPr>
                  <w:t>gebruiken</w:t>
                </w:r>
                <w:r w:rsidRPr="006C3541" w:rsidR="00B90B69">
                  <w:rPr>
                    <w:rFonts w:cs="Arial" w:asciiTheme="minorHAnsi" w:hAnsiTheme="minorHAnsi"/>
                    <w:sz w:val="20"/>
                  </w:rPr>
                  <w:t xml:space="preserve"> en advies inwinnen</w:t>
                </w:r>
                <w:r w:rsidRPr="006C3541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6C3541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6C3541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="00AC2642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700B54" w:rsidR="00F70548" w:rsidP="00700B54" w:rsidRDefault="00B90B69" w14:paraId="5E08FA0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6C3541">
                  <w:rPr>
                    <w:rFonts w:cs="Arial" w:asciiTheme="minorHAnsi" w:hAnsiTheme="minorHAnsi"/>
                    <w:sz w:val="20"/>
                  </w:rPr>
                  <w:t>Zorg voor e</w:t>
                </w:r>
                <w:r w:rsidR="00AC2642">
                  <w:rPr>
                    <w:rFonts w:cs="Arial" w:asciiTheme="minorHAnsi" w:hAnsiTheme="minorHAnsi"/>
                    <w:sz w:val="20"/>
                  </w:rPr>
                  <w:t>en voldoende verlichte werkpost</w:t>
                </w:r>
              </w:p>
            </w:tc>
          </w:tr>
        </w:sdtContent>
      </w:sdt>
      <w:tr xmlns:wp14="http://schemas.microsoft.com/office/word/2010/wordml" w:rsidRPr="003974A4" w:rsidR="007B53AB" w:rsidTr="00700B54" w14:paraId="1FBC11F8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54" w:type="dxa"/>
          <w:trHeight w:val="257"/>
        </w:trPr>
        <w:tc>
          <w:tcPr>
            <w:tcW w:w="1629" w:type="dxa"/>
            <w:gridSpan w:val="2"/>
            <w:vAlign w:val="center"/>
          </w:tcPr>
          <w:p w:rsidRPr="003974A4" w:rsidR="007B53AB" w:rsidP="00CA0EB0" w:rsidRDefault="007B53AB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3974A4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774" w:type="dxa"/>
            <w:gridSpan w:val="7"/>
          </w:tcPr>
          <w:p w:rsidRPr="00700B54" w:rsidR="007B53AB" w:rsidP="00700B54" w:rsidRDefault="00DF17C6" w14:paraId="2AAF1751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6C3541">
              <w:rPr>
                <w:rFonts w:asciiTheme="minorHAnsi" w:hAnsiTheme="minorHAnsi"/>
                <w:sz w:val="20"/>
              </w:rPr>
              <w:t>Laat het t</w:t>
            </w:r>
            <w:r w:rsidRPr="006C3541" w:rsidR="0098437D">
              <w:rPr>
                <w:rFonts w:asciiTheme="minorHAnsi" w:hAnsiTheme="minorHAnsi"/>
                <w:sz w:val="20"/>
              </w:rPr>
              <w:t xml:space="preserve">oestel afkoelen </w:t>
            </w:r>
            <w:r w:rsidR="00767BF7">
              <w:rPr>
                <w:rFonts w:asciiTheme="minorHAnsi" w:hAnsiTheme="minorHAnsi"/>
                <w:sz w:val="20"/>
              </w:rPr>
              <w:t xml:space="preserve">aan de lucht </w:t>
            </w:r>
            <w:r w:rsidRPr="006C3541" w:rsidR="0098437D">
              <w:rPr>
                <w:rFonts w:asciiTheme="minorHAnsi" w:hAnsiTheme="minorHAnsi"/>
                <w:sz w:val="20"/>
              </w:rPr>
              <w:t>voor</w:t>
            </w:r>
            <w:r w:rsidRPr="006C3541">
              <w:rPr>
                <w:rFonts w:asciiTheme="minorHAnsi" w:hAnsiTheme="minorHAnsi"/>
                <w:sz w:val="20"/>
              </w:rPr>
              <w:t xml:space="preserve"> je het </w:t>
            </w:r>
            <w:r w:rsidRPr="006C3541" w:rsidR="0098437D">
              <w:rPr>
                <w:rFonts w:asciiTheme="minorHAnsi" w:hAnsiTheme="minorHAnsi"/>
                <w:sz w:val="20"/>
              </w:rPr>
              <w:t>o</w:t>
            </w:r>
            <w:r w:rsidRPr="006C3541">
              <w:rPr>
                <w:rFonts w:asciiTheme="minorHAnsi" w:hAnsiTheme="minorHAnsi"/>
                <w:sz w:val="20"/>
              </w:rPr>
              <w:t>pbergt</w:t>
            </w:r>
          </w:p>
        </w:tc>
      </w:tr>
      <w:tr xmlns:wp14="http://schemas.microsoft.com/office/word/2010/wordml" w:rsidRPr="003974A4" w:rsidR="007B53AB" w:rsidTr="00700B54" w14:paraId="4E2F96F6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54" w:type="dxa"/>
          <w:trHeight w:val="797"/>
        </w:trPr>
        <w:tc>
          <w:tcPr>
            <w:tcW w:w="1629" w:type="dxa"/>
            <w:gridSpan w:val="2"/>
            <w:vAlign w:val="center"/>
          </w:tcPr>
          <w:p w:rsidRPr="003974A4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3974A4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774" w:type="dxa"/>
            <w:gridSpan w:val="7"/>
          </w:tcPr>
          <w:p w:rsidRPr="0062534A" w:rsidR="000D397C" w:rsidP="00DF17C6" w:rsidRDefault="00767BF7" w14:paraId="1E73D8F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Controleer eerst de zitting van de stift alvorens de soldeerbout op te warmen. De stelschroef moet stevig aangedraaid zijn. Let erop dat d</w:t>
            </w:r>
            <w:r w:rsidR="00AC2642">
              <w:rPr>
                <w:rFonts w:cs="Arial" w:asciiTheme="minorHAnsi" w:hAnsiTheme="minorHAnsi"/>
                <w:sz w:val="20"/>
              </w:rPr>
              <w:t>e stift volledig in de bout zit</w:t>
            </w:r>
          </w:p>
          <w:p w:rsidRPr="003974A4" w:rsidR="0062534A" w:rsidP="00DF17C6" w:rsidRDefault="0062534A" w14:paraId="044242E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Zorg da</w:t>
            </w:r>
            <w:r w:rsidR="00AC2642">
              <w:rPr>
                <w:rFonts w:cs="Arial" w:asciiTheme="minorHAnsi" w:hAnsiTheme="minorHAnsi"/>
                <w:sz w:val="20"/>
              </w:rPr>
              <w:t>t de werkpost voldoende vrij is</w:t>
            </w:r>
          </w:p>
        </w:tc>
      </w:tr>
      <w:tr xmlns:wp14="http://schemas.microsoft.com/office/word/2010/wordml" w:rsidRPr="003974A4" w:rsidR="007B53AB" w:rsidTr="00700B54" w14:paraId="38497844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54" w:type="dxa"/>
          <w:trHeight w:val="536"/>
        </w:trPr>
        <w:tc>
          <w:tcPr>
            <w:tcW w:w="1629" w:type="dxa"/>
            <w:gridSpan w:val="2"/>
            <w:vAlign w:val="center"/>
          </w:tcPr>
          <w:p w:rsidRPr="003974A4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3974A4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774" w:type="dxa"/>
            <w:gridSpan w:val="7"/>
          </w:tcPr>
          <w:p w:rsidRPr="00A83CF5" w:rsidR="001F3FBA" w:rsidP="0052503F" w:rsidRDefault="00BB165A" w14:paraId="31E1C1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A83CF5">
              <w:rPr>
                <w:rFonts w:asciiTheme="minorHAnsi" w:hAnsiTheme="minorHAnsi"/>
                <w:sz w:val="20"/>
              </w:rPr>
              <w:t xml:space="preserve">Gebruik geen </w:t>
            </w:r>
            <w:r w:rsidRPr="00A83CF5" w:rsidR="001F3FBA">
              <w:rPr>
                <w:rFonts w:asciiTheme="minorHAnsi" w:hAnsiTheme="minorHAnsi"/>
                <w:sz w:val="20"/>
              </w:rPr>
              <w:t>ontvlambare producten bij het reinigen van de werkstukken.</w:t>
            </w:r>
          </w:p>
          <w:p w:rsidRPr="00A83CF5" w:rsidR="001F3FBA" w:rsidP="0052503F" w:rsidRDefault="00BB165A" w14:paraId="32F2329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A83CF5">
              <w:rPr>
                <w:rFonts w:asciiTheme="minorHAnsi" w:hAnsiTheme="minorHAnsi"/>
                <w:sz w:val="20"/>
              </w:rPr>
              <w:t xml:space="preserve">Plaats het </w:t>
            </w:r>
            <w:r w:rsidRPr="00A83CF5" w:rsidR="001F3FBA">
              <w:rPr>
                <w:rFonts w:asciiTheme="minorHAnsi" w:hAnsiTheme="minorHAnsi"/>
                <w:sz w:val="20"/>
              </w:rPr>
              <w:t>toestel stabiel op de steunbeugel</w:t>
            </w:r>
            <w:r w:rsidRPr="00A83CF5">
              <w:rPr>
                <w:rFonts w:asciiTheme="minorHAnsi" w:hAnsiTheme="minorHAnsi"/>
                <w:sz w:val="20"/>
              </w:rPr>
              <w:t>.</w:t>
            </w:r>
          </w:p>
          <w:p w:rsidR="001F3FBA" w:rsidP="001F3FBA" w:rsidRDefault="001F3FBA" w14:paraId="0F50051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3974A4">
              <w:rPr>
                <w:rFonts w:asciiTheme="minorHAnsi" w:hAnsiTheme="minorHAnsi"/>
                <w:sz w:val="20"/>
              </w:rPr>
              <w:t>Meld slechte werking.</w:t>
            </w:r>
          </w:p>
          <w:p w:rsidRPr="008F109A" w:rsidR="008F109A" w:rsidP="008F109A" w:rsidRDefault="0062534A" w14:paraId="7DF9302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Tracht</w:t>
            </w:r>
            <w:r w:rsidRPr="008F109A" w:rsidR="008F109A">
              <w:rPr>
                <w:rFonts w:asciiTheme="minorHAnsi" w:hAnsiTheme="minorHAnsi"/>
                <w:sz w:val="20"/>
              </w:rPr>
              <w:t xml:space="preserve"> </w:t>
            </w:r>
            <w:r>
              <w:rPr>
                <w:rFonts w:asciiTheme="minorHAnsi" w:hAnsiTheme="minorHAnsi"/>
                <w:sz w:val="20"/>
              </w:rPr>
              <w:t>op</w:t>
            </w:r>
            <w:r w:rsidRPr="008F109A" w:rsidR="008F109A">
              <w:rPr>
                <w:rFonts w:asciiTheme="minorHAnsi" w:hAnsiTheme="minorHAnsi"/>
                <w:sz w:val="20"/>
              </w:rPr>
              <w:t>spatten van het vloeimiddel en wegspringen van soldeersel</w:t>
            </w:r>
            <w:r>
              <w:rPr>
                <w:rFonts w:asciiTheme="minorHAnsi" w:hAnsiTheme="minorHAnsi"/>
                <w:sz w:val="20"/>
              </w:rPr>
              <w:t xml:space="preserve"> te vermijden</w:t>
            </w:r>
          </w:p>
          <w:p w:rsidR="008F109A" w:rsidP="008F109A" w:rsidRDefault="008F109A" w14:paraId="1EFF03B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Zorg voor </w:t>
            </w:r>
            <w:r w:rsidRPr="008F109A">
              <w:rPr>
                <w:rFonts w:asciiTheme="minorHAnsi" w:hAnsiTheme="minorHAnsi"/>
                <w:sz w:val="20"/>
              </w:rPr>
              <w:t>voldoende verluchting</w:t>
            </w:r>
          </w:p>
          <w:p w:rsidR="0062534A" w:rsidP="0062534A" w:rsidRDefault="0062534A" w14:paraId="7698837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Raak het warme gedeelte van de soldeerbout nooit aan</w:t>
            </w:r>
          </w:p>
          <w:p w:rsidR="0062534A" w:rsidP="0062534A" w:rsidRDefault="0062534A" w14:paraId="40536C3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Gebruik de soleerbout nooit op een brandbare ondergrond</w:t>
            </w:r>
          </w:p>
          <w:p w:rsidR="00AC2642" w:rsidP="0062534A" w:rsidRDefault="00AC2642" w14:paraId="323D659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Verwijder alle brandbare voorwerpen uit de omgeving</w:t>
            </w:r>
          </w:p>
          <w:p w:rsidRPr="00700B54" w:rsidR="00254022" w:rsidP="00700B54" w:rsidRDefault="0062534A" w14:paraId="0AB0B7D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Zorg dat de kabel van de soldeerbout nooit in contact komt met het warme gedeelte</w:t>
            </w:r>
          </w:p>
        </w:tc>
      </w:tr>
      <w:tr xmlns:wp14="http://schemas.microsoft.com/office/word/2010/wordml" w:rsidRPr="003974A4" w:rsidR="007B53AB" w:rsidTr="00700B54" w14:paraId="3BBF9C5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54" w:type="dxa"/>
          <w:trHeight w:val="521"/>
        </w:trPr>
        <w:tc>
          <w:tcPr>
            <w:tcW w:w="1629" w:type="dxa"/>
            <w:gridSpan w:val="2"/>
            <w:vAlign w:val="center"/>
          </w:tcPr>
          <w:p w:rsidRPr="003974A4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3974A4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774" w:type="dxa"/>
            <w:gridSpan w:val="7"/>
          </w:tcPr>
          <w:p w:rsidRPr="003974A4" w:rsidR="001F3FBA" w:rsidP="001F3FBA" w:rsidRDefault="00AC2642" w14:paraId="2FE8EFBE" wp14:textId="77777777">
            <w:pPr>
              <w:pStyle w:val="Lijstalinea"/>
              <w:numPr>
                <w:ilvl w:val="0"/>
                <w:numId w:val="26"/>
              </w:numPr>
              <w:jc w:val="both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Verwijder de stekker</w:t>
            </w:r>
          </w:p>
          <w:p w:rsidRPr="00A83CF5" w:rsidR="00BB1A34" w:rsidP="001F3FBA" w:rsidRDefault="001F3FBA" w14:paraId="434D5503" wp14:textId="77777777">
            <w:pPr>
              <w:pStyle w:val="Lijstalinea"/>
              <w:numPr>
                <w:ilvl w:val="0"/>
                <w:numId w:val="26"/>
              </w:numPr>
              <w:jc w:val="both"/>
              <w:rPr>
                <w:rFonts w:asciiTheme="minorHAnsi" w:hAnsiTheme="minorHAnsi"/>
                <w:sz w:val="20"/>
              </w:rPr>
            </w:pPr>
            <w:r w:rsidRPr="00A83CF5">
              <w:rPr>
                <w:rFonts w:asciiTheme="minorHAnsi" w:hAnsiTheme="minorHAnsi"/>
                <w:sz w:val="20"/>
              </w:rPr>
              <w:t>Laat het toestel voldoende afkoelen</w:t>
            </w:r>
            <w:r w:rsidR="00767BF7">
              <w:rPr>
                <w:rFonts w:asciiTheme="minorHAnsi" w:hAnsiTheme="minorHAnsi"/>
                <w:sz w:val="20"/>
              </w:rPr>
              <w:t xml:space="preserve"> in de speciale houder</w:t>
            </w:r>
            <w:r w:rsidRPr="00A83CF5">
              <w:rPr>
                <w:rFonts w:asciiTheme="minorHAnsi" w:hAnsiTheme="minorHAnsi"/>
                <w:sz w:val="20"/>
              </w:rPr>
              <w:t xml:space="preserve"> voor</w:t>
            </w:r>
            <w:r w:rsidRPr="00A83CF5" w:rsidR="00BB165A">
              <w:rPr>
                <w:rFonts w:asciiTheme="minorHAnsi" w:hAnsiTheme="minorHAnsi"/>
                <w:sz w:val="20"/>
              </w:rPr>
              <w:t xml:space="preserve"> je het opbergt</w:t>
            </w:r>
          </w:p>
          <w:p w:rsidRPr="00700B54" w:rsidR="007B53AB" w:rsidP="00700B54" w:rsidRDefault="00BB165A" w14:paraId="0EEE435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A83CF5">
              <w:rPr>
                <w:rFonts w:asciiTheme="minorHAnsi" w:hAnsiTheme="minorHAnsi"/>
                <w:sz w:val="20"/>
              </w:rPr>
              <w:t>Ruim de w</w:t>
            </w:r>
            <w:r w:rsidR="00AC2642">
              <w:rPr>
                <w:rFonts w:asciiTheme="minorHAnsi" w:hAnsiTheme="minorHAnsi"/>
                <w:sz w:val="20"/>
              </w:rPr>
              <w:t>erkpost op</w:t>
            </w:r>
          </w:p>
        </w:tc>
      </w:tr>
      <w:sdt>
        <w:sdtPr>
          <w:rPr>
            <w:rFonts w:cs="Arial" w:asciiTheme="minorHAnsi" w:hAnsiTheme="minorHAnsi"/>
            <w:b/>
            <w:sz w:val="24"/>
            <w:szCs w:val="24"/>
          </w:rPr>
          <w:id w:val="339197035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3974A4" w:rsidR="007B53AB" w:rsidTr="00700B54" w14:paraId="397D035B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54" w:type="dxa"/>
              <w:trHeight w:val="644"/>
            </w:trPr>
            <w:tc>
              <w:tcPr>
                <w:tcW w:w="1629" w:type="dxa"/>
                <w:gridSpan w:val="2"/>
                <w:vAlign w:val="center"/>
              </w:tcPr>
              <w:p w:rsidRPr="00A83CF5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A83CF5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774" w:type="dxa"/>
                <w:gridSpan w:val="7"/>
              </w:tcPr>
              <w:p w:rsidRPr="00A83CF5" w:rsidR="007B53AB" w:rsidP="003B47FA" w:rsidRDefault="007B53AB" w14:paraId="2FD8B767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83CF5">
                  <w:rPr>
                    <w:rFonts w:asciiTheme="minorHAnsi" w:hAnsiTheme="minorHAnsi"/>
                    <w:sz w:val="20"/>
                  </w:rPr>
                  <w:t>Enkel uit t</w:t>
                </w:r>
                <w:r w:rsidR="00AC2642">
                  <w:rPr>
                    <w:rFonts w:asciiTheme="minorHAnsi" w:hAnsiTheme="minorHAnsi"/>
                    <w:sz w:val="20"/>
                  </w:rPr>
                  <w:t>e voeren door bevoegd personeel</w:t>
                </w:r>
              </w:p>
              <w:p w:rsidRPr="00A83CF5" w:rsidR="00BB1A34" w:rsidP="003B47FA" w:rsidRDefault="001F3FBA" w14:paraId="75C2795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83CF5">
                  <w:rPr>
                    <w:rFonts w:asciiTheme="minorHAnsi" w:hAnsiTheme="minorHAnsi"/>
                    <w:sz w:val="20"/>
                  </w:rPr>
                  <w:t>Verwijder de stekker uit het stopcontact voor</w:t>
                </w:r>
                <w:r w:rsidRPr="00A83CF5" w:rsidR="00BB165A">
                  <w:rPr>
                    <w:rFonts w:asciiTheme="minorHAnsi" w:hAnsiTheme="minorHAnsi"/>
                    <w:sz w:val="20"/>
                  </w:rPr>
                  <w:t xml:space="preserve"> je </w:t>
                </w:r>
                <w:r w:rsidRPr="00A83CF5">
                  <w:rPr>
                    <w:rFonts w:asciiTheme="minorHAnsi" w:hAnsiTheme="minorHAnsi"/>
                    <w:sz w:val="20"/>
                  </w:rPr>
                  <w:t>onderhoudswerken uit</w:t>
                </w:r>
                <w:r w:rsidRPr="00A83CF5" w:rsidR="00BB165A">
                  <w:rPr>
                    <w:rFonts w:asciiTheme="minorHAnsi" w:hAnsiTheme="minorHAnsi"/>
                    <w:sz w:val="20"/>
                  </w:rPr>
                  <w:t>voert</w:t>
                </w:r>
              </w:p>
              <w:p w:rsidRPr="00A83CF5" w:rsidR="007B53AB" w:rsidP="003B47FA" w:rsidRDefault="007B53AB" w14:paraId="44A0204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83CF5">
                  <w:rPr>
                    <w:rFonts w:asciiTheme="minorHAnsi" w:hAnsiTheme="minorHAnsi"/>
                    <w:sz w:val="20"/>
                  </w:rPr>
                  <w:t>Gebruik enkel de vervangonderdelen die door d</w:t>
                </w:r>
                <w:r w:rsidR="00AC2642">
                  <w:rPr>
                    <w:rFonts w:asciiTheme="minorHAnsi" w:hAnsiTheme="minorHAnsi"/>
                    <w:sz w:val="20"/>
                  </w:rPr>
                  <w:t>e fabrikant zijn voorgeschreven</w:t>
                </w:r>
              </w:p>
              <w:p w:rsidRPr="00A83CF5" w:rsidR="007B53AB" w:rsidP="003B47FA" w:rsidRDefault="007B53AB" w14:paraId="2C9F238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83CF5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A83CF5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A83CF5">
                  <w:rPr>
                    <w:rFonts w:asciiTheme="minorHAnsi" w:hAnsiTheme="minorHAnsi"/>
                    <w:sz w:val="20"/>
                  </w:rPr>
                  <w:t>/</w:t>
                </w:r>
                <w:r w:rsidRPr="00A83CF5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="00AC2642">
                  <w:rPr>
                    <w:rFonts w:asciiTheme="minorHAnsi" w:hAnsiTheme="minorHAnsi"/>
                    <w:sz w:val="20"/>
                  </w:rPr>
                  <w:t>reinigen</w:t>
                </w:r>
              </w:p>
              <w:p w:rsidRPr="00700B54" w:rsidR="00F43563" w:rsidP="00700B54" w:rsidRDefault="00BB165A" w14:paraId="3FF78CC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83CF5">
                  <w:rPr>
                    <w:rFonts w:asciiTheme="minorHAnsi" w:hAnsiTheme="minorHAnsi"/>
                    <w:sz w:val="20"/>
                  </w:rPr>
                  <w:t>Houd een r</w:t>
                </w:r>
                <w:r w:rsidRPr="00A83CF5" w:rsidR="007B53AB">
                  <w:rPr>
                    <w:rFonts w:asciiTheme="minorHAnsi" w:hAnsiTheme="minorHAnsi"/>
                    <w:sz w:val="20"/>
                  </w:rPr>
                  <w:t>egister van onde</w:t>
                </w:r>
                <w:r w:rsidR="00AC2642">
                  <w:rPr>
                    <w:rFonts w:asciiTheme="minorHAnsi" w:hAnsiTheme="minorHAnsi"/>
                    <w:sz w:val="20"/>
                  </w:rPr>
                  <w:t>rhoud en herstelling bij</w:t>
                </w:r>
              </w:p>
            </w:tc>
          </w:tr>
        </w:sdtContent>
      </w:sdt>
      <w:tr xmlns:wp14="http://schemas.microsoft.com/office/word/2010/wordml" w:rsidRPr="003974A4" w:rsidR="007B53AB" w:rsidTr="00700B54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3"/>
          <w:wAfter w:w="191" w:type="dxa"/>
          <w:trHeight w:val="413" w:hRule="exact"/>
        </w:trPr>
        <w:tc>
          <w:tcPr>
            <w:tcW w:w="10266" w:type="dxa"/>
            <w:gridSpan w:val="8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-101214221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974A4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3974A4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3974A4" w:rsidR="007B53AB" w:rsidTr="00700B54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3"/>
          <w:wAfter w:w="191" w:type="dxa"/>
          <w:trHeight w:val="1197" w:hRule="exact"/>
        </w:trPr>
        <w:tc>
          <w:tcPr>
            <w:tcW w:w="3334" w:type="dxa"/>
            <w:gridSpan w:val="4"/>
          </w:tcPr>
          <w:sdt>
            <w:sdtPr>
              <w:rPr>
                <w:rFonts w:cs="Arial" w:asciiTheme="minorHAnsi" w:hAnsiTheme="minorHAnsi"/>
                <w:sz w:val="20"/>
              </w:rPr>
              <w:id w:val="4817360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974A4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3974A4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3974A4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3974A4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55" w:type="dxa"/>
            <w:gridSpan w:val="2"/>
          </w:tcPr>
          <w:sdt>
            <w:sdtPr>
              <w:rPr>
                <w:rFonts w:cs="Arial" w:asciiTheme="minorHAnsi" w:hAnsiTheme="minorHAnsi"/>
                <w:sz w:val="20"/>
              </w:rPr>
              <w:id w:val="84267174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974A4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3974A4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3974A4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1033C9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3974A4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3974A4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377" w:type="dxa"/>
            <w:gridSpan w:val="2"/>
          </w:tcPr>
          <w:sdt>
            <w:sdtPr>
              <w:rPr>
                <w:rFonts w:cs="Arial" w:asciiTheme="minorHAnsi" w:hAnsiTheme="minorHAnsi"/>
                <w:sz w:val="20"/>
              </w:rPr>
              <w:id w:val="31330026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974A4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3974A4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3974A4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3974A4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3974A4" w:rsidR="007B53AB" w:rsidTr="00700B54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3"/>
          <w:wAfter w:w="191" w:type="dxa"/>
          <w:trHeight w:val="793" w:hRule="exact"/>
        </w:trPr>
        <w:tc>
          <w:tcPr>
            <w:tcW w:w="3334" w:type="dxa"/>
            <w:gridSpan w:val="4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212954023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974A4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3974A4">
                  <w:rPr>
                    <w:rFonts w:asciiTheme="minorHAnsi" w:hAnsiTheme="minorHAnsi"/>
                    <w:sz w:val="20"/>
                  </w:rPr>
                  <w:t>Naam</w:t>
                </w:r>
                <w:r w:rsidRPr="003974A4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3974A4" w:rsidR="0034340B" w:rsidP="00694DD0" w:rsidRDefault="0034340B" w14:paraId="049F31CB" wp14:textId="77777777">
            <w:pPr>
              <w:rPr>
                <w:rFonts w:asciiTheme="minorHAnsi" w:hAnsiTheme="minorHAnsi"/>
                <w:sz w:val="20"/>
              </w:rPr>
            </w:pPr>
          </w:p>
          <w:p w:rsidRPr="003974A4" w:rsidR="0034340B" w:rsidP="00694DD0" w:rsidRDefault="0034340B" w14:paraId="53128261" wp14:textId="77777777">
            <w:pPr>
              <w:rPr>
                <w:rFonts w:asciiTheme="minorHAnsi" w:hAnsiTheme="minorHAnsi"/>
                <w:sz w:val="20"/>
              </w:rPr>
            </w:pPr>
          </w:p>
          <w:p w:rsidRPr="003974A4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5" w:type="dxa"/>
            <w:gridSpan w:val="2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61921851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974A4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3974A4">
                  <w:rPr>
                    <w:rFonts w:asciiTheme="minorHAnsi" w:hAnsiTheme="minorHAnsi"/>
                    <w:sz w:val="20"/>
                  </w:rPr>
                  <w:t>Naam</w:t>
                </w:r>
                <w:r w:rsidRPr="003974A4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3974A4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  <w:p w:rsidRPr="003974A4" w:rsidR="0034340B" w:rsidP="00694DD0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377" w:type="dxa"/>
            <w:gridSpan w:val="2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44515886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3974A4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3974A4">
                  <w:rPr>
                    <w:rFonts w:asciiTheme="minorHAnsi" w:hAnsiTheme="minorHAnsi"/>
                    <w:sz w:val="20"/>
                  </w:rPr>
                  <w:t>Naam</w:t>
                </w:r>
                <w:r w:rsidRPr="003974A4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3974A4" w:rsidR="0034340B" w:rsidP="00694DD0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  <w:p w:rsidRPr="003974A4" w:rsidR="0034340B" w:rsidP="00694DD0" w:rsidRDefault="0034340B" w14:paraId="4DDBEF00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="007B53AB" w:rsidP="00B22228" w:rsidRDefault="007B53AB" w14:paraId="3461D779" wp14:textId="77777777">
      <w:pPr>
        <w:rPr>
          <w:rFonts w:asciiTheme="minorHAnsi" w:hAnsiTheme="minorHAnsi"/>
        </w:rPr>
      </w:pPr>
    </w:p>
    <w:sectPr w:rsidR="007B53AB" w:rsidSect="002C4FB0">
      <w:footerReference w:type="default" r:id="rId12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e03ac24d0c9b468a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716EB9" w:rsidP="00F21695" w:rsidRDefault="00716EB9" w14:paraId="3CF2D8B6" wp14:textId="77777777">
      <w:r>
        <w:separator/>
      </w:r>
    </w:p>
  </w:endnote>
  <w:endnote w:type="continuationSeparator" w:id="0">
    <w:p xmlns:wp14="http://schemas.microsoft.com/office/word/2010/wordml" w:rsidR="00716EB9" w:rsidP="00F21695" w:rsidRDefault="00716EB9" w14:paraId="0FB78278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6C3541" w:rsidRDefault="006C3541" w14:paraId="58A94E0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 w:rsidR="009D018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 w:rsidR="009D018E">
      <w:rPr>
        <w:rFonts w:cs="Arial"/>
        <w:b/>
        <w:sz w:val="18"/>
        <w:szCs w:val="18"/>
      </w:rPr>
      <w:fldChar w:fldCharType="separate"/>
    </w:r>
    <w:r w:rsidR="00700B54">
      <w:rPr>
        <w:rFonts w:cs="Arial"/>
        <w:b/>
        <w:noProof/>
        <w:sz w:val="18"/>
        <w:szCs w:val="18"/>
      </w:rPr>
      <w:t>2</w:t>
    </w:r>
    <w:r w:rsidRPr="00B3017E" w:rsidR="009D018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 w:rsidR="009D018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 w:rsidR="009D018E">
      <w:rPr>
        <w:rFonts w:cs="Arial"/>
        <w:b/>
        <w:sz w:val="18"/>
        <w:szCs w:val="18"/>
      </w:rPr>
      <w:fldChar w:fldCharType="separate"/>
    </w:r>
    <w:r w:rsidR="00700B54">
      <w:rPr>
        <w:rFonts w:cs="Arial"/>
        <w:b/>
        <w:noProof/>
        <w:sz w:val="18"/>
        <w:szCs w:val="18"/>
      </w:rPr>
      <w:t>2</w:t>
    </w:r>
    <w:r w:rsidRPr="00B3017E" w:rsidR="009D018E">
      <w:rPr>
        <w:rFonts w:cs="Arial"/>
        <w:b/>
        <w:sz w:val="18"/>
        <w:szCs w:val="18"/>
      </w:rPr>
      <w:fldChar w:fldCharType="end"/>
    </w:r>
    <w:r w:rsidR="00B22228">
      <w:rPr>
        <w:rFonts w:cs="Arial"/>
        <w:b/>
        <w:sz w:val="18"/>
        <w:szCs w:val="18"/>
      </w:rPr>
      <w:t xml:space="preserve"> </w:t>
    </w:r>
  </w:p>
  <w:p xmlns:wp14="http://schemas.microsoft.com/office/word/2010/wordml" w:rsidRPr="00B3017E" w:rsidR="00B22228" w:rsidRDefault="00B22228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6C3541" w:rsidRDefault="006C3541" w14:paraId="1FC39945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716EB9" w:rsidP="00F21695" w:rsidRDefault="00716EB9" w14:paraId="0562CB0E" wp14:textId="77777777">
      <w:r>
        <w:separator/>
      </w:r>
    </w:p>
  </w:footnote>
  <w:footnote w:type="continuationSeparator" w:id="0">
    <w:p xmlns:wp14="http://schemas.microsoft.com/office/word/2010/wordml" w:rsidR="00716EB9" w:rsidP="00F21695" w:rsidRDefault="00716EB9" w14:paraId="34CE0A41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62B89D92" w:rsidTr="62B89D92" w14:paraId="6C385DC5">
      <w:trPr>
        <w:trHeight w:val="300"/>
      </w:trPr>
      <w:tc>
        <w:tcPr>
          <w:tcW w:w="3400" w:type="dxa"/>
          <w:tcMar/>
        </w:tcPr>
        <w:p w:rsidR="62B89D92" w:rsidP="62B89D92" w:rsidRDefault="62B89D92" w14:paraId="0AC19F4E" w14:textId="6D351517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62B89D92" w:rsidP="62B89D92" w:rsidRDefault="62B89D92" w14:paraId="396E246F" w14:textId="64EEA17D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62B89D92" w:rsidP="62B89D92" w:rsidRDefault="62B89D92" w14:paraId="1EA8D54D" w14:textId="7F5D217A">
          <w:pPr>
            <w:pStyle w:val="Koptekst"/>
            <w:bidi w:val="0"/>
            <w:ind w:right="-115"/>
            <w:jc w:val="right"/>
          </w:pPr>
        </w:p>
      </w:tc>
    </w:tr>
  </w:tbl>
  <w:p w:rsidR="62B89D92" w:rsidP="62B89D92" w:rsidRDefault="62B89D92" w14:paraId="5310B9C6" w14:textId="710D45DA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D806F6E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26A14"/>
    <w:rsid w:val="00041E01"/>
    <w:rsid w:val="00050BF9"/>
    <w:rsid w:val="00071E42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F52D9"/>
    <w:rsid w:val="000F7099"/>
    <w:rsid w:val="001033C9"/>
    <w:rsid w:val="00150C47"/>
    <w:rsid w:val="00162936"/>
    <w:rsid w:val="00186A83"/>
    <w:rsid w:val="0019215C"/>
    <w:rsid w:val="001936D5"/>
    <w:rsid w:val="001A6049"/>
    <w:rsid w:val="001A6AE1"/>
    <w:rsid w:val="001F221A"/>
    <w:rsid w:val="001F3FBA"/>
    <w:rsid w:val="00212D60"/>
    <w:rsid w:val="0023545B"/>
    <w:rsid w:val="00236FED"/>
    <w:rsid w:val="00241B68"/>
    <w:rsid w:val="00254022"/>
    <w:rsid w:val="002541D5"/>
    <w:rsid w:val="0025521C"/>
    <w:rsid w:val="00271564"/>
    <w:rsid w:val="002750BD"/>
    <w:rsid w:val="00293CD1"/>
    <w:rsid w:val="002B3857"/>
    <w:rsid w:val="002B5107"/>
    <w:rsid w:val="002B526A"/>
    <w:rsid w:val="002C3183"/>
    <w:rsid w:val="002C4FB0"/>
    <w:rsid w:val="002E29C0"/>
    <w:rsid w:val="00300A43"/>
    <w:rsid w:val="00301333"/>
    <w:rsid w:val="00301BFA"/>
    <w:rsid w:val="00306DBF"/>
    <w:rsid w:val="003074A5"/>
    <w:rsid w:val="003155A6"/>
    <w:rsid w:val="0034340B"/>
    <w:rsid w:val="00352BD3"/>
    <w:rsid w:val="0037681E"/>
    <w:rsid w:val="003858D6"/>
    <w:rsid w:val="00387359"/>
    <w:rsid w:val="003974A4"/>
    <w:rsid w:val="003B0E2B"/>
    <w:rsid w:val="003B47FA"/>
    <w:rsid w:val="003C1142"/>
    <w:rsid w:val="003E2AED"/>
    <w:rsid w:val="003E31B5"/>
    <w:rsid w:val="0041544A"/>
    <w:rsid w:val="00427DA6"/>
    <w:rsid w:val="00446778"/>
    <w:rsid w:val="00456F2E"/>
    <w:rsid w:val="00457B9B"/>
    <w:rsid w:val="00492C42"/>
    <w:rsid w:val="00496884"/>
    <w:rsid w:val="004A4E3C"/>
    <w:rsid w:val="004D51F8"/>
    <w:rsid w:val="00503BBD"/>
    <w:rsid w:val="005246C9"/>
    <w:rsid w:val="0052503F"/>
    <w:rsid w:val="00545E9C"/>
    <w:rsid w:val="0056566F"/>
    <w:rsid w:val="00567C0D"/>
    <w:rsid w:val="005711E4"/>
    <w:rsid w:val="00584938"/>
    <w:rsid w:val="00586355"/>
    <w:rsid w:val="005A145F"/>
    <w:rsid w:val="005B326F"/>
    <w:rsid w:val="005B453E"/>
    <w:rsid w:val="005C0F11"/>
    <w:rsid w:val="005C4B53"/>
    <w:rsid w:val="005F03E5"/>
    <w:rsid w:val="005F1440"/>
    <w:rsid w:val="00603503"/>
    <w:rsid w:val="00606B92"/>
    <w:rsid w:val="0062534A"/>
    <w:rsid w:val="0062776E"/>
    <w:rsid w:val="00635118"/>
    <w:rsid w:val="00635BCF"/>
    <w:rsid w:val="00655BF3"/>
    <w:rsid w:val="00677F90"/>
    <w:rsid w:val="006809EC"/>
    <w:rsid w:val="00694DD0"/>
    <w:rsid w:val="00697907"/>
    <w:rsid w:val="006B7CFC"/>
    <w:rsid w:val="006C160D"/>
    <w:rsid w:val="006C3541"/>
    <w:rsid w:val="006C4987"/>
    <w:rsid w:val="006D2548"/>
    <w:rsid w:val="00700B54"/>
    <w:rsid w:val="00716EB9"/>
    <w:rsid w:val="00731663"/>
    <w:rsid w:val="007461B3"/>
    <w:rsid w:val="007550E9"/>
    <w:rsid w:val="00761535"/>
    <w:rsid w:val="00767BF7"/>
    <w:rsid w:val="007763BA"/>
    <w:rsid w:val="00791332"/>
    <w:rsid w:val="007B53AB"/>
    <w:rsid w:val="007B7735"/>
    <w:rsid w:val="007D4B33"/>
    <w:rsid w:val="007E6ADD"/>
    <w:rsid w:val="00817BB5"/>
    <w:rsid w:val="00821A61"/>
    <w:rsid w:val="0082635C"/>
    <w:rsid w:val="00853DFB"/>
    <w:rsid w:val="00863E7F"/>
    <w:rsid w:val="008734BA"/>
    <w:rsid w:val="008B02E2"/>
    <w:rsid w:val="008B123B"/>
    <w:rsid w:val="008B5FE1"/>
    <w:rsid w:val="008D590D"/>
    <w:rsid w:val="008E7DA7"/>
    <w:rsid w:val="008F109A"/>
    <w:rsid w:val="008F1DCD"/>
    <w:rsid w:val="00920868"/>
    <w:rsid w:val="00954100"/>
    <w:rsid w:val="00966E8E"/>
    <w:rsid w:val="00973C4F"/>
    <w:rsid w:val="00977B20"/>
    <w:rsid w:val="00980DA7"/>
    <w:rsid w:val="0098437D"/>
    <w:rsid w:val="00985DED"/>
    <w:rsid w:val="009A20B9"/>
    <w:rsid w:val="009B2F16"/>
    <w:rsid w:val="009B3510"/>
    <w:rsid w:val="009C0D1F"/>
    <w:rsid w:val="009D018E"/>
    <w:rsid w:val="009D60B0"/>
    <w:rsid w:val="009F313C"/>
    <w:rsid w:val="00A00010"/>
    <w:rsid w:val="00A04C3D"/>
    <w:rsid w:val="00A25B29"/>
    <w:rsid w:val="00A5208F"/>
    <w:rsid w:val="00A612BD"/>
    <w:rsid w:val="00A6656A"/>
    <w:rsid w:val="00A83CF5"/>
    <w:rsid w:val="00A93D09"/>
    <w:rsid w:val="00AC2593"/>
    <w:rsid w:val="00AC2642"/>
    <w:rsid w:val="00AC66BE"/>
    <w:rsid w:val="00AE63CE"/>
    <w:rsid w:val="00AF01D3"/>
    <w:rsid w:val="00B00F6F"/>
    <w:rsid w:val="00B12BDC"/>
    <w:rsid w:val="00B22228"/>
    <w:rsid w:val="00B3017E"/>
    <w:rsid w:val="00B357E5"/>
    <w:rsid w:val="00B53669"/>
    <w:rsid w:val="00B54444"/>
    <w:rsid w:val="00B740B4"/>
    <w:rsid w:val="00B90B69"/>
    <w:rsid w:val="00B91DA0"/>
    <w:rsid w:val="00BB165A"/>
    <w:rsid w:val="00BB1A34"/>
    <w:rsid w:val="00BB1E30"/>
    <w:rsid w:val="00BC6CB1"/>
    <w:rsid w:val="00BD6DB9"/>
    <w:rsid w:val="00BF5C63"/>
    <w:rsid w:val="00C10100"/>
    <w:rsid w:val="00C23204"/>
    <w:rsid w:val="00C3310E"/>
    <w:rsid w:val="00C36854"/>
    <w:rsid w:val="00C6172C"/>
    <w:rsid w:val="00C72D74"/>
    <w:rsid w:val="00C8666A"/>
    <w:rsid w:val="00C93A14"/>
    <w:rsid w:val="00CA0EB0"/>
    <w:rsid w:val="00CC3EB4"/>
    <w:rsid w:val="00CD0FB0"/>
    <w:rsid w:val="00CE2340"/>
    <w:rsid w:val="00CE392D"/>
    <w:rsid w:val="00D0223E"/>
    <w:rsid w:val="00D20485"/>
    <w:rsid w:val="00D26B1F"/>
    <w:rsid w:val="00D340B7"/>
    <w:rsid w:val="00D56C7A"/>
    <w:rsid w:val="00D615CB"/>
    <w:rsid w:val="00D63C50"/>
    <w:rsid w:val="00D6750D"/>
    <w:rsid w:val="00D754AD"/>
    <w:rsid w:val="00D92046"/>
    <w:rsid w:val="00DB7BEB"/>
    <w:rsid w:val="00DE16E0"/>
    <w:rsid w:val="00DF17C6"/>
    <w:rsid w:val="00E0391E"/>
    <w:rsid w:val="00E04014"/>
    <w:rsid w:val="00E219F9"/>
    <w:rsid w:val="00E2537D"/>
    <w:rsid w:val="00E256B7"/>
    <w:rsid w:val="00E36F14"/>
    <w:rsid w:val="00E5208C"/>
    <w:rsid w:val="00E83236"/>
    <w:rsid w:val="00E95C89"/>
    <w:rsid w:val="00EA35A7"/>
    <w:rsid w:val="00EB5EA7"/>
    <w:rsid w:val="00ED295A"/>
    <w:rsid w:val="00ED5408"/>
    <w:rsid w:val="00EE4707"/>
    <w:rsid w:val="00F00D45"/>
    <w:rsid w:val="00F07CD9"/>
    <w:rsid w:val="00F1130F"/>
    <w:rsid w:val="00F1691D"/>
    <w:rsid w:val="00F21695"/>
    <w:rsid w:val="00F4126D"/>
    <w:rsid w:val="00F43563"/>
    <w:rsid w:val="00F4363E"/>
    <w:rsid w:val="00F45630"/>
    <w:rsid w:val="00F52F38"/>
    <w:rsid w:val="00F70548"/>
    <w:rsid w:val="00F727F9"/>
    <w:rsid w:val="00F841D7"/>
    <w:rsid w:val="00F84986"/>
    <w:rsid w:val="00F97ED9"/>
    <w:rsid w:val="00FA1E57"/>
    <w:rsid w:val="00FA48C5"/>
    <w:rsid w:val="00FE261D"/>
    <w:rsid w:val="62B89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CD015A"/>
  <w15:docId w15:val="{A8902AE1-CC6C-457A-AE26-E6F4013D6AC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E8323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87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customXml" Target="../customXml/item3.xml"/><Relationship Id="Re03ac24d0c9b468a" Type="http://schemas.openxmlformats.org/officeDocument/2006/relationships/header" Target="header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customXml" Target="../customXml/item5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C84332A-74E5-4EDF-BCA7-3D24814F0E84}"/>
      </w:docPartPr>
      <w:docPartBody>
        <w:p xmlns:wp14="http://schemas.microsoft.com/office/word/2010/wordml" w:rsidR="0060636A" w:rsidRDefault="00456F2E" w14:paraId="06820EF5" wp14:textId="77777777">
          <w:r w:rsidRPr="00001321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F2E"/>
    <w:rsid w:val="000D2B75"/>
    <w:rsid w:val="00193986"/>
    <w:rsid w:val="00250C44"/>
    <w:rsid w:val="002A42F7"/>
    <w:rsid w:val="00314EBD"/>
    <w:rsid w:val="003E206B"/>
    <w:rsid w:val="00456F2E"/>
    <w:rsid w:val="00603C01"/>
    <w:rsid w:val="0060636A"/>
    <w:rsid w:val="007566AC"/>
    <w:rsid w:val="00895CA9"/>
    <w:rsid w:val="009311A0"/>
    <w:rsid w:val="009A7BF3"/>
    <w:rsid w:val="00A77897"/>
    <w:rsid w:val="00BC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603C01"/>
    <w:rPr>
      <w:color w:val="808080"/>
    </w:rPr>
  </w:style>
  <w:style w:type="paragraph" w:customStyle="1" w:styleId="87AA008C3D4E405EA69F75E6151F97C6">
    <w:name w:val="87AA008C3D4E405EA69F75E6151F97C6"/>
    <w:rsid w:val="00603C0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GOPRO-1830562155-17407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https://gemeenschapsonderwijs.sharepoint.com/sites/prodoc/_layouts/15/DocIdRedir.aspx?ID=GOPRO-1830562155-17407</Url>
      <Description>GOPRO-1830562155-17407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78C6CDF-0F03-4188-9539-44A1D30184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585C2E-2D16-441C-B68C-740B05A5951D}"/>
</file>

<file path=customXml/itemProps3.xml><?xml version="1.0" encoding="utf-8"?>
<ds:datastoreItem xmlns:ds="http://schemas.openxmlformats.org/officeDocument/2006/customXml" ds:itemID="{F5CF6FED-1902-4C81-90BD-9EB025CB4BE4}"/>
</file>

<file path=customXml/itemProps4.xml><?xml version="1.0" encoding="utf-8"?>
<ds:datastoreItem xmlns:ds="http://schemas.openxmlformats.org/officeDocument/2006/customXml" ds:itemID="{6CFDCD88-C218-4893-916F-CDF9E56D119C}"/>
</file>

<file path=customXml/itemProps5.xml><?xml version="1.0" encoding="utf-8"?>
<ds:datastoreItem xmlns:ds="http://schemas.openxmlformats.org/officeDocument/2006/customXml" ds:itemID="{5FEB8306-17ED-442F-8827-56672D9C933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Soldeerbout </dc:title>
  <dc:creator>Luc</dc:creator>
  <cp:lastModifiedBy>bart Devos</cp:lastModifiedBy>
  <cp:revision>4</cp:revision>
  <cp:lastPrinted>2014-05-14T08:20:00Z</cp:lastPrinted>
  <dcterms:created xsi:type="dcterms:W3CDTF">2019-09-27T08:04:00Z</dcterms:created>
  <dcterms:modified xsi:type="dcterms:W3CDTF">2023-11-23T14:08:34Z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22766557-f9e1-4ac9-84ad-df80a8fad826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