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76B3D1A7" w:rsidR="00384B8E" w:rsidRPr="002B001F" w:rsidRDefault="00E63A88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Soepbereider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1430A75D" w:rsidR="00DA1C79" w:rsidRDefault="00A74F81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45B31578" wp14:editId="195C6C81">
                  <wp:extent cx="1440180" cy="1080984"/>
                  <wp:effectExtent l="0" t="0" r="7620" b="508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97" cy="10963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A74F81" w14:paraId="24356541" w14:textId="77777777" w:rsidTr="00A74F81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46364B9E" w:rsidR="00A74F81" w:rsidRDefault="00A74F81" w:rsidP="00A74F81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drawing>
                <wp:inline distT="0" distB="0" distL="0" distR="0" wp14:anchorId="2BFFC231" wp14:editId="0DC9AAD2">
                  <wp:extent cx="485775" cy="485775"/>
                  <wp:effectExtent l="0" t="0" r="9525" b="952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8" w:type="dxa"/>
            <w:vAlign w:val="center"/>
          </w:tcPr>
          <w:p w14:paraId="46D297D3" w14:textId="0CAAE5AD" w:rsidR="00A74F81" w:rsidRDefault="00A74F81" w:rsidP="00A74F81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drawing>
                <wp:inline distT="0" distB="0" distL="0" distR="0" wp14:anchorId="1339D7D8" wp14:editId="2D1A4393">
                  <wp:extent cx="533400" cy="5334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8" w:type="dxa"/>
          </w:tcPr>
          <w:p w14:paraId="1817616E" w14:textId="639F2A87" w:rsidR="00A74F81" w:rsidRDefault="00A74F81" w:rsidP="00A74F81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6C2F6BDC" wp14:editId="06D2EA42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179705</wp:posOffset>
                  </wp:positionV>
                  <wp:extent cx="673100" cy="571500"/>
                  <wp:effectExtent l="0" t="0" r="0" b="0"/>
                  <wp:wrapSquare wrapText="bothSides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8" w:type="dxa"/>
          </w:tcPr>
          <w:p w14:paraId="3EBDF69B" w14:textId="77777777" w:rsidR="00A74F81" w:rsidRDefault="00A74F81" w:rsidP="00A74F81">
            <w:pPr>
              <w:jc w:val="center"/>
              <w:rPr>
                <w:noProof/>
                <w:lang w:eastAsia="nl-BE"/>
              </w:rPr>
            </w:pPr>
          </w:p>
          <w:p w14:paraId="18AA6E2E" w14:textId="77777777" w:rsidR="00A74F81" w:rsidRPr="002F11BC" w:rsidRDefault="00A74F81" w:rsidP="00A74F81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drawing>
                <wp:inline distT="0" distB="0" distL="0" distR="0" wp14:anchorId="1DB44E82" wp14:editId="29348B99">
                  <wp:extent cx="495300" cy="495300"/>
                  <wp:effectExtent l="0" t="0" r="0" b="0"/>
                  <wp:docPr id="3" name="Afbeelding 3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519454" w14:textId="77777777" w:rsidR="00A74F81" w:rsidRPr="002F11BC" w:rsidRDefault="00A74F81" w:rsidP="00A74F81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A74F81" w:rsidRDefault="00A74F81" w:rsidP="00A74F81">
            <w:pPr>
              <w:pStyle w:val="Kop5"/>
              <w:outlineLvl w:val="4"/>
            </w:pPr>
          </w:p>
        </w:tc>
      </w:tr>
      <w:tr w:rsidR="00A74F81" w14:paraId="10EEDE36" w14:textId="77777777" w:rsidTr="00A74F81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5FDC332A" w:rsidR="00A74F81" w:rsidRDefault="00A74F81" w:rsidP="00A74F81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1DA3B025" w14:textId="77777777" w:rsidR="00A74F81" w:rsidRPr="003E2AED" w:rsidRDefault="00A74F81" w:rsidP="00A74F8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2BA945C6" w:rsidR="00A74F81" w:rsidRDefault="00A74F81" w:rsidP="00A74F81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17E6779A" w:rsidR="00A74F81" w:rsidRDefault="00A74F81" w:rsidP="00A74F81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7F870B09" w14:textId="77777777" w:rsidR="00A74F81" w:rsidRDefault="00A74F81" w:rsidP="00A74F8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7D4C12D" w14:textId="77777777" w:rsidR="00A74F81" w:rsidRDefault="00A74F81" w:rsidP="00A74F8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58038EF9" w:rsidR="00A74F81" w:rsidRDefault="00A74F81" w:rsidP="00A74F81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567816F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Lees aandachtig de handleiding en volg de door de leverancier aanbevolen </w:t>
                </w:r>
              </w:p>
              <w:p w14:paraId="6EDD3199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                veiligheids- en onderhoudsrichtlijnen.</w:t>
                </w:r>
              </w:p>
              <w:p w14:paraId="36C4B637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38F2ABB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de bedienaars van het toestel opgeleid zijn.</w:t>
                </w:r>
              </w:p>
              <w:p w14:paraId="16671E1B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</w:t>
                </w:r>
              </w:p>
              <w:p w14:paraId="0CFAA0F1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                twijfel het toestel niet opstarten, en advies inwinnen.</w:t>
                </w:r>
              </w:p>
              <w:p w14:paraId="05FCFAB2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voldoende verlichting.</w:t>
                </w:r>
              </w:p>
              <w:p w14:paraId="552A3A88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50145244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36A4D2E5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377DD127" w14:textId="6C3B6D03" w:rsidR="002B001F" w:rsidRDefault="002B001F" w:rsidP="00A74F81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160B8AA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apparaat uit voordat u de stekker uit het stopcontact trekt en laat het toestel volledig afkoelen.</w:t>
                </w:r>
              </w:p>
              <w:p w14:paraId="4699180A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Draag het apparaat nooit aan het snoer. </w:t>
                </w:r>
              </w:p>
              <w:p w14:paraId="7A3C2001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Verplaats het apparaat nooit als het gevuld is.</w:t>
                </w:r>
              </w:p>
              <w:p w14:paraId="6FA4C789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Volg voor inbouw de voorschriften van de constructeur die vervat zijn in de handleiding.</w:t>
                </w:r>
              </w:p>
              <w:p w14:paraId="71822884" w14:textId="1F87D8AB" w:rsidR="002B001F" w:rsidRDefault="002B001F" w:rsidP="00A74F81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D81484F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voor een gepast stopcontact (geaard, correcte spanning).</w:t>
                </w:r>
              </w:p>
              <w:p w14:paraId="13BFF71D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het apparaat waterpas op een stabiele ondergrond en op minimum 25 mm van een wand of brandbare materialen.</w:t>
                </w:r>
              </w:p>
              <w:p w14:paraId="4677C31D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het apparaat waterpas en stabiel.</w:t>
                </w:r>
              </w:p>
              <w:p w14:paraId="7B85167C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apparaat uitsluitend binnenshuis.</w:t>
                </w:r>
              </w:p>
              <w:p w14:paraId="3BBC82EA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nooit aan het snoer en zorg dat niemand het snoer (of verlengsnoer) abusievelijk kan lostrekken of erover kan struikelen.</w:t>
                </w:r>
              </w:p>
              <w:p w14:paraId="49F72C31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Gerafeld of versleten snoer onmiddellijk vervangen.</w:t>
                </w:r>
              </w:p>
              <w:p w14:paraId="2A671DD5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Bewaar of smelt geen ijs in het apparaat</w:t>
                </w:r>
              </w:p>
              <w:p w14:paraId="5D52E7AC" w14:textId="50F03989" w:rsidR="002B001F" w:rsidRDefault="002B001F" w:rsidP="00A74F81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79CA3A0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3F3DFD1A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Probeer nooit zelf de behuizing van het apparaat te openen.</w:t>
                </w:r>
              </w:p>
              <w:p w14:paraId="4823AF54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Steek geen voorwerpen in de behuizing van het apparaat.</w:t>
                </w:r>
              </w:p>
              <w:p w14:paraId="1C09FE0A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Raak de stekker niet met natte of vochtige handen aan.</w:t>
                </w:r>
              </w:p>
              <w:p w14:paraId="466374EA" w14:textId="77777777" w:rsidR="00A74F81" w:rsidRDefault="00A74F81" w:rsidP="00A74F8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Sommige oppervlakken aan de buitenkant van het apparaat worden heet.</w:t>
                </w:r>
              </w:p>
              <w:p w14:paraId="28AC3661" w14:textId="70890015" w:rsidR="002B001F" w:rsidRDefault="002B001F" w:rsidP="00A74F81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0E7D1E8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386C98FC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altijd de stekker uit het stopcontact als het apparaat niet wordt gebruikt en telkens voordat het wordt schoongemaakt.</w:t>
                </w:r>
              </w:p>
              <w:p w14:paraId="3D52AB7F" w14:textId="3935BE02" w:rsidR="002B001F" w:rsidRDefault="002B001F" w:rsidP="00A74F81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F2AB805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(stekker uittrekken) dat volledig afgekoeld is.</w:t>
                </w:r>
              </w:p>
              <w:p w14:paraId="44E25868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Nooit het apparaat in water of een andere vloeistof onderdompelen en maak het ook niet kletsnat, gebruik geen stoom om het te reinigen.</w:t>
                </w:r>
              </w:p>
              <w:p w14:paraId="3A665749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geen bleekwater, ovenreinigers of brandbare reinigingsoplossingen om het apparaat te kuisen.</w:t>
                </w:r>
              </w:p>
              <w:p w14:paraId="032F6CA1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4D671F8C" w14:textId="77777777" w:rsidR="00A74F81" w:rsidRDefault="00A74F81" w:rsidP="00A74F8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een elektrotechnisch vakbekwame persoon via de leverancier.</w:t>
                </w:r>
              </w:p>
              <w:p w14:paraId="5822D645" w14:textId="08322D82" w:rsidR="002B001F" w:rsidRDefault="002B001F" w:rsidP="00A74F81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CB8C3" w14:textId="77777777" w:rsidR="002E1F37" w:rsidRDefault="002E1F37" w:rsidP="00384B8E">
      <w:pPr>
        <w:spacing w:after="0" w:line="240" w:lineRule="auto"/>
      </w:pPr>
      <w:r>
        <w:separator/>
      </w:r>
    </w:p>
  </w:endnote>
  <w:endnote w:type="continuationSeparator" w:id="0">
    <w:p w14:paraId="49386FCA" w14:textId="77777777" w:rsidR="002E1F37" w:rsidRDefault="002E1F37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155E5B03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A74F81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0D274" w14:textId="77777777" w:rsidR="002E1F37" w:rsidRDefault="002E1F37" w:rsidP="00384B8E">
      <w:pPr>
        <w:spacing w:after="0" w:line="240" w:lineRule="auto"/>
      </w:pPr>
      <w:r>
        <w:separator/>
      </w:r>
    </w:p>
  </w:footnote>
  <w:footnote w:type="continuationSeparator" w:id="0">
    <w:p w14:paraId="0F800FA3" w14:textId="77777777" w:rsidR="002E1F37" w:rsidRDefault="002E1F37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0419"/>
    <w:rsid w:val="002B001F"/>
    <w:rsid w:val="002E1F37"/>
    <w:rsid w:val="00304562"/>
    <w:rsid w:val="00384B8E"/>
    <w:rsid w:val="003F102A"/>
    <w:rsid w:val="00403D6F"/>
    <w:rsid w:val="004A0771"/>
    <w:rsid w:val="004D295F"/>
    <w:rsid w:val="004F236D"/>
    <w:rsid w:val="00514E40"/>
    <w:rsid w:val="005A6A14"/>
    <w:rsid w:val="005B7FD3"/>
    <w:rsid w:val="00661CCD"/>
    <w:rsid w:val="00671325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A51DE1"/>
    <w:rsid w:val="00A648DC"/>
    <w:rsid w:val="00A74F81"/>
    <w:rsid w:val="00B359A9"/>
    <w:rsid w:val="00B77BC4"/>
    <w:rsid w:val="00B80CF9"/>
    <w:rsid w:val="00D476A2"/>
    <w:rsid w:val="00D74916"/>
    <w:rsid w:val="00D97FEF"/>
    <w:rsid w:val="00DA1C79"/>
    <w:rsid w:val="00DB4946"/>
    <w:rsid w:val="00E30957"/>
    <w:rsid w:val="00E42DD6"/>
    <w:rsid w:val="00E63A88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067A4"/>
    <w:rsid w:val="002559E8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https://gemeenschapsonderwijs.sharepoint.com/sites/prodoc/_layouts/15/DocIdRedir.aspx?ID=GOPRO-1830562155-17406</Url>
      <Description>GOPRO-1830562155-17406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F555A5D7-67E9-4BC3-BC91-176E49B78FBE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B023FB-4368-47FF-92A3-154D4E860978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469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Soepbereider</dc:title>
  <dc:subject/>
  <dc:creator>Luc Hermie</dc:creator>
  <cp:keywords/>
  <dc:description/>
  <cp:lastModifiedBy>Luc Hermie</cp:lastModifiedBy>
  <cp:revision>3</cp:revision>
  <dcterms:created xsi:type="dcterms:W3CDTF">2024-01-31T08:43:00Z</dcterms:created>
  <dcterms:modified xsi:type="dcterms:W3CDTF">2024-02-07T14:33:00Z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e33ff4e4-be2d-4650-be85-5fe96c40b8c0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