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382"/>
        <w:gridCol w:w="2556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BBB2ADF" w:rsidR="00384B8E" w:rsidRPr="002B001F" w:rsidRDefault="003B299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Sapcentrifuge</w:t>
                </w:r>
              </w:p>
            </w:sdtContent>
          </w:sdt>
        </w:tc>
      </w:tr>
      <w:tr w:rsidR="00DA1C79" w14:paraId="29151953" w14:textId="77777777" w:rsidTr="003B299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 w:val="restart"/>
            <w:vAlign w:val="center"/>
          </w:tcPr>
          <w:p w14:paraId="25E6FA17" w14:textId="379F2544" w:rsidR="00DA1C79" w:rsidRDefault="003B299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3B2991"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051075EF" wp14:editId="5F1C50CA">
                  <wp:extent cx="1763543" cy="1341120"/>
                  <wp:effectExtent l="0" t="0" r="8255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650" cy="1351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3B299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3B299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3B299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3B299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3B2991" w14:paraId="24356541" w14:textId="77777777" w:rsidTr="003B12E4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2A720F7E" w:rsidR="003B2991" w:rsidRDefault="003B2991" w:rsidP="004D295F">
            <w:pPr>
              <w:pStyle w:val="Kop5"/>
              <w:outlineLvl w:val="4"/>
            </w:pPr>
            <w:r w:rsidRPr="003B2991">
              <w:rPr>
                <w:noProof/>
              </w:rPr>
              <w:drawing>
                <wp:inline distT="0" distB="0" distL="0" distR="0" wp14:anchorId="015A7197" wp14:editId="3B07847A">
                  <wp:extent cx="906780" cy="754380"/>
                  <wp:effectExtent l="0" t="0" r="7620" b="762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991" w14:paraId="10EEDE36" w14:textId="77777777" w:rsidTr="00A34C43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61CB9A5B" w:rsidR="003B2991" w:rsidRDefault="003B2991" w:rsidP="004D295F">
            <w:pPr>
              <w:pStyle w:val="Kop5"/>
              <w:outlineLvl w:val="4"/>
            </w:pPr>
            <w:r w:rsidRPr="003B2991"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5FFED0" w14:textId="1E59B4C8" w:rsidR="003B2991" w:rsidRDefault="003B2991" w:rsidP="004A2B7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</w:t>
                </w:r>
                <w:r>
                  <w:t xml:space="preserve"> </w:t>
                </w:r>
                <w:r>
                  <w:t>aanbevolen veiligheids- en onderhoudsrichtlijnen.</w:t>
                </w:r>
              </w:p>
              <w:p w14:paraId="4DEB5792" w14:textId="65B175E1" w:rsidR="003B2991" w:rsidRDefault="003B2991" w:rsidP="0063515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  <w:r>
                  <w:t xml:space="preserve"> </w:t>
                </w:r>
                <w:r>
                  <w:t>geheel.</w:t>
                </w:r>
              </w:p>
              <w:p w14:paraId="588B58B9" w14:textId="6A83B21C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het toestel voor elk gebruik.</w:t>
                </w:r>
              </w:p>
              <w:p w14:paraId="74D7A57E" w14:textId="27ED5CAB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beschadigingen contacteer een bevoegd persoon.</w:t>
                </w:r>
              </w:p>
              <w:p w14:paraId="0FF4CF62" w14:textId="6711EF8E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de zeef voor elk gebruik.</w:t>
                </w:r>
              </w:p>
              <w:p w14:paraId="172D73D2" w14:textId="77777777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toestel niet wanneer u scheurtjes of beschadigingen</w:t>
                </w:r>
                <w:r>
                  <w:t xml:space="preserve"> </w:t>
                </w:r>
                <w:r>
                  <w:t>ontdekt.</w:t>
                </w:r>
              </w:p>
              <w:p w14:paraId="377DD127" w14:textId="1550C4D6" w:rsidR="002B001F" w:rsidRDefault="002B001F" w:rsidP="003B299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40C0A4A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onbeschadigd aansluitsnoer.</w:t>
                </w:r>
              </w:p>
              <w:p w14:paraId="6A9DAEDB" w14:textId="7DC8EFE6" w:rsidR="003B2991" w:rsidRDefault="003B2991" w:rsidP="00050FDD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Leid het aansluitsnoer niet langs scherpe randen of hete</w:t>
                </w:r>
                <w:r>
                  <w:t xml:space="preserve"> </w:t>
                </w:r>
                <w:r>
                  <w:t>oppervlakken.</w:t>
                </w:r>
              </w:p>
              <w:p w14:paraId="3E49F0FC" w14:textId="2EFCD27B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Hulpstukken uitsluitend monteren en verwijderen bij stilstaand en</w:t>
                </w:r>
              </w:p>
              <w:p w14:paraId="35D7CE3C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spanningsloos toestel.</w:t>
                </w:r>
              </w:p>
              <w:p w14:paraId="5D52E7AC" w14:textId="6C2680B9" w:rsidR="002B001F" w:rsidRDefault="002B001F" w:rsidP="003B299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E6989C9" w14:textId="77777777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0992F6FB" w14:textId="249A66EA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Het toestel werkt alleen wanneer de </w:t>
                </w:r>
                <w:proofErr w:type="spellStart"/>
                <w:r>
                  <w:t>sapkan</w:t>
                </w:r>
                <w:proofErr w:type="spellEnd"/>
                <w:r>
                  <w:t xml:space="preserve"> en het deksel goed op</w:t>
                </w:r>
                <w:r>
                  <w:t xml:space="preserve"> </w:t>
                </w:r>
                <w:r>
                  <w:t>het motorgedeelte zijn bevestigd.</w:t>
                </w:r>
              </w:p>
              <w:p w14:paraId="6619BCD2" w14:textId="375C03FB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Steek nooit voorwerpen of uw vingers in de vulopening.</w:t>
                </w:r>
              </w:p>
              <w:p w14:paraId="068D2E71" w14:textId="77777777" w:rsidR="003B2991" w:rsidRDefault="003B2991" w:rsidP="003B29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mag nooit langer dan 2 minuten na elkaar werken, schakel het dan uit en laat het 2 minuten afkoelen.</w:t>
                </w:r>
              </w:p>
              <w:p w14:paraId="28AC3661" w14:textId="5A15849C" w:rsidR="002B001F" w:rsidRDefault="002B001F" w:rsidP="003B2991">
                <w:pPr>
                  <w:ind w:left="360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6DFC694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Als er geen sap meer uit het apparaat stroomt, schakel het dan uit en wacht tot de zeef tot stilstand is gekomen.</w:t>
                </w:r>
              </w:p>
              <w:p w14:paraId="01D2227E" w14:textId="0BFC180A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7581DFA9" w14:textId="79A060C5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uit.</w:t>
                </w:r>
              </w:p>
              <w:p w14:paraId="1BDAC653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het toestel reinigen door onderdompelen in water of een andere vloeistof.</w:t>
                </w:r>
              </w:p>
              <w:p w14:paraId="3D52AB7F" w14:textId="730EDA54" w:rsidR="002B001F" w:rsidRDefault="002B001F" w:rsidP="003B2991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DBE6C57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Probeer nooit zelf onderhoud of reparatie aan het toestel uit te voeren.</w:t>
                </w:r>
              </w:p>
              <w:p w14:paraId="2D4F08E4" w14:textId="56158C8B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4C14F103" w14:textId="6CBB1105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5A6EE64A" w14:textId="202DEAD8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6B859BCB" w14:textId="6B7795FD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34BA7846" w14:textId="77777777" w:rsidR="003B2991" w:rsidRDefault="003B2991" w:rsidP="003B29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</w:t>
                </w:r>
              </w:p>
              <w:p w14:paraId="5822D645" w14:textId="39FCDD16" w:rsidR="002B001F" w:rsidRDefault="002B001F" w:rsidP="003B299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7A54C" w14:textId="77777777" w:rsidR="00A279E1" w:rsidRDefault="00A279E1" w:rsidP="00384B8E">
      <w:pPr>
        <w:spacing w:after="0" w:line="240" w:lineRule="auto"/>
      </w:pPr>
      <w:r>
        <w:separator/>
      </w:r>
    </w:p>
  </w:endnote>
  <w:endnote w:type="continuationSeparator" w:id="0">
    <w:p w14:paraId="4E0C3FD4" w14:textId="77777777" w:rsidR="00A279E1" w:rsidRDefault="00A279E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EF94BBD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3B299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0DD91" w14:textId="77777777" w:rsidR="00A279E1" w:rsidRDefault="00A279E1" w:rsidP="00384B8E">
      <w:pPr>
        <w:spacing w:after="0" w:line="240" w:lineRule="auto"/>
      </w:pPr>
      <w:r>
        <w:separator/>
      </w:r>
    </w:p>
  </w:footnote>
  <w:footnote w:type="continuationSeparator" w:id="0">
    <w:p w14:paraId="13BC3A92" w14:textId="77777777" w:rsidR="00A279E1" w:rsidRDefault="00A279E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3B2991"/>
    <w:rsid w:val="00403D6F"/>
    <w:rsid w:val="004D295F"/>
    <w:rsid w:val="004E0F8E"/>
    <w:rsid w:val="005B7FD3"/>
    <w:rsid w:val="007821D8"/>
    <w:rsid w:val="00782624"/>
    <w:rsid w:val="0080216B"/>
    <w:rsid w:val="009264AB"/>
    <w:rsid w:val="0099111B"/>
    <w:rsid w:val="009A301E"/>
    <w:rsid w:val="009B00D4"/>
    <w:rsid w:val="00A279E1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3859C9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3859C9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3859C9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3859C9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3859C9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3859C9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3859C9"/>
    <w:rsid w:val="00F1232C"/>
    <w:rsid w:val="00F8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https://gemeenschapsonderwijs.sharepoint.com/sites/prodoc/_layouts/15/DocIdRedir.aspx?ID=GOPRO-1830562155-17397</Url>
      <Description>GOPRO-1830562155-17397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88375091-1534-4BE8-A2F2-123E710F0C1C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EA9EEC-C45C-4F4D-B852-B4009B5CCCF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8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Sapcentrifuge</dc:title>
  <dc:subject/>
  <dc:creator>Luc Hermie</dc:creator>
  <cp:keywords/>
  <dc:description/>
  <cp:lastModifiedBy>Luc Hermie</cp:lastModifiedBy>
  <cp:revision>4</cp:revision>
  <dcterms:created xsi:type="dcterms:W3CDTF">2024-02-08T14:49:00Z</dcterms:created>
  <dcterms:modified xsi:type="dcterms:W3CDTF">2024-02-08T14:56:00Z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8c140e1b-b07d-4cd1-90ab-9df84c0b4b9a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