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44527008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D40637" w:rsidR="00D40637" w:rsidP="00D40637" w:rsidRDefault="007145C6" w14:paraId="56D39774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6FD738A6" wp14:editId="2EA51F08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w14:anchorId="248576F6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0FA450F3" wp14:editId="2DC221FE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76D21754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D40637" w:rsidR="00D40637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59776" behindDoc="1" locked="0" layoutInCell="1" allowOverlap="1" wp14:anchorId="0B9ECB18" wp14:editId="65E20593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D40637" w:rsidR="007B53AB" w:rsidP="00F07CD9" w:rsidRDefault="007B53AB" w14:paraId="0E6611AA" w14:textId="77777777">
          <w:pPr>
            <w:rPr>
              <w:rFonts w:cs="Arial" w:asciiTheme="minorHAnsi" w:hAnsiTheme="minorHAnsi"/>
            </w:rPr>
          </w:pPr>
          <w:r w:rsidRPr="00D40637">
            <w:rPr>
              <w:rFonts w:cs="Arial" w:asciiTheme="minorHAnsi" w:hAnsiTheme="minorHAnsi"/>
            </w:rPr>
            <w:t>Gemeenschappelijke preventiedienst</w:t>
          </w:r>
        </w:p>
        <w:p w:rsidRPr="00D40637" w:rsidR="007B53AB" w:rsidP="00F1130F" w:rsidRDefault="007B53AB" w14:paraId="7CC05609" w14:textId="77777777">
          <w:pPr>
            <w:rPr>
              <w:rFonts w:cs="Arial" w:asciiTheme="minorHAnsi" w:hAnsiTheme="minorHAnsi"/>
              <w:b/>
            </w:rPr>
          </w:pPr>
          <w:r w:rsidRPr="00D40637">
            <w:rPr>
              <w:rFonts w:cs="Arial" w:asciiTheme="minorHAnsi" w:hAnsiTheme="minorHAnsi"/>
            </w:rPr>
            <w:t>Veiligheidsinstructiekaart</w:t>
          </w:r>
        </w:p>
      </w:sdtContent>
    </w:sdt>
    <w:p w:rsidRPr="00D40637" w:rsidR="007B53AB" w:rsidP="00677F90" w:rsidRDefault="007B53AB" w14:paraId="79B188B5" w14:textId="77777777">
      <w:pPr>
        <w:rPr>
          <w:rFonts w:cs="Arial" w:asciiTheme="minorHAnsi" w:hAnsiTheme="minorHAnsi"/>
        </w:rPr>
      </w:pPr>
    </w:p>
    <w:p w:rsidRPr="00D40637" w:rsidR="007B53AB" w:rsidP="00F1130F" w:rsidRDefault="007B53AB" w14:paraId="2AD68842" w14:textId="77777777">
      <w:pPr>
        <w:tabs>
          <w:tab w:val="left" w:pos="8580"/>
        </w:tabs>
        <w:rPr>
          <w:rFonts w:cs="Arial" w:asciiTheme="minorHAnsi" w:hAnsiTheme="minorHAnsi"/>
        </w:rPr>
      </w:pPr>
      <w:r w:rsidRPr="00D40637">
        <w:rPr>
          <w:rFonts w:cs="Arial" w:asciiTheme="minorHAnsi" w:hAnsiTheme="minorHAnsi"/>
        </w:rPr>
        <w:tab/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w:rsidRPr="00D40637" w:rsidR="007B53AB" w:rsidTr="0067060F" w14:paraId="4CFBF617" w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00458346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D40637" w:rsidR="007B53AB" w:rsidP="00985DED" w:rsidRDefault="0067060F" w14:paraId="0336133D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D40637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ED1F2F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D40637" w:rsidR="007B53AB" w:rsidP="0052503F" w:rsidRDefault="00E95C89" w14:paraId="4C8CB4AC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D40637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Rolkrik</w:t>
                </w:r>
              </w:p>
            </w:sdtContent>
          </w:sdt>
        </w:tc>
      </w:tr>
      <w:tr w:rsidRPr="00D40637" w:rsidR="007B53AB" w:rsidTr="0067060F" w14:paraId="3280BFC3" w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7964322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5F03E5" w:rsidRDefault="007B53AB" w14:paraId="791CA565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40637" w:rsidR="007B53AB" w:rsidP="005F03E5" w:rsidRDefault="007B53AB" w14:paraId="5B021A1D" w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616868751"/>
              <w:lock w:val="contentLocked"/>
              <w:placeholder>
                <w:docPart w:val="DefaultPlaceholder_1082065158"/>
              </w:placeholder>
              <w:group/>
            </w:sdtPr>
            <w:sdtContent>
              <w:p w:rsidR="007B53AB" w:rsidP="00F8138C" w:rsidRDefault="00E227FF" w14:paraId="7AB09F47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F8138C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F8138C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6704" behindDoc="0" locked="0" layoutInCell="1" allowOverlap="1" wp14:anchorId="2AFCB889" wp14:editId="3C403B55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F8138C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F8138C" w:rsidP="00F8138C" w:rsidRDefault="00F8138C" w14:paraId="64DB5157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F8138C" w:rsidP="00F8138C" w:rsidRDefault="00F8138C" w14:paraId="4CCC5BD5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D40637" w:rsidR="00F8138C" w:rsidP="00F8138C" w:rsidRDefault="00F8138C" w14:paraId="56EBE36D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w:rsidRPr="00D40637" w:rsidR="007B53AB" w:rsidTr="0067060F" w14:paraId="64AF9B01" w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155035516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985DED" w:rsidRDefault="007B53AB" w14:paraId="10497CA7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0637" w:rsidR="007B53AB" w:rsidP="00694DD0" w:rsidRDefault="007B53AB" w14:paraId="6E3FB9D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0637" w:rsidR="007B53AB" w:rsidP="00677F90" w:rsidRDefault="007B53AB" w14:paraId="1DC9E053" w14:textId="77777777">
            <w:pPr>
              <w:rPr>
                <w:rFonts w:cs="Arial" w:asciiTheme="minorHAnsi" w:hAnsiTheme="minorHAnsi"/>
              </w:rPr>
            </w:pPr>
          </w:p>
        </w:tc>
      </w:tr>
      <w:tr w:rsidRPr="00D40637" w:rsidR="007B53AB" w:rsidTr="0067060F" w14:paraId="623B0744" w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615819787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5F03E5" w:rsidRDefault="007B53AB" w14:paraId="3FDA60D0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0637" w:rsidR="007B53AB" w:rsidP="00694DD0" w:rsidRDefault="007B53AB" w14:paraId="37C0D12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0637" w:rsidR="007B53AB" w:rsidP="00677F90" w:rsidRDefault="007B53AB" w14:paraId="7B255501" w14:textId="77777777">
            <w:pPr>
              <w:rPr>
                <w:rFonts w:cs="Arial" w:asciiTheme="minorHAnsi" w:hAnsiTheme="minorHAnsi"/>
              </w:rPr>
            </w:pPr>
          </w:p>
        </w:tc>
      </w:tr>
      <w:tr w:rsidRPr="00D40637" w:rsidR="007B53AB" w:rsidTr="0067060F" w14:paraId="4DF9C5CE" w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683427514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5F03E5" w:rsidRDefault="007B53AB" w14:paraId="0D9297F1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0637" w:rsidR="007B53AB" w:rsidP="00694DD0" w:rsidRDefault="007B53AB" w14:paraId="4BDBC307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0637" w:rsidR="007B53AB" w:rsidP="00677F90" w:rsidRDefault="007B53AB" w14:paraId="48D5D283" w14:textId="77777777">
            <w:pPr>
              <w:rPr>
                <w:rFonts w:cs="Arial" w:asciiTheme="minorHAnsi" w:hAnsiTheme="minorHAnsi"/>
              </w:rPr>
            </w:pPr>
          </w:p>
        </w:tc>
      </w:tr>
      <w:tr w:rsidRPr="00D40637" w:rsidR="007B53AB" w:rsidTr="0067060F" w14:paraId="1D920B5A" w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183323480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5F03E5" w:rsidRDefault="007B53AB" w14:paraId="02263DFE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0637" w:rsidR="007B53AB" w:rsidP="00694DD0" w:rsidRDefault="007B53AB" w14:paraId="1024D7B3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0637" w:rsidR="007B53AB" w:rsidP="00677F90" w:rsidRDefault="007B53AB" w14:paraId="707397C3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1671302508"/>
          <w:lock w:val="contentLocked"/>
          <w:placeholder>
            <w:docPart w:val="DefaultPlaceholder_1082065158"/>
          </w:placeholder>
          <w:group/>
        </w:sdtPr>
        <w:sdtContent>
          <w:tr w:rsidRPr="00D40637" w:rsidR="007B53AB" w:rsidTr="0067060F" w14:paraId="02734A30" w14:textId="77777777">
            <w:tblPrEx>
              <w:tblCellMar>
                <w:left w:w="68" w:type="dxa"/>
                <w:right w:w="68" w:type="dxa"/>
              </w:tblCellMar>
            </w:tblPrEx>
            <w:trPr>
              <w:trHeight w:val="804"/>
            </w:trPr>
            <w:tc>
              <w:tcPr>
                <w:tcW w:w="10414" w:type="dxa"/>
                <w:gridSpan w:val="3"/>
                <w:vAlign w:val="center"/>
              </w:tcPr>
              <w:p w:rsidRPr="00D40637" w:rsidR="00B00F6F" w:rsidP="00B00F6F" w:rsidRDefault="000A7273" w14:paraId="06CA4AC0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D40637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D40637" w:rsidR="007B53AB" w:rsidP="004A4E3C" w:rsidRDefault="00B00F6F" w14:paraId="19A24D11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D40637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D40637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216726357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03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3119"/>
            <w:gridCol w:w="3686"/>
            <w:gridCol w:w="3543"/>
            <w:gridCol w:w="55"/>
          </w:tblGrid>
          <w:tr w:rsidRPr="00D40637" w:rsidR="000A7273" w:rsidTr="0067060F" w14:paraId="27151D6A" w14:textId="77777777">
            <w:trPr>
              <w:trHeight w:val="481" w:hRule="exact"/>
            </w:trPr>
            <w:tc>
              <w:tcPr>
                <w:tcW w:w="10403" w:type="dxa"/>
                <w:gridSpan w:val="4"/>
                <w:shd w:val="clear" w:color="auto" w:fill="C3004A"/>
              </w:tcPr>
              <w:p w:rsidRPr="00D40637" w:rsidR="000A7273" w:rsidP="00606B92" w:rsidRDefault="000A7273" w14:paraId="1BF1D215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D40637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Pr="00D40637" w:rsidR="0067060F" w:rsidTr="0067060F" w14:paraId="7F5A12F1" w14:textId="77777777">
            <w:trPr>
              <w:gridAfter w:val="1"/>
              <w:wAfter w:w="55" w:type="dxa"/>
              <w:trHeight w:val="1126" w:hRule="exact"/>
            </w:trPr>
            <w:tc>
              <w:tcPr>
                <w:tcW w:w="3119" w:type="dxa"/>
              </w:tcPr>
              <w:p w:rsidRPr="00D40637" w:rsidR="0067060F" w:rsidP="00C23204" w:rsidRDefault="0067060F" w14:paraId="7016354F" w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D40637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70528" behindDoc="0" locked="0" layoutInCell="1" allowOverlap="1" wp14:anchorId="0731045F" wp14:editId="7E8177D7">
                      <wp:simplePos x="0" y="0"/>
                      <wp:positionH relativeFrom="column">
                        <wp:posOffset>609641</wp:posOffset>
                      </wp:positionH>
                      <wp:positionV relativeFrom="paragraph">
                        <wp:posOffset>42611</wp:posOffset>
                      </wp:positionV>
                      <wp:extent cx="641267" cy="547599"/>
                      <wp:effectExtent l="0" t="0" r="6985" b="508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1267" cy="54759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3686" w:type="dxa"/>
                <w:vAlign w:val="center"/>
              </w:tcPr>
              <w:p w:rsidRPr="00D40637" w:rsidR="0067060F" w:rsidP="00C23204" w:rsidRDefault="0067060F" w14:paraId="1F0814AF" w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D40637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47DF704F" wp14:editId="61E4749E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3" w:type="dxa"/>
                <w:tcBorders>
                  <w:right w:val="single" w:color="auto" w:sz="4" w:space="0"/>
                </w:tcBorders>
                <w:vAlign w:val="center"/>
              </w:tcPr>
              <w:p w:rsidRPr="00D40637" w:rsidR="0067060F" w:rsidP="00C23204" w:rsidRDefault="0067060F" w14:paraId="140E3027" w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D40637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distT="0" distB="0" distL="114300" distR="114300" simplePos="0" relativeHeight="251671552" behindDoc="0" locked="0" layoutInCell="1" allowOverlap="1" wp14:anchorId="145ABD26" wp14:editId="781715EC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-13970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</w:tr>
          <w:tr w:rsidRPr="00D40637" w:rsidR="0067060F" w:rsidTr="0067060F" w14:paraId="07D6310F" w14:textId="77777777">
            <w:trPr>
              <w:gridAfter w:val="1"/>
              <w:wAfter w:w="55" w:type="dxa"/>
              <w:trHeight w:val="575" w:hRule="exact"/>
            </w:trPr>
            <w:tc>
              <w:tcPr>
                <w:tcW w:w="3119" w:type="dxa"/>
                <w:vAlign w:val="center"/>
              </w:tcPr>
              <w:p w:rsidRPr="00D40637" w:rsidR="0067060F" w:rsidP="000A7273" w:rsidRDefault="0067060F" w14:paraId="3D95B265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40637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3686" w:type="dxa"/>
                <w:vAlign w:val="center"/>
              </w:tcPr>
              <w:p w:rsidRPr="00D40637" w:rsidR="0067060F" w:rsidP="007461B3" w:rsidRDefault="0067060F" w14:paraId="32E9967F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40637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3543" w:type="dxa"/>
                <w:vAlign w:val="center"/>
              </w:tcPr>
              <w:p w:rsidRPr="00D40637" w:rsidR="0067060F" w:rsidP="000A7273" w:rsidRDefault="0067060F" w14:paraId="463F5CC1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40637">
                  <w:rPr>
                    <w:rFonts w:cs="Arial" w:asciiTheme="minorHAnsi" w:hAnsiTheme="minorHAnsi"/>
                    <w:sz w:val="18"/>
                    <w:szCs w:val="18"/>
                  </w:rPr>
                  <w:t>Veiligheidsschoenen</w:t>
                </w:r>
              </w:p>
            </w:tc>
          </w:tr>
        </w:tbl>
      </w:sdtContent>
    </w:sdt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42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916973032"/>
          <w:lock w:val="contentLocked"/>
          <w:placeholder>
            <w:docPart w:val="DefaultPlaceholder_1082065158"/>
          </w:placeholder>
          <w:group/>
        </w:sdtPr>
        <w:sdtContent>
          <w:tr w:rsidRPr="00D40637" w:rsidR="007B53AB" w:rsidTr="00041E01" w14:paraId="7DA1F2C3" w14:textId="77777777">
            <w:trPr>
              <w:trHeight w:val="454" w:hRule="exact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:rsidRPr="00D40637" w:rsidR="007B53AB" w:rsidP="00EE4707" w:rsidRDefault="007B53AB" w14:paraId="3F24B0DD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40637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w:rsidRPr="00D40637" w:rsidR="007B53AB" w:rsidTr="0067060F" w14:paraId="6C030CF7" w14:textId="77777777">
        <w:trPr>
          <w:trHeight w:val="3766"/>
        </w:trPr>
        <w:tc>
          <w:tcPr>
            <w:tcW w:w="1702" w:type="dxa"/>
            <w:vAlign w:val="center"/>
          </w:tcPr>
          <w:p w:rsidRPr="00D40637" w:rsidR="007B53AB" w:rsidP="00CA0EB0" w:rsidRDefault="007B53AB" w14:paraId="48EB12EF" w14:textId="18143AFD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40637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40637" w:rsidR="007B53AB" w:rsidP="00B90B69" w:rsidRDefault="007B53AB" w14:paraId="7D422A78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40637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67060F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D40637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67060F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D40637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  <w:gridSpan w:val="3"/>
          </w:tcPr>
          <w:p w:rsidRPr="00ED1F2F" w:rsidR="00B90B69" w:rsidP="00B90B69" w:rsidRDefault="00FE261D" w14:paraId="6E644104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D40637">
              <w:rPr>
                <w:rFonts w:cs="Arial" w:asciiTheme="minorHAnsi" w:hAnsiTheme="minorHAnsi"/>
                <w:sz w:val="20"/>
              </w:rPr>
              <w:t>Toestel</w:t>
            </w:r>
            <w:r w:rsidRPr="00D40637" w:rsidR="00B90B69">
              <w:rPr>
                <w:rFonts w:cs="Arial" w:asciiTheme="minorHAnsi" w:hAnsiTheme="minorHAnsi"/>
                <w:sz w:val="20"/>
              </w:rPr>
              <w:t xml:space="preserve"> uitsluitend te bedienen / af te stellen door 1 persoon met voldoende </w:t>
            </w:r>
            <w:r w:rsidRPr="00ED1F2F" w:rsidR="00B90B69">
              <w:rPr>
                <w:rFonts w:cs="Arial" w:asciiTheme="minorHAnsi" w:hAnsiTheme="minorHAnsi"/>
                <w:sz w:val="20"/>
              </w:rPr>
              <w:t>opleiding en onder toezicht.</w:t>
            </w:r>
          </w:p>
          <w:p w:rsidR="00AC66BE" w:rsidP="00B90B69" w:rsidRDefault="00E90AEC" w14:paraId="171F275F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Gebruik d</w:t>
            </w:r>
            <w:r w:rsidRPr="00ED1F2F" w:rsidR="00AC66BE">
              <w:rPr>
                <w:rFonts w:cs="Arial" w:asciiTheme="minorHAnsi" w:hAnsiTheme="minorHAnsi"/>
                <w:sz w:val="20"/>
              </w:rPr>
              <w:t xml:space="preserve">e </w:t>
            </w:r>
            <w:r w:rsidRPr="00ED1F2F" w:rsidR="00AE63CE">
              <w:rPr>
                <w:rFonts w:cs="Arial" w:asciiTheme="minorHAnsi" w:hAnsiTheme="minorHAnsi"/>
                <w:sz w:val="20"/>
              </w:rPr>
              <w:t>krik</w:t>
            </w:r>
            <w:r w:rsidRPr="00ED1F2F" w:rsidR="00AC66BE">
              <w:rPr>
                <w:rFonts w:cs="Arial" w:asciiTheme="minorHAnsi" w:hAnsiTheme="minorHAnsi"/>
                <w:sz w:val="20"/>
              </w:rPr>
              <w:t xml:space="preserve"> enkel en alleen </w:t>
            </w:r>
            <w:r w:rsidRPr="00ED1F2F">
              <w:rPr>
                <w:rFonts w:cs="Arial" w:asciiTheme="minorHAnsi" w:hAnsiTheme="minorHAnsi"/>
                <w:sz w:val="20"/>
              </w:rPr>
              <w:t xml:space="preserve">om </w:t>
            </w:r>
            <w:r w:rsidRPr="00ED1F2F" w:rsidR="00AC66BE">
              <w:rPr>
                <w:rFonts w:cs="Arial" w:asciiTheme="minorHAnsi" w:hAnsiTheme="minorHAnsi"/>
                <w:sz w:val="20"/>
              </w:rPr>
              <w:t xml:space="preserve">voertuigen </w:t>
            </w:r>
            <w:r w:rsidRPr="00ED1F2F">
              <w:rPr>
                <w:rFonts w:cs="Arial" w:asciiTheme="minorHAnsi" w:hAnsiTheme="minorHAnsi"/>
                <w:sz w:val="20"/>
              </w:rPr>
              <w:t xml:space="preserve">te heffen </w:t>
            </w:r>
            <w:r w:rsidRPr="00ED1F2F" w:rsidR="00AC66BE">
              <w:rPr>
                <w:rFonts w:cs="Arial" w:asciiTheme="minorHAnsi" w:hAnsiTheme="minorHAnsi"/>
                <w:sz w:val="20"/>
              </w:rPr>
              <w:t xml:space="preserve">en niet </w:t>
            </w:r>
            <w:r w:rsidRPr="00ED1F2F">
              <w:rPr>
                <w:rFonts w:cs="Arial" w:asciiTheme="minorHAnsi" w:hAnsiTheme="minorHAnsi"/>
                <w:sz w:val="20"/>
              </w:rPr>
              <w:t>om</w:t>
            </w:r>
            <w:r w:rsidRPr="00ED1F2F" w:rsidR="003074A5">
              <w:rPr>
                <w:rFonts w:cs="Arial" w:asciiTheme="minorHAnsi" w:hAnsiTheme="minorHAnsi"/>
                <w:sz w:val="20"/>
              </w:rPr>
              <w:t xml:space="preserve"> </w:t>
            </w:r>
            <w:r w:rsidRPr="00ED1F2F">
              <w:rPr>
                <w:rFonts w:cs="Arial" w:asciiTheme="minorHAnsi" w:hAnsiTheme="minorHAnsi"/>
                <w:sz w:val="20"/>
              </w:rPr>
              <w:t>ze te verplaatsen</w:t>
            </w:r>
            <w:r w:rsidRPr="00ED1F2F" w:rsidR="00AC66BE">
              <w:rPr>
                <w:rFonts w:cs="Arial" w:asciiTheme="minorHAnsi" w:hAnsiTheme="minorHAnsi"/>
                <w:sz w:val="20"/>
              </w:rPr>
              <w:t>.</w:t>
            </w:r>
          </w:p>
          <w:p w:rsidRPr="00ED1F2F" w:rsidR="00786423" w:rsidP="00B90B69" w:rsidRDefault="00786423" w14:paraId="1E57A56E" w14:textId="0012445F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Werk nooit onder een auto die enkel en alleen op de krik rust.</w:t>
            </w:r>
          </w:p>
          <w:p w:rsidRPr="00ED1F2F" w:rsidR="00B90B69" w:rsidP="00B90B69" w:rsidRDefault="00B90B69" w14:paraId="2136372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ED1F2F" w:rsidR="00B90B69" w:rsidP="00B90B69" w:rsidRDefault="00B90B69" w14:paraId="37EEFCF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786423" w:rsidR="00786423" w:rsidP="00786423" w:rsidRDefault="00E90AEC" w14:paraId="6404C015" w14:textId="21E89575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Controleer v</w:t>
            </w:r>
            <w:r w:rsidRPr="00ED1F2F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ED1F2F" w:rsidR="007B7735">
              <w:rPr>
                <w:rFonts w:cs="Arial" w:asciiTheme="minorHAnsi" w:hAnsiTheme="minorHAnsi"/>
                <w:sz w:val="20"/>
              </w:rPr>
              <w:t xml:space="preserve">de </w:t>
            </w:r>
            <w:r w:rsidRPr="00ED1F2F" w:rsidR="003074A5">
              <w:rPr>
                <w:rFonts w:cs="Arial" w:asciiTheme="minorHAnsi" w:hAnsiTheme="minorHAnsi"/>
                <w:sz w:val="20"/>
              </w:rPr>
              <w:t>krik</w:t>
            </w:r>
            <w:r w:rsidRPr="00ED1F2F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ED1F2F" w:rsidR="003074A5">
              <w:rPr>
                <w:rFonts w:cs="Arial" w:asciiTheme="minorHAnsi" w:hAnsiTheme="minorHAnsi"/>
                <w:sz w:val="20"/>
              </w:rPr>
              <w:t>gebruiken</w:t>
            </w:r>
            <w:r w:rsidRPr="00ED1F2F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ED1F2F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ED1F2F">
              <w:rPr>
                <w:rFonts w:cs="Arial" w:asciiTheme="minorHAnsi" w:hAnsiTheme="minorHAnsi"/>
                <w:sz w:val="20"/>
              </w:rPr>
              <w:t xml:space="preserve">een </w:t>
            </w:r>
            <w:r w:rsidRPr="00ED1F2F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ED1F2F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D40637" w:rsidR="003074A5" w:rsidP="003074A5" w:rsidRDefault="00CC1B81" w14:paraId="33EE36C8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Gebruik de k</w:t>
            </w:r>
            <w:r w:rsidRPr="00ED1F2F" w:rsidR="003074A5">
              <w:rPr>
                <w:rFonts w:cs="Arial" w:asciiTheme="minorHAnsi" w:hAnsiTheme="minorHAnsi"/>
                <w:sz w:val="20"/>
              </w:rPr>
              <w:t>rik enkel en alleen op een effen</w:t>
            </w:r>
            <w:r w:rsidRPr="00D40637" w:rsidR="003074A5">
              <w:rPr>
                <w:rFonts w:cs="Arial" w:asciiTheme="minorHAnsi" w:hAnsiTheme="minorHAnsi"/>
                <w:sz w:val="20"/>
              </w:rPr>
              <w:t xml:space="preserve"> en solide ondergrond.</w:t>
            </w:r>
          </w:p>
          <w:p w:rsidRPr="00D40637" w:rsidR="003074A5" w:rsidP="003074A5" w:rsidRDefault="003074A5" w14:paraId="54B874FD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D40637">
              <w:rPr>
                <w:rFonts w:cs="Arial" w:asciiTheme="minorHAnsi" w:hAnsiTheme="minorHAnsi"/>
                <w:sz w:val="20"/>
              </w:rPr>
              <w:t>Blokkeer de wielen en trek de handrem op.</w:t>
            </w:r>
          </w:p>
          <w:p w:rsidRPr="00D40637" w:rsidR="00B90B69" w:rsidP="00B90B69" w:rsidRDefault="00B90B69" w14:paraId="436D020D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D40637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D40637" w:rsidR="000B1DD1" w:rsidP="00B90B69" w:rsidRDefault="000B1DD1" w14:paraId="47F47507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D40637">
              <w:rPr>
                <w:rFonts w:cs="Arial" w:asciiTheme="minorHAnsi" w:hAnsiTheme="minorHAnsi"/>
                <w:sz w:val="20"/>
              </w:rPr>
              <w:t xml:space="preserve">Controleer of het </w:t>
            </w:r>
            <w:r w:rsidRPr="00D40637" w:rsidR="003074A5">
              <w:rPr>
                <w:rFonts w:cs="Arial" w:asciiTheme="minorHAnsi" w:hAnsiTheme="minorHAnsi"/>
                <w:sz w:val="20"/>
              </w:rPr>
              <w:t>draag</w:t>
            </w:r>
            <w:r w:rsidRPr="00D40637">
              <w:rPr>
                <w:rFonts w:cs="Arial" w:asciiTheme="minorHAnsi" w:hAnsiTheme="minorHAnsi"/>
                <w:sz w:val="20"/>
              </w:rPr>
              <w:t xml:space="preserve">vermogen van de </w:t>
            </w:r>
            <w:r w:rsidRPr="00D40637" w:rsidR="003074A5">
              <w:rPr>
                <w:rFonts w:cs="Arial" w:asciiTheme="minorHAnsi" w:hAnsiTheme="minorHAnsi"/>
                <w:sz w:val="20"/>
              </w:rPr>
              <w:t>krik</w:t>
            </w:r>
            <w:r w:rsidRPr="00D40637">
              <w:rPr>
                <w:rFonts w:cs="Arial" w:asciiTheme="minorHAnsi" w:hAnsiTheme="minorHAnsi"/>
                <w:sz w:val="20"/>
              </w:rPr>
              <w:t xml:space="preserve"> overeenstemt met het gewicht van het voertuig.</w:t>
            </w:r>
          </w:p>
          <w:p w:rsidRPr="00D40637" w:rsidR="00B90B69" w:rsidP="00B90B69" w:rsidRDefault="00B90B69" w14:paraId="083A7240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D40637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67060F" w:rsidR="00F70548" w:rsidP="0067060F" w:rsidRDefault="00B90B69" w14:paraId="453DB985" w14:textId="672BD84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40637">
              <w:rPr>
                <w:rFonts w:cs="Arial" w:asciiTheme="minorHAnsi" w:hAnsiTheme="minorHAnsi"/>
                <w:sz w:val="20"/>
              </w:rPr>
              <w:t>Draag geen loshangende kledij.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-894738417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D40637" w:rsidR="007B53AB" w:rsidTr="00786423" w14:paraId="07E4680A" w14:textId="77777777">
            <w:trPr>
              <w:trHeight w:val="276"/>
            </w:trPr>
            <w:tc>
              <w:tcPr>
                <w:tcW w:w="1702" w:type="dxa"/>
                <w:vAlign w:val="center"/>
              </w:tcPr>
              <w:p w:rsidRPr="00D40637" w:rsidR="007B53AB" w:rsidP="00CA0EB0" w:rsidRDefault="007B53AB" w14:paraId="4C153DEA" w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D4063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0" w:type="dxa"/>
                <w:gridSpan w:val="3"/>
              </w:tcPr>
              <w:p w:rsidRPr="0067060F" w:rsidR="007B53AB" w:rsidP="0067060F" w:rsidRDefault="003074A5" w14:paraId="65F52048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D40637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="00ED1F2F">
                  <w:rPr>
                    <w:rFonts w:asciiTheme="minorHAnsi" w:hAnsiTheme="minorHAnsi"/>
                    <w:sz w:val="20"/>
                  </w:rPr>
                  <w:t>Niet van toepassing.</w:t>
                </w:r>
                <w:r w:rsidRPr="00D40637" w:rsidR="007B53AB">
                  <w:rPr>
                    <w:rFonts w:asciiTheme="minorHAnsi" w:hAnsiTheme="minorHAnsi"/>
                    <w:sz w:val="20"/>
                  </w:rPr>
                  <w:tab/>
                </w:r>
              </w:p>
            </w:tc>
          </w:tr>
        </w:sdtContent>
      </w:sdt>
      <w:tr w:rsidRPr="00ED1F2F" w:rsidR="007B53AB" w:rsidTr="00786423" w14:paraId="4C16C1F2" w14:textId="77777777">
        <w:trPr>
          <w:trHeight w:val="921"/>
        </w:trPr>
        <w:tc>
          <w:tcPr>
            <w:tcW w:w="1702" w:type="dxa"/>
            <w:vAlign w:val="center"/>
          </w:tcPr>
          <w:p w:rsidRPr="00ED1F2F" w:rsidR="007B53AB" w:rsidP="00CA0EB0" w:rsidRDefault="007B53AB" w14:paraId="6078011A" w14:textId="4169F72E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ED1F2F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  <w:gridSpan w:val="3"/>
          </w:tcPr>
          <w:p w:rsidRPr="00786423" w:rsidR="006B7CFC" w:rsidP="00432FD5" w:rsidRDefault="006B7CFC" w14:paraId="76CF287F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Controleer</w:t>
            </w:r>
            <w:r w:rsidRPr="00ED1F2F" w:rsidR="00432FD5">
              <w:rPr>
                <w:rFonts w:cs="Arial" w:asciiTheme="minorHAnsi" w:hAnsiTheme="minorHAnsi"/>
                <w:sz w:val="20"/>
              </w:rPr>
              <w:t xml:space="preserve"> </w:t>
            </w:r>
            <w:r w:rsidRPr="00ED1F2F" w:rsidR="000A7273">
              <w:rPr>
                <w:rFonts w:cs="Arial" w:asciiTheme="minorHAnsi" w:hAnsiTheme="minorHAnsi"/>
                <w:sz w:val="20"/>
              </w:rPr>
              <w:t>o</w:t>
            </w:r>
            <w:r w:rsidRPr="00ED1F2F" w:rsidR="000B1DD1">
              <w:rPr>
                <w:rFonts w:cs="Arial" w:asciiTheme="minorHAnsi" w:hAnsiTheme="minorHAnsi"/>
                <w:sz w:val="20"/>
              </w:rPr>
              <w:t>f de werkzone vrij is van olieresten</w:t>
            </w:r>
            <w:r w:rsidRPr="00ED1F2F" w:rsidR="000A7273">
              <w:rPr>
                <w:rFonts w:cs="Arial" w:asciiTheme="minorHAnsi" w:hAnsiTheme="minorHAnsi"/>
                <w:sz w:val="20"/>
              </w:rPr>
              <w:t>.</w:t>
            </w:r>
          </w:p>
          <w:p w:rsidRPr="00ED1F2F" w:rsidR="00786423" w:rsidP="00432FD5" w:rsidRDefault="00786423" w14:paraId="74AA428A" w14:textId="4928AB1D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Controleer of het olieniveau in orde is.</w:t>
            </w:r>
          </w:p>
          <w:p w:rsidRPr="00ED1F2F" w:rsidR="003074A5" w:rsidP="003074A5" w:rsidRDefault="003074A5" w14:paraId="0451791D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Plaats de krik onder de op de auto voorziene steunpunten.</w:t>
            </w:r>
          </w:p>
          <w:p w:rsidRPr="00ED1F2F" w:rsidR="000D397C" w:rsidP="00432FD5" w:rsidRDefault="003074A5" w14:paraId="44A01371" w14:textId="39EB748F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1F2F">
              <w:rPr>
                <w:rFonts w:cs="Arial" w:asciiTheme="minorHAnsi" w:hAnsiTheme="minorHAnsi"/>
                <w:sz w:val="20"/>
              </w:rPr>
              <w:t>Gebruik extra steunen om het voertuig te ondersteunen voor</w:t>
            </w:r>
            <w:r w:rsidRPr="00ED1F2F" w:rsidR="00432FD5">
              <w:rPr>
                <w:rFonts w:cs="Arial" w:asciiTheme="minorHAnsi" w:hAnsiTheme="minorHAnsi"/>
                <w:sz w:val="20"/>
              </w:rPr>
              <w:t xml:space="preserve"> je </w:t>
            </w:r>
            <w:r w:rsidRPr="00ED1F2F">
              <w:rPr>
                <w:rFonts w:cs="Arial" w:asciiTheme="minorHAnsi" w:hAnsiTheme="minorHAnsi"/>
                <w:sz w:val="20"/>
              </w:rPr>
              <w:t xml:space="preserve">onder het </w:t>
            </w:r>
            <w:r w:rsidRPr="00786423">
              <w:rPr>
                <w:rFonts w:cs="Arial" w:asciiTheme="minorHAnsi" w:hAnsiTheme="minorHAnsi"/>
                <w:iCs/>
                <w:sz w:val="20"/>
              </w:rPr>
              <w:t>voertui</w:t>
            </w:r>
            <w:r w:rsidR="00786423">
              <w:rPr>
                <w:rFonts w:cs="Arial" w:asciiTheme="minorHAnsi" w:hAnsiTheme="minorHAnsi"/>
                <w:iCs/>
                <w:sz w:val="20"/>
              </w:rPr>
              <w:t xml:space="preserve">g </w:t>
            </w:r>
            <w:r w:rsidRPr="00786423" w:rsidR="00432FD5">
              <w:rPr>
                <w:rFonts w:cs="Arial" w:asciiTheme="minorHAnsi" w:hAnsiTheme="minorHAnsi"/>
                <w:iCs/>
                <w:sz w:val="20"/>
              </w:rPr>
              <w:t>gaat</w:t>
            </w:r>
            <w:r w:rsidRPr="00ED1F2F">
              <w:rPr>
                <w:rFonts w:cs="Arial" w:asciiTheme="minorHAnsi" w:hAnsiTheme="minorHAnsi"/>
                <w:sz w:val="20"/>
              </w:rPr>
              <w:t>.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731814737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ED1F2F" w:rsidR="007B53AB" w:rsidTr="0067060F" w14:paraId="4FCC4BEB" w14:textId="77777777">
            <w:trPr>
              <w:trHeight w:val="536"/>
            </w:trPr>
            <w:tc>
              <w:tcPr>
                <w:tcW w:w="1702" w:type="dxa"/>
                <w:vAlign w:val="center"/>
              </w:tcPr>
              <w:p w:rsidRPr="00ED1F2F" w:rsidR="007B53AB" w:rsidP="00CA0EB0" w:rsidRDefault="007B53AB" w14:paraId="201B5056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ED1F2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  <w:gridSpan w:val="3"/>
              </w:tcPr>
              <w:p w:rsidRPr="0067060F" w:rsidR="00254022" w:rsidP="0067060F" w:rsidRDefault="003074A5" w14:paraId="52E5AA8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D1F2F">
                  <w:rPr>
                    <w:rFonts w:asciiTheme="minorHAnsi" w:hAnsiTheme="minorHAnsi"/>
                    <w:sz w:val="20"/>
                  </w:rPr>
                  <w:t>Zorg voor een werkomgeving zonder hindernissen.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46399840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ED1F2F" w:rsidR="007B53AB" w:rsidTr="0067060F" w14:paraId="37D8A173" w14:textId="77777777">
            <w:trPr>
              <w:trHeight w:val="521"/>
            </w:trPr>
            <w:tc>
              <w:tcPr>
                <w:tcW w:w="1702" w:type="dxa"/>
                <w:vAlign w:val="center"/>
              </w:tcPr>
              <w:p w:rsidRPr="00ED1F2F" w:rsidR="007B53AB" w:rsidP="00CA0EB0" w:rsidRDefault="007B53AB" w14:paraId="6B8963C4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ED1F2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  <w:gridSpan w:val="3"/>
              </w:tcPr>
              <w:p w:rsidRPr="00ED1F2F" w:rsidR="0052503F" w:rsidP="003B47FA" w:rsidRDefault="00432FD5" w14:paraId="10C5378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D1F2F">
                  <w:rPr>
                    <w:rFonts w:asciiTheme="minorHAnsi" w:hAnsiTheme="minorHAnsi"/>
                    <w:sz w:val="20"/>
                  </w:rPr>
                  <w:t>Ruim de w</w:t>
                </w:r>
                <w:r w:rsidRPr="00ED1F2F" w:rsidR="00254022">
                  <w:rPr>
                    <w:rFonts w:asciiTheme="minorHAnsi" w:hAnsiTheme="minorHAnsi"/>
                    <w:sz w:val="20"/>
                  </w:rPr>
                  <w:t>erkpost o</w:t>
                </w:r>
                <w:r w:rsidRPr="00ED1F2F">
                  <w:rPr>
                    <w:rFonts w:asciiTheme="minorHAnsi" w:hAnsiTheme="minorHAnsi"/>
                    <w:sz w:val="20"/>
                  </w:rPr>
                  <w:t>p</w:t>
                </w:r>
                <w:r w:rsidRPr="00ED1F2F" w:rsidR="00254022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67060F" w:rsidR="007B53AB" w:rsidP="0067060F" w:rsidRDefault="00432FD5" w14:paraId="78F05ACF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ED1F2F">
                  <w:rPr>
                    <w:rFonts w:asciiTheme="minorHAnsi" w:hAnsiTheme="minorHAnsi"/>
                    <w:sz w:val="20"/>
                  </w:rPr>
                  <w:t>Stal de k</w:t>
                </w:r>
                <w:r w:rsidRPr="00ED1F2F" w:rsidR="002B5107">
                  <w:rPr>
                    <w:rFonts w:asciiTheme="minorHAnsi" w:hAnsiTheme="minorHAnsi"/>
                    <w:sz w:val="20"/>
                  </w:rPr>
                  <w:t>rik zo</w:t>
                </w:r>
                <w:r w:rsidRPr="00ED1F2F">
                  <w:rPr>
                    <w:rFonts w:asciiTheme="minorHAnsi" w:hAnsiTheme="minorHAnsi"/>
                    <w:sz w:val="20"/>
                  </w:rPr>
                  <w:t xml:space="preserve">, </w:t>
                </w:r>
                <w:r w:rsidRPr="00ED1F2F" w:rsidR="002B5107">
                  <w:rPr>
                    <w:rFonts w:asciiTheme="minorHAnsi" w:hAnsiTheme="minorHAnsi"/>
                    <w:sz w:val="20"/>
                  </w:rPr>
                  <w:t>dat hij geen bijkomend val-</w:t>
                </w:r>
                <w:r w:rsidRPr="00ED1F2F" w:rsidR="000A7273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ED1F2F" w:rsidR="002B5107">
                  <w:rPr>
                    <w:rFonts w:asciiTheme="minorHAnsi" w:hAnsiTheme="minorHAnsi"/>
                    <w:sz w:val="20"/>
                  </w:rPr>
                  <w:t>struikelgevaar oplevert.</w:t>
                </w:r>
              </w:p>
            </w:tc>
          </w:tr>
        </w:sdtContent>
      </w:sdt>
      <w:tr w:rsidRPr="00D40637" w:rsidR="007B53AB" w:rsidTr="0067060F" w14:paraId="0F0897B3" w14:textId="77777777">
        <w:trPr>
          <w:trHeight w:val="644"/>
        </w:trPr>
        <w:tc>
          <w:tcPr>
            <w:tcW w:w="1702" w:type="dxa"/>
            <w:vAlign w:val="center"/>
          </w:tcPr>
          <w:p w:rsidRPr="00ED1F2F" w:rsidR="007B53AB" w:rsidP="000D397C" w:rsidRDefault="008E7DA7" w14:paraId="50AB2585" w14:textId="0BAB6DC3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ED1F2F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  <w:gridSpan w:val="3"/>
          </w:tcPr>
          <w:p w:rsidR="007B53AB" w:rsidP="003B47FA" w:rsidRDefault="007B53AB" w14:paraId="50CB50FB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1F2F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ED1F2F" w:rsidR="00786423" w:rsidP="003B47FA" w:rsidRDefault="00786423" w14:paraId="419AC180" w14:textId="0F627F7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Vervang de olie één maal per jaar.</w:t>
            </w:r>
          </w:p>
          <w:p w:rsidRPr="00ED1F2F" w:rsidR="007B53AB" w:rsidP="003B47FA" w:rsidRDefault="007B53AB" w14:paraId="22EE9C14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1F2F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Pr="00ED1F2F" w:rsidR="007B53AB" w:rsidP="003B47FA" w:rsidRDefault="007B53AB" w14:paraId="36E67E8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1F2F">
              <w:rPr>
                <w:rFonts w:asciiTheme="minorHAnsi" w:hAnsiTheme="minorHAnsi"/>
                <w:sz w:val="20"/>
              </w:rPr>
              <w:lastRenderedPageBreak/>
              <w:t>Gebruik NOOIT benzine of licht ontvlambare producten om de machine te onderhouden</w:t>
            </w:r>
            <w:r w:rsidRPr="00ED1F2F" w:rsidR="009B2F16">
              <w:rPr>
                <w:rFonts w:asciiTheme="minorHAnsi" w:hAnsiTheme="minorHAnsi"/>
                <w:sz w:val="20"/>
              </w:rPr>
              <w:t xml:space="preserve"> </w:t>
            </w:r>
            <w:r w:rsidRPr="00ED1F2F">
              <w:rPr>
                <w:rFonts w:asciiTheme="minorHAnsi" w:hAnsiTheme="minorHAnsi"/>
                <w:sz w:val="20"/>
              </w:rPr>
              <w:t>/</w:t>
            </w:r>
            <w:r w:rsidRPr="00ED1F2F" w:rsidR="009B2F16">
              <w:rPr>
                <w:rFonts w:asciiTheme="minorHAnsi" w:hAnsiTheme="minorHAnsi"/>
                <w:sz w:val="20"/>
              </w:rPr>
              <w:t xml:space="preserve"> </w:t>
            </w:r>
            <w:r w:rsidRPr="00ED1F2F">
              <w:rPr>
                <w:rFonts w:asciiTheme="minorHAnsi" w:hAnsiTheme="minorHAnsi"/>
                <w:sz w:val="20"/>
              </w:rPr>
              <w:t>reinigen.</w:t>
            </w:r>
          </w:p>
          <w:p w:rsidRPr="00ED1F2F" w:rsidR="007B53AB" w:rsidP="00432FD5" w:rsidRDefault="00432FD5" w14:paraId="439039DC" w14:textId="38395CD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1F2F">
              <w:rPr>
                <w:rFonts w:asciiTheme="minorHAnsi" w:hAnsiTheme="minorHAnsi"/>
                <w:sz w:val="20"/>
              </w:rPr>
              <w:t>Houd een r</w:t>
            </w:r>
            <w:r w:rsidRPr="00ED1F2F" w:rsidR="007B53AB">
              <w:rPr>
                <w:rFonts w:asciiTheme="minorHAnsi" w:hAnsiTheme="minorHAnsi"/>
                <w:sz w:val="20"/>
              </w:rPr>
              <w:t>egister van onderhoud en herstelling bi</w:t>
            </w:r>
            <w:r w:rsidRPr="00ED1F2F">
              <w:rPr>
                <w:rFonts w:asciiTheme="minorHAnsi" w:hAnsiTheme="minorHAnsi"/>
                <w:sz w:val="20"/>
              </w:rPr>
              <w:t>j</w:t>
            </w:r>
            <w:r w:rsidRPr="00ED1F2F" w:rsidR="007B53AB">
              <w:rPr>
                <w:rFonts w:asciiTheme="minorHAnsi" w:hAnsiTheme="minorHAnsi"/>
                <w:sz w:val="20"/>
              </w:rPr>
              <w:t xml:space="preserve">. </w:t>
            </w:r>
          </w:p>
        </w:tc>
      </w:tr>
      <w:tr w:rsidRPr="00D40637" w:rsidR="007B53AB" w:rsidTr="0067060F" w14:paraId="23AACE45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611060481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985DED" w:rsidRDefault="007B53AB" w14:paraId="57B05B48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40637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Pr="00D40637" w:rsidR="007B53AB" w:rsidTr="0067060F" w14:paraId="04F76D56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1963838158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677F90" w:rsidRDefault="007B53AB" w14:paraId="6AB8033B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D40637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D40637" w:rsidR="00697907" w:rsidP="00677F90" w:rsidRDefault="00697907" w14:paraId="3060EA4B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D40637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1439485522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677F90" w:rsidRDefault="007B53AB" w14:paraId="1108FC64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D40637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D40637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67060F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D40637" w:rsidR="00697907" w:rsidP="00677F90" w:rsidRDefault="00697907" w14:paraId="20C74433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D40637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1793552215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677F90" w:rsidRDefault="007B53AB" w14:paraId="17901107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D40637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D40637" w:rsidR="00697907" w:rsidP="00677F90" w:rsidRDefault="00697907" w14:paraId="0CE9EB60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D40637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D40637" w:rsidR="007B53AB" w:rsidTr="0067060F" w14:paraId="44E36A9D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032104370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694DD0" w:rsidRDefault="00697907" w14:paraId="232A3D35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D40637">
                  <w:rPr>
                    <w:rFonts w:asciiTheme="minorHAnsi" w:hAnsiTheme="minorHAnsi"/>
                    <w:sz w:val="20"/>
                  </w:rPr>
                  <w:t>Naam</w:t>
                </w:r>
                <w:r w:rsidRPr="00D40637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D40637" w:rsidR="0034340B" w:rsidP="00694DD0" w:rsidRDefault="0034340B" w14:paraId="267AE03D" w14:textId="77777777">
            <w:pPr>
              <w:rPr>
                <w:rFonts w:asciiTheme="minorHAnsi" w:hAnsiTheme="minorHAnsi"/>
                <w:sz w:val="20"/>
              </w:rPr>
            </w:pPr>
          </w:p>
          <w:p w:rsidRPr="00D40637" w:rsidR="0034340B" w:rsidP="00694DD0" w:rsidRDefault="0034340B" w14:paraId="52F950A9" w14:textId="77777777">
            <w:pPr>
              <w:rPr>
                <w:rFonts w:asciiTheme="minorHAnsi" w:hAnsiTheme="minorHAnsi"/>
                <w:sz w:val="20"/>
              </w:rPr>
            </w:pPr>
          </w:p>
          <w:p w:rsidRPr="00D40637" w:rsidR="0034340B" w:rsidP="00694DD0" w:rsidRDefault="0034340B" w14:paraId="41984EB1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667548835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694DD0" w:rsidRDefault="00697907" w14:paraId="0B0FBA57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D40637">
                  <w:rPr>
                    <w:rFonts w:asciiTheme="minorHAnsi" w:hAnsiTheme="minorHAnsi"/>
                    <w:sz w:val="20"/>
                  </w:rPr>
                  <w:t>Naam</w:t>
                </w:r>
                <w:r w:rsidRPr="00D40637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D40637" w:rsidR="0034340B" w:rsidP="00694DD0" w:rsidRDefault="0034340B" w14:paraId="756C4D81" w14:textId="77777777">
            <w:pPr>
              <w:rPr>
                <w:rFonts w:asciiTheme="minorHAnsi" w:hAnsiTheme="minorHAnsi"/>
                <w:sz w:val="20"/>
              </w:rPr>
            </w:pPr>
          </w:p>
          <w:p w:rsidRPr="00D40637" w:rsidR="0034340B" w:rsidP="00694DD0" w:rsidRDefault="0034340B" w14:paraId="56E64D04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063633472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0637" w:rsidR="007B53AB" w:rsidP="00694DD0" w:rsidRDefault="00697907" w14:paraId="5C2575BB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D40637">
                  <w:rPr>
                    <w:rFonts w:asciiTheme="minorHAnsi" w:hAnsiTheme="minorHAnsi"/>
                    <w:sz w:val="20"/>
                  </w:rPr>
                  <w:t>Naam</w:t>
                </w:r>
                <w:r w:rsidRPr="00D40637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D40637" w:rsidR="0034340B" w:rsidP="00694DD0" w:rsidRDefault="0034340B" w14:paraId="24227AA0" w14:textId="77777777">
            <w:pPr>
              <w:rPr>
                <w:rFonts w:asciiTheme="minorHAnsi" w:hAnsiTheme="minorHAnsi"/>
                <w:sz w:val="20"/>
              </w:rPr>
            </w:pPr>
          </w:p>
          <w:p w:rsidRPr="00D40637" w:rsidR="0034340B" w:rsidP="00694DD0" w:rsidRDefault="0034340B" w14:paraId="59C710FC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D40637" w:rsidR="007B53AB" w:rsidP="0034340B" w:rsidRDefault="007B53AB" w14:paraId="637DE56B" w14:textId="77777777">
      <w:pPr>
        <w:rPr>
          <w:rFonts w:asciiTheme="minorHAnsi" w:hAnsiTheme="minorHAnsi"/>
        </w:rPr>
      </w:pPr>
    </w:p>
    <w:sectPr w:rsidRPr="00D40637" w:rsidR="007B53AB" w:rsidSect="002C4FB0">
      <w:footerReference w:type="default" r:id="rId13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a69cc513e1b48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34EC" w:rsidP="00F21695" w:rsidRDefault="00C034EC" w14:paraId="340C7827" w14:textId="77777777">
      <w:r>
        <w:separator/>
      </w:r>
    </w:p>
  </w:endnote>
  <w:endnote w:type="continuationSeparator" w:id="0">
    <w:p w:rsidR="00C034EC" w:rsidP="00F21695" w:rsidRDefault="00C034EC" w14:paraId="5255588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7060F" w:rsidR="00432FD5" w:rsidRDefault="00432FD5" w14:paraId="268C461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7060F">
      <w:rPr>
        <w:rFonts w:cs="Arial" w:asciiTheme="minorHAnsi" w:hAnsiTheme="minorHAnsi"/>
        <w:sz w:val="18"/>
        <w:szCs w:val="18"/>
      </w:rPr>
      <w:t>Pag.</w:t>
    </w:r>
    <w:r w:rsidRPr="0067060F" w:rsidR="00607FAC">
      <w:rPr>
        <w:rFonts w:cs="Arial" w:asciiTheme="minorHAnsi" w:hAnsiTheme="minorHAnsi"/>
        <w:sz w:val="18"/>
        <w:szCs w:val="18"/>
      </w:rPr>
      <w:fldChar w:fldCharType="begin"/>
    </w:r>
    <w:r w:rsidRPr="0067060F">
      <w:rPr>
        <w:rFonts w:cs="Arial" w:asciiTheme="minorHAnsi" w:hAnsiTheme="minorHAnsi"/>
        <w:sz w:val="18"/>
        <w:szCs w:val="18"/>
      </w:rPr>
      <w:instrText>PAGE</w:instrText>
    </w:r>
    <w:r w:rsidRPr="0067060F" w:rsidR="00607FAC">
      <w:rPr>
        <w:rFonts w:cs="Arial" w:asciiTheme="minorHAnsi" w:hAnsiTheme="minorHAnsi"/>
        <w:sz w:val="18"/>
        <w:szCs w:val="18"/>
      </w:rPr>
      <w:fldChar w:fldCharType="separate"/>
    </w:r>
    <w:r w:rsidR="0067060F">
      <w:rPr>
        <w:rFonts w:cs="Arial" w:asciiTheme="minorHAnsi" w:hAnsiTheme="minorHAnsi"/>
        <w:noProof/>
        <w:sz w:val="18"/>
        <w:szCs w:val="18"/>
      </w:rPr>
      <w:t>1</w:t>
    </w:r>
    <w:r w:rsidRPr="0067060F" w:rsidR="00607FAC">
      <w:rPr>
        <w:rFonts w:cs="Arial" w:asciiTheme="minorHAnsi" w:hAnsiTheme="minorHAnsi"/>
        <w:sz w:val="18"/>
        <w:szCs w:val="18"/>
      </w:rPr>
      <w:fldChar w:fldCharType="end"/>
    </w:r>
    <w:r w:rsidRPr="0067060F">
      <w:rPr>
        <w:rFonts w:cs="Arial" w:asciiTheme="minorHAnsi" w:hAnsiTheme="minorHAnsi"/>
        <w:sz w:val="18"/>
        <w:szCs w:val="18"/>
      </w:rPr>
      <w:t xml:space="preserve"> van </w:t>
    </w:r>
    <w:r w:rsidRPr="0067060F" w:rsidR="00607FAC">
      <w:rPr>
        <w:rFonts w:cs="Arial" w:asciiTheme="minorHAnsi" w:hAnsiTheme="minorHAnsi"/>
        <w:sz w:val="18"/>
        <w:szCs w:val="18"/>
      </w:rPr>
      <w:fldChar w:fldCharType="begin"/>
    </w:r>
    <w:r w:rsidRPr="0067060F">
      <w:rPr>
        <w:rFonts w:cs="Arial" w:asciiTheme="minorHAnsi" w:hAnsiTheme="minorHAnsi"/>
        <w:sz w:val="18"/>
        <w:szCs w:val="18"/>
      </w:rPr>
      <w:instrText>NUMPAGES</w:instrText>
    </w:r>
    <w:r w:rsidRPr="0067060F" w:rsidR="00607FAC">
      <w:rPr>
        <w:rFonts w:cs="Arial" w:asciiTheme="minorHAnsi" w:hAnsiTheme="minorHAnsi"/>
        <w:sz w:val="18"/>
        <w:szCs w:val="18"/>
      </w:rPr>
      <w:fldChar w:fldCharType="separate"/>
    </w:r>
    <w:r w:rsidR="0067060F">
      <w:rPr>
        <w:rFonts w:cs="Arial" w:asciiTheme="minorHAnsi" w:hAnsiTheme="minorHAnsi"/>
        <w:noProof/>
        <w:sz w:val="18"/>
        <w:szCs w:val="18"/>
      </w:rPr>
      <w:t>2</w:t>
    </w:r>
    <w:r w:rsidRPr="0067060F" w:rsidR="00607FAC">
      <w:rPr>
        <w:rFonts w:cs="Arial" w:asciiTheme="minorHAnsi" w:hAnsiTheme="minorHAnsi"/>
        <w:sz w:val="18"/>
        <w:szCs w:val="18"/>
      </w:rPr>
      <w:fldChar w:fldCharType="end"/>
    </w:r>
  </w:p>
  <w:p w:rsidRPr="0067060F" w:rsidR="0067060F" w:rsidRDefault="0067060F" w14:paraId="6E68C8C6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7060F">
      <w:rPr>
        <w:rFonts w:cs="Arial" w:asciiTheme="minorHAnsi" w:hAnsiTheme="minorHAnsi"/>
        <w:sz w:val="18"/>
        <w:szCs w:val="18"/>
      </w:rPr>
      <w:t>Versie 2020</w:t>
    </w:r>
  </w:p>
  <w:p w:rsidRPr="00B3017E" w:rsidR="00432FD5" w:rsidRDefault="00432FD5" w14:paraId="44EB4286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34EC" w:rsidP="00F21695" w:rsidRDefault="00C034EC" w14:paraId="78E25958" w14:textId="77777777">
      <w:r>
        <w:separator/>
      </w:r>
    </w:p>
  </w:footnote>
  <w:footnote w:type="continuationSeparator" w:id="0">
    <w:p w:rsidR="00C034EC" w:rsidP="00F21695" w:rsidRDefault="00C034EC" w14:paraId="3F890452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CC83DFB" w:rsidTr="4CC83DFB" w14:paraId="0A14DDDF">
      <w:trPr>
        <w:trHeight w:val="300"/>
      </w:trPr>
      <w:tc>
        <w:tcPr>
          <w:tcW w:w="3400" w:type="dxa"/>
          <w:tcMar/>
        </w:tcPr>
        <w:p w:rsidR="4CC83DFB" w:rsidP="4CC83DFB" w:rsidRDefault="4CC83DFB" w14:paraId="5BF714EA" w14:textId="48E10032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CC83DFB" w:rsidP="4CC83DFB" w:rsidRDefault="4CC83DFB" w14:paraId="7882D4D3" w14:textId="6490EC8B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CC83DFB" w:rsidP="4CC83DFB" w:rsidRDefault="4CC83DFB" w14:paraId="217AF2DE" w14:textId="34D12C7D">
          <w:pPr>
            <w:pStyle w:val="Koptekst"/>
            <w:bidi w:val="0"/>
            <w:ind w:right="-115"/>
            <w:jc w:val="right"/>
          </w:pPr>
        </w:p>
      </w:tc>
    </w:tr>
  </w:tbl>
  <w:p w:rsidR="4CC83DFB" w:rsidP="4CC83DFB" w:rsidRDefault="4CC83DFB" w14:paraId="7E9FE15E" w14:textId="5102B695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D7B265E"/>
    <w:multiLevelType w:val="hybridMultilevel"/>
    <w:tmpl w:val="42EA8E5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586692630">
    <w:abstractNumId w:val="22"/>
  </w:num>
  <w:num w:numId="2" w16cid:durableId="1007439487">
    <w:abstractNumId w:val="17"/>
  </w:num>
  <w:num w:numId="3" w16cid:durableId="354312728">
    <w:abstractNumId w:val="24"/>
  </w:num>
  <w:num w:numId="4" w16cid:durableId="1579753648">
    <w:abstractNumId w:val="20"/>
  </w:num>
  <w:num w:numId="5" w16cid:durableId="1961065500">
    <w:abstractNumId w:val="14"/>
  </w:num>
  <w:num w:numId="6" w16cid:durableId="1396126283">
    <w:abstractNumId w:val="11"/>
  </w:num>
  <w:num w:numId="7" w16cid:durableId="1943491925">
    <w:abstractNumId w:val="21"/>
  </w:num>
  <w:num w:numId="8" w16cid:durableId="975835161">
    <w:abstractNumId w:val="10"/>
  </w:num>
  <w:num w:numId="9" w16cid:durableId="1976984583">
    <w:abstractNumId w:val="8"/>
  </w:num>
  <w:num w:numId="10" w16cid:durableId="1097598658">
    <w:abstractNumId w:val="7"/>
  </w:num>
  <w:num w:numId="11" w16cid:durableId="1577085453">
    <w:abstractNumId w:val="6"/>
  </w:num>
  <w:num w:numId="12" w16cid:durableId="1418356920">
    <w:abstractNumId w:val="5"/>
  </w:num>
  <w:num w:numId="13" w16cid:durableId="908884246">
    <w:abstractNumId w:val="9"/>
  </w:num>
  <w:num w:numId="14" w16cid:durableId="187456173">
    <w:abstractNumId w:val="4"/>
  </w:num>
  <w:num w:numId="15" w16cid:durableId="1615594840">
    <w:abstractNumId w:val="3"/>
  </w:num>
  <w:num w:numId="16" w16cid:durableId="1327170392">
    <w:abstractNumId w:val="2"/>
  </w:num>
  <w:num w:numId="17" w16cid:durableId="506481087">
    <w:abstractNumId w:val="1"/>
  </w:num>
  <w:num w:numId="18" w16cid:durableId="290133985">
    <w:abstractNumId w:val="23"/>
  </w:num>
  <w:num w:numId="19" w16cid:durableId="1737318972">
    <w:abstractNumId w:val="26"/>
  </w:num>
  <w:num w:numId="20" w16cid:durableId="1527867745">
    <w:abstractNumId w:val="13"/>
  </w:num>
  <w:num w:numId="21" w16cid:durableId="371464616">
    <w:abstractNumId w:val="25"/>
  </w:num>
  <w:num w:numId="22" w16cid:durableId="518586926">
    <w:abstractNumId w:val="15"/>
  </w:num>
  <w:num w:numId="23" w16cid:durableId="2141872768">
    <w:abstractNumId w:val="0"/>
  </w:num>
  <w:num w:numId="24" w16cid:durableId="1250385703">
    <w:abstractNumId w:val="18"/>
  </w:num>
  <w:num w:numId="25" w16cid:durableId="541483352">
    <w:abstractNumId w:val="12"/>
  </w:num>
  <w:num w:numId="26" w16cid:durableId="1413626541">
    <w:abstractNumId w:val="16"/>
  </w:num>
  <w:num w:numId="27" w16cid:durableId="14804894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2015F"/>
    <w:rsid w:val="00041E01"/>
    <w:rsid w:val="00050BF9"/>
    <w:rsid w:val="00071E42"/>
    <w:rsid w:val="00090239"/>
    <w:rsid w:val="00097772"/>
    <w:rsid w:val="000A7273"/>
    <w:rsid w:val="000B1DD1"/>
    <w:rsid w:val="000B37CF"/>
    <w:rsid w:val="000B483B"/>
    <w:rsid w:val="000B570B"/>
    <w:rsid w:val="000C0A5C"/>
    <w:rsid w:val="000C5CE1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52BD3"/>
    <w:rsid w:val="00375E77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32FD5"/>
    <w:rsid w:val="00446778"/>
    <w:rsid w:val="004907E2"/>
    <w:rsid w:val="00492C42"/>
    <w:rsid w:val="0049662F"/>
    <w:rsid w:val="00496884"/>
    <w:rsid w:val="004A4E3C"/>
    <w:rsid w:val="004D51F8"/>
    <w:rsid w:val="005246C9"/>
    <w:rsid w:val="0052503F"/>
    <w:rsid w:val="0056566F"/>
    <w:rsid w:val="005711E4"/>
    <w:rsid w:val="005A0CFF"/>
    <w:rsid w:val="005B453E"/>
    <w:rsid w:val="005C0F11"/>
    <w:rsid w:val="005F03E5"/>
    <w:rsid w:val="00603503"/>
    <w:rsid w:val="00606B92"/>
    <w:rsid w:val="00607FAC"/>
    <w:rsid w:val="00610CFB"/>
    <w:rsid w:val="0062776E"/>
    <w:rsid w:val="00635118"/>
    <w:rsid w:val="00635BCF"/>
    <w:rsid w:val="0067060F"/>
    <w:rsid w:val="00677F90"/>
    <w:rsid w:val="006809EC"/>
    <w:rsid w:val="00694DD0"/>
    <w:rsid w:val="00697907"/>
    <w:rsid w:val="006B7CFC"/>
    <w:rsid w:val="006C160D"/>
    <w:rsid w:val="006C4987"/>
    <w:rsid w:val="006D2548"/>
    <w:rsid w:val="007145C6"/>
    <w:rsid w:val="00731663"/>
    <w:rsid w:val="007461B3"/>
    <w:rsid w:val="007550E9"/>
    <w:rsid w:val="00761535"/>
    <w:rsid w:val="007763BA"/>
    <w:rsid w:val="00786423"/>
    <w:rsid w:val="00791332"/>
    <w:rsid w:val="007A5C90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64EED"/>
    <w:rsid w:val="00966E8E"/>
    <w:rsid w:val="00977B20"/>
    <w:rsid w:val="00980DA7"/>
    <w:rsid w:val="00985DED"/>
    <w:rsid w:val="009A20B9"/>
    <w:rsid w:val="009B2F16"/>
    <w:rsid w:val="009B3510"/>
    <w:rsid w:val="009C0D1F"/>
    <w:rsid w:val="009E383B"/>
    <w:rsid w:val="009F313C"/>
    <w:rsid w:val="00A04C3D"/>
    <w:rsid w:val="00A25B29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034EC"/>
    <w:rsid w:val="00C10100"/>
    <w:rsid w:val="00C23204"/>
    <w:rsid w:val="00C8666A"/>
    <w:rsid w:val="00CA0EB0"/>
    <w:rsid w:val="00CC1B81"/>
    <w:rsid w:val="00CD0FB0"/>
    <w:rsid w:val="00CE2340"/>
    <w:rsid w:val="00CE392D"/>
    <w:rsid w:val="00D0223E"/>
    <w:rsid w:val="00D20485"/>
    <w:rsid w:val="00D26B1F"/>
    <w:rsid w:val="00D31E3B"/>
    <w:rsid w:val="00D340B7"/>
    <w:rsid w:val="00D40637"/>
    <w:rsid w:val="00D56C7A"/>
    <w:rsid w:val="00D615CB"/>
    <w:rsid w:val="00D63C50"/>
    <w:rsid w:val="00D6750D"/>
    <w:rsid w:val="00D754AD"/>
    <w:rsid w:val="00D800C7"/>
    <w:rsid w:val="00D92046"/>
    <w:rsid w:val="00DE16E0"/>
    <w:rsid w:val="00E0391E"/>
    <w:rsid w:val="00E04014"/>
    <w:rsid w:val="00E219F9"/>
    <w:rsid w:val="00E227FF"/>
    <w:rsid w:val="00E2537D"/>
    <w:rsid w:val="00E256B7"/>
    <w:rsid w:val="00E36F14"/>
    <w:rsid w:val="00E5208C"/>
    <w:rsid w:val="00E752F5"/>
    <w:rsid w:val="00E90AEC"/>
    <w:rsid w:val="00E95C89"/>
    <w:rsid w:val="00EA35A7"/>
    <w:rsid w:val="00EB5EA7"/>
    <w:rsid w:val="00ED1F2F"/>
    <w:rsid w:val="00ED295A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70548"/>
    <w:rsid w:val="00F8138C"/>
    <w:rsid w:val="00FA1E57"/>
    <w:rsid w:val="00FA48C5"/>
    <w:rsid w:val="00FE261D"/>
    <w:rsid w:val="4CC8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E7F8BE"/>
  <w15:docId w15:val="{301F1545-484E-4206-BF27-B87BAB61A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7145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aa69cc513e1b4823" Type="http://schemas.openxmlformats.org/officeDocument/2006/relationships/header" Target="header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6D25508-6B87-404D-ADF0-534DE03E7920}"/>
      </w:docPartPr>
      <w:docPartBody>
        <w:p w:rsidR="00B40469" w:rsidRDefault="0002015F">
          <w:r w:rsidRPr="00DA7BDC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15F"/>
    <w:rsid w:val="0002015F"/>
    <w:rsid w:val="003013E7"/>
    <w:rsid w:val="008027B1"/>
    <w:rsid w:val="00B40469"/>
    <w:rsid w:val="00E0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2015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https://gemeenschapsonderwijs.sharepoint.com/sites/prodoc/_layouts/15/DocIdRedir.aspx?ID=GOPRO-1830562155-17396</Url>
      <Description>GOPRO-1830562155-17396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8ED5E8-953E-494D-8276-EDE06C5314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2A06FB-D7EA-479A-9EFD-7B35C757DEC6}"/>
</file>

<file path=customXml/itemProps3.xml><?xml version="1.0" encoding="utf-8"?>
<ds:datastoreItem xmlns:ds="http://schemas.openxmlformats.org/officeDocument/2006/customXml" ds:itemID="{12AD0499-05C3-47D1-B1C3-93D06A3A402A}"/>
</file>

<file path=customXml/itemProps4.xml><?xml version="1.0" encoding="utf-8"?>
<ds:datastoreItem xmlns:ds="http://schemas.openxmlformats.org/officeDocument/2006/customXml" ds:itemID="{05240CF1-3270-44E4-8C31-B077C58EE74A}"/>
</file>

<file path=customXml/itemProps5.xml><?xml version="1.0" encoding="utf-8"?>
<ds:datastoreItem xmlns:ds="http://schemas.openxmlformats.org/officeDocument/2006/customXml" ds:itemID="{40CB62B5-E5DA-4003-ACCA-5DDD985232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Rolkrik</dc:title>
  <dc:creator>Luc</dc:creator>
  <cp:lastModifiedBy>bart Devos</cp:lastModifiedBy>
  <cp:revision>6</cp:revision>
  <cp:lastPrinted>2014-05-14T07:04:00Z</cp:lastPrinted>
  <dcterms:created xsi:type="dcterms:W3CDTF">2014-10-31T13:50:00Z</dcterms:created>
  <dcterms:modified xsi:type="dcterms:W3CDTF">2023-11-23T14:07:32Z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3001ee8d-b016-463e-9ad6-50a09adf154b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