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word/glossary/webSettings.xml" ContentType="application/vnd.openxmlformats-officedocument.wordprocessingml.webSetting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glossary/styles.xml" ContentType="application/vnd.openxmlformats-officedocument.wordprocessingml.styles+xml"/>
  <Override PartName="/word/glossary/fontTable.xml" ContentType="application/vnd.openxmlformats-officedocument.wordprocessingml.fontTable+xml"/>
  <Override PartName="/word/header.xml" ContentType="application/vnd.openxmlformats-officedocument.wordprocessingml.header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xmlns:pic="http://schemas.openxmlformats.org/drawingml/2006/picture" mc:Ignorable="w14 w15 wp14">
  <w:body>
    <w:sdt>
      <w:sdtPr>
        <w:rPr>
          <w:rFonts w:asciiTheme="minorHAnsi" w:hAnsiTheme="minorHAnsi"/>
          <w:sz w:val="22"/>
          <w:szCs w:val="20"/>
          <w:lang w:val="nl-NL" w:eastAsia="nl-NL"/>
        </w:rPr>
        <w:id w:val="-460885805"/>
        <w:lock w:val="contentLocked"/>
        <w:placeholder>
          <w:docPart w:val="DefaultPlaceholder_1082065158"/>
        </w:placeholder>
        <w:group/>
      </w:sdtPr>
      <w:sdtEndPr>
        <w:rPr>
          <w:rFonts w:cs="Arial"/>
        </w:rPr>
      </w:sdtEndPr>
      <w:sdtContent>
        <w:p w:rsidRPr="00F97BA1" w:rsidR="00F97BA1" w:rsidP="00F97BA1" w:rsidRDefault="00F97BA1" w14:paraId="31A4A2A0" w14:textId="77777777">
          <w:pPr>
            <w:pStyle w:val="Koptekst"/>
            <w:tabs>
              <w:tab w:val="right" w:pos="9072"/>
            </w:tabs>
            <w:rPr>
              <w:rFonts w:asciiTheme="minorHAnsi" w:hAnsiTheme="minorHAnsi"/>
            </w:rPr>
          </w:pPr>
          <w:r w:rsidRPr="00F97BA1">
            <w:rPr>
              <w:rFonts w:asciiTheme="minorHAnsi" w:hAnsiTheme="minorHAnsi"/>
              <w:noProof/>
              <w:lang w:eastAsia="nl-BE"/>
            </w:rPr>
            <mc:AlternateContent>
              <mc:Choice Requires="wps">
                <w:drawing>
                  <wp:anchor distT="0" distB="180340" distL="114300" distR="114300" simplePos="0" relativeHeight="251667456" behindDoc="1" locked="0" layoutInCell="1" allowOverlap="1" wp14:anchorId="18A13D1E" wp14:editId="74D02050">
                    <wp:simplePos x="0" y="0"/>
                    <wp:positionH relativeFrom="page">
                      <wp:posOffset>-102235</wp:posOffset>
                    </wp:positionH>
                    <wp:positionV relativeFrom="page">
                      <wp:posOffset>182880</wp:posOffset>
                    </wp:positionV>
                    <wp:extent cx="7416165" cy="975360"/>
                    <wp:effectExtent l="0" t="209550" r="13335" b="205740"/>
                    <wp:wrapNone/>
                    <wp:docPr id="1" name="AutoShape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 rot="21420000">
                              <a:off x="0" y="0"/>
                              <a:ext cx="7416165" cy="975360"/>
                            </a:xfrm>
                            <a:custGeom>
                              <a:avLst/>
                              <a:gdLst>
                                <a:gd name="connsiteX0" fmla="*/ 0 w 7747000"/>
                                <a:gd name="connsiteY0" fmla="*/ 335368 h 9867265"/>
                                <a:gd name="connsiteX1" fmla="*/ 335368 w 7747000"/>
                                <a:gd name="connsiteY1" fmla="*/ 0 h 9867265"/>
                                <a:gd name="connsiteX2" fmla="*/ 7411632 w 7747000"/>
                                <a:gd name="connsiteY2" fmla="*/ 0 h 9867265"/>
                                <a:gd name="connsiteX3" fmla="*/ 7747000 w 7747000"/>
                                <a:gd name="connsiteY3" fmla="*/ 335368 h 9867265"/>
                                <a:gd name="connsiteX4" fmla="*/ 7747000 w 7747000"/>
                                <a:gd name="connsiteY4" fmla="*/ 9531897 h 9867265"/>
                                <a:gd name="connsiteX5" fmla="*/ 7411632 w 7747000"/>
                                <a:gd name="connsiteY5" fmla="*/ 9867265 h 9867265"/>
                                <a:gd name="connsiteX6" fmla="*/ 335368 w 7747000"/>
                                <a:gd name="connsiteY6" fmla="*/ 9867265 h 9867265"/>
                                <a:gd name="connsiteX7" fmla="*/ 0 w 7747000"/>
                                <a:gd name="connsiteY7" fmla="*/ 9531897 h 9867265"/>
                                <a:gd name="connsiteX8" fmla="*/ 0 w 7747000"/>
                                <a:gd name="connsiteY8" fmla="*/ 335368 h 9867265"/>
                                <a:gd name="connsiteX0" fmla="*/ 7411632 w 7747000"/>
                                <a:gd name="connsiteY0" fmla="*/ 0 h 9867265"/>
                                <a:gd name="connsiteX1" fmla="*/ 7747000 w 7747000"/>
                                <a:gd name="connsiteY1" fmla="*/ 335368 h 9867265"/>
                                <a:gd name="connsiteX2" fmla="*/ 7747000 w 7747000"/>
                                <a:gd name="connsiteY2" fmla="*/ 9531897 h 9867265"/>
                                <a:gd name="connsiteX3" fmla="*/ 7411632 w 7747000"/>
                                <a:gd name="connsiteY3" fmla="*/ 9867265 h 9867265"/>
                                <a:gd name="connsiteX4" fmla="*/ 335368 w 7747000"/>
                                <a:gd name="connsiteY4" fmla="*/ 9867265 h 9867265"/>
                                <a:gd name="connsiteX5" fmla="*/ 0 w 7747000"/>
                                <a:gd name="connsiteY5" fmla="*/ 9531897 h 9867265"/>
                                <a:gd name="connsiteX6" fmla="*/ 0 w 7747000"/>
                                <a:gd name="connsiteY6" fmla="*/ 335368 h 9867265"/>
                                <a:gd name="connsiteX7" fmla="*/ 335368 w 7747000"/>
                                <a:gd name="connsiteY7" fmla="*/ 0 h 9867265"/>
                                <a:gd name="connsiteX8" fmla="*/ 7503072 w 7747000"/>
                                <a:gd name="connsiteY8" fmla="*/ 91440 h 9867265"/>
                                <a:gd name="connsiteX0" fmla="*/ 7411632 w 7747000"/>
                                <a:gd name="connsiteY0" fmla="*/ 0 h 9867265"/>
                                <a:gd name="connsiteX1" fmla="*/ 7747000 w 7747000"/>
                                <a:gd name="connsiteY1" fmla="*/ 335368 h 9867265"/>
                                <a:gd name="connsiteX2" fmla="*/ 7747000 w 7747000"/>
                                <a:gd name="connsiteY2" fmla="*/ 9531897 h 9867265"/>
                                <a:gd name="connsiteX3" fmla="*/ 7411632 w 7747000"/>
                                <a:gd name="connsiteY3" fmla="*/ 9867265 h 9867265"/>
                                <a:gd name="connsiteX4" fmla="*/ 335368 w 7747000"/>
                                <a:gd name="connsiteY4" fmla="*/ 9867265 h 9867265"/>
                                <a:gd name="connsiteX5" fmla="*/ 0 w 7747000"/>
                                <a:gd name="connsiteY5" fmla="*/ 9531897 h 9867265"/>
                                <a:gd name="connsiteX6" fmla="*/ 0 w 7747000"/>
                                <a:gd name="connsiteY6" fmla="*/ 335368 h 9867265"/>
                                <a:gd name="connsiteX7" fmla="*/ 335368 w 7747000"/>
                                <a:gd name="connsiteY7" fmla="*/ 0 h 9867265"/>
                                <a:gd name="connsiteX0" fmla="*/ 7747000 w 7747000"/>
                                <a:gd name="connsiteY0" fmla="*/ 335368 h 9867265"/>
                                <a:gd name="connsiteX1" fmla="*/ 7747000 w 7747000"/>
                                <a:gd name="connsiteY1" fmla="*/ 9531897 h 9867265"/>
                                <a:gd name="connsiteX2" fmla="*/ 7411632 w 7747000"/>
                                <a:gd name="connsiteY2" fmla="*/ 9867265 h 9867265"/>
                                <a:gd name="connsiteX3" fmla="*/ 335368 w 7747000"/>
                                <a:gd name="connsiteY3" fmla="*/ 9867265 h 9867265"/>
                                <a:gd name="connsiteX4" fmla="*/ 0 w 7747000"/>
                                <a:gd name="connsiteY4" fmla="*/ 9531897 h 9867265"/>
                                <a:gd name="connsiteX5" fmla="*/ 0 w 7747000"/>
                                <a:gd name="connsiteY5" fmla="*/ 335368 h 9867265"/>
                                <a:gd name="connsiteX6" fmla="*/ 335368 w 7747000"/>
                                <a:gd name="connsiteY6" fmla="*/ 0 h 9867265"/>
                                <a:gd name="connsiteX0" fmla="*/ 7747000 w 7747000"/>
                                <a:gd name="connsiteY0" fmla="*/ 0 h 9531897"/>
                                <a:gd name="connsiteX1" fmla="*/ 7747000 w 7747000"/>
                                <a:gd name="connsiteY1" fmla="*/ 9196529 h 9531897"/>
                                <a:gd name="connsiteX2" fmla="*/ 7411632 w 7747000"/>
                                <a:gd name="connsiteY2" fmla="*/ 9531897 h 9531897"/>
                                <a:gd name="connsiteX3" fmla="*/ 335368 w 7747000"/>
                                <a:gd name="connsiteY3" fmla="*/ 9531897 h 9531897"/>
                                <a:gd name="connsiteX4" fmla="*/ 0 w 7747000"/>
                                <a:gd name="connsiteY4" fmla="*/ 9196529 h 9531897"/>
                                <a:gd name="connsiteX5" fmla="*/ 0 w 7747000"/>
                                <a:gd name="connsiteY5" fmla="*/ 0 h 9531897"/>
                                <a:gd name="connsiteX0" fmla="*/ 7747000 w 7747000"/>
                                <a:gd name="connsiteY0" fmla="*/ 0 h 9531897"/>
                                <a:gd name="connsiteX1" fmla="*/ 7747000 w 7747000"/>
                                <a:gd name="connsiteY1" fmla="*/ 9196529 h 9531897"/>
                                <a:gd name="connsiteX2" fmla="*/ 7411632 w 7747000"/>
                                <a:gd name="connsiteY2" fmla="*/ 9531897 h 9531897"/>
                                <a:gd name="connsiteX3" fmla="*/ 335368 w 7747000"/>
                                <a:gd name="connsiteY3" fmla="*/ 9531897 h 9531897"/>
                                <a:gd name="connsiteX4" fmla="*/ 0 w 7747000"/>
                                <a:gd name="connsiteY4" fmla="*/ 9196529 h 9531897"/>
                                <a:gd name="connsiteX0" fmla="*/ 7411632 w 7411632"/>
                                <a:gd name="connsiteY0" fmla="*/ 0 h 9531897"/>
                                <a:gd name="connsiteX1" fmla="*/ 7411632 w 7411632"/>
                                <a:gd name="connsiteY1" fmla="*/ 9196529 h 9531897"/>
                                <a:gd name="connsiteX2" fmla="*/ 7076264 w 7411632"/>
                                <a:gd name="connsiteY2" fmla="*/ 9531897 h 9531897"/>
                                <a:gd name="connsiteX3" fmla="*/ 0 w 7411632"/>
                                <a:gd name="connsiteY3" fmla="*/ 9531897 h 9531897"/>
                                <a:gd name="connsiteX0" fmla="*/ 7411632 w 7415247"/>
                                <a:gd name="connsiteY0" fmla="*/ 0 h 9531897"/>
                                <a:gd name="connsiteX1" fmla="*/ 7415247 w 7415247"/>
                                <a:gd name="connsiteY1" fmla="*/ 8557110 h 9531897"/>
                                <a:gd name="connsiteX2" fmla="*/ 7411632 w 7415247"/>
                                <a:gd name="connsiteY2" fmla="*/ 9196529 h 9531897"/>
                                <a:gd name="connsiteX3" fmla="*/ 7076264 w 7415247"/>
                                <a:gd name="connsiteY3" fmla="*/ 9531897 h 9531897"/>
                                <a:gd name="connsiteX4" fmla="*/ 0 w 7415247"/>
                                <a:gd name="connsiteY4" fmla="*/ 9531897 h 9531897"/>
                                <a:gd name="connsiteX0" fmla="*/ 7415247 w 7415247"/>
                                <a:gd name="connsiteY0" fmla="*/ 0 h 974787"/>
                                <a:gd name="connsiteX1" fmla="*/ 7411632 w 7415247"/>
                                <a:gd name="connsiteY1" fmla="*/ 639419 h 974787"/>
                                <a:gd name="connsiteX2" fmla="*/ 7076264 w 7415247"/>
                                <a:gd name="connsiteY2" fmla="*/ 974787 h 974787"/>
                                <a:gd name="connsiteX3" fmla="*/ 0 w 7415247"/>
                                <a:gd name="connsiteY3" fmla="*/ 974787 h 97478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7415247" h="974787">
                                  <a:moveTo>
                                    <a:pt x="7415247" y="0"/>
                                  </a:moveTo>
                                  <a:lnTo>
                                    <a:pt x="7411632" y="639419"/>
                                  </a:lnTo>
                                  <a:cubicBezTo>
                                    <a:pt x="7411632" y="824638"/>
                                    <a:pt x="7261483" y="974787"/>
                                    <a:pt x="7076264" y="974787"/>
                                  </a:cubicBezTo>
                                  <a:lnTo>
                                    <a:pt x="0" y="974787"/>
                                  </a:ln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F088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:rsidR="00D9261D" w:rsidP="00D9261D" w:rsidRDefault="00D9261D" w14:paraId="6B7EA6C1" w14:textId="77777777"/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 id="AutoShape 2" style="position:absolute;margin-left:-8.05pt;margin-top:14.4pt;width:583.95pt;height:76.8pt;rotation:-3;z-index:-251649024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spid="_x0000_s1026" filled="f" strokecolor="#f08800" strokeweight="1pt" o:spt="100" adj="-11796480,,5400" path="m7415247,r-3615,639419c7411632,824638,7261483,974787,7076264,974787l,974787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" w14:anchorId="18A13D1E">
                    <v:stroke joinstyle="round"/>
                    <v:formulas/>
                    <v:path textboxrect="0,0,7415247,974787" o:connecttype="custom" o:connectlocs="7416165,0;7412550,639795;7077140,975360;0,975360" o:connectangles="0,0,0,0"/>
                    <v:textbox>
                      <w:txbxContent>
                        <w:p w:rsidR="00D9261D" w:rsidP="00D9261D" w:rsidRDefault="00D9261D" w14:paraId="6B7EA6C1" w14:textId="77777777"/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 w:rsidRPr="00F97BA1">
            <w:rPr>
              <w:rFonts w:asciiTheme="minorHAnsi" w:hAnsiTheme="minorHAnsi"/>
              <w:noProof/>
              <w:lang w:eastAsia="nl-BE"/>
            </w:rPr>
            <mc:AlternateContent>
              <mc:Choice Requires="wps">
                <w:drawing>
                  <wp:anchor distT="0" distB="0" distL="114300" distR="114300" simplePos="0" relativeHeight="251668480" behindDoc="1" locked="0" layoutInCell="1" allowOverlap="1" wp14:anchorId="60966CFC" wp14:editId="05DFF94F">
                    <wp:simplePos x="0" y="0"/>
                    <wp:positionH relativeFrom="page">
                      <wp:posOffset>-177800</wp:posOffset>
                    </wp:positionH>
                    <wp:positionV relativeFrom="page">
                      <wp:posOffset>110490</wp:posOffset>
                    </wp:positionV>
                    <wp:extent cx="7412355" cy="1050925"/>
                    <wp:effectExtent l="0" t="133350" r="17145" b="149225"/>
                    <wp:wrapNone/>
                    <wp:docPr id="3" name="AutoShape 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 rot="21480000">
                              <a:off x="0" y="0"/>
                              <a:ext cx="7412355" cy="1050925"/>
                            </a:xfrm>
                            <a:custGeom>
                              <a:avLst/>
                              <a:gdLst>
                                <a:gd name="connsiteX0" fmla="*/ 0 w 7747000"/>
                                <a:gd name="connsiteY0" fmla="*/ 335368 h 9867265"/>
                                <a:gd name="connsiteX1" fmla="*/ 335368 w 7747000"/>
                                <a:gd name="connsiteY1" fmla="*/ 0 h 9867265"/>
                                <a:gd name="connsiteX2" fmla="*/ 7411632 w 7747000"/>
                                <a:gd name="connsiteY2" fmla="*/ 0 h 9867265"/>
                                <a:gd name="connsiteX3" fmla="*/ 7747000 w 7747000"/>
                                <a:gd name="connsiteY3" fmla="*/ 335368 h 9867265"/>
                                <a:gd name="connsiteX4" fmla="*/ 7747000 w 7747000"/>
                                <a:gd name="connsiteY4" fmla="*/ 9531897 h 9867265"/>
                                <a:gd name="connsiteX5" fmla="*/ 7411632 w 7747000"/>
                                <a:gd name="connsiteY5" fmla="*/ 9867265 h 9867265"/>
                                <a:gd name="connsiteX6" fmla="*/ 335368 w 7747000"/>
                                <a:gd name="connsiteY6" fmla="*/ 9867265 h 9867265"/>
                                <a:gd name="connsiteX7" fmla="*/ 0 w 7747000"/>
                                <a:gd name="connsiteY7" fmla="*/ 9531897 h 9867265"/>
                                <a:gd name="connsiteX8" fmla="*/ 0 w 7747000"/>
                                <a:gd name="connsiteY8" fmla="*/ 335368 h 9867265"/>
                                <a:gd name="connsiteX0" fmla="*/ 7411632 w 7747000"/>
                                <a:gd name="connsiteY0" fmla="*/ 0 h 9867265"/>
                                <a:gd name="connsiteX1" fmla="*/ 7747000 w 7747000"/>
                                <a:gd name="connsiteY1" fmla="*/ 335368 h 9867265"/>
                                <a:gd name="connsiteX2" fmla="*/ 7747000 w 7747000"/>
                                <a:gd name="connsiteY2" fmla="*/ 9531897 h 9867265"/>
                                <a:gd name="connsiteX3" fmla="*/ 7411632 w 7747000"/>
                                <a:gd name="connsiteY3" fmla="*/ 9867265 h 9867265"/>
                                <a:gd name="connsiteX4" fmla="*/ 335368 w 7747000"/>
                                <a:gd name="connsiteY4" fmla="*/ 9867265 h 9867265"/>
                                <a:gd name="connsiteX5" fmla="*/ 0 w 7747000"/>
                                <a:gd name="connsiteY5" fmla="*/ 9531897 h 9867265"/>
                                <a:gd name="connsiteX6" fmla="*/ 0 w 7747000"/>
                                <a:gd name="connsiteY6" fmla="*/ 335368 h 9867265"/>
                                <a:gd name="connsiteX7" fmla="*/ 335368 w 7747000"/>
                                <a:gd name="connsiteY7" fmla="*/ 0 h 9867265"/>
                                <a:gd name="connsiteX8" fmla="*/ 7503072 w 7747000"/>
                                <a:gd name="connsiteY8" fmla="*/ 91440 h 9867265"/>
                                <a:gd name="connsiteX0" fmla="*/ 7411632 w 7747000"/>
                                <a:gd name="connsiteY0" fmla="*/ 0 h 9867265"/>
                                <a:gd name="connsiteX1" fmla="*/ 7747000 w 7747000"/>
                                <a:gd name="connsiteY1" fmla="*/ 335368 h 9867265"/>
                                <a:gd name="connsiteX2" fmla="*/ 7747000 w 7747000"/>
                                <a:gd name="connsiteY2" fmla="*/ 9531897 h 9867265"/>
                                <a:gd name="connsiteX3" fmla="*/ 7411632 w 7747000"/>
                                <a:gd name="connsiteY3" fmla="*/ 9867265 h 9867265"/>
                                <a:gd name="connsiteX4" fmla="*/ 335368 w 7747000"/>
                                <a:gd name="connsiteY4" fmla="*/ 9867265 h 9867265"/>
                                <a:gd name="connsiteX5" fmla="*/ 0 w 7747000"/>
                                <a:gd name="connsiteY5" fmla="*/ 9531897 h 9867265"/>
                                <a:gd name="connsiteX6" fmla="*/ 0 w 7747000"/>
                                <a:gd name="connsiteY6" fmla="*/ 335368 h 9867265"/>
                                <a:gd name="connsiteX7" fmla="*/ 335368 w 7747000"/>
                                <a:gd name="connsiteY7" fmla="*/ 0 h 9867265"/>
                                <a:gd name="connsiteX0" fmla="*/ 7747000 w 7747000"/>
                                <a:gd name="connsiteY0" fmla="*/ 335368 h 9867265"/>
                                <a:gd name="connsiteX1" fmla="*/ 7747000 w 7747000"/>
                                <a:gd name="connsiteY1" fmla="*/ 9531897 h 9867265"/>
                                <a:gd name="connsiteX2" fmla="*/ 7411632 w 7747000"/>
                                <a:gd name="connsiteY2" fmla="*/ 9867265 h 9867265"/>
                                <a:gd name="connsiteX3" fmla="*/ 335368 w 7747000"/>
                                <a:gd name="connsiteY3" fmla="*/ 9867265 h 9867265"/>
                                <a:gd name="connsiteX4" fmla="*/ 0 w 7747000"/>
                                <a:gd name="connsiteY4" fmla="*/ 9531897 h 9867265"/>
                                <a:gd name="connsiteX5" fmla="*/ 0 w 7747000"/>
                                <a:gd name="connsiteY5" fmla="*/ 335368 h 9867265"/>
                                <a:gd name="connsiteX6" fmla="*/ 335368 w 7747000"/>
                                <a:gd name="connsiteY6" fmla="*/ 0 h 9867265"/>
                                <a:gd name="connsiteX0" fmla="*/ 8063452 w 8063452"/>
                                <a:gd name="connsiteY0" fmla="*/ 335368 h 9867265"/>
                                <a:gd name="connsiteX1" fmla="*/ 8063452 w 8063452"/>
                                <a:gd name="connsiteY1" fmla="*/ 9531897 h 9867265"/>
                                <a:gd name="connsiteX2" fmla="*/ 7728084 w 8063452"/>
                                <a:gd name="connsiteY2" fmla="*/ 9867265 h 9867265"/>
                                <a:gd name="connsiteX3" fmla="*/ 651820 w 8063452"/>
                                <a:gd name="connsiteY3" fmla="*/ 9867265 h 9867265"/>
                                <a:gd name="connsiteX4" fmla="*/ 316452 w 8063452"/>
                                <a:gd name="connsiteY4" fmla="*/ 335368 h 9867265"/>
                                <a:gd name="connsiteX5" fmla="*/ 651820 w 8063452"/>
                                <a:gd name="connsiteY5" fmla="*/ 0 h 9867265"/>
                                <a:gd name="connsiteX0" fmla="*/ 8063452 w 8063452"/>
                                <a:gd name="connsiteY0" fmla="*/ 0 h 9531897"/>
                                <a:gd name="connsiteX1" fmla="*/ 8063452 w 8063452"/>
                                <a:gd name="connsiteY1" fmla="*/ 9196529 h 9531897"/>
                                <a:gd name="connsiteX2" fmla="*/ 7728084 w 8063452"/>
                                <a:gd name="connsiteY2" fmla="*/ 9531897 h 9531897"/>
                                <a:gd name="connsiteX3" fmla="*/ 651820 w 8063452"/>
                                <a:gd name="connsiteY3" fmla="*/ 9531897 h 9531897"/>
                                <a:gd name="connsiteX4" fmla="*/ 316452 w 8063452"/>
                                <a:gd name="connsiteY4" fmla="*/ 0 h 9531897"/>
                                <a:gd name="connsiteX0" fmla="*/ 7411632 w 7411632"/>
                                <a:gd name="connsiteY0" fmla="*/ 0 h 9531897"/>
                                <a:gd name="connsiteX1" fmla="*/ 7411632 w 7411632"/>
                                <a:gd name="connsiteY1" fmla="*/ 9196529 h 9531897"/>
                                <a:gd name="connsiteX2" fmla="*/ 7076264 w 7411632"/>
                                <a:gd name="connsiteY2" fmla="*/ 9531897 h 9531897"/>
                                <a:gd name="connsiteX3" fmla="*/ 0 w 7411632"/>
                                <a:gd name="connsiteY3" fmla="*/ 9531897 h 9531897"/>
                                <a:gd name="connsiteX0" fmla="*/ 7411632 w 7411632"/>
                                <a:gd name="connsiteY0" fmla="*/ 0 h 9531897"/>
                                <a:gd name="connsiteX1" fmla="*/ 7408814 w 7411632"/>
                                <a:gd name="connsiteY1" fmla="*/ 8479855 h 9531897"/>
                                <a:gd name="connsiteX2" fmla="*/ 7411632 w 7411632"/>
                                <a:gd name="connsiteY2" fmla="*/ 9196529 h 9531897"/>
                                <a:gd name="connsiteX3" fmla="*/ 7076264 w 7411632"/>
                                <a:gd name="connsiteY3" fmla="*/ 9531897 h 9531897"/>
                                <a:gd name="connsiteX4" fmla="*/ 0 w 7411632"/>
                                <a:gd name="connsiteY4" fmla="*/ 9531897 h 9531897"/>
                                <a:gd name="connsiteX0" fmla="*/ 7408814 w 7411632"/>
                                <a:gd name="connsiteY0" fmla="*/ 0 h 1052042"/>
                                <a:gd name="connsiteX1" fmla="*/ 7411632 w 7411632"/>
                                <a:gd name="connsiteY1" fmla="*/ 716674 h 1052042"/>
                                <a:gd name="connsiteX2" fmla="*/ 7076264 w 7411632"/>
                                <a:gd name="connsiteY2" fmla="*/ 1052042 h 1052042"/>
                                <a:gd name="connsiteX3" fmla="*/ 0 w 7411632"/>
                                <a:gd name="connsiteY3" fmla="*/ 1052042 h 105204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7411632" h="1052042">
                                  <a:moveTo>
                                    <a:pt x="7408814" y="0"/>
                                  </a:moveTo>
                                  <a:cubicBezTo>
                                    <a:pt x="7409753" y="238891"/>
                                    <a:pt x="7410693" y="477783"/>
                                    <a:pt x="7411632" y="716674"/>
                                  </a:cubicBezTo>
                                  <a:cubicBezTo>
                                    <a:pt x="7411632" y="901893"/>
                                    <a:pt x="7261483" y="1052042"/>
                                    <a:pt x="7076264" y="1052042"/>
                                  </a:cubicBezTo>
                                  <a:lnTo>
                                    <a:pt x="0" y="1052042"/>
                                  </a:ln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C3004A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 xmlns:w16se="http://schemas.microsoft.com/office/word/2015/wordml/symex" xmlns:cx1="http://schemas.microsoft.com/office/drawing/2015/9/8/chartex" xmlns:cx="http://schemas.microsoft.com/office/drawing/2014/chartex">
                <w:pict>
                  <v:shape id="AutoShape 1" style="position:absolute;margin-left:-14pt;margin-top:8.7pt;width:583.65pt;height:82.75pt;rotation:-2;z-index:-251648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spid="_x0000_s1026" filled="f" strokecolor="#c3004a" strokeweight="1pt" path="m7408814,v939,238891,1879,477783,2818,716674c7411632,901893,7261483,1052042,7076264,1052042l,1052042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" w14:anchorId="77F996EC">
                    <v:path o:connecttype="custom" o:connectlocs="7409537,0;7412355,715913;7076954,1050925;0,1050925" o:connectangles="0,0,0,0"/>
                    <w10:wrap anchorx="page" anchory="page"/>
                  </v:shape>
                </w:pict>
              </mc:Fallback>
            </mc:AlternateContent>
          </w:r>
          <w:r w:rsidRPr="00F97BA1">
            <w:rPr>
              <w:rFonts w:asciiTheme="minorHAnsi" w:hAnsiTheme="minorHAnsi"/>
              <w:noProof/>
              <w:lang w:eastAsia="nl-BE"/>
            </w:rPr>
            <w:drawing>
              <wp:anchor distT="0" distB="0" distL="114300" distR="114300" simplePos="0" relativeHeight="251666432" behindDoc="1" locked="0" layoutInCell="1" allowOverlap="1" wp14:anchorId="7C6C058A" wp14:editId="571D8807">
                <wp:simplePos x="0" y="0"/>
                <wp:positionH relativeFrom="page">
                  <wp:posOffset>4517390</wp:posOffset>
                </wp:positionH>
                <wp:positionV relativeFrom="page">
                  <wp:posOffset>330200</wp:posOffset>
                </wp:positionV>
                <wp:extent cx="2311400" cy="568960"/>
                <wp:effectExtent l="0" t="0" r="0" b="2540"/>
                <wp:wrapNone/>
                <wp:docPr id="10" name="Afbeelding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GO!_logo_rgb.BMP"/>
                        <pic:cNvPicPr/>
                      </pic:nvPicPr>
                      <pic:blipFill>
                        <a:blip r:embed="rId1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311400" cy="5689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  <w:p w:rsidRPr="00F97BA1" w:rsidR="007B53AB" w:rsidP="00F07CD9" w:rsidRDefault="007B53AB" w14:paraId="13FFAEDE" w14:textId="77777777">
          <w:pPr>
            <w:rPr>
              <w:rFonts w:cs="Arial" w:asciiTheme="minorHAnsi" w:hAnsiTheme="minorHAnsi"/>
            </w:rPr>
          </w:pPr>
          <w:r w:rsidRPr="00F97BA1">
            <w:rPr>
              <w:rFonts w:cs="Arial" w:asciiTheme="minorHAnsi" w:hAnsiTheme="minorHAnsi"/>
            </w:rPr>
            <w:t>Gemeenschappelijke preventiedienst</w:t>
          </w:r>
        </w:p>
        <w:p w:rsidRPr="00F97BA1" w:rsidR="007B53AB" w:rsidP="00F1130F" w:rsidRDefault="007B53AB" w14:paraId="52E42CD9" w14:textId="77777777">
          <w:pPr>
            <w:rPr>
              <w:rFonts w:cs="Arial" w:asciiTheme="minorHAnsi" w:hAnsiTheme="minorHAnsi"/>
              <w:b/>
            </w:rPr>
          </w:pPr>
          <w:r w:rsidRPr="00F97BA1">
            <w:rPr>
              <w:rFonts w:cs="Arial" w:asciiTheme="minorHAnsi" w:hAnsiTheme="minorHAnsi"/>
            </w:rPr>
            <w:t>Veiligheidsinstructiekaart</w:t>
          </w:r>
        </w:p>
        <w:p w:rsidR="00D9261D" w:rsidP="00677F90" w:rsidRDefault="00D9261D" w14:paraId="6F7493F9" w14:textId="77777777">
          <w:pPr>
            <w:rPr>
              <w:rFonts w:cs="Arial" w:asciiTheme="minorHAnsi" w:hAnsiTheme="minorHAnsi"/>
            </w:rPr>
          </w:pPr>
        </w:p>
        <w:p w:rsidRPr="00F97BA1" w:rsidR="007B53AB" w:rsidP="00677F90" w:rsidRDefault="00784A56" w14:paraId="16997580" w14:textId="77777777">
          <w:pPr>
            <w:rPr>
              <w:rFonts w:cs="Arial" w:asciiTheme="minorHAnsi" w:hAnsiTheme="minorHAnsi"/>
            </w:rPr>
          </w:pPr>
        </w:p>
      </w:sdtContent>
    </w:sdt>
    <w:tbl>
      <w:tblPr>
        <w:tblW w:w="10348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A0" w:firstRow="1" w:lastRow="0" w:firstColumn="1" w:lastColumn="0" w:noHBand="0" w:noVBand="0"/>
      </w:tblPr>
      <w:tblGrid>
        <w:gridCol w:w="1921"/>
        <w:gridCol w:w="6017"/>
        <w:gridCol w:w="2410"/>
      </w:tblGrid>
      <w:tr w:rsidRPr="006B70C3" w:rsidR="002E4B3D" w:rsidTr="00D9261D" w14:paraId="73D4C6D1" w14:textId="77777777">
        <w:trPr>
          <w:trHeight w:val="754" w:hRule="exact"/>
        </w:trPr>
        <w:tc>
          <w:tcPr>
            <w:tcW w:w="10348" w:type="dxa"/>
            <w:gridSpan w:val="3"/>
            <w:shd w:val="clear" w:color="auto" w:fill="C3004A"/>
            <w:vAlign w:val="center"/>
          </w:tcPr>
          <w:p w:rsidRPr="00D9261D" w:rsidR="002E4B3D" w:rsidP="008A3B4D" w:rsidRDefault="002E4B3D" w14:paraId="7E7E898C" w14:textId="506C3C21">
            <w:pPr>
              <w:tabs>
                <w:tab w:val="left" w:pos="1410"/>
              </w:tabs>
              <w:jc w:val="center"/>
              <w:rPr>
                <w:rFonts w:cs="Arial" w:asciiTheme="minorHAnsi" w:hAnsiTheme="minorHAnsi"/>
                <w:b/>
                <w:color w:val="FFFFFF" w:themeColor="background1"/>
                <w:sz w:val="24"/>
                <w:szCs w:val="24"/>
              </w:rPr>
            </w:pPr>
            <w:r w:rsidRPr="00D9261D">
              <w:rPr>
                <w:rFonts w:cs="Arial" w:asciiTheme="minorHAnsi" w:hAnsiTheme="minorHAnsi"/>
                <w:b/>
                <w:color w:val="FFFFFF" w:themeColor="background1"/>
                <w:sz w:val="24"/>
                <w:szCs w:val="24"/>
              </w:rPr>
              <w:t>V</w:t>
            </w:r>
            <w:r w:rsidRPr="00D9261D" w:rsidR="00D9261D">
              <w:rPr>
                <w:rFonts w:cs="Arial" w:asciiTheme="minorHAnsi" w:hAnsiTheme="minorHAnsi"/>
                <w:b/>
                <w:color w:val="FFFFFF" w:themeColor="background1"/>
                <w:sz w:val="24"/>
                <w:szCs w:val="24"/>
              </w:rPr>
              <w:t xml:space="preserve">EILIGHEIDSINSTRUCTIEKAART </w:t>
            </w:r>
            <w:r w:rsidRPr="00D9261D">
              <w:rPr>
                <w:rFonts w:cs="Arial" w:asciiTheme="minorHAnsi" w:hAnsiTheme="minorHAnsi"/>
                <w:b/>
                <w:color w:val="FFFFFF" w:themeColor="background1"/>
                <w:sz w:val="24"/>
                <w:szCs w:val="24"/>
              </w:rPr>
              <w:t>– A12</w:t>
            </w:r>
          </w:p>
          <w:p w:rsidRPr="001C7965" w:rsidR="002E4B3D" w:rsidP="000057E1" w:rsidRDefault="000057E1" w14:paraId="576FB738" w14:textId="2EB59D27">
            <w:pPr>
              <w:tabs>
                <w:tab w:val="left" w:pos="1410"/>
              </w:tabs>
              <w:jc w:val="center"/>
              <w:rPr>
                <w:rFonts w:cs="Arial" w:asciiTheme="minorHAnsi" w:hAnsiTheme="minorHAnsi"/>
                <w:b/>
                <w:color w:val="FFFFFF" w:themeColor="background1"/>
                <w:sz w:val="40"/>
                <w:szCs w:val="40"/>
              </w:rPr>
            </w:pPr>
            <w:proofErr w:type="spellStart"/>
            <w:r>
              <w:rPr>
                <w:rFonts w:cs="Arial" w:asciiTheme="minorHAnsi" w:hAnsiTheme="minorHAnsi"/>
                <w:b/>
                <w:color w:val="FFFFFF" w:themeColor="background1"/>
                <w:sz w:val="40"/>
                <w:szCs w:val="40"/>
              </w:rPr>
              <w:t>Perculator</w:t>
            </w:r>
            <w:proofErr w:type="spellEnd"/>
          </w:p>
        </w:tc>
      </w:tr>
      <w:tr w:rsidRPr="006B70C3" w:rsidR="002E4B3D" w:rsidTr="00D9261D" w14:paraId="233A843A" w14:textId="77777777">
        <w:trPr>
          <w:trHeight w:val="397" w:hRule="exact"/>
        </w:trPr>
        <w:tc>
          <w:tcPr>
            <w:tcW w:w="1921" w:type="dxa"/>
            <w:vAlign w:val="center"/>
          </w:tcPr>
          <w:sdt>
            <w:sdtPr>
              <w:rPr>
                <w:rFonts w:cs="Arial" w:asciiTheme="minorHAnsi" w:hAnsiTheme="minorHAnsi"/>
                <w:b/>
                <w:sz w:val="20"/>
              </w:rPr>
              <w:id w:val="613328642"/>
              <w:lock w:val="contentLocked"/>
              <w:placeholder>
                <w:docPart w:val="3138381D30714BCF97879A3E7CA560DD"/>
              </w:placeholder>
              <w:group/>
            </w:sdtPr>
            <w:sdtEndPr/>
            <w:sdtContent>
              <w:p w:rsidRPr="00D9261D" w:rsidR="002E4B3D" w:rsidP="008A3B4D" w:rsidRDefault="002E4B3D" w14:paraId="44DC3A35" w14:textId="77777777">
                <w:pPr>
                  <w:rPr>
                    <w:rFonts w:cs="Arial" w:asciiTheme="minorHAnsi" w:hAnsiTheme="minorHAnsi"/>
                    <w:b/>
                    <w:sz w:val="20"/>
                  </w:rPr>
                </w:pPr>
                <w:r w:rsidRPr="00D9261D">
                  <w:rPr>
                    <w:rFonts w:cs="Arial" w:asciiTheme="minorHAnsi" w:hAnsiTheme="minorHAnsi"/>
                    <w:b/>
                    <w:sz w:val="20"/>
                  </w:rPr>
                  <w:t>Merk:</w:t>
                </w:r>
              </w:p>
            </w:sdtContent>
          </w:sdt>
        </w:tc>
        <w:tc>
          <w:tcPr>
            <w:tcW w:w="6017" w:type="dxa"/>
            <w:shd w:val="pct10" w:color="auto" w:fill="auto"/>
            <w:vAlign w:val="center"/>
          </w:tcPr>
          <w:p w:rsidRPr="00D9261D" w:rsidR="002E4B3D" w:rsidP="008A3B4D" w:rsidRDefault="002E4B3D" w14:paraId="4FB1EDE0" w14:textId="57F03E41">
            <w:pPr>
              <w:rPr>
                <w:rFonts w:cs="Arial" w:asciiTheme="minorHAnsi" w:hAnsiTheme="minorHAnsi"/>
                <w:b/>
                <w:sz w:val="20"/>
              </w:rPr>
            </w:pPr>
          </w:p>
        </w:tc>
        <w:tc>
          <w:tcPr>
            <w:tcW w:w="2410" w:type="dxa"/>
            <w:vMerge w:val="restart"/>
          </w:tcPr>
          <w:p w:rsidRPr="00D9261D" w:rsidR="002E4B3D" w:rsidP="007779C0" w:rsidRDefault="005B3342" w14:paraId="77FF966B" w14:textId="34606902">
            <w:pPr>
              <w:jc w:val="center"/>
              <w:rPr>
                <w:rFonts w:cs="Arial" w:asciiTheme="minorHAnsi" w:hAnsiTheme="minorHAnsi"/>
                <w:sz w:val="20"/>
              </w:rPr>
            </w:pPr>
            <w:r w:rsidRPr="00D9261D">
              <w:rPr>
                <w:rFonts w:ascii="&amp;quot" w:hAnsi="&amp;quot"/>
                <w:b/>
                <w:bCs/>
                <w:noProof/>
                <w:color w:val="23527C"/>
                <w:sz w:val="20"/>
                <w:lang w:val="nl-BE" w:eastAsia="nl-BE"/>
              </w:rPr>
              <w:drawing>
                <wp:inline distT="0" distB="0" distL="0" distR="0" wp14:anchorId="71A93D67" wp14:editId="4D865D33">
                  <wp:extent cx="1359987" cy="1189990"/>
                  <wp:effectExtent l="0" t="0" r="0" b="0"/>
                  <wp:docPr id="2" name="Afbeelding 2" descr="Hendi Percolator Dubbelwandig RVS | Met Kopjesstandaard | Ø288x(H)530mm | 78 Kopjes | 10 Liter">
                    <a:hlinkClick xmlns:a="http://schemas.openxmlformats.org/drawingml/2006/main" r:id="rId1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endi Percolator Dubbelwandig RVS | Met Kopjesstandaard | Ø288x(H)530mm | 78 Kopjes | 10 Liter">
                            <a:hlinkClick r:id="rId1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8982" cy="1215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Pr="006B70C3" w:rsidR="002E4B3D" w:rsidTr="00D9261D" w14:paraId="2AC19278" w14:textId="77777777">
        <w:trPr>
          <w:trHeight w:val="397" w:hRule="exact"/>
        </w:trPr>
        <w:tc>
          <w:tcPr>
            <w:tcW w:w="1921" w:type="dxa"/>
            <w:vAlign w:val="center"/>
          </w:tcPr>
          <w:sdt>
            <w:sdtPr>
              <w:rPr>
                <w:rFonts w:cs="Arial" w:asciiTheme="minorHAnsi" w:hAnsiTheme="minorHAnsi"/>
                <w:b/>
                <w:sz w:val="20"/>
              </w:rPr>
              <w:id w:val="48050056"/>
              <w:lock w:val="contentLocked"/>
              <w:placeholder>
                <w:docPart w:val="3138381D30714BCF97879A3E7CA560DD"/>
              </w:placeholder>
              <w:group/>
            </w:sdtPr>
            <w:sdtEndPr/>
            <w:sdtContent>
              <w:p w:rsidRPr="00D9261D" w:rsidR="002E4B3D" w:rsidP="008A3B4D" w:rsidRDefault="002E4B3D" w14:paraId="16EF7A91" w14:textId="77777777">
                <w:pPr>
                  <w:rPr>
                    <w:rFonts w:cs="Arial" w:asciiTheme="minorHAnsi" w:hAnsiTheme="minorHAnsi"/>
                    <w:b/>
                    <w:sz w:val="20"/>
                  </w:rPr>
                </w:pPr>
                <w:r w:rsidRPr="00D9261D">
                  <w:rPr>
                    <w:rFonts w:cs="Arial" w:asciiTheme="minorHAnsi" w:hAnsiTheme="minorHAnsi"/>
                    <w:b/>
                    <w:sz w:val="20"/>
                  </w:rPr>
                  <w:t>Type:</w:t>
                </w:r>
              </w:p>
            </w:sdtContent>
          </w:sdt>
        </w:tc>
        <w:tc>
          <w:tcPr>
            <w:tcW w:w="6017" w:type="dxa"/>
            <w:shd w:val="pct10" w:color="auto" w:fill="auto"/>
          </w:tcPr>
          <w:p w:rsidRPr="00D9261D" w:rsidR="002E4B3D" w:rsidP="008A3B4D" w:rsidRDefault="002E4B3D" w14:paraId="7C3DC9D0" w14:textId="36912446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410" w:type="dxa"/>
            <w:vMerge/>
          </w:tcPr>
          <w:p w:rsidRPr="00D9261D" w:rsidR="002E4B3D" w:rsidP="008A3B4D" w:rsidRDefault="002E4B3D" w14:paraId="69743928" w14:textId="77777777">
            <w:pPr>
              <w:rPr>
                <w:rFonts w:cs="Arial" w:asciiTheme="minorHAnsi" w:hAnsiTheme="minorHAnsi"/>
                <w:sz w:val="20"/>
              </w:rPr>
            </w:pPr>
          </w:p>
        </w:tc>
      </w:tr>
      <w:tr w:rsidRPr="006B70C3" w:rsidR="002E4B3D" w:rsidTr="00D9261D" w14:paraId="6E532758" w14:textId="77777777">
        <w:trPr>
          <w:trHeight w:val="397" w:hRule="exact"/>
        </w:trPr>
        <w:tc>
          <w:tcPr>
            <w:tcW w:w="1921" w:type="dxa"/>
            <w:vAlign w:val="center"/>
          </w:tcPr>
          <w:sdt>
            <w:sdtPr>
              <w:rPr>
                <w:rFonts w:cs="Arial" w:asciiTheme="minorHAnsi" w:hAnsiTheme="minorHAnsi"/>
                <w:b/>
                <w:sz w:val="20"/>
              </w:rPr>
              <w:id w:val="798042577"/>
              <w:lock w:val="contentLocked"/>
              <w:placeholder>
                <w:docPart w:val="3138381D30714BCF97879A3E7CA560DD"/>
              </w:placeholder>
              <w:group/>
            </w:sdtPr>
            <w:sdtEndPr/>
            <w:sdtContent>
              <w:p w:rsidRPr="00D9261D" w:rsidR="002E4B3D" w:rsidP="008A3B4D" w:rsidRDefault="002E4B3D" w14:paraId="5F1CBE63" w14:textId="77777777">
                <w:pPr>
                  <w:rPr>
                    <w:rFonts w:cs="Arial" w:asciiTheme="minorHAnsi" w:hAnsiTheme="minorHAnsi"/>
                    <w:b/>
                    <w:sz w:val="20"/>
                  </w:rPr>
                </w:pPr>
                <w:r w:rsidRPr="00D9261D">
                  <w:rPr>
                    <w:rFonts w:cs="Arial" w:asciiTheme="minorHAnsi" w:hAnsiTheme="minorHAnsi"/>
                    <w:b/>
                    <w:sz w:val="20"/>
                  </w:rPr>
                  <w:t>Serienummer:</w:t>
                </w:r>
              </w:p>
            </w:sdtContent>
          </w:sdt>
        </w:tc>
        <w:tc>
          <w:tcPr>
            <w:tcW w:w="6017" w:type="dxa"/>
            <w:shd w:val="pct10" w:color="auto" w:fill="auto"/>
          </w:tcPr>
          <w:p w:rsidRPr="00D9261D" w:rsidR="002E4B3D" w:rsidP="008A3B4D" w:rsidRDefault="002E4B3D" w14:paraId="6CC0D007" w14:textId="7929510A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410" w:type="dxa"/>
            <w:vMerge/>
          </w:tcPr>
          <w:p w:rsidRPr="00D9261D" w:rsidR="002E4B3D" w:rsidP="008A3B4D" w:rsidRDefault="002E4B3D" w14:paraId="3BF9843F" w14:textId="77777777">
            <w:pPr>
              <w:rPr>
                <w:rFonts w:cs="Arial" w:asciiTheme="minorHAnsi" w:hAnsiTheme="minorHAnsi"/>
                <w:sz w:val="20"/>
              </w:rPr>
            </w:pPr>
          </w:p>
        </w:tc>
      </w:tr>
      <w:tr w:rsidRPr="006B70C3" w:rsidR="002E4B3D" w:rsidTr="00D9261D" w14:paraId="1D4DB35B" w14:textId="77777777">
        <w:trPr>
          <w:trHeight w:val="397" w:hRule="exact"/>
        </w:trPr>
        <w:tc>
          <w:tcPr>
            <w:tcW w:w="1921" w:type="dxa"/>
            <w:vAlign w:val="center"/>
          </w:tcPr>
          <w:sdt>
            <w:sdtPr>
              <w:rPr>
                <w:rFonts w:cs="Arial" w:asciiTheme="minorHAnsi" w:hAnsiTheme="minorHAnsi"/>
                <w:b/>
                <w:sz w:val="20"/>
              </w:rPr>
              <w:id w:val="-1527475934"/>
              <w:lock w:val="contentLocked"/>
              <w:placeholder>
                <w:docPart w:val="3138381D30714BCF97879A3E7CA560DD"/>
              </w:placeholder>
              <w:group/>
            </w:sdtPr>
            <w:sdtEndPr/>
            <w:sdtContent>
              <w:p w:rsidRPr="00D9261D" w:rsidR="002E4B3D" w:rsidP="008A3B4D" w:rsidRDefault="002E4B3D" w14:paraId="07195F98" w14:textId="77777777">
                <w:pPr>
                  <w:rPr>
                    <w:rFonts w:cs="Arial" w:asciiTheme="minorHAnsi" w:hAnsiTheme="minorHAnsi"/>
                    <w:b/>
                    <w:sz w:val="20"/>
                  </w:rPr>
                </w:pPr>
                <w:r w:rsidRPr="00D9261D">
                  <w:rPr>
                    <w:rFonts w:cs="Arial" w:asciiTheme="minorHAnsi" w:hAnsiTheme="minorHAnsi"/>
                    <w:b/>
                    <w:sz w:val="20"/>
                  </w:rPr>
                  <w:t>Afdeling:</w:t>
                </w:r>
              </w:p>
            </w:sdtContent>
          </w:sdt>
        </w:tc>
        <w:tc>
          <w:tcPr>
            <w:tcW w:w="6017" w:type="dxa"/>
            <w:shd w:val="pct10" w:color="auto" w:fill="auto"/>
          </w:tcPr>
          <w:p w:rsidRPr="00D9261D" w:rsidR="002E4B3D" w:rsidP="008A3B4D" w:rsidRDefault="002E4B3D" w14:paraId="7375112C" w14:textId="4116F501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410" w:type="dxa"/>
            <w:vMerge/>
          </w:tcPr>
          <w:p w:rsidRPr="00D9261D" w:rsidR="002E4B3D" w:rsidP="008A3B4D" w:rsidRDefault="002E4B3D" w14:paraId="6D20C5B5" w14:textId="77777777">
            <w:pPr>
              <w:rPr>
                <w:rFonts w:cs="Arial" w:asciiTheme="minorHAnsi" w:hAnsiTheme="minorHAnsi"/>
                <w:sz w:val="20"/>
              </w:rPr>
            </w:pPr>
          </w:p>
        </w:tc>
      </w:tr>
      <w:tr w:rsidRPr="006B70C3" w:rsidR="002E4B3D" w:rsidTr="00D9261D" w14:paraId="377B95BB" w14:textId="77777777">
        <w:trPr>
          <w:trHeight w:val="397" w:hRule="exact"/>
        </w:trPr>
        <w:tc>
          <w:tcPr>
            <w:tcW w:w="1921" w:type="dxa"/>
            <w:vAlign w:val="center"/>
          </w:tcPr>
          <w:sdt>
            <w:sdtPr>
              <w:rPr>
                <w:rFonts w:cs="Arial" w:asciiTheme="minorHAnsi" w:hAnsiTheme="minorHAnsi"/>
                <w:b/>
                <w:sz w:val="20"/>
              </w:rPr>
              <w:id w:val="1499695421"/>
              <w:lock w:val="contentLocked"/>
              <w:placeholder>
                <w:docPart w:val="3138381D30714BCF97879A3E7CA560DD"/>
              </w:placeholder>
              <w:group/>
            </w:sdtPr>
            <w:sdtEndPr/>
            <w:sdtContent>
              <w:p w:rsidRPr="00D9261D" w:rsidR="002E4B3D" w:rsidP="008A3B4D" w:rsidRDefault="002E4B3D" w14:paraId="48E6749D" w14:textId="77777777">
                <w:pPr>
                  <w:rPr>
                    <w:rFonts w:cs="Arial" w:asciiTheme="minorHAnsi" w:hAnsiTheme="minorHAnsi"/>
                    <w:b/>
                    <w:sz w:val="20"/>
                  </w:rPr>
                </w:pPr>
                <w:r w:rsidRPr="00D9261D">
                  <w:rPr>
                    <w:rFonts w:cs="Arial" w:asciiTheme="minorHAnsi" w:hAnsiTheme="minorHAnsi"/>
                    <w:b/>
                    <w:sz w:val="20"/>
                  </w:rPr>
                  <w:t>Lokaal/locatie:</w:t>
                </w:r>
              </w:p>
            </w:sdtContent>
          </w:sdt>
        </w:tc>
        <w:tc>
          <w:tcPr>
            <w:tcW w:w="6017" w:type="dxa"/>
            <w:shd w:val="pct10" w:color="auto" w:fill="auto"/>
          </w:tcPr>
          <w:p w:rsidRPr="00D9261D" w:rsidR="002E4B3D" w:rsidP="008A3B4D" w:rsidRDefault="002E4B3D" w14:paraId="4C147A9C" w14:textId="28C1F152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410" w:type="dxa"/>
            <w:vMerge/>
          </w:tcPr>
          <w:p w:rsidRPr="00D9261D" w:rsidR="002E4B3D" w:rsidP="008A3B4D" w:rsidRDefault="002E4B3D" w14:paraId="48B088C4" w14:textId="77777777">
            <w:pPr>
              <w:rPr>
                <w:rFonts w:cs="Arial" w:asciiTheme="minorHAnsi" w:hAnsiTheme="minorHAnsi"/>
                <w:sz w:val="20"/>
              </w:rPr>
            </w:pPr>
          </w:p>
        </w:tc>
      </w:tr>
      <w:sdt>
        <w:sdtPr>
          <w:rPr>
            <w:rFonts w:cs="Arial" w:asciiTheme="minorHAnsi" w:hAnsiTheme="minorHAnsi"/>
            <w:b/>
            <w:sz w:val="20"/>
          </w:rPr>
          <w:id w:val="875035844"/>
          <w:lock w:val="contentLocked"/>
          <w:placeholder>
            <w:docPart w:val="DefaultPlaceholder_1082065158"/>
          </w:placeholder>
          <w:group/>
        </w:sdtPr>
        <w:sdtEndPr/>
        <w:sdtContent>
          <w:tr w:rsidRPr="00F97BA1" w:rsidR="007B53AB" w:rsidTr="00D9261D" w14:paraId="700F2D08" w14:textId="77777777">
            <w:tblPrEx>
              <w:tblCellMar>
                <w:left w:w="68" w:type="dxa"/>
                <w:right w:w="68" w:type="dxa"/>
              </w:tblCellMar>
            </w:tblPrEx>
            <w:trPr>
              <w:trHeight w:val="588"/>
            </w:trPr>
            <w:tc>
              <w:tcPr>
                <w:tcW w:w="10348" w:type="dxa"/>
                <w:gridSpan w:val="3"/>
                <w:vAlign w:val="center"/>
              </w:tcPr>
              <w:p w:rsidRPr="00D9261D" w:rsidR="00B00F6F" w:rsidP="00B00F6F" w:rsidRDefault="00282452" w14:paraId="7E77A804" w14:textId="77777777">
                <w:pPr>
                  <w:jc w:val="center"/>
                  <w:rPr>
                    <w:rFonts w:cs="Arial" w:asciiTheme="minorHAnsi" w:hAnsiTheme="minorHAnsi"/>
                    <w:b/>
                    <w:sz w:val="20"/>
                  </w:rPr>
                </w:pPr>
                <w:r w:rsidRPr="00D9261D">
                  <w:rPr>
                    <w:rFonts w:cs="Arial" w:asciiTheme="minorHAnsi" w:hAnsiTheme="minorHAnsi"/>
                    <w:b/>
                    <w:sz w:val="20"/>
                  </w:rPr>
                  <w:t>Uitsluitend te gebruiken voor</w:t>
                </w:r>
                <w:r w:rsidRPr="00D9261D" w:rsidR="00B00F6F">
                  <w:rPr>
                    <w:rFonts w:cs="Arial" w:asciiTheme="minorHAnsi" w:hAnsiTheme="minorHAnsi"/>
                    <w:b/>
                    <w:sz w:val="20"/>
                  </w:rPr>
                  <w:t xml:space="preserve"> werkzaamheden die bepaald zijn in de gebruikershandleiding.</w:t>
                </w:r>
              </w:p>
              <w:p w:rsidRPr="00D9261D" w:rsidR="007B53AB" w:rsidP="004A4E3C" w:rsidRDefault="00B00F6F" w14:paraId="4F75AA32" w14:textId="77777777">
                <w:pPr>
                  <w:jc w:val="center"/>
                  <w:rPr>
                    <w:rFonts w:cs="Arial" w:asciiTheme="minorHAnsi" w:hAnsiTheme="minorHAnsi"/>
                    <w:sz w:val="20"/>
                  </w:rPr>
                </w:pPr>
                <w:r w:rsidRPr="00D9261D">
                  <w:rPr>
                    <w:rFonts w:cs="Arial" w:asciiTheme="minorHAnsi" w:hAnsiTheme="minorHAnsi"/>
                    <w:b/>
                    <w:sz w:val="20"/>
                  </w:rPr>
                  <w:t>Deze veiligheidsinstructiekaart is opgemaakt voor werknemer</w:t>
                </w:r>
                <w:r w:rsidRPr="00D9261D" w:rsidR="004A4E3C">
                  <w:rPr>
                    <w:rFonts w:cs="Arial" w:asciiTheme="minorHAnsi" w:hAnsiTheme="minorHAnsi"/>
                    <w:b/>
                    <w:sz w:val="20"/>
                  </w:rPr>
                  <w:t>s</w:t>
                </w:r>
                <w:r w:rsidRPr="00D9261D">
                  <w:rPr>
                    <w:rFonts w:cs="Arial" w:asciiTheme="minorHAnsi" w:hAnsiTheme="minorHAnsi"/>
                    <w:b/>
                    <w:sz w:val="20"/>
                  </w:rPr>
                  <w:t xml:space="preserve"> + gelijkgestelden. </w:t>
                </w:r>
              </w:p>
            </w:tc>
          </w:tr>
        </w:sdtContent>
      </w:sdt>
      <w:tr w:rsidRPr="00646CB6" w:rsidR="005F0D72" w:rsidTr="00D9261D" w14:paraId="13541920" w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565"/>
        </w:trPr>
        <w:tc>
          <w:tcPr>
            <w:tcW w:w="1034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3004A"/>
            <w:vAlign w:val="center"/>
            <w:hideMark/>
          </w:tcPr>
          <w:p w:rsidRPr="00D07D99" w:rsidR="005F0D72" w:rsidP="00FB3403" w:rsidRDefault="005F0D72" w14:paraId="4D7EC4E3" w14:textId="77777777">
            <w:pPr>
              <w:jc w:val="center"/>
              <w:rPr>
                <w:rFonts w:cs="Arial" w:asciiTheme="minorHAnsi" w:hAnsiTheme="minorHAnsi"/>
                <w:b/>
                <w:color w:val="FFFFFF"/>
                <w:sz w:val="32"/>
                <w:szCs w:val="32"/>
              </w:rPr>
            </w:pPr>
            <w:r w:rsidRPr="00D07D99">
              <w:rPr>
                <w:rFonts w:cs="Arial" w:asciiTheme="minorHAnsi" w:hAnsiTheme="minorHAnsi"/>
                <w:b/>
                <w:color w:val="FFFFFF"/>
                <w:sz w:val="32"/>
                <w:szCs w:val="32"/>
              </w:rPr>
              <w:t>Toepasselijke pictogrammen</w:t>
            </w:r>
          </w:p>
        </w:tc>
      </w:tr>
    </w:tbl>
    <w:tbl>
      <w:tblPr>
        <w:tblStyle w:val="Tabelraster"/>
        <w:tblW w:w="10343" w:type="dxa"/>
        <w:tblLook w:val="04A0" w:firstRow="1" w:lastRow="0" w:firstColumn="1" w:lastColumn="0" w:noHBand="0" w:noVBand="1"/>
      </w:tblPr>
      <w:tblGrid>
        <w:gridCol w:w="3398"/>
        <w:gridCol w:w="3394"/>
        <w:gridCol w:w="3551"/>
      </w:tblGrid>
      <w:tr w:rsidR="00921EC5" w:rsidTr="00D9261D" w14:paraId="107DA737" w14:textId="77777777">
        <w:tc>
          <w:tcPr>
            <w:tcW w:w="3398" w:type="dxa"/>
            <w:vAlign w:val="center"/>
          </w:tcPr>
          <w:p w:rsidR="00921EC5" w:rsidP="00D9261D" w:rsidRDefault="00921EC5" w14:paraId="4F890993" w14:textId="7E01BC17">
            <w:pPr>
              <w:rPr>
                <w:rFonts w:asciiTheme="minorHAnsi" w:hAnsiTheme="minorHAnsi"/>
                <w:sz w:val="16"/>
                <w:szCs w:val="16"/>
              </w:rPr>
            </w:pPr>
            <w:r>
              <w:rPr>
                <w:noProof/>
                <w:lang w:val="nl-BE" w:eastAsia="nl-BE"/>
              </w:rPr>
              <w:drawing>
                <wp:anchor distT="0" distB="0" distL="114300" distR="114300" simplePos="0" relativeHeight="251657728" behindDoc="0" locked="0" layoutInCell="1" allowOverlap="1" wp14:anchorId="7DF8A9B0" wp14:editId="014906B8">
                  <wp:simplePos x="0" y="0"/>
                  <wp:positionH relativeFrom="column">
                    <wp:posOffset>740410</wp:posOffset>
                  </wp:positionH>
                  <wp:positionV relativeFrom="paragraph">
                    <wp:posOffset>-17145</wp:posOffset>
                  </wp:positionV>
                  <wp:extent cx="577215" cy="495300"/>
                  <wp:effectExtent l="0" t="0" r="0" b="0"/>
                  <wp:wrapSquare wrapText="bothSides"/>
                  <wp:docPr id="4" name="Afbeelding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7215" cy="495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394" w:type="dxa"/>
            <w:vAlign w:val="center"/>
          </w:tcPr>
          <w:p w:rsidRPr="006D01A1" w:rsidR="00921EC5" w:rsidP="00921EC5" w:rsidRDefault="00921EC5" w14:paraId="3714E9CF" w14:textId="77777777">
            <w:pPr>
              <w:jc w:val="center"/>
              <w:rPr>
                <w:rFonts w:asciiTheme="minorHAnsi" w:hAnsiTheme="minorHAnsi" w:cstheme="minorHAnsi"/>
              </w:rPr>
            </w:pPr>
            <w:r w:rsidRPr="006D01A1">
              <w:rPr>
                <w:rFonts w:asciiTheme="minorHAnsi" w:hAnsiTheme="minorHAnsi" w:cstheme="minorHAnsi"/>
              </w:rPr>
              <w:t>Bij ontkalken apparaat</w:t>
            </w:r>
          </w:p>
        </w:tc>
        <w:tc>
          <w:tcPr>
            <w:tcW w:w="3551" w:type="dxa"/>
            <w:vAlign w:val="center"/>
          </w:tcPr>
          <w:p w:rsidRPr="006D01A1" w:rsidR="00921EC5" w:rsidP="00D9261D" w:rsidRDefault="00921EC5" w14:paraId="69878EC9" w14:textId="41B6410E">
            <w:pPr>
              <w:jc w:val="center"/>
              <w:rPr>
                <w:rFonts w:asciiTheme="minorHAnsi" w:hAnsiTheme="minorHAnsi" w:cstheme="minorHAnsi"/>
              </w:rPr>
            </w:pPr>
            <w:r w:rsidRPr="006D01A1">
              <w:rPr>
                <w:rFonts w:asciiTheme="minorHAnsi" w:hAnsiTheme="minorHAnsi" w:cstheme="minorHAnsi"/>
              </w:rPr>
              <w:t>Beschermende handschoenen dragen</w:t>
            </w:r>
          </w:p>
        </w:tc>
      </w:tr>
      <w:tr w:rsidR="00921EC5" w:rsidTr="00D9261D" w14:paraId="04F4CC2C" w14:textId="77777777">
        <w:trPr>
          <w:trHeight w:val="983"/>
        </w:trPr>
        <w:tc>
          <w:tcPr>
            <w:tcW w:w="3398" w:type="dxa"/>
            <w:vAlign w:val="center"/>
          </w:tcPr>
          <w:p w:rsidR="00921EC5" w:rsidP="00D9261D" w:rsidRDefault="00921EC5" w14:paraId="35DDB745" w14:textId="4A7581BB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6D01A1">
              <w:rPr>
                <w:rFonts w:asciiTheme="minorHAnsi" w:hAnsiTheme="minorHAnsi" w:cstheme="minorHAnsi"/>
              </w:rPr>
              <w:t>Handleiding</w:t>
            </w:r>
          </w:p>
        </w:tc>
        <w:tc>
          <w:tcPr>
            <w:tcW w:w="3394" w:type="dxa"/>
            <w:vAlign w:val="center"/>
          </w:tcPr>
          <w:p w:rsidR="00921EC5" w:rsidP="00D9261D" w:rsidRDefault="00921EC5" w14:paraId="683D62F7" w14:textId="18FEB210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646CB6">
              <w:rPr>
                <w:b/>
                <w:noProof/>
                <w:szCs w:val="22"/>
                <w:lang w:val="nl-BE" w:eastAsia="nl-BE"/>
              </w:rPr>
              <w:drawing>
                <wp:inline distT="0" distB="0" distL="0" distR="0" wp14:anchorId="64992823" wp14:editId="62A5AC77">
                  <wp:extent cx="554400" cy="554400"/>
                  <wp:effectExtent l="0" t="0" r="0" b="0"/>
                  <wp:docPr id="15" name="Afbeelding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4400" cy="55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51" w:type="dxa"/>
            <w:vAlign w:val="center"/>
          </w:tcPr>
          <w:p w:rsidR="00921EC5" w:rsidP="00921EC5" w:rsidRDefault="00921EC5" w14:paraId="302E8D70" w14:textId="77777777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B8608E">
              <w:rPr>
                <w:rFonts w:eastAsia="Calibri"/>
                <w:noProof/>
                <w:szCs w:val="22"/>
                <w:lang w:val="nl-BE" w:eastAsia="nl-BE"/>
              </w:rPr>
              <w:drawing>
                <wp:inline distT="0" distB="0" distL="0" distR="0" wp14:anchorId="08D644B3" wp14:editId="1F1636FC">
                  <wp:extent cx="554400" cy="554400"/>
                  <wp:effectExtent l="0" t="0" r="0" b="0"/>
                  <wp:docPr id="17" name="Afbeelding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4400" cy="554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tbl>
      <w:tblPr>
        <w:tblW w:w="10415" w:type="dxa"/>
        <w:tblInd w:w="-75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67"/>
        <w:gridCol w:w="1560"/>
        <w:gridCol w:w="1706"/>
        <w:gridCol w:w="3554"/>
        <w:gridCol w:w="3515"/>
        <w:gridCol w:w="13"/>
      </w:tblGrid>
      <w:sdt>
        <w:sdtPr>
          <w:rPr>
            <w:rFonts w:cs="Arial" w:asciiTheme="minorHAnsi" w:hAnsiTheme="minorHAnsi"/>
            <w:b/>
            <w:color w:val="FFFFFF"/>
            <w:sz w:val="28"/>
            <w:szCs w:val="28"/>
          </w:rPr>
          <w:id w:val="1670209781"/>
          <w:lock w:val="contentLocked"/>
          <w:placeholder>
            <w:docPart w:val="DefaultPlaceholder_1082065158"/>
          </w:placeholder>
          <w:group/>
        </w:sdtPr>
        <w:sdtEndPr/>
        <w:sdtContent>
          <w:tr w:rsidRPr="00F97BA1" w:rsidR="007B53AB" w:rsidTr="00D9261D" w14:paraId="5A9FC3AB" w14:textId="77777777">
            <w:trPr>
              <w:gridBefore w:val="1"/>
              <w:gridAfter w:val="1"/>
              <w:wBefore w:w="67" w:type="dxa"/>
              <w:wAfter w:w="10" w:type="dxa"/>
              <w:trHeight w:val="454" w:hRule="exact"/>
            </w:trPr>
            <w:tc>
              <w:tcPr>
                <w:tcW w:w="10338" w:type="dxa"/>
                <w:gridSpan w:val="4"/>
                <w:shd w:val="clear" w:color="auto" w:fill="C3004A"/>
                <w:vAlign w:val="center"/>
              </w:tcPr>
              <w:p w:rsidRPr="00F97BA1" w:rsidR="007B53AB" w:rsidP="008620C2" w:rsidRDefault="007B53AB" w14:paraId="1E7DC949" w14:textId="77777777">
                <w:pPr>
                  <w:ind w:hanging="142"/>
                  <w:jc w:val="center"/>
                  <w:rPr>
                    <w:rFonts w:cs="Arial" w:asciiTheme="minorHAnsi" w:hAnsiTheme="minorHAnsi"/>
                    <w:b/>
                    <w:color w:val="FFFFFF"/>
                    <w:sz w:val="28"/>
                    <w:szCs w:val="28"/>
                  </w:rPr>
                </w:pPr>
                <w:r w:rsidRPr="00D07D99">
                  <w:rPr>
                    <w:rFonts w:cs="Arial" w:asciiTheme="minorHAnsi" w:hAnsiTheme="minorHAnsi"/>
                    <w:b/>
                    <w:color w:val="FFFFFF"/>
                    <w:sz w:val="32"/>
                    <w:szCs w:val="32"/>
                  </w:rPr>
                  <w:t>Voorkomingsmaatregelen</w:t>
                </w:r>
              </w:p>
            </w:tc>
          </w:tr>
        </w:sdtContent>
      </w:sdt>
      <w:tr w:rsidRPr="00F97BA1" w:rsidR="007B53AB" w:rsidTr="00D9261D" w14:paraId="25E1C4D3" w14:textId="77777777">
        <w:trPr>
          <w:gridBefore w:val="1"/>
          <w:gridAfter w:val="1"/>
          <w:wBefore w:w="67" w:type="dxa"/>
          <w:wAfter w:w="10" w:type="dxa"/>
        </w:trPr>
        <w:tc>
          <w:tcPr>
            <w:tcW w:w="1560" w:type="dxa"/>
            <w:vAlign w:val="center"/>
          </w:tcPr>
          <w:p w:rsidRPr="00F97BA1" w:rsidR="007B53AB" w:rsidP="00CA0EB0" w:rsidRDefault="007B53AB" w14:paraId="4820C12A" w14:textId="2C14B411">
            <w:pPr>
              <w:jc w:val="center"/>
              <w:rPr>
                <w:rFonts w:cs="Arial" w:asciiTheme="minorHAnsi" w:hAnsiTheme="minorHAnsi"/>
                <w:b/>
                <w:sz w:val="24"/>
                <w:szCs w:val="24"/>
              </w:rPr>
            </w:pPr>
            <w:r w:rsidRPr="00F97BA1">
              <w:rPr>
                <w:rFonts w:cs="Arial" w:asciiTheme="minorHAnsi" w:hAnsiTheme="minorHAnsi"/>
                <w:b/>
                <w:sz w:val="24"/>
                <w:szCs w:val="24"/>
              </w:rPr>
              <w:t>Algemene</w:t>
            </w:r>
          </w:p>
          <w:p w:rsidRPr="00F97BA1" w:rsidR="007B53AB" w:rsidP="00B90B69" w:rsidRDefault="00D9261D" w14:paraId="2B9F48C4" w14:textId="0B366A2D">
            <w:pPr>
              <w:jc w:val="center"/>
              <w:rPr>
                <w:rFonts w:cs="Arial" w:asciiTheme="minorHAnsi" w:hAnsiTheme="minorHAnsi"/>
                <w:b/>
                <w:sz w:val="24"/>
                <w:szCs w:val="24"/>
              </w:rPr>
            </w:pPr>
            <w:proofErr w:type="spellStart"/>
            <w:r>
              <w:rPr>
                <w:rFonts w:cs="Arial" w:asciiTheme="minorHAnsi" w:hAnsiTheme="minorHAnsi"/>
                <w:b/>
                <w:sz w:val="24"/>
                <w:szCs w:val="24"/>
              </w:rPr>
              <w:t>v</w:t>
            </w:r>
            <w:r w:rsidRPr="00F97BA1" w:rsidR="007B53AB">
              <w:rPr>
                <w:rFonts w:cs="Arial" w:asciiTheme="minorHAnsi" w:hAnsiTheme="minorHAnsi"/>
                <w:b/>
                <w:sz w:val="24"/>
                <w:szCs w:val="24"/>
              </w:rPr>
              <w:t>eiligheids</w:t>
            </w:r>
            <w:r>
              <w:rPr>
                <w:rFonts w:cs="Arial" w:asciiTheme="minorHAnsi" w:hAnsiTheme="minorHAnsi"/>
                <w:b/>
                <w:sz w:val="24"/>
                <w:szCs w:val="24"/>
              </w:rPr>
              <w:t>-</w:t>
            </w:r>
            <w:r w:rsidRPr="00F97BA1" w:rsidR="007B53AB">
              <w:rPr>
                <w:rFonts w:cs="Arial" w:asciiTheme="minorHAnsi" w:hAnsiTheme="minorHAnsi"/>
                <w:b/>
                <w:sz w:val="24"/>
                <w:szCs w:val="24"/>
              </w:rPr>
              <w:t>voorschriften</w:t>
            </w:r>
            <w:proofErr w:type="spellEnd"/>
          </w:p>
        </w:tc>
        <w:tc>
          <w:tcPr>
            <w:tcW w:w="8778" w:type="dxa"/>
            <w:gridSpan w:val="3"/>
          </w:tcPr>
          <w:p w:rsidRPr="00585E5B" w:rsidR="00585E5B" w:rsidP="00585E5B" w:rsidRDefault="00585E5B" w14:paraId="18B75F3F" w14:textId="77777777">
            <w:pPr>
              <w:numPr>
                <w:ilvl w:val="0"/>
                <w:numId w:val="25"/>
              </w:numPr>
              <w:rPr>
                <w:rFonts w:asciiTheme="minorHAnsi" w:hAnsiTheme="minorHAnsi" w:cstheme="minorHAnsi"/>
                <w:sz w:val="20"/>
              </w:rPr>
            </w:pPr>
            <w:r w:rsidRPr="00585E5B">
              <w:rPr>
                <w:rFonts w:asciiTheme="minorHAnsi" w:hAnsiTheme="minorHAnsi" w:cstheme="minorHAnsi"/>
                <w:sz w:val="20"/>
              </w:rPr>
              <w:t>Lees aandachtig de handleiding en volg de door de leverancier aanbevolen veiligheids- en onderhoudsrichtlijnen.</w:t>
            </w:r>
          </w:p>
          <w:p w:rsidRPr="00585E5B" w:rsidR="00585E5B" w:rsidP="00585E5B" w:rsidRDefault="00585E5B" w14:paraId="4DCDB7C5" w14:textId="77777777">
            <w:pPr>
              <w:numPr>
                <w:ilvl w:val="0"/>
                <w:numId w:val="25"/>
              </w:numPr>
              <w:rPr>
                <w:rFonts w:asciiTheme="minorHAnsi" w:hAnsiTheme="minorHAnsi" w:cstheme="minorHAnsi"/>
                <w:sz w:val="20"/>
              </w:rPr>
            </w:pPr>
            <w:r w:rsidRPr="00585E5B">
              <w:rPr>
                <w:rFonts w:asciiTheme="minorHAnsi" w:hAnsiTheme="minorHAnsi" w:cstheme="minorHAnsi"/>
                <w:sz w:val="20"/>
              </w:rPr>
              <w:t>De handleiding en veiligheidsinstructiekaart vormen steeds één geheel.</w:t>
            </w:r>
          </w:p>
          <w:p w:rsidRPr="00585E5B" w:rsidR="00585E5B" w:rsidP="00585E5B" w:rsidRDefault="00585E5B" w14:paraId="680FF022" w14:textId="77777777">
            <w:pPr>
              <w:numPr>
                <w:ilvl w:val="0"/>
                <w:numId w:val="25"/>
              </w:numPr>
              <w:rPr>
                <w:rFonts w:asciiTheme="minorHAnsi" w:hAnsiTheme="minorHAnsi" w:cstheme="minorHAnsi"/>
                <w:sz w:val="20"/>
              </w:rPr>
            </w:pPr>
            <w:r w:rsidRPr="00585E5B">
              <w:rPr>
                <w:rFonts w:asciiTheme="minorHAnsi" w:hAnsiTheme="minorHAnsi" w:cstheme="minorHAnsi"/>
                <w:sz w:val="20"/>
              </w:rPr>
              <w:t xml:space="preserve">Bij ieder gebruik de </w:t>
            </w:r>
            <w:r w:rsidR="000B5675">
              <w:rPr>
                <w:rFonts w:asciiTheme="minorHAnsi" w:hAnsiTheme="minorHAnsi" w:cstheme="minorHAnsi"/>
                <w:sz w:val="20"/>
              </w:rPr>
              <w:t>koffiezet</w:t>
            </w:r>
            <w:r w:rsidRPr="00585E5B">
              <w:rPr>
                <w:rFonts w:asciiTheme="minorHAnsi" w:hAnsiTheme="minorHAnsi" w:cstheme="minorHAnsi"/>
                <w:sz w:val="20"/>
              </w:rPr>
              <w:t xml:space="preserve"> controleren op mogelijke zichtbare gebreken. </w:t>
            </w:r>
          </w:p>
          <w:p w:rsidR="00F70548" w:rsidP="005E408E" w:rsidRDefault="000B5675" w14:paraId="343CE46E" w14:textId="77777777">
            <w:pPr>
              <w:numPr>
                <w:ilvl w:val="0"/>
                <w:numId w:val="25"/>
              </w:numPr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Uitsluitend gebruiken voor het zetten van koffie en/of thee.</w:t>
            </w:r>
          </w:p>
          <w:p w:rsidR="001F4B35" w:rsidP="005E408E" w:rsidRDefault="001F4B35" w14:paraId="41E2E224" w14:textId="77777777">
            <w:pPr>
              <w:numPr>
                <w:ilvl w:val="0"/>
                <w:numId w:val="25"/>
              </w:numPr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 xml:space="preserve">Verplaats de hete ketel niet </w:t>
            </w:r>
            <w:proofErr w:type="spellStart"/>
            <w:r>
              <w:rPr>
                <w:rFonts w:asciiTheme="minorHAnsi" w:hAnsiTheme="minorHAnsi" w:cstheme="minorHAnsi"/>
                <w:sz w:val="20"/>
              </w:rPr>
              <w:t>ivm</w:t>
            </w:r>
            <w:proofErr w:type="spellEnd"/>
            <w:r>
              <w:rPr>
                <w:rFonts w:asciiTheme="minorHAnsi" w:hAnsiTheme="minorHAnsi" w:cstheme="minorHAnsi"/>
                <w:sz w:val="20"/>
              </w:rPr>
              <w:t xml:space="preserve"> verbrandingsgevaar.</w:t>
            </w:r>
          </w:p>
          <w:p w:rsidRPr="005E408E" w:rsidR="001F4B35" w:rsidP="005E408E" w:rsidRDefault="001F4B35" w14:paraId="467C33F3" w14:textId="73176F5A">
            <w:pPr>
              <w:numPr>
                <w:ilvl w:val="0"/>
                <w:numId w:val="25"/>
              </w:numPr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Raak de stekker niet met natte of vochtige handen aan.</w:t>
            </w:r>
          </w:p>
        </w:tc>
      </w:tr>
      <w:tr w:rsidRPr="006B70C3" w:rsidR="00E277F7" w:rsidTr="00D9261D" w14:paraId="5FAF3159" w14:textId="77777777">
        <w:trPr>
          <w:gridBefore w:val="1"/>
          <w:gridAfter w:val="1"/>
          <w:wBefore w:w="67" w:type="dxa"/>
          <w:wAfter w:w="10" w:type="dxa"/>
          <w:trHeight w:val="554"/>
        </w:trPr>
        <w:tc>
          <w:tcPr>
            <w:tcW w:w="1560" w:type="dxa"/>
            <w:vAlign w:val="center"/>
          </w:tcPr>
          <w:p w:rsidRPr="006B70C3" w:rsidR="00E277F7" w:rsidP="00A94CE6" w:rsidRDefault="00E277F7" w14:paraId="39596E9D" w14:textId="5B86411F">
            <w:pPr>
              <w:jc w:val="center"/>
              <w:rPr>
                <w:rFonts w:cs="Arial" w:asciiTheme="minorHAnsi" w:hAnsiTheme="minorHAnsi"/>
                <w:color w:val="101339"/>
                <w:sz w:val="24"/>
                <w:szCs w:val="24"/>
              </w:rPr>
            </w:pPr>
            <w:r w:rsidRPr="006B70C3">
              <w:rPr>
                <w:rFonts w:cs="Arial" w:asciiTheme="minorHAnsi" w:hAnsiTheme="minorHAnsi"/>
                <w:b/>
                <w:sz w:val="24"/>
                <w:szCs w:val="24"/>
              </w:rPr>
              <w:t>Transport</w:t>
            </w:r>
          </w:p>
        </w:tc>
        <w:tc>
          <w:tcPr>
            <w:tcW w:w="8778" w:type="dxa"/>
            <w:gridSpan w:val="3"/>
          </w:tcPr>
          <w:p w:rsidRPr="000B5675" w:rsidR="000B5675" w:rsidP="00585E5B" w:rsidRDefault="000B5675" w14:paraId="36F55228" w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/>
                <w:sz w:val="20"/>
              </w:rPr>
              <w:t>Verwijder de stekker uit het stopcontact.</w:t>
            </w:r>
          </w:p>
          <w:p w:rsidRPr="000B5675" w:rsidR="000B5675" w:rsidP="00585E5B" w:rsidRDefault="000B5675" w14:paraId="7C5D8931" w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/>
                <w:sz w:val="20"/>
              </w:rPr>
              <w:t>Kantel het apparaat nooit, plaats en vervoer het apparaat altijd rechtop.</w:t>
            </w:r>
          </w:p>
          <w:p w:rsidRPr="00585E5B" w:rsidR="00E277F7" w:rsidP="001F4B35" w:rsidRDefault="000B5675" w14:paraId="2B6513A3" w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/>
                <w:sz w:val="20"/>
              </w:rPr>
              <w:t xml:space="preserve">Bij het opnieuw plaatsen van het apparaat, moet je de regels </w:t>
            </w:r>
            <w:r w:rsidRPr="000B5675">
              <w:rPr>
                <w:rFonts w:asciiTheme="minorHAnsi" w:hAnsiTheme="minorHAnsi"/>
                <w:sz w:val="20"/>
              </w:rPr>
              <w:t>volgen</w:t>
            </w:r>
            <w:r w:rsidRPr="000B5675">
              <w:rPr>
                <w:rFonts w:cs="Arial" w:asciiTheme="minorHAnsi" w:hAnsiTheme="minorHAnsi"/>
                <w:b/>
                <w:sz w:val="20"/>
              </w:rPr>
              <w:t xml:space="preserve"> </w:t>
            </w:r>
            <w:r>
              <w:rPr>
                <w:rFonts w:cs="Arial" w:asciiTheme="minorHAnsi" w:hAnsiTheme="minorHAnsi"/>
                <w:b/>
                <w:sz w:val="20"/>
              </w:rPr>
              <w:t>v</w:t>
            </w:r>
            <w:r w:rsidRPr="000B5675">
              <w:rPr>
                <w:rFonts w:cs="Arial" w:asciiTheme="minorHAnsi" w:hAnsiTheme="minorHAnsi"/>
                <w:b/>
                <w:sz w:val="20"/>
              </w:rPr>
              <w:t>óór</w:t>
            </w:r>
            <w:r w:rsidR="00DD3F96">
              <w:rPr>
                <w:rFonts w:asciiTheme="minorHAnsi" w:hAnsiTheme="minorHAnsi"/>
                <w:sz w:val="20"/>
              </w:rPr>
              <w:t xml:space="preserve"> het gebruik.</w:t>
            </w:r>
          </w:p>
        </w:tc>
      </w:tr>
      <w:tr w:rsidRPr="006B70C3" w:rsidR="00E10EFC" w:rsidTr="00D9261D" w14:paraId="2B74DE1E" w14:textId="77777777">
        <w:trPr>
          <w:gridBefore w:val="1"/>
          <w:gridAfter w:val="1"/>
          <w:wBefore w:w="67" w:type="dxa"/>
          <w:wAfter w:w="10" w:type="dxa"/>
          <w:trHeight w:val="271"/>
        </w:trPr>
        <w:tc>
          <w:tcPr>
            <w:tcW w:w="1560" w:type="dxa"/>
            <w:vAlign w:val="center"/>
          </w:tcPr>
          <w:p w:rsidRPr="006B70C3" w:rsidR="00E10EFC" w:rsidP="00A94CE6" w:rsidRDefault="00E10EFC" w14:paraId="61EC3F0E" w14:textId="3D57B6B8">
            <w:pPr>
              <w:jc w:val="center"/>
              <w:rPr>
                <w:rFonts w:asciiTheme="minorHAnsi" w:hAnsiTheme="minorHAnsi"/>
                <w:color w:val="C3004A"/>
                <w:sz w:val="24"/>
                <w:szCs w:val="24"/>
              </w:rPr>
            </w:pPr>
            <w:r w:rsidRPr="006B70C3">
              <w:rPr>
                <w:rFonts w:cs="Arial" w:asciiTheme="minorHAnsi" w:hAnsiTheme="minorHAnsi"/>
                <w:b/>
                <w:sz w:val="24"/>
                <w:szCs w:val="24"/>
              </w:rPr>
              <w:t>Vóór het gebruik</w:t>
            </w:r>
          </w:p>
        </w:tc>
        <w:tc>
          <w:tcPr>
            <w:tcW w:w="8778" w:type="dxa"/>
            <w:gridSpan w:val="3"/>
          </w:tcPr>
          <w:p w:rsidRPr="001F4B35" w:rsidR="000B5675" w:rsidP="00585E5B" w:rsidRDefault="000B5675" w14:paraId="3F3BDACC" w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1F4B35">
              <w:rPr>
                <w:rFonts w:asciiTheme="minorHAnsi" w:hAnsiTheme="minorHAnsi" w:cstheme="minorHAnsi"/>
                <w:sz w:val="20"/>
              </w:rPr>
              <w:t>Plaats het apparaat op buffet hoogte en op een stevige vlakke ondergrond en zodanig dat het aangesloten kan worden op het elektrisch net.</w:t>
            </w:r>
          </w:p>
          <w:p w:rsidRPr="001F4B35" w:rsidR="000B5675" w:rsidP="00585E5B" w:rsidRDefault="000B5675" w14:paraId="76458E5C" w14:textId="62F86EA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1F4B35">
              <w:rPr>
                <w:rFonts w:asciiTheme="minorHAnsi" w:hAnsiTheme="minorHAnsi" w:cstheme="minorHAnsi"/>
                <w:sz w:val="20"/>
              </w:rPr>
              <w:t xml:space="preserve">Sluit het apparaat aan op een </w:t>
            </w:r>
            <w:r w:rsidR="000057E1">
              <w:rPr>
                <w:rFonts w:asciiTheme="minorHAnsi" w:hAnsiTheme="minorHAnsi" w:cstheme="minorHAnsi"/>
                <w:sz w:val="20"/>
              </w:rPr>
              <w:t>stopcontact</w:t>
            </w:r>
            <w:r w:rsidRPr="001F4B35">
              <w:rPr>
                <w:rFonts w:asciiTheme="minorHAnsi" w:hAnsiTheme="minorHAnsi" w:cstheme="minorHAnsi"/>
                <w:sz w:val="20"/>
              </w:rPr>
              <w:t xml:space="preserve"> met aarding.</w:t>
            </w:r>
          </w:p>
          <w:p w:rsidRPr="001F4B35" w:rsidR="000B5675" w:rsidP="00585E5B" w:rsidRDefault="000B5675" w14:paraId="65735FD9" w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1F4B35">
              <w:rPr>
                <w:rFonts w:asciiTheme="minorHAnsi" w:hAnsiTheme="minorHAnsi" w:cstheme="minorHAnsi"/>
                <w:sz w:val="20"/>
              </w:rPr>
              <w:t>Plaats het apparaat zodanig dat het geen schade aanricht bij eventuele lekkage.</w:t>
            </w:r>
          </w:p>
          <w:p w:rsidRPr="001F4B35" w:rsidR="00E10EFC" w:rsidP="000B5675" w:rsidRDefault="000B5675" w14:paraId="6E3CBEE9" w14:textId="70A9CE2E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1F4B35">
              <w:rPr>
                <w:rFonts w:asciiTheme="minorHAnsi" w:hAnsiTheme="minorHAnsi" w:cstheme="minorHAnsi"/>
                <w:sz w:val="20"/>
              </w:rPr>
              <w:t>Er blijft altijd water achter in het verwarmingssysteem, plaats het apparaat daarom nooit in een ruimte waar de temperatuur tot onder het vriespunt kan dalen.</w:t>
            </w:r>
          </w:p>
        </w:tc>
      </w:tr>
      <w:tr w:rsidRPr="006B70C3" w:rsidR="00E10EFC" w:rsidTr="00D9261D" w14:paraId="38AD9B5E" w14:textId="77777777">
        <w:trPr>
          <w:gridBefore w:val="1"/>
          <w:gridAfter w:val="1"/>
          <w:wBefore w:w="67" w:type="dxa"/>
          <w:wAfter w:w="10" w:type="dxa"/>
          <w:trHeight w:val="1081"/>
        </w:trPr>
        <w:tc>
          <w:tcPr>
            <w:tcW w:w="1560" w:type="dxa"/>
            <w:vAlign w:val="center"/>
          </w:tcPr>
          <w:p w:rsidRPr="006B70C3" w:rsidR="00E10EFC" w:rsidP="00A94CE6" w:rsidRDefault="00E10EFC" w14:paraId="089C5376" w14:textId="6D9AECD9">
            <w:pPr>
              <w:jc w:val="center"/>
              <w:rPr>
                <w:rFonts w:asciiTheme="minorHAnsi" w:hAnsiTheme="minorHAnsi"/>
                <w:color w:val="C3004A"/>
                <w:sz w:val="24"/>
                <w:szCs w:val="24"/>
              </w:rPr>
            </w:pPr>
            <w:r w:rsidRPr="006B70C3">
              <w:rPr>
                <w:rFonts w:cs="Arial" w:asciiTheme="minorHAnsi" w:hAnsiTheme="minorHAnsi"/>
                <w:b/>
                <w:sz w:val="24"/>
                <w:szCs w:val="24"/>
              </w:rPr>
              <w:t>Tijdens het gebruik</w:t>
            </w:r>
          </w:p>
        </w:tc>
        <w:tc>
          <w:tcPr>
            <w:tcW w:w="8778" w:type="dxa"/>
            <w:gridSpan w:val="3"/>
          </w:tcPr>
          <w:p w:rsidRPr="000B5675" w:rsidR="000B5675" w:rsidP="00585E5B" w:rsidRDefault="000B5675" w14:paraId="703A8F09" w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 w:val="20"/>
              </w:rPr>
              <w:t>Inspecteer het apparaat voor gebruik en controleer deze op beschadigingen.</w:t>
            </w:r>
          </w:p>
          <w:p w:rsidRPr="001C49D7" w:rsidR="001C49D7" w:rsidP="00585E5B" w:rsidRDefault="001C49D7" w14:paraId="118E3CD1" w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 w:val="20"/>
              </w:rPr>
              <w:t>Het apparaat mag niet ondergedompeld of afgesloten worden.</w:t>
            </w:r>
          </w:p>
          <w:p w:rsidRPr="00921EC5" w:rsidR="00921EC5" w:rsidP="00585E5B" w:rsidRDefault="001C49D7" w14:paraId="18BFCAD0" w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 w:val="20"/>
              </w:rPr>
              <w:t>Bedien de toetsen nooit met een scherp voorwerp.</w:t>
            </w:r>
          </w:p>
          <w:p w:rsidRPr="001F4B35" w:rsidR="00E10EFC" w:rsidP="00921EC5" w:rsidRDefault="00921EC5" w14:paraId="31683CF8" w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 w:val="20"/>
              </w:rPr>
              <w:t>Houd de bedieningsorganen vrij van vuil en vet.</w:t>
            </w:r>
          </w:p>
          <w:p w:rsidRPr="00921EC5" w:rsidR="001F4B35" w:rsidP="00921EC5" w:rsidRDefault="001F4B35" w14:paraId="10D43979" w14:textId="71FA76F9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 w:val="20"/>
              </w:rPr>
              <w:t>Gebruik het apparaat nooit zonder deksel.</w:t>
            </w:r>
          </w:p>
        </w:tc>
      </w:tr>
      <w:tr w:rsidRPr="006B70C3" w:rsidR="00E10EFC" w:rsidTr="00D9261D" w14:paraId="4088B032" w14:textId="77777777">
        <w:trPr>
          <w:gridBefore w:val="1"/>
          <w:gridAfter w:val="1"/>
          <w:wBefore w:w="67" w:type="dxa"/>
          <w:wAfter w:w="10" w:type="dxa"/>
          <w:trHeight w:val="521"/>
        </w:trPr>
        <w:tc>
          <w:tcPr>
            <w:tcW w:w="1560" w:type="dxa"/>
            <w:vAlign w:val="center"/>
          </w:tcPr>
          <w:p w:rsidRPr="006B70C3" w:rsidR="00E10EFC" w:rsidP="00A94CE6" w:rsidRDefault="00E10EFC" w14:paraId="4344AC51" w14:textId="6451DAC9">
            <w:pPr>
              <w:jc w:val="center"/>
              <w:rPr>
                <w:rFonts w:asciiTheme="minorHAnsi" w:hAnsiTheme="minorHAnsi"/>
                <w:color w:val="C3004A"/>
                <w:sz w:val="24"/>
                <w:szCs w:val="24"/>
              </w:rPr>
            </w:pPr>
            <w:r w:rsidRPr="006B70C3">
              <w:rPr>
                <w:rFonts w:cs="Arial" w:asciiTheme="minorHAnsi" w:hAnsiTheme="minorHAnsi"/>
                <w:b/>
                <w:sz w:val="24"/>
                <w:szCs w:val="24"/>
              </w:rPr>
              <w:t>Na het gebruik</w:t>
            </w:r>
          </w:p>
        </w:tc>
        <w:tc>
          <w:tcPr>
            <w:tcW w:w="8778" w:type="dxa"/>
            <w:gridSpan w:val="3"/>
          </w:tcPr>
          <w:p w:rsidR="005B3342" w:rsidP="00585E5B" w:rsidRDefault="005B3342" w14:paraId="3FFC8352" w14:textId="664E3FFE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Schakel de apparatuur uit door de schakelaar uit te zetten en de stekker uit het stopcontact te verwijderen.</w:t>
            </w:r>
          </w:p>
          <w:p w:rsidRPr="00E23A56" w:rsidR="00585E5B" w:rsidP="00585E5B" w:rsidRDefault="00585E5B" w14:paraId="0015FD96" w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E23A56">
              <w:rPr>
                <w:rFonts w:asciiTheme="minorHAnsi" w:hAnsiTheme="minorHAnsi" w:cstheme="minorHAnsi"/>
                <w:sz w:val="20"/>
              </w:rPr>
              <w:t>Het apparaat tijdens het schoonmaken afkoppelen van het elektriciteitsnet door de stekker uit het stopcontact te halen.</w:t>
            </w:r>
          </w:p>
          <w:p w:rsidRPr="00921EC5" w:rsidR="00E10EFC" w:rsidP="00921EC5" w:rsidRDefault="00585E5B" w14:paraId="66AE1C83" w14:textId="0D8938B9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E23A56">
              <w:rPr>
                <w:rFonts w:asciiTheme="minorHAnsi" w:hAnsiTheme="minorHAnsi" w:cstheme="minorHAnsi"/>
                <w:sz w:val="20"/>
              </w:rPr>
              <w:t>De stekker nooit uit het stopcontact halen door aan het snoer te trekken, trek aan de stekker zelf.</w:t>
            </w:r>
          </w:p>
        </w:tc>
      </w:tr>
      <w:tr w:rsidRPr="006B70C3" w:rsidR="00793B08" w:rsidTr="00D9261D" w14:paraId="170D936B" w14:textId="77777777">
        <w:trPr>
          <w:gridAfter w:val="1"/>
          <w:wAfter w:w="13" w:type="dxa"/>
          <w:trHeight w:val="2433"/>
        </w:trPr>
        <w:tc>
          <w:tcPr>
            <w:tcW w:w="1624" w:type="dxa"/>
            <w:gridSpan w:val="2"/>
            <w:vAlign w:val="center"/>
          </w:tcPr>
          <w:p w:rsidRPr="00015CF6" w:rsidR="00793B08" w:rsidP="00015CF6" w:rsidRDefault="00793B08" w14:paraId="5E07C5E9" w14:textId="5DA3539D">
            <w:pPr>
              <w:jc w:val="center"/>
              <w:rPr>
                <w:rFonts w:cs="Arial" w:asciiTheme="minorHAnsi" w:hAnsiTheme="minorHAnsi"/>
                <w:b/>
                <w:sz w:val="24"/>
                <w:szCs w:val="24"/>
              </w:rPr>
            </w:pPr>
            <w:r w:rsidRPr="006B70C3">
              <w:rPr>
                <w:rFonts w:cs="Arial" w:asciiTheme="minorHAnsi" w:hAnsiTheme="minorHAnsi"/>
                <w:b/>
                <w:sz w:val="24"/>
                <w:szCs w:val="24"/>
              </w:rPr>
              <w:lastRenderedPageBreak/>
              <w:t>Onderhoud en herstelling</w:t>
            </w:r>
          </w:p>
        </w:tc>
        <w:tc>
          <w:tcPr>
            <w:tcW w:w="8778" w:type="dxa"/>
            <w:gridSpan w:val="3"/>
          </w:tcPr>
          <w:p w:rsidR="00921EC5" w:rsidP="00585E5B" w:rsidRDefault="00921EC5" w14:paraId="6B406092" w14:textId="0309E1EB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921EC5">
              <w:rPr>
                <w:rFonts w:asciiTheme="minorHAnsi" w:hAnsiTheme="minorHAnsi" w:cstheme="minorHAnsi"/>
                <w:sz w:val="20"/>
              </w:rPr>
              <w:t xml:space="preserve">Respecteer </w:t>
            </w:r>
            <w:r>
              <w:rPr>
                <w:rFonts w:asciiTheme="minorHAnsi" w:hAnsiTheme="minorHAnsi" w:cstheme="minorHAnsi"/>
                <w:sz w:val="20"/>
              </w:rPr>
              <w:t>de door het ontkalkindicatie-lampje aangegeven ontkalkingsintervallen.</w:t>
            </w:r>
          </w:p>
          <w:p w:rsidR="005B3342" w:rsidP="00585E5B" w:rsidRDefault="005B3342" w14:paraId="2D2CB7E2" w14:textId="7F65C3C2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Gebruik om te ontkalken citroenzuur, zuiver citroensap of schoonmaakazijn.</w:t>
            </w:r>
          </w:p>
          <w:p w:rsidR="00921EC5" w:rsidP="00585E5B" w:rsidRDefault="00921EC5" w14:paraId="1FC5B495" w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 xml:space="preserve">Neem bij het ontkalken altijd de gebruiksaanwijzing van het gebruikte </w:t>
            </w:r>
            <w:r w:rsidR="006D01A1">
              <w:rPr>
                <w:rFonts w:asciiTheme="minorHAnsi" w:hAnsiTheme="minorHAnsi" w:cstheme="minorHAnsi"/>
                <w:sz w:val="20"/>
              </w:rPr>
              <w:t>ontkalkingsmiddel in acht.</w:t>
            </w:r>
          </w:p>
          <w:p w:rsidR="00921EC5" w:rsidP="00585E5B" w:rsidRDefault="00921EC5" w14:paraId="7EAD6F33" w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Blijf bij onderhoudswerken bij het apparaat.</w:t>
            </w:r>
          </w:p>
          <w:p w:rsidR="00921EC5" w:rsidP="00921EC5" w:rsidRDefault="00921EC5" w14:paraId="5E8FE4C5" w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Het is raadzaam tijdens het ontkalken een veiligheidsbril en beschermende handschoenen te dragen.</w:t>
            </w:r>
          </w:p>
          <w:p w:rsidR="00921EC5" w:rsidP="00921EC5" w:rsidRDefault="00921EC5" w14:paraId="51485379" w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Laat het apparaat na het ontkalken minimaal twee maal doorlopen.</w:t>
            </w:r>
          </w:p>
          <w:p w:rsidRPr="00921EC5" w:rsidR="00921EC5" w:rsidP="00921EC5" w:rsidRDefault="00921EC5" w14:paraId="5EB7371A" w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Was de handen na ontkalken grondig.</w:t>
            </w:r>
          </w:p>
          <w:p w:rsidRPr="00585E5B" w:rsidR="00793B08" w:rsidP="00585E5B" w:rsidRDefault="00585E5B" w14:paraId="35C9BABC" w14:textId="56CEFBEB">
            <w:pPr>
              <w:pStyle w:val="Lijstalinea"/>
              <w:numPr>
                <w:ilvl w:val="0"/>
                <w:numId w:val="26"/>
              </w:numPr>
              <w:rPr>
                <w:rFonts w:cs="Arial"/>
                <w:szCs w:val="22"/>
              </w:rPr>
            </w:pPr>
            <w:r w:rsidRPr="00E23A56">
              <w:rPr>
                <w:rFonts w:asciiTheme="minorHAnsi" w:hAnsiTheme="minorHAnsi" w:cstheme="minorHAnsi"/>
                <w:sz w:val="20"/>
              </w:rPr>
              <w:t>Reparaties gebeuren altijd door de vakman</w:t>
            </w:r>
            <w:r w:rsidRPr="00E23A56">
              <w:rPr>
                <w:rFonts w:cs="Arial"/>
                <w:sz w:val="20"/>
              </w:rPr>
              <w:t>.</w:t>
            </w:r>
          </w:p>
        </w:tc>
      </w:tr>
      <w:tr w:rsidRPr="00F97BA1" w:rsidR="00194094" w:rsidTr="00D9261D" w14:paraId="215DCFA9" w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ook w:val="0000" w:firstRow="0" w:lastRow="0" w:firstColumn="0" w:lastColumn="0" w:noHBand="0" w:noVBand="0"/>
        </w:tblPrEx>
        <w:trPr>
          <w:trHeight w:val="413" w:hRule="exact"/>
        </w:trPr>
        <w:tc>
          <w:tcPr>
            <w:tcW w:w="10415" w:type="dxa"/>
            <w:gridSpan w:val="6"/>
            <w:shd w:val="clear" w:color="auto" w:fill="C3004A"/>
            <w:vAlign w:val="center"/>
          </w:tcPr>
          <w:sdt>
            <w:sdtPr>
              <w:rPr>
                <w:rFonts w:cs="Arial" w:asciiTheme="minorHAnsi" w:hAnsiTheme="minorHAnsi"/>
                <w:b/>
                <w:color w:val="FFFFFF"/>
                <w:sz w:val="28"/>
                <w:szCs w:val="28"/>
              </w:rPr>
              <w:id w:val="1097292493"/>
              <w:lock w:val="contentLocked"/>
              <w:placeholder>
                <w:docPart w:val="19BA91803DBD4D7792070CC03BE51EF0"/>
              </w:placeholder>
              <w:group/>
            </w:sdtPr>
            <w:sdtEndPr/>
            <w:sdtContent>
              <w:p w:rsidRPr="00F97BA1" w:rsidR="00194094" w:rsidP="00833FFE" w:rsidRDefault="00194094" w14:paraId="069BC83F" w14:textId="77777777">
                <w:pPr>
                  <w:jc w:val="center"/>
                  <w:rPr>
                    <w:rFonts w:cs="Arial" w:asciiTheme="minorHAnsi" w:hAnsiTheme="minorHAnsi"/>
                    <w:b/>
                    <w:color w:val="FFFFFF"/>
                    <w:sz w:val="28"/>
                    <w:szCs w:val="28"/>
                  </w:rPr>
                </w:pPr>
                <w:r w:rsidRPr="00D07D99">
                  <w:rPr>
                    <w:rFonts w:cs="Arial" w:asciiTheme="minorHAnsi" w:hAnsiTheme="minorHAnsi"/>
                    <w:b/>
                    <w:color w:val="FFFFFF"/>
                    <w:sz w:val="32"/>
                    <w:szCs w:val="32"/>
                  </w:rPr>
                  <w:t>Visum</w:t>
                </w:r>
              </w:p>
            </w:sdtContent>
          </w:sdt>
        </w:tc>
      </w:tr>
      <w:tr w:rsidRPr="00F97BA1" w:rsidR="00194094" w:rsidTr="00D9261D" w14:paraId="16C87B02" w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ook w:val="0000" w:firstRow="0" w:lastRow="0" w:firstColumn="0" w:lastColumn="0" w:noHBand="0" w:noVBand="0"/>
        </w:tblPrEx>
        <w:trPr>
          <w:trHeight w:val="1255" w:hRule="exact"/>
        </w:trPr>
        <w:tc>
          <w:tcPr>
            <w:tcW w:w="3334" w:type="dxa"/>
            <w:gridSpan w:val="3"/>
          </w:tcPr>
          <w:sdt>
            <w:sdtPr>
              <w:rPr>
                <w:rFonts w:cs="Arial" w:asciiTheme="minorHAnsi" w:hAnsiTheme="minorHAnsi"/>
                <w:sz w:val="20"/>
              </w:rPr>
              <w:id w:val="257645114"/>
              <w:lock w:val="contentLocked"/>
              <w:placeholder>
                <w:docPart w:val="19BA91803DBD4D7792070CC03BE51EF0"/>
              </w:placeholder>
              <w:group/>
            </w:sdtPr>
            <w:sdtEndPr/>
            <w:sdtContent>
              <w:p w:rsidRPr="00F97BA1" w:rsidR="00194094" w:rsidP="00833FFE" w:rsidRDefault="00194094" w14:paraId="26F457C5" w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F97BA1">
                  <w:rPr>
                    <w:rFonts w:cs="Arial" w:asciiTheme="minorHAnsi" w:hAnsiTheme="minorHAnsi"/>
                    <w:sz w:val="20"/>
                  </w:rPr>
                  <w:t>Hiërarchische lijn</w:t>
                </w:r>
              </w:p>
              <w:p w:rsidRPr="00F97BA1" w:rsidR="00194094" w:rsidP="00833FFE" w:rsidRDefault="00194094" w14:paraId="30E695DC" w14:textId="276CD107">
                <w:pPr>
                  <w:rPr>
                    <w:rFonts w:cs="Arial" w:asciiTheme="minorHAnsi" w:hAnsiTheme="minorHAnsi"/>
                    <w:sz w:val="20"/>
                  </w:rPr>
                </w:pPr>
                <w:r w:rsidRPr="00F97BA1">
                  <w:rPr>
                    <w:rFonts w:cs="Arial" w:asciiTheme="minorHAnsi" w:hAnsiTheme="minorHAnsi"/>
                    <w:sz w:val="20"/>
                  </w:rPr>
                  <w:t>Handtekening:</w:t>
                </w:r>
              </w:p>
            </w:sdtContent>
          </w:sdt>
        </w:tc>
        <w:tc>
          <w:tcPr>
            <w:tcW w:w="3555" w:type="dxa"/>
          </w:tcPr>
          <w:sdt>
            <w:sdtPr>
              <w:rPr>
                <w:rFonts w:cs="Arial" w:asciiTheme="minorHAnsi" w:hAnsiTheme="minorHAnsi"/>
                <w:sz w:val="20"/>
              </w:rPr>
              <w:id w:val="1823308537"/>
              <w:lock w:val="contentLocked"/>
              <w:placeholder>
                <w:docPart w:val="19BA91803DBD4D7792070CC03BE51EF0"/>
              </w:placeholder>
              <w:group/>
            </w:sdtPr>
            <w:sdtEndPr/>
            <w:sdtContent>
              <w:p w:rsidRPr="00F97BA1" w:rsidR="00194094" w:rsidP="00833FFE" w:rsidRDefault="00194094" w14:paraId="190FF2FD" w14:textId="35696309">
                <w:pPr>
                  <w:rPr>
                    <w:rFonts w:cs="Arial" w:asciiTheme="minorHAnsi" w:hAnsiTheme="minorHAnsi"/>
                    <w:sz w:val="20"/>
                  </w:rPr>
                </w:pPr>
                <w:r w:rsidRPr="00F97BA1">
                  <w:rPr>
                    <w:rFonts w:cs="Arial" w:asciiTheme="minorHAnsi" w:hAnsiTheme="minorHAnsi"/>
                    <w:sz w:val="20"/>
                  </w:rPr>
                  <w:t>Pre</w:t>
                </w:r>
                <w:r w:rsidR="00D9261D">
                  <w:rPr>
                    <w:rFonts w:cs="Arial" w:asciiTheme="minorHAnsi" w:hAnsiTheme="minorHAnsi"/>
                    <w:sz w:val="20"/>
                  </w:rPr>
                  <w:t>ventieadviseur-a</w:t>
                </w:r>
                <w:r w:rsidR="006D01A1">
                  <w:rPr>
                    <w:rFonts w:cs="Arial" w:asciiTheme="minorHAnsi" w:hAnsiTheme="minorHAnsi"/>
                    <w:sz w:val="20"/>
                  </w:rPr>
                  <w:t>rbeidsarts</w:t>
                </w:r>
              </w:p>
              <w:p w:rsidRPr="00F97BA1" w:rsidR="00194094" w:rsidP="00833FFE" w:rsidRDefault="00194094" w14:paraId="13E99420" w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F97BA1">
                  <w:rPr>
                    <w:rFonts w:cs="Arial" w:asciiTheme="minorHAnsi" w:hAnsiTheme="minorHAnsi"/>
                    <w:sz w:val="20"/>
                  </w:rPr>
                  <w:t>Handtekening:</w:t>
                </w:r>
              </w:p>
              <w:bookmarkStart w:name="_GoBack" w:displacedByCustomXml="next" w:id="0"/>
              <w:bookmarkEnd w:displacedByCustomXml="next" w:id="0"/>
            </w:sdtContent>
          </w:sdt>
        </w:tc>
        <w:tc>
          <w:tcPr>
            <w:tcW w:w="3526" w:type="dxa"/>
            <w:gridSpan w:val="2"/>
          </w:tcPr>
          <w:sdt>
            <w:sdtPr>
              <w:rPr>
                <w:rFonts w:cs="Arial" w:asciiTheme="minorHAnsi" w:hAnsiTheme="minorHAnsi"/>
                <w:sz w:val="20"/>
              </w:rPr>
              <w:id w:val="1219549160"/>
              <w:lock w:val="contentLocked"/>
              <w:placeholder>
                <w:docPart w:val="19BA91803DBD4D7792070CC03BE51EF0"/>
              </w:placeholder>
              <w:group/>
            </w:sdtPr>
            <w:sdtEndPr/>
            <w:sdtContent>
              <w:p w:rsidRPr="00F97BA1" w:rsidR="00194094" w:rsidP="00833FFE" w:rsidRDefault="00194094" w14:paraId="02E45CA8" w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F97BA1">
                  <w:rPr>
                    <w:rFonts w:cs="Arial" w:asciiTheme="minorHAnsi" w:hAnsiTheme="minorHAnsi"/>
                    <w:sz w:val="20"/>
                  </w:rPr>
                  <w:t>Preventieadviseur</w:t>
                </w:r>
              </w:p>
              <w:p w:rsidRPr="00F97BA1" w:rsidR="00194094" w:rsidP="00833FFE" w:rsidRDefault="00194094" w14:paraId="0DC34205" w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F97BA1">
                  <w:rPr>
                    <w:rFonts w:cs="Arial" w:asciiTheme="minorHAnsi" w:hAnsiTheme="minorHAnsi"/>
                    <w:sz w:val="20"/>
                  </w:rPr>
                  <w:t>Handtekening:</w:t>
                </w:r>
              </w:p>
            </w:sdtContent>
          </w:sdt>
        </w:tc>
      </w:tr>
      <w:tr w:rsidRPr="00F97BA1" w:rsidR="00194094" w:rsidTr="00D9261D" w14:paraId="664CD8B4" w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ook w:val="0000" w:firstRow="0" w:lastRow="0" w:firstColumn="0" w:lastColumn="0" w:noHBand="0" w:noVBand="0"/>
        </w:tblPrEx>
        <w:trPr>
          <w:trHeight w:val="436" w:hRule="exact"/>
        </w:trPr>
        <w:tc>
          <w:tcPr>
            <w:tcW w:w="3334" w:type="dxa"/>
            <w:gridSpan w:val="3"/>
            <w:vAlign w:val="center"/>
          </w:tcPr>
          <w:p w:rsidRPr="00F97BA1" w:rsidR="00194094" w:rsidP="00833FFE" w:rsidRDefault="00194094" w14:paraId="2423C742" w14:textId="77777777">
            <w:pPr>
              <w:rPr>
                <w:rFonts w:asciiTheme="minorHAnsi" w:hAnsiTheme="minorHAnsi"/>
                <w:sz w:val="20"/>
              </w:rPr>
            </w:pPr>
            <w:r w:rsidRPr="00F97BA1">
              <w:rPr>
                <w:rFonts w:asciiTheme="minorHAnsi" w:hAnsiTheme="minorHAnsi"/>
                <w:sz w:val="20"/>
              </w:rPr>
              <w:t>Naam:</w:t>
            </w:r>
            <w:r w:rsidR="00585E5B">
              <w:rPr>
                <w:rFonts w:asciiTheme="minorHAnsi" w:hAnsiTheme="minorHAnsi"/>
                <w:sz w:val="20"/>
              </w:rPr>
              <w:t xml:space="preserve"> </w:t>
            </w:r>
          </w:p>
        </w:tc>
        <w:tc>
          <w:tcPr>
            <w:tcW w:w="3555" w:type="dxa"/>
            <w:vAlign w:val="center"/>
          </w:tcPr>
          <w:p w:rsidRPr="00F97BA1" w:rsidR="00194094" w:rsidP="00D9261D" w:rsidRDefault="00194094" w14:paraId="0B9FE60D" w14:textId="27092324">
            <w:pPr>
              <w:rPr>
                <w:rFonts w:asciiTheme="minorHAnsi" w:hAnsiTheme="minorHAnsi"/>
                <w:sz w:val="20"/>
              </w:rPr>
            </w:pPr>
            <w:r w:rsidRPr="00F97BA1">
              <w:rPr>
                <w:rFonts w:asciiTheme="minorHAnsi" w:hAnsiTheme="minorHAnsi"/>
                <w:sz w:val="20"/>
              </w:rPr>
              <w:t>Naam:</w:t>
            </w:r>
            <w:r>
              <w:rPr>
                <w:rFonts w:asciiTheme="minorHAnsi" w:hAnsiTheme="minorHAnsi"/>
                <w:sz w:val="20"/>
              </w:rPr>
              <w:t xml:space="preserve"> </w:t>
            </w:r>
          </w:p>
        </w:tc>
        <w:tc>
          <w:tcPr>
            <w:tcW w:w="3526" w:type="dxa"/>
            <w:gridSpan w:val="2"/>
            <w:vAlign w:val="center"/>
          </w:tcPr>
          <w:p w:rsidRPr="00F97BA1" w:rsidR="00194094" w:rsidP="00D9261D" w:rsidRDefault="00194094" w14:paraId="1049479C" w14:textId="2495F1DF">
            <w:pPr>
              <w:rPr>
                <w:rFonts w:asciiTheme="minorHAnsi" w:hAnsiTheme="minorHAnsi"/>
                <w:sz w:val="20"/>
              </w:rPr>
            </w:pPr>
            <w:r w:rsidRPr="00F97BA1">
              <w:rPr>
                <w:rFonts w:asciiTheme="minorHAnsi" w:hAnsiTheme="minorHAnsi"/>
                <w:sz w:val="20"/>
              </w:rPr>
              <w:t>Naam:</w:t>
            </w:r>
            <w:r>
              <w:rPr>
                <w:rFonts w:asciiTheme="minorHAnsi" w:hAnsiTheme="minorHAnsi"/>
                <w:sz w:val="20"/>
              </w:rPr>
              <w:t xml:space="preserve"> </w:t>
            </w:r>
          </w:p>
        </w:tc>
      </w:tr>
    </w:tbl>
    <w:p w:rsidRPr="00F97BA1" w:rsidR="00194094" w:rsidP="00677F90" w:rsidRDefault="00194094" w14:paraId="2D22519A" w14:textId="77777777">
      <w:pPr>
        <w:rPr>
          <w:rFonts w:cs="Arial" w:asciiTheme="minorHAnsi" w:hAnsiTheme="minorHAnsi"/>
          <w:sz w:val="16"/>
          <w:szCs w:val="16"/>
        </w:rPr>
      </w:pPr>
    </w:p>
    <w:sectPr w:rsidRPr="00F97BA1" w:rsidR="00194094" w:rsidSect="002C4FB0">
      <w:footerReference w:type="default" r:id="rId17"/>
      <w:pgSz w:w="11906" w:h="16838" w:orient="portrait"/>
      <w:pgMar w:top="851" w:right="851" w:bottom="851" w:left="851" w:header="709" w:footer="709" w:gutter="0"/>
      <w:cols w:space="708"/>
      <w:docGrid w:linePitch="360"/>
      <w:headerReference w:type="default" r:id="Rbaded5da0b9e43ce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84A56" w:rsidP="00F21695" w:rsidRDefault="00784A56" w14:paraId="53200857" w14:textId="77777777">
      <w:r>
        <w:separator/>
      </w:r>
    </w:p>
  </w:endnote>
  <w:endnote w:type="continuationSeparator" w:id="0">
    <w:p w:rsidR="00784A56" w:rsidP="00F21695" w:rsidRDefault="00784A56" w14:paraId="2FD228BB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ucida Grande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&amp;quo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Pr="00D9261D" w:rsidR="00D15456" w:rsidRDefault="00D15456" w14:paraId="77746574" w14:textId="1E673FC6">
    <w:pPr>
      <w:pStyle w:val="Voettekst"/>
      <w:jc w:val="right"/>
      <w:rPr>
        <w:rFonts w:cs="Arial" w:asciiTheme="minorHAnsi" w:hAnsiTheme="minorHAnsi"/>
        <w:sz w:val="18"/>
        <w:szCs w:val="18"/>
      </w:rPr>
    </w:pPr>
    <w:r w:rsidRPr="00D9261D">
      <w:rPr>
        <w:rFonts w:cs="Arial" w:asciiTheme="minorHAnsi" w:hAnsiTheme="minorHAnsi"/>
        <w:sz w:val="18"/>
        <w:szCs w:val="18"/>
      </w:rPr>
      <w:t>Pag.</w:t>
    </w:r>
    <w:r w:rsidRPr="00D9261D">
      <w:rPr>
        <w:rFonts w:cs="Arial" w:asciiTheme="minorHAnsi" w:hAnsiTheme="minorHAnsi"/>
        <w:sz w:val="18"/>
        <w:szCs w:val="18"/>
      </w:rPr>
      <w:fldChar w:fldCharType="begin"/>
    </w:r>
    <w:r w:rsidRPr="00D9261D">
      <w:rPr>
        <w:rFonts w:cs="Arial" w:asciiTheme="minorHAnsi" w:hAnsiTheme="minorHAnsi"/>
        <w:sz w:val="18"/>
        <w:szCs w:val="18"/>
      </w:rPr>
      <w:instrText>PAGE</w:instrText>
    </w:r>
    <w:r w:rsidRPr="00D9261D">
      <w:rPr>
        <w:rFonts w:cs="Arial" w:asciiTheme="minorHAnsi" w:hAnsiTheme="minorHAnsi"/>
        <w:sz w:val="18"/>
        <w:szCs w:val="18"/>
      </w:rPr>
      <w:fldChar w:fldCharType="separate"/>
    </w:r>
    <w:r w:rsidR="00D9261D">
      <w:rPr>
        <w:rFonts w:cs="Arial" w:asciiTheme="minorHAnsi" w:hAnsiTheme="minorHAnsi"/>
        <w:noProof/>
        <w:sz w:val="18"/>
        <w:szCs w:val="18"/>
      </w:rPr>
      <w:t>2</w:t>
    </w:r>
    <w:r w:rsidRPr="00D9261D">
      <w:rPr>
        <w:rFonts w:cs="Arial" w:asciiTheme="minorHAnsi" w:hAnsiTheme="minorHAnsi"/>
        <w:sz w:val="18"/>
        <w:szCs w:val="18"/>
      </w:rPr>
      <w:fldChar w:fldCharType="end"/>
    </w:r>
    <w:r w:rsidRPr="00D9261D">
      <w:rPr>
        <w:rFonts w:cs="Arial" w:asciiTheme="minorHAnsi" w:hAnsiTheme="minorHAnsi"/>
        <w:sz w:val="18"/>
        <w:szCs w:val="18"/>
      </w:rPr>
      <w:t xml:space="preserve"> van </w:t>
    </w:r>
    <w:r w:rsidRPr="00D9261D">
      <w:rPr>
        <w:rFonts w:cs="Arial" w:asciiTheme="minorHAnsi" w:hAnsiTheme="minorHAnsi"/>
        <w:sz w:val="18"/>
        <w:szCs w:val="18"/>
      </w:rPr>
      <w:fldChar w:fldCharType="begin"/>
    </w:r>
    <w:r w:rsidRPr="00D9261D">
      <w:rPr>
        <w:rFonts w:cs="Arial" w:asciiTheme="minorHAnsi" w:hAnsiTheme="minorHAnsi"/>
        <w:sz w:val="18"/>
        <w:szCs w:val="18"/>
      </w:rPr>
      <w:instrText>NUMPAGES</w:instrText>
    </w:r>
    <w:r w:rsidRPr="00D9261D">
      <w:rPr>
        <w:rFonts w:cs="Arial" w:asciiTheme="minorHAnsi" w:hAnsiTheme="minorHAnsi"/>
        <w:sz w:val="18"/>
        <w:szCs w:val="18"/>
      </w:rPr>
      <w:fldChar w:fldCharType="separate"/>
    </w:r>
    <w:r w:rsidR="00D9261D">
      <w:rPr>
        <w:rFonts w:cs="Arial" w:asciiTheme="minorHAnsi" w:hAnsiTheme="minorHAnsi"/>
        <w:noProof/>
        <w:sz w:val="18"/>
        <w:szCs w:val="18"/>
      </w:rPr>
      <w:t>2</w:t>
    </w:r>
    <w:r w:rsidRPr="00D9261D">
      <w:rPr>
        <w:rFonts w:cs="Arial" w:asciiTheme="minorHAnsi" w:hAnsiTheme="minorHAnsi"/>
        <w:sz w:val="18"/>
        <w:szCs w:val="18"/>
      </w:rPr>
      <w:fldChar w:fldCharType="end"/>
    </w:r>
  </w:p>
  <w:p w:rsidRPr="00D9261D" w:rsidR="00D9261D" w:rsidRDefault="00D9261D" w14:paraId="1862AFD2" w14:textId="1A3D9744">
    <w:pPr>
      <w:pStyle w:val="Voettekst"/>
      <w:jc w:val="right"/>
      <w:rPr>
        <w:rFonts w:cs="Arial" w:asciiTheme="minorHAnsi" w:hAnsiTheme="minorHAnsi"/>
        <w:sz w:val="18"/>
        <w:szCs w:val="18"/>
      </w:rPr>
    </w:pPr>
    <w:r w:rsidRPr="00D9261D">
      <w:rPr>
        <w:rFonts w:cs="Arial" w:asciiTheme="minorHAnsi" w:hAnsiTheme="minorHAnsi"/>
        <w:sz w:val="18"/>
        <w:szCs w:val="18"/>
      </w:rPr>
      <w:t>Versie 2020</w:t>
    </w:r>
  </w:p>
  <w:p w:rsidRPr="00B3017E" w:rsidR="00D15456" w:rsidRDefault="00D15456" w14:paraId="47651D15" w14:textId="77777777">
    <w:pPr>
      <w:pStyle w:val="Voettekst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84A56" w:rsidP="00F21695" w:rsidRDefault="00784A56" w14:paraId="7F71E505" w14:textId="77777777">
      <w:r>
        <w:separator/>
      </w:r>
    </w:p>
  </w:footnote>
  <w:footnote w:type="continuationSeparator" w:id="0">
    <w:p w:rsidR="00784A56" w:rsidP="00F21695" w:rsidRDefault="00784A56" w14:paraId="77CE43CE" w14:textId="77777777">
      <w:r>
        <w:continuationSeparator/>
      </w:r>
    </w:p>
  </w:footnote>
</w:footnotes>
</file>

<file path=word/header.xml><?xml version="1.0" encoding="utf-8"?>
<w:hdr xmlns:w14="http://schemas.microsoft.com/office/word/2010/wordml" xmlns:w="http://schemas.openxmlformats.org/wordprocessingml/2006/main">
  <w:tbl>
    <w:tblPr>
      <w:tblStyle w:val="Standaardtabe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400"/>
      <w:gridCol w:w="3400"/>
      <w:gridCol w:w="3400"/>
    </w:tblGrid>
    <w:tr w:rsidR="05D25301" w:rsidTr="05D25301" w14:paraId="6C137291">
      <w:trPr>
        <w:trHeight w:val="300"/>
      </w:trPr>
      <w:tc>
        <w:tcPr>
          <w:tcW w:w="3400" w:type="dxa"/>
          <w:tcMar/>
        </w:tcPr>
        <w:p w:rsidR="05D25301" w:rsidP="05D25301" w:rsidRDefault="05D25301" w14:paraId="4E9A7E97" w14:textId="510307E7">
          <w:pPr>
            <w:pStyle w:val="Koptekst"/>
            <w:bidi w:val="0"/>
            <w:ind w:left="-115"/>
            <w:jc w:val="left"/>
          </w:pPr>
        </w:p>
      </w:tc>
      <w:tc>
        <w:tcPr>
          <w:tcW w:w="3400" w:type="dxa"/>
          <w:tcMar/>
        </w:tcPr>
        <w:p w:rsidR="05D25301" w:rsidP="05D25301" w:rsidRDefault="05D25301" w14:paraId="58988AC9" w14:textId="11B32E4A">
          <w:pPr>
            <w:pStyle w:val="Koptekst"/>
            <w:bidi w:val="0"/>
            <w:jc w:val="center"/>
          </w:pPr>
        </w:p>
      </w:tc>
      <w:tc>
        <w:tcPr>
          <w:tcW w:w="3400" w:type="dxa"/>
          <w:tcMar/>
        </w:tcPr>
        <w:p w:rsidR="05D25301" w:rsidP="05D25301" w:rsidRDefault="05D25301" w14:paraId="21F69377" w14:textId="1F9B256A">
          <w:pPr>
            <w:pStyle w:val="Koptekst"/>
            <w:bidi w:val="0"/>
            <w:ind w:right="-115"/>
            <w:jc w:val="right"/>
          </w:pPr>
        </w:p>
      </w:tc>
    </w:tr>
  </w:tbl>
  <w:p w:rsidR="05D25301" w:rsidP="05D25301" w:rsidRDefault="05D25301" w14:paraId="2D5F79CA" w14:textId="6BFB7C22">
    <w:pPr>
      <w:pStyle w:val="Koptekst"/>
      <w:bidi w:val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6B76192A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hint="default" w:ascii="Symbol" w:hAnsi="Symbol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hint="default" w:ascii="Symbol" w:hAnsi="Symbol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hint="default" w:ascii="Courier New" w:hAnsi="Courier New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hint="default" w:ascii="Wingdings" w:hAnsi="Wingdings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hint="default" w:ascii="Wingdings" w:hAnsi="Wingdings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hint="default" w:ascii="Wingdings" w:hAnsi="Wingdings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hint="default" w:ascii="Wingdings" w:hAnsi="Wingdings"/>
      </w:rPr>
    </w:lvl>
  </w:abstractNum>
  <w:abstractNum w:abstractNumId="1" w15:restartNumberingAfterBreak="0">
    <w:nsid w:val="FFFFFF7C"/>
    <w:multiLevelType w:val="singleLevel"/>
    <w:tmpl w:val="3DE25AE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2" w15:restartNumberingAfterBreak="0">
    <w:nsid w:val="FFFFFF7D"/>
    <w:multiLevelType w:val="singleLevel"/>
    <w:tmpl w:val="A1E4491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3" w15:restartNumberingAfterBreak="0">
    <w:nsid w:val="FFFFFF7E"/>
    <w:multiLevelType w:val="singleLevel"/>
    <w:tmpl w:val="B060FF4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4" w15:restartNumberingAfterBreak="0">
    <w:nsid w:val="FFFFFF7F"/>
    <w:multiLevelType w:val="singleLevel"/>
    <w:tmpl w:val="41A6089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5" w15:restartNumberingAfterBreak="0">
    <w:nsid w:val="FFFFFF80"/>
    <w:multiLevelType w:val="singleLevel"/>
    <w:tmpl w:val="BB821F7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hint="default" w:ascii="Symbol" w:hAnsi="Symbol"/>
      </w:rPr>
    </w:lvl>
  </w:abstractNum>
  <w:abstractNum w:abstractNumId="6" w15:restartNumberingAfterBreak="0">
    <w:nsid w:val="FFFFFF81"/>
    <w:multiLevelType w:val="singleLevel"/>
    <w:tmpl w:val="4D3A40F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hint="default" w:ascii="Symbol" w:hAnsi="Symbol"/>
      </w:rPr>
    </w:lvl>
  </w:abstractNum>
  <w:abstractNum w:abstractNumId="7" w15:restartNumberingAfterBreak="0">
    <w:nsid w:val="FFFFFF82"/>
    <w:multiLevelType w:val="singleLevel"/>
    <w:tmpl w:val="45C4DE8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hint="default" w:ascii="Symbol" w:hAnsi="Symbol"/>
      </w:rPr>
    </w:lvl>
  </w:abstractNum>
  <w:abstractNum w:abstractNumId="8" w15:restartNumberingAfterBreak="0">
    <w:nsid w:val="FFFFFF83"/>
    <w:multiLevelType w:val="singleLevel"/>
    <w:tmpl w:val="4042B66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hint="default" w:ascii="Symbol" w:hAnsi="Symbol"/>
      </w:rPr>
    </w:lvl>
  </w:abstractNum>
  <w:abstractNum w:abstractNumId="9" w15:restartNumberingAfterBreak="0">
    <w:nsid w:val="FFFFFF88"/>
    <w:multiLevelType w:val="singleLevel"/>
    <w:tmpl w:val="78420C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0" w15:restartNumberingAfterBreak="0">
    <w:nsid w:val="FFFFFF89"/>
    <w:multiLevelType w:val="singleLevel"/>
    <w:tmpl w:val="22C2ECB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1" w15:restartNumberingAfterBreak="0">
    <w:nsid w:val="066F71DC"/>
    <w:multiLevelType w:val="hybridMultilevel"/>
    <w:tmpl w:val="AD9262CA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0CE14ADC"/>
    <w:multiLevelType w:val="hybridMultilevel"/>
    <w:tmpl w:val="4F10AE04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0F404B51"/>
    <w:multiLevelType w:val="hybridMultilevel"/>
    <w:tmpl w:val="308E1F38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11C035E9"/>
    <w:multiLevelType w:val="multilevel"/>
    <w:tmpl w:val="B18CB9C2"/>
    <w:lvl w:ilvl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  <w:color w:val="auto"/>
      </w:rPr>
    </w:lvl>
    <w:lvl w:ilvl="1">
      <w:start w:val="1"/>
      <w:numFmt w:val="bullet"/>
      <w:lvlText w:val="-"/>
      <w:lvlJc w:val="left"/>
      <w:pPr>
        <w:ind w:left="720" w:hanging="360"/>
      </w:pPr>
      <w:rPr>
        <w:rFonts w:hint="default" w:ascii="Arial" w:hAnsi="Arial"/>
        <w:color w:val="auto"/>
        <w:sz w:val="18"/>
      </w:rPr>
    </w:lvl>
    <w:lvl w:ilvl="2">
      <w:start w:val="1"/>
      <w:numFmt w:val="bullet"/>
      <w:lvlText w:val=""/>
      <w:lvlJc w:val="left"/>
      <w:pPr>
        <w:ind w:left="1080" w:hanging="360"/>
      </w:pPr>
      <w:rPr>
        <w:rFonts w:hint="default" w:ascii="Symbol" w:hAnsi="Symbol"/>
        <w:color w:val="auto"/>
      </w:rPr>
    </w:lvl>
    <w:lvl w:ilvl="3">
      <w:start w:val="1"/>
      <w:numFmt w:val="bullet"/>
      <w:lvlText w:val="○"/>
      <w:lvlJc w:val="left"/>
      <w:pPr>
        <w:ind w:left="1440" w:hanging="360"/>
      </w:pPr>
      <w:rPr>
        <w:rFonts w:hint="default" w:ascii="Calibri" w:hAnsi="Calibri"/>
        <w:color w:val="auto"/>
      </w:rPr>
    </w:lvl>
    <w:lvl w:ilvl="4">
      <w:start w:val="1"/>
      <w:numFmt w:val="bullet"/>
      <w:lvlText w:val="▫"/>
      <w:lvlJc w:val="left"/>
      <w:pPr>
        <w:ind w:left="1800" w:hanging="360"/>
      </w:pPr>
      <w:rPr>
        <w:rFonts w:hint="default" w:ascii="Calibri" w:hAnsi="Calibri"/>
        <w:color w:val="auto"/>
      </w:rPr>
    </w:lvl>
    <w:lvl w:ilvl="5">
      <w:start w:val="1"/>
      <w:numFmt w:val="bullet"/>
      <w:lvlText w:val=""/>
      <w:lvlJc w:val="left"/>
      <w:pPr>
        <w:ind w:left="2160" w:hanging="360"/>
      </w:pPr>
      <w:rPr>
        <w:rFonts w:hint="default" w:ascii="Symbol" w:hAnsi="Symbol"/>
        <w:color w:val="auto"/>
      </w:rPr>
    </w:lvl>
    <w:lvl w:ilvl="6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  <w:color w:val="auto"/>
      </w:rPr>
    </w:lvl>
    <w:lvl w:ilvl="7">
      <w:start w:val="1"/>
      <w:numFmt w:val="bullet"/>
      <w:lvlText w:val="▪"/>
      <w:lvlJc w:val="left"/>
      <w:pPr>
        <w:ind w:left="2880" w:hanging="360"/>
      </w:pPr>
      <w:rPr>
        <w:rFonts w:hint="default" w:ascii="Calibri" w:hAnsi="Calibri"/>
        <w:color w:val="auto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hint="default" w:ascii="Symbol" w:hAnsi="Symbol"/>
        <w:color w:val="auto"/>
      </w:rPr>
    </w:lvl>
  </w:abstractNum>
  <w:abstractNum w:abstractNumId="15" w15:restartNumberingAfterBreak="0">
    <w:nsid w:val="13346539"/>
    <w:multiLevelType w:val="multilevel"/>
    <w:tmpl w:val="9968C52C"/>
    <w:lvl w:ilvl="0">
      <w:start w:val="1"/>
      <w:numFmt w:val="bullet"/>
      <w:lvlText w:val=""/>
      <w:lvlJc w:val="left"/>
      <w:pPr>
        <w:ind w:left="502" w:hanging="360"/>
      </w:pPr>
      <w:rPr>
        <w:rFonts w:hint="default" w:ascii="Symbol" w:hAnsi="Symbol"/>
        <w:color w:val="auto"/>
      </w:rPr>
    </w:lvl>
    <w:lvl w:ilvl="1">
      <w:start w:val="1"/>
      <w:numFmt w:val="bullet"/>
      <w:lvlText w:val="▪"/>
      <w:lvlJc w:val="left"/>
      <w:pPr>
        <w:ind w:left="862" w:hanging="360"/>
      </w:pPr>
      <w:rPr>
        <w:rFonts w:hint="default" w:ascii="Calibri" w:hAnsi="Calibri"/>
        <w:color w:val="auto"/>
        <w:sz w:val="18"/>
      </w:rPr>
    </w:lvl>
    <w:lvl w:ilvl="2">
      <w:start w:val="1"/>
      <w:numFmt w:val="bullet"/>
      <w:lvlText w:val=""/>
      <w:lvlJc w:val="left"/>
      <w:pPr>
        <w:ind w:left="1222" w:hanging="360"/>
      </w:pPr>
      <w:rPr>
        <w:rFonts w:hint="default" w:ascii="Symbol" w:hAnsi="Symbol"/>
        <w:color w:val="auto"/>
      </w:rPr>
    </w:lvl>
    <w:lvl w:ilvl="3">
      <w:start w:val="1"/>
      <w:numFmt w:val="bullet"/>
      <w:lvlText w:val="○"/>
      <w:lvlJc w:val="left"/>
      <w:pPr>
        <w:ind w:left="1582" w:hanging="360"/>
      </w:pPr>
      <w:rPr>
        <w:rFonts w:hint="default" w:ascii="Calibri" w:hAnsi="Calibri"/>
        <w:color w:val="auto"/>
      </w:rPr>
    </w:lvl>
    <w:lvl w:ilvl="4">
      <w:start w:val="1"/>
      <w:numFmt w:val="bullet"/>
      <w:lvlText w:val="▫"/>
      <w:lvlJc w:val="left"/>
      <w:pPr>
        <w:ind w:left="1942" w:hanging="360"/>
      </w:pPr>
      <w:rPr>
        <w:rFonts w:hint="default" w:ascii="Calibri" w:hAnsi="Calibri"/>
        <w:color w:val="auto"/>
      </w:rPr>
    </w:lvl>
    <w:lvl w:ilvl="5">
      <w:start w:val="1"/>
      <w:numFmt w:val="bullet"/>
      <w:lvlText w:val=""/>
      <w:lvlJc w:val="left"/>
      <w:pPr>
        <w:ind w:left="2302" w:hanging="360"/>
      </w:pPr>
      <w:rPr>
        <w:rFonts w:hint="default" w:ascii="Symbol" w:hAnsi="Symbol"/>
        <w:color w:val="auto"/>
      </w:rPr>
    </w:lvl>
    <w:lvl w:ilvl="6">
      <w:start w:val="1"/>
      <w:numFmt w:val="bullet"/>
      <w:lvlText w:val=""/>
      <w:lvlJc w:val="left"/>
      <w:pPr>
        <w:ind w:left="2662" w:hanging="360"/>
      </w:pPr>
      <w:rPr>
        <w:rFonts w:hint="default" w:ascii="Symbol" w:hAnsi="Symbol"/>
        <w:color w:val="auto"/>
      </w:rPr>
    </w:lvl>
    <w:lvl w:ilvl="7">
      <w:start w:val="1"/>
      <w:numFmt w:val="bullet"/>
      <w:lvlText w:val="▪"/>
      <w:lvlJc w:val="left"/>
      <w:pPr>
        <w:ind w:left="3022" w:hanging="360"/>
      </w:pPr>
      <w:rPr>
        <w:rFonts w:hint="default" w:ascii="Calibri" w:hAnsi="Calibri"/>
        <w:color w:val="auto"/>
      </w:rPr>
    </w:lvl>
    <w:lvl w:ilvl="8">
      <w:start w:val="1"/>
      <w:numFmt w:val="bullet"/>
      <w:lvlText w:val=""/>
      <w:lvlJc w:val="left"/>
      <w:pPr>
        <w:ind w:left="3382" w:hanging="360"/>
      </w:pPr>
      <w:rPr>
        <w:rFonts w:hint="default" w:ascii="Symbol" w:hAnsi="Symbol"/>
        <w:color w:val="auto"/>
      </w:rPr>
    </w:lvl>
  </w:abstractNum>
  <w:abstractNum w:abstractNumId="16" w15:restartNumberingAfterBreak="0">
    <w:nsid w:val="1AFE3436"/>
    <w:multiLevelType w:val="hybridMultilevel"/>
    <w:tmpl w:val="80107D5C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1D310A40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8" w15:restartNumberingAfterBreak="0">
    <w:nsid w:val="2E5236A9"/>
    <w:multiLevelType w:val="hybridMultilevel"/>
    <w:tmpl w:val="CF207D6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9" w15:restartNumberingAfterBreak="0">
    <w:nsid w:val="354A08C7"/>
    <w:multiLevelType w:val="singleLevel"/>
    <w:tmpl w:val="0813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 w:cs="Times New Roman"/>
      </w:rPr>
    </w:lvl>
  </w:abstractNum>
  <w:abstractNum w:abstractNumId="20" w15:restartNumberingAfterBreak="0">
    <w:nsid w:val="397D3350"/>
    <w:multiLevelType w:val="hybridMultilevel"/>
    <w:tmpl w:val="3DE00EAC"/>
    <w:lvl w:ilvl="0" w:tplc="7404579A">
      <w:numFmt w:val="bullet"/>
      <w:lvlText w:val="-"/>
      <w:lvlJc w:val="left"/>
      <w:pPr>
        <w:ind w:left="644" w:hanging="360"/>
      </w:pPr>
      <w:rPr>
        <w:rFonts w:hint="default" w:ascii="Corbel" w:hAnsi="Corbel" w:eastAsia="MS Gothic" w:cs="Arial"/>
      </w:rPr>
    </w:lvl>
    <w:lvl w:ilvl="1" w:tplc="08130003" w:tentative="1">
      <w:start w:val="1"/>
      <w:numFmt w:val="bullet"/>
      <w:lvlText w:val="o"/>
      <w:lvlJc w:val="left"/>
      <w:pPr>
        <w:ind w:left="1364" w:hanging="360"/>
      </w:pPr>
      <w:rPr>
        <w:rFonts w:hint="default" w:ascii="Courier New" w:hAnsi="Courier New" w:cs="Courier New"/>
      </w:rPr>
    </w:lvl>
    <w:lvl w:ilvl="2" w:tplc="08130005" w:tentative="1">
      <w:start w:val="1"/>
      <w:numFmt w:val="bullet"/>
      <w:lvlText w:val=""/>
      <w:lvlJc w:val="left"/>
      <w:pPr>
        <w:ind w:left="2084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04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524" w:hanging="360"/>
      </w:pPr>
      <w:rPr>
        <w:rFonts w:hint="default" w:ascii="Courier New" w:hAnsi="Courier New" w:cs="Courier New"/>
      </w:rPr>
    </w:lvl>
    <w:lvl w:ilvl="5" w:tplc="08130005" w:tentative="1">
      <w:start w:val="1"/>
      <w:numFmt w:val="bullet"/>
      <w:lvlText w:val=""/>
      <w:lvlJc w:val="left"/>
      <w:pPr>
        <w:ind w:left="4244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4964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684" w:hanging="360"/>
      </w:pPr>
      <w:rPr>
        <w:rFonts w:hint="default" w:ascii="Courier New" w:hAnsi="Courier New" w:cs="Courier New"/>
      </w:rPr>
    </w:lvl>
    <w:lvl w:ilvl="8" w:tplc="08130005" w:tentative="1">
      <w:start w:val="1"/>
      <w:numFmt w:val="bullet"/>
      <w:lvlText w:val=""/>
      <w:lvlJc w:val="left"/>
      <w:pPr>
        <w:ind w:left="6404" w:hanging="360"/>
      </w:pPr>
      <w:rPr>
        <w:rFonts w:hint="default" w:ascii="Wingdings" w:hAnsi="Wingdings"/>
      </w:rPr>
    </w:lvl>
  </w:abstractNum>
  <w:abstractNum w:abstractNumId="21" w15:restartNumberingAfterBreak="0">
    <w:nsid w:val="42310205"/>
    <w:multiLevelType w:val="hybridMultilevel"/>
    <w:tmpl w:val="657E1D42"/>
    <w:lvl w:ilvl="0" w:tplc="08130001">
      <w:start w:val="1"/>
      <w:numFmt w:val="bullet"/>
      <w:lvlText w:val=""/>
      <w:lvlJc w:val="left"/>
      <w:pPr>
        <w:ind w:left="1429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 w:tplc="08130005" w:tentative="1">
      <w:start w:val="1"/>
      <w:numFmt w:val="bullet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3589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 w:tplc="08130005" w:tentative="1">
      <w:start w:val="1"/>
      <w:numFmt w:val="bullet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749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 w:tplc="08130005" w:tentative="1">
      <w:start w:val="1"/>
      <w:numFmt w:val="bullet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22" w15:restartNumberingAfterBreak="0">
    <w:nsid w:val="43C819D4"/>
    <w:multiLevelType w:val="hybridMultilevel"/>
    <w:tmpl w:val="6E3C5E3A"/>
    <w:lvl w:ilvl="0" w:tplc="4D4AA256">
      <w:numFmt w:val="bullet"/>
      <w:lvlText w:val="-"/>
      <w:lvlJc w:val="left"/>
      <w:pPr>
        <w:tabs>
          <w:tab w:val="num" w:pos="585"/>
        </w:tabs>
        <w:ind w:left="585" w:hanging="360"/>
      </w:pPr>
      <w:rPr>
        <w:rFonts w:hint="default" w:ascii="Arial" w:hAnsi="Arial" w:eastAsia="Times New Roman" w:cs="Arial"/>
      </w:rPr>
    </w:lvl>
    <w:lvl w:ilvl="1" w:tplc="04090003" w:tentative="1">
      <w:start w:val="1"/>
      <w:numFmt w:val="bullet"/>
      <w:lvlText w:val="o"/>
      <w:lvlJc w:val="left"/>
      <w:pPr>
        <w:tabs>
          <w:tab w:val="num" w:pos="1305"/>
        </w:tabs>
        <w:ind w:left="1305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tabs>
          <w:tab w:val="num" w:pos="2025"/>
        </w:tabs>
        <w:ind w:left="2025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tabs>
          <w:tab w:val="num" w:pos="2745"/>
        </w:tabs>
        <w:ind w:left="2745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tabs>
          <w:tab w:val="num" w:pos="3465"/>
        </w:tabs>
        <w:ind w:left="3465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tabs>
          <w:tab w:val="num" w:pos="4185"/>
        </w:tabs>
        <w:ind w:left="4185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tabs>
          <w:tab w:val="num" w:pos="4905"/>
        </w:tabs>
        <w:ind w:left="4905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tabs>
          <w:tab w:val="num" w:pos="5625"/>
        </w:tabs>
        <w:ind w:left="5625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tabs>
          <w:tab w:val="num" w:pos="6345"/>
        </w:tabs>
        <w:ind w:left="6345" w:hanging="360"/>
      </w:pPr>
      <w:rPr>
        <w:rFonts w:hint="default" w:ascii="Wingdings" w:hAnsi="Wingdings"/>
      </w:rPr>
    </w:lvl>
  </w:abstractNum>
  <w:abstractNum w:abstractNumId="23" w15:restartNumberingAfterBreak="0">
    <w:nsid w:val="47194333"/>
    <w:multiLevelType w:val="hybridMultilevel"/>
    <w:tmpl w:val="8DE2AC2C"/>
    <w:lvl w:ilvl="0" w:tplc="04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4" w15:restartNumberingAfterBreak="0">
    <w:nsid w:val="4E8E568B"/>
    <w:multiLevelType w:val="multilevel"/>
    <w:tmpl w:val="9968C52C"/>
    <w:lvl w:ilvl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  <w:color w:val="auto"/>
      </w:rPr>
    </w:lvl>
    <w:lvl w:ilvl="1">
      <w:start w:val="1"/>
      <w:numFmt w:val="bullet"/>
      <w:lvlText w:val="▪"/>
      <w:lvlJc w:val="left"/>
      <w:pPr>
        <w:ind w:left="720" w:hanging="360"/>
      </w:pPr>
      <w:rPr>
        <w:rFonts w:hint="default" w:ascii="Calibri" w:hAnsi="Calibri"/>
        <w:color w:val="auto"/>
        <w:sz w:val="18"/>
      </w:rPr>
    </w:lvl>
    <w:lvl w:ilvl="2">
      <w:start w:val="1"/>
      <w:numFmt w:val="bullet"/>
      <w:lvlText w:val=""/>
      <w:lvlJc w:val="left"/>
      <w:pPr>
        <w:ind w:left="1080" w:hanging="360"/>
      </w:pPr>
      <w:rPr>
        <w:rFonts w:hint="default" w:ascii="Symbol" w:hAnsi="Symbol"/>
        <w:color w:val="auto"/>
      </w:rPr>
    </w:lvl>
    <w:lvl w:ilvl="3">
      <w:start w:val="1"/>
      <w:numFmt w:val="bullet"/>
      <w:lvlText w:val="○"/>
      <w:lvlJc w:val="left"/>
      <w:pPr>
        <w:ind w:left="1440" w:hanging="360"/>
      </w:pPr>
      <w:rPr>
        <w:rFonts w:hint="default" w:ascii="Calibri" w:hAnsi="Calibri"/>
        <w:color w:val="auto"/>
      </w:rPr>
    </w:lvl>
    <w:lvl w:ilvl="4">
      <w:start w:val="1"/>
      <w:numFmt w:val="bullet"/>
      <w:lvlText w:val="▫"/>
      <w:lvlJc w:val="left"/>
      <w:pPr>
        <w:ind w:left="1800" w:hanging="360"/>
      </w:pPr>
      <w:rPr>
        <w:rFonts w:hint="default" w:ascii="Calibri" w:hAnsi="Calibri"/>
        <w:color w:val="auto"/>
      </w:rPr>
    </w:lvl>
    <w:lvl w:ilvl="5">
      <w:start w:val="1"/>
      <w:numFmt w:val="bullet"/>
      <w:lvlText w:val=""/>
      <w:lvlJc w:val="left"/>
      <w:pPr>
        <w:ind w:left="2160" w:hanging="360"/>
      </w:pPr>
      <w:rPr>
        <w:rFonts w:hint="default" w:ascii="Symbol" w:hAnsi="Symbol"/>
        <w:color w:val="auto"/>
      </w:rPr>
    </w:lvl>
    <w:lvl w:ilvl="6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  <w:color w:val="auto"/>
      </w:rPr>
    </w:lvl>
    <w:lvl w:ilvl="7">
      <w:start w:val="1"/>
      <w:numFmt w:val="bullet"/>
      <w:lvlText w:val="▪"/>
      <w:lvlJc w:val="left"/>
      <w:pPr>
        <w:ind w:left="2880" w:hanging="360"/>
      </w:pPr>
      <w:rPr>
        <w:rFonts w:hint="default" w:ascii="Calibri" w:hAnsi="Calibri"/>
        <w:color w:val="auto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hint="default" w:ascii="Symbol" w:hAnsi="Symbol"/>
        <w:color w:val="auto"/>
      </w:rPr>
    </w:lvl>
  </w:abstractNum>
  <w:abstractNum w:abstractNumId="25" w15:restartNumberingAfterBreak="0">
    <w:nsid w:val="579C4A7D"/>
    <w:multiLevelType w:val="multilevel"/>
    <w:tmpl w:val="0413001D"/>
    <w:numStyleLink w:val="Opmaakprofiel1"/>
  </w:abstractNum>
  <w:abstractNum w:abstractNumId="26" w15:restartNumberingAfterBreak="0">
    <w:nsid w:val="5D5D7680"/>
    <w:multiLevelType w:val="hybridMultilevel"/>
    <w:tmpl w:val="483C825A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589A78CC">
      <w:start w:val="3"/>
      <w:numFmt w:val="bullet"/>
      <w:lvlText w:val="-"/>
      <w:lvlJc w:val="left"/>
      <w:pPr>
        <w:ind w:left="1440" w:hanging="360"/>
      </w:pPr>
      <w:rPr>
        <w:rFonts w:hint="default" w:ascii="Arial" w:hAnsi="Arial" w:eastAsia="Times New Roman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7" w15:restartNumberingAfterBreak="0">
    <w:nsid w:val="5F5577E6"/>
    <w:multiLevelType w:val="multilevel"/>
    <w:tmpl w:val="0413001D"/>
    <w:styleLink w:val="Opmaakprofiel1"/>
    <w:lvl w:ilvl="0">
      <w:start w:val="1"/>
      <w:numFmt w:val="bullet"/>
      <w:lvlText w:val="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8" w15:restartNumberingAfterBreak="0">
    <w:nsid w:val="5FBE524B"/>
    <w:multiLevelType w:val="hybridMultilevel"/>
    <w:tmpl w:val="7B2A8A34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29" w15:restartNumberingAfterBreak="0">
    <w:nsid w:val="6F916B79"/>
    <w:multiLevelType w:val="multilevel"/>
    <w:tmpl w:val="0413001D"/>
    <w:numStyleLink w:val="Opmaakprofiel1"/>
  </w:abstractNum>
  <w:abstractNum w:abstractNumId="30" w15:restartNumberingAfterBreak="0">
    <w:nsid w:val="73B959CA"/>
    <w:multiLevelType w:val="hybridMultilevel"/>
    <w:tmpl w:val="191EEEAE"/>
    <w:lvl w:ilvl="0" w:tplc="0813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1" w15:restartNumberingAfterBreak="0">
    <w:nsid w:val="74775D4F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32" w15:restartNumberingAfterBreak="0">
    <w:nsid w:val="7BC742DA"/>
    <w:multiLevelType w:val="hybridMultilevel"/>
    <w:tmpl w:val="E64464F2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num w:numId="1">
    <w:abstractNumId w:val="27"/>
  </w:num>
  <w:num w:numId="2">
    <w:abstractNumId w:val="19"/>
  </w:num>
  <w:num w:numId="3">
    <w:abstractNumId w:val="29"/>
  </w:num>
  <w:num w:numId="4">
    <w:abstractNumId w:val="25"/>
  </w:num>
  <w:num w:numId="5">
    <w:abstractNumId w:val="16"/>
  </w:num>
  <w:num w:numId="6">
    <w:abstractNumId w:val="11"/>
  </w:num>
  <w:num w:numId="7">
    <w:abstractNumId w:val="26"/>
  </w:num>
  <w:num w:numId="8">
    <w:abstractNumId w:val="10"/>
  </w:num>
  <w:num w:numId="9">
    <w:abstractNumId w:val="8"/>
  </w:num>
  <w:num w:numId="10">
    <w:abstractNumId w:val="7"/>
  </w:num>
  <w:num w:numId="11">
    <w:abstractNumId w:val="6"/>
  </w:num>
  <w:num w:numId="12">
    <w:abstractNumId w:val="5"/>
  </w:num>
  <w:num w:numId="13">
    <w:abstractNumId w:val="9"/>
  </w:num>
  <w:num w:numId="14">
    <w:abstractNumId w:val="4"/>
  </w:num>
  <w:num w:numId="15">
    <w:abstractNumId w:val="3"/>
  </w:num>
  <w:num w:numId="16">
    <w:abstractNumId w:val="2"/>
  </w:num>
  <w:num w:numId="17">
    <w:abstractNumId w:val="1"/>
  </w:num>
  <w:num w:numId="18">
    <w:abstractNumId w:val="28"/>
  </w:num>
  <w:num w:numId="19">
    <w:abstractNumId w:val="32"/>
  </w:num>
  <w:num w:numId="20">
    <w:abstractNumId w:val="13"/>
  </w:num>
  <w:num w:numId="21">
    <w:abstractNumId w:val="31"/>
  </w:num>
  <w:num w:numId="22">
    <w:abstractNumId w:val="17"/>
  </w:num>
  <w:num w:numId="23">
    <w:abstractNumId w:val="0"/>
  </w:num>
  <w:num w:numId="24">
    <w:abstractNumId w:val="23"/>
  </w:num>
  <w:num w:numId="25">
    <w:abstractNumId w:val="12"/>
  </w:num>
  <w:num w:numId="26">
    <w:abstractNumId w:val="18"/>
  </w:num>
  <w:num w:numId="27">
    <w:abstractNumId w:val="30"/>
  </w:num>
  <w:num w:numId="28">
    <w:abstractNumId w:val="22"/>
  </w:num>
  <w:num w:numId="29">
    <w:abstractNumId w:val="20"/>
  </w:num>
  <w:num w:numId="30">
    <w:abstractNumId w:val="24"/>
  </w:num>
  <w:num w:numId="31">
    <w:abstractNumId w:val="15"/>
  </w:num>
  <w:num w:numId="32">
    <w:abstractNumId w:val="14"/>
  </w:num>
  <w:num w:numId="33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proofState w:spelling="clean" w:grammar="dirty"/>
  <w:attachedTemplate r:id="rId1"/>
  <w:trackRevisions w:val="false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03E5"/>
    <w:rsid w:val="00002115"/>
    <w:rsid w:val="000057E1"/>
    <w:rsid w:val="00015CF6"/>
    <w:rsid w:val="00016C91"/>
    <w:rsid w:val="0003095B"/>
    <w:rsid w:val="00041E01"/>
    <w:rsid w:val="00050BF9"/>
    <w:rsid w:val="000529BE"/>
    <w:rsid w:val="00071E42"/>
    <w:rsid w:val="00081B74"/>
    <w:rsid w:val="00090239"/>
    <w:rsid w:val="00091732"/>
    <w:rsid w:val="00097772"/>
    <w:rsid w:val="000B1DD1"/>
    <w:rsid w:val="000B37CF"/>
    <w:rsid w:val="000B483B"/>
    <w:rsid w:val="000B5675"/>
    <w:rsid w:val="000B570B"/>
    <w:rsid w:val="000C0A5C"/>
    <w:rsid w:val="000D01FB"/>
    <w:rsid w:val="000D17D8"/>
    <w:rsid w:val="000D397C"/>
    <w:rsid w:val="000D5A85"/>
    <w:rsid w:val="000F386C"/>
    <w:rsid w:val="000F618D"/>
    <w:rsid w:val="000F7099"/>
    <w:rsid w:val="00143967"/>
    <w:rsid w:val="00150C47"/>
    <w:rsid w:val="00156925"/>
    <w:rsid w:val="001573DF"/>
    <w:rsid w:val="00162936"/>
    <w:rsid w:val="001736CE"/>
    <w:rsid w:val="00182B85"/>
    <w:rsid w:val="00186A83"/>
    <w:rsid w:val="001936D5"/>
    <w:rsid w:val="00194094"/>
    <w:rsid w:val="001A6049"/>
    <w:rsid w:val="001A6AE1"/>
    <w:rsid w:val="001B08DC"/>
    <w:rsid w:val="001C49D7"/>
    <w:rsid w:val="001C7965"/>
    <w:rsid w:val="001F221A"/>
    <w:rsid w:val="001F4B35"/>
    <w:rsid w:val="001F5B34"/>
    <w:rsid w:val="0021451A"/>
    <w:rsid w:val="0023545B"/>
    <w:rsid w:val="00236FED"/>
    <w:rsid w:val="00241B68"/>
    <w:rsid w:val="0024694F"/>
    <w:rsid w:val="00254022"/>
    <w:rsid w:val="002541D5"/>
    <w:rsid w:val="0025521C"/>
    <w:rsid w:val="00271564"/>
    <w:rsid w:val="002750BD"/>
    <w:rsid w:val="00280468"/>
    <w:rsid w:val="00282452"/>
    <w:rsid w:val="00285749"/>
    <w:rsid w:val="00293CD1"/>
    <w:rsid w:val="002B3857"/>
    <w:rsid w:val="002C4FB0"/>
    <w:rsid w:val="002D3349"/>
    <w:rsid w:val="002E29C0"/>
    <w:rsid w:val="002E3458"/>
    <w:rsid w:val="002E4B3D"/>
    <w:rsid w:val="00300A43"/>
    <w:rsid w:val="00306DBF"/>
    <w:rsid w:val="00307954"/>
    <w:rsid w:val="003155A6"/>
    <w:rsid w:val="003241D3"/>
    <w:rsid w:val="00330FC6"/>
    <w:rsid w:val="00341FE6"/>
    <w:rsid w:val="0034340B"/>
    <w:rsid w:val="00352BD3"/>
    <w:rsid w:val="00365FF6"/>
    <w:rsid w:val="0037681E"/>
    <w:rsid w:val="003812C6"/>
    <w:rsid w:val="003858D6"/>
    <w:rsid w:val="00387359"/>
    <w:rsid w:val="00391B55"/>
    <w:rsid w:val="00391FF0"/>
    <w:rsid w:val="00394A67"/>
    <w:rsid w:val="00396606"/>
    <w:rsid w:val="003A45A2"/>
    <w:rsid w:val="003B0E2B"/>
    <w:rsid w:val="003B47FA"/>
    <w:rsid w:val="003B5173"/>
    <w:rsid w:val="003C1142"/>
    <w:rsid w:val="003D1D35"/>
    <w:rsid w:val="003D63AA"/>
    <w:rsid w:val="003E2AED"/>
    <w:rsid w:val="003E31B5"/>
    <w:rsid w:val="0041544A"/>
    <w:rsid w:val="00417778"/>
    <w:rsid w:val="00422875"/>
    <w:rsid w:val="00454C39"/>
    <w:rsid w:val="004556D2"/>
    <w:rsid w:val="00460EB5"/>
    <w:rsid w:val="004624BE"/>
    <w:rsid w:val="004714A2"/>
    <w:rsid w:val="00492C42"/>
    <w:rsid w:val="00496884"/>
    <w:rsid w:val="004A4E3C"/>
    <w:rsid w:val="004B0B6B"/>
    <w:rsid w:val="004B3152"/>
    <w:rsid w:val="004C7798"/>
    <w:rsid w:val="004D35BD"/>
    <w:rsid w:val="004D51F8"/>
    <w:rsid w:val="004F1E8A"/>
    <w:rsid w:val="00510106"/>
    <w:rsid w:val="00511A81"/>
    <w:rsid w:val="005246C9"/>
    <w:rsid w:val="005246CF"/>
    <w:rsid w:val="0052503F"/>
    <w:rsid w:val="00530875"/>
    <w:rsid w:val="00536427"/>
    <w:rsid w:val="00554FD5"/>
    <w:rsid w:val="0056566F"/>
    <w:rsid w:val="00566F6A"/>
    <w:rsid w:val="005711E4"/>
    <w:rsid w:val="00585E5B"/>
    <w:rsid w:val="00596FBB"/>
    <w:rsid w:val="005B3342"/>
    <w:rsid w:val="005B453E"/>
    <w:rsid w:val="005C0F11"/>
    <w:rsid w:val="005D05BA"/>
    <w:rsid w:val="005D2189"/>
    <w:rsid w:val="005D2562"/>
    <w:rsid w:val="005D55E7"/>
    <w:rsid w:val="005E408E"/>
    <w:rsid w:val="005F03E5"/>
    <w:rsid w:val="005F0D72"/>
    <w:rsid w:val="005F53A3"/>
    <w:rsid w:val="006033DF"/>
    <w:rsid w:val="00603503"/>
    <w:rsid w:val="0060679E"/>
    <w:rsid w:val="00606B92"/>
    <w:rsid w:val="006178A1"/>
    <w:rsid w:val="00621BAD"/>
    <w:rsid w:val="0062776E"/>
    <w:rsid w:val="00635118"/>
    <w:rsid w:val="00635BCF"/>
    <w:rsid w:val="00646CB6"/>
    <w:rsid w:val="00677F90"/>
    <w:rsid w:val="006809EC"/>
    <w:rsid w:val="00693398"/>
    <w:rsid w:val="00694DD0"/>
    <w:rsid w:val="00697907"/>
    <w:rsid w:val="006B01D5"/>
    <w:rsid w:val="006B7CFC"/>
    <w:rsid w:val="006C160D"/>
    <w:rsid w:val="006C4987"/>
    <w:rsid w:val="006C7310"/>
    <w:rsid w:val="006D01A1"/>
    <w:rsid w:val="006D2548"/>
    <w:rsid w:val="006E15B0"/>
    <w:rsid w:val="006E737C"/>
    <w:rsid w:val="006E7670"/>
    <w:rsid w:val="006F266F"/>
    <w:rsid w:val="00705B4F"/>
    <w:rsid w:val="00731663"/>
    <w:rsid w:val="00744F7E"/>
    <w:rsid w:val="007461B3"/>
    <w:rsid w:val="0075182E"/>
    <w:rsid w:val="007550E9"/>
    <w:rsid w:val="00761535"/>
    <w:rsid w:val="007734DF"/>
    <w:rsid w:val="007763BA"/>
    <w:rsid w:val="00776E7C"/>
    <w:rsid w:val="007779C0"/>
    <w:rsid w:val="00784A56"/>
    <w:rsid w:val="00791332"/>
    <w:rsid w:val="00792EA5"/>
    <w:rsid w:val="00793B08"/>
    <w:rsid w:val="007B53AB"/>
    <w:rsid w:val="007B670A"/>
    <w:rsid w:val="007B7735"/>
    <w:rsid w:val="007C2771"/>
    <w:rsid w:val="007C2BBA"/>
    <w:rsid w:val="007D4B33"/>
    <w:rsid w:val="007D7831"/>
    <w:rsid w:val="007E6ADD"/>
    <w:rsid w:val="007F4308"/>
    <w:rsid w:val="007F55D0"/>
    <w:rsid w:val="00802C65"/>
    <w:rsid w:val="00817BB5"/>
    <w:rsid w:val="00821A61"/>
    <w:rsid w:val="00826214"/>
    <w:rsid w:val="0082635C"/>
    <w:rsid w:val="00844F00"/>
    <w:rsid w:val="00853DFB"/>
    <w:rsid w:val="008620C2"/>
    <w:rsid w:val="008734BA"/>
    <w:rsid w:val="00877E34"/>
    <w:rsid w:val="00883B4D"/>
    <w:rsid w:val="00897957"/>
    <w:rsid w:val="008B02E2"/>
    <w:rsid w:val="008B123B"/>
    <w:rsid w:val="008B5FE1"/>
    <w:rsid w:val="008C0ADC"/>
    <w:rsid w:val="008D5FE1"/>
    <w:rsid w:val="008D6737"/>
    <w:rsid w:val="008E6E54"/>
    <w:rsid w:val="008E7DA7"/>
    <w:rsid w:val="008F1DCD"/>
    <w:rsid w:val="008F4FEB"/>
    <w:rsid w:val="0091624E"/>
    <w:rsid w:val="00920868"/>
    <w:rsid w:val="00921D06"/>
    <w:rsid w:val="00921EC5"/>
    <w:rsid w:val="00960091"/>
    <w:rsid w:val="00966E8E"/>
    <w:rsid w:val="00977B20"/>
    <w:rsid w:val="00980DA7"/>
    <w:rsid w:val="00985DED"/>
    <w:rsid w:val="00991FFC"/>
    <w:rsid w:val="009A20B9"/>
    <w:rsid w:val="009B2F16"/>
    <w:rsid w:val="009B3510"/>
    <w:rsid w:val="009C0D1F"/>
    <w:rsid w:val="009D1FAF"/>
    <w:rsid w:val="009F313C"/>
    <w:rsid w:val="009F6DDC"/>
    <w:rsid w:val="00A04C3D"/>
    <w:rsid w:val="00A34D36"/>
    <w:rsid w:val="00A477E6"/>
    <w:rsid w:val="00A5208F"/>
    <w:rsid w:val="00A612BD"/>
    <w:rsid w:val="00A62527"/>
    <w:rsid w:val="00A6656A"/>
    <w:rsid w:val="00A7031E"/>
    <w:rsid w:val="00A8564B"/>
    <w:rsid w:val="00A93D09"/>
    <w:rsid w:val="00A97152"/>
    <w:rsid w:val="00AA1DBE"/>
    <w:rsid w:val="00AC2593"/>
    <w:rsid w:val="00AC66BE"/>
    <w:rsid w:val="00AD2856"/>
    <w:rsid w:val="00AF01D3"/>
    <w:rsid w:val="00AF1D22"/>
    <w:rsid w:val="00B00F6F"/>
    <w:rsid w:val="00B031CE"/>
    <w:rsid w:val="00B12BDC"/>
    <w:rsid w:val="00B3017E"/>
    <w:rsid w:val="00B454C9"/>
    <w:rsid w:val="00B54444"/>
    <w:rsid w:val="00B740B4"/>
    <w:rsid w:val="00B879CC"/>
    <w:rsid w:val="00B90B69"/>
    <w:rsid w:val="00BA690C"/>
    <w:rsid w:val="00BB1E30"/>
    <w:rsid w:val="00BC6CB1"/>
    <w:rsid w:val="00BD6DB9"/>
    <w:rsid w:val="00BF5C63"/>
    <w:rsid w:val="00C00CD0"/>
    <w:rsid w:val="00C10100"/>
    <w:rsid w:val="00C23204"/>
    <w:rsid w:val="00C65DDA"/>
    <w:rsid w:val="00C8666A"/>
    <w:rsid w:val="00CA0EB0"/>
    <w:rsid w:val="00CA6707"/>
    <w:rsid w:val="00CD0FB0"/>
    <w:rsid w:val="00CE2340"/>
    <w:rsid w:val="00CE392D"/>
    <w:rsid w:val="00CE47D8"/>
    <w:rsid w:val="00CE62DC"/>
    <w:rsid w:val="00CF4D32"/>
    <w:rsid w:val="00D0223E"/>
    <w:rsid w:val="00D05714"/>
    <w:rsid w:val="00D07D99"/>
    <w:rsid w:val="00D15456"/>
    <w:rsid w:val="00D1671C"/>
    <w:rsid w:val="00D20485"/>
    <w:rsid w:val="00D22FB5"/>
    <w:rsid w:val="00D26B1F"/>
    <w:rsid w:val="00D340B7"/>
    <w:rsid w:val="00D615CB"/>
    <w:rsid w:val="00D63C50"/>
    <w:rsid w:val="00D6750D"/>
    <w:rsid w:val="00D754AD"/>
    <w:rsid w:val="00D92046"/>
    <w:rsid w:val="00D9261D"/>
    <w:rsid w:val="00D964A5"/>
    <w:rsid w:val="00DA50FC"/>
    <w:rsid w:val="00DD275B"/>
    <w:rsid w:val="00DD3F96"/>
    <w:rsid w:val="00DE16E0"/>
    <w:rsid w:val="00E0391E"/>
    <w:rsid w:val="00E04014"/>
    <w:rsid w:val="00E0472B"/>
    <w:rsid w:val="00E10EFC"/>
    <w:rsid w:val="00E219F9"/>
    <w:rsid w:val="00E23A56"/>
    <w:rsid w:val="00E2537D"/>
    <w:rsid w:val="00E256B7"/>
    <w:rsid w:val="00E277F7"/>
    <w:rsid w:val="00E36F14"/>
    <w:rsid w:val="00E42BAE"/>
    <w:rsid w:val="00E43050"/>
    <w:rsid w:val="00E452BB"/>
    <w:rsid w:val="00E45B3E"/>
    <w:rsid w:val="00E5208C"/>
    <w:rsid w:val="00E64F52"/>
    <w:rsid w:val="00EA35A7"/>
    <w:rsid w:val="00EA71AD"/>
    <w:rsid w:val="00EB5EA7"/>
    <w:rsid w:val="00EC35C3"/>
    <w:rsid w:val="00EC3C5E"/>
    <w:rsid w:val="00ED180F"/>
    <w:rsid w:val="00ED295A"/>
    <w:rsid w:val="00EE4707"/>
    <w:rsid w:val="00EF4F43"/>
    <w:rsid w:val="00F00D45"/>
    <w:rsid w:val="00F06B65"/>
    <w:rsid w:val="00F07AB3"/>
    <w:rsid w:val="00F07CD9"/>
    <w:rsid w:val="00F1130F"/>
    <w:rsid w:val="00F1691D"/>
    <w:rsid w:val="00F21695"/>
    <w:rsid w:val="00F35FFF"/>
    <w:rsid w:val="00F4363E"/>
    <w:rsid w:val="00F45630"/>
    <w:rsid w:val="00F52F38"/>
    <w:rsid w:val="00F61C83"/>
    <w:rsid w:val="00F70548"/>
    <w:rsid w:val="00F7534B"/>
    <w:rsid w:val="00F97BA1"/>
    <w:rsid w:val="00FA1E57"/>
    <w:rsid w:val="00FA48C5"/>
    <w:rsid w:val="00FC3713"/>
    <w:rsid w:val="00FE261D"/>
    <w:rsid w:val="00FE6225"/>
    <w:rsid w:val="05D253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C9B2FB7"/>
  <w15:docId w15:val="{4DF4E16A-C192-46C1-B063-9B355A558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hAnsi="Calibri" w:eastAsia="Calibri" w:cs="Times New Roman"/>
        <w:sz w:val="22"/>
        <w:szCs w:val="22"/>
        <w:lang w:val="nl-BE" w:eastAsia="nl-BE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uiPriority="0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Standaard" w:default="1">
    <w:name w:val="Normal"/>
    <w:qFormat/>
    <w:rsid w:val="00694DD0"/>
    <w:rPr>
      <w:rFonts w:ascii="Arial" w:hAnsi="Arial" w:eastAsia="Times New Roman"/>
      <w:szCs w:val="20"/>
      <w:lang w:val="nl-NL" w:eastAsia="nl-NL"/>
    </w:rPr>
  </w:style>
  <w:style w:type="paragraph" w:styleId="Kop3">
    <w:name w:val="heading 3"/>
    <w:basedOn w:val="Standaard"/>
    <w:next w:val="Standaard"/>
    <w:link w:val="Kop3Char"/>
    <w:uiPriority w:val="99"/>
    <w:qFormat/>
    <w:rsid w:val="00D340B7"/>
    <w:pPr>
      <w:keepNext/>
      <w:outlineLvl w:val="2"/>
    </w:pPr>
    <w:rPr>
      <w:b/>
      <w:sz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3Char" w:customStyle="1">
    <w:name w:val="Kop 3 Char"/>
    <w:basedOn w:val="Standaardalinea-lettertype"/>
    <w:link w:val="Kop3"/>
    <w:uiPriority w:val="9"/>
    <w:semiHidden/>
    <w:rsid w:val="0097245B"/>
    <w:rPr>
      <w:rFonts w:asciiTheme="majorHAnsi" w:hAnsiTheme="majorHAnsi" w:eastAsiaTheme="majorEastAsia" w:cstheme="majorBidi"/>
      <w:b/>
      <w:bCs/>
      <w:sz w:val="26"/>
      <w:szCs w:val="26"/>
      <w:lang w:val="nl-NL" w:eastAsia="nl-NL"/>
    </w:rPr>
  </w:style>
  <w:style w:type="paragraph" w:styleId="Koptekst">
    <w:name w:val="header"/>
    <w:basedOn w:val="Standaard"/>
    <w:link w:val="KoptekstChar"/>
    <w:rsid w:val="00050BF9"/>
    <w:pPr>
      <w:tabs>
        <w:tab w:val="center" w:pos="4703"/>
        <w:tab w:val="right" w:pos="9406"/>
      </w:tabs>
    </w:pPr>
    <w:rPr>
      <w:sz w:val="20"/>
      <w:szCs w:val="24"/>
      <w:lang w:val="nl-BE" w:eastAsia="en-US"/>
    </w:rPr>
  </w:style>
  <w:style w:type="character" w:styleId="KoptekstChar" w:customStyle="1">
    <w:name w:val="Koptekst Char"/>
    <w:basedOn w:val="Standaardalinea-lettertype"/>
    <w:link w:val="Koptekst"/>
    <w:locked/>
    <w:rsid w:val="00050BF9"/>
    <w:rPr>
      <w:rFonts w:ascii="Arial" w:hAnsi="Arial"/>
      <w:sz w:val="24"/>
      <w:lang w:eastAsia="en-US"/>
    </w:rPr>
  </w:style>
  <w:style w:type="table" w:styleId="Tabelraster">
    <w:name w:val="Table Grid"/>
    <w:basedOn w:val="Standaardtabel"/>
    <w:uiPriority w:val="99"/>
    <w:rsid w:val="009F313C"/>
    <w:rPr>
      <w:sz w:val="20"/>
      <w:szCs w:val="20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Voettekst">
    <w:name w:val="footer"/>
    <w:basedOn w:val="Standaard"/>
    <w:link w:val="VoettekstChar"/>
    <w:uiPriority w:val="99"/>
    <w:rsid w:val="00F21695"/>
    <w:pPr>
      <w:tabs>
        <w:tab w:val="center" w:pos="4536"/>
        <w:tab w:val="right" w:pos="9072"/>
      </w:tabs>
    </w:pPr>
    <w:rPr>
      <w:rFonts w:ascii="Times New Roman" w:hAnsi="Times New Roman"/>
      <w:sz w:val="24"/>
    </w:rPr>
  </w:style>
  <w:style w:type="character" w:styleId="VoettekstChar" w:customStyle="1">
    <w:name w:val="Voettekst Char"/>
    <w:basedOn w:val="Standaardalinea-lettertype"/>
    <w:link w:val="Voettekst"/>
    <w:uiPriority w:val="99"/>
    <w:locked/>
    <w:rsid w:val="00F21695"/>
    <w:rPr>
      <w:rFonts w:ascii="Times New Roman" w:hAnsi="Times New Roman"/>
      <w:sz w:val="24"/>
      <w:lang w:val="nl-NL" w:eastAsia="nl-NL"/>
    </w:rPr>
  </w:style>
  <w:style w:type="paragraph" w:styleId="Ballontekst">
    <w:name w:val="Balloon Text"/>
    <w:basedOn w:val="Standaard"/>
    <w:link w:val="BallontekstChar"/>
    <w:uiPriority w:val="99"/>
    <w:semiHidden/>
    <w:rsid w:val="00985DED"/>
    <w:rPr>
      <w:rFonts w:ascii="Lucida Grande" w:hAnsi="Lucida Grande" w:cs="Lucida Grande"/>
      <w:sz w:val="18"/>
      <w:szCs w:val="18"/>
    </w:rPr>
  </w:style>
  <w:style w:type="character" w:styleId="BallontekstChar" w:customStyle="1">
    <w:name w:val="Ballontekst Char"/>
    <w:basedOn w:val="Standaardalinea-lettertype"/>
    <w:link w:val="Ballontekst"/>
    <w:uiPriority w:val="99"/>
    <w:semiHidden/>
    <w:locked/>
    <w:rsid w:val="00985DED"/>
    <w:rPr>
      <w:rFonts w:ascii="Lucida Grande" w:hAnsi="Lucida Grande" w:cs="Lucida Grande"/>
      <w:sz w:val="18"/>
      <w:szCs w:val="18"/>
    </w:rPr>
  </w:style>
  <w:style w:type="paragraph" w:styleId="Lijstalinea">
    <w:name w:val="List Paragraph"/>
    <w:basedOn w:val="Standaard"/>
    <w:uiPriority w:val="99"/>
    <w:qFormat/>
    <w:rsid w:val="00F45630"/>
    <w:pPr>
      <w:ind w:left="720"/>
      <w:contextualSpacing/>
    </w:pPr>
  </w:style>
  <w:style w:type="numbering" w:styleId="Opmaakprofiel1" w:customStyle="1">
    <w:name w:val="Opmaakprofiel1"/>
    <w:rsid w:val="0097245B"/>
    <w:pPr>
      <w:numPr>
        <w:numId w:val="1"/>
      </w:numPr>
    </w:pPr>
  </w:style>
  <w:style w:type="character" w:styleId="Tekstvantijdelijkeaanduiding">
    <w:name w:val="Placeholder Text"/>
    <w:basedOn w:val="Standaardalinea-lettertype"/>
    <w:uiPriority w:val="99"/>
    <w:semiHidden/>
    <w:rsid w:val="00D15456"/>
    <w:rPr>
      <w:color w:val="808080"/>
    </w:rPr>
  </w:style>
  <w:style w:type="character" w:styleId="Verwijzingopmerking">
    <w:name w:val="annotation reference"/>
    <w:basedOn w:val="Standaardalinea-lettertype"/>
    <w:uiPriority w:val="99"/>
    <w:semiHidden/>
    <w:unhideWhenUsed/>
    <w:rsid w:val="00143967"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semiHidden/>
    <w:unhideWhenUsed/>
    <w:rsid w:val="00143967"/>
    <w:rPr>
      <w:sz w:val="20"/>
    </w:rPr>
  </w:style>
  <w:style w:type="character" w:styleId="TekstopmerkingChar" w:customStyle="1">
    <w:name w:val="Tekst opmerking Char"/>
    <w:basedOn w:val="Standaardalinea-lettertype"/>
    <w:link w:val="Tekstopmerking"/>
    <w:uiPriority w:val="99"/>
    <w:semiHidden/>
    <w:rsid w:val="00143967"/>
    <w:rPr>
      <w:rFonts w:ascii="Arial" w:hAnsi="Arial" w:eastAsia="Times New Roman"/>
      <w:sz w:val="20"/>
      <w:szCs w:val="20"/>
      <w:lang w:val="nl-NL" w:eastAsia="nl-NL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143967"/>
    <w:rPr>
      <w:b/>
      <w:bCs/>
    </w:rPr>
  </w:style>
  <w:style w:type="character" w:styleId="OnderwerpvanopmerkingChar" w:customStyle="1">
    <w:name w:val="Onderwerp van opmerking Char"/>
    <w:basedOn w:val="TekstopmerkingChar"/>
    <w:link w:val="Onderwerpvanopmerking"/>
    <w:uiPriority w:val="99"/>
    <w:semiHidden/>
    <w:rsid w:val="00143967"/>
    <w:rPr>
      <w:rFonts w:ascii="Arial" w:hAnsi="Arial" w:eastAsia="Times New Roman"/>
      <w:b/>
      <w:bCs/>
      <w:sz w:val="20"/>
      <w:szCs w:val="20"/>
      <w:lang w:val="nl-NL" w:eastAsia="nl-NL"/>
    </w:rPr>
  </w:style>
  <w:style w:type="table" w:styleId="Stijl2" w:customStyle="1">
    <w:name w:val="Stijl2"/>
    <w:basedOn w:val="Standaardtabel"/>
    <w:uiPriority w:val="99"/>
    <w:rsid w:val="006E737C"/>
    <w:rPr>
      <w:rFonts w:ascii="Century Gothic" w:hAnsi="Century Gothic"/>
      <w:b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28" w:type="dxa"/>
        <w:left w:w="57" w:type="dxa"/>
        <w:bottom w:w="28" w:type="dxa"/>
        <w:right w:w="57" w:type="dxa"/>
      </w:tblCellMar>
    </w:tblPr>
    <w:tblStylePr w:type="firstRow">
      <w:pPr>
        <w:jc w:val="center"/>
      </w:pPr>
      <w:rPr>
        <w:rFonts w:ascii="Century Gothic" w:hAnsi="Century Gothic"/>
        <w:sz w:val="18"/>
      </w:rPr>
      <w:tblPr/>
      <w:tcPr>
        <w:tc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  <w:tl2br w:val="nil"/>
          <w:tr2bl w:val="nil"/>
        </w:tcBorders>
        <w:shd w:val="clear" w:color="auto" w:fill="CBD9AE"/>
        <w:vAlign w:val="center"/>
      </w:tcPr>
    </w:tblStylePr>
    <w:tblStylePr w:type="firstCol">
      <w:rPr>
        <w:rFonts w:ascii="Century Gothic" w:hAnsi="Century Gothic"/>
        <w:sz w:val="18"/>
      </w:rPr>
      <w:tblPr/>
      <w:tcPr>
        <w:tc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7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08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871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9706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693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17947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5080809">
                              <w:marLeft w:val="0"/>
                              <w:marRight w:val="0"/>
                              <w:marTop w:val="177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75210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4242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66300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179467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183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jpe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customXml" Target="../customXml/item5.xml"/><Relationship Id="rId7" Type="http://schemas.openxmlformats.org/officeDocument/2006/relationships/settings" Target="settings.xml"/><Relationship Id="rId12" Type="http://schemas.openxmlformats.org/officeDocument/2006/relationships/hyperlink" Target="https://cdn.webshopapp.com/shops/21813/files/25960337/800x700x2/hendi-percolator-dubbelwandig-rvs-met-kopjesstanda.jpg?__s2m_vals_1256=&amp;__s2m_sid_1256=&amp;__s2m_stid_1256=1574174355557&amp;__s2m_pid_1256=" TargetMode="Externa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image" Target="media/image5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image" Target="media/image4.wmf"/><Relationship Id="rId10" Type="http://schemas.openxmlformats.org/officeDocument/2006/relationships/endnotes" Target="endnote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3.png"/><Relationship Id="Rbaded5da0b9e43ce" Type="http://schemas.openxmlformats.org/officeDocument/2006/relationships/header" Target="header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\AppData\Local\Microsoft\Windows\Temporary%20Internet%20Files\Content.Outlook\IOIAEGSJ\VIK%20Blanco%20(Stramien)_V2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efaultPlaceholder_1082065158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5BFFA9E5-3A1F-4AF2-B322-C33EB0C57FED}"/>
      </w:docPartPr>
      <w:docPartBody>
        <w:p w:rsidR="008C0ADC" w:rsidRDefault="008C0ADC">
          <w:r w:rsidRPr="00222763">
            <w:rPr>
              <w:rStyle w:val="Tekstvantijdelijkeaanduiding"/>
            </w:rPr>
            <w:t>Klik hier als u tekst wilt invoeren.</w:t>
          </w:r>
        </w:p>
      </w:docPartBody>
    </w:docPart>
    <w:docPart>
      <w:docPartPr>
        <w:name w:val="19BA91803DBD4D7792070CC03BE51EF0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8ABEC144-9151-4E6D-A82D-A7775E661C35}"/>
      </w:docPartPr>
      <w:docPartBody>
        <w:p w:rsidR="009C7797" w:rsidP="00CF4D32" w:rsidRDefault="00CF4D32">
          <w:pPr>
            <w:pStyle w:val="19BA91803DBD4D7792070CC03BE51EF0"/>
          </w:pPr>
          <w:r w:rsidRPr="00954D37">
            <w:rPr>
              <w:rStyle w:val="Tekstvantijdelijkeaanduiding"/>
            </w:rPr>
            <w:t>Klik hier als u tekst wilt invoeren.</w:t>
          </w:r>
        </w:p>
      </w:docPartBody>
    </w:docPart>
    <w:docPart>
      <w:docPartPr>
        <w:name w:val="3138381D30714BCF97879A3E7CA560DD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DA342FFF-0E11-42D4-9934-BD1366A5CF64}"/>
      </w:docPartPr>
      <w:docPartBody>
        <w:p w:rsidR="00CA0596" w:rsidP="00A8564B" w:rsidRDefault="00A8564B">
          <w:pPr>
            <w:pStyle w:val="3138381D30714BCF97879A3E7CA560DD"/>
          </w:pPr>
          <w:r w:rsidRPr="00001321">
            <w:rPr>
              <w:rStyle w:val="Tekstvantijdelijkeaanduiding"/>
            </w:rPr>
            <w:t>Klik hier als u tekst wilt invoeren.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ucida Grande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&amp;quo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markup="0" w:comments="0" w:insDel="0" w:formatting="0"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0ADC"/>
    <w:rsid w:val="000500A1"/>
    <w:rsid w:val="00065EDE"/>
    <w:rsid w:val="00072E09"/>
    <w:rsid w:val="000F13D6"/>
    <w:rsid w:val="00266B88"/>
    <w:rsid w:val="002F4842"/>
    <w:rsid w:val="00317C46"/>
    <w:rsid w:val="00417AC9"/>
    <w:rsid w:val="00467A8B"/>
    <w:rsid w:val="00472D98"/>
    <w:rsid w:val="004F5243"/>
    <w:rsid w:val="005B156D"/>
    <w:rsid w:val="005B2E04"/>
    <w:rsid w:val="005F4D5F"/>
    <w:rsid w:val="00601464"/>
    <w:rsid w:val="006A38A5"/>
    <w:rsid w:val="007B3579"/>
    <w:rsid w:val="008C0ADC"/>
    <w:rsid w:val="009215B2"/>
    <w:rsid w:val="00930F1F"/>
    <w:rsid w:val="009C7797"/>
    <w:rsid w:val="00A8564B"/>
    <w:rsid w:val="00AE1031"/>
    <w:rsid w:val="00CA0596"/>
    <w:rsid w:val="00CE556C"/>
    <w:rsid w:val="00CF4D32"/>
    <w:rsid w:val="00D3591D"/>
    <w:rsid w:val="00DC62DD"/>
    <w:rsid w:val="00DD5824"/>
    <w:rsid w:val="00E052A2"/>
    <w:rsid w:val="00E94385"/>
    <w:rsid w:val="00F976FF"/>
    <w:rsid w:val="00FC14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A8564B"/>
    <w:rPr>
      <w:color w:val="808080"/>
    </w:rPr>
  </w:style>
  <w:style w:type="paragraph" w:customStyle="1" w:styleId="19BA91803DBD4D7792070CC03BE51EF0">
    <w:name w:val="19BA91803DBD4D7792070CC03BE51EF0"/>
    <w:rsid w:val="00CF4D32"/>
    <w:pPr>
      <w:spacing w:after="160" w:line="259" w:lineRule="auto"/>
    </w:pPr>
  </w:style>
  <w:style w:type="paragraph" w:customStyle="1" w:styleId="A049398E3EC84BE3A5EC12E91A109DEB">
    <w:name w:val="A049398E3EC84BE3A5EC12E91A109DEB"/>
    <w:rsid w:val="00D3591D"/>
    <w:pPr>
      <w:spacing w:after="160" w:line="259" w:lineRule="auto"/>
    </w:pPr>
  </w:style>
  <w:style w:type="paragraph" w:customStyle="1" w:styleId="B122785F88CD42278DD9D3C7CB2FBB8C">
    <w:name w:val="B122785F88CD42278DD9D3C7CB2FBB8C"/>
    <w:rsid w:val="00D3591D"/>
    <w:pPr>
      <w:spacing w:after="160" w:line="259" w:lineRule="auto"/>
    </w:pPr>
  </w:style>
  <w:style w:type="paragraph" w:customStyle="1" w:styleId="E3D3F7F6704B49C193D046559FBDB250">
    <w:name w:val="E3D3F7F6704B49C193D046559FBDB250"/>
    <w:rsid w:val="00D3591D"/>
    <w:pPr>
      <w:spacing w:after="160" w:line="259" w:lineRule="auto"/>
    </w:pPr>
  </w:style>
  <w:style w:type="paragraph" w:customStyle="1" w:styleId="1663EAE36A524FD6830BDE6D6125E75E">
    <w:name w:val="1663EAE36A524FD6830BDE6D6125E75E"/>
    <w:rsid w:val="00D3591D"/>
    <w:pPr>
      <w:spacing w:after="160" w:line="259" w:lineRule="auto"/>
    </w:pPr>
  </w:style>
  <w:style w:type="paragraph" w:customStyle="1" w:styleId="89B0C9B71A8641F2986E989B7A4CB14B">
    <w:name w:val="89B0C9B71A8641F2986E989B7A4CB14B"/>
    <w:rsid w:val="00D3591D"/>
    <w:pPr>
      <w:spacing w:after="160" w:line="259" w:lineRule="auto"/>
    </w:pPr>
  </w:style>
  <w:style w:type="paragraph" w:customStyle="1" w:styleId="3138381D30714BCF97879A3E7CA560DD">
    <w:name w:val="3138381D30714BCF97879A3E7CA560DD"/>
    <w:rsid w:val="00A8564B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49" ma:contentTypeDescription="" ma:contentTypeScope="" ma:versionID="f52b3bd2d4f3af2348736bd684d7dce6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12ddb96c08540ae5b229b0e92a35ba1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ternalName="GOProMigratieBronGUID" ma:readOnly="false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GOPRO-1830562155-17390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lcf76f155ced4ddcb4097134ff3c332f xmlns="90099885-9432-4caf-9870-10dd17e557ce">
      <Terms xmlns="http://schemas.microsoft.com/office/infopath/2007/PartnerControls"/>
    </lcf76f155ced4ddcb4097134ff3c332f>
    <GOProMigratieBronlocatie xmlns="cfc230b1-6dd3-467a-8fcc-dfa9df38b740" xsi:nil="true"/>
    <_dlc_DocIdUrl xmlns="cfc230b1-6dd3-467a-8fcc-dfa9df38b740">
      <Url>https://gemeenschapsonderwijs.sharepoint.com/sites/prodoc/_layouts/15/DocIdRedir.aspx?ID=GOPRO-1830562155-17390</Url>
      <Description>GOPRO-1830562155-17390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69B692D5-683D-49D3-A98A-09A34D53C06E}"/>
</file>

<file path=customXml/itemProps2.xml><?xml version="1.0" encoding="utf-8"?>
<ds:datastoreItem xmlns:ds="http://schemas.openxmlformats.org/officeDocument/2006/customXml" ds:itemID="{5241F6CB-DB98-4905-BACE-9E60BB5168B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6313138-4354-4C2E-A7AA-5E5E31E0A33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F68DBAB5-157F-42AD-9A42-642D56F53FE7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76EDCA80-9933-48D3-A02F-88FA4A1A689E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VIK Blanco (Stramien)_V2.dotx</ap:Template>
  <ap:Application>Microsoft Word for the web</ap:Application>
  <ap:DocSecurity>0</ap:DocSecurity>
  <ap:ScaleCrop>false</ap:ScaleCrop>
  <ap:Company>GO!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Perculator</dc:title>
  <dc:creator>Manuela Pannier</dc:creator>
  <cp:lastModifiedBy>bart Devos</cp:lastModifiedBy>
  <cp:revision>7</cp:revision>
  <cp:lastPrinted>2019-11-22T10:50:00Z</cp:lastPrinted>
  <dcterms:created xsi:type="dcterms:W3CDTF">2019-11-19T13:57:00Z</dcterms:created>
  <dcterms:modified xsi:type="dcterms:W3CDTF">2023-11-23T13:46:19Z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Algemeen">
    <vt:lpwstr/>
  </property>
  <property fmtid="{D5CDD505-2E9C-101B-9397-08002B2CF9AE}" pid="4" name="Onderhoud">
    <vt:lpwstr/>
  </property>
  <property fmtid="{D5CDD505-2E9C-101B-9397-08002B2CF9AE}" pid="5" name="Autotechniek">
    <vt:lpwstr/>
  </property>
  <property fmtid="{D5CDD505-2E9C-101B-9397-08002B2CF9AE}" pid="6" name="Veiligheidseisen">
    <vt:lpwstr/>
  </property>
  <property fmtid="{D5CDD505-2E9C-101B-9397-08002B2CF9AE}" pid="7" name="Werkpostfiches">
    <vt:lpwstr/>
  </property>
  <property fmtid="{D5CDD505-2E9C-101B-9397-08002B2CF9AE}" pid="8" name="Metaalbewerking">
    <vt:lpwstr/>
  </property>
  <property fmtid="{D5CDD505-2E9C-101B-9397-08002B2CF9AE}" pid="9" name="GOProPublicatiestatus">
    <vt:lpwstr>1;#Online|5d773375-47c0-4896-afa8-6eac5ed3e165</vt:lpwstr>
  </property>
  <property fmtid="{D5CDD505-2E9C-101B-9397-08002B2CF9AE}" pid="10" name="_dlc_DocIdItemGuid">
    <vt:lpwstr>e5d63aca-36ce-4409-9ea4-5aadfb4b8d16</vt:lpwstr>
  </property>
  <property fmtid="{D5CDD505-2E9C-101B-9397-08002B2CF9AE}" pid="11" name="GOProOnderwijsniveaus">
    <vt:lpwstr>14;#Alle onderwijsniveaus|2fe7c676-0ce6-4fab-b265-4b19c15279a5</vt:lpwstr>
  </property>
  <property fmtid="{D5CDD505-2E9C-101B-9397-08002B2CF9AE}" pid="12" name="MediaServiceImageTags">
    <vt:lpwstr/>
  </property>
  <property fmtid="{D5CDD505-2E9C-101B-9397-08002B2CF9AE}" pid="13" name="GOProOorsprong">
    <vt:lpwstr/>
  </property>
  <property fmtid="{D5CDD505-2E9C-101B-9397-08002B2CF9AE}" pid="14" name="GOProThemas">
    <vt:lpwstr>27;#Preventie|00aa7f27-fbf1-4e92-ba0a-40ec8d784003</vt:lpwstr>
  </property>
  <property fmtid="{D5CDD505-2E9C-101B-9397-08002B2CF9AE}" pid="15" name="GOProSchooljaar">
    <vt:lpwstr/>
  </property>
  <property fmtid="{D5CDD505-2E9C-101B-9397-08002B2CF9AE}" pid="16" name="GOProJaar">
    <vt:lpwstr/>
  </property>
</Properties>
</file>