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bookmarkStart w:name="_GoBack" w:displacedByCustomXml="next" w:id="0"/>
    <w:bookmarkEnd w:displacedByCustomXml="next" w:id="0"/>
    <w:sdt>
      <w:sdtPr>
        <w:rPr>
          <w:rFonts w:asciiTheme="minorHAnsi" w:hAnsiTheme="minorHAnsi"/>
          <w:sz w:val="22"/>
          <w:szCs w:val="20"/>
          <w:lang w:val="nl-NL" w:eastAsia="nl-NL"/>
        </w:rPr>
        <w:id w:val="664901491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3865ACC1" wp14:editId="2FA14939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29D7756F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4898BC94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5982D2C4" wp14:editId="0ADC98D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5FDC60DB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52D403CC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4BE08909" wp14:editId="7FF5EDB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</w:sdtContent>
    </w:sdt>
    <w:p xmlns:wp14="http://schemas.microsoft.com/office/word/2010/wordml" w:rsidRPr="00F97BA1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xmlns:wp14="http://schemas.microsoft.com/office/word/2010/wordml" w:rsidRPr="00F97BA1" w:rsidR="00282452" w:rsidP="00F1130F" w:rsidRDefault="00282452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443" w:type="dxa"/>
        <w:tblInd w:w="-4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62"/>
        <w:gridCol w:w="5220"/>
        <w:gridCol w:w="3261"/>
      </w:tblGrid>
      <w:tr xmlns:wp14="http://schemas.microsoft.com/office/word/2010/wordml" w:rsidRPr="00F97BA1" w:rsidR="007B53AB" w:rsidTr="00EB3696" w14:paraId="44A2C90C" wp14:textId="77777777">
        <w:trPr>
          <w:trHeight w:val="754" w:hRule="exact"/>
        </w:trPr>
        <w:tc>
          <w:tcPr>
            <w:tcW w:w="10443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791047203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F97BA1" w:rsidR="007B53AB" w:rsidP="00985DED" w:rsidRDefault="008539D6" w14:paraId="2882A5C6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>
                  <w:rPr>
                    <w:rFonts w:cs="Arial"/>
                    <w:b/>
                    <w:color w:val="FFFFFF"/>
                    <w:sz w:val="20"/>
                  </w:rPr>
                  <w:t xml:space="preserve">VEILIGHEIDSINSTRUCTIEKAART </w:t>
                </w:r>
                <w:r w:rsidRPr="00B3017E" w:rsidR="00262FD7">
                  <w:rPr>
                    <w:rFonts w:cs="Arial"/>
                    <w:b/>
                    <w:color w:val="FFFFFF"/>
                    <w:sz w:val="20"/>
                  </w:rPr>
                  <w:t>A1</w:t>
                </w:r>
                <w:r w:rsidR="00262FD7">
                  <w:rPr>
                    <w:rFonts w:cs="Arial"/>
                    <w:b/>
                    <w:color w:val="FFFFFF"/>
                    <w:sz w:val="20"/>
                  </w:rPr>
                  <w:t>2</w:t>
                </w:r>
              </w:p>
              <w:p w:rsidRPr="00F97BA1" w:rsidR="007B53AB" w:rsidP="0052503F" w:rsidRDefault="008539D6" w14:paraId="6376304D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Horizontale p</w:t>
                </w:r>
                <w:r w:rsidR="006E7670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aneelzaagmachine</w:t>
                </w:r>
              </w:p>
            </w:sdtContent>
          </w:sdt>
        </w:tc>
      </w:tr>
      <w:tr xmlns:wp14="http://schemas.microsoft.com/office/word/2010/wordml" w:rsidRPr="00F97BA1" w:rsidR="007B53AB" w:rsidTr="00EB3696" w14:paraId="36A2F395" wp14:textId="77777777">
        <w:trPr>
          <w:trHeight w:val="397" w:hRule="exact"/>
        </w:trPr>
        <w:tc>
          <w:tcPr>
            <w:tcW w:w="196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76052113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F97BA1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61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142668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852589" w:rsidRDefault="00852589" w14:paraId="21867B20" wp14:textId="77777777">
                <w:pPr>
                  <w:rPr>
                    <w:rFonts w:cs="Arial" w:asciiTheme="minorHAnsi" w:hAnsiTheme="minorHAnsi"/>
                    <w:szCs w:val="22"/>
                  </w:rPr>
                </w:pPr>
                <w:r w:rsidRPr="00852589"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852589" w:rsidR="00F52F38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Pr="00852589" w:rsidR="001A6AE1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2E113617" wp14:editId="6554D49D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Pr="00852589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</w:tc>
      </w:tr>
      <w:tr xmlns:wp14="http://schemas.microsoft.com/office/word/2010/wordml" w:rsidRPr="00F97BA1" w:rsidR="007B53AB" w:rsidTr="00EB3696" w14:paraId="25CD8202" wp14:textId="77777777">
        <w:trPr>
          <w:trHeight w:val="397" w:hRule="exact"/>
        </w:trPr>
        <w:tc>
          <w:tcPr>
            <w:tcW w:w="196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97486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6A05A80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61" w:type="dxa"/>
            <w:vMerge/>
          </w:tcPr>
          <w:p w:rsidRPr="00F97BA1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EB3696" w14:paraId="17A3592E" wp14:textId="77777777">
        <w:trPr>
          <w:trHeight w:val="397" w:hRule="exact"/>
        </w:trPr>
        <w:tc>
          <w:tcPr>
            <w:tcW w:w="196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04640990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61" w:type="dxa"/>
            <w:vMerge/>
          </w:tcPr>
          <w:p w:rsidRPr="00F97BA1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EB3696" w14:paraId="09B5A3B2" wp14:textId="77777777">
        <w:trPr>
          <w:trHeight w:val="397" w:hRule="exact"/>
        </w:trPr>
        <w:tc>
          <w:tcPr>
            <w:tcW w:w="196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3240637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61" w:type="dxa"/>
            <w:vMerge/>
          </w:tcPr>
          <w:p w:rsidRPr="00F97BA1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EB3696" w14:paraId="042744F8" wp14:textId="77777777">
        <w:trPr>
          <w:trHeight w:val="397" w:hRule="exact"/>
        </w:trPr>
        <w:tc>
          <w:tcPr>
            <w:tcW w:w="196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52424407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61" w:type="dxa"/>
            <w:vMerge/>
          </w:tcPr>
          <w:p w:rsidRPr="00F97BA1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F97BA1" w:rsidR="007B53AB" w:rsidP="00677F90" w:rsidRDefault="007B53AB" w14:paraId="4B94D5A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7"/>
      </w:tblGrid>
      <w:sdt>
        <w:sdtPr>
          <w:rPr>
            <w:rFonts w:cs="Arial" w:asciiTheme="minorHAnsi" w:hAnsiTheme="minorHAnsi"/>
            <w:b/>
            <w:szCs w:val="22"/>
          </w:rPr>
          <w:id w:val="-841539486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852589" w14:paraId="2E4EC8F3" wp14:textId="77777777">
            <w:tc>
              <w:tcPr>
                <w:tcW w:w="10417" w:type="dxa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xmlns:wp14="http://schemas.microsoft.com/office/word/2010/wordml" w:rsidRPr="00F97BA1" w:rsidR="007B53AB" w:rsidP="00677F90" w:rsidRDefault="007B53AB" w14:paraId="3DEEC66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5018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30"/>
        <w:gridCol w:w="1730"/>
        <w:gridCol w:w="1729"/>
        <w:gridCol w:w="1729"/>
        <w:gridCol w:w="1729"/>
        <w:gridCol w:w="1734"/>
      </w:tblGrid>
      <w:tr xmlns:wp14="http://schemas.microsoft.com/office/word/2010/wordml" w:rsidRPr="00F97BA1" w:rsidR="00262FD7" w:rsidTr="008539D6" w14:paraId="2C064148" wp14:textId="77777777">
        <w:trPr>
          <w:trHeight w:val="565" w:hRule="exact"/>
        </w:trPr>
        <w:tc>
          <w:tcPr>
            <w:tcW w:w="5000" w:type="pct"/>
            <w:gridSpan w:val="6"/>
            <w:shd w:val="clear" w:color="auto" w:fill="C3004A"/>
            <w:vAlign w:val="center"/>
          </w:tcPr>
          <w:p w:rsidRPr="00F97BA1" w:rsidR="00262FD7" w:rsidP="00A07123" w:rsidRDefault="00262FD7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262FD7" w:rsidTr="00AD2E93" w14:paraId="00A1C3A5" wp14:textId="77777777">
        <w:trPr>
          <w:trHeight w:val="1417"/>
        </w:trPr>
        <w:tc>
          <w:tcPr>
            <w:tcW w:w="833" w:type="pct"/>
            <w:vAlign w:val="center"/>
          </w:tcPr>
          <w:p w:rsidRPr="00F97BA1" w:rsidR="00262FD7" w:rsidP="00A07123" w:rsidRDefault="00262FD7" w14:paraId="001D7B6B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0528" behindDoc="0" locked="0" layoutInCell="1" allowOverlap="1" wp14:anchorId="52CE4C59" wp14:editId="4F53CD38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92075</wp:posOffset>
                  </wp:positionV>
                  <wp:extent cx="847725" cy="719455"/>
                  <wp:effectExtent l="0" t="0" r="9525" b="4445"/>
                  <wp:wrapSquare wrapText="bothSides"/>
                  <wp:docPr id="4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33" w:type="pct"/>
            <w:vAlign w:val="center"/>
          </w:tcPr>
          <w:p w:rsidRPr="00F97BA1" w:rsidR="00262FD7" w:rsidP="00A07123" w:rsidRDefault="00262FD7" w14:paraId="3656B9AB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CF4C3D8" wp14:editId="350A21E4">
                  <wp:extent cx="612000" cy="612000"/>
                  <wp:effectExtent l="0" t="0" r="0" b="0"/>
                  <wp:docPr id="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vAlign w:val="center"/>
          </w:tcPr>
          <w:p w:rsidRPr="0060679E" w:rsidR="00262FD7" w:rsidP="00A07123" w:rsidRDefault="00262FD7" w14:paraId="7D1AFB45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8539D6">
              <w:rPr>
                <w:rFonts w:cs="Arial" w:asciiTheme="minorHAnsi" w:hAnsiTheme="minorHAnsi"/>
                <w:sz w:val="18"/>
                <w:szCs w:val="18"/>
              </w:rPr>
              <w:t>Geschikte snijbestendige handschoenen bij vervangen snijgereedschap</w:t>
            </w:r>
          </w:p>
        </w:tc>
        <w:tc>
          <w:tcPr>
            <w:tcW w:w="833" w:type="pct"/>
            <w:vAlign w:val="center"/>
          </w:tcPr>
          <w:p w:rsidR="00262FD7" w:rsidP="00A07123" w:rsidRDefault="00262FD7" w14:paraId="45FB0818" wp14:textId="77777777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0C2FB4C" wp14:editId="332F79C9">
                  <wp:extent cx="585470" cy="585470"/>
                  <wp:effectExtent l="0" t="0" r="5080" b="508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585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vAlign w:val="center"/>
          </w:tcPr>
          <w:p w:rsidRPr="00F97BA1" w:rsidR="00262FD7" w:rsidP="00A07123" w:rsidRDefault="00262FD7" w14:paraId="049F31CB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F5FF26E" wp14:editId="5EE43AB4">
                  <wp:extent cx="612000" cy="612000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" w:type="pct"/>
            <w:vAlign w:val="center"/>
          </w:tcPr>
          <w:p w:rsidRPr="00F97BA1" w:rsidR="00262FD7" w:rsidP="00A07123" w:rsidRDefault="00262FD7" w14:paraId="53128261" wp14:textId="77777777">
            <w:pPr>
              <w:tabs>
                <w:tab w:val="left" w:pos="1943"/>
              </w:tabs>
              <w:ind w:right="-74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92DDC4E" wp14:editId="7777777">
                  <wp:extent cx="612000" cy="612000"/>
                  <wp:effectExtent l="0" t="0" r="0" b="0"/>
                  <wp:docPr id="15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97BA1" w:rsidR="00262FD7" w:rsidTr="00AD2E93" w14:paraId="6D30E169" wp14:textId="77777777">
        <w:trPr>
          <w:trHeight w:val="1197"/>
        </w:trPr>
        <w:tc>
          <w:tcPr>
            <w:tcW w:w="833" w:type="pct"/>
            <w:vAlign w:val="center"/>
          </w:tcPr>
          <w:p w:rsidRPr="00F97BA1" w:rsidR="00262FD7" w:rsidP="00A07123" w:rsidRDefault="00262FD7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833" w:type="pct"/>
            <w:vAlign w:val="center"/>
          </w:tcPr>
          <w:p w:rsidR="00262FD7" w:rsidP="00A07123" w:rsidRDefault="00262FD7" w14:paraId="4F1B588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 xml:space="preserve">Geschikte </w:t>
            </w:r>
          </w:p>
          <w:p w:rsidRPr="00F97BA1" w:rsidR="00262FD7" w:rsidP="00A07123" w:rsidRDefault="00262FD7" w14:paraId="6C151121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 xml:space="preserve">nauw aansluitende </w:t>
            </w:r>
            <w:r w:rsidRPr="00F97BA1">
              <w:rPr>
                <w:rFonts w:cs="Arial" w:asciiTheme="minorHAnsi" w:hAnsiTheme="minorHAnsi"/>
                <w:sz w:val="18"/>
                <w:szCs w:val="18"/>
              </w:rPr>
              <w:t>werkkledij</w:t>
            </w:r>
          </w:p>
        </w:tc>
        <w:tc>
          <w:tcPr>
            <w:tcW w:w="833" w:type="pct"/>
            <w:vAlign w:val="center"/>
          </w:tcPr>
          <w:p w:rsidRPr="00F97BA1" w:rsidR="00262FD7" w:rsidP="00A07123" w:rsidRDefault="00262FD7" w14:paraId="62486C0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5D2189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42C54E4" wp14:editId="43C18AD7">
                  <wp:extent cx="612000" cy="612000"/>
                  <wp:effectExtent l="0" t="0" r="0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vAlign w:val="center"/>
          </w:tcPr>
          <w:p w:rsidR="00262FD7" w:rsidP="00A07123" w:rsidRDefault="00262FD7" w14:paraId="1048A6D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Geschikte gehoorbescherming</w:t>
            </w:r>
          </w:p>
        </w:tc>
        <w:tc>
          <w:tcPr>
            <w:tcW w:w="833" w:type="pct"/>
            <w:vAlign w:val="center"/>
          </w:tcPr>
          <w:p w:rsidRPr="00F97BA1" w:rsidR="00262FD7" w:rsidP="00A07123" w:rsidRDefault="00262FD7" w14:paraId="3EF8F6E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</w:p>
        </w:tc>
        <w:tc>
          <w:tcPr>
            <w:tcW w:w="834" w:type="pct"/>
            <w:vAlign w:val="center"/>
          </w:tcPr>
          <w:p w:rsidRPr="00F97BA1" w:rsidR="00262FD7" w:rsidP="00A07123" w:rsidRDefault="00262FD7" w14:paraId="015FBA52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Veiligheidsschoenen</w:t>
            </w:r>
          </w:p>
        </w:tc>
      </w:tr>
    </w:tbl>
    <w:p xmlns:wp14="http://schemas.microsoft.com/office/word/2010/wordml" w:rsidRPr="00F97BA1" w:rsidR="007B53AB" w:rsidP="00D340B7" w:rsidRDefault="007B53AB" w14:paraId="4101652C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2073152347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F97BA1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F97BA1" w:rsidR="007B53AB" w:rsidP="00677F90" w:rsidRDefault="007B53AB" w14:paraId="4B99056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99537971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F97BA1" w:rsidR="007B53AB" w:rsidTr="00CA0EB0" w14:paraId="4D9EA9EC" wp14:textId="77777777">
            <w:tc>
              <w:tcPr>
                <w:tcW w:w="3119" w:type="dxa"/>
                <w:vAlign w:val="center"/>
              </w:tcPr>
              <w:p w:rsidRPr="00F97BA1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7B53AB" w:rsidP="00B90B69" w:rsidRDefault="007B53AB" w14:paraId="4E02642E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veiligheidsvoorschriften</w:t>
                </w:r>
              </w:p>
            </w:tc>
            <w:tc>
              <w:tcPr>
                <w:tcW w:w="7283" w:type="dxa"/>
              </w:tcPr>
              <w:p w:rsidRPr="009F7A9E" w:rsidR="00492C42" w:rsidP="00B90B69" w:rsidRDefault="00693398" w14:paraId="10B7C03C" wp14:textId="77777777">
                <w:pPr>
                  <w:numPr>
                    <w:ilvl w:val="0"/>
                    <w:numId w:val="26"/>
                  </w:numPr>
                  <w:rPr>
                    <w:rFonts w:cs="Arial"/>
                    <w:sz w:val="20"/>
                  </w:rPr>
                </w:pPr>
                <w:r w:rsidRPr="009F7A9E">
                  <w:rPr>
                    <w:rFonts w:cs="Arial"/>
                    <w:sz w:val="20"/>
                  </w:rPr>
                  <w:t>Gebruik de machine enkel en alleen voor de bewerkingen waarvoor ze geschikt is</w:t>
                </w:r>
                <w:r w:rsidR="00743894">
                  <w:rPr>
                    <w:rFonts w:cs="Arial"/>
                    <w:sz w:val="20"/>
                  </w:rPr>
                  <w:t>.</w:t>
                </w:r>
              </w:p>
              <w:p w:rsidRPr="009F7A9E" w:rsidR="003B5173" w:rsidP="00B90B69" w:rsidRDefault="006E34B8" w14:paraId="7BE6FFC9" wp14:textId="77777777">
                <w:pPr>
                  <w:numPr>
                    <w:ilvl w:val="0"/>
                    <w:numId w:val="26"/>
                  </w:numPr>
                  <w:rPr>
                    <w:rFonts w:cs="Arial"/>
                    <w:sz w:val="20"/>
                  </w:rPr>
                </w:pPr>
                <w:r w:rsidRPr="009F7A9E">
                  <w:rPr>
                    <w:rFonts w:cs="Arial"/>
                    <w:sz w:val="20"/>
                  </w:rPr>
                  <w:t>Kort</w:t>
                </w:r>
                <w:r w:rsidRPr="009F7A9E" w:rsidR="003B5173">
                  <w:rPr>
                    <w:rFonts w:cs="Arial"/>
                    <w:sz w:val="20"/>
                  </w:rPr>
                  <w:t xml:space="preserve"> geen stukke</w:t>
                </w:r>
                <w:r w:rsidRPr="009F7A9E">
                  <w:rPr>
                    <w:rFonts w:cs="Arial"/>
                    <w:sz w:val="20"/>
                  </w:rPr>
                  <w:t>n af die kleiner zijn dan 35</w:t>
                </w:r>
                <w:r w:rsidR="004B5681">
                  <w:rPr>
                    <w:rFonts w:cs="Arial"/>
                    <w:sz w:val="20"/>
                  </w:rPr>
                  <w:t xml:space="preserve"> </w:t>
                </w:r>
                <w:r w:rsidRPr="009F7A9E">
                  <w:rPr>
                    <w:rFonts w:cs="Arial"/>
                    <w:sz w:val="20"/>
                  </w:rPr>
                  <w:t>cm.</w:t>
                </w:r>
              </w:p>
              <w:p w:rsidRPr="00743894" w:rsidR="00693398" w:rsidP="00693398" w:rsidRDefault="00693398" w14:paraId="6CDA6B75" wp14:textId="77777777">
                <w:pPr>
                  <w:numPr>
                    <w:ilvl w:val="0"/>
                    <w:numId w:val="26"/>
                  </w:numPr>
                  <w:rPr>
                    <w:rFonts w:cs="Arial"/>
                    <w:sz w:val="20"/>
                  </w:rPr>
                </w:pPr>
                <w:r w:rsidRPr="0098302B">
                  <w:rPr>
                    <w:rFonts w:cs="Arial"/>
                    <w:sz w:val="20"/>
                  </w:rPr>
                  <w:t xml:space="preserve">Machine uitsluitend te bedienen / af te stellen door 1 persoon met voldoende </w:t>
                </w:r>
                <w:r w:rsidRPr="00743894">
                  <w:rPr>
                    <w:rFonts w:cs="Arial"/>
                    <w:sz w:val="20"/>
                  </w:rPr>
                  <w:t>opleiding en onder toezicht.</w:t>
                </w:r>
              </w:p>
              <w:p w:rsidRPr="00743894" w:rsidR="00693398" w:rsidP="00693398" w:rsidRDefault="00693398" w14:paraId="11E75F16" wp14:textId="77777777">
                <w:pPr>
                  <w:numPr>
                    <w:ilvl w:val="0"/>
                    <w:numId w:val="25"/>
                  </w:numPr>
                  <w:rPr>
                    <w:rFonts w:cs="Arial"/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743894" w:rsidR="00693398" w:rsidP="00693398" w:rsidRDefault="00693398" w14:paraId="3369D5D5" wp14:textId="77777777">
                <w:pPr>
                  <w:numPr>
                    <w:ilvl w:val="0"/>
                    <w:numId w:val="25"/>
                  </w:numPr>
                  <w:rPr>
                    <w:rFonts w:cs="Arial"/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>De handleiding en veiligheidsinstructiekaart vormen steeds één geheel.</w:t>
                </w:r>
              </w:p>
              <w:p w:rsidRPr="00743894" w:rsidR="00693398" w:rsidP="00693398" w:rsidRDefault="009F7A9E" w14:paraId="4BFFC5F8" wp14:textId="77777777">
                <w:pPr>
                  <w:numPr>
                    <w:ilvl w:val="0"/>
                    <w:numId w:val="25"/>
                  </w:numPr>
                  <w:rPr>
                    <w:rFonts w:cs="Arial"/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>Controleer v</w:t>
                </w:r>
                <w:r w:rsidRPr="00743894" w:rsidR="00693398">
                  <w:rPr>
                    <w:rFonts w:cs="Arial"/>
                    <w:sz w:val="20"/>
                  </w:rPr>
                  <w:t xml:space="preserve">oor elk gebruik de machine op mogelijke zichtbare gebreken. Bij twijfel de machine niet opstarten en advies inwinnen bij </w:t>
                </w:r>
                <w:r w:rsidRPr="00743894">
                  <w:rPr>
                    <w:rFonts w:cs="Arial"/>
                    <w:sz w:val="20"/>
                  </w:rPr>
                  <w:t xml:space="preserve">een </w:t>
                </w:r>
                <w:r w:rsidRPr="00743894" w:rsidR="00693398">
                  <w:rPr>
                    <w:rFonts w:cs="Arial"/>
                    <w:sz w:val="20"/>
                  </w:rPr>
                  <w:t>bevoegd</w:t>
                </w:r>
                <w:r w:rsidRPr="00743894">
                  <w:rPr>
                    <w:rFonts w:cs="Arial"/>
                    <w:sz w:val="20"/>
                  </w:rPr>
                  <w:t>e</w:t>
                </w:r>
                <w:r w:rsidRPr="00743894" w:rsidR="00693398">
                  <w:rPr>
                    <w:rFonts w:cs="Arial"/>
                    <w:sz w:val="20"/>
                  </w:rPr>
                  <w:t xml:space="preserve"> persoon.</w:t>
                </w:r>
              </w:p>
              <w:p w:rsidRPr="00743894" w:rsidR="00693398" w:rsidP="00693398" w:rsidRDefault="00693398" w14:paraId="26B33BD3" wp14:textId="77777777">
                <w:pPr>
                  <w:numPr>
                    <w:ilvl w:val="0"/>
                    <w:numId w:val="25"/>
                  </w:numPr>
                  <w:rPr>
                    <w:rFonts w:cs="Arial"/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>Zorg voor een voldoende verlichte werkpost.</w:t>
                </w:r>
              </w:p>
              <w:p w:rsidRPr="0098302B" w:rsidR="00693398" w:rsidP="00693398" w:rsidRDefault="00693398" w14:paraId="6F3F1FB9" wp14:textId="77777777">
                <w:pPr>
                  <w:numPr>
                    <w:ilvl w:val="0"/>
                    <w:numId w:val="25"/>
                  </w:numPr>
                  <w:rPr>
                    <w:rFonts w:cs="Arial"/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 xml:space="preserve">Bind lang haar op of draag </w:t>
                </w:r>
                <w:r w:rsidRPr="00743894" w:rsidR="00135707">
                  <w:rPr>
                    <w:rFonts w:cs="Arial"/>
                    <w:sz w:val="20"/>
                  </w:rPr>
                  <w:t>een</w:t>
                </w:r>
                <w:r w:rsidR="00135707">
                  <w:rPr>
                    <w:rFonts w:cs="Arial"/>
                    <w:sz w:val="20"/>
                  </w:rPr>
                  <w:t xml:space="preserve"> </w:t>
                </w:r>
                <w:r w:rsidRPr="0098302B">
                  <w:rPr>
                    <w:rFonts w:cs="Arial"/>
                    <w:sz w:val="20"/>
                  </w:rPr>
                  <w:t>haarnetje.</w:t>
                </w:r>
              </w:p>
              <w:p w:rsidRPr="0098302B" w:rsidR="00693398" w:rsidP="00693398" w:rsidRDefault="00693398" w14:paraId="4B97AA37" wp14:textId="77777777">
                <w:pPr>
                  <w:numPr>
                    <w:ilvl w:val="0"/>
                    <w:numId w:val="25"/>
                  </w:numPr>
                  <w:rPr>
                    <w:rFonts w:cs="Arial"/>
                    <w:sz w:val="20"/>
                  </w:rPr>
                </w:pPr>
                <w:r w:rsidRPr="0098302B">
                  <w:rPr>
                    <w:rFonts w:cs="Arial"/>
                    <w:sz w:val="20"/>
                  </w:rPr>
                  <w:t>Draag geen sieraden.</w:t>
                </w:r>
              </w:p>
              <w:p w:rsidRPr="008539D6" w:rsidR="00F70548" w:rsidP="008539D6" w:rsidRDefault="004624BE" w14:paraId="377D57C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>
                  <w:rPr>
                    <w:rFonts w:cs="Arial"/>
                    <w:sz w:val="20"/>
                  </w:rPr>
                  <w:t xml:space="preserve">Draag </w:t>
                </w:r>
                <w:r w:rsidR="006E34B8">
                  <w:rPr>
                    <w:rFonts w:cs="Arial"/>
                    <w:sz w:val="20"/>
                  </w:rPr>
                  <w:t>nauw aansluitende werk</w:t>
                </w:r>
                <w:r w:rsidR="00743894">
                  <w:rPr>
                    <w:rFonts w:cs="Arial"/>
                    <w:sz w:val="20"/>
                  </w:rPr>
                  <w:t>kledij</w:t>
                </w:r>
                <w:r w:rsidRPr="00F97BA1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652D3F" w:rsidR="007B53AB" w:rsidP="00677F90" w:rsidRDefault="007B53AB" w14:paraId="1299C43A" wp14:textId="77777777">
      <w:pPr>
        <w:rPr>
          <w:rFonts w:cs="Arial" w:asciiTheme="minorHAnsi" w:hAnsiTheme="minorHAnsi"/>
          <w:b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29687352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F97BA1" w:rsidR="007B53AB" w:rsidTr="008539D6" w14:paraId="6F41CCF4" wp14:textId="77777777">
            <w:trPr>
              <w:trHeight w:val="500"/>
            </w:trPr>
            <w:tc>
              <w:tcPr>
                <w:tcW w:w="3119" w:type="dxa"/>
                <w:vAlign w:val="center"/>
              </w:tcPr>
              <w:p w:rsidRPr="00F97BA1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7283" w:type="dxa"/>
              </w:tcPr>
              <w:p w:rsidRPr="008539D6" w:rsidR="007B53AB" w:rsidP="008539D6" w:rsidRDefault="00693398" w14:paraId="67755BFE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Niet van toepassing</w:t>
                </w:r>
                <w:r w:rsidR="00966845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F97BA1" w:rsidR="007B53AB" w:rsidP="00677F90" w:rsidRDefault="007B53AB" w14:paraId="4DDBEF00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557206004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F97BA1" w:rsidR="007B53AB" w:rsidTr="00D615CB" w14:paraId="7A5DFE73" wp14:textId="77777777">
            <w:trPr>
              <w:trHeight w:val="1593"/>
            </w:trPr>
            <w:tc>
              <w:tcPr>
                <w:tcW w:w="3119" w:type="dxa"/>
                <w:vAlign w:val="center"/>
              </w:tcPr>
              <w:p w:rsidRPr="00F97BA1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7283" w:type="dxa"/>
              </w:tcPr>
              <w:p w:rsidRPr="0098302B" w:rsidR="00693398" w:rsidP="00693398" w:rsidRDefault="00693398" w14:paraId="059F6A3C" wp14:textId="77777777">
                <w:pPr>
                  <w:numPr>
                    <w:ilvl w:val="0"/>
                    <w:numId w:val="27"/>
                  </w:numPr>
                  <w:rPr>
                    <w:rFonts w:cs="Arial"/>
                    <w:sz w:val="20"/>
                  </w:rPr>
                </w:pPr>
                <w:r w:rsidRPr="0098302B">
                  <w:rPr>
                    <w:rFonts w:cs="Arial"/>
                    <w:sz w:val="20"/>
                  </w:rPr>
                  <w:t>Controleer:</w:t>
                </w:r>
              </w:p>
              <w:p w:rsidRPr="0098302B" w:rsidR="00693398" w:rsidP="00693398" w:rsidRDefault="00693398" w14:paraId="24A65E1C" wp14:textId="77777777">
                <w:pPr>
                  <w:numPr>
                    <w:ilvl w:val="1"/>
                    <w:numId w:val="27"/>
                  </w:numPr>
                  <w:rPr>
                    <w:rFonts w:cs="Arial"/>
                    <w:sz w:val="20"/>
                  </w:rPr>
                </w:pPr>
                <w:r w:rsidRPr="0098302B">
                  <w:rPr>
                    <w:rFonts w:cs="Arial"/>
                    <w:sz w:val="20"/>
                  </w:rPr>
                  <w:t>de toestand van de machine</w:t>
                </w:r>
                <w:r w:rsidR="00743894">
                  <w:rPr>
                    <w:rFonts w:cs="Arial"/>
                    <w:sz w:val="20"/>
                  </w:rPr>
                  <w:t>;</w:t>
                </w:r>
              </w:p>
              <w:p w:rsidR="00FC3713" w:rsidP="00693398" w:rsidRDefault="00FC3713" w14:paraId="25BB69C2" wp14:textId="77777777">
                <w:pPr>
                  <w:numPr>
                    <w:ilvl w:val="1"/>
                    <w:numId w:val="27"/>
                  </w:numPr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20"/>
                  </w:rPr>
                  <w:t>de werking van de afschermkap</w:t>
                </w:r>
                <w:r w:rsidR="00743894">
                  <w:rPr>
                    <w:rFonts w:cs="Arial"/>
                    <w:sz w:val="20"/>
                  </w:rPr>
                  <w:t>;</w:t>
                </w:r>
              </w:p>
              <w:p w:rsidRPr="0098302B" w:rsidR="00693398" w:rsidP="00693398" w:rsidRDefault="00693398" w14:paraId="75E8ED62" wp14:textId="77777777">
                <w:pPr>
                  <w:numPr>
                    <w:ilvl w:val="1"/>
                    <w:numId w:val="27"/>
                  </w:numPr>
                  <w:rPr>
                    <w:rFonts w:cs="Arial"/>
                    <w:sz w:val="20"/>
                  </w:rPr>
                </w:pPr>
                <w:r w:rsidRPr="0098302B">
                  <w:rPr>
                    <w:rFonts w:cs="Arial"/>
                    <w:sz w:val="20"/>
                  </w:rPr>
                  <w:t>de toestand van het zaag</w:t>
                </w:r>
                <w:r>
                  <w:rPr>
                    <w:rFonts w:cs="Arial"/>
                    <w:sz w:val="20"/>
                  </w:rPr>
                  <w:t>blad</w:t>
                </w:r>
                <w:r w:rsidR="00743894">
                  <w:rPr>
                    <w:rFonts w:cs="Arial"/>
                    <w:sz w:val="20"/>
                  </w:rPr>
                  <w:t>;</w:t>
                </w:r>
              </w:p>
              <w:p w:rsidRPr="00743894" w:rsidR="00693398" w:rsidP="00693398" w:rsidRDefault="00693398" w14:paraId="2074AC13" wp14:textId="77777777">
                <w:pPr>
                  <w:numPr>
                    <w:ilvl w:val="1"/>
                    <w:numId w:val="27"/>
                  </w:numPr>
                  <w:rPr>
                    <w:rFonts w:cs="Arial"/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>of het zaagblad geschikt is voor de uit te voeren bewerkingen</w:t>
                </w:r>
                <w:r w:rsidRPr="00743894" w:rsidR="00743894">
                  <w:rPr>
                    <w:rFonts w:cs="Arial"/>
                    <w:sz w:val="20"/>
                  </w:rPr>
                  <w:t>;</w:t>
                </w:r>
              </w:p>
              <w:p w:rsidRPr="00743894" w:rsidR="00FC3713" w:rsidP="00693398" w:rsidRDefault="00FC3713" w14:paraId="456A04E8" wp14:textId="77777777">
                <w:pPr>
                  <w:numPr>
                    <w:ilvl w:val="1"/>
                    <w:numId w:val="27"/>
                  </w:numPr>
                  <w:rPr>
                    <w:rFonts w:cs="Arial"/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>of het spouwmes correct afgesteld is en overeenstem</w:t>
                </w:r>
                <w:r w:rsidRPr="00743894" w:rsidR="00BA7CF6">
                  <w:rPr>
                    <w:rFonts w:cs="Arial"/>
                    <w:sz w:val="20"/>
                  </w:rPr>
                  <w:t>t</w:t>
                </w:r>
                <w:r w:rsidRPr="00743894">
                  <w:rPr>
                    <w:rFonts w:cs="Arial"/>
                    <w:sz w:val="20"/>
                  </w:rPr>
                  <w:t xml:space="preserve"> met het zaagblad</w:t>
                </w:r>
                <w:r w:rsidRPr="00743894" w:rsidR="00743894">
                  <w:rPr>
                    <w:rFonts w:cs="Arial"/>
                    <w:sz w:val="20"/>
                  </w:rPr>
                  <w:t>;</w:t>
                </w:r>
              </w:p>
              <w:p w:rsidRPr="00743894" w:rsidR="00FC3713" w:rsidP="00693398" w:rsidRDefault="002D6A82" w14:paraId="5342E8A5" wp14:textId="77777777">
                <w:pPr>
                  <w:numPr>
                    <w:ilvl w:val="1"/>
                    <w:numId w:val="27"/>
                  </w:numPr>
                  <w:rPr>
                    <w:rFonts w:cs="Arial"/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 xml:space="preserve">of </w:t>
                </w:r>
                <w:r w:rsidRPr="00743894" w:rsidR="00FC3713">
                  <w:rPr>
                    <w:rFonts w:cs="Arial"/>
                    <w:sz w:val="20"/>
                  </w:rPr>
                  <w:t xml:space="preserve">de langsgeleider juist afgesteld staat </w:t>
                </w:r>
                <w:r w:rsidRPr="00743894" w:rsidR="00BA7CF6">
                  <w:rPr>
                    <w:rFonts w:cs="Arial"/>
                    <w:sz w:val="20"/>
                  </w:rPr>
                  <w:t>voor</w:t>
                </w:r>
                <w:r w:rsidRPr="00743894" w:rsidR="00FC3713">
                  <w:rPr>
                    <w:rFonts w:cs="Arial"/>
                    <w:sz w:val="20"/>
                  </w:rPr>
                  <w:t xml:space="preserve"> de uit te voer</w:t>
                </w:r>
                <w:r w:rsidRPr="00743894" w:rsidR="00365FF6">
                  <w:rPr>
                    <w:rFonts w:cs="Arial"/>
                    <w:sz w:val="20"/>
                  </w:rPr>
                  <w:t>e</w:t>
                </w:r>
                <w:r w:rsidRPr="00743894" w:rsidR="00FC3713">
                  <w:rPr>
                    <w:rFonts w:cs="Arial"/>
                    <w:sz w:val="20"/>
                  </w:rPr>
                  <w:t>n bewerking</w:t>
                </w:r>
                <w:r w:rsidRPr="00743894" w:rsidR="00743894">
                  <w:rPr>
                    <w:rFonts w:cs="Arial"/>
                    <w:sz w:val="20"/>
                  </w:rPr>
                  <w:t>;</w:t>
                </w:r>
              </w:p>
              <w:p w:rsidRPr="00743894" w:rsidR="00BA7CF6" w:rsidP="00BA7CF6" w:rsidRDefault="00693398" w14:paraId="1A49D4DC" wp14:textId="77777777">
                <w:pPr>
                  <w:numPr>
                    <w:ilvl w:val="1"/>
                    <w:numId w:val="27"/>
                  </w:numPr>
                  <w:rPr>
                    <w:rFonts w:cs="Arial"/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>het werkstuk op gaafheid en afwezigheid van vreemde voorwerpen</w:t>
                </w:r>
                <w:r w:rsidRPr="00743894" w:rsidR="00743894">
                  <w:rPr>
                    <w:rFonts w:cs="Arial"/>
                    <w:sz w:val="20"/>
                  </w:rPr>
                  <w:t>.</w:t>
                </w:r>
              </w:p>
              <w:p w:rsidRPr="00743894" w:rsidR="00693398" w:rsidP="00693398" w:rsidRDefault="002D6A82" w14:paraId="7E751282" wp14:textId="77777777">
                <w:pPr>
                  <w:numPr>
                    <w:ilvl w:val="0"/>
                    <w:numId w:val="27"/>
                  </w:numPr>
                  <w:rPr>
                    <w:rFonts w:cs="Arial"/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>K</w:t>
                </w:r>
                <w:r w:rsidRPr="00743894" w:rsidR="00BA7CF6">
                  <w:rPr>
                    <w:rFonts w:cs="Arial"/>
                    <w:sz w:val="20"/>
                  </w:rPr>
                  <w:t>ies een voor de uit te voeren bewerking geschikte afschermkap</w:t>
                </w:r>
              </w:p>
              <w:p w:rsidRPr="00743894" w:rsidR="00693398" w:rsidP="00693398" w:rsidRDefault="00693398" w14:paraId="43DCE8A4" wp14:textId="77777777">
                <w:pPr>
                  <w:numPr>
                    <w:ilvl w:val="0"/>
                    <w:numId w:val="27"/>
                  </w:numPr>
                  <w:rPr>
                    <w:rFonts w:cs="Arial"/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>Houd bij het plaatsen van het zaagblad rekening met de tandrichting en draag steeds handschoenen om dit te doen.</w:t>
                </w:r>
              </w:p>
              <w:p w:rsidRPr="008539D6" w:rsidR="00743894" w:rsidP="008539D6" w:rsidRDefault="00693398" w14:paraId="18DACAC8" wp14:textId="77777777">
                <w:pPr>
                  <w:numPr>
                    <w:ilvl w:val="0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 xml:space="preserve">Regel het zaagblad zo af, dat het ongeveer </w:t>
                </w:r>
                <w:smartTag w:uri="urn:schemas-microsoft-com:office:smarttags" w:element="metricconverter">
                  <w:smartTagPr>
                    <w:attr w:name="ProductID" w:val="3 cm"/>
                  </w:smartTagPr>
                  <w:r w:rsidRPr="00743894">
                    <w:rPr>
                      <w:rFonts w:cs="Arial"/>
                      <w:sz w:val="20"/>
                    </w:rPr>
                    <w:t>3 cm</w:t>
                  </w:r>
                </w:smartTag>
                <w:r w:rsidRPr="00743894">
                  <w:rPr>
                    <w:rFonts w:cs="Arial"/>
                    <w:sz w:val="20"/>
                  </w:rPr>
                  <w:t xml:space="preserve"> vrij is boven</w:t>
                </w:r>
                <w:r w:rsidRPr="0098302B">
                  <w:rPr>
                    <w:rFonts w:cs="Arial"/>
                    <w:sz w:val="20"/>
                  </w:rPr>
                  <w:t xml:space="preserve"> het werkstuk.</w:t>
                </w:r>
              </w:p>
            </w:tc>
          </w:tr>
        </w:sdtContent>
      </w:sdt>
    </w:tbl>
    <w:p xmlns:wp14="http://schemas.microsoft.com/office/word/2010/wordml" w:rsidRPr="00F97BA1" w:rsidR="00282452" w:rsidP="00677F90" w:rsidRDefault="00282452" w14:paraId="3461D7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65888574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F97BA1" w:rsidR="007B53AB" w:rsidTr="0052503F" w14:paraId="03490A34" wp14:textId="77777777">
            <w:trPr>
              <w:trHeight w:val="536"/>
            </w:trPr>
            <w:tc>
              <w:tcPr>
                <w:tcW w:w="3119" w:type="dxa"/>
                <w:vAlign w:val="center"/>
              </w:tcPr>
              <w:p w:rsidRPr="00F97BA1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7283" w:type="dxa"/>
              </w:tcPr>
              <w:p w:rsidRPr="00743894" w:rsidR="00FC3713" w:rsidP="00FC3713" w:rsidRDefault="00FE1AB2" w14:paraId="082A410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743894">
                  <w:rPr>
                    <w:sz w:val="20"/>
                  </w:rPr>
                  <w:t xml:space="preserve">Neem </w:t>
                </w:r>
                <w:r w:rsidRPr="00743894" w:rsidR="00FC3713">
                  <w:rPr>
                    <w:sz w:val="20"/>
                  </w:rPr>
                  <w:t>een stabiele en veilige werkhouding</w:t>
                </w:r>
                <w:r w:rsidRPr="00743894">
                  <w:rPr>
                    <w:sz w:val="20"/>
                  </w:rPr>
                  <w:t xml:space="preserve"> aan</w:t>
                </w:r>
                <w:r w:rsidRPr="00743894" w:rsidR="00FC3713">
                  <w:rPr>
                    <w:sz w:val="20"/>
                  </w:rPr>
                  <w:t>.</w:t>
                </w:r>
              </w:p>
              <w:p w:rsidRPr="00743894" w:rsidR="00FC3713" w:rsidP="00FC3713" w:rsidRDefault="00FC3713" w14:paraId="5DD32C5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>Schakel de stofafzuiging in.</w:t>
                </w:r>
              </w:p>
              <w:p w:rsidRPr="00743894" w:rsidR="00FC3713" w:rsidP="00FC3713" w:rsidRDefault="00FC3713" w14:paraId="5FCE9A7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743894">
                  <w:rPr>
                    <w:sz w:val="20"/>
                  </w:rPr>
                  <w:t>Houd de handen nooit in het verlengde van de zaagsnede.</w:t>
                </w:r>
              </w:p>
              <w:p w:rsidRPr="00743894" w:rsidR="00FC3713" w:rsidP="00FC3713" w:rsidRDefault="00FC3713" w14:paraId="52FE22A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743894">
                  <w:rPr>
                    <w:sz w:val="20"/>
                  </w:rPr>
                  <w:t>Voer het hout aan met gesloten vingers.</w:t>
                </w:r>
              </w:p>
              <w:p w:rsidRPr="00743894" w:rsidR="00FC3713" w:rsidP="00FC3713" w:rsidRDefault="00FC3713" w14:paraId="7726145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743894">
                  <w:rPr>
                    <w:sz w:val="20"/>
                  </w:rPr>
                  <w:t>Houd steeds goed oogcontact met het werkstuk en de zaag.</w:t>
                </w:r>
              </w:p>
              <w:p w:rsidRPr="00743894" w:rsidR="00FC3713" w:rsidP="00FC3713" w:rsidRDefault="00FC3713" w14:paraId="3D73B32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>Begin niet vooraleer de machine het juiste toerental heeft bereikt.</w:t>
                </w:r>
              </w:p>
              <w:p w:rsidRPr="00743894" w:rsidR="00FC3713" w:rsidP="00FC3713" w:rsidRDefault="00FC3713" w14:paraId="7EEE6A5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743894">
                  <w:rPr>
                    <w:sz w:val="20"/>
                  </w:rPr>
                  <w:t>Vermijd bruusk contact tussen zaagblad en werkstuk.</w:t>
                </w:r>
              </w:p>
              <w:p w:rsidRPr="00743894" w:rsidR="00FC3713" w:rsidP="00FC3713" w:rsidRDefault="00FE1AB2" w14:paraId="15E28347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743894">
                  <w:rPr>
                    <w:sz w:val="20"/>
                  </w:rPr>
                  <w:t>Wring nooit</w:t>
                </w:r>
                <w:r w:rsidRPr="00743894" w:rsidR="00FC3713">
                  <w:rPr>
                    <w:sz w:val="20"/>
                  </w:rPr>
                  <w:t xml:space="preserve"> met het werkstuk tijdens het zagen.</w:t>
                </w:r>
              </w:p>
              <w:p w:rsidRPr="00743894" w:rsidR="00FC3713" w:rsidP="00FC3713" w:rsidRDefault="00FC3713" w14:paraId="3B31AA6F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743894">
                  <w:rPr>
                    <w:sz w:val="20"/>
                  </w:rPr>
                  <w:t>Gebruik bij het schulpen het duwhout</w:t>
                </w:r>
                <w:r w:rsidRPr="00743894" w:rsidR="00FE1AB2">
                  <w:rPr>
                    <w:sz w:val="20"/>
                  </w:rPr>
                  <w:t>.</w:t>
                </w:r>
              </w:p>
              <w:p w:rsidRPr="008539D6" w:rsidR="00743894" w:rsidP="008539D6" w:rsidRDefault="00FE1AB2" w14:paraId="516566B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43894">
                  <w:rPr>
                    <w:rFonts w:cs="Arial"/>
                    <w:sz w:val="20"/>
                  </w:rPr>
                  <w:t>Laat n</w:t>
                </w:r>
                <w:r w:rsidRPr="00743894" w:rsidR="00FC3713">
                  <w:rPr>
                    <w:rFonts w:cs="Arial"/>
                    <w:sz w:val="20"/>
                  </w:rPr>
                  <w:t xml:space="preserve">a het zagen </w:t>
                </w:r>
                <w:r w:rsidRPr="00743894">
                  <w:rPr>
                    <w:rFonts w:cs="Arial"/>
                    <w:sz w:val="20"/>
                  </w:rPr>
                  <w:t xml:space="preserve">de </w:t>
                </w:r>
                <w:r w:rsidRPr="00743894" w:rsidR="00FC3713">
                  <w:rPr>
                    <w:rFonts w:cs="Arial"/>
                    <w:sz w:val="20"/>
                  </w:rPr>
                  <w:t>machine tot stilstand komen.</w:t>
                </w:r>
              </w:p>
            </w:tc>
          </w:tr>
        </w:sdtContent>
      </w:sdt>
    </w:tbl>
    <w:p xmlns:wp14="http://schemas.microsoft.com/office/word/2010/wordml" w:rsidRPr="00A21634" w:rsidR="007B53AB" w:rsidP="0034340B" w:rsidRDefault="007B53AB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841805444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F97BA1" w:rsidR="007B53AB" w:rsidTr="008539D6" w14:paraId="255BCF8E" wp14:textId="77777777">
            <w:trPr>
              <w:trHeight w:val="1989"/>
            </w:trPr>
            <w:tc>
              <w:tcPr>
                <w:tcW w:w="3119" w:type="dxa"/>
                <w:vAlign w:val="center"/>
              </w:tcPr>
              <w:p w:rsidRPr="00F97BA1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7283" w:type="dxa"/>
              </w:tcPr>
              <w:p w:rsidRPr="0098302B" w:rsidR="00365FF6" w:rsidP="00365FF6" w:rsidRDefault="00365FF6" w14:paraId="6A683C8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98302B">
                  <w:rPr>
                    <w:sz w:val="20"/>
                  </w:rPr>
                  <w:t xml:space="preserve">Uitsluitend uit te voeren bij een spanningsloze machine (hoofdschakelaar in open toestand vergrendeld).  </w:t>
                </w:r>
              </w:p>
              <w:p w:rsidRPr="0098302B" w:rsidR="00365FF6" w:rsidP="00365FF6" w:rsidRDefault="00365FF6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98302B">
                  <w:rPr>
                    <w:sz w:val="20"/>
                  </w:rPr>
                  <w:t>Enkel uit te voeren door bevoegd</w:t>
                </w:r>
                <w:r>
                  <w:rPr>
                    <w:sz w:val="20"/>
                  </w:rPr>
                  <w:t xml:space="preserve"> </w:t>
                </w:r>
                <w:r w:rsidRPr="0098302B">
                  <w:rPr>
                    <w:sz w:val="20"/>
                  </w:rPr>
                  <w:t>personeel.</w:t>
                </w:r>
              </w:p>
              <w:p w:rsidRPr="0098302B" w:rsidR="00365FF6" w:rsidP="00365FF6" w:rsidRDefault="00365FF6" w14:paraId="1532695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98302B">
                  <w:rPr>
                    <w:sz w:val="20"/>
                  </w:rPr>
                  <w:t>Gebruik enkel vervangonderdelen die door de fabrikant zijn voorgeschreven.</w:t>
                </w:r>
              </w:p>
              <w:p w:rsidRPr="0098302B" w:rsidR="00365FF6" w:rsidP="00365FF6" w:rsidRDefault="00365FF6" w14:paraId="3952C59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98302B">
                  <w:rPr>
                    <w:sz w:val="20"/>
                  </w:rPr>
                  <w:t>Gebruik NOOIT benzine of licht ontvlambare producten om de machine te onderhouden/reinigen.</w:t>
                </w:r>
              </w:p>
              <w:p w:rsidRPr="008539D6" w:rsidR="007B53AB" w:rsidP="008539D6" w:rsidRDefault="00FE1AB2" w14:paraId="0DD998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sz w:val="20"/>
                  </w:rPr>
                </w:pPr>
                <w:r w:rsidRPr="00CC4DA4">
                  <w:rPr>
                    <w:sz w:val="20"/>
                  </w:rPr>
                  <w:t>Houd een r</w:t>
                </w:r>
                <w:r w:rsidRPr="00CC4DA4" w:rsidR="00365FF6">
                  <w:rPr>
                    <w:sz w:val="20"/>
                  </w:rPr>
                  <w:t>egister van onderhoud en herstelling bij.</w:t>
                </w:r>
              </w:p>
            </w:tc>
          </w:tr>
        </w:sdtContent>
      </w:sdt>
    </w:tbl>
    <w:p xmlns:wp14="http://schemas.microsoft.com/office/word/2010/wordml" w:rsidRPr="00F97BA1" w:rsidR="00282452" w:rsidP="00677F90" w:rsidRDefault="00282452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F97BA1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09729249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0034340B" w14:paraId="70FB3A61" wp14:textId="77777777">
        <w:trPr>
          <w:trHeight w:val="1197" w:hRule="exact"/>
        </w:trPr>
        <w:tc>
          <w:tcPr>
            <w:tcW w:w="3382" w:type="dxa"/>
          </w:tcPr>
          <w:sdt>
            <w:sdtPr>
              <w:rPr>
                <w:rFonts w:cs="Arial" w:asciiTheme="minorHAnsi" w:hAnsiTheme="minorHAnsi"/>
                <w:sz w:val="20"/>
              </w:rPr>
              <w:id w:val="25764511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</w:tcPr>
          <w:sdt>
            <w:sdtPr>
              <w:rPr>
                <w:rFonts w:cs="Arial" w:asciiTheme="minorHAnsi" w:hAnsiTheme="minorHAnsi"/>
                <w:sz w:val="20"/>
              </w:rPr>
              <w:id w:val="182330853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8539D6">
                  <w:rPr>
                    <w:rFonts w:cs="Arial" w:asciiTheme="minorHAnsi" w:hAnsiTheme="minorHAnsi"/>
                    <w:sz w:val="20"/>
                  </w:rPr>
                  <w:t>rbeidsa</w:t>
                </w:r>
                <w:r w:rsidRPr="00F97BA1">
                  <w:rPr>
                    <w:rFonts w:cs="Arial" w:asciiTheme="minorHAnsi" w:hAnsiTheme="minorHAnsi"/>
                    <w:sz w:val="20"/>
                  </w:rPr>
                  <w:t>r</w:t>
                </w:r>
                <w:r w:rsidR="008539D6">
                  <w:rPr>
                    <w:rFonts w:cs="Arial" w:asciiTheme="minorHAnsi" w:hAnsiTheme="minorHAnsi"/>
                    <w:sz w:val="20"/>
                  </w:rPr>
                  <w:t>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</w:tcPr>
          <w:sdt>
            <w:sdtPr>
              <w:rPr>
                <w:rFonts w:cs="Arial" w:asciiTheme="minorHAnsi" w:hAnsiTheme="minorHAnsi"/>
                <w:sz w:val="20"/>
              </w:rPr>
              <w:id w:val="121954916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0034340B" w14:paraId="18140C6A" wp14:textId="77777777">
        <w:trPr>
          <w:trHeight w:val="793" w:hRule="exact"/>
        </w:trPr>
        <w:tc>
          <w:tcPr>
            <w:tcW w:w="3382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4132916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1FC39945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0562CB0E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34CE0A4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83920699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62EBF3C5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D98A12B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1619713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2946DB82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5997CC1D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110FFD37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df93bab487c9402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0E2BB3" w:rsidP="00F21695" w:rsidRDefault="000E2BB3" w14:paraId="6B699379" wp14:textId="77777777">
      <w:r>
        <w:separator/>
      </w:r>
    </w:p>
  </w:endnote>
  <w:endnote w:type="continuationSeparator" w:id="0">
    <w:p xmlns:wp14="http://schemas.microsoft.com/office/word/2010/wordml" w:rsidR="000E2BB3" w:rsidP="00F21695" w:rsidRDefault="000E2BB3" w14:paraId="3FE9F23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EB3696" w:rsidRDefault="00EB3696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AD2E93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AD2E93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8539D6" w:rsidRDefault="008539D6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EB3696" w:rsidRDefault="00EB3696" w14:paraId="1F72F646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0E2BB3" w:rsidP="00F21695" w:rsidRDefault="000E2BB3" w14:paraId="08CE6F91" wp14:textId="77777777">
      <w:r>
        <w:separator/>
      </w:r>
    </w:p>
  </w:footnote>
  <w:footnote w:type="continuationSeparator" w:id="0">
    <w:p xmlns:wp14="http://schemas.microsoft.com/office/word/2010/wordml" w:rsidR="000E2BB3" w:rsidP="00F21695" w:rsidRDefault="000E2BB3" w14:paraId="61CDCEAD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2A0E5F5A" w:rsidTr="2A0E5F5A" w14:paraId="2182DECA">
      <w:trPr>
        <w:trHeight w:val="300"/>
      </w:trPr>
      <w:tc>
        <w:tcPr>
          <w:tcW w:w="3400" w:type="dxa"/>
          <w:tcMar/>
        </w:tcPr>
        <w:p w:rsidR="2A0E5F5A" w:rsidP="2A0E5F5A" w:rsidRDefault="2A0E5F5A" w14:paraId="5806B5E4" w14:textId="2CC828AB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2A0E5F5A" w:rsidP="2A0E5F5A" w:rsidRDefault="2A0E5F5A" w14:paraId="0FD23692" w14:textId="40471B48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2A0E5F5A" w:rsidP="2A0E5F5A" w:rsidRDefault="2A0E5F5A" w14:paraId="5E19295D" w14:textId="78B1032C">
          <w:pPr>
            <w:pStyle w:val="Koptekst"/>
            <w:bidi w:val="0"/>
            <w:ind w:right="-115"/>
            <w:jc w:val="right"/>
          </w:pPr>
        </w:p>
      </w:tc>
    </w:tr>
  </w:tbl>
  <w:p w:rsidR="2A0E5F5A" w:rsidP="2A0E5F5A" w:rsidRDefault="2A0E5F5A" w14:paraId="6BFE9E92" w14:textId="547EE6CB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20D4EB26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0411"/>
    <w:rsid w:val="000D397C"/>
    <w:rsid w:val="000E2BB3"/>
    <w:rsid w:val="000F618D"/>
    <w:rsid w:val="000F7099"/>
    <w:rsid w:val="00135707"/>
    <w:rsid w:val="00150C47"/>
    <w:rsid w:val="001573DF"/>
    <w:rsid w:val="00162936"/>
    <w:rsid w:val="00181BB1"/>
    <w:rsid w:val="00186A83"/>
    <w:rsid w:val="001936D5"/>
    <w:rsid w:val="001A6049"/>
    <w:rsid w:val="001A6AE1"/>
    <w:rsid w:val="001C05C3"/>
    <w:rsid w:val="001F221A"/>
    <w:rsid w:val="0023545B"/>
    <w:rsid w:val="00236FED"/>
    <w:rsid w:val="00241B68"/>
    <w:rsid w:val="00247F3E"/>
    <w:rsid w:val="00254022"/>
    <w:rsid w:val="002541D5"/>
    <w:rsid w:val="002546E6"/>
    <w:rsid w:val="0025521C"/>
    <w:rsid w:val="00262FD7"/>
    <w:rsid w:val="00271564"/>
    <w:rsid w:val="002750BD"/>
    <w:rsid w:val="00282452"/>
    <w:rsid w:val="00293CD1"/>
    <w:rsid w:val="002B3857"/>
    <w:rsid w:val="002C4FB0"/>
    <w:rsid w:val="002D6A82"/>
    <w:rsid w:val="002E29C0"/>
    <w:rsid w:val="00300A43"/>
    <w:rsid w:val="00306DBF"/>
    <w:rsid w:val="003155A6"/>
    <w:rsid w:val="00341FE6"/>
    <w:rsid w:val="0034340B"/>
    <w:rsid w:val="00352BD3"/>
    <w:rsid w:val="00365FF6"/>
    <w:rsid w:val="0037681E"/>
    <w:rsid w:val="003858D6"/>
    <w:rsid w:val="00387359"/>
    <w:rsid w:val="00391B55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60EB5"/>
    <w:rsid w:val="004624BE"/>
    <w:rsid w:val="004924A7"/>
    <w:rsid w:val="00492C42"/>
    <w:rsid w:val="00496884"/>
    <w:rsid w:val="004A4E3C"/>
    <w:rsid w:val="004B3152"/>
    <w:rsid w:val="004B5681"/>
    <w:rsid w:val="004D35BD"/>
    <w:rsid w:val="004D51F8"/>
    <w:rsid w:val="004F1E8A"/>
    <w:rsid w:val="005246C9"/>
    <w:rsid w:val="005246CF"/>
    <w:rsid w:val="0052503F"/>
    <w:rsid w:val="00530B9F"/>
    <w:rsid w:val="00536427"/>
    <w:rsid w:val="00537A6F"/>
    <w:rsid w:val="0056566F"/>
    <w:rsid w:val="005711E4"/>
    <w:rsid w:val="005B453E"/>
    <w:rsid w:val="005C0F11"/>
    <w:rsid w:val="005D2189"/>
    <w:rsid w:val="005D2562"/>
    <w:rsid w:val="005F03E5"/>
    <w:rsid w:val="005F53A3"/>
    <w:rsid w:val="00603503"/>
    <w:rsid w:val="0060679E"/>
    <w:rsid w:val="00606B92"/>
    <w:rsid w:val="0062776E"/>
    <w:rsid w:val="00635118"/>
    <w:rsid w:val="00635BCF"/>
    <w:rsid w:val="00652D3F"/>
    <w:rsid w:val="00677F90"/>
    <w:rsid w:val="006809EC"/>
    <w:rsid w:val="00693398"/>
    <w:rsid w:val="00694DD0"/>
    <w:rsid w:val="00697907"/>
    <w:rsid w:val="006B7CFC"/>
    <w:rsid w:val="006C160D"/>
    <w:rsid w:val="006C4987"/>
    <w:rsid w:val="006D2548"/>
    <w:rsid w:val="006E34B8"/>
    <w:rsid w:val="006E478D"/>
    <w:rsid w:val="006E7670"/>
    <w:rsid w:val="00731663"/>
    <w:rsid w:val="00743894"/>
    <w:rsid w:val="007461B3"/>
    <w:rsid w:val="007550E9"/>
    <w:rsid w:val="0075708F"/>
    <w:rsid w:val="00761535"/>
    <w:rsid w:val="007763BA"/>
    <w:rsid w:val="00791332"/>
    <w:rsid w:val="007B53AB"/>
    <w:rsid w:val="007B7735"/>
    <w:rsid w:val="007D4B33"/>
    <w:rsid w:val="007E6ADD"/>
    <w:rsid w:val="00817BB5"/>
    <w:rsid w:val="00821A61"/>
    <w:rsid w:val="0082635C"/>
    <w:rsid w:val="00852589"/>
    <w:rsid w:val="008539D6"/>
    <w:rsid w:val="00853DFB"/>
    <w:rsid w:val="008734BA"/>
    <w:rsid w:val="008B02E2"/>
    <w:rsid w:val="008B123B"/>
    <w:rsid w:val="008B5FE1"/>
    <w:rsid w:val="008E7DA7"/>
    <w:rsid w:val="008F1DCD"/>
    <w:rsid w:val="00920868"/>
    <w:rsid w:val="00966845"/>
    <w:rsid w:val="00966E8E"/>
    <w:rsid w:val="00977B20"/>
    <w:rsid w:val="00980DA7"/>
    <w:rsid w:val="00985DED"/>
    <w:rsid w:val="00991FFC"/>
    <w:rsid w:val="009A20B9"/>
    <w:rsid w:val="009B2F16"/>
    <w:rsid w:val="009B3510"/>
    <w:rsid w:val="009B464D"/>
    <w:rsid w:val="009C0D1F"/>
    <w:rsid w:val="009F313C"/>
    <w:rsid w:val="009F7A9E"/>
    <w:rsid w:val="00A04C3D"/>
    <w:rsid w:val="00A21634"/>
    <w:rsid w:val="00A5208F"/>
    <w:rsid w:val="00A612BD"/>
    <w:rsid w:val="00A6656A"/>
    <w:rsid w:val="00A93D09"/>
    <w:rsid w:val="00A97152"/>
    <w:rsid w:val="00AC2593"/>
    <w:rsid w:val="00AC66BE"/>
    <w:rsid w:val="00AD2856"/>
    <w:rsid w:val="00AD2E93"/>
    <w:rsid w:val="00AF01D3"/>
    <w:rsid w:val="00B00F6F"/>
    <w:rsid w:val="00B031CE"/>
    <w:rsid w:val="00B12BDC"/>
    <w:rsid w:val="00B3017E"/>
    <w:rsid w:val="00B54444"/>
    <w:rsid w:val="00B740B4"/>
    <w:rsid w:val="00B90B69"/>
    <w:rsid w:val="00BA0DF7"/>
    <w:rsid w:val="00BA7CF6"/>
    <w:rsid w:val="00BB1E30"/>
    <w:rsid w:val="00BC6CB1"/>
    <w:rsid w:val="00BD6DB9"/>
    <w:rsid w:val="00BF5C63"/>
    <w:rsid w:val="00C10100"/>
    <w:rsid w:val="00C23204"/>
    <w:rsid w:val="00C8666A"/>
    <w:rsid w:val="00CA0EB0"/>
    <w:rsid w:val="00CC4DA4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7B87"/>
    <w:rsid w:val="00DE16E0"/>
    <w:rsid w:val="00E0391E"/>
    <w:rsid w:val="00E04014"/>
    <w:rsid w:val="00E219F9"/>
    <w:rsid w:val="00E2537D"/>
    <w:rsid w:val="00E256B7"/>
    <w:rsid w:val="00E30EF6"/>
    <w:rsid w:val="00E36F14"/>
    <w:rsid w:val="00E5208C"/>
    <w:rsid w:val="00EA35A7"/>
    <w:rsid w:val="00EB3696"/>
    <w:rsid w:val="00EB5EA7"/>
    <w:rsid w:val="00ED295A"/>
    <w:rsid w:val="00EE4707"/>
    <w:rsid w:val="00F00D45"/>
    <w:rsid w:val="00F06B65"/>
    <w:rsid w:val="00F07CD9"/>
    <w:rsid w:val="00F1130F"/>
    <w:rsid w:val="00F1691D"/>
    <w:rsid w:val="00F21695"/>
    <w:rsid w:val="00F23970"/>
    <w:rsid w:val="00F4363E"/>
    <w:rsid w:val="00F45630"/>
    <w:rsid w:val="00F52F38"/>
    <w:rsid w:val="00F70548"/>
    <w:rsid w:val="00F952A2"/>
    <w:rsid w:val="00F97BA1"/>
    <w:rsid w:val="00FA1E57"/>
    <w:rsid w:val="00FA48C5"/>
    <w:rsid w:val="00FC3713"/>
    <w:rsid w:val="00FE1AB2"/>
    <w:rsid w:val="00FE261D"/>
    <w:rsid w:val="2A0E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2EE5271"/>
  <w15:docId w15:val="{338AFBB4-7891-44D7-BE6E-695F79366E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97B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5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4.xml"/><Relationship Id="Rdf93bab487c94021" Type="http://schemas.openxmlformats.org/officeDocument/2006/relationships/header" Target="header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2E458D4-FE5C-4430-A8F5-ECB851199637}"/>
      </w:docPartPr>
      <w:docPartBody>
        <w:p xmlns:wp14="http://schemas.microsoft.com/office/word/2010/wordml" w:rsidR="00ED325F" w:rsidRDefault="000D0411" w14:paraId="06820EF5" wp14:textId="77777777">
          <w:r w:rsidRPr="00954D37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411"/>
    <w:rsid w:val="000D0411"/>
    <w:rsid w:val="00524E80"/>
    <w:rsid w:val="00652B76"/>
    <w:rsid w:val="00C34C26"/>
    <w:rsid w:val="00ED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0D041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GOPRO-1830562155-17387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https://gemeenschapsonderwijs.sharepoint.com/sites/prodoc/_layouts/15/DocIdRedir.aspx?ID=GOPRO-1830562155-17387</Url>
      <Description>GOPRO-1830562155-17387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74C8BE9-522B-4B12-A1C7-279A6075F7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8DEE97-97C1-49E7-8B67-D9AF38F6C748}"/>
</file>

<file path=customXml/itemProps3.xml><?xml version="1.0" encoding="utf-8"?>
<ds:datastoreItem xmlns:ds="http://schemas.openxmlformats.org/officeDocument/2006/customXml" ds:itemID="{195C9EC7-4213-4019-847A-D2D557D6D347}"/>
</file>

<file path=customXml/itemProps4.xml><?xml version="1.0" encoding="utf-8"?>
<ds:datastoreItem xmlns:ds="http://schemas.openxmlformats.org/officeDocument/2006/customXml" ds:itemID="{BE8ECE8E-3792-4DA9-B429-69FC11CE21A7}"/>
</file>

<file path=customXml/itemProps5.xml><?xml version="1.0" encoding="utf-8"?>
<ds:datastoreItem xmlns:ds="http://schemas.openxmlformats.org/officeDocument/2006/customXml" ds:itemID="{BDB4AACA-C7D4-4CCA-9CB0-0293E0A33C3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Paneelzaagmachine - horizontaal </dc:title>
  <dc:creator>Luc</dc:creator>
  <cp:lastModifiedBy>bart Devos</cp:lastModifiedBy>
  <cp:revision>8</cp:revision>
  <cp:lastPrinted>2014-10-24T15:15:00Z</cp:lastPrinted>
  <dcterms:created xsi:type="dcterms:W3CDTF">2014-10-31T14:57:00Z</dcterms:created>
  <dcterms:modified xsi:type="dcterms:W3CDTF">2023-11-20T15:17:00Z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ea56ed70-3260-454c-99a0-61afe3ad3a59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