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sdt>
      <w:sdtPr>
        <w:rPr>
          <w:rFonts w:asciiTheme="minorHAnsi" w:hAnsiTheme="minorHAnsi"/>
          <w:sz w:val="22"/>
          <w:szCs w:val="20"/>
          <w:lang w:val="nl-NL" w:eastAsia="nl-NL"/>
        </w:rPr>
        <w:id w:val="36087081"/>
        <w:lock w:val="contentLocked"/>
        <w:placeholder>
          <w:docPart w:val="DefaultPlaceholder_1082065158"/>
        </w:placeholder>
        <w:group/>
      </w:sdtPr>
      <w:sdtEndPr>
        <w:rPr>
          <w:rFonts w:cs="Arial"/>
        </w:rPr>
      </w:sdtEndPr>
      <w:sdtContent>
        <w:p xmlns:wp14="http://schemas.microsoft.com/office/word/2010/wordml" w:rsidRPr="0049758D" w:rsidR="0049758D" w:rsidP="0049758D" w:rsidRDefault="00625709" w14:paraId="4D5DDF60" wp14:textId="77777777">
          <w:pPr>
            <w:pStyle w:val="Koptekst"/>
            <w:tabs>
              <w:tab w:val="right" w:pos="9072"/>
            </w:tabs>
            <w:rPr>
              <w:rFonts w:asciiTheme="minorHAnsi" w:hAnsiTheme="minorHAnsi"/>
            </w:rPr>
          </w:pP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180340" distL="114300" distR="114300" simplePos="0" relativeHeight="251669504" behindDoc="1" locked="0" layoutInCell="1" allowOverlap="1" wp14:anchorId="0BD9C5CC" wp14:editId="7777777">
                    <wp:simplePos x="0" y="0"/>
                    <wp:positionH relativeFrom="page">
                      <wp:posOffset>-102235</wp:posOffset>
                    </wp:positionH>
                    <wp:positionV relativeFrom="page">
                      <wp:posOffset>182880</wp:posOffset>
                    </wp:positionV>
                    <wp:extent cx="7416165" cy="975360"/>
                    <wp:effectExtent l="0" t="209550" r="13335" b="205740"/>
                    <wp:wrapNone/>
                    <wp:docPr id="4" name="AutoShap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20000">
                              <a:off x="0" y="0"/>
                              <a:ext cx="7416165" cy="975360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5" fmla="*/ 0 w 7747000"/>
                                <a:gd name="connsiteY5" fmla="*/ 0 h 9531897"/>
                                <a:gd name="connsiteX0" fmla="*/ 7747000 w 7747000"/>
                                <a:gd name="connsiteY0" fmla="*/ 0 h 9531897"/>
                                <a:gd name="connsiteX1" fmla="*/ 7747000 w 7747000"/>
                                <a:gd name="connsiteY1" fmla="*/ 9196529 h 9531897"/>
                                <a:gd name="connsiteX2" fmla="*/ 7411632 w 7747000"/>
                                <a:gd name="connsiteY2" fmla="*/ 9531897 h 9531897"/>
                                <a:gd name="connsiteX3" fmla="*/ 335368 w 7747000"/>
                                <a:gd name="connsiteY3" fmla="*/ 9531897 h 9531897"/>
                                <a:gd name="connsiteX4" fmla="*/ 0 w 7747000"/>
                                <a:gd name="connsiteY4" fmla="*/ 9196529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5247"/>
                                <a:gd name="connsiteY0" fmla="*/ 0 h 9531897"/>
                                <a:gd name="connsiteX1" fmla="*/ 7415247 w 7415247"/>
                                <a:gd name="connsiteY1" fmla="*/ 8557110 h 9531897"/>
                                <a:gd name="connsiteX2" fmla="*/ 7411632 w 7415247"/>
                                <a:gd name="connsiteY2" fmla="*/ 9196529 h 9531897"/>
                                <a:gd name="connsiteX3" fmla="*/ 7076264 w 7415247"/>
                                <a:gd name="connsiteY3" fmla="*/ 9531897 h 9531897"/>
                                <a:gd name="connsiteX4" fmla="*/ 0 w 7415247"/>
                                <a:gd name="connsiteY4" fmla="*/ 9531897 h 9531897"/>
                                <a:gd name="connsiteX0" fmla="*/ 7415247 w 7415247"/>
                                <a:gd name="connsiteY0" fmla="*/ 0 h 974787"/>
                                <a:gd name="connsiteX1" fmla="*/ 7411632 w 7415247"/>
                                <a:gd name="connsiteY1" fmla="*/ 639419 h 974787"/>
                                <a:gd name="connsiteX2" fmla="*/ 7076264 w 7415247"/>
                                <a:gd name="connsiteY2" fmla="*/ 974787 h 974787"/>
                                <a:gd name="connsiteX3" fmla="*/ 0 w 7415247"/>
                                <a:gd name="connsiteY3" fmla="*/ 974787 h 974787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5247" h="974787">
                                  <a:moveTo>
                                    <a:pt x="7415247" y="0"/>
                                  </a:moveTo>
                                  <a:lnTo>
                                    <a:pt x="7411632" y="639419"/>
                                  </a:lnTo>
                                  <a:cubicBezTo>
                                    <a:pt x="7411632" y="824638"/>
                                    <a:pt x="7261483" y="974787"/>
                                    <a:pt x="7076264" y="974787"/>
                                  </a:cubicBezTo>
                                  <a:lnTo>
                                    <a:pt x="0" y="974787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F088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FF6D166">
                  <v:shape id="AutoShape 2" style="position:absolute;margin-left:-8.05pt;margin-top:14.4pt;width:583.95pt;height:76.8pt;rotation:-3;z-index:-251646976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" w14:anchorId="043FCCC9">
                    <v:path o:connecttype="custom" o:connectlocs="7416165,0;7412550,639795;7077140,975360;0,975360" o:connectangles="0,0,0,0"/>
                    <w10:wrap anchorx="page" anchory="page"/>
                  </v:shape>
                </w:pict>
              </mc:Fallback>
            </mc:AlternateContent>
          </w:r>
          <w:r>
            <w:rPr>
              <w:rFonts w:asciiTheme="minorHAnsi" w:hAnsiTheme="minorHAnsi"/>
              <w:noProof/>
              <w:lang w:eastAsia="nl-BE"/>
            </w:rPr>
            <mc:AlternateContent>
              <mc:Choice Requires="wps">
                <w:drawing>
                  <wp:anchor xmlns:wp14="http://schemas.microsoft.com/office/word/2010/wordprocessingDrawing" distT="0" distB="0" distL="114300" distR="114300" simplePos="0" relativeHeight="251670528" behindDoc="1" locked="0" layoutInCell="1" allowOverlap="1" wp14:anchorId="2BEDCEC2" wp14:editId="7777777">
                    <wp:simplePos x="0" y="0"/>
                    <wp:positionH relativeFrom="page">
                      <wp:posOffset>-177800</wp:posOffset>
                    </wp:positionH>
                    <wp:positionV relativeFrom="page">
                      <wp:posOffset>110490</wp:posOffset>
                    </wp:positionV>
                    <wp:extent cx="7412355" cy="1050925"/>
                    <wp:effectExtent l="0" t="133350" r="17145" b="149225"/>
                    <wp:wrapNone/>
                    <wp:docPr id="6" name="AutoShap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 rot="21480000">
                              <a:off x="0" y="0"/>
                              <a:ext cx="7412355" cy="1050925"/>
                            </a:xfrm>
                            <a:custGeom>
                              <a:avLst/>
                              <a:gdLst>
                                <a:gd name="connsiteX0" fmla="*/ 0 w 7747000"/>
                                <a:gd name="connsiteY0" fmla="*/ 335368 h 9867265"/>
                                <a:gd name="connsiteX1" fmla="*/ 335368 w 7747000"/>
                                <a:gd name="connsiteY1" fmla="*/ 0 h 9867265"/>
                                <a:gd name="connsiteX2" fmla="*/ 7411632 w 7747000"/>
                                <a:gd name="connsiteY2" fmla="*/ 0 h 9867265"/>
                                <a:gd name="connsiteX3" fmla="*/ 7747000 w 7747000"/>
                                <a:gd name="connsiteY3" fmla="*/ 335368 h 9867265"/>
                                <a:gd name="connsiteX4" fmla="*/ 7747000 w 7747000"/>
                                <a:gd name="connsiteY4" fmla="*/ 9531897 h 9867265"/>
                                <a:gd name="connsiteX5" fmla="*/ 7411632 w 7747000"/>
                                <a:gd name="connsiteY5" fmla="*/ 9867265 h 9867265"/>
                                <a:gd name="connsiteX6" fmla="*/ 335368 w 7747000"/>
                                <a:gd name="connsiteY6" fmla="*/ 9867265 h 9867265"/>
                                <a:gd name="connsiteX7" fmla="*/ 0 w 7747000"/>
                                <a:gd name="connsiteY7" fmla="*/ 9531897 h 9867265"/>
                                <a:gd name="connsiteX8" fmla="*/ 0 w 7747000"/>
                                <a:gd name="connsiteY8" fmla="*/ 335368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8" fmla="*/ 7503072 w 7747000"/>
                                <a:gd name="connsiteY8" fmla="*/ 91440 h 9867265"/>
                                <a:gd name="connsiteX0" fmla="*/ 7411632 w 7747000"/>
                                <a:gd name="connsiteY0" fmla="*/ 0 h 9867265"/>
                                <a:gd name="connsiteX1" fmla="*/ 7747000 w 7747000"/>
                                <a:gd name="connsiteY1" fmla="*/ 335368 h 9867265"/>
                                <a:gd name="connsiteX2" fmla="*/ 7747000 w 7747000"/>
                                <a:gd name="connsiteY2" fmla="*/ 9531897 h 9867265"/>
                                <a:gd name="connsiteX3" fmla="*/ 7411632 w 7747000"/>
                                <a:gd name="connsiteY3" fmla="*/ 9867265 h 9867265"/>
                                <a:gd name="connsiteX4" fmla="*/ 335368 w 7747000"/>
                                <a:gd name="connsiteY4" fmla="*/ 9867265 h 9867265"/>
                                <a:gd name="connsiteX5" fmla="*/ 0 w 7747000"/>
                                <a:gd name="connsiteY5" fmla="*/ 9531897 h 9867265"/>
                                <a:gd name="connsiteX6" fmla="*/ 0 w 7747000"/>
                                <a:gd name="connsiteY6" fmla="*/ 335368 h 9867265"/>
                                <a:gd name="connsiteX7" fmla="*/ 335368 w 7747000"/>
                                <a:gd name="connsiteY7" fmla="*/ 0 h 9867265"/>
                                <a:gd name="connsiteX0" fmla="*/ 7747000 w 7747000"/>
                                <a:gd name="connsiteY0" fmla="*/ 335368 h 9867265"/>
                                <a:gd name="connsiteX1" fmla="*/ 7747000 w 7747000"/>
                                <a:gd name="connsiteY1" fmla="*/ 9531897 h 9867265"/>
                                <a:gd name="connsiteX2" fmla="*/ 7411632 w 7747000"/>
                                <a:gd name="connsiteY2" fmla="*/ 9867265 h 9867265"/>
                                <a:gd name="connsiteX3" fmla="*/ 335368 w 7747000"/>
                                <a:gd name="connsiteY3" fmla="*/ 9867265 h 9867265"/>
                                <a:gd name="connsiteX4" fmla="*/ 0 w 7747000"/>
                                <a:gd name="connsiteY4" fmla="*/ 9531897 h 9867265"/>
                                <a:gd name="connsiteX5" fmla="*/ 0 w 7747000"/>
                                <a:gd name="connsiteY5" fmla="*/ 335368 h 9867265"/>
                                <a:gd name="connsiteX6" fmla="*/ 335368 w 7747000"/>
                                <a:gd name="connsiteY6" fmla="*/ 0 h 9867265"/>
                                <a:gd name="connsiteX0" fmla="*/ 8063452 w 8063452"/>
                                <a:gd name="connsiteY0" fmla="*/ 335368 h 9867265"/>
                                <a:gd name="connsiteX1" fmla="*/ 8063452 w 8063452"/>
                                <a:gd name="connsiteY1" fmla="*/ 9531897 h 9867265"/>
                                <a:gd name="connsiteX2" fmla="*/ 7728084 w 8063452"/>
                                <a:gd name="connsiteY2" fmla="*/ 9867265 h 9867265"/>
                                <a:gd name="connsiteX3" fmla="*/ 651820 w 8063452"/>
                                <a:gd name="connsiteY3" fmla="*/ 9867265 h 9867265"/>
                                <a:gd name="connsiteX4" fmla="*/ 316452 w 8063452"/>
                                <a:gd name="connsiteY4" fmla="*/ 335368 h 9867265"/>
                                <a:gd name="connsiteX5" fmla="*/ 651820 w 8063452"/>
                                <a:gd name="connsiteY5" fmla="*/ 0 h 9867265"/>
                                <a:gd name="connsiteX0" fmla="*/ 8063452 w 8063452"/>
                                <a:gd name="connsiteY0" fmla="*/ 0 h 9531897"/>
                                <a:gd name="connsiteX1" fmla="*/ 8063452 w 8063452"/>
                                <a:gd name="connsiteY1" fmla="*/ 9196529 h 9531897"/>
                                <a:gd name="connsiteX2" fmla="*/ 7728084 w 8063452"/>
                                <a:gd name="connsiteY2" fmla="*/ 9531897 h 9531897"/>
                                <a:gd name="connsiteX3" fmla="*/ 651820 w 8063452"/>
                                <a:gd name="connsiteY3" fmla="*/ 9531897 h 9531897"/>
                                <a:gd name="connsiteX4" fmla="*/ 316452 w 8063452"/>
                                <a:gd name="connsiteY4" fmla="*/ 0 h 9531897"/>
                                <a:gd name="connsiteX0" fmla="*/ 7411632 w 7411632"/>
                                <a:gd name="connsiteY0" fmla="*/ 0 h 9531897"/>
                                <a:gd name="connsiteX1" fmla="*/ 7411632 w 7411632"/>
                                <a:gd name="connsiteY1" fmla="*/ 9196529 h 9531897"/>
                                <a:gd name="connsiteX2" fmla="*/ 7076264 w 7411632"/>
                                <a:gd name="connsiteY2" fmla="*/ 9531897 h 9531897"/>
                                <a:gd name="connsiteX3" fmla="*/ 0 w 7411632"/>
                                <a:gd name="connsiteY3" fmla="*/ 9531897 h 9531897"/>
                                <a:gd name="connsiteX0" fmla="*/ 7411632 w 7411632"/>
                                <a:gd name="connsiteY0" fmla="*/ 0 h 9531897"/>
                                <a:gd name="connsiteX1" fmla="*/ 7408814 w 7411632"/>
                                <a:gd name="connsiteY1" fmla="*/ 8479855 h 9531897"/>
                                <a:gd name="connsiteX2" fmla="*/ 7411632 w 7411632"/>
                                <a:gd name="connsiteY2" fmla="*/ 9196529 h 9531897"/>
                                <a:gd name="connsiteX3" fmla="*/ 7076264 w 7411632"/>
                                <a:gd name="connsiteY3" fmla="*/ 9531897 h 9531897"/>
                                <a:gd name="connsiteX4" fmla="*/ 0 w 7411632"/>
                                <a:gd name="connsiteY4" fmla="*/ 9531897 h 9531897"/>
                                <a:gd name="connsiteX0" fmla="*/ 7408814 w 7411632"/>
                                <a:gd name="connsiteY0" fmla="*/ 0 h 1052042"/>
                                <a:gd name="connsiteX1" fmla="*/ 7411632 w 7411632"/>
                                <a:gd name="connsiteY1" fmla="*/ 716674 h 1052042"/>
                                <a:gd name="connsiteX2" fmla="*/ 7076264 w 7411632"/>
                                <a:gd name="connsiteY2" fmla="*/ 1052042 h 1052042"/>
                                <a:gd name="connsiteX3" fmla="*/ 0 w 7411632"/>
                                <a:gd name="connsiteY3" fmla="*/ 1052042 h 1052042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</a:cxnLst>
                              <a:rect l="l" t="t" r="r" b="b"/>
                              <a:pathLst>
                                <a:path w="7411632" h="1052042">
                                  <a:moveTo>
                                    <a:pt x="7408814" y="0"/>
                                  </a:moveTo>
                                  <a:cubicBezTo>
                                    <a:pt x="7409753" y="238891"/>
                                    <a:pt x="7410693" y="477783"/>
                                    <a:pt x="7411632" y="716674"/>
                                  </a:cubicBezTo>
                                  <a:cubicBezTo>
                                    <a:pt x="7411632" y="901893"/>
                                    <a:pt x="7261483" y="1052042"/>
                                    <a:pt x="7076264" y="1052042"/>
                                  </a:cubicBezTo>
                                  <a:lnTo>
                                    <a:pt x="0" y="1052042"/>
                                  </a:lnTo>
                                </a:path>
                              </a:pathLst>
                            </a:custGeom>
                            <a:noFill/>
                            <a:ln w="12700">
                              <a:solidFill>
                                <a:srgbClr val="C3004A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 w14:anchorId="0C9DD585">
                  <v:shape id="AutoShape 1" style="position:absolute;margin-left:-14pt;margin-top:8.7pt;width:583.65pt;height:82.75pt;rotation:-2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0866C33A">
                    <v:path o:connecttype="custom" o:connectlocs="7409537,0;7412355,715913;7076954,1050925;0,1050925" o:connectangles="0,0,0,0"/>
                    <w10:wrap anchorx="page" anchory="page"/>
                  </v:shape>
                </w:pict>
              </mc:Fallback>
            </mc:AlternateContent>
          </w:r>
          <w:r w:rsidRPr="0049758D" w:rsidR="0049758D">
            <w:rPr>
              <w:rFonts w:asciiTheme="minorHAnsi" w:hAnsiTheme="minorHAnsi"/>
              <w:noProof/>
              <w:lang w:eastAsia="nl-BE"/>
            </w:rPr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4E068D21" wp14:editId="6C610653">
                <wp:simplePos x="0" y="0"/>
                <wp:positionH relativeFrom="page">
                  <wp:posOffset>4517390</wp:posOffset>
                </wp:positionH>
                <wp:positionV relativeFrom="page">
                  <wp:posOffset>330200</wp:posOffset>
                </wp:positionV>
                <wp:extent cx="2311400" cy="568960"/>
                <wp:effectExtent l="0" t="0" r="0" b="2540"/>
                <wp:wrapNone/>
                <wp:docPr id="10" name="Afbeelding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O!_logo_rgb.BMP"/>
                        <pic:cNvPicPr/>
                      </pic:nvPicPr>
                      <pic:blipFill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11400" cy="5689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xmlns:wp14="http://schemas.microsoft.com/office/word/2010/wordml" w:rsidRPr="0049758D" w:rsidR="007B53AB" w:rsidP="00F07CD9" w:rsidRDefault="007B53AB" w14:paraId="45A6A303" wp14:textId="77777777">
          <w:pPr>
            <w:rPr>
              <w:rFonts w:cs="Arial" w:asciiTheme="minorHAnsi" w:hAnsiTheme="minorHAnsi"/>
            </w:rPr>
          </w:pPr>
          <w:r w:rsidRPr="0049758D">
            <w:rPr>
              <w:rFonts w:cs="Arial" w:asciiTheme="minorHAnsi" w:hAnsiTheme="minorHAnsi"/>
            </w:rPr>
            <w:t>Gemeenschappelijke preventiedienst</w:t>
          </w:r>
        </w:p>
        <w:p xmlns:wp14="http://schemas.microsoft.com/office/word/2010/wordml" w:rsidRPr="0049758D" w:rsidR="007B53AB" w:rsidP="00F1130F" w:rsidRDefault="007B53AB" w14:paraId="4E29D17F" wp14:textId="77777777">
          <w:pPr>
            <w:rPr>
              <w:rFonts w:cs="Arial" w:asciiTheme="minorHAnsi" w:hAnsiTheme="minorHAnsi"/>
              <w:b/>
            </w:rPr>
          </w:pPr>
          <w:r w:rsidRPr="0049758D">
            <w:rPr>
              <w:rFonts w:cs="Arial" w:asciiTheme="minorHAnsi" w:hAnsiTheme="minorHAnsi"/>
            </w:rPr>
            <w:t>Veiligheidsinstructiekaart</w:t>
          </w:r>
        </w:p>
        <w:p xmlns:wp14="http://schemas.microsoft.com/office/word/2010/wordml" w:rsidRPr="0049758D" w:rsidR="007B53AB" w:rsidP="00677F90" w:rsidRDefault="007B53AB" w14:paraId="672A6659" wp14:textId="77777777">
          <w:pPr>
            <w:rPr>
              <w:rFonts w:cs="Arial" w:asciiTheme="minorHAnsi" w:hAnsiTheme="minorHAnsi"/>
            </w:rPr>
          </w:pPr>
        </w:p>
        <w:p xmlns:wp14="http://schemas.microsoft.com/office/word/2010/wordml" w:rsidRPr="0049758D" w:rsidR="007B53AB" w:rsidP="00F1130F" w:rsidRDefault="007B53AB" w14:paraId="0A37501D" wp14:textId="77777777">
          <w:pPr>
            <w:tabs>
              <w:tab w:val="left" w:pos="8580"/>
            </w:tabs>
            <w:rPr>
              <w:rFonts w:cs="Arial" w:asciiTheme="minorHAnsi" w:hAnsiTheme="minorHAnsi"/>
            </w:rPr>
          </w:pPr>
          <w:r w:rsidRPr="0049758D">
            <w:rPr>
              <w:rFonts w:cs="Arial" w:asciiTheme="minorHAnsi" w:hAnsiTheme="minorHAnsi"/>
            </w:rPr>
            <w:tab/>
          </w:r>
        </w:p>
      </w:sdtContent>
    </w:sdt>
    <w:tbl>
      <w:tblPr>
        <w:tblW w:w="0" w:type="auto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50"/>
        <w:gridCol w:w="5220"/>
        <w:gridCol w:w="3247"/>
      </w:tblGrid>
      <w:tr xmlns:wp14="http://schemas.microsoft.com/office/word/2010/wordml" w:rsidRPr="0049758D" w:rsidR="007B53AB" w:rsidTr="00B20C67" w14:paraId="61D90BC6" wp14:textId="77777777">
        <w:trPr>
          <w:trHeight w:val="754" w:hRule="exact"/>
        </w:trPr>
        <w:tc>
          <w:tcPr>
            <w:tcW w:w="10417" w:type="dxa"/>
            <w:gridSpan w:val="3"/>
            <w:shd w:val="clear" w:color="auto" w:fill="C3004A"/>
            <w:vAlign w:val="center"/>
          </w:tcPr>
          <w:bookmarkStart w:name="_GoBack" w:displacedByCustomXml="next" w:id="0"/>
          <w:bookmarkEnd w:displacedByCustomXml="next" w:id="0"/>
          <w:sdt>
            <w:sdtPr>
              <w:rPr>
                <w:rFonts w:cs="Arial" w:asciiTheme="minorHAnsi" w:hAnsiTheme="minorHAnsi"/>
                <w:b/>
                <w:color w:val="FFFFFF"/>
                <w:sz w:val="20"/>
              </w:rPr>
              <w:id w:val="2041930037"/>
              <w:lock w:val="contentLocked"/>
              <w:placeholder>
                <w:docPart w:val="DefaultPlaceholder_1082065158"/>
              </w:placeholder>
              <w:group/>
            </w:sdtPr>
            <w:sdtEndPr>
              <w:rPr>
                <w:sz w:val="40"/>
                <w:szCs w:val="40"/>
              </w:rPr>
            </w:sdtEndPr>
            <w:sdtContent>
              <w:p w:rsidRPr="0049758D" w:rsidR="007B53AB" w:rsidP="00985DED" w:rsidRDefault="00B20C67" w14:paraId="43EB99E7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</w:pP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VEILIGHEIDSINSTRUCTIEKAART</w:t>
                </w:r>
                <w:r w:rsidR="006A1B44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–</w:t>
                </w:r>
                <w:r w:rsidRPr="0049758D" w:rsidR="007B53AB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A1</w:t>
                </w:r>
                <w:r w:rsidR="00F1147D"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>2</w:t>
                </w:r>
                <w:r>
                  <w:rPr>
                    <w:rFonts w:cs="Arial" w:asciiTheme="minorHAnsi" w:hAnsiTheme="minorHAnsi"/>
                    <w:b/>
                    <w:color w:val="FFFFFF"/>
                    <w:sz w:val="20"/>
                  </w:rPr>
                  <w:t xml:space="preserve"> </w:t>
                </w:r>
              </w:p>
              <w:p w:rsidRPr="0049758D" w:rsidR="007B53AB" w:rsidP="0052503F" w:rsidRDefault="00381288" w14:paraId="30733115" wp14:textId="77777777">
                <w:pPr>
                  <w:tabs>
                    <w:tab w:val="left" w:pos="1410"/>
                  </w:tabs>
                  <w:jc w:val="center"/>
                  <w:rPr>
                    <w:rFonts w:cs="Arial" w:asciiTheme="minorHAnsi" w:hAnsiTheme="minorHAnsi"/>
                    <w:b/>
                    <w:sz w:val="40"/>
                    <w:szCs w:val="40"/>
                  </w:rPr>
                </w:pPr>
                <w:r w:rsidRPr="0049758D">
                  <w:rPr>
                    <w:rFonts w:cs="Arial" w:asciiTheme="minorHAnsi" w:hAnsiTheme="minorHAnsi"/>
                    <w:b/>
                    <w:color w:val="FFFFFF"/>
                    <w:sz w:val="40"/>
                    <w:szCs w:val="40"/>
                  </w:rPr>
                  <w:t>Pneumatisch nagelpistool</w:t>
                </w:r>
              </w:p>
            </w:sdtContent>
          </w:sdt>
        </w:tc>
      </w:tr>
      <w:tr xmlns:wp14="http://schemas.microsoft.com/office/word/2010/wordml" w:rsidRPr="0049758D" w:rsidR="007B53AB" w:rsidTr="00B20C67" w14:paraId="36A2F395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07874864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5F03E5" w:rsidRDefault="007B53AB" w14:paraId="55EA19D6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Merk:</w:t>
                </w:r>
              </w:p>
            </w:sdtContent>
          </w:sdt>
        </w:tc>
        <w:tc>
          <w:tcPr>
            <w:tcW w:w="5220" w:type="dxa"/>
            <w:shd w:val="pct10" w:color="auto" w:fill="auto"/>
            <w:vAlign w:val="center"/>
          </w:tcPr>
          <w:p w:rsidRPr="0049758D" w:rsidR="007B53AB" w:rsidP="005F03E5" w:rsidRDefault="007B53AB" w14:paraId="5DAB6C7B" wp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47" w:type="dxa"/>
            <w:vMerge w:val="restart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21912376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="007B53AB" w:rsidP="0097683E" w:rsidRDefault="00EB15BE" w14:paraId="21867B2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>
                  <w:rPr>
                    <w:rFonts w:cs="Arial" w:asciiTheme="minorHAnsi" w:hAnsiTheme="minorHAnsi"/>
                    <w:b/>
                    <w:szCs w:val="22"/>
                  </w:rPr>
                  <w:t>F</w:t>
                </w:r>
                <w:r w:rsidRPr="0097683E" w:rsidR="00F52F38">
                  <w:rPr>
                    <w:rFonts w:cs="Arial" w:asciiTheme="minorHAnsi" w:hAnsiTheme="minorHAnsi"/>
                    <w:b/>
                    <w:szCs w:val="22"/>
                  </w:rPr>
                  <w:t>oto van de machine</w:t>
                </w:r>
                <w:r w:rsidRPr="0097683E" w:rsidR="001A6AE1">
                  <w:rPr>
                    <w:rFonts w:cs="Arial" w:asciiTheme="minorHAnsi" w:hAnsiTheme="minorHAnsi"/>
                    <w:b/>
                    <w:noProof/>
                    <w:szCs w:val="22"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6192" behindDoc="0" locked="0" layoutInCell="1" allowOverlap="1" wp14:anchorId="766D66B9" wp14:editId="5E0AB414">
                      <wp:simplePos x="0" y="0"/>
                      <wp:positionH relativeFrom="column">
                        <wp:posOffset>5112385</wp:posOffset>
                      </wp:positionH>
                      <wp:positionV relativeFrom="paragraph">
                        <wp:posOffset>1797685</wp:posOffset>
                      </wp:positionV>
                      <wp:extent cx="1533525" cy="984250"/>
                      <wp:effectExtent l="0" t="0" r="9525" b="6350"/>
                      <wp:wrapNone/>
                      <wp:docPr id="8" name="Afbeelding 1" descr="Metabo Boormachine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1" descr="Metabo Boormachine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grayscl/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533525" cy="98425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anchor>
                  </w:drawing>
                </w:r>
                <w:r w:rsidR="0097683E">
                  <w:rPr>
                    <w:rFonts w:cs="Arial" w:asciiTheme="minorHAnsi" w:hAnsiTheme="minorHAnsi"/>
                    <w:b/>
                    <w:szCs w:val="22"/>
                  </w:rPr>
                  <w:t>:</w:t>
                </w:r>
              </w:p>
            </w:sdtContent>
          </w:sdt>
          <w:p w:rsidR="0097683E" w:rsidP="0097683E" w:rsidRDefault="0097683E" w14:paraId="02EB378F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="0097683E" w:rsidP="0097683E" w:rsidRDefault="0097683E" w14:paraId="6A05A809" wp14:textId="77777777">
            <w:pPr>
              <w:rPr>
                <w:rFonts w:cs="Arial" w:asciiTheme="minorHAnsi" w:hAnsiTheme="minorHAnsi"/>
                <w:b/>
                <w:szCs w:val="22"/>
              </w:rPr>
            </w:pPr>
          </w:p>
          <w:p w:rsidRPr="0049758D" w:rsidR="0097683E" w:rsidP="0097683E" w:rsidRDefault="0097683E" w14:paraId="5A39BBE3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xmlns:wp14="http://schemas.microsoft.com/office/word/2010/wordml" w:rsidRPr="0049758D" w:rsidR="007B53AB" w:rsidTr="00B20C67" w14:paraId="25CD820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124407644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985DED" w:rsidRDefault="007B53AB" w14:paraId="14BBD63B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Type: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9758D" w:rsidR="007B53AB" w:rsidP="00694DD0" w:rsidRDefault="007B53AB" w14:paraId="41C8F396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49758D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49758D" w:rsidR="007B53AB" w:rsidTr="00B20C67" w14:paraId="17A3592E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641388667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5F03E5" w:rsidRDefault="007B53AB" w14:paraId="2E2CDB5A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Serienummer: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9758D" w:rsidR="007B53AB" w:rsidP="00694DD0" w:rsidRDefault="007B53AB" w14:paraId="0D0B940D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49758D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49758D" w:rsidR="007B53AB" w:rsidTr="00B20C67" w14:paraId="09B5A3B2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156540669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5F03E5" w:rsidRDefault="007B53AB" w14:paraId="4BDCE058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Afdeling: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9758D" w:rsidR="007B53AB" w:rsidP="00694DD0" w:rsidRDefault="007B53AB" w14:paraId="60061E4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49758D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49758D" w:rsidR="007B53AB" w:rsidTr="00B20C67" w14:paraId="042744F8" wp14:textId="77777777">
        <w:trPr>
          <w:trHeight w:val="397" w:hRule="exact"/>
        </w:trPr>
        <w:tc>
          <w:tcPr>
            <w:tcW w:w="1950" w:type="dxa"/>
            <w:vAlign w:val="center"/>
          </w:tcPr>
          <w:sdt>
            <w:sdtPr>
              <w:rPr>
                <w:rFonts w:cs="Arial" w:asciiTheme="minorHAnsi" w:hAnsiTheme="minorHAnsi"/>
                <w:b/>
                <w:szCs w:val="22"/>
              </w:rPr>
              <w:id w:val="-25459550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5F03E5" w:rsidRDefault="007B53AB" w14:paraId="40226980" wp14:textId="77777777">
                <w:pPr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Lokaal / locatie:</w:t>
                </w:r>
              </w:p>
            </w:sdtContent>
          </w:sdt>
        </w:tc>
        <w:tc>
          <w:tcPr>
            <w:tcW w:w="5220" w:type="dxa"/>
            <w:shd w:val="pct10" w:color="auto" w:fill="auto"/>
          </w:tcPr>
          <w:p w:rsidRPr="0049758D" w:rsidR="007B53AB" w:rsidP="00694DD0" w:rsidRDefault="007B53AB" w14:paraId="4B94D5A5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47" w:type="dxa"/>
            <w:vMerge/>
          </w:tcPr>
          <w:p w:rsidRPr="0049758D" w:rsidR="007B53AB" w:rsidP="00677F90" w:rsidRDefault="007B53AB" w14:paraId="3DEEC669" wp14:textId="77777777">
            <w:pPr>
              <w:rPr>
                <w:rFonts w:cs="Arial" w:asciiTheme="minorHAnsi" w:hAnsiTheme="minorHAnsi"/>
              </w:rPr>
            </w:pPr>
          </w:p>
        </w:tc>
      </w:tr>
      <w:sdt>
        <w:sdtPr>
          <w:rPr>
            <w:rFonts w:cs="Arial" w:asciiTheme="minorHAnsi" w:hAnsiTheme="minorHAnsi"/>
            <w:b/>
            <w:szCs w:val="22"/>
          </w:rPr>
          <w:id w:val="86279779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49758D" w:rsidR="007B53AB" w:rsidTr="00B20C67" w14:paraId="2E4EC8F3" wp14:textId="77777777">
            <w:tblPrEx>
              <w:tblCellMar>
                <w:left w:w="68" w:type="dxa"/>
                <w:right w:w="68" w:type="dxa"/>
              </w:tblCellMar>
            </w:tblPrEx>
            <w:tc>
              <w:tcPr>
                <w:tcW w:w="10417" w:type="dxa"/>
                <w:gridSpan w:val="3"/>
              </w:tcPr>
              <w:p w:rsidRPr="0049758D" w:rsidR="00B00F6F" w:rsidP="00B00F6F" w:rsidRDefault="00574298" w14:paraId="0DAAAB17" wp14:textId="77777777">
                <w:pPr>
                  <w:jc w:val="center"/>
                  <w:rPr>
                    <w:rFonts w:cs="Arial" w:asciiTheme="minorHAnsi" w:hAnsiTheme="minorHAnsi"/>
                    <w:b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Uitsluitend te gebruiken voor</w:t>
                </w:r>
                <w:r w:rsidRPr="0049758D" w:rsidR="00B00F6F">
                  <w:rPr>
                    <w:rFonts w:cs="Arial" w:asciiTheme="minorHAnsi" w:hAnsiTheme="minorHAnsi"/>
                    <w:b/>
                    <w:szCs w:val="22"/>
                  </w:rPr>
                  <w:t xml:space="preserve"> werkzaamheden die bepaald zijn in de gebruikershandleiding.</w:t>
                </w:r>
              </w:p>
              <w:p w:rsidRPr="0049758D" w:rsidR="007B53AB" w:rsidP="004A4E3C" w:rsidRDefault="00B00F6F" w14:paraId="7A951CDD" wp14:textId="77777777">
                <w:pPr>
                  <w:jc w:val="center"/>
                  <w:rPr>
                    <w:rFonts w:cs="Arial" w:asciiTheme="minorHAnsi" w:hAnsiTheme="minorHAnsi"/>
                    <w:szCs w:val="22"/>
                  </w:rPr>
                </w:pP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>Deze veiligheidsinstructiekaart is opgemaakt voor werknemer</w:t>
                </w:r>
                <w:r w:rsidRPr="0049758D" w:rsidR="004A4E3C">
                  <w:rPr>
                    <w:rFonts w:cs="Arial" w:asciiTheme="minorHAnsi" w:hAnsiTheme="minorHAnsi"/>
                    <w:b/>
                    <w:szCs w:val="22"/>
                  </w:rPr>
                  <w:t>s</w:t>
                </w:r>
                <w:r w:rsidRPr="0049758D">
                  <w:rPr>
                    <w:rFonts w:cs="Arial" w:asciiTheme="minorHAnsi" w:hAnsiTheme="minorHAnsi"/>
                    <w:b/>
                    <w:szCs w:val="22"/>
                  </w:rPr>
                  <w:t xml:space="preserve"> + gelijkgestelden. </w:t>
                </w:r>
              </w:p>
            </w:tc>
          </w:tr>
        </w:sdtContent>
      </w:sdt>
    </w:tbl>
    <w:sdt>
      <w:sdtPr>
        <w:rPr>
          <w:rFonts w:cs="Arial" w:asciiTheme="minorHAnsi" w:hAnsiTheme="minorHAnsi"/>
          <w:b/>
          <w:color w:val="FFFFFF"/>
          <w:sz w:val="32"/>
          <w:szCs w:val="32"/>
        </w:rPr>
        <w:id w:val="-1857186018"/>
        <w:lock w:val="contentLocked"/>
        <w:placeholder>
          <w:docPart w:val="DefaultPlaceholder_1082065158"/>
        </w:placeholder>
        <w:group/>
      </w:sdtPr>
      <w:sdtEndPr>
        <w:rPr>
          <w:b w:val="0"/>
          <w:color w:val="auto"/>
          <w:sz w:val="18"/>
          <w:szCs w:val="18"/>
        </w:rPr>
      </w:sdtEndPr>
      <w:sdtContent>
        <w:tbl>
          <w:tblPr>
            <w:tblW w:w="10417" w:type="dxa"/>
            <w:tblInd w:w="-72" w:type="dxa"/>
            <w:tbl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insideH w:val="single" w:color="auto" w:sz="4" w:space="0"/>
              <w:insideV w:val="single" w:color="auto" w:sz="4" w:space="0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2083"/>
            <w:gridCol w:w="2083"/>
            <w:gridCol w:w="2084"/>
            <w:gridCol w:w="2083"/>
            <w:gridCol w:w="2084"/>
          </w:tblGrid>
          <w:tr xmlns:wp14="http://schemas.microsoft.com/office/word/2010/wordml" w:rsidRPr="0049758D" w:rsidR="00574298" w:rsidTr="0097683E" w14:paraId="2C064148" wp14:textId="77777777">
            <w:trPr>
              <w:trHeight w:val="565" w:hRule="exact"/>
            </w:trPr>
            <w:tc>
              <w:tcPr>
                <w:tcW w:w="10417" w:type="dxa"/>
                <w:gridSpan w:val="5"/>
                <w:shd w:val="clear" w:color="auto" w:fill="C3004A"/>
              </w:tcPr>
              <w:p w:rsidRPr="0049758D" w:rsidR="00574298" w:rsidP="00606B92" w:rsidRDefault="00574298" w14:paraId="74495EB6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</w:pPr>
                <w:r w:rsidRPr="0049758D">
                  <w:rPr>
                    <w:rFonts w:cs="Arial" w:asciiTheme="minorHAnsi" w:hAnsiTheme="minorHAnsi"/>
                    <w:b/>
                    <w:color w:val="FFFFFF"/>
                    <w:sz w:val="32"/>
                    <w:szCs w:val="32"/>
                  </w:rPr>
                  <w:t>Toepasselijke pictogrammen</w:t>
                </w:r>
              </w:p>
            </w:tc>
          </w:tr>
          <w:tr xmlns:wp14="http://schemas.microsoft.com/office/word/2010/wordml" w:rsidRPr="0049758D" w:rsidR="00574298" w:rsidTr="00B20C67" w14:paraId="661E6691" wp14:textId="77777777">
            <w:trPr>
              <w:trHeight w:val="1073"/>
            </w:trPr>
            <w:tc>
              <w:tcPr>
                <w:tcW w:w="2083" w:type="dxa"/>
              </w:tcPr>
              <w:p w:rsidRPr="0049758D" w:rsidR="00574298" w:rsidP="00C23204" w:rsidRDefault="00574298" w14:paraId="2A96D602" wp14:textId="77777777">
                <w:pPr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7216" behindDoc="0" locked="0" layoutInCell="1" allowOverlap="1" wp14:anchorId="5DEF5FBE" wp14:editId="4338E659">
                      <wp:simplePos x="0" y="0"/>
                      <wp:positionH relativeFrom="column">
                        <wp:posOffset>270708</wp:posOffset>
                      </wp:positionH>
                      <wp:positionV relativeFrom="paragraph">
                        <wp:posOffset>15710</wp:posOffset>
                      </wp:positionV>
                      <wp:extent cx="718457" cy="609978"/>
                      <wp:effectExtent l="0" t="0" r="5715" b="0"/>
                      <wp:wrapNone/>
                      <wp:docPr id="7" name="Afbeelding 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30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18457" cy="609978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:rsidRPr="0049758D" w:rsidR="00574298" w:rsidP="00C23204" w:rsidRDefault="00574298" w14:paraId="3656B9AB" wp14:textId="77777777">
                <w:pPr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inline xmlns:wp14="http://schemas.microsoft.com/office/word/2010/wordprocessingDrawing" distT="0" distB="0" distL="0" distR="0" wp14:anchorId="78E9B481" wp14:editId="38BEA057">
                      <wp:extent cx="612000" cy="612000"/>
                      <wp:effectExtent l="0" t="0" r="0" b="0"/>
                      <wp:docPr id="2" name="Afbeelding 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084" w:type="dxa"/>
                <w:vAlign w:val="center"/>
              </w:tcPr>
              <w:p w:rsidRPr="0049758D" w:rsidR="00574298" w:rsidP="00381288" w:rsidRDefault="00574298" w14:paraId="67F0899B" wp14:textId="77777777">
                <w:pPr>
                  <w:ind w:right="249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9758D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8240" behindDoc="0" locked="0" layoutInCell="1" allowOverlap="1" wp14:anchorId="0419FD9B" wp14:editId="7422C82C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-12065</wp:posOffset>
                      </wp:positionV>
                      <wp:extent cx="612000" cy="612000"/>
                      <wp:effectExtent l="0" t="0" r="0" b="0"/>
                      <wp:wrapNone/>
                      <wp:docPr id="5" name="Afbeelding 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083" w:type="dxa"/>
                <w:vAlign w:val="center"/>
              </w:tcPr>
              <w:p w:rsidRPr="0049758D" w:rsidR="00574298" w:rsidP="0098437D" w:rsidRDefault="00574298" w14:paraId="6049DAD7" wp14:textId="77777777">
                <w:pPr>
                  <w:ind w:right="249"/>
                  <w:jc w:val="center"/>
                  <w:rPr>
                    <w:rFonts w:asciiTheme="minorHAnsi" w:hAnsiTheme="minorHAnsi"/>
                    <w:b/>
                    <w:noProof/>
                    <w:lang w:val="nl-BE" w:eastAsia="nl-BE"/>
                  </w:rPr>
                </w:pPr>
                <w:r w:rsidRPr="0049758D">
                  <w:rPr>
                    <w:rFonts w:asciiTheme="minorHAnsi" w:hAnsiTheme="minorHAnsi"/>
                    <w:b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59264" behindDoc="0" locked="0" layoutInCell="1" allowOverlap="1" wp14:anchorId="756627E8" wp14:editId="6B15ED15">
                      <wp:simplePos x="0" y="0"/>
                      <wp:positionH relativeFrom="column">
                        <wp:posOffset>248285</wp:posOffset>
                      </wp:positionH>
                      <wp:positionV relativeFrom="paragraph">
                        <wp:posOffset>-40005</wp:posOffset>
                      </wp:positionV>
                      <wp:extent cx="612000" cy="612000"/>
                      <wp:effectExtent l="0" t="0" r="0" b="0"/>
                      <wp:wrapNone/>
                      <wp:docPr id="1" name="Afbeelding 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fbeelding 2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2000" cy="612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w:r>
              </w:p>
            </w:tc>
            <w:tc>
              <w:tcPr>
                <w:tcW w:w="2084" w:type="dxa"/>
                <w:vAlign w:val="center"/>
              </w:tcPr>
              <w:p w:rsidRPr="0049758D" w:rsidR="00574298" w:rsidP="00C23204" w:rsidRDefault="00574298" w14:paraId="05B564D7" wp14:textId="77777777">
                <w:pPr>
                  <w:ind w:right="249"/>
                  <w:jc w:val="center"/>
                  <w:rPr>
                    <w:rFonts w:cs="Arial" w:asciiTheme="minorHAnsi" w:hAnsiTheme="minorHAnsi"/>
                    <w:b/>
                    <w:sz w:val="16"/>
                    <w:szCs w:val="16"/>
                  </w:rPr>
                </w:pPr>
                <w:r w:rsidRPr="0049758D">
                  <w:rPr>
                    <w:rFonts w:asciiTheme="minorHAnsi" w:hAnsiTheme="minorHAnsi"/>
                    <w:noProof/>
                    <w:lang w:val="nl-BE" w:eastAsia="nl-BE"/>
                  </w:rPr>
                  <w:drawing>
                    <wp:anchor xmlns:wp14="http://schemas.microsoft.com/office/word/2010/wordprocessingDrawing" distT="0" distB="0" distL="114300" distR="114300" simplePos="0" relativeHeight="251660288" behindDoc="0" locked="0" layoutInCell="1" allowOverlap="1" wp14:anchorId="43353DEF" wp14:editId="6C95C4AD">
                      <wp:simplePos x="0" y="0"/>
                      <wp:positionH relativeFrom="column">
                        <wp:posOffset>247015</wp:posOffset>
                      </wp:positionH>
                      <wp:positionV relativeFrom="paragraph">
                        <wp:posOffset>8890</wp:posOffset>
                      </wp:positionV>
                      <wp:extent cx="611505" cy="611505"/>
                      <wp:effectExtent l="0" t="0" r="0" b="0"/>
                      <wp:wrapNone/>
                      <wp:docPr id="3" name="Afbeelding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11505" cy="61150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  <w:tr xmlns:wp14="http://schemas.microsoft.com/office/word/2010/wordml" w:rsidRPr="0049758D" w:rsidR="00574298" w:rsidTr="00B20C67" w14:paraId="2E2B1196" wp14:textId="77777777">
            <w:trPr>
              <w:trHeight w:val="551"/>
            </w:trPr>
            <w:tc>
              <w:tcPr>
                <w:tcW w:w="2083" w:type="dxa"/>
                <w:vAlign w:val="center"/>
              </w:tcPr>
              <w:p w:rsidRPr="0049758D" w:rsidR="00574298" w:rsidP="00574298" w:rsidRDefault="00574298" w14:paraId="0C7C06B4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Lees de handleiding</w:t>
                </w:r>
              </w:p>
            </w:tc>
            <w:tc>
              <w:tcPr>
                <w:tcW w:w="2083" w:type="dxa"/>
                <w:vAlign w:val="center"/>
              </w:tcPr>
              <w:p w:rsidRPr="0049758D" w:rsidR="00574298" w:rsidP="007461B3" w:rsidRDefault="00574298" w14:paraId="1425D0F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Geschikte werkkledij</w:t>
                </w:r>
              </w:p>
            </w:tc>
            <w:tc>
              <w:tcPr>
                <w:tcW w:w="2084" w:type="dxa"/>
                <w:vAlign w:val="center"/>
              </w:tcPr>
              <w:p w:rsidRPr="0049758D" w:rsidR="00574298" w:rsidP="00381288" w:rsidRDefault="00574298" w14:paraId="3DBF6667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Gehoorbescherming</w:t>
                </w:r>
              </w:p>
            </w:tc>
            <w:tc>
              <w:tcPr>
                <w:tcW w:w="2083" w:type="dxa"/>
                <w:vAlign w:val="center"/>
              </w:tcPr>
              <w:p w:rsidRPr="0049758D" w:rsidR="00574298" w:rsidP="00122F09" w:rsidRDefault="00574298" w14:paraId="7FE890F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Veiligheidsbril met zijkappen</w:t>
                </w:r>
              </w:p>
            </w:tc>
            <w:tc>
              <w:tcPr>
                <w:tcW w:w="2084" w:type="dxa"/>
                <w:vAlign w:val="center"/>
              </w:tcPr>
              <w:p w:rsidRPr="0049758D" w:rsidR="00574298" w:rsidP="007461B3" w:rsidRDefault="00574298" w14:paraId="74CB1A89" wp14:textId="77777777">
                <w:pPr>
                  <w:jc w:val="center"/>
                  <w:rPr>
                    <w:rFonts w:cs="Arial" w:asciiTheme="minorHAnsi" w:hAnsiTheme="minorHAnsi"/>
                    <w:sz w:val="18"/>
                    <w:szCs w:val="18"/>
                  </w:rPr>
                </w:pPr>
                <w:r w:rsidRPr="0049758D">
                  <w:rPr>
                    <w:rFonts w:cs="Arial" w:asciiTheme="minorHAnsi" w:hAnsiTheme="minorHAnsi"/>
                    <w:sz w:val="18"/>
                    <w:szCs w:val="18"/>
                  </w:rPr>
                  <w:t>Handschoenen</w:t>
                </w:r>
              </w:p>
            </w:tc>
          </w:tr>
        </w:tbl>
      </w:sdtContent>
    </w:sdt>
    <w:tbl>
      <w:tblPr>
        <w:tblW w:w="10418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1539"/>
        <w:gridCol w:w="3600"/>
        <w:gridCol w:w="3420"/>
        <w:gridCol w:w="16"/>
      </w:tblGrid>
      <w:tr xmlns:wp14="http://schemas.microsoft.com/office/word/2010/wordml" w:rsidRPr="003E2AED" w:rsidR="00B20C67" w:rsidTr="00B20C67" w14:paraId="3AFD32EA" wp14:textId="77777777">
        <w:trPr>
          <w:trHeight w:val="421" w:hRule="exact"/>
        </w:trPr>
        <w:tc>
          <w:tcPr>
            <w:tcW w:w="10418" w:type="dxa"/>
            <w:gridSpan w:val="5"/>
            <w:vAlign w:val="center"/>
          </w:tcPr>
          <w:p w:rsidRPr="00396948" w:rsidR="00B20C67" w:rsidP="00AA03A3" w:rsidRDefault="00B20C67" w14:paraId="7DCEF9D9" wp14:textId="77777777">
            <w:pPr>
              <w:jc w:val="center"/>
              <w:rPr>
                <w:rFonts w:ascii="Arial Narrow" w:hAnsi="Arial Narrow" w:cs="Arial"/>
                <w:color w:val="FF0000"/>
                <w:sz w:val="28"/>
                <w:szCs w:val="28"/>
              </w:rPr>
            </w:pPr>
            <w:r>
              <w:rPr>
                <w:rFonts w:asciiTheme="minorHAnsi" w:hAnsiTheme="minorHAnsi"/>
                <w:sz w:val="16"/>
                <w:szCs w:val="16"/>
              </w:rPr>
              <w:tab/>
            </w:r>
            <w:r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mag enkel gebruikt worden onder permanent toezicht.</w:t>
            </w:r>
          </w:p>
          <w:p w:rsidRPr="003E2AED" w:rsidR="00B20C67" w:rsidP="00AA03A3" w:rsidRDefault="00B20C67" w14:paraId="45FB0818" wp14:textId="77777777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xmlns:wp14="http://schemas.microsoft.com/office/word/2010/wordml" w:rsidRPr="00396948" w:rsidR="00B20C67" w:rsidTr="00B20C67" w14:paraId="5E8A9BE2" wp14:textId="77777777">
        <w:trPr>
          <w:trHeight w:val="415" w:hRule="exact"/>
        </w:trPr>
        <w:tc>
          <w:tcPr>
            <w:tcW w:w="10418" w:type="dxa"/>
            <w:gridSpan w:val="5"/>
          </w:tcPr>
          <w:p w:rsidRPr="00396948" w:rsidR="00B20C67" w:rsidP="00AA03A3" w:rsidRDefault="00B20C67" w14:paraId="57948272" wp14:textId="77777777">
            <w:pPr>
              <w:jc w:val="center"/>
              <w:rPr>
                <w:rFonts w:ascii="Arial Narrow" w:hAnsi="Arial Narrow" w:cs="Arial"/>
                <w:color w:val="FF0000"/>
                <w:sz w:val="28"/>
                <w:szCs w:val="28"/>
              </w:rPr>
            </w:pPr>
            <w:r w:rsidRPr="005758F6"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 w:rsidRPr="005758F6"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r</w:t>
            </w:r>
            <w:r w:rsidRPr="00925F06">
              <w:rPr>
                <w:rFonts w:ascii="Arial Narrow" w:hAnsi="Arial Narrow" w:cs="Arial"/>
                <w:color w:val="FF0000"/>
                <w:sz w:val="28"/>
                <w:szCs w:val="28"/>
              </w:rPr>
              <w:t>ic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ht het toestel nooit op personen</w:t>
            </w:r>
          </w:p>
        </w:tc>
      </w:tr>
      <w:tr xmlns:wp14="http://schemas.microsoft.com/office/word/2010/wordml" w:rsidRPr="0043078F" w:rsidR="00B20C67" w:rsidTr="00B20C67" w14:paraId="6DEFECCA" wp14:textId="77777777">
        <w:trPr>
          <w:trHeight w:val="433" w:hRule="exact"/>
        </w:trPr>
        <w:tc>
          <w:tcPr>
            <w:tcW w:w="10418" w:type="dxa"/>
            <w:gridSpan w:val="5"/>
          </w:tcPr>
          <w:p w:rsidRPr="0043078F" w:rsidR="00B20C67" w:rsidP="00AA03A3" w:rsidRDefault="00B20C67" w14:paraId="29DDFB44" wp14:textId="77777777">
            <w:pPr>
              <w:jc w:val="center"/>
              <w:rPr>
                <w:rFonts w:ascii="Arial Narrow" w:hAnsi="Arial Narrow" w:cs="Arial"/>
                <w:b/>
                <w:color w:val="FF0000"/>
                <w:sz w:val="20"/>
              </w:rPr>
            </w:pPr>
            <w:r>
              <w:rPr>
                <w:rFonts w:ascii="Arial Narrow" w:hAnsi="Arial Narrow" w:cs="Arial"/>
                <w:b/>
                <w:color w:val="FF0000"/>
                <w:sz w:val="28"/>
                <w:szCs w:val="28"/>
              </w:rPr>
              <w:t>OPGELET</w:t>
            </w:r>
            <w:r>
              <w:rPr>
                <w:rFonts w:ascii="Arial Narrow" w:hAnsi="Arial Narrow" w:cs="Arial"/>
                <w:color w:val="FF0000"/>
                <w:sz w:val="24"/>
                <w:szCs w:val="24"/>
              </w:rPr>
              <w:t xml:space="preserve">: </w:t>
            </w:r>
            <w:r>
              <w:rPr>
                <w:rFonts w:ascii="Arial Narrow" w:hAnsi="Arial Narrow" w:cs="Arial"/>
                <w:color w:val="FF0000"/>
                <w:sz w:val="28"/>
                <w:szCs w:val="28"/>
              </w:rPr>
              <w:t>mag NIET gebruikt worden op ladders</w:t>
            </w:r>
          </w:p>
        </w:tc>
      </w:tr>
      <w:sdt>
        <w:sdtPr>
          <w:rPr>
            <w:rFonts w:cs="Arial" w:asciiTheme="minorHAnsi" w:hAnsiTheme="minorHAnsi"/>
            <w:b/>
            <w:color w:val="FFFFFF"/>
            <w:sz w:val="28"/>
            <w:szCs w:val="28"/>
          </w:rPr>
          <w:id w:val="919520850"/>
          <w:lock w:val="contentLocked"/>
          <w:placeholder>
            <w:docPart w:val="DefaultPlaceholder_1082065158"/>
          </w:placeholder>
          <w:group/>
        </w:sdtPr>
        <w:sdtEndPr/>
        <w:sdtContent>
          <w:tr xmlns:wp14="http://schemas.microsoft.com/office/word/2010/wordml" w:rsidRPr="0049758D" w:rsidR="007B53AB" w:rsidTr="00B20C67" w14:paraId="47EA770B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6" w:type="dxa"/>
              <w:trHeight w:val="454" w:hRule="exact"/>
            </w:trPr>
            <w:tc>
              <w:tcPr>
                <w:tcW w:w="10402" w:type="dxa"/>
                <w:gridSpan w:val="4"/>
                <w:shd w:val="clear" w:color="auto" w:fill="C3004A"/>
                <w:vAlign w:val="center"/>
              </w:tcPr>
              <w:p w:rsidRPr="0049758D" w:rsidR="007B53AB" w:rsidP="00EE4707" w:rsidRDefault="007B53AB" w14:paraId="50BCBE2B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9758D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Voorkomingsmaatregelen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805424774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49758D" w:rsidR="007B53AB" w:rsidTr="00B20C67" w14:paraId="7633A0CD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6" w:type="dxa"/>
            </w:trPr>
            <w:tc>
              <w:tcPr>
                <w:tcW w:w="1843" w:type="dxa"/>
                <w:vAlign w:val="center"/>
              </w:tcPr>
              <w:p w:rsidRPr="0049758D" w:rsidR="007B53AB" w:rsidP="00CA0EB0" w:rsidRDefault="007B53AB" w14:paraId="77EA6A95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Algemene</w:t>
                </w:r>
              </w:p>
              <w:p w:rsidRPr="0049758D" w:rsidR="007B53AB" w:rsidP="00B90B69" w:rsidRDefault="007B53AB" w14:paraId="3FBDF2BC" wp14:textId="77777777">
                <w:pPr>
                  <w:jc w:val="center"/>
                  <w:rPr>
                    <w:rFonts w:cs="Arial" w:asciiTheme="minorHAnsi" w:hAnsiTheme="minorHAnsi"/>
                    <w:b/>
                    <w:sz w:val="24"/>
                    <w:szCs w:val="24"/>
                  </w:rPr>
                </w:pP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 xml:space="preserve"> </w:t>
                </w:r>
                <w:r w:rsidR="00B20C6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</w:t>
                </w: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eiligheids</w:t>
                </w:r>
                <w:r w:rsidR="00B20C67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-</w:t>
                </w: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voorschriften</w:t>
                </w:r>
              </w:p>
            </w:tc>
            <w:tc>
              <w:tcPr>
                <w:tcW w:w="8559" w:type="dxa"/>
                <w:gridSpan w:val="3"/>
              </w:tcPr>
              <w:p w:rsidRPr="00F1147D" w:rsidR="00B90B69" w:rsidP="00B90B69" w:rsidRDefault="00FE261D" w14:paraId="0C2437ED" wp14:textId="77777777">
                <w:pPr>
                  <w:numPr>
                    <w:ilvl w:val="0"/>
                    <w:numId w:val="26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Toestel</w:t>
                </w:r>
                <w:r w:rsidRPr="0049758D" w:rsidR="00B90B69">
                  <w:rPr>
                    <w:rFonts w:cs="Arial" w:asciiTheme="minorHAnsi" w:hAnsiTheme="minorHAnsi"/>
                    <w:sz w:val="20"/>
                  </w:rPr>
                  <w:t xml:space="preserve"> uitsluitend te bedienen door 1 persoon met voldoende 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>opleiding en onder toezicht.</w:t>
                </w:r>
              </w:p>
              <w:p w:rsidRPr="00F1147D" w:rsidR="00B90B69" w:rsidP="00B90B69" w:rsidRDefault="00B90B69" w14:paraId="11E75F16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Lees aandachtig de handleiding en volg de door de leverancier aanbevolen veiligheids- en onderhoudsrichtlijnen.</w:t>
                </w:r>
              </w:p>
              <w:p w:rsidRPr="00F1147D" w:rsidR="00B90B69" w:rsidP="00B90B69" w:rsidRDefault="00B90B69" w14:paraId="3369D5D5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De handleiding en veiligheidsinstructiekaart vormen steeds één geheel.</w:t>
                </w:r>
              </w:p>
              <w:p w:rsidRPr="00F1147D" w:rsidR="00B90B69" w:rsidP="00B90B69" w:rsidRDefault="00122F09" w14:paraId="54436D49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Controleer v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 xml:space="preserve">oor elk gebruik </w:t>
                </w:r>
                <w:r w:rsidRPr="00F1147D" w:rsidR="0098437D">
                  <w:rPr>
                    <w:rFonts w:cs="Arial" w:asciiTheme="minorHAnsi" w:hAnsiTheme="minorHAnsi"/>
                    <w:sz w:val="20"/>
                  </w:rPr>
                  <w:t>het toestel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 xml:space="preserve"> op mogelijke zichtbare gebreken. Bij twijfel niet </w:t>
                </w:r>
                <w:r w:rsidRPr="00F1147D" w:rsidR="003074A5">
                  <w:rPr>
                    <w:rFonts w:cs="Arial" w:asciiTheme="minorHAnsi" w:hAnsiTheme="minorHAnsi"/>
                    <w:sz w:val="20"/>
                  </w:rPr>
                  <w:t>gebruiken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 xml:space="preserve"> en advies inwinnen</w:t>
                </w:r>
                <w:r w:rsidRPr="00F1147D" w:rsidR="009A20B9">
                  <w:rPr>
                    <w:rFonts w:cs="Arial" w:asciiTheme="minorHAnsi" w:hAnsiTheme="minorHAnsi"/>
                    <w:sz w:val="20"/>
                  </w:rPr>
                  <w:t xml:space="preserve"> bij </w:t>
                </w:r>
                <w:r w:rsidRPr="00F1147D">
                  <w:rPr>
                    <w:rFonts w:cs="Arial" w:asciiTheme="minorHAnsi" w:hAnsiTheme="minorHAnsi"/>
                    <w:sz w:val="20"/>
                  </w:rPr>
                  <w:t xml:space="preserve">een </w:t>
                </w:r>
                <w:r w:rsidRPr="00F1147D" w:rsidR="009A20B9">
                  <w:rPr>
                    <w:rFonts w:cs="Arial" w:asciiTheme="minorHAnsi" w:hAnsiTheme="minorHAnsi"/>
                    <w:sz w:val="20"/>
                  </w:rPr>
                  <w:t>bevoegd persoon</w:t>
                </w:r>
                <w:r w:rsidRPr="00F1147D" w:rsidR="00B90B69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1147D" w:rsidR="00B90B69" w:rsidP="00B90B69" w:rsidRDefault="00B90B69" w14:paraId="26B33BD3" wp14:textId="77777777">
                <w:pPr>
                  <w:numPr>
                    <w:ilvl w:val="0"/>
                    <w:numId w:val="25"/>
                  </w:numPr>
                  <w:rPr>
                    <w:rFonts w:cs="Arial"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Zorg voor een voldoende verlichte werkpost.</w:t>
                </w:r>
              </w:p>
              <w:p w:rsidRPr="00F1147D" w:rsidR="004D51F8" w:rsidP="00B90B69" w:rsidRDefault="00B90B69" w14:paraId="2F95B24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Draag geen loshangende kledij.</w:t>
                </w:r>
              </w:p>
              <w:p w:rsidRPr="00B20C67" w:rsidR="00F70548" w:rsidP="00B20C67" w:rsidRDefault="00970955" w14:paraId="15810690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Laat het nagelpistool nooit onbewaakt achter.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845012861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49758D" w:rsidR="007B53AB" w:rsidTr="00B20C67" w14:paraId="584A3274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6" w:type="dxa"/>
              <w:trHeight w:val="789"/>
            </w:trPr>
            <w:tc>
              <w:tcPr>
                <w:tcW w:w="1843" w:type="dxa"/>
                <w:vAlign w:val="center"/>
              </w:tcPr>
              <w:p w:rsidRPr="0049758D" w:rsidR="007B53AB" w:rsidP="00CA0EB0" w:rsidRDefault="007B53AB" w14:paraId="159DC049" wp14:textId="77777777">
                <w:pPr>
                  <w:jc w:val="center"/>
                  <w:rPr>
                    <w:rFonts w:cs="Arial" w:asciiTheme="minorHAnsi" w:hAnsiTheme="minorHAnsi"/>
                    <w:color w:val="101339"/>
                    <w:sz w:val="24"/>
                    <w:szCs w:val="24"/>
                  </w:rPr>
                </w:pP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Transport</w:t>
                </w:r>
              </w:p>
            </w:tc>
            <w:tc>
              <w:tcPr>
                <w:tcW w:w="8559" w:type="dxa"/>
                <w:gridSpan w:val="3"/>
              </w:tcPr>
              <w:p w:rsidRPr="0049758D" w:rsidR="0098437D" w:rsidP="00CA0EB0" w:rsidRDefault="00970955" w14:paraId="1D1FB053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asciiTheme="minorHAnsi" w:hAnsiTheme="minorHAnsi"/>
                    <w:sz w:val="20"/>
                  </w:rPr>
                  <w:t>Koppel de luchttoevoerslang af</w:t>
                </w:r>
                <w:r w:rsidRPr="0049758D" w:rsidR="0098437D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B20C67" w:rsidR="007B53AB" w:rsidP="00B20C67" w:rsidRDefault="00970955" w14:paraId="2D64FEEE" wp14:textId="77777777">
                <w:pPr>
                  <w:pStyle w:val="Lijstalinea"/>
                  <w:numPr>
                    <w:ilvl w:val="0"/>
                    <w:numId w:val="26"/>
                  </w:numPr>
                  <w:tabs>
                    <w:tab w:val="left" w:pos="4032"/>
                  </w:tabs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asciiTheme="minorHAnsi" w:hAnsiTheme="minorHAnsi"/>
                    <w:sz w:val="20"/>
                  </w:rPr>
                  <w:t>Berg het toestel in een geschikte kist op.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877268972"/>
          <w:lock w:val="contentLocked"/>
          <w:placeholder>
            <w:docPart w:val="DefaultPlaceholder_1082065158"/>
          </w:placeholder>
          <w:group/>
        </w:sdtPr>
        <w:sdtEndPr>
          <w:rPr>
            <w:rFonts w:cs="Times New Roman"/>
            <w:b w:val="0"/>
            <w:sz w:val="20"/>
            <w:szCs w:val="20"/>
          </w:rPr>
        </w:sdtEndPr>
        <w:sdtContent>
          <w:tr xmlns:wp14="http://schemas.microsoft.com/office/word/2010/wordml" w:rsidRPr="0049758D" w:rsidR="007B53AB" w:rsidTr="00B20C67" w14:paraId="5E100E9D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6" w:type="dxa"/>
              <w:trHeight w:val="553"/>
            </w:trPr>
            <w:tc>
              <w:tcPr>
                <w:tcW w:w="1843" w:type="dxa"/>
                <w:vAlign w:val="center"/>
              </w:tcPr>
              <w:p w:rsidRPr="0049758D" w:rsidR="007B53AB" w:rsidP="00CA0EB0" w:rsidRDefault="007B53AB" w14:paraId="2B2E5E52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49758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Vóór het gebruik</w:t>
                </w:r>
              </w:p>
            </w:tc>
            <w:tc>
              <w:tcPr>
                <w:tcW w:w="8559" w:type="dxa"/>
                <w:gridSpan w:val="3"/>
              </w:tcPr>
              <w:p w:rsidRPr="00F1147D" w:rsidR="001F3FBA" w:rsidP="001F3FBA" w:rsidRDefault="00970955" w14:paraId="20A222E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 xml:space="preserve">Regel de werkdruk zo af dat hij niet hoger is dan </w:t>
                </w:r>
                <w:r w:rsidRPr="00F1147D" w:rsidR="00122F09">
                  <w:rPr>
                    <w:rFonts w:cs="Arial" w:asciiTheme="minorHAnsi" w:hAnsiTheme="minorHAnsi"/>
                    <w:sz w:val="20"/>
                  </w:rPr>
                  <w:t>het toelaatbare maximum</w:t>
                </w:r>
                <w:r w:rsidRPr="00F1147D">
                  <w:rPr>
                    <w:rFonts w:cs="Arial" w:asciiTheme="minorHAnsi" w:hAnsiTheme="minorHAnsi"/>
                    <w:sz w:val="20"/>
                  </w:rPr>
                  <w:t>.</w:t>
                </w:r>
              </w:p>
              <w:p w:rsidRPr="00F1147D" w:rsidR="00574298" w:rsidP="001F3FBA" w:rsidRDefault="00574298" w14:paraId="2BF7811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Plaats de luchttoevoerleidingen zo</w:t>
                </w:r>
                <w:r w:rsidRPr="00F1147D" w:rsidR="00122F09">
                  <w:rPr>
                    <w:rFonts w:cs="Arial" w:asciiTheme="minorHAnsi" w:hAnsiTheme="minorHAnsi"/>
                    <w:sz w:val="20"/>
                  </w:rPr>
                  <w:t>,</w:t>
                </w:r>
                <w:r w:rsidRPr="00F1147D">
                  <w:rPr>
                    <w:rFonts w:cs="Arial" w:asciiTheme="minorHAnsi" w:hAnsiTheme="minorHAnsi"/>
                    <w:sz w:val="20"/>
                  </w:rPr>
                  <w:t xml:space="preserve"> dat ze geen bijkomend</w:t>
                </w:r>
              </w:p>
              <w:p w:rsidRPr="0049758D" w:rsidR="00970955" w:rsidP="00574298" w:rsidRDefault="00970955" w14:paraId="0AF19771" wp14:textId="77777777">
                <w:pPr>
                  <w:pStyle w:val="Lijstalinea"/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cs="Arial" w:asciiTheme="minorHAnsi" w:hAnsiTheme="minorHAnsi"/>
                    <w:sz w:val="20"/>
                  </w:rPr>
                  <w:t>val-</w:t>
                </w:r>
                <w:r w:rsidRPr="00F1147D" w:rsidR="00574298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  <w:r w:rsidRPr="00F1147D">
                  <w:rPr>
                    <w:rFonts w:cs="Arial" w:asciiTheme="minorHAnsi" w:hAnsiTheme="minorHAnsi"/>
                    <w:sz w:val="20"/>
                  </w:rPr>
                  <w:t>struikelgevaar opleveren.</w:t>
                </w:r>
                <w:r w:rsidRPr="0049758D">
                  <w:rPr>
                    <w:rFonts w:cs="Arial" w:asciiTheme="minorHAnsi" w:hAnsiTheme="minorHAnsi"/>
                    <w:sz w:val="20"/>
                  </w:rPr>
                  <w:t xml:space="preserve"> </w:t>
                </w:r>
              </w:p>
              <w:p w:rsidRPr="0049758D" w:rsidR="00970955" w:rsidP="001F3FBA" w:rsidRDefault="00970955" w14:paraId="40D8CA0A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Controleer of de nageldiepte overeenstemt met het te bewerken materiaal.</w:t>
                </w:r>
              </w:p>
              <w:p w:rsidRPr="0049758D" w:rsidR="000D397C" w:rsidP="00970955" w:rsidRDefault="00970955" w14:paraId="7B93EE5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Ga na of het te bewerken materiaal geschikt is om met een</w:t>
                </w:r>
                <w:r w:rsidR="00B20C67">
                  <w:rPr>
                    <w:rFonts w:cs="Arial" w:asciiTheme="minorHAnsi" w:hAnsiTheme="minorHAnsi"/>
                    <w:sz w:val="20"/>
                  </w:rPr>
                  <w:t xml:space="preserve"> nagelpistool bewerkt te worden.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105547640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1147D" w:rsidR="007B53AB" w:rsidTr="00B20C67" w14:paraId="680877E9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6" w:type="dxa"/>
              <w:trHeight w:val="536"/>
            </w:trPr>
            <w:tc>
              <w:tcPr>
                <w:tcW w:w="1843" w:type="dxa"/>
                <w:vAlign w:val="center"/>
              </w:tcPr>
              <w:p w:rsidRPr="00F1147D" w:rsidR="007B53AB" w:rsidP="00CA0EB0" w:rsidRDefault="007B53AB" w14:paraId="0322AA3E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1147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Tijdens het gebruik</w:t>
                </w:r>
              </w:p>
            </w:tc>
            <w:tc>
              <w:tcPr>
                <w:tcW w:w="8559" w:type="dxa"/>
                <w:gridSpan w:val="3"/>
              </w:tcPr>
              <w:p w:rsidRPr="00F1147D" w:rsidR="0063009B" w:rsidP="001F3FBA" w:rsidRDefault="0063009B" w14:paraId="5A1E16E9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Haal de trekker nooit over alvorens het pistool volledig op het te bewerken oppervlak rust.</w:t>
                </w:r>
              </w:p>
              <w:p w:rsidRPr="00F1147D" w:rsidR="001F3FBA" w:rsidP="001F3FBA" w:rsidRDefault="0063009B" w14:paraId="4DF5C61C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 xml:space="preserve">Kleine verplaatsingen van het toestel </w:t>
                </w:r>
                <w:r w:rsidRPr="00F1147D" w:rsidR="001A056D">
                  <w:rPr>
                    <w:rFonts w:asciiTheme="minorHAnsi" w:hAnsiTheme="minorHAnsi"/>
                    <w:sz w:val="20"/>
                  </w:rPr>
                  <w:t>moet je altijd doen</w:t>
                </w:r>
                <w:r w:rsidRPr="00F1147D">
                  <w:rPr>
                    <w:rFonts w:asciiTheme="minorHAnsi" w:hAnsiTheme="minorHAnsi"/>
                    <w:sz w:val="20"/>
                  </w:rPr>
                  <w:t xml:space="preserve"> met het pistool naar de grond gericht.</w:t>
                </w:r>
              </w:p>
              <w:p w:rsidRPr="00F1147D" w:rsidR="0063009B" w:rsidP="001F3FBA" w:rsidRDefault="0063009B" w14:paraId="0F0739CE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Draag het toestel nooit aan de persluchtleiding.</w:t>
                </w:r>
              </w:p>
              <w:p w:rsidRPr="00F1147D" w:rsidR="0063009B" w:rsidP="001F3FBA" w:rsidRDefault="001A056D" w14:paraId="68BE5F22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 xml:space="preserve">Neem </w:t>
                </w:r>
                <w:r w:rsidRPr="00F1147D" w:rsidR="0063009B">
                  <w:rPr>
                    <w:rFonts w:asciiTheme="minorHAnsi" w:hAnsiTheme="minorHAnsi"/>
                    <w:sz w:val="20"/>
                  </w:rPr>
                  <w:t>een stabiele werkhouding</w:t>
                </w:r>
                <w:r w:rsidRPr="00F1147D">
                  <w:rPr>
                    <w:rFonts w:asciiTheme="minorHAnsi" w:hAnsiTheme="minorHAnsi"/>
                    <w:sz w:val="20"/>
                  </w:rPr>
                  <w:t xml:space="preserve"> aan</w:t>
                </w:r>
                <w:r w:rsidRPr="00F1147D" w:rsidR="0063009B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B20C67" w:rsidR="00254022" w:rsidP="00B20C67" w:rsidRDefault="0063009B" w14:paraId="65B5C058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Plaats de handen verwijderd van de pistoolkop.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-525483632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F1147D" w:rsidR="007B53AB" w:rsidTr="00B20C67" w14:paraId="1C79FB96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6" w:type="dxa"/>
              <w:trHeight w:val="521"/>
            </w:trPr>
            <w:tc>
              <w:tcPr>
                <w:tcW w:w="1843" w:type="dxa"/>
                <w:vAlign w:val="center"/>
              </w:tcPr>
              <w:p w:rsidRPr="00F1147D" w:rsidR="007B53AB" w:rsidP="00CA0EB0" w:rsidRDefault="007B53AB" w14:paraId="7FF7BA5B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1147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Na het gebruik</w:t>
                </w:r>
              </w:p>
            </w:tc>
            <w:tc>
              <w:tcPr>
                <w:tcW w:w="8559" w:type="dxa"/>
                <w:gridSpan w:val="3"/>
              </w:tcPr>
              <w:p w:rsidRPr="00F1147D" w:rsidR="001F3FBA" w:rsidP="001F3FBA" w:rsidRDefault="00970955" w14:paraId="06863606" wp14:textId="77777777">
                <w:pPr>
                  <w:pStyle w:val="Lijstalinea"/>
                  <w:numPr>
                    <w:ilvl w:val="0"/>
                    <w:numId w:val="26"/>
                  </w:numPr>
                  <w:jc w:val="both"/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Richt het pistool naar de grond</w:t>
                </w:r>
                <w:r w:rsidRPr="00F1147D" w:rsidR="001F3FBA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F1147D" w:rsidR="00970955" w:rsidP="001F3FBA" w:rsidRDefault="00970955" w14:paraId="6EDE78F0" wp14:textId="77777777">
                <w:pPr>
                  <w:pStyle w:val="Lijstalinea"/>
                  <w:numPr>
                    <w:ilvl w:val="0"/>
                    <w:numId w:val="26"/>
                  </w:numPr>
                  <w:jc w:val="both"/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 xml:space="preserve">Schakel het </w:t>
                </w:r>
                <w:r w:rsidRPr="00F1147D" w:rsidR="001A056D">
                  <w:rPr>
                    <w:rFonts w:asciiTheme="minorHAnsi" w:hAnsiTheme="minorHAnsi"/>
                    <w:sz w:val="20"/>
                  </w:rPr>
                  <w:t xml:space="preserve">pistool </w:t>
                </w:r>
                <w:r w:rsidRPr="00F1147D">
                  <w:rPr>
                    <w:rFonts w:asciiTheme="minorHAnsi" w:hAnsiTheme="minorHAnsi"/>
                    <w:sz w:val="20"/>
                  </w:rPr>
                  <w:t xml:space="preserve">uit en leg </w:t>
                </w:r>
                <w:r w:rsidRPr="00F1147D" w:rsidR="001A056D">
                  <w:rPr>
                    <w:rFonts w:asciiTheme="minorHAnsi" w:hAnsiTheme="minorHAnsi"/>
                    <w:sz w:val="20"/>
                  </w:rPr>
                  <w:t xml:space="preserve">het </w:t>
                </w:r>
                <w:r w:rsidRPr="00F1147D">
                  <w:rPr>
                    <w:rFonts w:asciiTheme="minorHAnsi" w:hAnsiTheme="minorHAnsi"/>
                    <w:sz w:val="20"/>
                  </w:rPr>
                  <w:t>neer.</w:t>
                </w:r>
              </w:p>
              <w:p w:rsidRPr="00F1147D" w:rsidR="00970955" w:rsidP="001F3FBA" w:rsidRDefault="00970955" w14:paraId="5C6BFDB4" wp14:textId="77777777">
                <w:pPr>
                  <w:pStyle w:val="Lijstalinea"/>
                  <w:numPr>
                    <w:ilvl w:val="0"/>
                    <w:numId w:val="26"/>
                  </w:numPr>
                  <w:jc w:val="both"/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Sluit de luchttoevoer af en verwijder nadien de drukslang.</w:t>
                </w:r>
              </w:p>
              <w:p w:rsidRPr="00B20C67" w:rsidR="007B53AB" w:rsidP="00B20C67" w:rsidRDefault="001A056D" w14:paraId="4FBD09C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Ruim de w</w:t>
                </w:r>
                <w:r w:rsidRPr="00F1147D" w:rsidR="00254022">
                  <w:rPr>
                    <w:rFonts w:asciiTheme="minorHAnsi" w:hAnsiTheme="minorHAnsi"/>
                    <w:sz w:val="20"/>
                  </w:rPr>
                  <w:t>erkpost op.</w:t>
                </w:r>
              </w:p>
            </w:tc>
          </w:tr>
        </w:sdtContent>
      </w:sdt>
      <w:sdt>
        <w:sdtPr>
          <w:rPr>
            <w:rFonts w:cs="Arial" w:asciiTheme="minorHAnsi" w:hAnsiTheme="minorHAnsi"/>
            <w:b/>
            <w:sz w:val="24"/>
            <w:szCs w:val="24"/>
          </w:rPr>
          <w:id w:val="1712609210"/>
          <w:lock w:val="contentLocked"/>
          <w:placeholder>
            <w:docPart w:val="DefaultPlaceholder_1082065158"/>
          </w:placeholder>
          <w:group/>
        </w:sdtPr>
        <w:sdtEndPr>
          <w:rPr>
            <w:rFonts w:ascii="Arial" w:hAnsi="Arial" w:cs="Times New Roman"/>
            <w:b w:val="0"/>
            <w:sz w:val="22"/>
            <w:szCs w:val="20"/>
          </w:rPr>
        </w:sdtEndPr>
        <w:sdtContent>
          <w:tr xmlns:wp14="http://schemas.microsoft.com/office/word/2010/wordml" w:rsidRPr="0049758D" w:rsidR="007B53AB" w:rsidTr="00B20C67" w14:paraId="5F84ABDE" wp14:textId="77777777">
            <w:tblPrEx>
              <w:tblBorders>
                <w:top w:val="single" w:color="000000" w:sz="6" w:space="0"/>
                <w:left w:val="single" w:color="000000" w:sz="6" w:space="0"/>
                <w:bottom w:val="single" w:color="000000" w:sz="6" w:space="0"/>
                <w:right w:val="single" w:color="000000" w:sz="6" w:space="0"/>
                <w:insideH w:val="single" w:color="000000" w:sz="6" w:space="0"/>
                <w:insideV w:val="single" w:color="000000" w:sz="6" w:space="0"/>
              </w:tblBorders>
              <w:tblLook w:val="00A0" w:firstRow="1" w:lastRow="0" w:firstColumn="1" w:lastColumn="0" w:noHBand="0" w:noVBand="0"/>
            </w:tblPrEx>
            <w:trPr>
              <w:gridAfter w:val="1"/>
              <w:wAfter w:w="16" w:type="dxa"/>
              <w:trHeight w:val="644"/>
            </w:trPr>
            <w:tc>
              <w:tcPr>
                <w:tcW w:w="1843" w:type="dxa"/>
                <w:vAlign w:val="center"/>
              </w:tcPr>
              <w:p w:rsidRPr="00F1147D" w:rsidR="007B53AB" w:rsidP="000D397C" w:rsidRDefault="008E7DA7" w14:paraId="370EBC9A" wp14:textId="77777777">
                <w:pPr>
                  <w:jc w:val="center"/>
                  <w:rPr>
                    <w:rFonts w:asciiTheme="minorHAnsi" w:hAnsiTheme="minorHAnsi"/>
                    <w:color w:val="C3004A"/>
                    <w:sz w:val="24"/>
                    <w:szCs w:val="24"/>
                  </w:rPr>
                </w:pPr>
                <w:r w:rsidRPr="00F1147D">
                  <w:rPr>
                    <w:rFonts w:cs="Arial" w:asciiTheme="minorHAnsi" w:hAnsiTheme="minorHAnsi"/>
                    <w:b/>
                    <w:sz w:val="24"/>
                    <w:szCs w:val="24"/>
                  </w:rPr>
                  <w:t>Onderhoud en herstelling</w:t>
                </w:r>
              </w:p>
            </w:tc>
            <w:tc>
              <w:tcPr>
                <w:tcW w:w="8559" w:type="dxa"/>
                <w:gridSpan w:val="3"/>
              </w:tcPr>
              <w:p w:rsidRPr="00F1147D" w:rsidR="007B53AB" w:rsidP="003B47FA" w:rsidRDefault="007B53AB" w14:paraId="3FFB64C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Enkel uit te voeren door bevoegd personeel.</w:t>
                </w:r>
              </w:p>
              <w:p w:rsidRPr="00F1147D" w:rsidR="00BB1A34" w:rsidP="003B47FA" w:rsidRDefault="00970955" w14:paraId="53AF8D11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Koppel de luchttoevoerslang af</w:t>
                </w:r>
                <w:r w:rsidRPr="00F1147D" w:rsidR="001F3FBA">
                  <w:rPr>
                    <w:rFonts w:asciiTheme="minorHAnsi" w:hAnsiTheme="minorHAnsi"/>
                    <w:sz w:val="20"/>
                  </w:rPr>
                  <w:t xml:space="preserve"> voor</w:t>
                </w:r>
                <w:r w:rsidRPr="00F1147D" w:rsidR="001A056D">
                  <w:rPr>
                    <w:rFonts w:asciiTheme="minorHAnsi" w:hAnsiTheme="minorHAnsi"/>
                    <w:sz w:val="20"/>
                  </w:rPr>
                  <w:t xml:space="preserve"> je</w:t>
                </w:r>
                <w:r w:rsidRPr="00F1147D" w:rsidR="001F3FBA">
                  <w:rPr>
                    <w:rFonts w:asciiTheme="minorHAnsi" w:hAnsiTheme="minorHAnsi"/>
                    <w:sz w:val="20"/>
                  </w:rPr>
                  <w:t xml:space="preserve"> onderhoudswerken uit</w:t>
                </w:r>
                <w:r w:rsidRPr="00F1147D" w:rsidR="001A056D">
                  <w:rPr>
                    <w:rFonts w:asciiTheme="minorHAnsi" w:hAnsiTheme="minorHAnsi"/>
                    <w:sz w:val="20"/>
                  </w:rPr>
                  <w:t>voert</w:t>
                </w:r>
                <w:r w:rsidRPr="00F1147D" w:rsidR="001F3FBA">
                  <w:rPr>
                    <w:rFonts w:asciiTheme="minorHAnsi" w:hAnsiTheme="minorHAnsi"/>
                    <w:sz w:val="20"/>
                  </w:rPr>
                  <w:t>.</w:t>
                </w:r>
              </w:p>
              <w:p w:rsidRPr="00F1147D" w:rsidR="007B53AB" w:rsidP="003B47FA" w:rsidRDefault="007B53AB" w14:paraId="4D771AAD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Gebruik enkel de vervangonderdelen die door de fabrikant zijn voorgeschreven.</w:t>
                </w:r>
              </w:p>
              <w:p w:rsidRPr="00F1147D" w:rsidR="007B53AB" w:rsidP="003B47FA" w:rsidRDefault="007B53AB" w14:paraId="6BE1B04B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Gebruik NOOIT benzine of licht ontvlambare producten om de machine te onderhouden</w:t>
                </w:r>
                <w:r w:rsidRPr="00F1147D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1147D">
                  <w:rPr>
                    <w:rFonts w:asciiTheme="minorHAnsi" w:hAnsiTheme="minorHAnsi"/>
                    <w:sz w:val="20"/>
                  </w:rPr>
                  <w:t>/</w:t>
                </w:r>
                <w:r w:rsidRPr="00F1147D" w:rsidR="009B2F16">
                  <w:rPr>
                    <w:rFonts w:asciiTheme="minorHAnsi" w:hAnsiTheme="minorHAnsi"/>
                    <w:sz w:val="20"/>
                  </w:rPr>
                  <w:t xml:space="preserve"> </w:t>
                </w:r>
                <w:r w:rsidRPr="00F1147D">
                  <w:rPr>
                    <w:rFonts w:asciiTheme="minorHAnsi" w:hAnsiTheme="minorHAnsi"/>
                    <w:sz w:val="20"/>
                  </w:rPr>
                  <w:t>reinigen.</w:t>
                </w:r>
              </w:p>
              <w:p w:rsidRPr="00B20C67" w:rsidR="00574298" w:rsidP="00B20C67" w:rsidRDefault="00D712ED" w14:paraId="0DD998A3" wp14:textId="77777777">
                <w:pPr>
                  <w:pStyle w:val="Lijstalinea"/>
                  <w:numPr>
                    <w:ilvl w:val="0"/>
                    <w:numId w:val="26"/>
                  </w:numPr>
                  <w:rPr>
                    <w:rFonts w:asciiTheme="minorHAnsi" w:hAnsiTheme="minorHAnsi"/>
                    <w:sz w:val="20"/>
                  </w:rPr>
                </w:pPr>
                <w:r w:rsidRPr="00F1147D">
                  <w:rPr>
                    <w:rFonts w:asciiTheme="minorHAnsi" w:hAnsiTheme="minorHAnsi"/>
                    <w:sz w:val="20"/>
                  </w:rPr>
                  <w:t>Houd een r</w:t>
                </w:r>
                <w:r w:rsidRPr="00F1147D" w:rsidR="007B53AB">
                  <w:rPr>
                    <w:rFonts w:asciiTheme="minorHAnsi" w:hAnsiTheme="minorHAnsi"/>
                    <w:sz w:val="20"/>
                  </w:rPr>
                  <w:t>egister van onde</w:t>
                </w:r>
                <w:r w:rsidRPr="00F1147D" w:rsidR="00574298">
                  <w:rPr>
                    <w:rFonts w:asciiTheme="minorHAnsi" w:hAnsiTheme="minorHAnsi"/>
                    <w:sz w:val="20"/>
                  </w:rPr>
                  <w:t>rhoud en herstelling bij.</w:t>
                </w:r>
              </w:p>
            </w:tc>
          </w:tr>
        </w:sdtContent>
      </w:sdt>
      <w:tr xmlns:wp14="http://schemas.microsoft.com/office/word/2010/wordml" w:rsidRPr="0049758D" w:rsidR="007B53AB" w:rsidTr="00B20C67" w14:paraId="7AE615C8" wp14:textId="77777777">
        <w:trPr>
          <w:gridAfter w:val="1"/>
          <w:wAfter w:w="16" w:type="dxa"/>
          <w:trHeight w:val="413" w:hRule="exact"/>
        </w:trPr>
        <w:tc>
          <w:tcPr>
            <w:tcW w:w="10402" w:type="dxa"/>
            <w:gridSpan w:val="4"/>
            <w:shd w:val="clear" w:color="auto" w:fill="C3004A"/>
            <w:vAlign w:val="center"/>
          </w:tcPr>
          <w:sdt>
            <w:sdtPr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id w:val="-158468820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985DED" w:rsidRDefault="007B53AB" w14:paraId="483779A9" wp14:textId="77777777">
                <w:pPr>
                  <w:jc w:val="center"/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</w:pPr>
                <w:r w:rsidRPr="0049758D">
                  <w:rPr>
                    <w:rFonts w:cs="Arial" w:asciiTheme="minorHAnsi" w:hAnsiTheme="minorHAnsi"/>
                    <w:b/>
                    <w:color w:val="FFFFFF"/>
                    <w:sz w:val="28"/>
                    <w:szCs w:val="28"/>
                  </w:rPr>
                  <w:t>Visum</w:t>
                </w:r>
              </w:p>
            </w:sdtContent>
          </w:sdt>
        </w:tc>
      </w:tr>
      <w:tr xmlns:wp14="http://schemas.microsoft.com/office/word/2010/wordml" w:rsidRPr="0049758D" w:rsidR="007B53AB" w:rsidTr="00B20C67" w14:paraId="70FB3A61" wp14:textId="77777777">
        <w:trPr>
          <w:gridAfter w:val="1"/>
          <w:wAfter w:w="16" w:type="dxa"/>
          <w:trHeight w:val="1197" w:hRule="exact"/>
        </w:trPr>
        <w:tc>
          <w:tcPr>
            <w:tcW w:w="3382" w:type="dxa"/>
            <w:gridSpan w:val="2"/>
          </w:tcPr>
          <w:sdt>
            <w:sdtPr>
              <w:rPr>
                <w:rFonts w:cs="Arial" w:asciiTheme="minorHAnsi" w:hAnsiTheme="minorHAnsi"/>
                <w:sz w:val="20"/>
              </w:rPr>
              <w:id w:val="-587768045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77F90" w:rsidRDefault="007B53AB" w14:paraId="223C895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Hiërarchische lijn</w:t>
                </w:r>
              </w:p>
              <w:p w:rsidRPr="0049758D" w:rsidR="00697907" w:rsidP="00677F90" w:rsidRDefault="00697907" w14:paraId="1DB13E44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600" w:type="dxa"/>
          </w:tcPr>
          <w:sdt>
            <w:sdtPr>
              <w:rPr>
                <w:rFonts w:cs="Arial" w:asciiTheme="minorHAnsi" w:hAnsiTheme="minorHAnsi"/>
                <w:sz w:val="20"/>
              </w:rPr>
              <w:id w:val="-876461721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77F90" w:rsidRDefault="007B53AB" w14:paraId="42A0564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Preventieadviseur-</w:t>
                </w:r>
                <w:r w:rsidRPr="0049758D" w:rsidR="001F221A">
                  <w:rPr>
                    <w:rFonts w:cs="Arial" w:asciiTheme="minorHAnsi" w:hAnsiTheme="minorHAnsi"/>
                    <w:sz w:val="20"/>
                  </w:rPr>
                  <w:t>a</w:t>
                </w:r>
                <w:r w:rsidR="00B20C67">
                  <w:rPr>
                    <w:rFonts w:cs="Arial" w:asciiTheme="minorHAnsi" w:hAnsiTheme="minorHAnsi"/>
                    <w:sz w:val="20"/>
                  </w:rPr>
                  <w:t>rbeidsarts</w:t>
                </w:r>
              </w:p>
              <w:p w:rsidRPr="0049758D" w:rsidR="00697907" w:rsidP="00677F90" w:rsidRDefault="00697907" w14:paraId="0448C27D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  <w:tc>
          <w:tcPr>
            <w:tcW w:w="3420" w:type="dxa"/>
          </w:tcPr>
          <w:sdt>
            <w:sdtPr>
              <w:rPr>
                <w:rFonts w:cs="Arial" w:asciiTheme="minorHAnsi" w:hAnsiTheme="minorHAnsi"/>
                <w:sz w:val="20"/>
              </w:rPr>
              <w:id w:val="-1365130754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77F90" w:rsidRDefault="007B53AB" w14:paraId="0A4CC438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Preventieadviseur</w:t>
                </w:r>
              </w:p>
              <w:p w:rsidRPr="0049758D" w:rsidR="00697907" w:rsidP="00677F90" w:rsidRDefault="00697907" w14:paraId="5EB1138E" wp14:textId="77777777">
                <w:pPr>
                  <w:rPr>
                    <w:rFonts w:cs="Arial" w:asciiTheme="minorHAnsi" w:hAnsiTheme="minorHAnsi"/>
                    <w:sz w:val="20"/>
                  </w:rPr>
                </w:pPr>
                <w:r w:rsidRPr="0049758D">
                  <w:rPr>
                    <w:rFonts w:cs="Arial" w:asciiTheme="minorHAnsi" w:hAnsiTheme="minorHAnsi"/>
                    <w:sz w:val="20"/>
                  </w:rPr>
                  <w:t>Handtekening:</w:t>
                </w:r>
              </w:p>
            </w:sdtContent>
          </w:sdt>
        </w:tc>
      </w:tr>
      <w:tr xmlns:wp14="http://schemas.microsoft.com/office/word/2010/wordml" w:rsidRPr="0049758D" w:rsidR="007B53AB" w:rsidTr="00B20C67" w14:paraId="18140C6A" wp14:textId="77777777">
        <w:trPr>
          <w:gridAfter w:val="1"/>
          <w:wAfter w:w="16" w:type="dxa"/>
          <w:trHeight w:val="793" w:hRule="exact"/>
        </w:trPr>
        <w:tc>
          <w:tcPr>
            <w:tcW w:w="3382" w:type="dxa"/>
            <w:gridSpan w:val="2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928084939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94DD0" w:rsidRDefault="00697907" w14:paraId="1D1233A6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asciiTheme="minorHAnsi" w:hAnsiTheme="minorHAnsi"/>
                    <w:sz w:val="20"/>
                  </w:rPr>
                  <w:t>Naam</w:t>
                </w:r>
                <w:r w:rsidRPr="0049758D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9758D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  <w:p w:rsidRPr="0049758D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  <w:p w:rsidRPr="0049758D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05714858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94DD0" w:rsidRDefault="00697907" w14:paraId="381F6417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asciiTheme="minorHAnsi" w:hAnsiTheme="minorHAnsi"/>
                    <w:sz w:val="20"/>
                  </w:rPr>
                  <w:t>Naam</w:t>
                </w:r>
                <w:r w:rsidRPr="0049758D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9758D" w:rsidR="0034340B" w:rsidP="00694DD0" w:rsidRDefault="0034340B" w14:paraId="4101652C" wp14:textId="77777777">
            <w:pPr>
              <w:rPr>
                <w:rFonts w:asciiTheme="minorHAnsi" w:hAnsiTheme="minorHAnsi"/>
                <w:sz w:val="20"/>
              </w:rPr>
            </w:pPr>
          </w:p>
          <w:p w:rsidRPr="0049758D" w:rsidR="0034340B" w:rsidP="00694DD0" w:rsidRDefault="0034340B" w14:paraId="4B99056E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sdt>
            <w:sdtPr>
              <w:rPr>
                <w:rFonts w:asciiTheme="minorHAnsi" w:hAnsiTheme="minorHAnsi"/>
                <w:sz w:val="20"/>
              </w:rPr>
              <w:id w:val="1760016772"/>
              <w:lock w:val="contentLocked"/>
              <w:placeholder>
                <w:docPart w:val="DefaultPlaceholder_1082065158"/>
              </w:placeholder>
              <w:group/>
            </w:sdtPr>
            <w:sdtEndPr/>
            <w:sdtContent>
              <w:p w:rsidRPr="0049758D" w:rsidR="007B53AB" w:rsidP="00694DD0" w:rsidRDefault="00697907" w14:paraId="2BCFF643" wp14:textId="77777777">
                <w:pPr>
                  <w:rPr>
                    <w:rFonts w:asciiTheme="minorHAnsi" w:hAnsiTheme="minorHAnsi"/>
                    <w:sz w:val="20"/>
                  </w:rPr>
                </w:pPr>
                <w:r w:rsidRPr="0049758D">
                  <w:rPr>
                    <w:rFonts w:asciiTheme="minorHAnsi" w:hAnsiTheme="minorHAnsi"/>
                    <w:sz w:val="20"/>
                  </w:rPr>
                  <w:t>Naam</w:t>
                </w:r>
                <w:r w:rsidRPr="0049758D" w:rsidR="007B53AB">
                  <w:rPr>
                    <w:rFonts w:asciiTheme="minorHAnsi" w:hAnsiTheme="minorHAnsi"/>
                    <w:sz w:val="20"/>
                  </w:rPr>
                  <w:t>:</w:t>
                </w:r>
              </w:p>
            </w:sdtContent>
          </w:sdt>
          <w:p w:rsidRPr="0049758D" w:rsidR="0034340B" w:rsidP="00694DD0" w:rsidRDefault="0034340B" w14:paraId="1299C43A" wp14:textId="77777777">
            <w:pPr>
              <w:rPr>
                <w:rFonts w:asciiTheme="minorHAnsi" w:hAnsiTheme="minorHAnsi"/>
                <w:sz w:val="20"/>
              </w:rPr>
            </w:pPr>
          </w:p>
          <w:p w:rsidRPr="0049758D" w:rsidR="0034340B" w:rsidP="00694DD0" w:rsidRDefault="0034340B" w14:paraId="4DDBEF00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49758D" w:rsidR="007B53AB" w:rsidP="0034340B" w:rsidRDefault="007B53AB" w14:paraId="3461D779" wp14:textId="77777777">
      <w:pPr>
        <w:rPr>
          <w:rFonts w:asciiTheme="minorHAnsi" w:hAnsiTheme="minorHAnsi"/>
        </w:rPr>
      </w:pPr>
    </w:p>
    <w:sectPr w:rsidRPr="0049758D" w:rsidR="007B53AB" w:rsidSect="002C4FB0">
      <w:footerReference w:type="default" r:id="rId15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1859d4e306c3499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715EE8" w:rsidP="00F21695" w:rsidRDefault="00715EE8" w14:paraId="3CF2D8B6" wp14:textId="77777777">
      <w:r>
        <w:separator/>
      </w:r>
    </w:p>
  </w:endnote>
  <w:endnote w:type="continuationSeparator" w:id="0">
    <w:p xmlns:wp14="http://schemas.microsoft.com/office/word/2010/wordml" w:rsidR="00715EE8" w:rsidP="00F21695" w:rsidRDefault="00715EE8" w14:paraId="0FB78278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Pr="00B20C67" w:rsidR="008B3BD2" w:rsidRDefault="008B3BD2" w14:paraId="1EEB9EC3" wp14:textId="77777777">
    <w:pPr>
      <w:pStyle w:val="Voettekst"/>
      <w:jc w:val="right"/>
      <w:rPr>
        <w:rFonts w:cs="Arial" w:asciiTheme="minorHAnsi" w:hAnsiTheme="minorHAnsi"/>
        <w:sz w:val="18"/>
        <w:szCs w:val="18"/>
      </w:rPr>
    </w:pPr>
    <w:r w:rsidRPr="00B20C67">
      <w:rPr>
        <w:rFonts w:cs="Arial" w:asciiTheme="minorHAnsi" w:hAnsiTheme="minorHAnsi"/>
        <w:sz w:val="18"/>
        <w:szCs w:val="18"/>
      </w:rPr>
      <w:t>Pag.</w:t>
    </w:r>
    <w:r w:rsidRPr="00B20C67">
      <w:rPr>
        <w:rFonts w:cs="Arial" w:asciiTheme="minorHAnsi" w:hAnsiTheme="minorHAnsi"/>
        <w:sz w:val="18"/>
        <w:szCs w:val="18"/>
      </w:rPr>
      <w:fldChar w:fldCharType="begin"/>
    </w:r>
    <w:r w:rsidRPr="00B20C67">
      <w:rPr>
        <w:rFonts w:cs="Arial" w:asciiTheme="minorHAnsi" w:hAnsiTheme="minorHAnsi"/>
        <w:sz w:val="18"/>
        <w:szCs w:val="18"/>
      </w:rPr>
      <w:instrText>PAGE</w:instrText>
    </w:r>
    <w:r w:rsidRPr="00B20C67">
      <w:rPr>
        <w:rFonts w:cs="Arial" w:asciiTheme="minorHAnsi" w:hAnsiTheme="minorHAnsi"/>
        <w:sz w:val="18"/>
        <w:szCs w:val="18"/>
      </w:rPr>
      <w:fldChar w:fldCharType="separate"/>
    </w:r>
    <w:r w:rsidR="00B20C67">
      <w:rPr>
        <w:rFonts w:cs="Arial" w:asciiTheme="minorHAnsi" w:hAnsiTheme="minorHAnsi"/>
        <w:noProof/>
        <w:sz w:val="18"/>
        <w:szCs w:val="18"/>
      </w:rPr>
      <w:t>1</w:t>
    </w:r>
    <w:r w:rsidRPr="00B20C67">
      <w:rPr>
        <w:rFonts w:cs="Arial" w:asciiTheme="minorHAnsi" w:hAnsiTheme="minorHAnsi"/>
        <w:sz w:val="18"/>
        <w:szCs w:val="18"/>
      </w:rPr>
      <w:fldChar w:fldCharType="end"/>
    </w:r>
    <w:r w:rsidRPr="00B20C67">
      <w:rPr>
        <w:rFonts w:cs="Arial" w:asciiTheme="minorHAnsi" w:hAnsiTheme="minorHAnsi"/>
        <w:sz w:val="18"/>
        <w:szCs w:val="18"/>
      </w:rPr>
      <w:t xml:space="preserve"> van </w:t>
    </w:r>
    <w:r w:rsidRPr="00B20C67">
      <w:rPr>
        <w:rFonts w:cs="Arial" w:asciiTheme="minorHAnsi" w:hAnsiTheme="minorHAnsi"/>
        <w:sz w:val="18"/>
        <w:szCs w:val="18"/>
      </w:rPr>
      <w:fldChar w:fldCharType="begin"/>
    </w:r>
    <w:r w:rsidRPr="00B20C67">
      <w:rPr>
        <w:rFonts w:cs="Arial" w:asciiTheme="minorHAnsi" w:hAnsiTheme="minorHAnsi"/>
        <w:sz w:val="18"/>
        <w:szCs w:val="18"/>
      </w:rPr>
      <w:instrText>NUMPAGES</w:instrText>
    </w:r>
    <w:r w:rsidRPr="00B20C67">
      <w:rPr>
        <w:rFonts w:cs="Arial" w:asciiTheme="minorHAnsi" w:hAnsiTheme="minorHAnsi"/>
        <w:sz w:val="18"/>
        <w:szCs w:val="18"/>
      </w:rPr>
      <w:fldChar w:fldCharType="separate"/>
    </w:r>
    <w:r w:rsidR="00B20C67">
      <w:rPr>
        <w:rFonts w:cs="Arial" w:asciiTheme="minorHAnsi" w:hAnsiTheme="minorHAnsi"/>
        <w:noProof/>
        <w:sz w:val="18"/>
        <w:szCs w:val="18"/>
      </w:rPr>
      <w:t>2</w:t>
    </w:r>
    <w:r w:rsidRPr="00B20C67">
      <w:rPr>
        <w:rFonts w:cs="Arial" w:asciiTheme="minorHAnsi" w:hAnsiTheme="minorHAnsi"/>
        <w:sz w:val="18"/>
        <w:szCs w:val="18"/>
      </w:rPr>
      <w:fldChar w:fldCharType="end"/>
    </w:r>
  </w:p>
  <w:p xmlns:wp14="http://schemas.microsoft.com/office/word/2010/wordml" w:rsidRPr="00B3017E" w:rsidR="00B20C67" w:rsidRDefault="00B20C67" w14:paraId="46423461" wp14:textId="77777777">
    <w:pPr>
      <w:pStyle w:val="Voettekst"/>
      <w:jc w:val="right"/>
      <w:rPr>
        <w:rFonts w:cs="Arial"/>
        <w:sz w:val="18"/>
        <w:szCs w:val="18"/>
      </w:rPr>
    </w:pPr>
    <w:r w:rsidRPr="00B20C67">
      <w:rPr>
        <w:rFonts w:cs="Arial" w:asciiTheme="minorHAnsi" w:hAnsiTheme="minorHAnsi"/>
        <w:sz w:val="18"/>
        <w:szCs w:val="18"/>
      </w:rPr>
      <w:t>Versie 2020</w:t>
    </w:r>
  </w:p>
  <w:p xmlns:wp14="http://schemas.microsoft.com/office/word/2010/wordml" w:rsidRPr="00B3017E" w:rsidR="008B3BD2" w:rsidRDefault="008B3BD2" w14:paraId="34CE0A41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715EE8" w:rsidP="00F21695" w:rsidRDefault="00715EE8" w14:paraId="1FC39945" wp14:textId="77777777">
      <w:r>
        <w:separator/>
      </w:r>
    </w:p>
  </w:footnote>
  <w:footnote w:type="continuationSeparator" w:id="0">
    <w:p xmlns:wp14="http://schemas.microsoft.com/office/word/2010/wordml" w:rsidR="00715EE8" w:rsidP="00F21695" w:rsidRDefault="00715EE8" w14:paraId="0562CB0E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D9462E7" w:rsidTr="6D9462E7" w14:paraId="17C49D93">
      <w:trPr>
        <w:trHeight w:val="300"/>
      </w:trPr>
      <w:tc>
        <w:tcPr>
          <w:tcW w:w="3400" w:type="dxa"/>
          <w:tcMar/>
        </w:tcPr>
        <w:p w:rsidR="6D9462E7" w:rsidP="6D9462E7" w:rsidRDefault="6D9462E7" w14:paraId="67682A7E" w14:textId="6B28913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D9462E7" w:rsidP="6D9462E7" w:rsidRDefault="6D9462E7" w14:paraId="43A7830F" w14:textId="3173F6B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D9462E7" w:rsidP="6D9462E7" w:rsidRDefault="6D9462E7" w14:paraId="423FCA66" w14:textId="574EFBA9">
          <w:pPr>
            <w:pStyle w:val="Koptekst"/>
            <w:bidi w:val="0"/>
            <w:ind w:right="-115"/>
            <w:jc w:val="right"/>
          </w:pPr>
        </w:p>
      </w:tc>
    </w:tr>
  </w:tbl>
  <w:p w:rsidR="6D9462E7" w:rsidP="6D9462E7" w:rsidRDefault="6D9462E7" w14:paraId="3A9B011D" w14:textId="71998751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D806F6E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F916B79"/>
    <w:multiLevelType w:val="multilevel"/>
    <w:tmpl w:val="0413001D"/>
    <w:numStyleLink w:val="Opmaakprofiel1"/>
  </w:abstractNum>
  <w:abstractNum w:abstractNumId="24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5"/>
  </w:num>
  <w:num w:numId="20">
    <w:abstractNumId w:val="13"/>
  </w:num>
  <w:num w:numId="21">
    <w:abstractNumId w:val="24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6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26A14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7099"/>
    <w:rsid w:val="00122F09"/>
    <w:rsid w:val="00132A4A"/>
    <w:rsid w:val="00150C47"/>
    <w:rsid w:val="00162936"/>
    <w:rsid w:val="00186A83"/>
    <w:rsid w:val="001936D5"/>
    <w:rsid w:val="001A056D"/>
    <w:rsid w:val="001A6049"/>
    <w:rsid w:val="001A6AE1"/>
    <w:rsid w:val="001E06B7"/>
    <w:rsid w:val="001E382E"/>
    <w:rsid w:val="001F221A"/>
    <w:rsid w:val="001F3FBA"/>
    <w:rsid w:val="00223393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B3857"/>
    <w:rsid w:val="002B5107"/>
    <w:rsid w:val="002C4FB0"/>
    <w:rsid w:val="002E29C0"/>
    <w:rsid w:val="00300A43"/>
    <w:rsid w:val="00306DBF"/>
    <w:rsid w:val="003074A5"/>
    <w:rsid w:val="003155A6"/>
    <w:rsid w:val="0034340B"/>
    <w:rsid w:val="00352BD3"/>
    <w:rsid w:val="0037681E"/>
    <w:rsid w:val="00381288"/>
    <w:rsid w:val="003858D6"/>
    <w:rsid w:val="00387359"/>
    <w:rsid w:val="003B0E2B"/>
    <w:rsid w:val="003B47FA"/>
    <w:rsid w:val="003C1142"/>
    <w:rsid w:val="003D537D"/>
    <w:rsid w:val="003E2AED"/>
    <w:rsid w:val="003E31B5"/>
    <w:rsid w:val="0041544A"/>
    <w:rsid w:val="00446778"/>
    <w:rsid w:val="00492C42"/>
    <w:rsid w:val="00496884"/>
    <w:rsid w:val="0049758D"/>
    <w:rsid w:val="004A4E3C"/>
    <w:rsid w:val="004D51F8"/>
    <w:rsid w:val="005246C9"/>
    <w:rsid w:val="0052503F"/>
    <w:rsid w:val="0056566F"/>
    <w:rsid w:val="005711E4"/>
    <w:rsid w:val="005734E6"/>
    <w:rsid w:val="00574298"/>
    <w:rsid w:val="00584938"/>
    <w:rsid w:val="005B453E"/>
    <w:rsid w:val="005C0F11"/>
    <w:rsid w:val="005F03E5"/>
    <w:rsid w:val="00603503"/>
    <w:rsid w:val="00606B92"/>
    <w:rsid w:val="00625709"/>
    <w:rsid w:val="0062776E"/>
    <w:rsid w:val="0063009B"/>
    <w:rsid w:val="00635118"/>
    <w:rsid w:val="00635BCF"/>
    <w:rsid w:val="00677F90"/>
    <w:rsid w:val="006809EC"/>
    <w:rsid w:val="00694DD0"/>
    <w:rsid w:val="00697907"/>
    <w:rsid w:val="006A1B44"/>
    <w:rsid w:val="006B7CFC"/>
    <w:rsid w:val="006C160D"/>
    <w:rsid w:val="006C4987"/>
    <w:rsid w:val="006D2548"/>
    <w:rsid w:val="00715EE8"/>
    <w:rsid w:val="00731663"/>
    <w:rsid w:val="00740DD2"/>
    <w:rsid w:val="007461B3"/>
    <w:rsid w:val="007550E9"/>
    <w:rsid w:val="00761535"/>
    <w:rsid w:val="007763BA"/>
    <w:rsid w:val="00791332"/>
    <w:rsid w:val="007B53AB"/>
    <w:rsid w:val="007B7735"/>
    <w:rsid w:val="007D4B33"/>
    <w:rsid w:val="007E6ADD"/>
    <w:rsid w:val="00817BB5"/>
    <w:rsid w:val="00821A61"/>
    <w:rsid w:val="0082635C"/>
    <w:rsid w:val="00843056"/>
    <w:rsid w:val="00853DFB"/>
    <w:rsid w:val="008734BA"/>
    <w:rsid w:val="008B02E2"/>
    <w:rsid w:val="008B123B"/>
    <w:rsid w:val="008B3BD2"/>
    <w:rsid w:val="008B5FE1"/>
    <w:rsid w:val="008E7DA7"/>
    <w:rsid w:val="008F1DCD"/>
    <w:rsid w:val="00920868"/>
    <w:rsid w:val="00966E8E"/>
    <w:rsid w:val="00970955"/>
    <w:rsid w:val="0097683E"/>
    <w:rsid w:val="00977B20"/>
    <w:rsid w:val="00980DA7"/>
    <w:rsid w:val="0098437D"/>
    <w:rsid w:val="00985DED"/>
    <w:rsid w:val="009A20B9"/>
    <w:rsid w:val="009B2F16"/>
    <w:rsid w:val="009B3510"/>
    <w:rsid w:val="009C0D1F"/>
    <w:rsid w:val="009F313C"/>
    <w:rsid w:val="00A04C3D"/>
    <w:rsid w:val="00A25B29"/>
    <w:rsid w:val="00A3687B"/>
    <w:rsid w:val="00A5208F"/>
    <w:rsid w:val="00A612BD"/>
    <w:rsid w:val="00A6656A"/>
    <w:rsid w:val="00A93D09"/>
    <w:rsid w:val="00AC2593"/>
    <w:rsid w:val="00AC66BE"/>
    <w:rsid w:val="00AE63CE"/>
    <w:rsid w:val="00AF01D3"/>
    <w:rsid w:val="00B00F6F"/>
    <w:rsid w:val="00B12BDC"/>
    <w:rsid w:val="00B20C67"/>
    <w:rsid w:val="00B3017E"/>
    <w:rsid w:val="00B357E5"/>
    <w:rsid w:val="00B54444"/>
    <w:rsid w:val="00B740B4"/>
    <w:rsid w:val="00B90B69"/>
    <w:rsid w:val="00BB1A34"/>
    <w:rsid w:val="00BB1E30"/>
    <w:rsid w:val="00BC6CB1"/>
    <w:rsid w:val="00BD6DB9"/>
    <w:rsid w:val="00BF5C63"/>
    <w:rsid w:val="00C10100"/>
    <w:rsid w:val="00C23204"/>
    <w:rsid w:val="00C8666A"/>
    <w:rsid w:val="00CA0EB0"/>
    <w:rsid w:val="00CA6AD1"/>
    <w:rsid w:val="00CD0FB0"/>
    <w:rsid w:val="00CE2340"/>
    <w:rsid w:val="00CE392D"/>
    <w:rsid w:val="00D0223E"/>
    <w:rsid w:val="00D20485"/>
    <w:rsid w:val="00D26B1F"/>
    <w:rsid w:val="00D340B7"/>
    <w:rsid w:val="00D56C7A"/>
    <w:rsid w:val="00D615CB"/>
    <w:rsid w:val="00D63C50"/>
    <w:rsid w:val="00D6750D"/>
    <w:rsid w:val="00D712ED"/>
    <w:rsid w:val="00D72883"/>
    <w:rsid w:val="00D754AD"/>
    <w:rsid w:val="00D92046"/>
    <w:rsid w:val="00DA2D97"/>
    <w:rsid w:val="00DE16E0"/>
    <w:rsid w:val="00E0391E"/>
    <w:rsid w:val="00E04014"/>
    <w:rsid w:val="00E219F9"/>
    <w:rsid w:val="00E2537D"/>
    <w:rsid w:val="00E256B7"/>
    <w:rsid w:val="00E31583"/>
    <w:rsid w:val="00E36F14"/>
    <w:rsid w:val="00E5208C"/>
    <w:rsid w:val="00E57337"/>
    <w:rsid w:val="00E95C89"/>
    <w:rsid w:val="00EA35A7"/>
    <w:rsid w:val="00EB15BE"/>
    <w:rsid w:val="00EB5EA7"/>
    <w:rsid w:val="00ED295A"/>
    <w:rsid w:val="00ED5408"/>
    <w:rsid w:val="00EE4707"/>
    <w:rsid w:val="00F00D45"/>
    <w:rsid w:val="00F07CD9"/>
    <w:rsid w:val="00F1130F"/>
    <w:rsid w:val="00F1147D"/>
    <w:rsid w:val="00F1691D"/>
    <w:rsid w:val="00F21695"/>
    <w:rsid w:val="00F4363E"/>
    <w:rsid w:val="00F45630"/>
    <w:rsid w:val="00F52F38"/>
    <w:rsid w:val="00F70548"/>
    <w:rsid w:val="00F97ED9"/>
    <w:rsid w:val="00FA1E57"/>
    <w:rsid w:val="00FA48C5"/>
    <w:rsid w:val="00FE261D"/>
    <w:rsid w:val="6D94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F0A2CE"/>
  <w15:docId w15:val="{5E20DFAF-E0ED-40B2-A7DA-4738E8EACF1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Tekstvantijdelijkeaanduiding">
    <w:name w:val="Placeholder Text"/>
    <w:basedOn w:val="Standaardalinea-lettertype"/>
    <w:uiPriority w:val="99"/>
    <w:semiHidden/>
    <w:rsid w:val="008B3BD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ustomXml" Target="../customXml/item4.xml"/><Relationship Id="R1859d4e306c34998" Type="http://schemas.openxmlformats.org/officeDocument/2006/relationships/header" Target="header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wmf"/><Relationship Id="rId22" Type="http://schemas.openxmlformats.org/officeDocument/2006/relationships/customXml" Target="../customXml/item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09E2B1E5-6D1F-4D38-994E-5B7E9652447C}"/>
      </w:docPartPr>
      <w:docPartBody>
        <w:p xmlns:wp14="http://schemas.microsoft.com/office/word/2010/wordml" w:rsidR="00223393" w:rsidRDefault="00223393" w14:paraId="06820EF5" wp14:textId="77777777">
          <w:r w:rsidRPr="003A5EF0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markup="0" w:comments="0" w:insDel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393"/>
    <w:rsid w:val="00223393"/>
    <w:rsid w:val="00441E87"/>
    <w:rsid w:val="00B56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23393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GOPRO-1830562155-17382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https://gemeenschapsonderwijs.sharepoint.com/sites/prodoc/_layouts/15/DocIdRedir.aspx?ID=GOPRO-1830562155-17382</Url>
      <Description>GOPRO-1830562155-17382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04FBFC1-806B-4A3A-8463-FF1F9166E7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E938C45-1122-43ED-B6B6-D5C5CD38F1A2}"/>
</file>

<file path=customXml/itemProps3.xml><?xml version="1.0" encoding="utf-8"?>
<ds:datastoreItem xmlns:ds="http://schemas.openxmlformats.org/officeDocument/2006/customXml" ds:itemID="{CC2CBC40-BA1D-41F0-8037-339960788D1A}"/>
</file>

<file path=customXml/itemProps4.xml><?xml version="1.0" encoding="utf-8"?>
<ds:datastoreItem xmlns:ds="http://schemas.openxmlformats.org/officeDocument/2006/customXml" ds:itemID="{2D8FEA1B-F287-4920-8A1F-FF2295511133}"/>
</file>

<file path=customXml/itemProps5.xml><?xml version="1.0" encoding="utf-8"?>
<ds:datastoreItem xmlns:ds="http://schemas.openxmlformats.org/officeDocument/2006/customXml" ds:itemID="{562EAED3-4948-4ED6-A26C-D8939095142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Nagelpistool - pneumatisch</dc:title>
  <dc:creator>Luc</dc:creator>
  <cp:lastModifiedBy>bart Devos</cp:lastModifiedBy>
  <cp:revision>5</cp:revision>
  <cp:lastPrinted>2014-05-14T06:55:00Z</cp:lastPrinted>
  <dcterms:created xsi:type="dcterms:W3CDTF">2014-10-31T13:46:00Z</dcterms:created>
  <dcterms:modified xsi:type="dcterms:W3CDTF">2023-11-20T15:40:59Z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f6be1844-7d5e-47b6-991e-827e56cac07f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