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36087081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49758D" w:rsidR="0049758D" w:rsidP="0049758D" w:rsidRDefault="00625709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9504" behindDoc="1" locked="0" layoutInCell="1" allowOverlap="1" wp14:anchorId="5E790418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4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52EEC279">
                  <v:shape id="AutoShape 2" style="position:absolute;margin-left:-8.05pt;margin-top:14.4pt;width:583.95pt;height:76.8pt;rotation:-3;z-index:-2516469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61CFCB49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70528" behindDoc="1" locked="0" layoutInCell="1" allowOverlap="1" wp14:anchorId="1155EF20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6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108AA2F5">
                  <v:shape id="AutoShape 1" style="position:absolute;margin-left:-14pt;margin-top:8.7pt;width:583.65pt;height:82.75pt;rotation:-2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0AD7403E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49758D" w:rsidR="0049758D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4E068D21" wp14:editId="6C610653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49758D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49758D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49758D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49758D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49758D" w:rsidR="007B53AB" w:rsidP="00677F90" w:rsidRDefault="007B53AB" w14:paraId="672A6659" wp14:textId="77777777">
          <w:pPr>
            <w:rPr>
              <w:rFonts w:cs="Arial" w:asciiTheme="minorHAnsi" w:hAnsiTheme="minorHAnsi"/>
            </w:rPr>
          </w:pPr>
        </w:p>
        <w:p xmlns:wp14="http://schemas.microsoft.com/office/word/2010/wordml" w:rsidRPr="0049758D" w:rsidR="007B53AB" w:rsidP="00F1130F" w:rsidRDefault="007B53AB" w14:paraId="0A37501D" wp14:textId="77777777">
          <w:pPr>
            <w:tabs>
              <w:tab w:val="left" w:pos="8580"/>
            </w:tabs>
            <w:rPr>
              <w:rFonts w:cs="Arial" w:asciiTheme="minorHAnsi" w:hAnsiTheme="minorHAnsi"/>
            </w:rPr>
          </w:pPr>
          <w:r w:rsidRPr="0049758D">
            <w:rPr>
              <w:rFonts w:cs="Arial" w:asciiTheme="minorHAnsi" w:hAnsiTheme="minorHAnsi"/>
            </w:rPr>
            <w:tab/>
          </w:r>
        </w:p>
      </w:sdtContent>
    </w:sdt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49758D" w:rsidR="007B53AB" w:rsidTr="00B20C67" w14:paraId="70BCC059" wp14:textId="77777777">
        <w:trPr>
          <w:trHeight w:val="754" w:hRule="exact"/>
        </w:trPr>
        <w:tc>
          <w:tcPr>
            <w:tcW w:w="10417" w:type="dxa"/>
            <w:gridSpan w:val="3"/>
            <w:shd w:val="clear" w:color="auto" w:fill="C3004A"/>
            <w:vAlign w:val="center"/>
          </w:tcPr>
          <w:p w:rsidRPr="0049758D" w:rsidR="007B53AB" w:rsidP="00985DED" w:rsidRDefault="00B20C67" w14:paraId="43EB99E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</w:t>
            </w:r>
            <w:r w:rsidR="006A1B44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–</w:t>
            </w:r>
            <w:r w:rsidRPr="0049758D" w:rsidR="007B53AB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A1</w:t>
            </w:r>
            <w:r w:rsidR="00F1147D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  <w:r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</w:p>
          <w:p w:rsidRPr="0049758D" w:rsidR="007B53AB" w:rsidP="0052503F" w:rsidRDefault="00CD5FB4" w14:paraId="34E249AB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N</w:t>
            </w:r>
            <w:r w:rsidRPr="0049758D" w:rsidR="00381288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agelpistool</w:t>
            </w:r>
          </w:p>
        </w:tc>
      </w:tr>
      <w:tr xmlns:wp14="http://schemas.microsoft.com/office/word/2010/wordml" w:rsidRPr="0049758D" w:rsidR="007B53AB" w:rsidTr="00B20C67" w14:paraId="36A2F395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7874864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49758D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191237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97683E" w:rsidRDefault="00EB15BE" w14:paraId="21867B2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97683E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97683E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6192" behindDoc="0" locked="0" layoutInCell="1" allowOverlap="1" wp14:anchorId="766D66B9" wp14:editId="5E0AB414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97683E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97683E" w:rsidP="0097683E" w:rsidRDefault="0097683E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97683E" w:rsidP="0097683E" w:rsidRDefault="0097683E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49758D" w:rsidR="0097683E" w:rsidP="0097683E" w:rsidRDefault="0097683E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49758D" w:rsidR="007B53AB" w:rsidTr="00B20C67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2440764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9758D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49758D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49758D" w:rsidR="007B53AB" w:rsidTr="00B20C67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138866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9758D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49758D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49758D" w:rsidR="007B53AB" w:rsidTr="00B20C67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56540669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9758D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49758D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49758D" w:rsidR="007B53AB" w:rsidTr="00B20C67" w14:paraId="042744F8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25459550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9758D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49758D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6279779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49758D" w:rsidR="007B53AB" w:rsidTr="00B20C67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17" w:type="dxa"/>
                <w:gridSpan w:val="3"/>
              </w:tcPr>
              <w:p w:rsidRPr="0049758D" w:rsidR="00B00F6F" w:rsidP="00B00F6F" w:rsidRDefault="00574298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49758D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49758D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49758D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1857186018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17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083"/>
            <w:gridCol w:w="2083"/>
            <w:gridCol w:w="2084"/>
            <w:gridCol w:w="2083"/>
            <w:gridCol w:w="2084"/>
          </w:tblGrid>
          <w:tr xmlns:wp14="http://schemas.microsoft.com/office/word/2010/wordml" w:rsidRPr="0049758D" w:rsidR="00574298" w:rsidTr="0097683E" w14:paraId="2C064148" wp14:textId="77777777">
            <w:trPr>
              <w:trHeight w:val="565" w:hRule="exact"/>
            </w:trPr>
            <w:tc>
              <w:tcPr>
                <w:tcW w:w="10417" w:type="dxa"/>
                <w:gridSpan w:val="5"/>
                <w:shd w:val="clear" w:color="auto" w:fill="C3004A"/>
              </w:tcPr>
              <w:p w:rsidRPr="0049758D" w:rsidR="00574298" w:rsidP="00606B92" w:rsidRDefault="00574298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49758D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49758D" w:rsidR="00574298" w:rsidTr="00B20C67" w14:paraId="661E6691" wp14:textId="77777777">
            <w:trPr>
              <w:trHeight w:val="1073"/>
            </w:trPr>
            <w:tc>
              <w:tcPr>
                <w:tcW w:w="2083" w:type="dxa"/>
              </w:tcPr>
              <w:p w:rsidRPr="0049758D" w:rsidR="00574298" w:rsidP="00C23204" w:rsidRDefault="00574298" w14:paraId="2A96D602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7216" behindDoc="0" locked="0" layoutInCell="1" allowOverlap="1" wp14:anchorId="5DEF5FBE" wp14:editId="4338E659">
                      <wp:simplePos x="0" y="0"/>
                      <wp:positionH relativeFrom="column">
                        <wp:posOffset>270708</wp:posOffset>
                      </wp:positionH>
                      <wp:positionV relativeFrom="paragraph">
                        <wp:posOffset>15710</wp:posOffset>
                      </wp:positionV>
                      <wp:extent cx="718457" cy="609978"/>
                      <wp:effectExtent l="0" t="0" r="5715" b="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8457" cy="609978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:rsidRPr="0049758D" w:rsidR="00574298" w:rsidP="00C23204" w:rsidRDefault="00574298" w14:paraId="3656B9AB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8E9B481" wp14:editId="38BEA057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084" w:type="dxa"/>
                <w:vAlign w:val="center"/>
              </w:tcPr>
              <w:p w:rsidRPr="0049758D" w:rsidR="00574298" w:rsidP="00381288" w:rsidRDefault="00574298" w14:paraId="67F0899B" wp14:textId="77777777">
                <w:pPr>
                  <w:ind w:right="249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9758D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8240" behindDoc="0" locked="0" layoutInCell="1" allowOverlap="1" wp14:anchorId="0419FD9B" wp14:editId="7422C82C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-12065</wp:posOffset>
                      </wp:positionV>
                      <wp:extent cx="612000" cy="612000"/>
                      <wp:effectExtent l="0" t="0" r="0" b="0"/>
                      <wp:wrapNone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:rsidRPr="0049758D" w:rsidR="00574298" w:rsidP="0098437D" w:rsidRDefault="00574298" w14:paraId="6049DAD7" wp14:textId="77777777">
                <w:pPr>
                  <w:ind w:right="249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9758D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756627E8" wp14:editId="6B15ED15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-40005</wp:posOffset>
                      </wp:positionV>
                      <wp:extent cx="612000" cy="612000"/>
                      <wp:effectExtent l="0" t="0" r="0" b="0"/>
                      <wp:wrapNone/>
                      <wp:docPr id="1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084" w:type="dxa"/>
                <w:vAlign w:val="center"/>
              </w:tcPr>
              <w:p w:rsidRPr="0049758D" w:rsidR="00574298" w:rsidP="00C23204" w:rsidRDefault="00574298" w14:paraId="05B564D7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0288" behindDoc="0" locked="0" layoutInCell="1" allowOverlap="1" wp14:anchorId="43353DEF" wp14:editId="6C95C4AD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8890</wp:posOffset>
                      </wp:positionV>
                      <wp:extent cx="611505" cy="611505"/>
                      <wp:effectExtent l="0" t="0" r="0" b="0"/>
                      <wp:wrapNone/>
                      <wp:docPr id="3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  <w:tr xmlns:wp14="http://schemas.microsoft.com/office/word/2010/wordml" w:rsidRPr="0049758D" w:rsidR="00574298" w:rsidTr="00B20C67" w14:paraId="2E2B1196" wp14:textId="77777777">
            <w:trPr>
              <w:trHeight w:val="551"/>
            </w:trPr>
            <w:tc>
              <w:tcPr>
                <w:tcW w:w="2083" w:type="dxa"/>
                <w:vAlign w:val="center"/>
              </w:tcPr>
              <w:p w:rsidRPr="0049758D" w:rsidR="00574298" w:rsidP="00574298" w:rsidRDefault="00574298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2083" w:type="dxa"/>
                <w:vAlign w:val="center"/>
              </w:tcPr>
              <w:p w:rsidRPr="0049758D" w:rsidR="00574298" w:rsidP="007461B3" w:rsidRDefault="00574298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2084" w:type="dxa"/>
                <w:vAlign w:val="center"/>
              </w:tcPr>
              <w:p w:rsidRPr="0049758D" w:rsidR="00574298" w:rsidP="00381288" w:rsidRDefault="00574298" w14:paraId="3DBF666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Gehoorbescherming</w:t>
                </w:r>
              </w:p>
            </w:tc>
            <w:tc>
              <w:tcPr>
                <w:tcW w:w="2083" w:type="dxa"/>
                <w:vAlign w:val="center"/>
              </w:tcPr>
              <w:p w:rsidRPr="0049758D" w:rsidR="00574298" w:rsidP="00122F09" w:rsidRDefault="00574298" w14:paraId="7FE890F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Veiligheidsbril met zijkappen</w:t>
                </w:r>
              </w:p>
            </w:tc>
            <w:tc>
              <w:tcPr>
                <w:tcW w:w="2084" w:type="dxa"/>
                <w:vAlign w:val="center"/>
              </w:tcPr>
              <w:p w:rsidRPr="0049758D" w:rsidR="00574298" w:rsidP="007461B3" w:rsidRDefault="00574298" w14:paraId="74CB1A8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Handschoenen</w:t>
                </w:r>
              </w:p>
            </w:tc>
          </w:tr>
        </w:tbl>
      </w:sdtContent>
    </w:sdt>
    <w:tbl>
      <w:tblPr>
        <w:tblW w:w="1041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539"/>
        <w:gridCol w:w="3600"/>
        <w:gridCol w:w="3420"/>
        <w:gridCol w:w="16"/>
      </w:tblGrid>
      <w:tr xmlns:wp14="http://schemas.microsoft.com/office/word/2010/wordml" w:rsidRPr="003E2AED" w:rsidR="00B20C67" w:rsidTr="00B20C67" w14:paraId="3AFD32EA" wp14:textId="77777777">
        <w:trPr>
          <w:trHeight w:val="421" w:hRule="exact"/>
        </w:trPr>
        <w:tc>
          <w:tcPr>
            <w:tcW w:w="10418" w:type="dxa"/>
            <w:gridSpan w:val="5"/>
            <w:vAlign w:val="center"/>
          </w:tcPr>
          <w:p w:rsidRPr="00396948" w:rsidR="00B20C67" w:rsidP="00AA03A3" w:rsidRDefault="00B20C67" w14:paraId="7DCEF9D9" wp14:textId="77777777">
            <w:pPr>
              <w:jc w:val="center"/>
              <w:rPr>
                <w:rFonts w:ascii="Arial Narrow" w:hAnsi="Arial Narrow" w:cs="Arial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ab/>
            </w:r>
            <w:r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mag enkel gebruikt worden onder permanent toezicht.</w:t>
            </w:r>
          </w:p>
          <w:p w:rsidRPr="003E2AED" w:rsidR="00B20C67" w:rsidP="00AA03A3" w:rsidRDefault="00B20C67" w14:paraId="45FB081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xmlns:wp14="http://schemas.microsoft.com/office/word/2010/wordml" w:rsidRPr="00396948" w:rsidR="00B20C67" w:rsidTr="00B20C67" w14:paraId="5E8A9BE2" wp14:textId="77777777">
        <w:trPr>
          <w:trHeight w:val="415" w:hRule="exact"/>
        </w:trPr>
        <w:tc>
          <w:tcPr>
            <w:tcW w:w="10418" w:type="dxa"/>
            <w:gridSpan w:val="5"/>
          </w:tcPr>
          <w:p w:rsidRPr="00396948" w:rsidR="00B20C67" w:rsidP="00AA03A3" w:rsidRDefault="00B20C67" w14:paraId="57948272" wp14:textId="77777777">
            <w:pPr>
              <w:jc w:val="center"/>
              <w:rPr>
                <w:rFonts w:ascii="Arial Narrow" w:hAnsi="Arial Narrow" w:cs="Arial"/>
                <w:color w:val="FF0000"/>
                <w:sz w:val="28"/>
                <w:szCs w:val="28"/>
              </w:rPr>
            </w:pPr>
            <w:r w:rsidRPr="005758F6"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 w:rsidRPr="005758F6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r</w:t>
            </w:r>
            <w:r w:rsidRPr="00925F06">
              <w:rPr>
                <w:rFonts w:ascii="Arial Narrow" w:hAnsi="Arial Narrow" w:cs="Arial"/>
                <w:color w:val="FF0000"/>
                <w:sz w:val="28"/>
                <w:szCs w:val="28"/>
              </w:rPr>
              <w:t>ic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ht het toestel nooit op personen</w:t>
            </w:r>
          </w:p>
        </w:tc>
      </w:tr>
      <w:tr xmlns:wp14="http://schemas.microsoft.com/office/word/2010/wordml" w:rsidRPr="0043078F" w:rsidR="00B20C67" w:rsidTr="00B20C67" w14:paraId="6DEFECCA" wp14:textId="77777777">
        <w:trPr>
          <w:trHeight w:val="433" w:hRule="exact"/>
        </w:trPr>
        <w:tc>
          <w:tcPr>
            <w:tcW w:w="10418" w:type="dxa"/>
            <w:gridSpan w:val="5"/>
          </w:tcPr>
          <w:p w:rsidRPr="0043078F" w:rsidR="00B20C67" w:rsidP="00AA03A3" w:rsidRDefault="00B20C67" w14:paraId="29DDFB44" wp14:textId="77777777">
            <w:pPr>
              <w:jc w:val="center"/>
              <w:rPr>
                <w:rFonts w:ascii="Arial Narrow" w:hAnsi="Arial Narrow" w:cs="Arial"/>
                <w:b/>
                <w:color w:val="FF0000"/>
                <w:sz w:val="20"/>
              </w:rPr>
            </w:pPr>
            <w:r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mag NIET gebruikt worden op ladders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91952085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49758D" w:rsidR="007B53AB" w:rsidTr="00B20C67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6" w:type="dxa"/>
              <w:trHeight w:val="454" w:hRule="exact"/>
            </w:trPr>
            <w:tc>
              <w:tcPr>
                <w:tcW w:w="10402" w:type="dxa"/>
                <w:gridSpan w:val="4"/>
                <w:shd w:val="clear" w:color="auto" w:fill="C3004A"/>
                <w:vAlign w:val="center"/>
              </w:tcPr>
              <w:p w:rsidRPr="0049758D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9758D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80542477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49758D" w:rsidR="007B53AB" w:rsidTr="00B20C67" w14:paraId="7633A0CD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6" w:type="dxa"/>
            </w:trPr>
            <w:tc>
              <w:tcPr>
                <w:tcW w:w="1843" w:type="dxa"/>
                <w:vAlign w:val="center"/>
              </w:tcPr>
              <w:p w:rsidRPr="0049758D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49758D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B20C6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B20C6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559" w:type="dxa"/>
                <w:gridSpan w:val="3"/>
              </w:tcPr>
              <w:p w:rsidRPr="00F1147D" w:rsidR="00B90B69" w:rsidP="00B90B69" w:rsidRDefault="00FE261D" w14:paraId="0C2437ED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49758D" w:rsidR="00B90B69">
                  <w:rPr>
                    <w:rFonts w:cs="Arial" w:asciiTheme="minorHAnsi" w:hAnsiTheme="minorHAnsi"/>
                    <w:sz w:val="20"/>
                  </w:rPr>
                  <w:t xml:space="preserve"> uitsluitend te bedienen door 1 persoon met voldoende 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>opleiding en onder toezicht.</w:t>
                </w:r>
              </w:p>
              <w:p w:rsidRPr="00F1147D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F1147D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F1147D" w:rsidR="00B90B69" w:rsidP="00B90B69" w:rsidRDefault="00122F09" w14:paraId="54436D4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F1147D" w:rsidR="0098437D">
                  <w:rPr>
                    <w:rFonts w:cs="Arial" w:asciiTheme="minorHAnsi" w:hAnsiTheme="minorHAnsi"/>
                    <w:sz w:val="20"/>
                  </w:rPr>
                  <w:t>het toestel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niet </w:t>
                </w:r>
                <w:r w:rsidRPr="00F1147D" w:rsidR="003074A5">
                  <w:rPr>
                    <w:rFonts w:cs="Arial" w:asciiTheme="minorHAnsi" w:hAnsiTheme="minorHAnsi"/>
                    <w:sz w:val="20"/>
                  </w:rPr>
                  <w:t>gebruiken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 xml:space="preserve"> en advies inwinnen</w:t>
                </w:r>
                <w:r w:rsidRPr="00F1147D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F1147D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F1147D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1147D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F1147D" w:rsidR="004D51F8" w:rsidP="00B90B69" w:rsidRDefault="00B90B69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  <w:p w:rsidRPr="00B20C67" w:rsidR="00F70548" w:rsidP="00B20C67" w:rsidRDefault="00970955" w14:paraId="1581069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Laat het nagelpistool nooit onbewaakt achter.</w:t>
                </w:r>
              </w:p>
            </w:tc>
          </w:tr>
        </w:sdtContent>
      </w:sdt>
      <w:tr xmlns:wp14="http://schemas.microsoft.com/office/word/2010/wordml" w:rsidRPr="0049758D" w:rsidR="007B53AB" w:rsidTr="00B20C67" w14:paraId="407EF181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1"/>
          <w:wAfter w:w="16" w:type="dxa"/>
          <w:trHeight w:val="789"/>
        </w:trPr>
        <w:tc>
          <w:tcPr>
            <w:tcW w:w="1843" w:type="dxa"/>
            <w:vAlign w:val="center"/>
          </w:tcPr>
          <w:p w:rsidRPr="0049758D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49758D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559" w:type="dxa"/>
            <w:gridSpan w:val="3"/>
          </w:tcPr>
          <w:p w:rsidRPr="0049758D" w:rsidR="0098437D" w:rsidP="00CA0EB0" w:rsidRDefault="00CD5FB4" w14:paraId="49E133F7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Ontkoppel de elektriciteitskabels</w:t>
            </w:r>
            <w:r w:rsidRPr="0049758D" w:rsidR="0098437D">
              <w:rPr>
                <w:rFonts w:asciiTheme="minorHAnsi" w:hAnsiTheme="minorHAnsi"/>
                <w:sz w:val="20"/>
              </w:rPr>
              <w:t>.</w:t>
            </w:r>
          </w:p>
          <w:p w:rsidRPr="00B20C67" w:rsidR="007B53AB" w:rsidP="00B20C67" w:rsidRDefault="00970955" w14:paraId="2D64FEE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49758D">
              <w:rPr>
                <w:rFonts w:asciiTheme="minorHAnsi" w:hAnsiTheme="minorHAnsi"/>
                <w:sz w:val="20"/>
              </w:rPr>
              <w:t>Berg het toestel in een geschikte kist op.</w:t>
            </w:r>
          </w:p>
        </w:tc>
      </w:tr>
      <w:tr xmlns:wp14="http://schemas.microsoft.com/office/word/2010/wordml" w:rsidRPr="0049758D" w:rsidR="007B53AB" w:rsidTr="00B20C67" w14:paraId="0BC16084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1"/>
          <w:wAfter w:w="16" w:type="dxa"/>
          <w:trHeight w:val="553"/>
        </w:trPr>
        <w:tc>
          <w:tcPr>
            <w:tcW w:w="1843" w:type="dxa"/>
            <w:vAlign w:val="center"/>
          </w:tcPr>
          <w:p w:rsidRPr="0049758D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9758D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559" w:type="dxa"/>
            <w:gridSpan w:val="3"/>
          </w:tcPr>
          <w:p w:rsidRPr="00CD5FB4" w:rsidR="00970955" w:rsidP="008247FC" w:rsidRDefault="00574298" w14:paraId="7EE70AD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D5FB4">
              <w:rPr>
                <w:rFonts w:cs="Arial" w:asciiTheme="minorHAnsi" w:hAnsiTheme="minorHAnsi"/>
                <w:sz w:val="20"/>
              </w:rPr>
              <w:t xml:space="preserve">Plaats </w:t>
            </w:r>
            <w:r w:rsidRPr="00CD5FB4" w:rsidR="00CD5FB4">
              <w:rPr>
                <w:rFonts w:cs="Arial" w:asciiTheme="minorHAnsi" w:hAnsiTheme="minorHAnsi"/>
                <w:sz w:val="20"/>
              </w:rPr>
              <w:t>de verlengkabels</w:t>
            </w:r>
            <w:r w:rsidRPr="00CD5FB4">
              <w:rPr>
                <w:rFonts w:cs="Arial" w:asciiTheme="minorHAnsi" w:hAnsiTheme="minorHAnsi"/>
                <w:sz w:val="20"/>
              </w:rPr>
              <w:t xml:space="preserve"> zo</w:t>
            </w:r>
            <w:r w:rsidRPr="00CD5FB4" w:rsidR="00122F09">
              <w:rPr>
                <w:rFonts w:cs="Arial" w:asciiTheme="minorHAnsi" w:hAnsiTheme="minorHAnsi"/>
                <w:sz w:val="20"/>
              </w:rPr>
              <w:t>,</w:t>
            </w:r>
            <w:r w:rsidRPr="00CD5FB4">
              <w:rPr>
                <w:rFonts w:cs="Arial" w:asciiTheme="minorHAnsi" w:hAnsiTheme="minorHAnsi"/>
                <w:sz w:val="20"/>
              </w:rPr>
              <w:t xml:space="preserve"> dat ze geen bijkomend</w:t>
            </w:r>
            <w:r w:rsidR="00CD5FB4">
              <w:rPr>
                <w:rFonts w:cs="Arial" w:asciiTheme="minorHAnsi" w:hAnsiTheme="minorHAnsi"/>
                <w:sz w:val="20"/>
              </w:rPr>
              <w:t xml:space="preserve"> </w:t>
            </w:r>
            <w:r w:rsidRPr="00CD5FB4" w:rsidR="00970955">
              <w:rPr>
                <w:rFonts w:cs="Arial" w:asciiTheme="minorHAnsi" w:hAnsiTheme="minorHAnsi"/>
                <w:sz w:val="20"/>
              </w:rPr>
              <w:t>val-</w:t>
            </w:r>
            <w:r w:rsidRPr="00CD5FB4">
              <w:rPr>
                <w:rFonts w:cs="Arial" w:asciiTheme="minorHAnsi" w:hAnsiTheme="minorHAnsi"/>
                <w:sz w:val="20"/>
              </w:rPr>
              <w:t xml:space="preserve"> </w:t>
            </w:r>
            <w:r w:rsidRPr="00CD5FB4" w:rsidR="00970955">
              <w:rPr>
                <w:rFonts w:cs="Arial" w:asciiTheme="minorHAnsi" w:hAnsiTheme="minorHAnsi"/>
                <w:sz w:val="20"/>
              </w:rPr>
              <w:t xml:space="preserve">struikelgevaar opleveren. </w:t>
            </w:r>
          </w:p>
          <w:p w:rsidRPr="0049758D" w:rsidR="00970955" w:rsidP="001F3FBA" w:rsidRDefault="00970955" w14:paraId="40D8CA0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9758D">
              <w:rPr>
                <w:rFonts w:cs="Arial" w:asciiTheme="minorHAnsi" w:hAnsiTheme="minorHAnsi"/>
                <w:sz w:val="20"/>
              </w:rPr>
              <w:t>Controleer of de nageldiepte overeenstemt met het te bewerken materiaal.</w:t>
            </w:r>
          </w:p>
          <w:p w:rsidRPr="0049758D" w:rsidR="000D397C" w:rsidP="00970955" w:rsidRDefault="00970955" w14:paraId="7B93EE5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9758D">
              <w:rPr>
                <w:rFonts w:cs="Arial" w:asciiTheme="minorHAnsi" w:hAnsiTheme="minorHAnsi"/>
                <w:sz w:val="20"/>
              </w:rPr>
              <w:t>Ga na of het te bewerken materiaal geschikt is om met een</w:t>
            </w:r>
            <w:r w:rsidR="00B20C67">
              <w:rPr>
                <w:rFonts w:cs="Arial" w:asciiTheme="minorHAnsi" w:hAnsiTheme="minorHAnsi"/>
                <w:sz w:val="20"/>
              </w:rPr>
              <w:t xml:space="preserve"> nagelpistool bewerkt te worden.</w:t>
            </w:r>
          </w:p>
        </w:tc>
      </w:tr>
      <w:tr xmlns:wp14="http://schemas.microsoft.com/office/word/2010/wordml" w:rsidRPr="00F1147D" w:rsidR="007B53AB" w:rsidTr="00B20C67" w14:paraId="0670E8E3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1"/>
          <w:wAfter w:w="16" w:type="dxa"/>
          <w:trHeight w:val="536"/>
        </w:trPr>
        <w:tc>
          <w:tcPr>
            <w:tcW w:w="1843" w:type="dxa"/>
            <w:vAlign w:val="center"/>
          </w:tcPr>
          <w:p w:rsidRPr="00F1147D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1147D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559" w:type="dxa"/>
            <w:gridSpan w:val="3"/>
          </w:tcPr>
          <w:p w:rsidRPr="00F1147D" w:rsidR="0063009B" w:rsidP="001F3FBA" w:rsidRDefault="0063009B" w14:paraId="5A1E16E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>Haal de trekker nooit over alvorens het pistool volledig op het te bewerken oppervlak rust.</w:t>
            </w:r>
          </w:p>
          <w:p w:rsidRPr="00F1147D" w:rsidR="001F3FBA" w:rsidP="001F3FBA" w:rsidRDefault="0063009B" w14:paraId="4DF5C61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 xml:space="preserve">Kleine verplaatsingen van het toestel </w:t>
            </w:r>
            <w:r w:rsidRPr="00F1147D" w:rsidR="001A056D">
              <w:rPr>
                <w:rFonts w:asciiTheme="minorHAnsi" w:hAnsiTheme="minorHAnsi"/>
                <w:sz w:val="20"/>
              </w:rPr>
              <w:t>moet je altijd doen</w:t>
            </w:r>
            <w:r w:rsidRPr="00F1147D">
              <w:rPr>
                <w:rFonts w:asciiTheme="minorHAnsi" w:hAnsiTheme="minorHAnsi"/>
                <w:sz w:val="20"/>
              </w:rPr>
              <w:t xml:space="preserve"> met het pistool naar de grond gericht.</w:t>
            </w:r>
          </w:p>
          <w:p w:rsidRPr="00F1147D" w:rsidR="0063009B" w:rsidP="001F3FBA" w:rsidRDefault="0063009B" w14:paraId="34DF938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 xml:space="preserve">Draag het toestel nooit aan de </w:t>
            </w:r>
            <w:r w:rsidR="00CD5FB4">
              <w:rPr>
                <w:rFonts w:asciiTheme="minorHAnsi" w:hAnsiTheme="minorHAnsi"/>
                <w:sz w:val="20"/>
              </w:rPr>
              <w:t>elektriciteistkabel</w:t>
            </w:r>
            <w:r w:rsidRPr="00F1147D">
              <w:rPr>
                <w:rFonts w:asciiTheme="minorHAnsi" w:hAnsiTheme="minorHAnsi"/>
                <w:sz w:val="20"/>
              </w:rPr>
              <w:t>.</w:t>
            </w:r>
          </w:p>
          <w:p w:rsidRPr="00F1147D" w:rsidR="0063009B" w:rsidP="001F3FBA" w:rsidRDefault="001A056D" w14:paraId="68BE5F2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 xml:space="preserve">Neem </w:t>
            </w:r>
            <w:r w:rsidRPr="00F1147D" w:rsidR="0063009B">
              <w:rPr>
                <w:rFonts w:asciiTheme="minorHAnsi" w:hAnsiTheme="minorHAnsi"/>
                <w:sz w:val="20"/>
              </w:rPr>
              <w:t>een stabiele werkhouding</w:t>
            </w:r>
            <w:r w:rsidRPr="00F1147D">
              <w:rPr>
                <w:rFonts w:asciiTheme="minorHAnsi" w:hAnsiTheme="minorHAnsi"/>
                <w:sz w:val="20"/>
              </w:rPr>
              <w:t xml:space="preserve"> aan</w:t>
            </w:r>
            <w:r w:rsidRPr="00F1147D" w:rsidR="0063009B">
              <w:rPr>
                <w:rFonts w:asciiTheme="minorHAnsi" w:hAnsiTheme="minorHAnsi"/>
                <w:sz w:val="20"/>
              </w:rPr>
              <w:t>.</w:t>
            </w:r>
          </w:p>
          <w:p w:rsidRPr="00B20C67" w:rsidR="00254022" w:rsidP="00B20C67" w:rsidRDefault="0063009B" w14:paraId="65B5C05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>Plaats de handen verwijderd van de pistoolkop.</w:t>
            </w:r>
          </w:p>
        </w:tc>
      </w:tr>
      <w:tr xmlns:wp14="http://schemas.microsoft.com/office/word/2010/wordml" w:rsidRPr="00F1147D" w:rsidR="007B53AB" w:rsidTr="00B20C67" w14:paraId="1AF1B703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1"/>
          <w:wAfter w:w="16" w:type="dxa"/>
          <w:trHeight w:val="521"/>
        </w:trPr>
        <w:tc>
          <w:tcPr>
            <w:tcW w:w="1843" w:type="dxa"/>
            <w:vAlign w:val="center"/>
          </w:tcPr>
          <w:p w:rsidRPr="00F1147D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1147D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559" w:type="dxa"/>
            <w:gridSpan w:val="3"/>
          </w:tcPr>
          <w:p w:rsidRPr="00F1147D" w:rsidR="001F3FBA" w:rsidP="001F3FBA" w:rsidRDefault="00970955" w14:paraId="06863606" wp14:textId="77777777">
            <w:pPr>
              <w:pStyle w:val="Lijstalinea"/>
              <w:numPr>
                <w:ilvl w:val="0"/>
                <w:numId w:val="26"/>
              </w:numPr>
              <w:jc w:val="both"/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>Richt het pistool naar de grond</w:t>
            </w:r>
            <w:r w:rsidRPr="00F1147D" w:rsidR="001F3FBA">
              <w:rPr>
                <w:rFonts w:asciiTheme="minorHAnsi" w:hAnsiTheme="minorHAnsi"/>
                <w:sz w:val="20"/>
              </w:rPr>
              <w:t>.</w:t>
            </w:r>
          </w:p>
          <w:p w:rsidRPr="00F1147D" w:rsidR="00970955" w:rsidP="001F3FBA" w:rsidRDefault="00970955" w14:paraId="6EDE78F0" wp14:textId="77777777">
            <w:pPr>
              <w:pStyle w:val="Lijstalinea"/>
              <w:numPr>
                <w:ilvl w:val="0"/>
                <w:numId w:val="26"/>
              </w:numPr>
              <w:jc w:val="both"/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 xml:space="preserve">Schakel het </w:t>
            </w:r>
            <w:r w:rsidRPr="00F1147D" w:rsidR="001A056D">
              <w:rPr>
                <w:rFonts w:asciiTheme="minorHAnsi" w:hAnsiTheme="minorHAnsi"/>
                <w:sz w:val="20"/>
              </w:rPr>
              <w:t xml:space="preserve">pistool </w:t>
            </w:r>
            <w:r w:rsidRPr="00F1147D">
              <w:rPr>
                <w:rFonts w:asciiTheme="minorHAnsi" w:hAnsiTheme="minorHAnsi"/>
                <w:sz w:val="20"/>
              </w:rPr>
              <w:t xml:space="preserve">uit en leg </w:t>
            </w:r>
            <w:r w:rsidRPr="00F1147D" w:rsidR="001A056D">
              <w:rPr>
                <w:rFonts w:asciiTheme="minorHAnsi" w:hAnsiTheme="minorHAnsi"/>
                <w:sz w:val="20"/>
              </w:rPr>
              <w:t xml:space="preserve">het </w:t>
            </w:r>
            <w:r w:rsidRPr="00F1147D">
              <w:rPr>
                <w:rFonts w:asciiTheme="minorHAnsi" w:hAnsiTheme="minorHAnsi"/>
                <w:sz w:val="20"/>
              </w:rPr>
              <w:t>neer.</w:t>
            </w:r>
          </w:p>
          <w:p w:rsidRPr="00F1147D" w:rsidR="00970955" w:rsidP="001F3FBA" w:rsidRDefault="00CD5FB4" w14:paraId="20E7CAED" wp14:textId="77777777">
            <w:pPr>
              <w:pStyle w:val="Lijstalinea"/>
              <w:numPr>
                <w:ilvl w:val="0"/>
                <w:numId w:val="26"/>
              </w:numPr>
              <w:jc w:val="both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Ruim de verlengkabels op</w:t>
            </w:r>
            <w:r w:rsidRPr="00F1147D" w:rsidR="00970955">
              <w:rPr>
                <w:rFonts w:asciiTheme="minorHAnsi" w:hAnsiTheme="minorHAnsi"/>
                <w:sz w:val="20"/>
              </w:rPr>
              <w:t>.</w:t>
            </w:r>
          </w:p>
          <w:p w:rsidRPr="00B20C67" w:rsidR="007B53AB" w:rsidP="00B20C67" w:rsidRDefault="001A056D" w14:paraId="4FBD09C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>Ruim de w</w:t>
            </w:r>
            <w:r w:rsidRPr="00F1147D" w:rsidR="00254022">
              <w:rPr>
                <w:rFonts w:asciiTheme="minorHAnsi" w:hAnsiTheme="minorHAnsi"/>
                <w:sz w:val="20"/>
              </w:rPr>
              <w:t>erkpost op.</w:t>
            </w:r>
          </w:p>
        </w:tc>
      </w:tr>
      <w:tr xmlns:wp14="http://schemas.microsoft.com/office/word/2010/wordml" w:rsidRPr="0049758D" w:rsidR="007B53AB" w:rsidTr="00B20C67" w14:paraId="767C0CB7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1"/>
          <w:wAfter w:w="16" w:type="dxa"/>
          <w:trHeight w:val="644"/>
        </w:trPr>
        <w:tc>
          <w:tcPr>
            <w:tcW w:w="1843" w:type="dxa"/>
            <w:vAlign w:val="center"/>
          </w:tcPr>
          <w:p w:rsidRPr="00F1147D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1147D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559" w:type="dxa"/>
            <w:gridSpan w:val="3"/>
          </w:tcPr>
          <w:p w:rsidRPr="00F1147D" w:rsidR="007B53AB" w:rsidP="003B47FA" w:rsidRDefault="007B53AB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F1147D" w:rsidR="007B53AB" w:rsidP="003B47FA" w:rsidRDefault="007B53A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:rsidRPr="00F1147D" w:rsidR="007B53AB" w:rsidP="003B47FA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F1147D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1147D">
              <w:rPr>
                <w:rFonts w:asciiTheme="minorHAnsi" w:hAnsiTheme="minorHAnsi"/>
                <w:sz w:val="20"/>
              </w:rPr>
              <w:t>/</w:t>
            </w:r>
            <w:r w:rsidRPr="00F1147D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1147D">
              <w:rPr>
                <w:rFonts w:asciiTheme="minorHAnsi" w:hAnsiTheme="minorHAnsi"/>
                <w:sz w:val="20"/>
              </w:rPr>
              <w:t>reinigen.</w:t>
            </w:r>
          </w:p>
          <w:p w:rsidRPr="00B20C67" w:rsidR="00574298" w:rsidP="00B20C67" w:rsidRDefault="00D712ED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1147D">
              <w:rPr>
                <w:rFonts w:asciiTheme="minorHAnsi" w:hAnsiTheme="minorHAnsi"/>
                <w:sz w:val="20"/>
              </w:rPr>
              <w:t>Houd</w:t>
            </w:r>
            <w:bookmarkStart w:name="_GoBack" w:id="0"/>
            <w:bookmarkEnd w:id="0"/>
            <w:r w:rsidRPr="00F1147D">
              <w:rPr>
                <w:rFonts w:asciiTheme="minorHAnsi" w:hAnsiTheme="minorHAnsi"/>
                <w:sz w:val="20"/>
              </w:rPr>
              <w:t xml:space="preserve"> een r</w:t>
            </w:r>
            <w:r w:rsidRPr="00F1147D" w:rsidR="007B53AB">
              <w:rPr>
                <w:rFonts w:asciiTheme="minorHAnsi" w:hAnsiTheme="minorHAnsi"/>
                <w:sz w:val="20"/>
              </w:rPr>
              <w:t>egister van onde</w:t>
            </w:r>
            <w:r w:rsidRPr="00F1147D" w:rsidR="00574298">
              <w:rPr>
                <w:rFonts w:asciiTheme="minorHAnsi" w:hAnsiTheme="minorHAnsi"/>
                <w:sz w:val="20"/>
              </w:rPr>
              <w:t>rhoud en herstelling bij.</w:t>
            </w:r>
          </w:p>
        </w:tc>
      </w:tr>
      <w:tr xmlns:wp14="http://schemas.microsoft.com/office/word/2010/wordml" w:rsidRPr="0049758D" w:rsidR="007B53AB" w:rsidTr="00B20C67" w14:paraId="7AE615C8" wp14:textId="77777777">
        <w:trPr>
          <w:gridAfter w:val="1"/>
          <w:wAfter w:w="16" w:type="dxa"/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584688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9758D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49758D" w:rsidR="007B53AB" w:rsidTr="00B20C67" w14:paraId="70FB3A61" wp14:textId="77777777">
        <w:trPr>
          <w:gridAfter w:val="1"/>
          <w:wAfter w:w="16" w:type="dxa"/>
          <w:trHeight w:val="1197" w:hRule="exact"/>
        </w:trPr>
        <w:tc>
          <w:tcPr>
            <w:tcW w:w="3382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-58776804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49758D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cs="Arial" w:asciiTheme="minorHAnsi" w:hAnsiTheme="minorHAnsi"/>
                <w:sz w:val="20"/>
              </w:rPr>
              <w:id w:val="-87646172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49758D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B20C67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49758D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cs="Arial" w:asciiTheme="minorHAnsi" w:hAnsiTheme="minorHAnsi"/>
                <w:sz w:val="20"/>
              </w:rPr>
              <w:id w:val="-136513075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49758D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49758D" w:rsidR="007B53AB" w:rsidTr="00B20C67" w14:paraId="18140C6A" wp14:textId="77777777">
        <w:trPr>
          <w:gridAfter w:val="1"/>
          <w:wAfter w:w="16" w:type="dxa"/>
          <w:trHeight w:val="793" w:hRule="exact"/>
        </w:trPr>
        <w:tc>
          <w:tcPr>
            <w:tcW w:w="3382" w:type="dxa"/>
            <w:gridSpan w:val="2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92808493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asciiTheme="minorHAnsi" w:hAnsiTheme="minorHAnsi"/>
                    <w:sz w:val="20"/>
                  </w:rPr>
                  <w:t>Naam</w:t>
                </w:r>
                <w:r w:rsidRPr="0049758D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9758D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49758D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  <w:p w:rsidRPr="0049758D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571485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asciiTheme="minorHAnsi" w:hAnsiTheme="minorHAnsi"/>
                    <w:sz w:val="20"/>
                  </w:rPr>
                  <w:t>Naam</w:t>
                </w:r>
                <w:r w:rsidRPr="0049758D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9758D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49758D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76001677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asciiTheme="minorHAnsi" w:hAnsiTheme="minorHAnsi"/>
                    <w:sz w:val="20"/>
                  </w:rPr>
                  <w:t>Naam</w:t>
                </w:r>
                <w:r w:rsidRPr="0049758D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9758D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49758D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49758D" w:rsidR="007B53AB" w:rsidP="0034340B" w:rsidRDefault="007B53AB" w14:paraId="3461D779" wp14:textId="77777777">
      <w:pPr>
        <w:rPr>
          <w:rFonts w:asciiTheme="minorHAnsi" w:hAnsiTheme="minorHAnsi"/>
        </w:rPr>
      </w:pPr>
    </w:p>
    <w:sectPr w:rsidRPr="0049758D" w:rsidR="007B53AB" w:rsidSect="002C4FB0">
      <w:footerReference w:type="default" r:id="rId15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7715d468fbcb45a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5B202B" w:rsidP="00F21695" w:rsidRDefault="005B202B" w14:paraId="3CF2D8B6" wp14:textId="77777777">
      <w:r>
        <w:separator/>
      </w:r>
    </w:p>
  </w:endnote>
  <w:endnote w:type="continuationSeparator" w:id="0">
    <w:p xmlns:wp14="http://schemas.microsoft.com/office/word/2010/wordml" w:rsidR="005B202B" w:rsidP="00F21695" w:rsidRDefault="005B202B" w14:paraId="0FB78278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B20C67" w:rsidR="008B3BD2" w:rsidRDefault="008B3BD2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B20C67">
      <w:rPr>
        <w:rFonts w:cs="Arial" w:asciiTheme="minorHAnsi" w:hAnsiTheme="minorHAnsi"/>
        <w:sz w:val="18"/>
        <w:szCs w:val="18"/>
      </w:rPr>
      <w:t>Pag.</w:t>
    </w:r>
    <w:r w:rsidRPr="00B20C67">
      <w:rPr>
        <w:rFonts w:cs="Arial" w:asciiTheme="minorHAnsi" w:hAnsiTheme="minorHAnsi"/>
        <w:sz w:val="18"/>
        <w:szCs w:val="18"/>
      </w:rPr>
      <w:fldChar w:fldCharType="begin"/>
    </w:r>
    <w:r w:rsidRPr="00B20C67">
      <w:rPr>
        <w:rFonts w:cs="Arial" w:asciiTheme="minorHAnsi" w:hAnsiTheme="minorHAnsi"/>
        <w:sz w:val="18"/>
        <w:szCs w:val="18"/>
      </w:rPr>
      <w:instrText>PAGE</w:instrText>
    </w:r>
    <w:r w:rsidRPr="00B20C67">
      <w:rPr>
        <w:rFonts w:cs="Arial" w:asciiTheme="minorHAnsi" w:hAnsiTheme="minorHAnsi"/>
        <w:sz w:val="18"/>
        <w:szCs w:val="18"/>
      </w:rPr>
      <w:fldChar w:fldCharType="separate"/>
    </w:r>
    <w:r w:rsidR="00CD5FB4">
      <w:rPr>
        <w:rFonts w:cs="Arial" w:asciiTheme="minorHAnsi" w:hAnsiTheme="minorHAnsi"/>
        <w:noProof/>
        <w:sz w:val="18"/>
        <w:szCs w:val="18"/>
      </w:rPr>
      <w:t>1</w:t>
    </w:r>
    <w:r w:rsidRPr="00B20C67">
      <w:rPr>
        <w:rFonts w:cs="Arial" w:asciiTheme="minorHAnsi" w:hAnsiTheme="minorHAnsi"/>
        <w:sz w:val="18"/>
        <w:szCs w:val="18"/>
      </w:rPr>
      <w:fldChar w:fldCharType="end"/>
    </w:r>
    <w:r w:rsidRPr="00B20C67">
      <w:rPr>
        <w:rFonts w:cs="Arial" w:asciiTheme="minorHAnsi" w:hAnsiTheme="minorHAnsi"/>
        <w:sz w:val="18"/>
        <w:szCs w:val="18"/>
      </w:rPr>
      <w:t xml:space="preserve"> van </w:t>
    </w:r>
    <w:r w:rsidRPr="00B20C67">
      <w:rPr>
        <w:rFonts w:cs="Arial" w:asciiTheme="minorHAnsi" w:hAnsiTheme="minorHAnsi"/>
        <w:sz w:val="18"/>
        <w:szCs w:val="18"/>
      </w:rPr>
      <w:fldChar w:fldCharType="begin"/>
    </w:r>
    <w:r w:rsidRPr="00B20C67">
      <w:rPr>
        <w:rFonts w:cs="Arial" w:asciiTheme="minorHAnsi" w:hAnsiTheme="minorHAnsi"/>
        <w:sz w:val="18"/>
        <w:szCs w:val="18"/>
      </w:rPr>
      <w:instrText>NUMPAGES</w:instrText>
    </w:r>
    <w:r w:rsidRPr="00B20C67">
      <w:rPr>
        <w:rFonts w:cs="Arial" w:asciiTheme="minorHAnsi" w:hAnsiTheme="minorHAnsi"/>
        <w:sz w:val="18"/>
        <w:szCs w:val="18"/>
      </w:rPr>
      <w:fldChar w:fldCharType="separate"/>
    </w:r>
    <w:r w:rsidR="00CD5FB4">
      <w:rPr>
        <w:rFonts w:cs="Arial" w:asciiTheme="minorHAnsi" w:hAnsiTheme="minorHAnsi"/>
        <w:noProof/>
        <w:sz w:val="18"/>
        <w:szCs w:val="18"/>
      </w:rPr>
      <w:t>2</w:t>
    </w:r>
    <w:r w:rsidRPr="00B20C67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B3017E" w:rsidR="00B20C67" w:rsidRDefault="00B20C67" w14:paraId="46423461" wp14:textId="77777777">
    <w:pPr>
      <w:pStyle w:val="Voettekst"/>
      <w:jc w:val="right"/>
      <w:rPr>
        <w:rFonts w:cs="Arial"/>
        <w:sz w:val="18"/>
        <w:szCs w:val="18"/>
      </w:rPr>
    </w:pPr>
    <w:r w:rsidRPr="00B20C67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8B3BD2" w:rsidRDefault="008B3BD2" w14:paraId="34CE0A4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5B202B" w:rsidP="00F21695" w:rsidRDefault="005B202B" w14:paraId="1FC39945" wp14:textId="77777777">
      <w:r>
        <w:separator/>
      </w:r>
    </w:p>
  </w:footnote>
  <w:footnote w:type="continuationSeparator" w:id="0">
    <w:p xmlns:wp14="http://schemas.microsoft.com/office/word/2010/wordml" w:rsidR="005B202B" w:rsidP="00F21695" w:rsidRDefault="005B202B" w14:paraId="0562CB0E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DD47E5A" w:rsidTr="2DD47E5A" w14:paraId="67CF3070">
      <w:trPr>
        <w:trHeight w:val="300"/>
      </w:trPr>
      <w:tc>
        <w:tcPr>
          <w:tcW w:w="3400" w:type="dxa"/>
          <w:tcMar/>
        </w:tcPr>
        <w:p w:rsidR="2DD47E5A" w:rsidP="2DD47E5A" w:rsidRDefault="2DD47E5A" w14:paraId="3FCE10BA" w14:textId="1E46BD8D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DD47E5A" w:rsidP="2DD47E5A" w:rsidRDefault="2DD47E5A" w14:paraId="797C2765" w14:textId="745AA2B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DD47E5A" w:rsidP="2DD47E5A" w:rsidRDefault="2DD47E5A" w14:paraId="0A6020DB" w14:textId="44DBA3BB">
          <w:pPr>
            <w:pStyle w:val="Koptekst"/>
            <w:bidi w:val="0"/>
            <w:ind w:right="-115"/>
            <w:jc w:val="right"/>
          </w:pPr>
        </w:p>
      </w:tc>
    </w:tr>
  </w:tbl>
  <w:p w:rsidR="2DD47E5A" w:rsidP="2DD47E5A" w:rsidRDefault="2DD47E5A" w14:paraId="3664A14A" w14:textId="4F8E8F5D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D806F6E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20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26A14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7099"/>
    <w:rsid w:val="00122F09"/>
    <w:rsid w:val="00132A4A"/>
    <w:rsid w:val="00150C47"/>
    <w:rsid w:val="00162936"/>
    <w:rsid w:val="00186A83"/>
    <w:rsid w:val="001936D5"/>
    <w:rsid w:val="001A056D"/>
    <w:rsid w:val="001A6049"/>
    <w:rsid w:val="001A6AE1"/>
    <w:rsid w:val="001E06B7"/>
    <w:rsid w:val="001E382E"/>
    <w:rsid w:val="001F221A"/>
    <w:rsid w:val="001F3FBA"/>
    <w:rsid w:val="00223393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C4FB0"/>
    <w:rsid w:val="002E29C0"/>
    <w:rsid w:val="00300A43"/>
    <w:rsid w:val="00306DBF"/>
    <w:rsid w:val="003074A5"/>
    <w:rsid w:val="003155A6"/>
    <w:rsid w:val="0034340B"/>
    <w:rsid w:val="00352BD3"/>
    <w:rsid w:val="0037681E"/>
    <w:rsid w:val="00381288"/>
    <w:rsid w:val="003858D6"/>
    <w:rsid w:val="00387359"/>
    <w:rsid w:val="003B0E2B"/>
    <w:rsid w:val="003B47FA"/>
    <w:rsid w:val="003C1142"/>
    <w:rsid w:val="003D537D"/>
    <w:rsid w:val="003E2AED"/>
    <w:rsid w:val="003E31B5"/>
    <w:rsid w:val="0041544A"/>
    <w:rsid w:val="00446778"/>
    <w:rsid w:val="00492C42"/>
    <w:rsid w:val="00496884"/>
    <w:rsid w:val="0049758D"/>
    <w:rsid w:val="004A4E3C"/>
    <w:rsid w:val="004D51F8"/>
    <w:rsid w:val="005246C9"/>
    <w:rsid w:val="0052503F"/>
    <w:rsid w:val="0056566F"/>
    <w:rsid w:val="005711E4"/>
    <w:rsid w:val="005734E6"/>
    <w:rsid w:val="00574298"/>
    <w:rsid w:val="00584938"/>
    <w:rsid w:val="005B202B"/>
    <w:rsid w:val="005B453E"/>
    <w:rsid w:val="005C0F11"/>
    <w:rsid w:val="005F03E5"/>
    <w:rsid w:val="00603503"/>
    <w:rsid w:val="00606B92"/>
    <w:rsid w:val="00625709"/>
    <w:rsid w:val="0062776E"/>
    <w:rsid w:val="0063009B"/>
    <w:rsid w:val="00635118"/>
    <w:rsid w:val="00635BCF"/>
    <w:rsid w:val="00677F90"/>
    <w:rsid w:val="006809EC"/>
    <w:rsid w:val="00694DD0"/>
    <w:rsid w:val="00697907"/>
    <w:rsid w:val="006A1B44"/>
    <w:rsid w:val="006B7CFC"/>
    <w:rsid w:val="006C160D"/>
    <w:rsid w:val="006C4987"/>
    <w:rsid w:val="006D2548"/>
    <w:rsid w:val="00715EE8"/>
    <w:rsid w:val="00731663"/>
    <w:rsid w:val="00740DD2"/>
    <w:rsid w:val="007461B3"/>
    <w:rsid w:val="007550E9"/>
    <w:rsid w:val="00761535"/>
    <w:rsid w:val="007763BA"/>
    <w:rsid w:val="00791332"/>
    <w:rsid w:val="007B53AB"/>
    <w:rsid w:val="007B7735"/>
    <w:rsid w:val="007D4B33"/>
    <w:rsid w:val="007E6ADD"/>
    <w:rsid w:val="00817BB5"/>
    <w:rsid w:val="00821A61"/>
    <w:rsid w:val="0082635C"/>
    <w:rsid w:val="00843056"/>
    <w:rsid w:val="00853DFB"/>
    <w:rsid w:val="008734BA"/>
    <w:rsid w:val="008B02E2"/>
    <w:rsid w:val="008B123B"/>
    <w:rsid w:val="008B3BD2"/>
    <w:rsid w:val="008B5FE1"/>
    <w:rsid w:val="008E7DA7"/>
    <w:rsid w:val="008F1DCD"/>
    <w:rsid w:val="00920868"/>
    <w:rsid w:val="00966E8E"/>
    <w:rsid w:val="00970955"/>
    <w:rsid w:val="0097683E"/>
    <w:rsid w:val="00977B20"/>
    <w:rsid w:val="00980DA7"/>
    <w:rsid w:val="0098437D"/>
    <w:rsid w:val="00985DED"/>
    <w:rsid w:val="009A20B9"/>
    <w:rsid w:val="009B2F16"/>
    <w:rsid w:val="009B3510"/>
    <w:rsid w:val="009C0D1F"/>
    <w:rsid w:val="009F313C"/>
    <w:rsid w:val="00A04C3D"/>
    <w:rsid w:val="00A25B29"/>
    <w:rsid w:val="00A3687B"/>
    <w:rsid w:val="00A5208F"/>
    <w:rsid w:val="00A612BD"/>
    <w:rsid w:val="00A6656A"/>
    <w:rsid w:val="00A93D09"/>
    <w:rsid w:val="00AC2593"/>
    <w:rsid w:val="00AC66BE"/>
    <w:rsid w:val="00AE63CE"/>
    <w:rsid w:val="00AF01D3"/>
    <w:rsid w:val="00B00F6F"/>
    <w:rsid w:val="00B12BDC"/>
    <w:rsid w:val="00B20C67"/>
    <w:rsid w:val="00B3017E"/>
    <w:rsid w:val="00B357E5"/>
    <w:rsid w:val="00B54444"/>
    <w:rsid w:val="00B740B4"/>
    <w:rsid w:val="00B90B69"/>
    <w:rsid w:val="00BB1A34"/>
    <w:rsid w:val="00BB1E30"/>
    <w:rsid w:val="00BC6CB1"/>
    <w:rsid w:val="00BD6DB9"/>
    <w:rsid w:val="00BF5C63"/>
    <w:rsid w:val="00C10100"/>
    <w:rsid w:val="00C23204"/>
    <w:rsid w:val="00C8666A"/>
    <w:rsid w:val="00CA0EB0"/>
    <w:rsid w:val="00CA6AD1"/>
    <w:rsid w:val="00CD0FB0"/>
    <w:rsid w:val="00CD5FB4"/>
    <w:rsid w:val="00CE2340"/>
    <w:rsid w:val="00CE392D"/>
    <w:rsid w:val="00D0223E"/>
    <w:rsid w:val="00D20485"/>
    <w:rsid w:val="00D26B1F"/>
    <w:rsid w:val="00D340B7"/>
    <w:rsid w:val="00D56C7A"/>
    <w:rsid w:val="00D615CB"/>
    <w:rsid w:val="00D63C50"/>
    <w:rsid w:val="00D6750D"/>
    <w:rsid w:val="00D712ED"/>
    <w:rsid w:val="00D72883"/>
    <w:rsid w:val="00D754AD"/>
    <w:rsid w:val="00D92046"/>
    <w:rsid w:val="00DA2D97"/>
    <w:rsid w:val="00DE16E0"/>
    <w:rsid w:val="00E0391E"/>
    <w:rsid w:val="00E04014"/>
    <w:rsid w:val="00E219F9"/>
    <w:rsid w:val="00E2537D"/>
    <w:rsid w:val="00E256B7"/>
    <w:rsid w:val="00E31583"/>
    <w:rsid w:val="00E36F14"/>
    <w:rsid w:val="00E5208C"/>
    <w:rsid w:val="00E57337"/>
    <w:rsid w:val="00E95C89"/>
    <w:rsid w:val="00EA35A7"/>
    <w:rsid w:val="00EB15BE"/>
    <w:rsid w:val="00EB5EA7"/>
    <w:rsid w:val="00ED295A"/>
    <w:rsid w:val="00ED5408"/>
    <w:rsid w:val="00EE4707"/>
    <w:rsid w:val="00F00D45"/>
    <w:rsid w:val="00F07CD9"/>
    <w:rsid w:val="00F1130F"/>
    <w:rsid w:val="00F1147D"/>
    <w:rsid w:val="00F1691D"/>
    <w:rsid w:val="00F21695"/>
    <w:rsid w:val="00F4363E"/>
    <w:rsid w:val="00F45630"/>
    <w:rsid w:val="00F52F38"/>
    <w:rsid w:val="00F70548"/>
    <w:rsid w:val="00F97ED9"/>
    <w:rsid w:val="00FA1E57"/>
    <w:rsid w:val="00FA48C5"/>
    <w:rsid w:val="00FE261D"/>
    <w:rsid w:val="2DD4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21C1F0"/>
  <w15:docId w15:val="{5E20DFAF-E0ED-40B2-A7DA-4738E8EACF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8B3B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7715d468fbcb45a6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9E2B1E5-6D1F-4D38-994E-5B7E9652447C}"/>
      </w:docPartPr>
      <w:docPartBody>
        <w:p xmlns:wp14="http://schemas.microsoft.com/office/word/2010/wordml" w:rsidR="00223393" w:rsidRDefault="00223393" w14:paraId="06820EF5" wp14:textId="77777777">
          <w:r w:rsidRPr="003A5EF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393"/>
    <w:rsid w:val="00223393"/>
    <w:rsid w:val="00441E87"/>
    <w:rsid w:val="00B5604D"/>
    <w:rsid w:val="00CF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2339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https://gemeenschapsonderwijs.sharepoint.com/sites/prodoc/_layouts/15/DocIdRedir.aspx?ID=GOPRO-1830562155-17381</Url>
      <Description>GOPRO-1830562155-17381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E160D07-AD01-474A-9EAD-D593780099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6FE3F8-4EF3-4F42-BBB6-420AB88B6D47}"/>
</file>

<file path=customXml/itemProps3.xml><?xml version="1.0" encoding="utf-8"?>
<ds:datastoreItem xmlns:ds="http://schemas.openxmlformats.org/officeDocument/2006/customXml" ds:itemID="{834F6FAA-C49E-4A6A-906D-077F2FD31916}"/>
</file>

<file path=customXml/itemProps4.xml><?xml version="1.0" encoding="utf-8"?>
<ds:datastoreItem xmlns:ds="http://schemas.openxmlformats.org/officeDocument/2006/customXml" ds:itemID="{92364E29-7864-4694-9806-909E00E49E00}"/>
</file>

<file path=customXml/itemProps5.xml><?xml version="1.0" encoding="utf-8"?>
<ds:datastoreItem xmlns:ds="http://schemas.openxmlformats.org/officeDocument/2006/customXml" ds:itemID="{A90E2B53-18F1-4619-A1E5-92DF5836FF2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Nagelpistool - elektriciteit </dc:title>
  <dc:creator>Luc</dc:creator>
  <cp:lastModifiedBy>bart Devos</cp:lastModifiedBy>
  <cp:revision>3</cp:revision>
  <cp:lastPrinted>2014-05-14T06:55:00Z</cp:lastPrinted>
  <dcterms:created xsi:type="dcterms:W3CDTF">2021-12-20T08:41:00Z</dcterms:created>
  <dcterms:modified xsi:type="dcterms:W3CDTF">2023-11-20T15:39:59Z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75e0079b-2d1b-4f4c-91d8-b3ce5b40413a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