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header.xml" ContentType="application/vnd.openxmlformats-officedocument.wordprocessingml.header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F07CD9" w:rsidR="00E248DB" w:rsidP="00F07CD9" w:rsidRDefault="00C07BAB" w14:paraId="2C58EF0F" wp14:textId="77777777">
      <w:pPr>
        <w:rPr>
          <w:rFonts w:cs="Arial"/>
        </w:rPr>
      </w:pPr>
      <w:r w:rsidRPr="00C07BAB">
        <w:rPr>
          <w:noProof/>
          <w:lang w:val="nl-BE"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3360" behindDoc="1" locked="0" layoutInCell="1" allowOverlap="1" wp14:anchorId="62A42816" wp14:editId="4EA2BBB1">
                <wp:simplePos x="0" y="0"/>
                <wp:positionH relativeFrom="page">
                  <wp:posOffset>-231775</wp:posOffset>
                </wp:positionH>
                <wp:positionV relativeFrom="page">
                  <wp:posOffset>278765</wp:posOffset>
                </wp:positionV>
                <wp:extent cx="7416165" cy="975360"/>
                <wp:effectExtent l="0" t="209550" r="13335" b="205740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A4A5041">
              <v:shape id="AutoShape 2" style="position:absolute;margin-left:-18.25pt;margin-top:21.95pt;width:583.95pt;height:76.8pt;rotation:-3;z-index:-251653120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T9/sQ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" w14:anchorId="73B9520F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C07BAB">
        <w:rPr>
          <w:noProof/>
          <w:lang w:val="nl-BE" w:eastAsia="nl-BE"/>
        </w:rPr>
        <w:drawing>
          <wp:anchor xmlns:wp14="http://schemas.microsoft.com/office/word/2010/wordprocessingDrawing" distT="0" distB="0" distL="114300" distR="114300" simplePos="0" relativeHeight="251662336" behindDoc="1" locked="0" layoutInCell="1" allowOverlap="1" wp14:anchorId="2F4BA8E4" wp14:editId="049AEEA0">
            <wp:simplePos x="0" y="0"/>
            <wp:positionH relativeFrom="page">
              <wp:posOffset>4387850</wp:posOffset>
            </wp:positionH>
            <wp:positionV relativeFrom="page">
              <wp:posOffset>216535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07BAB">
        <w:rPr>
          <w:noProof/>
          <w:lang w:val="nl-BE"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4384" behindDoc="1" locked="0" layoutInCell="1" allowOverlap="1" wp14:anchorId="1BDDFE46" wp14:editId="2E708FDC">
                <wp:simplePos x="0" y="0"/>
                <wp:positionH relativeFrom="page">
                  <wp:posOffset>-307340</wp:posOffset>
                </wp:positionH>
                <wp:positionV relativeFrom="page">
                  <wp:posOffset>130809</wp:posOffset>
                </wp:positionV>
                <wp:extent cx="7412355" cy="1050925"/>
                <wp:effectExtent l="0" t="133350" r="17145" b="149225"/>
                <wp:wrapNone/>
                <wp:docPr id="9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DC004D3">
              <v:shape id="AutoShape 1" style="position:absolute;margin-left:-24.2pt;margin-top:10.3pt;width:583.65pt;height:82.75pt;rotation:-2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HGN3QUAAKs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" w14:anchorId="673A84F9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07CD9" w:rsidR="00E248DB">
        <w:rPr>
          <w:rFonts w:cs="Arial"/>
        </w:rPr>
        <w:t xml:space="preserve">Gemeenschappelijke </w:t>
      </w:r>
      <w:r w:rsidR="00E248DB">
        <w:rPr>
          <w:rFonts w:cs="Arial"/>
        </w:rPr>
        <w:t>p</w:t>
      </w:r>
      <w:r w:rsidRPr="00F07CD9" w:rsidR="00E248DB">
        <w:rPr>
          <w:rFonts w:cs="Arial"/>
        </w:rPr>
        <w:t>reventiedienst</w:t>
      </w:r>
    </w:p>
    <w:p xmlns:wp14="http://schemas.microsoft.com/office/word/2010/wordml" w:rsidRPr="00B3017E" w:rsidR="00E248DB" w:rsidP="00F1130F" w:rsidRDefault="00E248DB" w14:paraId="4E29D17F" wp14:textId="77777777">
      <w:pPr>
        <w:rPr>
          <w:rFonts w:cs="Arial"/>
          <w:b/>
        </w:rPr>
      </w:pPr>
      <w:r>
        <w:rPr>
          <w:rFonts w:cs="Arial"/>
        </w:rPr>
        <w:t>Veiligheidsinstructiekaart</w:t>
      </w:r>
    </w:p>
    <w:p xmlns:wp14="http://schemas.microsoft.com/office/word/2010/wordml" w:rsidR="00E248DB" w:rsidP="00677F90" w:rsidRDefault="00E248DB" w14:paraId="672A6659" wp14:textId="77777777">
      <w:pPr>
        <w:rPr>
          <w:rFonts w:cs="Arial"/>
        </w:rPr>
      </w:pPr>
    </w:p>
    <w:p xmlns:wp14="http://schemas.microsoft.com/office/word/2010/wordml" w:rsidR="00E248DB" w:rsidP="00F1130F" w:rsidRDefault="00E248DB" w14:paraId="0A37501D" wp14:textId="77777777">
      <w:pPr>
        <w:tabs>
          <w:tab w:val="left" w:pos="8580"/>
        </w:tabs>
        <w:rPr>
          <w:rFonts w:cs="Arial"/>
        </w:rPr>
      </w:pPr>
      <w:r>
        <w:rPr>
          <w:rFonts w:cs="Arial"/>
        </w:rPr>
        <w:tab/>
      </w:r>
    </w:p>
    <w:p xmlns:wp14="http://schemas.microsoft.com/office/word/2010/wordml" w:rsidR="00E248DB" w:rsidP="00F1130F" w:rsidRDefault="00E248DB" w14:paraId="5DAB6C7B" wp14:textId="77777777">
      <w:pPr>
        <w:tabs>
          <w:tab w:val="left" w:pos="8580"/>
        </w:tabs>
        <w:rPr>
          <w:rFonts w:cs="Arial"/>
        </w:rPr>
      </w:pPr>
    </w:p>
    <w:p xmlns:wp14="http://schemas.microsoft.com/office/word/2010/wordml" w:rsidR="00E248DB" w:rsidP="00677F90" w:rsidRDefault="00E248DB" w14:paraId="02EB378F" wp14:textId="77777777">
      <w:pPr>
        <w:rPr>
          <w:rFonts w:cs="Arial"/>
          <w:sz w:val="16"/>
          <w:szCs w:val="16"/>
        </w:rPr>
      </w:pPr>
    </w:p>
    <w:p xmlns:wp14="http://schemas.microsoft.com/office/word/2010/wordml" w:rsidR="00C07BAB" w:rsidP="00677F90" w:rsidRDefault="00C07BAB" w14:paraId="6A05A809" wp14:textId="77777777">
      <w:pPr>
        <w:rPr>
          <w:rFonts w:cs="Arial"/>
          <w:sz w:val="16"/>
          <w:szCs w:val="16"/>
        </w:rPr>
      </w:pPr>
    </w:p>
    <w:tbl>
      <w:tblPr>
        <w:tblW w:w="1032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3186"/>
      </w:tblGrid>
      <w:tr xmlns:wp14="http://schemas.microsoft.com/office/word/2010/wordml" w:rsidRPr="00F21695" w:rsidR="00413618" w:rsidTr="005A0908" w14:paraId="46A1E168" wp14:textId="77777777">
        <w:trPr>
          <w:trHeight w:val="754" w:hRule="exact"/>
        </w:trPr>
        <w:tc>
          <w:tcPr>
            <w:tcW w:w="10322" w:type="dxa"/>
            <w:gridSpan w:val="3"/>
            <w:shd w:val="clear" w:color="auto" w:fill="C3004A"/>
            <w:vAlign w:val="center"/>
          </w:tcPr>
          <w:p w:rsidRPr="00B3017E" w:rsidR="00413618" w:rsidP="005A0908" w:rsidRDefault="00413618" w14:paraId="26123A71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20"/>
              </w:rPr>
            </w:pPr>
            <w:r w:rsidRPr="00B3017E">
              <w:rPr>
                <w:rFonts w:cs="Arial"/>
                <w:b/>
                <w:color w:val="FFFFFF"/>
                <w:sz w:val="20"/>
              </w:rPr>
              <w:t>VEILIGHEIDSIN</w:t>
            </w:r>
            <w:r w:rsidR="00396948">
              <w:rPr>
                <w:rFonts w:cs="Arial"/>
                <w:b/>
                <w:color w:val="FFFFFF"/>
                <w:sz w:val="20"/>
              </w:rPr>
              <w:t xml:space="preserve">STRUCTIEKAART – </w:t>
            </w:r>
            <w:r w:rsidR="00AD0481">
              <w:rPr>
                <w:rFonts w:cs="Arial"/>
                <w:b/>
                <w:color w:val="FFFFFF"/>
                <w:sz w:val="20"/>
              </w:rPr>
              <w:t>A</w:t>
            </w:r>
            <w:r>
              <w:rPr>
                <w:rFonts w:cs="Arial"/>
                <w:b/>
                <w:color w:val="FFFFFF"/>
                <w:sz w:val="20"/>
              </w:rPr>
              <w:t>1</w:t>
            </w:r>
            <w:r w:rsidR="00396948">
              <w:rPr>
                <w:rFonts w:cs="Arial"/>
                <w:b/>
                <w:color w:val="FFFFFF"/>
                <w:sz w:val="20"/>
              </w:rPr>
              <w:t>2</w:t>
            </w:r>
          </w:p>
          <w:p w:rsidRPr="00F21695" w:rsidR="00413618" w:rsidP="005A0908" w:rsidRDefault="00413618" w14:paraId="161C3BAA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sz w:val="40"/>
                <w:szCs w:val="40"/>
              </w:rPr>
            </w:pPr>
            <w:r>
              <w:rPr>
                <w:rFonts w:cs="Arial"/>
                <w:b/>
                <w:color w:val="FFFFFF"/>
                <w:sz w:val="40"/>
                <w:szCs w:val="40"/>
              </w:rPr>
              <w:t>Nagelpistool met accu</w:t>
            </w:r>
          </w:p>
        </w:tc>
      </w:tr>
      <w:tr xmlns:wp14="http://schemas.microsoft.com/office/word/2010/wordml" w:rsidRPr="00F21695" w:rsidR="00413618" w:rsidTr="005A0908" w14:paraId="14CFB67C" wp14:textId="77777777">
        <w:trPr>
          <w:trHeight w:val="397" w:hRule="exact"/>
        </w:trPr>
        <w:tc>
          <w:tcPr>
            <w:tcW w:w="1916" w:type="dxa"/>
            <w:vAlign w:val="center"/>
          </w:tcPr>
          <w:p w:rsidRPr="00B3017E" w:rsidR="00413618" w:rsidP="005A0908" w:rsidRDefault="00413618" w14:paraId="55EA19D6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Merk</w:t>
            </w:r>
            <w:r w:rsidRPr="00B3017E"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5220" w:type="dxa"/>
            <w:vAlign w:val="center"/>
          </w:tcPr>
          <w:p w:rsidRPr="00C1391B" w:rsidR="00413618" w:rsidP="005A0908" w:rsidRDefault="00413618" w14:paraId="5A39BBE3" wp14:textId="77777777">
            <w:pPr>
              <w:rPr>
                <w:b/>
                <w:sz w:val="20"/>
              </w:rPr>
            </w:pPr>
          </w:p>
        </w:tc>
        <w:tc>
          <w:tcPr>
            <w:tcW w:w="3186" w:type="dxa"/>
            <w:vMerge w:val="restart"/>
          </w:tcPr>
          <w:p w:rsidRPr="00F21695" w:rsidR="00413618" w:rsidP="005A0908" w:rsidRDefault="000F4395" w14:paraId="788E9B90" wp14:textId="77777777">
            <w:pPr>
              <w:jc w:val="center"/>
              <w:rPr>
                <w:rFonts w:cs="Arial"/>
                <w:szCs w:val="22"/>
              </w:rPr>
            </w:pPr>
            <w:r>
              <w:rPr>
                <w:noProof/>
                <w:color w:val="0000FF"/>
                <w:lang w:val="nl-BE" w:eastAsia="nl-BE"/>
              </w:rPr>
              <w:drawing>
                <wp:inline xmlns:wp14="http://schemas.microsoft.com/office/word/2010/wordprocessingDrawing" distT="0" distB="0" distL="0" distR="0" wp14:anchorId="16B62C73" wp14:editId="07198983">
                  <wp:extent cx="1162050" cy="1162050"/>
                  <wp:effectExtent l="0" t="0" r="0" b="0"/>
                  <wp:docPr id="3" name="irc_mi" descr="http://www.toolkat.com/Bishop%20Supply/ALL%20PHOTO'S/DEWALT/D%20TOOLS%20PHOTO'S/DC628KA_1.jp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toolkat.com/Bishop%20Supply/ALL%20PHOTO'S/DEWALT/D%20TOOLS%20PHOTO'S/DC628KA_1.jp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13618">
              <w:rPr>
                <w:noProof/>
                <w:lang w:val="nl-BE" w:eastAsia="nl-BE"/>
              </w:rPr>
              <w:t xml:space="preserve"> </w:t>
            </w:r>
            <w:r w:rsidR="00413618"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8480" behindDoc="0" locked="0" layoutInCell="1" allowOverlap="1" wp14:anchorId="0E0058A2" wp14:editId="3E54EE22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37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xmlns:wp14="http://schemas.microsoft.com/office/word/2010/wordml" w:rsidRPr="00F21695" w:rsidR="00413618" w:rsidTr="005A0908" w14:paraId="25CD820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B3017E" w:rsidR="00413618" w:rsidP="005A0908" w:rsidRDefault="00413618" w14:paraId="14BBD63B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T</w:t>
            </w:r>
            <w:r w:rsidRPr="00B3017E">
              <w:rPr>
                <w:rFonts w:cs="Arial"/>
                <w:b/>
                <w:szCs w:val="22"/>
              </w:rPr>
              <w:t>ype:</w:t>
            </w:r>
          </w:p>
        </w:tc>
        <w:tc>
          <w:tcPr>
            <w:tcW w:w="5220" w:type="dxa"/>
            <w:vAlign w:val="center"/>
          </w:tcPr>
          <w:p w:rsidRPr="007F4520" w:rsidR="00413618" w:rsidP="005A0908" w:rsidRDefault="00413618" w14:paraId="41C8F396" wp14:textId="77777777">
            <w:pPr>
              <w:rPr>
                <w:b/>
                <w:sz w:val="20"/>
              </w:rPr>
            </w:pPr>
          </w:p>
        </w:tc>
        <w:tc>
          <w:tcPr>
            <w:tcW w:w="3186" w:type="dxa"/>
            <w:vMerge/>
          </w:tcPr>
          <w:p w:rsidRPr="00F21695" w:rsidR="00413618" w:rsidP="005A0908" w:rsidRDefault="00413618" w14:paraId="72A3D3EC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413618" w:rsidTr="005A0908" w14:paraId="17A3592E" wp14:textId="77777777">
        <w:trPr>
          <w:trHeight w:val="397" w:hRule="exact"/>
        </w:trPr>
        <w:tc>
          <w:tcPr>
            <w:tcW w:w="1916" w:type="dxa"/>
            <w:vAlign w:val="center"/>
          </w:tcPr>
          <w:p w:rsidRPr="00B3017E" w:rsidR="00413618" w:rsidP="005A0908" w:rsidRDefault="00413618" w14:paraId="2E2CDB5A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Serienummer:</w:t>
            </w:r>
          </w:p>
        </w:tc>
        <w:tc>
          <w:tcPr>
            <w:tcW w:w="5220" w:type="dxa"/>
            <w:vAlign w:val="center"/>
          </w:tcPr>
          <w:p w:rsidRPr="00C1391B" w:rsidR="00413618" w:rsidP="005A0908" w:rsidRDefault="00413618" w14:paraId="0D0B940D" wp14:textId="77777777">
            <w:pPr>
              <w:rPr>
                <w:b/>
                <w:sz w:val="20"/>
              </w:rPr>
            </w:pPr>
          </w:p>
        </w:tc>
        <w:tc>
          <w:tcPr>
            <w:tcW w:w="3186" w:type="dxa"/>
            <w:vMerge/>
          </w:tcPr>
          <w:p w:rsidRPr="00F21695" w:rsidR="00413618" w:rsidP="005A0908" w:rsidRDefault="00413618" w14:paraId="0E27B00A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413618" w:rsidTr="005A0908" w14:paraId="09B5A3B2" wp14:textId="77777777">
        <w:trPr>
          <w:trHeight w:val="397" w:hRule="exact"/>
        </w:trPr>
        <w:tc>
          <w:tcPr>
            <w:tcW w:w="1916" w:type="dxa"/>
            <w:vAlign w:val="center"/>
          </w:tcPr>
          <w:p w:rsidR="00413618" w:rsidP="005A0908" w:rsidRDefault="00413618" w14:paraId="4BDCE058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Afdeling:</w:t>
            </w:r>
          </w:p>
        </w:tc>
        <w:tc>
          <w:tcPr>
            <w:tcW w:w="5220" w:type="dxa"/>
            <w:vAlign w:val="center"/>
          </w:tcPr>
          <w:p w:rsidRPr="00C1391B" w:rsidR="00413618" w:rsidP="005A0908" w:rsidRDefault="00413618" w14:paraId="60061E4C" wp14:textId="77777777">
            <w:pPr>
              <w:rPr>
                <w:b/>
                <w:sz w:val="20"/>
              </w:rPr>
            </w:pPr>
          </w:p>
        </w:tc>
        <w:tc>
          <w:tcPr>
            <w:tcW w:w="3186" w:type="dxa"/>
            <w:vMerge/>
          </w:tcPr>
          <w:p w:rsidRPr="00F21695" w:rsidR="00413618" w:rsidP="005A0908" w:rsidRDefault="00413618" w14:paraId="44EAFD9C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413618" w:rsidTr="005A0908" w14:paraId="042744F8" wp14:textId="77777777">
        <w:trPr>
          <w:trHeight w:val="397" w:hRule="exact"/>
        </w:trPr>
        <w:tc>
          <w:tcPr>
            <w:tcW w:w="1916" w:type="dxa"/>
            <w:vAlign w:val="center"/>
          </w:tcPr>
          <w:p w:rsidR="00413618" w:rsidP="005A0908" w:rsidRDefault="00413618" w14:paraId="40226980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Lokaal / locatie:</w:t>
            </w:r>
          </w:p>
        </w:tc>
        <w:tc>
          <w:tcPr>
            <w:tcW w:w="5220" w:type="dxa"/>
            <w:vAlign w:val="center"/>
          </w:tcPr>
          <w:p w:rsidRPr="00C1391B" w:rsidR="00413618" w:rsidP="005A0908" w:rsidRDefault="00413618" w14:paraId="4B94D5A5" wp14:textId="77777777">
            <w:pPr>
              <w:rPr>
                <w:b/>
                <w:sz w:val="20"/>
              </w:rPr>
            </w:pPr>
          </w:p>
        </w:tc>
        <w:tc>
          <w:tcPr>
            <w:tcW w:w="3186" w:type="dxa"/>
            <w:vMerge/>
          </w:tcPr>
          <w:p w:rsidRPr="00F21695" w:rsidR="00413618" w:rsidP="005A0908" w:rsidRDefault="00413618" w14:paraId="3DEEC669" wp14:textId="77777777">
            <w:pPr>
              <w:rPr>
                <w:rFonts w:cs="Arial"/>
              </w:rPr>
            </w:pPr>
          </w:p>
        </w:tc>
      </w:tr>
    </w:tbl>
    <w:p xmlns:wp14="http://schemas.microsoft.com/office/word/2010/wordml" w:rsidR="00C07BAB" w:rsidP="00677F90" w:rsidRDefault="00C07BAB" w14:paraId="3656B9AB" wp14:textId="77777777">
      <w:pPr>
        <w:rPr>
          <w:rFonts w:cs="Arial"/>
          <w:sz w:val="16"/>
          <w:szCs w:val="16"/>
        </w:rPr>
      </w:pPr>
    </w:p>
    <w:p xmlns:wp14="http://schemas.microsoft.com/office/word/2010/wordml" w:rsidR="00C07BAB" w:rsidP="00677F90" w:rsidRDefault="00C07BAB" w14:paraId="45FB0818" wp14:textId="77777777">
      <w:pPr>
        <w:rPr>
          <w:rFonts w:cs="Arial"/>
          <w:sz w:val="16"/>
          <w:szCs w:val="16"/>
        </w:rPr>
      </w:pPr>
    </w:p>
    <w:tbl>
      <w:tblPr>
        <w:tblW w:w="1034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0A0" w:firstRow="1" w:lastRow="0" w:firstColumn="1" w:lastColumn="0" w:noHBand="0" w:noVBand="0"/>
      </w:tblPr>
      <w:tblGrid>
        <w:gridCol w:w="10343"/>
      </w:tblGrid>
      <w:tr xmlns:wp14="http://schemas.microsoft.com/office/word/2010/wordml" w:rsidRPr="00F21695" w:rsidR="00E248DB" w:rsidTr="00962267" w14:paraId="1170A808" wp14:textId="77777777">
        <w:tc>
          <w:tcPr>
            <w:tcW w:w="10343" w:type="dxa"/>
          </w:tcPr>
          <w:p w:rsidR="00E248DB" w:rsidP="00B00F6F" w:rsidRDefault="00E248DB" w14:paraId="404EB14B" wp14:textId="77777777">
            <w:pPr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Uitsluitend te gebruiken voor  werkzaamheden die bepaald zijn in de gebruikershandleiding.</w:t>
            </w:r>
          </w:p>
          <w:p w:rsidRPr="00F21695" w:rsidR="00E248DB" w:rsidP="004A4E3C" w:rsidRDefault="00E248DB" w14:paraId="7A951CDD" wp14:textId="77777777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b/>
                <w:szCs w:val="22"/>
              </w:rPr>
              <w:t xml:space="preserve">Deze veiligheidsinstructiekaart is opgemaakt voor werknemers + gelijkgestelden. </w:t>
            </w:r>
          </w:p>
        </w:tc>
      </w:tr>
    </w:tbl>
    <w:p xmlns:wp14="http://schemas.microsoft.com/office/word/2010/wordml" w:rsidR="00E248DB" w:rsidP="00677F90" w:rsidRDefault="00E248DB" w14:paraId="049F31CB" wp14:textId="77777777">
      <w:pPr>
        <w:rPr>
          <w:rFonts w:cs="Arial"/>
          <w:sz w:val="16"/>
          <w:szCs w:val="16"/>
        </w:rPr>
      </w:pPr>
    </w:p>
    <w:tbl>
      <w:tblPr>
        <w:tblW w:w="10418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3"/>
        <w:gridCol w:w="2084"/>
        <w:gridCol w:w="2083"/>
        <w:gridCol w:w="2084"/>
        <w:gridCol w:w="2084"/>
      </w:tblGrid>
      <w:tr xmlns:wp14="http://schemas.microsoft.com/office/word/2010/wordml" w:rsidR="004D5BCD" w:rsidTr="00F65B83" w14:paraId="2C064148" wp14:textId="77777777">
        <w:trPr>
          <w:trHeight w:val="565" w:hRule="exact"/>
        </w:trPr>
        <w:tc>
          <w:tcPr>
            <w:tcW w:w="10418" w:type="dxa"/>
            <w:gridSpan w:val="5"/>
            <w:shd w:val="clear" w:color="auto" w:fill="C3004A"/>
          </w:tcPr>
          <w:p w:rsidRPr="00B3017E" w:rsidR="004D5BCD" w:rsidP="00F65B83" w:rsidRDefault="004D5BCD" w14:paraId="74495EB6" wp14:textId="7777777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 w:rsidRPr="00B3017E">
              <w:rPr>
                <w:rFonts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="000D0C93" w:rsidTr="00396948" w14:paraId="064F883E" wp14:textId="77777777">
        <w:trPr>
          <w:trHeight w:val="1056"/>
        </w:trPr>
        <w:tc>
          <w:tcPr>
            <w:tcW w:w="2083" w:type="dxa"/>
            <w:vAlign w:val="center"/>
          </w:tcPr>
          <w:p w:rsidRPr="00635BCF" w:rsidR="000D0C93" w:rsidP="00F65B83" w:rsidRDefault="000D0C93" w14:paraId="2E13B443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0800" behindDoc="0" locked="0" layoutInCell="1" allowOverlap="1" wp14:anchorId="55644093" wp14:editId="020E2C56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-120015</wp:posOffset>
                  </wp:positionV>
                  <wp:extent cx="673100" cy="571500"/>
                  <wp:effectExtent l="0" t="0" r="0" b="0"/>
                  <wp:wrapSquare wrapText="bothSides"/>
                  <wp:docPr id="16" name="Afbeelding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84" w:type="dxa"/>
            <w:vAlign w:val="center"/>
          </w:tcPr>
          <w:p w:rsidRPr="00635BCF" w:rsidR="000D0C93" w:rsidP="00F65B83" w:rsidRDefault="000D0C93" w14:paraId="53128261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66278"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74C7860D" wp14:editId="256EA460">
                  <wp:extent cx="552450" cy="552450"/>
                  <wp:effectExtent l="0" t="0" r="0" b="0"/>
                  <wp:docPr id="15" name="Afbeelding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3" w:type="dxa"/>
            <w:vAlign w:val="center"/>
          </w:tcPr>
          <w:p w:rsidRPr="00635BCF" w:rsidR="000D0C93" w:rsidP="00F65B83" w:rsidRDefault="000D0C93" w14:paraId="62486C05" wp14:textId="77777777">
            <w:pPr>
              <w:ind w:right="249"/>
              <w:jc w:val="center"/>
              <w:rPr>
                <w:rFonts w:cs="Arial"/>
                <w:b/>
                <w:sz w:val="16"/>
                <w:szCs w:val="16"/>
              </w:rPr>
            </w:pPr>
            <w:r w:rsidRPr="00066278"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0A4C6D3" wp14:editId="6C6C5F39">
                  <wp:extent cx="600075" cy="600075"/>
                  <wp:effectExtent l="0" t="0" r="9525" b="9525"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4" w:type="dxa"/>
            <w:vAlign w:val="center"/>
          </w:tcPr>
          <w:p w:rsidR="000D0C93" w:rsidP="000D0C93" w:rsidRDefault="000D0C93" w14:paraId="4101652C" wp14:textId="77777777">
            <w:pPr>
              <w:jc w:val="center"/>
              <w:rPr>
                <w:b/>
                <w:noProof/>
                <w:lang w:val="nl-BE" w:eastAsia="nl-BE"/>
              </w:rPr>
            </w:pPr>
            <w:r w:rsidRPr="00066278"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148DEDFE" wp14:editId="23EFEC7C">
                  <wp:extent cx="552450" cy="552450"/>
                  <wp:effectExtent l="0" t="0" r="0" b="0"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4" w:type="dxa"/>
            <w:vAlign w:val="center"/>
          </w:tcPr>
          <w:p w:rsidRPr="000D0C93" w:rsidR="000D0C93" w:rsidP="000D0C93" w:rsidRDefault="000D0C93" w14:paraId="4B99056E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66278"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6502843" wp14:editId="0C257CAB">
                  <wp:extent cx="552450" cy="552450"/>
                  <wp:effectExtent l="0" t="0" r="0" b="0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0C93" w:rsidP="00F65B83" w:rsidRDefault="000D0C93" w14:paraId="1299C43A" wp14:textId="7777777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xmlns:wp14="http://schemas.microsoft.com/office/word/2010/wordml" w:rsidRPr="003B0E2B" w:rsidR="000D0C93" w:rsidTr="00396948" w14:paraId="45576510" wp14:textId="77777777">
        <w:trPr>
          <w:trHeight w:val="722" w:hRule="exact"/>
        </w:trPr>
        <w:tc>
          <w:tcPr>
            <w:tcW w:w="2083" w:type="dxa"/>
            <w:vAlign w:val="center"/>
          </w:tcPr>
          <w:p w:rsidRPr="003E2AED" w:rsidR="000D0C93" w:rsidP="000D0C93" w:rsidRDefault="000D0C93" w14:paraId="55225474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Handleiding</w:t>
            </w:r>
          </w:p>
        </w:tc>
        <w:tc>
          <w:tcPr>
            <w:tcW w:w="2084" w:type="dxa"/>
            <w:vAlign w:val="center"/>
          </w:tcPr>
          <w:p w:rsidRPr="003E2AED" w:rsidR="000D0C93" w:rsidP="000D0C93" w:rsidRDefault="000D0C93" w14:paraId="4814E322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Veilige werkkledij</w:t>
            </w:r>
          </w:p>
        </w:tc>
        <w:tc>
          <w:tcPr>
            <w:tcW w:w="2083" w:type="dxa"/>
            <w:vAlign w:val="center"/>
          </w:tcPr>
          <w:p w:rsidRPr="003E2AED" w:rsidR="000D0C93" w:rsidP="000D0C93" w:rsidRDefault="000D0C93" w14:paraId="3EF8F6E4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Veiligheidsbril</w:t>
            </w:r>
          </w:p>
        </w:tc>
        <w:tc>
          <w:tcPr>
            <w:tcW w:w="2084" w:type="dxa"/>
          </w:tcPr>
          <w:p w:rsidR="000D0C93" w:rsidP="000D0C93" w:rsidRDefault="000D0C93" w14:paraId="4DDBEF00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:rsidRPr="003E2AED" w:rsidR="000D0C93" w:rsidP="000D0C93" w:rsidRDefault="000D0C93" w14:paraId="4EFB2560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Veiligheids-</w:t>
            </w:r>
          </w:p>
          <w:p w:rsidRPr="003E2AED" w:rsidR="000D0C93" w:rsidP="000D0C93" w:rsidRDefault="000D0C93" w14:paraId="036CBECB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schoen</w:t>
            </w:r>
          </w:p>
        </w:tc>
        <w:tc>
          <w:tcPr>
            <w:tcW w:w="2084" w:type="dxa"/>
            <w:vAlign w:val="center"/>
          </w:tcPr>
          <w:p w:rsidRPr="003E2AED" w:rsidR="000D0C93" w:rsidP="000D0C93" w:rsidRDefault="000D0C93" w14:paraId="04E1CBA7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Gehoor-bescherming</w:t>
            </w:r>
          </w:p>
        </w:tc>
      </w:tr>
      <w:tr xmlns:wp14="http://schemas.microsoft.com/office/word/2010/wordml" w:rsidRPr="003B0E2B" w:rsidR="000D0C93" w:rsidTr="00396948" w14:paraId="3AFD32EA" wp14:textId="77777777">
        <w:trPr>
          <w:trHeight w:val="421" w:hRule="exact"/>
        </w:trPr>
        <w:tc>
          <w:tcPr>
            <w:tcW w:w="10418" w:type="dxa"/>
            <w:gridSpan w:val="5"/>
            <w:vAlign w:val="center"/>
          </w:tcPr>
          <w:p w:rsidRPr="00396948" w:rsidR="000D0C93" w:rsidP="00396948" w:rsidRDefault="000D0C93" w14:paraId="7DCEF9D9" wp14:textId="77777777">
            <w:pPr>
              <w:jc w:val="center"/>
              <w:rPr>
                <w:rFonts w:ascii="Arial Narrow" w:hAnsi="Arial Narrow" w:cs="Arial"/>
                <w:color w:val="FF0000"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color w:val="FF0000"/>
                <w:sz w:val="28"/>
                <w:szCs w:val="28"/>
              </w:rPr>
              <w:t>OPGELET</w:t>
            </w:r>
            <w:r>
              <w:rPr>
                <w:rFonts w:ascii="Arial Narrow" w:hAnsi="Arial Narrow" w:cs="Arial"/>
                <w:color w:val="FF0000"/>
                <w:sz w:val="24"/>
                <w:szCs w:val="24"/>
              </w:rPr>
              <w:t xml:space="preserve">: </w:t>
            </w:r>
            <w:r>
              <w:rPr>
                <w:rFonts w:ascii="Arial Narrow" w:hAnsi="Arial Narrow" w:cs="Arial"/>
                <w:color w:val="FF0000"/>
                <w:sz w:val="28"/>
                <w:szCs w:val="28"/>
              </w:rPr>
              <w:t>mag enkel gebruikt worden onder permanent toezicht.</w:t>
            </w:r>
          </w:p>
          <w:p w:rsidRPr="003E2AED" w:rsidR="000D0C93" w:rsidP="000D0C93" w:rsidRDefault="000D0C93" w14:paraId="3461D779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xmlns:wp14="http://schemas.microsoft.com/office/word/2010/wordml" w:rsidRPr="003B0E2B" w:rsidR="000D0C93" w:rsidTr="00396948" w14:paraId="5E8A9BE2" wp14:textId="77777777">
        <w:trPr>
          <w:trHeight w:val="415" w:hRule="exact"/>
        </w:trPr>
        <w:tc>
          <w:tcPr>
            <w:tcW w:w="10418" w:type="dxa"/>
            <w:gridSpan w:val="5"/>
          </w:tcPr>
          <w:p w:rsidRPr="00396948" w:rsidR="000D0C93" w:rsidP="00396948" w:rsidRDefault="000D0C93" w14:paraId="57948272" wp14:textId="77777777">
            <w:pPr>
              <w:jc w:val="center"/>
              <w:rPr>
                <w:rFonts w:ascii="Arial Narrow" w:hAnsi="Arial Narrow" w:cs="Arial"/>
                <w:color w:val="FF0000"/>
                <w:sz w:val="28"/>
                <w:szCs w:val="28"/>
              </w:rPr>
            </w:pPr>
            <w:r w:rsidRPr="005758F6">
              <w:rPr>
                <w:rFonts w:ascii="Arial Narrow" w:hAnsi="Arial Narrow" w:cs="Arial"/>
                <w:b/>
                <w:color w:val="FF0000"/>
                <w:sz w:val="28"/>
                <w:szCs w:val="28"/>
              </w:rPr>
              <w:t>OPGELET</w:t>
            </w:r>
            <w:r w:rsidRPr="005758F6">
              <w:rPr>
                <w:rFonts w:ascii="Arial Narrow" w:hAnsi="Arial Narrow" w:cs="Arial"/>
                <w:color w:val="FF0000"/>
                <w:sz w:val="24"/>
                <w:szCs w:val="24"/>
              </w:rPr>
              <w:t xml:space="preserve">: </w:t>
            </w:r>
            <w:r>
              <w:rPr>
                <w:rFonts w:ascii="Arial Narrow" w:hAnsi="Arial Narrow" w:cs="Arial"/>
                <w:color w:val="FF0000"/>
                <w:sz w:val="28"/>
                <w:szCs w:val="28"/>
              </w:rPr>
              <w:t>r</w:t>
            </w:r>
            <w:r w:rsidRPr="00925F06">
              <w:rPr>
                <w:rFonts w:ascii="Arial Narrow" w:hAnsi="Arial Narrow" w:cs="Arial"/>
                <w:color w:val="FF0000"/>
                <w:sz w:val="28"/>
                <w:szCs w:val="28"/>
              </w:rPr>
              <w:t>ic</w:t>
            </w:r>
            <w:r>
              <w:rPr>
                <w:rFonts w:ascii="Arial Narrow" w:hAnsi="Arial Narrow" w:cs="Arial"/>
                <w:color w:val="FF0000"/>
                <w:sz w:val="28"/>
                <w:szCs w:val="28"/>
              </w:rPr>
              <w:t>ht het toestel nooit op personen</w:t>
            </w:r>
          </w:p>
        </w:tc>
      </w:tr>
      <w:tr xmlns:wp14="http://schemas.microsoft.com/office/word/2010/wordml" w:rsidRPr="003B0E2B" w:rsidR="000D0C93" w:rsidTr="00396948" w14:paraId="6DEFECCA" wp14:textId="77777777">
        <w:trPr>
          <w:trHeight w:val="433" w:hRule="exact"/>
        </w:trPr>
        <w:tc>
          <w:tcPr>
            <w:tcW w:w="10418" w:type="dxa"/>
            <w:gridSpan w:val="5"/>
          </w:tcPr>
          <w:p w:rsidRPr="0043078F" w:rsidR="000D0C93" w:rsidP="000D0C93" w:rsidRDefault="000D0C93" w14:paraId="29DDFB44" wp14:textId="77777777">
            <w:pPr>
              <w:jc w:val="center"/>
              <w:rPr>
                <w:rFonts w:ascii="Arial Narrow" w:hAnsi="Arial Narrow" w:cs="Arial"/>
                <w:b/>
                <w:color w:val="FF0000"/>
                <w:sz w:val="20"/>
              </w:rPr>
            </w:pPr>
            <w:r>
              <w:rPr>
                <w:rFonts w:ascii="Arial Narrow" w:hAnsi="Arial Narrow" w:cs="Arial"/>
                <w:b/>
                <w:color w:val="FF0000"/>
                <w:sz w:val="28"/>
                <w:szCs w:val="28"/>
              </w:rPr>
              <w:t>OPGELET</w:t>
            </w:r>
            <w:r>
              <w:rPr>
                <w:rFonts w:ascii="Arial Narrow" w:hAnsi="Arial Narrow" w:cs="Arial"/>
                <w:color w:val="FF0000"/>
                <w:sz w:val="24"/>
                <w:szCs w:val="24"/>
              </w:rPr>
              <w:t xml:space="preserve">: </w:t>
            </w:r>
            <w:r>
              <w:rPr>
                <w:rFonts w:ascii="Arial Narrow" w:hAnsi="Arial Narrow" w:cs="Arial"/>
                <w:color w:val="FF0000"/>
                <w:sz w:val="28"/>
                <w:szCs w:val="28"/>
              </w:rPr>
              <w:t>mag NIET gebruikt worden op ladders</w:t>
            </w:r>
          </w:p>
        </w:tc>
      </w:tr>
    </w:tbl>
    <w:p xmlns:wp14="http://schemas.microsoft.com/office/word/2010/wordml" w:rsidRPr="00D340B7" w:rsidR="004D5BCD" w:rsidP="00D340B7" w:rsidRDefault="004D5BCD" w14:paraId="3CF2D8B6" wp14:textId="77777777">
      <w:pPr>
        <w:rPr>
          <w:sz w:val="16"/>
          <w:szCs w:val="16"/>
        </w:rPr>
      </w:pPr>
      <w:bookmarkStart w:name="_GoBack" w:id="0"/>
      <w:bookmarkEnd w:id="0"/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tr xmlns:wp14="http://schemas.microsoft.com/office/word/2010/wordml" w:rsidRPr="0023545B" w:rsidR="00E248DB" w:rsidTr="00041E01" w14:paraId="47EA770B" wp14:textId="77777777">
        <w:trPr>
          <w:trHeight w:val="454" w:hRule="exact"/>
        </w:trPr>
        <w:tc>
          <w:tcPr>
            <w:tcW w:w="10402" w:type="dxa"/>
            <w:shd w:val="clear" w:color="auto" w:fill="C3004A"/>
            <w:vAlign w:val="center"/>
          </w:tcPr>
          <w:p w:rsidRPr="00B3017E" w:rsidR="00E248DB" w:rsidP="00EE4707" w:rsidRDefault="00E248DB" w14:paraId="50BCBE2B" wp14:textId="7777777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B3017E">
              <w:rPr>
                <w:rFonts w:cs="Arial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</w:tbl>
    <w:p xmlns:wp14="http://schemas.microsoft.com/office/word/2010/wordml" w:rsidR="00E248DB" w:rsidP="00677F90" w:rsidRDefault="00E248DB" w14:paraId="0FB78278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985"/>
        <w:gridCol w:w="8417"/>
      </w:tblGrid>
      <w:tr xmlns:wp14="http://schemas.microsoft.com/office/word/2010/wordml" w:rsidRPr="0023545B" w:rsidR="00E248DB" w:rsidTr="00396948" w14:paraId="10F617F6" wp14:textId="77777777">
        <w:tc>
          <w:tcPr>
            <w:tcW w:w="1985" w:type="dxa"/>
            <w:vAlign w:val="center"/>
          </w:tcPr>
          <w:p w:rsidRPr="00C23204" w:rsidR="00E248DB" w:rsidP="00CA0EB0" w:rsidRDefault="00E248DB" w14:paraId="77EA6A95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>Algemene</w:t>
            </w:r>
          </w:p>
          <w:p w:rsidRPr="00C23204" w:rsidR="00E248DB" w:rsidP="00B90B69" w:rsidRDefault="00E248DB" w14:paraId="3FBDF2BC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 xml:space="preserve"> </w:t>
            </w:r>
            <w:r w:rsidR="00396948">
              <w:rPr>
                <w:rFonts w:cs="Arial"/>
                <w:b/>
                <w:sz w:val="24"/>
                <w:szCs w:val="24"/>
              </w:rPr>
              <w:t>v</w:t>
            </w:r>
            <w:r w:rsidRPr="00C23204">
              <w:rPr>
                <w:rFonts w:cs="Arial"/>
                <w:b/>
                <w:sz w:val="24"/>
                <w:szCs w:val="24"/>
              </w:rPr>
              <w:t>eiligheids</w:t>
            </w:r>
            <w:r w:rsidR="00396948">
              <w:rPr>
                <w:rFonts w:cs="Arial"/>
                <w:b/>
                <w:sz w:val="24"/>
                <w:szCs w:val="24"/>
              </w:rPr>
              <w:t>-</w:t>
            </w:r>
            <w:r w:rsidRPr="00C23204">
              <w:rPr>
                <w:rFonts w:cs="Arial"/>
                <w:b/>
                <w:sz w:val="24"/>
                <w:szCs w:val="24"/>
              </w:rPr>
              <w:t>voorschriften</w:t>
            </w:r>
          </w:p>
        </w:tc>
        <w:tc>
          <w:tcPr>
            <w:tcW w:w="8417" w:type="dxa"/>
          </w:tcPr>
          <w:p w:rsidRPr="00B90B69" w:rsidR="00E248DB" w:rsidP="00413618" w:rsidRDefault="00E248DB" w14:paraId="11E75F16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Lees aandachtig de handleiding en volg de door de leverancier aanbevolen veiligheids- en onderhoudsrichtlijnen.</w:t>
            </w:r>
          </w:p>
          <w:p w:rsidRPr="00B90B69" w:rsidR="00E248DB" w:rsidP="00413618" w:rsidRDefault="00E248DB" w14:paraId="3369D5D5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De handleiding en veiligheidsinstructiekaart vormen steeds één geheel.</w:t>
            </w:r>
          </w:p>
          <w:p w:rsidR="00E248DB" w:rsidP="00413618" w:rsidRDefault="00E248DB" w14:paraId="1BC80ABF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 xml:space="preserve">Voor elk gebruik de machine controleren op mogelijke zichtbare gebreken. Bij twijfel de machine niet </w:t>
            </w:r>
            <w:r>
              <w:rPr>
                <w:rFonts w:cs="Arial"/>
                <w:sz w:val="20"/>
              </w:rPr>
              <w:t>gebruiken</w:t>
            </w:r>
            <w:r w:rsidRPr="00B90B69">
              <w:rPr>
                <w:rFonts w:cs="Arial"/>
                <w:sz w:val="20"/>
              </w:rPr>
              <w:t xml:space="preserve"> en advies inwinnen</w:t>
            </w:r>
            <w:r>
              <w:rPr>
                <w:rFonts w:cs="Arial"/>
                <w:sz w:val="20"/>
              </w:rPr>
              <w:t xml:space="preserve"> bij bevoegd persoon</w:t>
            </w:r>
            <w:r w:rsidRPr="00B90B69">
              <w:rPr>
                <w:rFonts w:cs="Arial"/>
                <w:sz w:val="20"/>
              </w:rPr>
              <w:t>.</w:t>
            </w:r>
          </w:p>
          <w:p w:rsidR="00413618" w:rsidP="00413618" w:rsidRDefault="00413618" w14:paraId="4D8CF8DD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Gebruik de machine uitsluitend voor het beoogde doel.</w:t>
            </w:r>
          </w:p>
          <w:p w:rsidRPr="00B90B69" w:rsidR="000423F2" w:rsidP="00413618" w:rsidRDefault="000423F2" w14:paraId="2F4FC351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Gebruik dit gereedschap niet wanneer u niet geconcentreerd bent.</w:t>
            </w:r>
          </w:p>
          <w:p w:rsidRPr="00B90B69" w:rsidR="00E248DB" w:rsidP="00413618" w:rsidRDefault="00E248DB" w14:paraId="62F1031E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 xml:space="preserve">Zorg voor een </w:t>
            </w:r>
            <w:r w:rsidR="00856FAA">
              <w:rPr>
                <w:rFonts w:cs="Arial"/>
                <w:sz w:val="20"/>
              </w:rPr>
              <w:t xml:space="preserve">nette en </w:t>
            </w:r>
            <w:r w:rsidRPr="00B90B69">
              <w:rPr>
                <w:rFonts w:cs="Arial"/>
                <w:sz w:val="20"/>
              </w:rPr>
              <w:t>voldoende verlichte werkpost.</w:t>
            </w:r>
          </w:p>
          <w:p w:rsidR="00E248DB" w:rsidP="00413618" w:rsidRDefault="00E248DB" w14:paraId="00D78DD4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Deze machine is niet waterdicht. Besprenkel noch het werkstuk noch de machine met water. </w:t>
            </w:r>
          </w:p>
          <w:p w:rsidRPr="00DE2E48" w:rsidR="00E248DB" w:rsidP="00DE2E48" w:rsidRDefault="00EC46B9" w14:paraId="4DD7085C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Het apparaat is niet bestemd voor gebruik in een explosieve omgeving en niet geïsoleerd tegen contact met elektrische stroombronnen.</w:t>
            </w:r>
          </w:p>
        </w:tc>
      </w:tr>
    </w:tbl>
    <w:p xmlns:wp14="http://schemas.microsoft.com/office/word/2010/wordml" w:rsidRPr="0034277F" w:rsidR="00E248DB" w:rsidP="00677F90" w:rsidRDefault="00E248DB" w14:paraId="1FC39945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985"/>
        <w:gridCol w:w="8417"/>
      </w:tblGrid>
      <w:tr xmlns:wp14="http://schemas.microsoft.com/office/word/2010/wordml" w:rsidRPr="0023545B" w:rsidR="00E248DB" w:rsidTr="00396948" w14:paraId="1D5E5C0C" wp14:textId="77777777">
        <w:trPr>
          <w:trHeight w:val="373"/>
        </w:trPr>
        <w:tc>
          <w:tcPr>
            <w:tcW w:w="1985" w:type="dxa"/>
            <w:vAlign w:val="center"/>
          </w:tcPr>
          <w:p w:rsidRPr="00C23204" w:rsidR="00E248DB" w:rsidP="00CA0EB0" w:rsidRDefault="00E248DB" w14:paraId="159DC049" wp14:textId="77777777">
            <w:pPr>
              <w:jc w:val="center"/>
              <w:rPr>
                <w:rFonts w:cs="Arial"/>
                <w:color w:val="101339"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>Transport</w:t>
            </w:r>
          </w:p>
        </w:tc>
        <w:tc>
          <w:tcPr>
            <w:tcW w:w="8417" w:type="dxa"/>
          </w:tcPr>
          <w:p w:rsidRPr="00D340B7" w:rsidR="00E248DB" w:rsidP="00CA0EB0" w:rsidRDefault="00E248DB" w14:paraId="485A4C2F" wp14:textId="77777777">
            <w:pPr>
              <w:pStyle w:val="Lijstalinea"/>
              <w:numPr>
                <w:ilvl w:val="0"/>
                <w:numId w:val="26"/>
              </w:numPr>
            </w:pPr>
            <w:r>
              <w:rPr>
                <w:sz w:val="20"/>
              </w:rPr>
              <w:t>G</w:t>
            </w:r>
            <w:r w:rsidRPr="00C23204">
              <w:rPr>
                <w:sz w:val="20"/>
              </w:rPr>
              <w:t>ebruik gepaste opbergkist voor transport.</w:t>
            </w:r>
          </w:p>
        </w:tc>
      </w:tr>
    </w:tbl>
    <w:p xmlns:wp14="http://schemas.microsoft.com/office/word/2010/wordml" w:rsidR="00E248DB" w:rsidP="00677F90" w:rsidRDefault="00E248DB" w14:paraId="0562CB0E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985"/>
        <w:gridCol w:w="8417"/>
      </w:tblGrid>
      <w:tr xmlns:wp14="http://schemas.microsoft.com/office/word/2010/wordml" w:rsidRPr="0023545B" w:rsidR="00E248DB" w:rsidTr="00396948" w14:paraId="5491DADD" wp14:textId="77777777">
        <w:trPr>
          <w:trHeight w:val="271"/>
        </w:trPr>
        <w:tc>
          <w:tcPr>
            <w:tcW w:w="1985" w:type="dxa"/>
            <w:vAlign w:val="center"/>
          </w:tcPr>
          <w:p w:rsidRPr="00C23204" w:rsidR="00E248DB" w:rsidP="00CA0EB0" w:rsidRDefault="00E248DB" w14:paraId="2B2E5E52" wp14:textId="77777777">
            <w:pPr>
              <w:jc w:val="center"/>
              <w:rPr>
                <w:color w:val="C3004A"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>Vóór het gebruik</w:t>
            </w:r>
          </w:p>
        </w:tc>
        <w:tc>
          <w:tcPr>
            <w:tcW w:w="8417" w:type="dxa"/>
          </w:tcPr>
          <w:p w:rsidRPr="00413618" w:rsidR="00E248DB" w:rsidP="005F11D3" w:rsidRDefault="00E248DB" w14:paraId="75E284D1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431582">
              <w:rPr>
                <w:rFonts w:cs="Arial"/>
                <w:sz w:val="20"/>
              </w:rPr>
              <w:t xml:space="preserve">Controleer </w:t>
            </w:r>
            <w:r>
              <w:rPr>
                <w:rFonts w:cs="Arial"/>
                <w:sz w:val="20"/>
              </w:rPr>
              <w:t xml:space="preserve">de </w:t>
            </w:r>
            <w:r w:rsidRPr="00431582">
              <w:rPr>
                <w:rFonts w:cs="Arial"/>
                <w:sz w:val="20"/>
              </w:rPr>
              <w:t>toestand van de machine.</w:t>
            </w:r>
          </w:p>
          <w:p w:rsidRPr="00413618" w:rsidR="00413618" w:rsidP="005F11D3" w:rsidRDefault="00413618" w14:paraId="2100EB7B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rFonts w:cs="Arial"/>
                <w:sz w:val="20"/>
              </w:rPr>
              <w:t>Controleer of de bewegende delen niet klemmen, verdraaid of gebroken zijn.</w:t>
            </w:r>
          </w:p>
          <w:p w:rsidRPr="00413618" w:rsidR="00413618" w:rsidP="005F11D3" w:rsidRDefault="00413618" w14:paraId="70B37701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rFonts w:cs="Arial"/>
                <w:sz w:val="20"/>
              </w:rPr>
              <w:t>Cont</w:t>
            </w:r>
            <w:r w:rsidR="00DE2E48">
              <w:rPr>
                <w:rFonts w:cs="Arial"/>
                <w:sz w:val="20"/>
              </w:rPr>
              <w:t>r</w:t>
            </w:r>
            <w:r>
              <w:rPr>
                <w:rFonts w:cs="Arial"/>
                <w:sz w:val="20"/>
              </w:rPr>
              <w:t xml:space="preserve">oleer voor ieder gebruik of het veiligheids- en trekkersmechanisme goed </w:t>
            </w:r>
            <w:r w:rsidR="00AD0481">
              <w:rPr>
                <w:rFonts w:cs="Arial"/>
                <w:sz w:val="20"/>
              </w:rPr>
              <w:t>werkt</w:t>
            </w:r>
            <w:r>
              <w:rPr>
                <w:rFonts w:cs="Arial"/>
                <w:sz w:val="20"/>
              </w:rPr>
              <w:t>.</w:t>
            </w:r>
          </w:p>
          <w:p w:rsidRPr="00EC46B9" w:rsidR="00C915CC" w:rsidP="005F11D3" w:rsidRDefault="00C915CC" w14:paraId="7705748B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rFonts w:cs="Arial"/>
                <w:sz w:val="20"/>
              </w:rPr>
              <w:t>Controleer of het werkstuk stevig is bevestigd.</w:t>
            </w:r>
          </w:p>
          <w:p w:rsidRPr="00C23204" w:rsidR="00EC46B9" w:rsidP="005F11D3" w:rsidRDefault="0034277F" w14:paraId="0200D390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Het apparaat mag uitsluitend door gekwalificeerd en geschoold personeel worden geïnstalleerd of gebruikt.</w:t>
            </w:r>
          </w:p>
        </w:tc>
      </w:tr>
    </w:tbl>
    <w:p xmlns:wp14="http://schemas.microsoft.com/office/word/2010/wordml" w:rsidR="00E248DB" w:rsidP="00677F90" w:rsidRDefault="00E248DB" w14:paraId="34CE0A41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985"/>
        <w:gridCol w:w="8417"/>
      </w:tblGrid>
      <w:tr xmlns:wp14="http://schemas.microsoft.com/office/word/2010/wordml" w:rsidRPr="0023545B" w:rsidR="00E248DB" w:rsidTr="00396948" w14:paraId="08B79EE5" wp14:textId="77777777">
        <w:trPr>
          <w:trHeight w:val="1081"/>
        </w:trPr>
        <w:tc>
          <w:tcPr>
            <w:tcW w:w="1985" w:type="dxa"/>
            <w:vAlign w:val="center"/>
          </w:tcPr>
          <w:p w:rsidRPr="00C23204" w:rsidR="00E248DB" w:rsidP="00CA0EB0" w:rsidRDefault="00E248DB" w14:paraId="0322AA3E" wp14:textId="77777777">
            <w:pPr>
              <w:jc w:val="center"/>
              <w:rPr>
                <w:color w:val="C3004A"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>Tijdens het gebruik</w:t>
            </w:r>
          </w:p>
        </w:tc>
        <w:tc>
          <w:tcPr>
            <w:tcW w:w="8417" w:type="dxa"/>
          </w:tcPr>
          <w:p w:rsidRPr="00C23204" w:rsidR="00E248DB" w:rsidP="00CE2340" w:rsidRDefault="00E248DB" w14:paraId="54402B83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C23204">
              <w:rPr>
                <w:sz w:val="20"/>
              </w:rPr>
              <w:t>Zorg voor een veilige en stabiele werkhouding.</w:t>
            </w:r>
          </w:p>
          <w:p w:rsidRPr="00C23204" w:rsidR="00E248DB" w:rsidP="00CA0EB0" w:rsidRDefault="00EC46B9" w14:paraId="0797B6DA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Voorkom dat het apparaat onbedoeld wordt ingeschakeld.</w:t>
            </w:r>
          </w:p>
          <w:p w:rsidR="00E248DB" w:rsidP="00EC46B9" w:rsidRDefault="00EC46B9" w14:paraId="09BEC9E1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Richt het gebruiksklaar apparaat nooit direct op uzelf of op andere personen.</w:t>
            </w:r>
          </w:p>
          <w:p w:rsidRPr="00B6645C" w:rsidR="00B6645C" w:rsidP="000F0838" w:rsidRDefault="00B6645C" w14:paraId="0D8BA174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B6645C">
              <w:rPr>
                <w:sz w:val="20"/>
              </w:rPr>
              <w:t xml:space="preserve">Schiet </w:t>
            </w:r>
            <w:r>
              <w:rPr>
                <w:sz w:val="20"/>
              </w:rPr>
              <w:t>niet</w:t>
            </w:r>
            <w:r w:rsidRPr="00B6645C">
              <w:rPr>
                <w:sz w:val="20"/>
              </w:rPr>
              <w:t xml:space="preserve"> dicht bij </w:t>
            </w:r>
            <w:r>
              <w:rPr>
                <w:sz w:val="20"/>
              </w:rPr>
              <w:t xml:space="preserve">een </w:t>
            </w:r>
            <w:r w:rsidRPr="00B6645C">
              <w:rPr>
                <w:sz w:val="20"/>
              </w:rPr>
              <w:t xml:space="preserve">rand van </w:t>
            </w:r>
            <w:r>
              <w:rPr>
                <w:sz w:val="20"/>
              </w:rPr>
              <w:t>het</w:t>
            </w:r>
            <w:r w:rsidRPr="00B6645C">
              <w:rPr>
                <w:sz w:val="20"/>
              </w:rPr>
              <w:t xml:space="preserve"> werkstuk</w:t>
            </w:r>
          </w:p>
          <w:p w:rsidR="00EC46B9" w:rsidP="00EC46B9" w:rsidRDefault="00EC46B9" w14:paraId="154A52F2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Houd het apparaat bij het werken zo vast dat hoofd en lichaam bij een mogelijke terugslag geen letsel kunnen oplopen.</w:t>
            </w:r>
          </w:p>
          <w:p w:rsidRPr="00C23204" w:rsidR="00557BC7" w:rsidP="00557BC7" w:rsidRDefault="00557BC7" w14:paraId="0FB5A979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Draag het apparaat in bedrijfsklare toestand alleen aan de handgreep en nooit met de trekker ingedrukt.</w:t>
            </w:r>
          </w:p>
          <w:p w:rsidRPr="00C23204" w:rsidR="00EC46B9" w:rsidP="00962267" w:rsidRDefault="00EC46B9" w14:paraId="0642C84C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 xml:space="preserve">Stel het apparaat nooit </w:t>
            </w:r>
            <w:r w:rsidR="00AD0481">
              <w:rPr>
                <w:sz w:val="20"/>
              </w:rPr>
              <w:t>in een vrije ruimte in werking.</w:t>
            </w:r>
          </w:p>
        </w:tc>
      </w:tr>
    </w:tbl>
    <w:p xmlns:wp14="http://schemas.microsoft.com/office/word/2010/wordml" w:rsidR="00E248DB" w:rsidP="00677F90" w:rsidRDefault="00E248DB" w14:paraId="62EBF3C5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985"/>
        <w:gridCol w:w="8417"/>
      </w:tblGrid>
      <w:tr xmlns:wp14="http://schemas.microsoft.com/office/word/2010/wordml" w:rsidRPr="0023545B" w:rsidR="00E248DB" w:rsidTr="00396948" w14:paraId="1ED93DDA" wp14:textId="77777777">
        <w:trPr>
          <w:trHeight w:val="521"/>
        </w:trPr>
        <w:tc>
          <w:tcPr>
            <w:tcW w:w="1985" w:type="dxa"/>
            <w:vAlign w:val="center"/>
          </w:tcPr>
          <w:p w:rsidRPr="00C23204" w:rsidR="00E248DB" w:rsidP="00CA0EB0" w:rsidRDefault="00E248DB" w14:paraId="7FF7BA5B" wp14:textId="77777777">
            <w:pPr>
              <w:jc w:val="center"/>
              <w:rPr>
                <w:color w:val="C3004A"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8417" w:type="dxa"/>
          </w:tcPr>
          <w:p w:rsidRPr="00856FAA" w:rsidR="00E248DB" w:rsidP="00A419B0" w:rsidRDefault="00E248DB" w14:paraId="3DACFDF9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C23204">
              <w:rPr>
                <w:rFonts w:cs="Arial"/>
                <w:sz w:val="20"/>
              </w:rPr>
              <w:t>Werkpost opkuisen</w:t>
            </w:r>
            <w:r>
              <w:rPr>
                <w:rFonts w:cs="Arial"/>
                <w:sz w:val="20"/>
              </w:rPr>
              <w:t>.</w:t>
            </w:r>
          </w:p>
          <w:p w:rsidRPr="00C23204" w:rsidR="00856FAA" w:rsidP="00A419B0" w:rsidRDefault="00856FAA" w14:paraId="48246C07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rFonts w:cs="Arial"/>
                <w:sz w:val="20"/>
              </w:rPr>
              <w:t xml:space="preserve">Het gereedschap opbergen </w:t>
            </w:r>
            <w:r w:rsidR="00AD0481">
              <w:rPr>
                <w:rFonts w:cs="Arial"/>
                <w:sz w:val="20"/>
              </w:rPr>
              <w:t xml:space="preserve">en </w:t>
            </w:r>
            <w:r>
              <w:rPr>
                <w:rFonts w:cs="Arial"/>
                <w:sz w:val="20"/>
              </w:rPr>
              <w:t>in een droge gesloten omgeving</w:t>
            </w:r>
            <w:r w:rsidR="00AD0481">
              <w:rPr>
                <w:rFonts w:cs="Arial"/>
                <w:sz w:val="20"/>
              </w:rPr>
              <w:t xml:space="preserve"> bewaren</w:t>
            </w:r>
            <w:r>
              <w:rPr>
                <w:rFonts w:cs="Arial"/>
                <w:sz w:val="20"/>
              </w:rPr>
              <w:t>.</w:t>
            </w:r>
          </w:p>
        </w:tc>
      </w:tr>
    </w:tbl>
    <w:p xmlns:wp14="http://schemas.microsoft.com/office/word/2010/wordml" w:rsidRPr="0034277F" w:rsidR="00E248DB" w:rsidP="0034340B" w:rsidRDefault="00E248DB" w14:paraId="6D98A12B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985"/>
        <w:gridCol w:w="8417"/>
      </w:tblGrid>
      <w:tr xmlns:wp14="http://schemas.microsoft.com/office/word/2010/wordml" w:rsidRPr="0023545B" w:rsidR="00E248DB" w:rsidTr="00396948" w14:paraId="6E00D104" wp14:textId="77777777">
        <w:trPr>
          <w:trHeight w:val="644"/>
        </w:trPr>
        <w:tc>
          <w:tcPr>
            <w:tcW w:w="1985" w:type="dxa"/>
            <w:vAlign w:val="center"/>
          </w:tcPr>
          <w:p w:rsidRPr="00C23204" w:rsidR="00E248DB" w:rsidP="000D397C" w:rsidRDefault="00E248DB" w14:paraId="370EBC9A" wp14:textId="77777777">
            <w:pPr>
              <w:jc w:val="center"/>
              <w:rPr>
                <w:color w:val="C3004A"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417" w:type="dxa"/>
          </w:tcPr>
          <w:p w:rsidR="00E248DB" w:rsidP="003B47FA" w:rsidRDefault="00E248DB" w14:paraId="3FFB64CB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C23204">
              <w:rPr>
                <w:sz w:val="20"/>
              </w:rPr>
              <w:t>Enkel uit te voeren door bevoegd personeel.</w:t>
            </w:r>
          </w:p>
          <w:p w:rsidRPr="00C23204" w:rsidR="009224B7" w:rsidP="003B47FA" w:rsidRDefault="009224B7" w14:paraId="482F8FA2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Haal de accu uit het toestel.</w:t>
            </w:r>
          </w:p>
          <w:p w:rsidRPr="00C23204" w:rsidR="00E248DB" w:rsidP="003B47FA" w:rsidRDefault="00E248DB" w14:paraId="0E53B855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C23204">
              <w:rPr>
                <w:sz w:val="20"/>
              </w:rPr>
              <w:t>Gebruik enkel de vervang onderdelen die door de fabrikant zijn voorgeschreven.</w:t>
            </w:r>
          </w:p>
          <w:p w:rsidR="00EC46B9" w:rsidP="003B47FA" w:rsidRDefault="00EC46B9" w14:paraId="4F6B2989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Gebruik uitsluitend de door de fabrikant aanbevolen smeermiddelen.</w:t>
            </w:r>
          </w:p>
          <w:p w:rsidRPr="004B2CC2" w:rsidR="00B6645C" w:rsidP="00B6645C" w:rsidRDefault="00B6645C" w14:paraId="6BE1B04B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4B2CC2">
              <w:rPr>
                <w:sz w:val="20"/>
              </w:rPr>
              <w:t>Gebruik NOOIT benzine of licht ontvlambare producten om de machine te onderhouden / reinigen.</w:t>
            </w:r>
          </w:p>
          <w:p w:rsidRPr="00C23204" w:rsidR="000423F2" w:rsidP="003B47FA" w:rsidRDefault="000423F2" w14:paraId="0DCC04ED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 xml:space="preserve">Er mogen geen noodreparaties aan het apparaat </w:t>
            </w:r>
            <w:r w:rsidR="00B6645C">
              <w:rPr>
                <w:sz w:val="20"/>
              </w:rPr>
              <w:t>worden uitgevoerd.</w:t>
            </w:r>
          </w:p>
          <w:p w:rsidRPr="00C23204" w:rsidR="00E248DB" w:rsidP="00761535" w:rsidRDefault="00E248DB" w14:paraId="6F8EF1F5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C23204">
              <w:rPr>
                <w:sz w:val="20"/>
              </w:rPr>
              <w:t xml:space="preserve">Register van onderhoud en herstelling bijhouden. </w:t>
            </w:r>
          </w:p>
        </w:tc>
      </w:tr>
    </w:tbl>
    <w:p xmlns:wp14="http://schemas.microsoft.com/office/word/2010/wordml" w:rsidR="00E248DB" w:rsidP="00677F90" w:rsidRDefault="00E248DB" w14:paraId="2946DB82" wp14:textId="77777777">
      <w:pPr>
        <w:rPr>
          <w:rFonts w:cs="Arial"/>
          <w:sz w:val="16"/>
          <w:szCs w:val="16"/>
        </w:rPr>
      </w:pPr>
    </w:p>
    <w:tbl>
      <w:tblPr>
        <w:tblW w:w="10415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2"/>
        <w:gridCol w:w="3556"/>
        <w:gridCol w:w="3527"/>
      </w:tblGrid>
      <w:tr xmlns:wp14="http://schemas.microsoft.com/office/word/2010/wordml" w:rsidRPr="00B3017E" w:rsidR="00E248DB" w:rsidTr="0034277F" w14:paraId="7AE615C8" wp14:textId="77777777">
        <w:trPr>
          <w:trHeight w:val="413" w:hRule="exact"/>
        </w:trPr>
        <w:tc>
          <w:tcPr>
            <w:tcW w:w="10415" w:type="dxa"/>
            <w:gridSpan w:val="3"/>
            <w:shd w:val="clear" w:color="auto" w:fill="C3004A"/>
            <w:vAlign w:val="center"/>
          </w:tcPr>
          <w:p w:rsidRPr="00B3017E" w:rsidR="00E248DB" w:rsidP="00985DED" w:rsidRDefault="00E248DB" w14:paraId="483779A9" wp14:textId="7777777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B3017E">
              <w:rPr>
                <w:rFonts w:cs="Arial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="00E248DB" w:rsidTr="0034277F" w14:paraId="70FB3A61" wp14:textId="77777777">
        <w:trPr>
          <w:trHeight w:val="1197" w:hRule="exact"/>
        </w:trPr>
        <w:tc>
          <w:tcPr>
            <w:tcW w:w="3332" w:type="dxa"/>
          </w:tcPr>
          <w:p w:rsidRPr="00C23204" w:rsidR="00E248DB" w:rsidP="00677F90" w:rsidRDefault="00E248DB" w14:paraId="223C895E" wp14:textId="77777777">
            <w:pPr>
              <w:rPr>
                <w:rFonts w:cs="Arial"/>
                <w:sz w:val="20"/>
              </w:rPr>
            </w:pPr>
            <w:r w:rsidRPr="00C23204">
              <w:rPr>
                <w:rFonts w:cs="Arial"/>
                <w:sz w:val="20"/>
              </w:rPr>
              <w:t>Hiërarchische lijn</w:t>
            </w:r>
          </w:p>
          <w:p w:rsidRPr="00C23204" w:rsidR="00E248DB" w:rsidP="00677F90" w:rsidRDefault="00E248DB" w14:paraId="1DB13E44" wp14:textId="77777777">
            <w:pPr>
              <w:rPr>
                <w:rFonts w:cs="Arial"/>
                <w:sz w:val="20"/>
              </w:rPr>
            </w:pPr>
            <w:r w:rsidRPr="00C23204">
              <w:rPr>
                <w:rFonts w:cs="Arial"/>
                <w:sz w:val="20"/>
              </w:rPr>
              <w:t>Handtekening:</w:t>
            </w:r>
          </w:p>
        </w:tc>
        <w:tc>
          <w:tcPr>
            <w:tcW w:w="3556" w:type="dxa"/>
          </w:tcPr>
          <w:p w:rsidRPr="00C23204" w:rsidR="00E248DB" w:rsidP="00677F90" w:rsidRDefault="00396948" w14:paraId="42A0564E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Preventieadviseur-arbeidsarts</w:t>
            </w:r>
          </w:p>
          <w:p w:rsidRPr="00C23204" w:rsidR="00E248DB" w:rsidP="00677F90" w:rsidRDefault="00E248DB" w14:paraId="0448C27D" wp14:textId="77777777">
            <w:pPr>
              <w:rPr>
                <w:rFonts w:cs="Arial"/>
                <w:sz w:val="20"/>
              </w:rPr>
            </w:pPr>
            <w:r w:rsidRPr="00C23204">
              <w:rPr>
                <w:rFonts w:cs="Arial"/>
                <w:sz w:val="20"/>
              </w:rPr>
              <w:t>Handtekening:</w:t>
            </w:r>
          </w:p>
        </w:tc>
        <w:tc>
          <w:tcPr>
            <w:tcW w:w="3527" w:type="dxa"/>
          </w:tcPr>
          <w:p w:rsidRPr="00C23204" w:rsidR="00E248DB" w:rsidP="00677F90" w:rsidRDefault="00E248DB" w14:paraId="0A4CC438" wp14:textId="77777777">
            <w:pPr>
              <w:rPr>
                <w:rFonts w:cs="Arial"/>
                <w:sz w:val="20"/>
              </w:rPr>
            </w:pPr>
            <w:r w:rsidRPr="00C23204">
              <w:rPr>
                <w:rFonts w:cs="Arial"/>
                <w:sz w:val="20"/>
              </w:rPr>
              <w:t>Preventieadviseur</w:t>
            </w:r>
          </w:p>
          <w:p w:rsidRPr="00C23204" w:rsidR="00E248DB" w:rsidP="00677F90" w:rsidRDefault="00E248DB" w14:paraId="5EB1138E" wp14:textId="77777777">
            <w:pPr>
              <w:rPr>
                <w:rFonts w:cs="Arial"/>
                <w:sz w:val="20"/>
              </w:rPr>
            </w:pPr>
            <w:r w:rsidRPr="00C23204">
              <w:rPr>
                <w:rFonts w:cs="Arial"/>
                <w:sz w:val="20"/>
              </w:rPr>
              <w:t>Handtekening:</w:t>
            </w:r>
          </w:p>
        </w:tc>
      </w:tr>
      <w:tr xmlns:wp14="http://schemas.microsoft.com/office/word/2010/wordml" w:rsidR="00E248DB" w:rsidTr="0034277F" w14:paraId="5089AB5D" wp14:textId="77777777">
        <w:trPr>
          <w:trHeight w:val="793" w:hRule="exact"/>
        </w:trPr>
        <w:tc>
          <w:tcPr>
            <w:tcW w:w="3332" w:type="dxa"/>
            <w:vAlign w:val="center"/>
          </w:tcPr>
          <w:p w:rsidRPr="00C23204" w:rsidR="00E248DB" w:rsidP="00694DD0" w:rsidRDefault="00E248DB" w14:paraId="5097742D" wp14:textId="77777777">
            <w:pPr>
              <w:rPr>
                <w:sz w:val="20"/>
              </w:rPr>
            </w:pPr>
            <w:r w:rsidRPr="00C23204">
              <w:rPr>
                <w:sz w:val="20"/>
              </w:rPr>
              <w:t>Naam:</w:t>
            </w:r>
            <w:r>
              <w:rPr>
                <w:sz w:val="20"/>
              </w:rPr>
              <w:t xml:space="preserve"> </w:t>
            </w:r>
          </w:p>
          <w:p w:rsidRPr="00C23204" w:rsidR="00E248DB" w:rsidP="00694DD0" w:rsidRDefault="00E248DB" w14:paraId="5997CC1D" wp14:textId="77777777">
            <w:pPr>
              <w:rPr>
                <w:sz w:val="20"/>
              </w:rPr>
            </w:pPr>
          </w:p>
          <w:p w:rsidRPr="00C23204" w:rsidR="00E248DB" w:rsidP="00694DD0" w:rsidRDefault="00E248DB" w14:paraId="110FFD37" wp14:textId="77777777">
            <w:pPr>
              <w:rPr>
                <w:sz w:val="20"/>
              </w:rPr>
            </w:pPr>
          </w:p>
        </w:tc>
        <w:tc>
          <w:tcPr>
            <w:tcW w:w="3556" w:type="dxa"/>
            <w:vAlign w:val="center"/>
          </w:tcPr>
          <w:p w:rsidRPr="00C04638" w:rsidR="00E248DB" w:rsidP="00694DD0" w:rsidRDefault="00E248DB" w14:paraId="0D900520" wp14:textId="77777777">
            <w:pPr>
              <w:rPr>
                <w:sz w:val="20"/>
              </w:rPr>
            </w:pPr>
            <w:r w:rsidRPr="00C23204">
              <w:rPr>
                <w:sz w:val="20"/>
              </w:rPr>
              <w:t>Naam:</w:t>
            </w:r>
            <w:r>
              <w:rPr>
                <w:sz w:val="20"/>
              </w:rPr>
              <w:t xml:space="preserve"> </w:t>
            </w:r>
          </w:p>
          <w:p w:rsidRPr="00C23204" w:rsidR="00E248DB" w:rsidP="00694DD0" w:rsidRDefault="00E248DB" w14:paraId="6B699379" wp14:textId="77777777">
            <w:pPr>
              <w:rPr>
                <w:sz w:val="20"/>
              </w:rPr>
            </w:pPr>
          </w:p>
          <w:p w:rsidRPr="00C23204" w:rsidR="00E248DB" w:rsidP="00694DD0" w:rsidRDefault="00E248DB" w14:paraId="3FE9F23F" wp14:textId="77777777">
            <w:pPr>
              <w:rPr>
                <w:sz w:val="20"/>
              </w:rPr>
            </w:pPr>
          </w:p>
        </w:tc>
        <w:tc>
          <w:tcPr>
            <w:tcW w:w="3527" w:type="dxa"/>
            <w:vAlign w:val="center"/>
          </w:tcPr>
          <w:p w:rsidRPr="00C23204" w:rsidR="00E248DB" w:rsidP="00694DD0" w:rsidRDefault="00E248DB" w14:paraId="02F7A996" wp14:textId="77777777">
            <w:pPr>
              <w:rPr>
                <w:sz w:val="20"/>
              </w:rPr>
            </w:pPr>
            <w:r w:rsidRPr="00C23204">
              <w:rPr>
                <w:sz w:val="20"/>
              </w:rPr>
              <w:t>Naam:</w:t>
            </w:r>
            <w:r>
              <w:rPr>
                <w:sz w:val="20"/>
              </w:rPr>
              <w:t xml:space="preserve"> </w:t>
            </w:r>
          </w:p>
          <w:p w:rsidRPr="00C23204" w:rsidR="00E248DB" w:rsidP="00694DD0" w:rsidRDefault="00E248DB" w14:paraId="1F72F646" wp14:textId="77777777">
            <w:pPr>
              <w:rPr>
                <w:sz w:val="20"/>
              </w:rPr>
            </w:pPr>
          </w:p>
          <w:p w:rsidRPr="00C23204" w:rsidR="00E248DB" w:rsidP="00694DD0" w:rsidRDefault="00E248DB" w14:paraId="08CE6F91" wp14:textId="77777777">
            <w:pPr>
              <w:rPr>
                <w:sz w:val="20"/>
              </w:rPr>
            </w:pPr>
          </w:p>
        </w:tc>
      </w:tr>
    </w:tbl>
    <w:p xmlns:wp14="http://schemas.microsoft.com/office/word/2010/wordml" w:rsidR="00E248DB" w:rsidP="0034340B" w:rsidRDefault="00E248DB" w14:paraId="61CDCEAD" wp14:textId="77777777"/>
    <w:sectPr w:rsidR="00E248DB" w:rsidSect="002C4FB0">
      <w:footerReference w:type="default" r:id="rId16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0423fdf165764c2a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E94C6E" w:rsidP="00F21695" w:rsidRDefault="00E94C6E" w14:paraId="23DE523C" wp14:textId="77777777">
      <w:r>
        <w:separator/>
      </w:r>
    </w:p>
  </w:endnote>
  <w:endnote w:type="continuationSeparator" w:id="0">
    <w:p xmlns:wp14="http://schemas.microsoft.com/office/word/2010/wordml" w:rsidR="00E94C6E" w:rsidP="00F21695" w:rsidRDefault="00E94C6E" w14:paraId="52E56223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E248DB" w:rsidRDefault="00E248DB" w14:paraId="0CF64F31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396948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396948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396948" w:rsidRDefault="00396948" w14:paraId="46423461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2020</w:t>
    </w:r>
  </w:p>
  <w:p xmlns:wp14="http://schemas.microsoft.com/office/word/2010/wordml" w:rsidRPr="00B3017E" w:rsidR="00E248DB" w:rsidRDefault="00E248DB" w14:paraId="6BB9E253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E94C6E" w:rsidP="00F21695" w:rsidRDefault="00E94C6E" w14:paraId="07547A01" wp14:textId="77777777">
      <w:r>
        <w:separator/>
      </w:r>
    </w:p>
  </w:footnote>
  <w:footnote w:type="continuationSeparator" w:id="0">
    <w:p xmlns:wp14="http://schemas.microsoft.com/office/word/2010/wordml" w:rsidR="00E94C6E" w:rsidP="00F21695" w:rsidRDefault="00E94C6E" w14:paraId="5043CB0F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2F63CEA9" w:rsidTr="2F63CEA9" w14:paraId="037BEB7E">
      <w:trPr>
        <w:trHeight w:val="300"/>
      </w:trPr>
      <w:tc>
        <w:tcPr>
          <w:tcW w:w="3400" w:type="dxa"/>
          <w:tcMar/>
        </w:tcPr>
        <w:p w:rsidR="2F63CEA9" w:rsidP="2F63CEA9" w:rsidRDefault="2F63CEA9" w14:paraId="73D76270" w14:textId="5018EB41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2F63CEA9" w:rsidP="2F63CEA9" w:rsidRDefault="2F63CEA9" w14:paraId="30CA701B" w14:textId="797C1848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2F63CEA9" w:rsidP="2F63CEA9" w:rsidRDefault="2F63CEA9" w14:paraId="22F8E222" w14:textId="2F99BB1D">
          <w:pPr>
            <w:pStyle w:val="Koptekst"/>
            <w:bidi w:val="0"/>
            <w:ind w:right="-115"/>
            <w:jc w:val="right"/>
          </w:pPr>
        </w:p>
      </w:tc>
    </w:tr>
  </w:tbl>
  <w:p w:rsidR="2F63CEA9" w:rsidP="2F63CEA9" w:rsidRDefault="2F63CEA9" w14:paraId="64BBF7FE" w14:textId="706FC641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3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41E01"/>
    <w:rsid w:val="000423F2"/>
    <w:rsid w:val="000462C3"/>
    <w:rsid w:val="00050BF9"/>
    <w:rsid w:val="000646B7"/>
    <w:rsid w:val="00071E42"/>
    <w:rsid w:val="00090239"/>
    <w:rsid w:val="00094EE1"/>
    <w:rsid w:val="00097772"/>
    <w:rsid w:val="000B128A"/>
    <w:rsid w:val="000B37CF"/>
    <w:rsid w:val="000B483B"/>
    <w:rsid w:val="000B570B"/>
    <w:rsid w:val="000C0A5C"/>
    <w:rsid w:val="000C24AD"/>
    <w:rsid w:val="000D01FB"/>
    <w:rsid w:val="000D0C93"/>
    <w:rsid w:val="000D397C"/>
    <w:rsid w:val="000F4395"/>
    <w:rsid w:val="000F7099"/>
    <w:rsid w:val="00150C47"/>
    <w:rsid w:val="00162936"/>
    <w:rsid w:val="00170C09"/>
    <w:rsid w:val="00186A83"/>
    <w:rsid w:val="001936D5"/>
    <w:rsid w:val="001A6049"/>
    <w:rsid w:val="001A6AE1"/>
    <w:rsid w:val="001C4075"/>
    <w:rsid w:val="001E2090"/>
    <w:rsid w:val="001F221A"/>
    <w:rsid w:val="00206112"/>
    <w:rsid w:val="0023545B"/>
    <w:rsid w:val="00236FED"/>
    <w:rsid w:val="00241B68"/>
    <w:rsid w:val="002541D5"/>
    <w:rsid w:val="0025521C"/>
    <w:rsid w:val="00264383"/>
    <w:rsid w:val="00271564"/>
    <w:rsid w:val="002750BD"/>
    <w:rsid w:val="00293CD1"/>
    <w:rsid w:val="002B3857"/>
    <w:rsid w:val="002B48E6"/>
    <w:rsid w:val="002C100F"/>
    <w:rsid w:val="002C4FB0"/>
    <w:rsid w:val="002E29C0"/>
    <w:rsid w:val="002E3920"/>
    <w:rsid w:val="00300A43"/>
    <w:rsid w:val="00306DBF"/>
    <w:rsid w:val="003155A6"/>
    <w:rsid w:val="0034277F"/>
    <w:rsid w:val="0034340B"/>
    <w:rsid w:val="00352BD3"/>
    <w:rsid w:val="0037681E"/>
    <w:rsid w:val="003820DA"/>
    <w:rsid w:val="00387359"/>
    <w:rsid w:val="00396948"/>
    <w:rsid w:val="003B0E2B"/>
    <w:rsid w:val="003B47FA"/>
    <w:rsid w:val="003C1142"/>
    <w:rsid w:val="003D0716"/>
    <w:rsid w:val="003D4CE7"/>
    <w:rsid w:val="003E2AED"/>
    <w:rsid w:val="003E31B5"/>
    <w:rsid w:val="00412D17"/>
    <w:rsid w:val="00413618"/>
    <w:rsid w:val="0041544A"/>
    <w:rsid w:val="0043078F"/>
    <w:rsid w:val="00431582"/>
    <w:rsid w:val="004542EA"/>
    <w:rsid w:val="00466D94"/>
    <w:rsid w:val="00496884"/>
    <w:rsid w:val="004A4E3C"/>
    <w:rsid w:val="004B2CC2"/>
    <w:rsid w:val="004C2B30"/>
    <w:rsid w:val="004D51F8"/>
    <w:rsid w:val="004D5BCD"/>
    <w:rsid w:val="005246C9"/>
    <w:rsid w:val="00545CC0"/>
    <w:rsid w:val="00557BC7"/>
    <w:rsid w:val="00563ECC"/>
    <w:rsid w:val="0056566F"/>
    <w:rsid w:val="005711E4"/>
    <w:rsid w:val="005736E2"/>
    <w:rsid w:val="005B5125"/>
    <w:rsid w:val="005C0F11"/>
    <w:rsid w:val="005F03E5"/>
    <w:rsid w:val="005F11D3"/>
    <w:rsid w:val="005F5419"/>
    <w:rsid w:val="00603503"/>
    <w:rsid w:val="0060591E"/>
    <w:rsid w:val="00606B92"/>
    <w:rsid w:val="00620BE9"/>
    <w:rsid w:val="0062776E"/>
    <w:rsid w:val="00635118"/>
    <w:rsid w:val="00635771"/>
    <w:rsid w:val="00635BCF"/>
    <w:rsid w:val="0067542A"/>
    <w:rsid w:val="00677F90"/>
    <w:rsid w:val="006809EC"/>
    <w:rsid w:val="00694DD0"/>
    <w:rsid w:val="00694FC3"/>
    <w:rsid w:val="00697907"/>
    <w:rsid w:val="006B7CFC"/>
    <w:rsid w:val="006C0AF7"/>
    <w:rsid w:val="006C160D"/>
    <w:rsid w:val="006C4987"/>
    <w:rsid w:val="006D2548"/>
    <w:rsid w:val="00731663"/>
    <w:rsid w:val="007461B3"/>
    <w:rsid w:val="007550E9"/>
    <w:rsid w:val="00761535"/>
    <w:rsid w:val="007763BA"/>
    <w:rsid w:val="00791332"/>
    <w:rsid w:val="00797CFE"/>
    <w:rsid w:val="007B0237"/>
    <w:rsid w:val="007B53AB"/>
    <w:rsid w:val="007C6017"/>
    <w:rsid w:val="007D4B33"/>
    <w:rsid w:val="007D6B99"/>
    <w:rsid w:val="007E6ADD"/>
    <w:rsid w:val="0080010F"/>
    <w:rsid w:val="00817BB5"/>
    <w:rsid w:val="00821A61"/>
    <w:rsid w:val="0082635C"/>
    <w:rsid w:val="00853DFB"/>
    <w:rsid w:val="00856FAA"/>
    <w:rsid w:val="00860A1A"/>
    <w:rsid w:val="008734BA"/>
    <w:rsid w:val="008B02E2"/>
    <w:rsid w:val="008B123B"/>
    <w:rsid w:val="008B5FE1"/>
    <w:rsid w:val="008E7DA7"/>
    <w:rsid w:val="008F1DCD"/>
    <w:rsid w:val="0091144D"/>
    <w:rsid w:val="00920868"/>
    <w:rsid w:val="009224B7"/>
    <w:rsid w:val="009314AA"/>
    <w:rsid w:val="00962267"/>
    <w:rsid w:val="00966E8E"/>
    <w:rsid w:val="00977B20"/>
    <w:rsid w:val="00980DA7"/>
    <w:rsid w:val="00983D60"/>
    <w:rsid w:val="00984265"/>
    <w:rsid w:val="00985DED"/>
    <w:rsid w:val="00992B3F"/>
    <w:rsid w:val="00993649"/>
    <w:rsid w:val="009A20B9"/>
    <w:rsid w:val="009A698F"/>
    <w:rsid w:val="009B2F16"/>
    <w:rsid w:val="009B3510"/>
    <w:rsid w:val="009C0D1F"/>
    <w:rsid w:val="009E6A28"/>
    <w:rsid w:val="009F313C"/>
    <w:rsid w:val="00A04C3D"/>
    <w:rsid w:val="00A419B0"/>
    <w:rsid w:val="00A42586"/>
    <w:rsid w:val="00A5165D"/>
    <w:rsid w:val="00A612BD"/>
    <w:rsid w:val="00A62E13"/>
    <w:rsid w:val="00A6656A"/>
    <w:rsid w:val="00A93D09"/>
    <w:rsid w:val="00AB3A67"/>
    <w:rsid w:val="00AC2593"/>
    <w:rsid w:val="00AD0481"/>
    <w:rsid w:val="00AE58CE"/>
    <w:rsid w:val="00AF01D3"/>
    <w:rsid w:val="00AF1BD2"/>
    <w:rsid w:val="00B00F6F"/>
    <w:rsid w:val="00B12BDC"/>
    <w:rsid w:val="00B2223E"/>
    <w:rsid w:val="00B3017E"/>
    <w:rsid w:val="00B54444"/>
    <w:rsid w:val="00B61EFD"/>
    <w:rsid w:val="00B6645C"/>
    <w:rsid w:val="00B740B4"/>
    <w:rsid w:val="00B76EE1"/>
    <w:rsid w:val="00B90B69"/>
    <w:rsid w:val="00BB1E30"/>
    <w:rsid w:val="00BC6CB1"/>
    <w:rsid w:val="00BD5E8C"/>
    <w:rsid w:val="00BD6DB9"/>
    <w:rsid w:val="00BF299A"/>
    <w:rsid w:val="00BF3CEB"/>
    <w:rsid w:val="00BF5C63"/>
    <w:rsid w:val="00C01395"/>
    <w:rsid w:val="00C04638"/>
    <w:rsid w:val="00C07BAB"/>
    <w:rsid w:val="00C10100"/>
    <w:rsid w:val="00C10720"/>
    <w:rsid w:val="00C211A9"/>
    <w:rsid w:val="00C23204"/>
    <w:rsid w:val="00C3173E"/>
    <w:rsid w:val="00C36CAF"/>
    <w:rsid w:val="00C531CA"/>
    <w:rsid w:val="00C80844"/>
    <w:rsid w:val="00C81865"/>
    <w:rsid w:val="00C834BD"/>
    <w:rsid w:val="00C8666A"/>
    <w:rsid w:val="00C915CC"/>
    <w:rsid w:val="00CA0EB0"/>
    <w:rsid w:val="00CD0FB0"/>
    <w:rsid w:val="00CE2340"/>
    <w:rsid w:val="00CE392D"/>
    <w:rsid w:val="00D0223E"/>
    <w:rsid w:val="00D143A9"/>
    <w:rsid w:val="00D20485"/>
    <w:rsid w:val="00D26B1F"/>
    <w:rsid w:val="00D340B7"/>
    <w:rsid w:val="00D37D47"/>
    <w:rsid w:val="00D615CB"/>
    <w:rsid w:val="00D63C50"/>
    <w:rsid w:val="00D64278"/>
    <w:rsid w:val="00D6750D"/>
    <w:rsid w:val="00D754AD"/>
    <w:rsid w:val="00D92046"/>
    <w:rsid w:val="00DB4DB9"/>
    <w:rsid w:val="00DD3840"/>
    <w:rsid w:val="00DE16E0"/>
    <w:rsid w:val="00DE2E48"/>
    <w:rsid w:val="00E0391E"/>
    <w:rsid w:val="00E04014"/>
    <w:rsid w:val="00E21285"/>
    <w:rsid w:val="00E219F9"/>
    <w:rsid w:val="00E248DB"/>
    <w:rsid w:val="00E256B7"/>
    <w:rsid w:val="00E36F14"/>
    <w:rsid w:val="00E5208C"/>
    <w:rsid w:val="00E94C6E"/>
    <w:rsid w:val="00EA35A7"/>
    <w:rsid w:val="00EB5EA7"/>
    <w:rsid w:val="00EC46B9"/>
    <w:rsid w:val="00ED295A"/>
    <w:rsid w:val="00EE3F20"/>
    <w:rsid w:val="00EE4707"/>
    <w:rsid w:val="00F04475"/>
    <w:rsid w:val="00F07CD9"/>
    <w:rsid w:val="00F1130F"/>
    <w:rsid w:val="00F21695"/>
    <w:rsid w:val="00F4363E"/>
    <w:rsid w:val="00F45630"/>
    <w:rsid w:val="00F52F38"/>
    <w:rsid w:val="00FA1E57"/>
    <w:rsid w:val="00FA48C5"/>
    <w:rsid w:val="00FC54A3"/>
    <w:rsid w:val="2F63C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612D43"/>
  <w15:docId w15:val="{B1488D66-5DBD-428B-AC73-BB9838CBB66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NL" w:eastAsia="nl-N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</w:rPr>
  </w:style>
  <w:style w:type="paragraph" w:styleId="Kop1">
    <w:name w:val="heading 1"/>
    <w:basedOn w:val="Standaard"/>
    <w:next w:val="Standaard"/>
    <w:link w:val="Kop1Char"/>
    <w:qFormat/>
    <w:locked/>
    <w:rsid w:val="0091144D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9"/>
    <w:semiHidden/>
    <w:locked/>
    <w:rsid w:val="00B76EE1"/>
    <w:rPr>
      <w:rFonts w:ascii="Cambria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uiPriority w:val="99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uiPriority w:val="99"/>
    <w:locked/>
    <w:rsid w:val="00050BF9"/>
    <w:rPr>
      <w:rFonts w:ascii="Arial" w:hAnsi="Arial" w:cs="Times New Roman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 w:cs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A8222D"/>
    <w:pPr>
      <w:numPr>
        <w:numId w:val="1"/>
      </w:numPr>
    </w:pPr>
  </w:style>
  <w:style w:type="character" w:styleId="Kop1Char" w:customStyle="1">
    <w:name w:val="Kop 1 Char"/>
    <w:basedOn w:val="Standaardalinea-lettertype"/>
    <w:link w:val="Kop1"/>
    <w:rsid w:val="0091144D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90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be/url?sa=i&amp;rct=j&amp;q=&amp;esrc=s&amp;frm=1&amp;source=images&amp;cd=&amp;cad=rja&amp;uact=8&amp;ved=0ahUKEwjKjoDuwcfKAhXK6xQKHdFiBcAQjRwIBw&amp;url=http://www.toolkat.com/Bishop%20Supply/DEWALT/DEWALT%20NAIL%20GUNS.htm&amp;psig=AFQjCNGBgwnOGsnrl1EGw1PnlxrSxCAHng&amp;ust=1453898937299083" TargetMode="External"/><Relationship Id="rId13" Type="http://schemas.openxmlformats.org/officeDocument/2006/relationships/image" Target="media/image6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0423fdf165764c2a" Type="http://schemas.openxmlformats.org/officeDocument/2006/relationships/header" Target="header.xml"/><Relationship Id="rId5" Type="http://schemas.openxmlformats.org/officeDocument/2006/relationships/footnotes" Target="footnotes.xml"/><Relationship Id="rId15" Type="http://schemas.openxmlformats.org/officeDocument/2006/relationships/image" Target="media/image8.wmf"/><Relationship Id="rId10" Type="http://schemas.openxmlformats.org/officeDocument/2006/relationships/image" Target="media/image3.jpeg"/><Relationship Id="rId19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Relationship Id="rId22" Type="http://schemas.openxmlformats.org/officeDocument/2006/relationships/customXml" Target="../customXml/item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GOPRO-1830562155-17380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https://gemeenschapsonderwijs.sharepoint.com/sites/prodoc/_layouts/15/DocIdRedir.aspx?ID=GOPRO-1830562155-17380</Url>
      <Description>GOPRO-1830562155-17380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656E267-C1F7-43C1-98DB-8FBF354235D0}"/>
</file>

<file path=customXml/itemProps2.xml><?xml version="1.0" encoding="utf-8"?>
<ds:datastoreItem xmlns:ds="http://schemas.openxmlformats.org/officeDocument/2006/customXml" ds:itemID="{B12EB080-3275-4858-B436-F991F2C214F4}"/>
</file>

<file path=customXml/itemProps3.xml><?xml version="1.0" encoding="utf-8"?>
<ds:datastoreItem xmlns:ds="http://schemas.openxmlformats.org/officeDocument/2006/customXml" ds:itemID="{AA284E85-B810-4D8F-8E52-2909CEBB6C03}"/>
</file>

<file path=customXml/itemProps4.xml><?xml version="1.0" encoding="utf-8"?>
<ds:datastoreItem xmlns:ds="http://schemas.openxmlformats.org/officeDocument/2006/customXml" ds:itemID="{90C4E649-CCAB-47F6-9120-360F958AA20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Nagelpistool - accu</dc:title>
  <dc:subject/>
  <dc:creator>Luc</dc:creator>
  <cp:keywords/>
  <dc:description/>
  <cp:lastModifiedBy>bart Devos</cp:lastModifiedBy>
  <cp:revision>13</cp:revision>
  <cp:lastPrinted>2015-02-25T10:08:00Z</cp:lastPrinted>
  <dcterms:created xsi:type="dcterms:W3CDTF">2016-01-25T11:22:00Z</dcterms:created>
  <dcterms:modified xsi:type="dcterms:W3CDTF">2023-11-20T15:39:58Z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cfe0b7ea-f34b-40e2-8a4b-2392ac3ed21e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