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customXml/itemProps3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6A303" w14:textId="2D45E957" w:rsidR="007B53AB" w:rsidRPr="00F97BA1" w:rsidRDefault="00F97BA1" w:rsidP="00DB4EA5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7456" behindDoc="1" locked="0" layoutInCell="1" allowOverlap="1" wp14:anchorId="113A9258" wp14:editId="0F0CE90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A4AC1" id="AutoShape 2" o:spid="_x0000_s1026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D5467B6" wp14:editId="2A1BBDD6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68C48" id="AutoShape 1" o:spid="_x0000_s1026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6432" behindDoc="1" locked="0" layoutInCell="1" allowOverlap="1" wp14:anchorId="054E72DE" wp14:editId="2D996400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3AB" w:rsidRPr="00F97BA1">
        <w:rPr>
          <w:rFonts w:asciiTheme="minorHAnsi" w:hAnsiTheme="minorHAnsi" w:cs="Arial"/>
        </w:rPr>
        <w:t>Gemeenschappelijke preventiedienst</w:t>
      </w:r>
    </w:p>
    <w:p w14:paraId="4E29D17F" w14:textId="77CBDADB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672A6659" w14:textId="77777777" w:rsidR="007B53AB" w:rsidRPr="00F97BA1" w:rsidRDefault="007B53AB" w:rsidP="00677F90">
      <w:pPr>
        <w:rPr>
          <w:rFonts w:asciiTheme="minorHAnsi" w:hAnsiTheme="minorHAnsi" w:cs="Arial"/>
        </w:rPr>
      </w:pPr>
    </w:p>
    <w:p w14:paraId="0A37501D" w14:textId="77777777" w:rsidR="007B53AB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ab/>
      </w:r>
    </w:p>
    <w:tbl>
      <w:tblPr>
        <w:tblW w:w="0" w:type="auto"/>
        <w:tblInd w:w="-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"/>
        <w:gridCol w:w="1736"/>
        <w:gridCol w:w="107"/>
        <w:gridCol w:w="107"/>
        <w:gridCol w:w="1432"/>
        <w:gridCol w:w="90"/>
        <w:gridCol w:w="1736"/>
        <w:gridCol w:w="1736"/>
        <w:gridCol w:w="38"/>
        <w:gridCol w:w="188"/>
        <w:gridCol w:w="1510"/>
        <w:gridCol w:w="1722"/>
        <w:gridCol w:w="15"/>
      </w:tblGrid>
      <w:tr w:rsidR="00FF24FD" w:rsidRPr="00F21695" w14:paraId="532E4B5D" w14:textId="77777777" w:rsidTr="00D4485B">
        <w:trPr>
          <w:trHeight w:hRule="exact" w:val="754"/>
        </w:trPr>
        <w:tc>
          <w:tcPr>
            <w:tcW w:w="10429" w:type="dxa"/>
            <w:gridSpan w:val="13"/>
            <w:shd w:val="clear" w:color="auto" w:fill="C3004A"/>
            <w:vAlign w:val="center"/>
          </w:tcPr>
          <w:sdt>
            <w:sdtPr>
              <w:rPr>
                <w:rFonts w:cs="Arial"/>
                <w:b/>
                <w:color w:val="FFFFFF"/>
                <w:sz w:val="20"/>
              </w:rPr>
              <w:id w:val="2009632938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14:paraId="43EB99E7" w14:textId="77777777" w:rsidR="00FF24FD" w:rsidRPr="00D4485B" w:rsidRDefault="00FF24FD" w:rsidP="004C7A6A">
                <w:pPr>
                  <w:tabs>
                    <w:tab w:val="left" w:pos="1410"/>
                  </w:tabs>
                  <w:jc w:val="center"/>
                  <w:rPr>
                    <w:rFonts w:asciiTheme="minorHAnsi" w:hAnsiTheme="minorHAnsi" w:cs="Arial"/>
                    <w:b/>
                    <w:color w:val="FFFFFF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b/>
                    <w:color w:val="FFFFFF"/>
                    <w:sz w:val="20"/>
                  </w:rPr>
                  <w:t xml:space="preserve">VEILIGHEIDSINSTRUCTIEKAART – A12 </w:t>
                </w:r>
              </w:p>
              <w:p w14:paraId="39DCAAC9" w14:textId="77777777" w:rsidR="00FF24FD" w:rsidRPr="00F21695" w:rsidRDefault="00FF24FD" w:rsidP="008A373F">
                <w:pPr>
                  <w:tabs>
                    <w:tab w:val="left" w:pos="1410"/>
                  </w:tabs>
                  <w:jc w:val="center"/>
                  <w:rPr>
                    <w:rFonts w:cs="Arial"/>
                    <w:b/>
                    <w:sz w:val="40"/>
                    <w:szCs w:val="40"/>
                  </w:rPr>
                </w:pPr>
                <w:r w:rsidRPr="00D4485B">
                  <w:rPr>
                    <w:rFonts w:asciiTheme="minorHAnsi" w:hAnsiTheme="minorHAnsi" w:cs="Arial"/>
                    <w:b/>
                    <w:color w:val="FFFFFF"/>
                    <w:sz w:val="40"/>
                    <w:szCs w:val="40"/>
                  </w:rPr>
                  <w:t xml:space="preserve">Oscillerende </w:t>
                </w:r>
                <w:r w:rsidR="008A373F" w:rsidRPr="00D4485B">
                  <w:rPr>
                    <w:rFonts w:asciiTheme="minorHAnsi" w:hAnsiTheme="minorHAnsi" w:cs="Arial"/>
                    <w:b/>
                    <w:color w:val="FFFFFF"/>
                    <w:sz w:val="40"/>
                    <w:szCs w:val="40"/>
                  </w:rPr>
                  <w:t>multitool</w:t>
                </w:r>
              </w:p>
            </w:sdtContent>
          </w:sdt>
        </w:tc>
      </w:tr>
      <w:tr w:rsidR="00602C95" w:rsidRPr="00F21695" w14:paraId="36A2F395" w14:textId="77777777" w:rsidTr="00D4485B">
        <w:trPr>
          <w:trHeight w:hRule="exact" w:val="397"/>
        </w:trPr>
        <w:tc>
          <w:tcPr>
            <w:tcW w:w="1962" w:type="dxa"/>
            <w:gridSpan w:val="4"/>
          </w:tcPr>
          <w:sdt>
            <w:sdtPr>
              <w:rPr>
                <w:rFonts w:cs="Arial"/>
                <w:b/>
                <w:sz w:val="20"/>
              </w:rPr>
              <w:id w:val="-924640541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55EA19D6" w14:textId="77777777" w:rsidR="00602C95" w:rsidRPr="00D4485B" w:rsidRDefault="00602C95" w:rsidP="004C7A6A">
                <w:pPr>
                  <w:rPr>
                    <w:rFonts w:cs="Arial"/>
                    <w:b/>
                    <w:sz w:val="20"/>
                  </w:rPr>
                </w:pPr>
                <w:r w:rsidRPr="00D4485B">
                  <w:rPr>
                    <w:rFonts w:cs="Arial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  <w:vAlign w:val="center"/>
          </w:tcPr>
          <w:p w14:paraId="5DAB6C7B" w14:textId="77777777" w:rsidR="00602C95" w:rsidRPr="00A04C3D" w:rsidRDefault="00602C95" w:rsidP="004C7A6A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247" w:type="dxa"/>
            <w:gridSpan w:val="3"/>
            <w:vMerge w:val="restart"/>
          </w:tcPr>
          <w:p w14:paraId="21867B20" w14:textId="77777777" w:rsidR="00602C95" w:rsidRPr="00F21695" w:rsidRDefault="00000000" w:rsidP="004C7A6A">
            <w:pPr>
              <w:rPr>
                <w:rFonts w:cs="Arial"/>
                <w:szCs w:val="22"/>
              </w:rPr>
            </w:pPr>
            <w:sdt>
              <w:sdtPr>
                <w:rPr>
                  <w:rFonts w:cs="Arial"/>
                  <w:b/>
                  <w:szCs w:val="22"/>
                </w:rPr>
                <w:id w:val="-12999700"/>
                <w:lock w:val="contentLocked"/>
                <w:placeholder>
                  <w:docPart w:val="DefaultPlaceholder_1082065158"/>
                </w:placeholder>
                <w:group/>
              </w:sdtPr>
              <w:sdtContent>
                <w:r w:rsidR="004C7A6A" w:rsidRPr="00D4485B">
                  <w:rPr>
                    <w:rFonts w:cs="Arial"/>
                    <w:b/>
                    <w:sz w:val="20"/>
                  </w:rPr>
                  <w:t>F</w:t>
                </w:r>
                <w:r w:rsidR="00602C95" w:rsidRPr="00D4485B">
                  <w:rPr>
                    <w:rFonts w:cs="Arial"/>
                    <w:b/>
                    <w:sz w:val="20"/>
                  </w:rPr>
                  <w:t>oto van de machine</w:t>
                </w:r>
              </w:sdtContent>
            </w:sdt>
            <w:r w:rsidR="00602C95" w:rsidRPr="004C7A6A">
              <w:rPr>
                <w:rFonts w:cs="Arial"/>
                <w:b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73600" behindDoc="0" locked="0" layoutInCell="1" allowOverlap="1" wp14:anchorId="44D5BAEE" wp14:editId="56710464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4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C7A6A" w:rsidRPr="004C7A6A">
              <w:rPr>
                <w:rFonts w:cs="Arial"/>
                <w:b/>
                <w:szCs w:val="22"/>
              </w:rPr>
              <w:t>:</w:t>
            </w:r>
          </w:p>
        </w:tc>
      </w:tr>
      <w:tr w:rsidR="00602C95" w:rsidRPr="00F21695" w14:paraId="25CD8202" w14:textId="77777777" w:rsidTr="00D4485B">
        <w:trPr>
          <w:trHeight w:hRule="exact" w:val="397"/>
        </w:trPr>
        <w:tc>
          <w:tcPr>
            <w:tcW w:w="1962" w:type="dxa"/>
            <w:gridSpan w:val="4"/>
          </w:tcPr>
          <w:sdt>
            <w:sdtPr>
              <w:rPr>
                <w:rFonts w:cs="Arial"/>
                <w:b/>
                <w:sz w:val="20"/>
              </w:rPr>
              <w:id w:val="-282810614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14BBD63B" w14:textId="77777777" w:rsidR="00602C95" w:rsidRPr="00D4485B" w:rsidRDefault="00602C95" w:rsidP="004C7A6A">
                <w:pPr>
                  <w:rPr>
                    <w:rFonts w:cs="Arial"/>
                    <w:b/>
                    <w:sz w:val="20"/>
                  </w:rPr>
                </w:pPr>
                <w:r w:rsidRPr="00D4485B">
                  <w:rPr>
                    <w:rFonts w:cs="Arial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</w:tcPr>
          <w:p w14:paraId="02EB378F" w14:textId="77777777" w:rsidR="00602C95" w:rsidRPr="00F21695" w:rsidRDefault="00602C95" w:rsidP="004C7A6A">
            <w:pPr>
              <w:rPr>
                <w:szCs w:val="22"/>
              </w:rPr>
            </w:pPr>
          </w:p>
        </w:tc>
        <w:tc>
          <w:tcPr>
            <w:tcW w:w="3247" w:type="dxa"/>
            <w:gridSpan w:val="3"/>
            <w:vMerge/>
          </w:tcPr>
          <w:p w14:paraId="6A05A809" w14:textId="77777777" w:rsidR="00602C95" w:rsidRPr="00F21695" w:rsidRDefault="00602C95" w:rsidP="004C7A6A">
            <w:pPr>
              <w:rPr>
                <w:rFonts w:cs="Arial"/>
              </w:rPr>
            </w:pPr>
          </w:p>
        </w:tc>
      </w:tr>
      <w:tr w:rsidR="00602C95" w:rsidRPr="00F21695" w14:paraId="17A3592E" w14:textId="77777777" w:rsidTr="00D4485B">
        <w:trPr>
          <w:trHeight w:hRule="exact" w:val="397"/>
        </w:trPr>
        <w:tc>
          <w:tcPr>
            <w:tcW w:w="1962" w:type="dxa"/>
            <w:gridSpan w:val="4"/>
          </w:tcPr>
          <w:sdt>
            <w:sdtPr>
              <w:rPr>
                <w:rFonts w:cs="Arial"/>
                <w:b/>
                <w:sz w:val="20"/>
              </w:rPr>
              <w:id w:val="326253847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2E2CDB5A" w14:textId="77777777" w:rsidR="00602C95" w:rsidRPr="00D4485B" w:rsidRDefault="00602C95" w:rsidP="004C7A6A">
                <w:pPr>
                  <w:rPr>
                    <w:rFonts w:cs="Arial"/>
                    <w:b/>
                    <w:sz w:val="20"/>
                  </w:rPr>
                </w:pPr>
                <w:r w:rsidRPr="00D4485B">
                  <w:rPr>
                    <w:rFonts w:cs="Arial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</w:tcPr>
          <w:p w14:paraId="5A39BBE3" w14:textId="77777777" w:rsidR="00602C95" w:rsidRPr="00F21695" w:rsidRDefault="00602C95" w:rsidP="004C7A6A">
            <w:pPr>
              <w:rPr>
                <w:szCs w:val="22"/>
              </w:rPr>
            </w:pPr>
          </w:p>
        </w:tc>
        <w:tc>
          <w:tcPr>
            <w:tcW w:w="3247" w:type="dxa"/>
            <w:gridSpan w:val="3"/>
            <w:vMerge/>
          </w:tcPr>
          <w:p w14:paraId="41C8F396" w14:textId="77777777" w:rsidR="00602C95" w:rsidRPr="00F21695" w:rsidRDefault="00602C95" w:rsidP="004C7A6A">
            <w:pPr>
              <w:rPr>
                <w:rFonts w:cs="Arial"/>
              </w:rPr>
            </w:pPr>
          </w:p>
        </w:tc>
      </w:tr>
      <w:tr w:rsidR="00FF24FD" w:rsidRPr="00F21695" w14:paraId="09B5A3B2" w14:textId="77777777" w:rsidTr="00D4485B">
        <w:trPr>
          <w:trHeight w:hRule="exact" w:val="397"/>
        </w:trPr>
        <w:tc>
          <w:tcPr>
            <w:tcW w:w="1962" w:type="dxa"/>
            <w:gridSpan w:val="4"/>
            <w:vAlign w:val="center"/>
          </w:tcPr>
          <w:sdt>
            <w:sdtPr>
              <w:rPr>
                <w:rFonts w:cs="Arial"/>
                <w:b/>
                <w:sz w:val="20"/>
              </w:rPr>
              <w:id w:val="808673211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4BDCE058" w14:textId="77777777" w:rsidR="00FF24FD" w:rsidRPr="00D4485B" w:rsidRDefault="00FF24FD" w:rsidP="004C7A6A">
                <w:pPr>
                  <w:rPr>
                    <w:rFonts w:cs="Arial"/>
                    <w:b/>
                    <w:sz w:val="20"/>
                  </w:rPr>
                </w:pPr>
                <w:r w:rsidRPr="00D4485B">
                  <w:rPr>
                    <w:rFonts w:cs="Arial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</w:tcPr>
          <w:p w14:paraId="72A3D3EC" w14:textId="77777777" w:rsidR="00FF24FD" w:rsidRDefault="00FF24FD" w:rsidP="004C7A6A">
            <w:pPr>
              <w:rPr>
                <w:szCs w:val="22"/>
              </w:rPr>
            </w:pPr>
          </w:p>
        </w:tc>
        <w:tc>
          <w:tcPr>
            <w:tcW w:w="3247" w:type="dxa"/>
            <w:gridSpan w:val="3"/>
            <w:vMerge/>
          </w:tcPr>
          <w:p w14:paraId="0D0B940D" w14:textId="77777777" w:rsidR="00FF24FD" w:rsidRPr="00F21695" w:rsidRDefault="00FF24FD" w:rsidP="004C7A6A">
            <w:pPr>
              <w:rPr>
                <w:rFonts w:cs="Arial"/>
              </w:rPr>
            </w:pPr>
          </w:p>
        </w:tc>
      </w:tr>
      <w:tr w:rsidR="00FF24FD" w:rsidRPr="00F21695" w14:paraId="042744F8" w14:textId="77777777" w:rsidTr="00D4485B">
        <w:trPr>
          <w:trHeight w:hRule="exact" w:val="397"/>
        </w:trPr>
        <w:tc>
          <w:tcPr>
            <w:tcW w:w="1962" w:type="dxa"/>
            <w:gridSpan w:val="4"/>
            <w:vAlign w:val="center"/>
          </w:tcPr>
          <w:sdt>
            <w:sdtPr>
              <w:rPr>
                <w:rFonts w:cs="Arial"/>
                <w:b/>
                <w:sz w:val="20"/>
              </w:rPr>
              <w:id w:val="1029455695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40226980" w14:textId="77777777" w:rsidR="00FF24FD" w:rsidRPr="00D4485B" w:rsidRDefault="00FF24FD" w:rsidP="004C7A6A">
                <w:pPr>
                  <w:rPr>
                    <w:rFonts w:cs="Arial"/>
                    <w:b/>
                    <w:sz w:val="20"/>
                  </w:rPr>
                </w:pPr>
                <w:r w:rsidRPr="00D4485B">
                  <w:rPr>
                    <w:rFonts w:cs="Arial"/>
                    <w:b/>
                    <w:sz w:val="20"/>
                  </w:rPr>
                  <w:t>Lokaal / locatie:</w:t>
                </w:r>
              </w:p>
            </w:sdtContent>
          </w:sdt>
        </w:tc>
        <w:tc>
          <w:tcPr>
            <w:tcW w:w="5220" w:type="dxa"/>
            <w:gridSpan w:val="6"/>
            <w:shd w:val="pct10" w:color="auto" w:fill="auto"/>
          </w:tcPr>
          <w:p w14:paraId="0E27B00A" w14:textId="77777777" w:rsidR="00FF24FD" w:rsidRDefault="00FF24FD" w:rsidP="004C7A6A">
            <w:pPr>
              <w:rPr>
                <w:szCs w:val="22"/>
              </w:rPr>
            </w:pPr>
          </w:p>
        </w:tc>
        <w:tc>
          <w:tcPr>
            <w:tcW w:w="3247" w:type="dxa"/>
            <w:gridSpan w:val="3"/>
            <w:vMerge/>
          </w:tcPr>
          <w:p w14:paraId="60061E4C" w14:textId="77777777" w:rsidR="00FF24FD" w:rsidRPr="00F21695" w:rsidRDefault="00FF24FD" w:rsidP="004C7A6A">
            <w:pPr>
              <w:rPr>
                <w:rFonts w:cs="Arial"/>
              </w:rPr>
            </w:pPr>
          </w:p>
        </w:tc>
      </w:tr>
      <w:sdt>
        <w:sdtPr>
          <w:rPr>
            <w:rFonts w:cs="Arial"/>
            <w:b/>
            <w:szCs w:val="22"/>
          </w:rPr>
          <w:id w:val="-2068793517"/>
          <w:lock w:val="contentLocked"/>
          <w:placeholder>
            <w:docPart w:val="DefaultPlaceholder_1082065158"/>
          </w:placeholder>
          <w:group/>
        </w:sdtPr>
        <w:sdtContent>
          <w:tr w:rsidR="00FF24FD" w:rsidRPr="00F21695" w14:paraId="1170A808" w14:textId="77777777" w:rsidTr="00D4485B">
            <w:tblPrEx>
              <w:tblCellMar>
                <w:left w:w="68" w:type="dxa"/>
                <w:right w:w="68" w:type="dxa"/>
              </w:tblCellMar>
            </w:tblPrEx>
            <w:trPr>
              <w:gridBefore w:val="1"/>
              <w:wBefore w:w="12" w:type="dxa"/>
            </w:trPr>
            <w:tc>
              <w:tcPr>
                <w:tcW w:w="10417" w:type="dxa"/>
                <w:gridSpan w:val="12"/>
              </w:tcPr>
              <w:p w14:paraId="404EB14B" w14:textId="77777777" w:rsidR="00FF24FD" w:rsidRPr="00D4485B" w:rsidRDefault="00FF24FD" w:rsidP="004C7A6A">
                <w:pPr>
                  <w:jc w:val="center"/>
                  <w:rPr>
                    <w:rFonts w:cs="Arial"/>
                    <w:sz w:val="20"/>
                  </w:rPr>
                </w:pPr>
                <w:r w:rsidRPr="00D4485B">
                  <w:rPr>
                    <w:rFonts w:cs="Arial"/>
                    <w:sz w:val="20"/>
                  </w:rPr>
                  <w:t>Uitsluitend te gebruiken voor  werkzaamheden die bepaald zijn in de gebruikershandleiding.</w:t>
                </w:r>
              </w:p>
              <w:p w14:paraId="7A951CDD" w14:textId="77777777" w:rsidR="00FF24FD" w:rsidRPr="00F21695" w:rsidRDefault="00FF24FD" w:rsidP="004C7A6A">
                <w:pPr>
                  <w:jc w:val="center"/>
                  <w:rPr>
                    <w:rFonts w:cs="Arial"/>
                    <w:szCs w:val="22"/>
                  </w:rPr>
                </w:pPr>
                <w:r w:rsidRPr="00D4485B">
                  <w:rPr>
                    <w:rFonts w:cs="Arial"/>
                    <w:sz w:val="20"/>
                  </w:rPr>
                  <w:t>Deze veiligheidsinstructiekaart is opgemaakt voor werknemers + gelijkgestelden</w:t>
                </w:r>
                <w:r>
                  <w:rPr>
                    <w:rFonts w:cs="Arial"/>
                    <w:b/>
                    <w:szCs w:val="22"/>
                  </w:rPr>
                  <w:t xml:space="preserve">. </w:t>
                </w:r>
              </w:p>
            </w:tc>
          </w:tr>
        </w:sdtContent>
      </w:sdt>
      <w:tr w:rsidR="00FF24FD" w14:paraId="2C064148" w14:textId="77777777" w:rsidTr="00D448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trHeight w:hRule="exact" w:val="495"/>
        </w:trPr>
        <w:tc>
          <w:tcPr>
            <w:tcW w:w="10417" w:type="dxa"/>
            <w:gridSpan w:val="12"/>
            <w:shd w:val="clear" w:color="auto" w:fill="C3004A"/>
          </w:tcPr>
          <w:p w14:paraId="74495EB6" w14:textId="49CD1E59" w:rsidR="00FF24FD" w:rsidRPr="00B3017E" w:rsidRDefault="00FF24FD" w:rsidP="004C7A6A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B3017E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FF24FD" w14:paraId="2245C7E9" w14:textId="77777777" w:rsidTr="00D448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trHeight w:val="1120"/>
        </w:trPr>
        <w:tc>
          <w:tcPr>
            <w:tcW w:w="1736" w:type="dxa"/>
            <w:vAlign w:val="center"/>
          </w:tcPr>
          <w:p w14:paraId="523AA11C" w14:textId="77777777" w:rsidR="00FF24FD" w:rsidRPr="00635BCF" w:rsidRDefault="00FF24FD" w:rsidP="00543A8B">
            <w:pPr>
              <w:tabs>
                <w:tab w:val="left" w:pos="1632"/>
              </w:tabs>
              <w:ind w:hanging="70"/>
              <w:jc w:val="center"/>
              <w:rPr>
                <w:rFonts w:cs="Arial"/>
                <w:b/>
                <w:sz w:val="16"/>
                <w:szCs w:val="16"/>
              </w:rPr>
            </w:pPr>
            <w:r w:rsidRPr="008277FF">
              <w:rPr>
                <w:noProof/>
                <w:lang w:val="nl-BE" w:eastAsia="nl-BE"/>
              </w:rPr>
              <w:drawing>
                <wp:anchor distT="0" distB="0" distL="114300" distR="114300" simplePos="0" relativeHeight="251671552" behindDoc="0" locked="0" layoutInCell="1" allowOverlap="1" wp14:anchorId="5A8A9A1F" wp14:editId="12477F31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-584200</wp:posOffset>
                  </wp:positionV>
                  <wp:extent cx="741600" cy="630000"/>
                  <wp:effectExtent l="0" t="0" r="1905" b="0"/>
                  <wp:wrapSquare wrapText="bothSides"/>
                  <wp:docPr id="5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00" cy="63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36" w:type="dxa"/>
            <w:gridSpan w:val="4"/>
            <w:vAlign w:val="center"/>
          </w:tcPr>
          <w:p w14:paraId="44EAFD9C" w14:textId="77777777" w:rsidR="00FF24FD" w:rsidRPr="00635BCF" w:rsidRDefault="00FF24FD" w:rsidP="004C7A6A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5BE72BCD" wp14:editId="4E884FBB">
                  <wp:extent cx="612000" cy="612000"/>
                  <wp:effectExtent l="0" t="0" r="0" b="0"/>
                  <wp:docPr id="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vAlign w:val="center"/>
          </w:tcPr>
          <w:p w14:paraId="4B94D5A5" w14:textId="77777777" w:rsidR="00FF24FD" w:rsidRPr="00635BCF" w:rsidRDefault="00FF24FD" w:rsidP="00543A8B">
            <w:pPr>
              <w:tabs>
                <w:tab w:val="left" w:pos="1596"/>
                <w:tab w:val="left" w:pos="1703"/>
              </w:tabs>
              <w:ind w:right="-107" w:hanging="13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5E67A73A" wp14:editId="4987444C">
                  <wp:extent cx="612000" cy="612000"/>
                  <wp:effectExtent l="0" t="0" r="0" b="0"/>
                  <wp:docPr id="7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vAlign w:val="center"/>
          </w:tcPr>
          <w:p w14:paraId="3DEEC669" w14:textId="77777777" w:rsidR="00FF24FD" w:rsidRPr="00635BCF" w:rsidRDefault="00FF24FD" w:rsidP="004C7A6A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6553E47C" wp14:editId="5E7150D2">
                  <wp:extent cx="612000" cy="612000"/>
                  <wp:effectExtent l="0" t="0" r="0" b="0"/>
                  <wp:docPr id="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gridSpan w:val="3"/>
            <w:vAlign w:val="center"/>
          </w:tcPr>
          <w:p w14:paraId="0EB3DEE0" w14:textId="77777777" w:rsidR="00FF24FD" w:rsidRPr="00DB4EA5" w:rsidRDefault="00FF24FD" w:rsidP="004C7A6A">
            <w:pPr>
              <w:jc w:val="center"/>
              <w:rPr>
                <w:rFonts w:cs="Arial"/>
                <w:bCs/>
                <w:sz w:val="20"/>
              </w:rPr>
            </w:pPr>
            <w:r w:rsidRPr="00DB4EA5">
              <w:rPr>
                <w:rFonts w:cs="Arial"/>
                <w:bCs/>
                <w:sz w:val="20"/>
              </w:rPr>
              <w:t>Bij stilstand</w:t>
            </w:r>
          </w:p>
          <w:p w14:paraId="45868FD4" w14:textId="77777777" w:rsidR="00FF24FD" w:rsidRPr="008A66E6" w:rsidRDefault="00FF24FD" w:rsidP="004C7A6A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B4EA5">
              <w:rPr>
                <w:rFonts w:ascii="Arial Narrow" w:hAnsi="Arial Narrow" w:cs="Arial"/>
                <w:bCs/>
                <w:sz w:val="16"/>
                <w:szCs w:val="16"/>
              </w:rPr>
              <w:t>Inzetten en vervangen boor</w:t>
            </w:r>
          </w:p>
        </w:tc>
        <w:tc>
          <w:tcPr>
            <w:tcW w:w="1737" w:type="dxa"/>
            <w:gridSpan w:val="2"/>
            <w:vAlign w:val="center"/>
          </w:tcPr>
          <w:p w14:paraId="3656B9AB" w14:textId="77777777" w:rsidR="00FF24FD" w:rsidRPr="008277FF" w:rsidRDefault="00FF24FD" w:rsidP="004C7A6A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3C367815" wp14:editId="10A997C5">
                  <wp:extent cx="612000" cy="612000"/>
                  <wp:effectExtent l="0" t="0" r="0" b="0"/>
                  <wp:docPr id="9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24FD" w:rsidRPr="003B0E2B" w14:paraId="55AC92F6" w14:textId="77777777" w:rsidTr="00D448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trHeight w:val="1066"/>
        </w:trPr>
        <w:tc>
          <w:tcPr>
            <w:tcW w:w="1736" w:type="dxa"/>
            <w:vAlign w:val="center"/>
          </w:tcPr>
          <w:p w14:paraId="2C77CE8C" w14:textId="77777777" w:rsidR="00FF24FD" w:rsidRPr="00DB16D2" w:rsidRDefault="00FF24FD" w:rsidP="004C7A6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B16D2">
              <w:rPr>
                <w:rFonts w:asciiTheme="minorHAnsi" w:hAnsiTheme="minorHAnsi" w:cs="Arial"/>
                <w:sz w:val="18"/>
                <w:szCs w:val="18"/>
              </w:rPr>
              <w:t xml:space="preserve">Lees de handleiding </w:t>
            </w:r>
          </w:p>
        </w:tc>
        <w:tc>
          <w:tcPr>
            <w:tcW w:w="1736" w:type="dxa"/>
            <w:gridSpan w:val="4"/>
            <w:vAlign w:val="center"/>
          </w:tcPr>
          <w:p w14:paraId="3EF8F6E4" w14:textId="77777777" w:rsidR="00FF24FD" w:rsidRPr="00DB16D2" w:rsidRDefault="00FF24FD" w:rsidP="004C7A6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B16D2"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736" w:type="dxa"/>
            <w:vAlign w:val="center"/>
          </w:tcPr>
          <w:p w14:paraId="4EFB2560" w14:textId="77777777" w:rsidR="00FF24FD" w:rsidRPr="00DB16D2" w:rsidRDefault="00FF24FD" w:rsidP="004C7A6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B16D2">
              <w:rPr>
                <w:rFonts w:asciiTheme="minorHAnsi" w:hAnsiTheme="minorHAnsi" w:cs="Arial"/>
                <w:sz w:val="18"/>
                <w:szCs w:val="18"/>
              </w:rPr>
              <w:t>Veiligheids-</w:t>
            </w:r>
          </w:p>
          <w:p w14:paraId="56529246" w14:textId="77777777" w:rsidR="00FF24FD" w:rsidRPr="00DB16D2" w:rsidRDefault="00FF24FD" w:rsidP="004C7A6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B16D2">
              <w:rPr>
                <w:rFonts w:asciiTheme="minorHAnsi" w:hAnsiTheme="minorHAnsi" w:cs="Arial"/>
                <w:sz w:val="18"/>
                <w:szCs w:val="18"/>
              </w:rPr>
              <w:t>schoenen</w:t>
            </w:r>
          </w:p>
        </w:tc>
        <w:tc>
          <w:tcPr>
            <w:tcW w:w="1736" w:type="dxa"/>
            <w:vAlign w:val="center"/>
          </w:tcPr>
          <w:p w14:paraId="3DBF6667" w14:textId="77777777" w:rsidR="00FF24FD" w:rsidRPr="00DB16D2" w:rsidRDefault="00FF24FD" w:rsidP="00543A8B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B16D2">
              <w:rPr>
                <w:rFonts w:asciiTheme="minorHAnsi" w:hAnsiTheme="minorHAnsi" w:cs="Arial"/>
                <w:sz w:val="18"/>
                <w:szCs w:val="18"/>
              </w:rPr>
              <w:t>Gehoorbescherming</w:t>
            </w:r>
          </w:p>
        </w:tc>
        <w:tc>
          <w:tcPr>
            <w:tcW w:w="1736" w:type="dxa"/>
            <w:gridSpan w:val="3"/>
            <w:vAlign w:val="center"/>
          </w:tcPr>
          <w:p w14:paraId="45FB0818" w14:textId="77777777" w:rsidR="00FF24FD" w:rsidRDefault="00FF24FD" w:rsidP="004C7A6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553027BF" wp14:editId="3371B9A8">
                  <wp:extent cx="612000" cy="61200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7" w:type="dxa"/>
            <w:gridSpan w:val="2"/>
            <w:vAlign w:val="center"/>
          </w:tcPr>
          <w:p w14:paraId="534792A1" w14:textId="77777777" w:rsidR="00543A8B" w:rsidRDefault="00FF24FD" w:rsidP="00543A8B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B16D2">
              <w:rPr>
                <w:rFonts w:asciiTheme="minorHAnsi" w:hAnsiTheme="minorHAnsi" w:cs="Arial"/>
                <w:sz w:val="18"/>
                <w:szCs w:val="18"/>
              </w:rPr>
              <w:t>Nauw aansluitende</w:t>
            </w:r>
          </w:p>
          <w:p w14:paraId="2A8E3A3D" w14:textId="6E157F9A" w:rsidR="00FF24FD" w:rsidRPr="00DB16D2" w:rsidRDefault="00FF24FD" w:rsidP="00543A8B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DB16D2">
              <w:rPr>
                <w:rFonts w:asciiTheme="minorHAnsi" w:hAnsiTheme="minorHAnsi" w:cs="Arial"/>
                <w:sz w:val="18"/>
                <w:szCs w:val="18"/>
              </w:rPr>
              <w:t>werkkledij</w:t>
            </w:r>
          </w:p>
        </w:tc>
      </w:tr>
      <w:sdt>
        <w:sdtPr>
          <w:rPr>
            <w:rFonts w:cs="Arial"/>
            <w:b/>
            <w:color w:val="FFFFFF"/>
            <w:sz w:val="28"/>
            <w:szCs w:val="28"/>
          </w:rPr>
          <w:id w:val="-1438819412"/>
          <w:lock w:val="contentLocked"/>
          <w:placeholder>
            <w:docPart w:val="DefaultPlaceholder_1082065158"/>
          </w:placeholder>
          <w:group/>
        </w:sdtPr>
        <w:sdtContent>
          <w:tr w:rsidR="00FF24FD" w:rsidRPr="0023545B" w14:paraId="47EA770B" w14:textId="77777777" w:rsidTr="00D4485B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Before w:val="1"/>
              <w:gridAfter w:val="1"/>
              <w:wAfter w:w="15" w:type="dxa"/>
              <w:trHeight w:hRule="exact" w:val="454"/>
            </w:trPr>
            <w:tc>
              <w:tcPr>
                <w:tcW w:w="10402" w:type="dxa"/>
                <w:gridSpan w:val="11"/>
                <w:shd w:val="clear" w:color="auto" w:fill="C3004A"/>
                <w:vAlign w:val="center"/>
              </w:tcPr>
              <w:p w14:paraId="50BCBE2B" w14:textId="77777777" w:rsidR="00FF24FD" w:rsidRPr="00B3017E" w:rsidRDefault="00FF24FD" w:rsidP="004C7A6A">
                <w:pPr>
                  <w:jc w:val="center"/>
                  <w:rPr>
                    <w:rFonts w:cs="Arial"/>
                    <w:b/>
                    <w:color w:val="FFFFFF"/>
                    <w:sz w:val="28"/>
                    <w:szCs w:val="28"/>
                  </w:rPr>
                </w:pPr>
                <w:r w:rsidRPr="00B3017E">
                  <w:rPr>
                    <w:rFonts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1026636753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w:rsidR="00FF24FD" w:rsidRPr="00D4485B" w14:paraId="5A37039D" w14:textId="77777777" w:rsidTr="00D4485B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Before w:val="1"/>
              <w:gridAfter w:val="1"/>
              <w:wAfter w:w="15" w:type="dxa"/>
            </w:trPr>
            <w:tc>
              <w:tcPr>
                <w:tcW w:w="1843" w:type="dxa"/>
                <w:gridSpan w:val="2"/>
                <w:vAlign w:val="center"/>
              </w:tcPr>
              <w:p w14:paraId="77EA6A95" w14:textId="77777777" w:rsidR="00FF24FD" w:rsidRPr="00D4485B" w:rsidRDefault="00FF24FD" w:rsidP="004C7A6A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3FBDF2BC" w14:textId="77777777" w:rsidR="00FF24FD" w:rsidRPr="00D4485B" w:rsidRDefault="00FF24FD" w:rsidP="004C7A6A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 xml:space="preserve"> </w:t>
                </w:r>
                <w:r w:rsidR="00D4485B"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</w:t>
                </w:r>
                <w:r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eiligheids</w:t>
                </w:r>
                <w:r w:rsidR="00D4485B"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-</w:t>
                </w:r>
                <w:r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559" w:type="dxa"/>
                <w:gridSpan w:val="9"/>
              </w:tcPr>
              <w:p w14:paraId="6CDA6B75" w14:textId="77777777" w:rsidR="00FF24FD" w:rsidRPr="00D4485B" w:rsidRDefault="00FF24FD" w:rsidP="004C7A6A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Machine uitsluitend te bedienen / af te stellen door 1 persoon met voldoende opleiding en onder toezicht.</w:t>
                </w:r>
              </w:p>
              <w:p w14:paraId="11E75F16" w14:textId="77777777" w:rsidR="00FF24FD" w:rsidRPr="00D4485B" w:rsidRDefault="00FF24FD" w:rsidP="004C7A6A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Lees aandachtig de handleiding en volg de door de leverancier aanbevolen veiligheids- en onderhoudsrichtlijnen.</w:t>
                </w:r>
              </w:p>
              <w:p w14:paraId="3369D5D5" w14:textId="77777777" w:rsidR="00FF24FD" w:rsidRPr="00D4485B" w:rsidRDefault="00FF24FD" w:rsidP="004C7A6A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De handleiding en veiligheidsinstructiekaart vormen steeds één geheel.</w:t>
                </w:r>
              </w:p>
              <w:p w14:paraId="1A28781C" w14:textId="77777777" w:rsidR="00FF24FD" w:rsidRPr="00D4485B" w:rsidRDefault="00FF24FD" w:rsidP="004C7A6A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Controleer voor elk gebruik de machine op mogelijke zichtbare gebreken. Bij twijfel de machine niet gebruiken en advies inwinnen bij een bevoegde persoon.</w:t>
                </w:r>
              </w:p>
              <w:p w14:paraId="7203FCC8" w14:textId="77777777" w:rsidR="00FF24FD" w:rsidRPr="00D4485B" w:rsidRDefault="00FF24FD" w:rsidP="004C7A6A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Zorg voor een voldoende verlichte en netjes opgeruimde werkpost.</w:t>
                </w:r>
              </w:p>
              <w:p w14:paraId="2D008044" w14:textId="77777777" w:rsidR="00FF24FD" w:rsidRPr="00D4485B" w:rsidRDefault="00FF24FD" w:rsidP="004C7A6A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 xml:space="preserve">Gebruik het toestel niet: </w:t>
                </w:r>
              </w:p>
              <w:p w14:paraId="090D0852" w14:textId="77777777" w:rsidR="00FF24FD" w:rsidRPr="00D4485B" w:rsidRDefault="00FF24FD" w:rsidP="004C7A6A">
                <w:pPr>
                  <w:numPr>
                    <w:ilvl w:val="1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in een omgeving waar zich explosieve vloeistoffen, gas of stof bevinden;</w:t>
                </w:r>
              </w:p>
              <w:p w14:paraId="52517E07" w14:textId="77777777" w:rsidR="00FF24FD" w:rsidRPr="00D4485B" w:rsidRDefault="00FF24FD" w:rsidP="004C7A6A">
                <w:pPr>
                  <w:numPr>
                    <w:ilvl w:val="1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 xml:space="preserve">in natte omstandigheden of in de regen. </w:t>
                </w:r>
              </w:p>
              <w:p w14:paraId="35315315" w14:textId="77777777" w:rsidR="00FF24FD" w:rsidRPr="00D4485B" w:rsidRDefault="00FF24FD" w:rsidP="004C7A6A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Verwijder eventuele gereedschappen, sleutels, … van bewegende delen.</w:t>
                </w:r>
              </w:p>
              <w:p w14:paraId="2643D05E" w14:textId="77777777" w:rsidR="00FF24FD" w:rsidRPr="00D4485B" w:rsidRDefault="00FF24FD" w:rsidP="004C7A6A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Sluit de stofzuigeraansluiting correct aan.</w:t>
                </w:r>
              </w:p>
              <w:p w14:paraId="4B97AA37" w14:textId="77777777" w:rsidR="00FF24FD" w:rsidRPr="00D4485B" w:rsidRDefault="00FF24FD" w:rsidP="004C7A6A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Draag geen sieraden.</w:t>
                </w:r>
              </w:p>
              <w:p w14:paraId="377D57CE" w14:textId="77777777" w:rsidR="00FF24FD" w:rsidRPr="00D4485B" w:rsidRDefault="00FF24FD" w:rsidP="00D4485B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Draag nauw aansluitende werkkledij.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1529947794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="00FF24FD" w:rsidRPr="00D4485B" w14:paraId="3FE8DBCA" w14:textId="77777777" w:rsidTr="009C60CF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Before w:val="1"/>
              <w:gridAfter w:val="1"/>
              <w:wAfter w:w="15" w:type="dxa"/>
              <w:trHeight w:val="636"/>
            </w:trPr>
            <w:tc>
              <w:tcPr>
                <w:tcW w:w="1843" w:type="dxa"/>
                <w:gridSpan w:val="2"/>
                <w:vAlign w:val="center"/>
              </w:tcPr>
              <w:p w14:paraId="159DC049" w14:textId="77777777" w:rsidR="00FF24FD" w:rsidRPr="00D4485B" w:rsidRDefault="00FF24FD" w:rsidP="004C7A6A">
                <w:pPr>
                  <w:jc w:val="center"/>
                  <w:rPr>
                    <w:rFonts w:asciiTheme="minorHAnsi" w:hAnsiTheme="minorHAnsi" w:cs="Arial"/>
                    <w:color w:val="101339"/>
                    <w:sz w:val="24"/>
                    <w:szCs w:val="24"/>
                  </w:rPr>
                </w:pPr>
                <w:r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559" w:type="dxa"/>
                <w:gridSpan w:val="9"/>
              </w:tcPr>
              <w:p w14:paraId="390542EF" w14:textId="77777777" w:rsidR="00FF24FD" w:rsidRPr="00D4485B" w:rsidRDefault="00FF24FD" w:rsidP="004C7A6A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Wacht met opbergen tot het snijgereedschap afgekoeld is.</w:t>
                </w:r>
              </w:p>
              <w:p w14:paraId="0456C6C3" w14:textId="77777777" w:rsidR="00FF24FD" w:rsidRPr="00D4485B" w:rsidRDefault="00FF24FD" w:rsidP="004C7A6A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Berg na gebruik de machine op.</w:t>
                </w:r>
              </w:p>
            </w:tc>
          </w:tr>
        </w:sdtContent>
      </w:sdt>
      <w:sdt>
        <w:sdtPr>
          <w:rPr>
            <w:rFonts w:asciiTheme="minorHAnsi" w:eastAsia="Calibri" w:hAnsiTheme="minorHAnsi" w:cs="Arial"/>
            <w:b/>
            <w:color w:val="000000"/>
            <w:sz w:val="24"/>
            <w:szCs w:val="24"/>
            <w:lang w:val="nl-BE" w:eastAsia="nl-BE"/>
          </w:rPr>
          <w:id w:val="-744570872"/>
          <w:lock w:val="contentLocked"/>
          <w:placeholder>
            <w:docPart w:val="DefaultPlaceholder_1082065158"/>
          </w:placeholder>
          <w:group/>
        </w:sdtPr>
        <w:sdtEndPr>
          <w:rPr>
            <w:rFonts w:ascii="Verdana" w:hAnsi="Verdana" w:cs="Verdana"/>
            <w:b w:val="0"/>
          </w:rPr>
        </w:sdtEndPr>
        <w:sdtContent>
          <w:tr w:rsidR="00FF24FD" w:rsidRPr="00D4485B" w14:paraId="354BC946" w14:textId="77777777" w:rsidTr="00D4485B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Before w:val="1"/>
              <w:gridAfter w:val="1"/>
              <w:wAfter w:w="15" w:type="dxa"/>
              <w:trHeight w:val="413"/>
            </w:trPr>
            <w:tc>
              <w:tcPr>
                <w:tcW w:w="1843" w:type="dxa"/>
                <w:gridSpan w:val="2"/>
                <w:vAlign w:val="center"/>
              </w:tcPr>
              <w:p w14:paraId="2B2E5E52" w14:textId="77777777" w:rsidR="00FF24FD" w:rsidRPr="00D4485B" w:rsidRDefault="00FF24FD" w:rsidP="004C7A6A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559" w:type="dxa"/>
                <w:gridSpan w:val="9"/>
              </w:tcPr>
              <w:p w14:paraId="0E5E7F2B" w14:textId="77777777" w:rsidR="00FF24FD" w:rsidRPr="00D4485B" w:rsidRDefault="00FF24FD" w:rsidP="00FF24FD">
                <w:pPr>
                  <w:pStyle w:val="Default"/>
                  <w:numPr>
                    <w:ilvl w:val="0"/>
                    <w:numId w:val="28"/>
                  </w:numPr>
                  <w:spacing w:after="13"/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</w:pPr>
                <w:r w:rsidRPr="00D4485B"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  <w:t xml:space="preserve">Zorg voor een vrije werkomgeving. </w:t>
                </w:r>
              </w:p>
              <w:p w14:paraId="66D076AB" w14:textId="77777777" w:rsidR="00FF24FD" w:rsidRPr="00D4485B" w:rsidRDefault="00FF24FD" w:rsidP="00FF24FD">
                <w:pPr>
                  <w:pStyle w:val="Lijstalinea"/>
                  <w:numPr>
                    <w:ilvl w:val="0"/>
                    <w:numId w:val="28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Controleer het aansluitsnoer voor gebruik.</w:t>
                </w:r>
              </w:p>
              <w:p w14:paraId="75E284D1" w14:textId="77777777" w:rsidR="00FF24FD" w:rsidRPr="00D4485B" w:rsidRDefault="00FF24FD" w:rsidP="00FF24FD">
                <w:pPr>
                  <w:pStyle w:val="Lijstalinea"/>
                  <w:numPr>
                    <w:ilvl w:val="0"/>
                    <w:numId w:val="28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Controleer de toestand van de machine.</w:t>
                </w:r>
              </w:p>
              <w:p w14:paraId="47D59BF7" w14:textId="77777777" w:rsidR="00FF24FD" w:rsidRPr="00D4485B" w:rsidRDefault="00FF24FD" w:rsidP="00FF24FD">
                <w:pPr>
                  <w:pStyle w:val="Default"/>
                  <w:numPr>
                    <w:ilvl w:val="0"/>
                    <w:numId w:val="28"/>
                  </w:numPr>
                  <w:spacing w:after="13"/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</w:pPr>
                <w:r w:rsidRPr="00D4485B"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  <w:t>Ga na of:</w:t>
                </w:r>
              </w:p>
              <w:p w14:paraId="470625EE" w14:textId="77777777" w:rsidR="00FF24FD" w:rsidRPr="00D4485B" w:rsidRDefault="00FF24FD" w:rsidP="00FF24FD">
                <w:pPr>
                  <w:pStyle w:val="Default"/>
                  <w:numPr>
                    <w:ilvl w:val="1"/>
                    <w:numId w:val="28"/>
                  </w:numPr>
                  <w:spacing w:after="13"/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</w:pPr>
                <w:r w:rsidRPr="00D4485B"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  <w:t xml:space="preserve">de hulpstukken aangepast zijn aan de uit te voeren bewerking; </w:t>
                </w:r>
              </w:p>
              <w:p w14:paraId="3CA0594B" w14:textId="77777777" w:rsidR="00FF24FD" w:rsidRPr="00D4485B" w:rsidRDefault="00FF24FD" w:rsidP="00FF24FD">
                <w:pPr>
                  <w:pStyle w:val="Default"/>
                  <w:numPr>
                    <w:ilvl w:val="1"/>
                    <w:numId w:val="28"/>
                  </w:numPr>
                  <w:spacing w:after="13"/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</w:pPr>
                <w:r w:rsidRPr="00D4485B"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  <w:t>het werkstuk degelijk geklemd zit (indien van toepassing);</w:t>
                </w:r>
              </w:p>
              <w:p w14:paraId="412CD83B" w14:textId="77777777" w:rsidR="00FF24FD" w:rsidRPr="00D4485B" w:rsidRDefault="00FF24FD" w:rsidP="00FF24FD">
                <w:pPr>
                  <w:pStyle w:val="Default"/>
                  <w:numPr>
                    <w:ilvl w:val="1"/>
                    <w:numId w:val="28"/>
                  </w:numPr>
                  <w:spacing w:after="13"/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</w:pPr>
                <w:r w:rsidRPr="00D4485B"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  <w:t xml:space="preserve">het zaagblad voldoende scherp is; </w:t>
                </w:r>
              </w:p>
              <w:p w14:paraId="6B62C936" w14:textId="77777777" w:rsidR="00FF24FD" w:rsidRPr="00D4485B" w:rsidRDefault="00FF24FD" w:rsidP="00D4485B">
                <w:pPr>
                  <w:pStyle w:val="Default"/>
                  <w:numPr>
                    <w:ilvl w:val="1"/>
                    <w:numId w:val="28"/>
                  </w:numPr>
                  <w:spacing w:after="13"/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</w:pPr>
                <w:r w:rsidRPr="00D4485B"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  <w:t xml:space="preserve">het snijgereedschap degelijk geklemd zit in de gereedschapshouder. 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453633870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FF24FD" w:rsidRPr="00D4485B" w14:paraId="53B12DD3" w14:textId="77777777" w:rsidTr="00D4485B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Before w:val="1"/>
              <w:gridAfter w:val="1"/>
              <w:wAfter w:w="15" w:type="dxa"/>
              <w:trHeight w:val="536"/>
            </w:trPr>
            <w:tc>
              <w:tcPr>
                <w:tcW w:w="1843" w:type="dxa"/>
                <w:gridSpan w:val="2"/>
                <w:vAlign w:val="center"/>
              </w:tcPr>
              <w:p w14:paraId="0322AA3E" w14:textId="77777777" w:rsidR="00FF24FD" w:rsidRPr="00D4485B" w:rsidRDefault="00FF24FD" w:rsidP="004C7A6A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559" w:type="dxa"/>
                <w:gridSpan w:val="9"/>
              </w:tcPr>
              <w:p w14:paraId="7551903C" w14:textId="77777777" w:rsidR="00FF24FD" w:rsidRPr="00D4485B" w:rsidRDefault="00FF24FD" w:rsidP="00FF24FD">
                <w:pPr>
                  <w:pStyle w:val="Default"/>
                  <w:numPr>
                    <w:ilvl w:val="0"/>
                    <w:numId w:val="29"/>
                  </w:numPr>
                  <w:spacing w:after="15"/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</w:pPr>
                <w:r w:rsidRPr="00D4485B">
                  <w:rPr>
                    <w:rFonts w:asciiTheme="minorHAnsi" w:eastAsia="Times New Roman" w:hAnsiTheme="minorHAnsi" w:cs="Arial"/>
                    <w:color w:val="auto"/>
                    <w:sz w:val="20"/>
                    <w:szCs w:val="20"/>
                    <w:lang w:val="nl-NL" w:eastAsia="nl-NL"/>
                  </w:rPr>
                  <w:t xml:space="preserve">Indien voorhanden, sluit de stofafzuiging aan tijdens de werkzaamheden. </w:t>
                </w:r>
              </w:p>
              <w:p w14:paraId="25C6E326" w14:textId="77777777" w:rsidR="00FF24FD" w:rsidRPr="00D4485B" w:rsidRDefault="00FF24FD" w:rsidP="00FF24FD">
                <w:pPr>
                  <w:pStyle w:val="Lijstalinea"/>
                  <w:numPr>
                    <w:ilvl w:val="0"/>
                    <w:numId w:val="29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Neem een veilige en stabiele werkhouding aan.</w:t>
                </w:r>
              </w:p>
              <w:p w14:paraId="0BA724D4" w14:textId="77777777" w:rsidR="00FF24FD" w:rsidRPr="00D4485B" w:rsidRDefault="00FF24FD" w:rsidP="00FF24FD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 xml:space="preserve">Draag de geschikte en vereiste persoonlijke beschermingsmiddelen, afhankelijk van de uit te voeren bewerking. </w:t>
                </w:r>
              </w:p>
              <w:p w14:paraId="3BC57434" w14:textId="77777777" w:rsidR="00FF24FD" w:rsidRPr="00D4485B" w:rsidRDefault="00FF24FD" w:rsidP="00FF24FD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Vermijd bruusk contact tussen machine en werkstuk.</w:t>
                </w:r>
              </w:p>
              <w:p w14:paraId="6CEF2212" w14:textId="77777777" w:rsidR="00FF24FD" w:rsidRPr="00D4485B" w:rsidRDefault="00FF24FD" w:rsidP="00FF24FD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 xml:space="preserve">Oefen tijdens de bewerking geen te grote druk uit op de machine, laat de machine het werk uitvoeren. </w:t>
                </w:r>
              </w:p>
              <w:p w14:paraId="677196AA" w14:textId="77777777" w:rsidR="00FF24FD" w:rsidRPr="00D4485B" w:rsidRDefault="00FF24FD" w:rsidP="00FF24FD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Verwijder afval en stof enkel bij stilstaande machine.</w:t>
                </w:r>
              </w:p>
              <w:p w14:paraId="23AB69CF" w14:textId="77777777" w:rsidR="00FF24FD" w:rsidRPr="00D4485B" w:rsidRDefault="00FF24FD" w:rsidP="00D4485B">
                <w:pPr>
                  <w:pStyle w:val="Lijstalinea"/>
                  <w:numPr>
                    <w:ilvl w:val="0"/>
                    <w:numId w:val="29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Raak tijdens het bewerken nooit de snijgereedschappen aan.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205249811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FF24FD" w:rsidRPr="00D4485B" w14:paraId="3A650072" w14:textId="77777777" w:rsidTr="00D4485B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Before w:val="1"/>
              <w:gridAfter w:val="1"/>
              <w:wAfter w:w="15" w:type="dxa"/>
              <w:trHeight w:val="521"/>
            </w:trPr>
            <w:tc>
              <w:tcPr>
                <w:tcW w:w="1843" w:type="dxa"/>
                <w:gridSpan w:val="2"/>
                <w:vAlign w:val="center"/>
              </w:tcPr>
              <w:p w14:paraId="7FF7BA5B" w14:textId="77777777" w:rsidR="00FF24FD" w:rsidRPr="00D4485B" w:rsidRDefault="00FF24FD" w:rsidP="004C7A6A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559" w:type="dxa"/>
                <w:gridSpan w:val="9"/>
              </w:tcPr>
              <w:p w14:paraId="25C650D3" w14:textId="77777777" w:rsidR="00FF24FD" w:rsidRPr="00D4485B" w:rsidRDefault="00FF24FD" w:rsidP="004C7A6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Controleer het uitgevoerde werk steeds bij stilstaande machine.</w:t>
                </w:r>
              </w:p>
              <w:p w14:paraId="28DCD641" w14:textId="77777777" w:rsidR="00FF24FD" w:rsidRPr="00D4485B" w:rsidRDefault="00FF24FD" w:rsidP="00D4485B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Ruim je werkpost met geschikte middelen op.</w:t>
                </w:r>
              </w:p>
            </w:tc>
          </w:tr>
        </w:sdtContent>
      </w:sdt>
      <w:sdt>
        <w:sdtPr>
          <w:rPr>
            <w:rFonts w:asciiTheme="minorHAnsi" w:hAnsiTheme="minorHAnsi" w:cs="Arial"/>
            <w:b/>
            <w:sz w:val="24"/>
            <w:szCs w:val="24"/>
          </w:rPr>
          <w:id w:val="-1087685956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FF24FD" w:rsidRPr="00D4485B" w14:paraId="0DB21E4B" w14:textId="77777777" w:rsidTr="00D4485B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Before w:val="1"/>
              <w:gridAfter w:val="1"/>
              <w:wAfter w:w="15" w:type="dxa"/>
              <w:trHeight w:val="644"/>
            </w:trPr>
            <w:tc>
              <w:tcPr>
                <w:tcW w:w="1843" w:type="dxa"/>
                <w:gridSpan w:val="2"/>
                <w:vAlign w:val="center"/>
              </w:tcPr>
              <w:p w14:paraId="370EBC9A" w14:textId="77777777" w:rsidR="00FF24FD" w:rsidRPr="00D4485B" w:rsidRDefault="00FF24FD" w:rsidP="004C7A6A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D4485B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559" w:type="dxa"/>
                <w:gridSpan w:val="9"/>
              </w:tcPr>
              <w:p w14:paraId="3FFB64CB" w14:textId="77777777" w:rsidR="00FF24FD" w:rsidRPr="00D4485B" w:rsidRDefault="00FF24FD" w:rsidP="004C7A6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14:paraId="38B62B33" w14:textId="77777777" w:rsidR="00FF24FD" w:rsidRPr="00D4485B" w:rsidRDefault="00FF24FD" w:rsidP="004C7A6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Uitsluitend uit te voeren bij gegarandeerd spanningsloze machine.</w:t>
                </w:r>
              </w:p>
              <w:p w14:paraId="4D771AAD" w14:textId="77777777" w:rsidR="00FF24FD" w:rsidRPr="00D4485B" w:rsidRDefault="00FF24FD" w:rsidP="004C7A6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14:paraId="6BE1B04B" w14:textId="77777777" w:rsidR="00FF24FD" w:rsidRPr="00D4485B" w:rsidRDefault="00FF24FD" w:rsidP="004C7A6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 / reinigen.</w:t>
                </w:r>
              </w:p>
              <w:p w14:paraId="65BBB5A1" w14:textId="77777777" w:rsidR="00FF24FD" w:rsidRPr="00D4485B" w:rsidRDefault="00FF24FD" w:rsidP="00D4485B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 xml:space="preserve">Houd een register van onderhoud en herstelling bij. </w:t>
                </w:r>
              </w:p>
            </w:tc>
          </w:tr>
        </w:sdtContent>
      </w:sdt>
      <w:tr w:rsidR="00FF24FD" w:rsidRPr="00D4485B" w14:paraId="7AE615C8" w14:textId="77777777" w:rsidTr="00D448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After w:w="15" w:type="dxa"/>
          <w:trHeight w:hRule="exact" w:val="413"/>
        </w:trPr>
        <w:tc>
          <w:tcPr>
            <w:tcW w:w="10402" w:type="dxa"/>
            <w:gridSpan w:val="11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-1290817140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483779A9" w14:textId="77777777" w:rsidR="00FF24FD" w:rsidRPr="00D4485B" w:rsidRDefault="00FF24FD" w:rsidP="004C7A6A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D4485B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FF24FD" w:rsidRPr="00D4485B" w14:paraId="70FB3A61" w14:textId="77777777" w:rsidTr="00D448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After w:w="15" w:type="dxa"/>
          <w:trHeight w:hRule="exact" w:val="1197"/>
        </w:trPr>
        <w:tc>
          <w:tcPr>
            <w:tcW w:w="3382" w:type="dxa"/>
            <w:gridSpan w:val="4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804895898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223C895E" w14:textId="77777777" w:rsidR="00FF24FD" w:rsidRPr="00D4485B" w:rsidRDefault="00FF24FD" w:rsidP="004C7A6A">
                <w:p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FF24FD" w:rsidRPr="00D4485B" w:rsidRDefault="00FF24FD" w:rsidP="004C7A6A">
                <w:p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gridSpan w:val="4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1823157365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42A0564E" w14:textId="77777777" w:rsidR="00FF24FD" w:rsidRPr="00D4485B" w:rsidRDefault="00FF24FD" w:rsidP="004C7A6A">
                <w:p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Pre</w:t>
                </w:r>
                <w:r w:rsidR="00D4485B">
                  <w:rPr>
                    <w:rFonts w:asciiTheme="minorHAnsi" w:hAnsiTheme="minorHAnsi" w:cs="Arial"/>
                    <w:sz w:val="20"/>
                  </w:rPr>
                  <w:t>ventieadviseur-arbeidsarts</w:t>
                </w:r>
              </w:p>
              <w:p w14:paraId="0448C27D" w14:textId="77777777" w:rsidR="00FF24FD" w:rsidRPr="00D4485B" w:rsidRDefault="00FF24FD" w:rsidP="004C7A6A">
                <w:p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gridSpan w:val="3"/>
            <w:tcBorders>
              <w:bottom w:val="single" w:sz="4" w:space="0" w:color="auto"/>
            </w:tcBorders>
          </w:tcPr>
          <w:sdt>
            <w:sdtPr>
              <w:rPr>
                <w:rFonts w:asciiTheme="minorHAnsi" w:hAnsiTheme="minorHAnsi" w:cs="Arial"/>
                <w:sz w:val="20"/>
              </w:rPr>
              <w:id w:val="1330868820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0A4CC438" w14:textId="77777777" w:rsidR="00FF24FD" w:rsidRPr="00D4485B" w:rsidRDefault="00FF24FD" w:rsidP="004C7A6A">
                <w:p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FF24FD" w:rsidRPr="00D4485B" w:rsidRDefault="00FF24FD" w:rsidP="004C7A6A">
                <w:pPr>
                  <w:rPr>
                    <w:rFonts w:asciiTheme="minorHAnsi" w:hAnsiTheme="minorHAnsi" w:cs="Arial"/>
                    <w:sz w:val="20"/>
                  </w:rPr>
                </w:pPr>
                <w:r w:rsidRPr="00D4485B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FF24FD" w:rsidRPr="00D4485B" w14:paraId="18140C6A" w14:textId="77777777" w:rsidTr="00D448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After w:w="15" w:type="dxa"/>
          <w:trHeight w:hRule="exact" w:val="793"/>
        </w:trPr>
        <w:tc>
          <w:tcPr>
            <w:tcW w:w="3382" w:type="dxa"/>
            <w:gridSpan w:val="4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341784112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1D1233A6" w14:textId="77777777" w:rsidR="00FF24FD" w:rsidRPr="00D4485B" w:rsidRDefault="00FF24FD" w:rsidP="004C7A6A">
                <w:p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Naam:</w:t>
                </w:r>
              </w:p>
            </w:sdtContent>
          </w:sdt>
          <w:p w14:paraId="049F31CB" w14:textId="77777777" w:rsidR="00FF24FD" w:rsidRPr="00D4485B" w:rsidRDefault="00FF24FD" w:rsidP="004C7A6A">
            <w:pPr>
              <w:rPr>
                <w:rFonts w:asciiTheme="minorHAnsi" w:hAnsiTheme="minorHAnsi"/>
                <w:sz w:val="20"/>
              </w:rPr>
            </w:pPr>
          </w:p>
          <w:p w14:paraId="53128261" w14:textId="77777777" w:rsidR="00FF24FD" w:rsidRPr="00D4485B" w:rsidRDefault="00FF24FD" w:rsidP="004C7A6A">
            <w:pPr>
              <w:rPr>
                <w:rFonts w:asciiTheme="minorHAnsi" w:hAnsiTheme="minorHAnsi"/>
                <w:sz w:val="20"/>
              </w:rPr>
            </w:pPr>
          </w:p>
          <w:p w14:paraId="62486C05" w14:textId="77777777" w:rsidR="00FF24FD" w:rsidRPr="00D4485B" w:rsidRDefault="00FF24FD" w:rsidP="004C7A6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4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70562340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381F6417" w14:textId="77777777" w:rsidR="00FF24FD" w:rsidRPr="00D4485B" w:rsidRDefault="00FF24FD" w:rsidP="004C7A6A">
                <w:p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Naam:</w:t>
                </w:r>
              </w:p>
            </w:sdtContent>
          </w:sdt>
          <w:p w14:paraId="4101652C" w14:textId="77777777" w:rsidR="00FF24FD" w:rsidRPr="00D4485B" w:rsidRDefault="00FF24FD" w:rsidP="004C7A6A">
            <w:pPr>
              <w:rPr>
                <w:rFonts w:asciiTheme="minorHAnsi" w:hAnsiTheme="minorHAnsi"/>
                <w:sz w:val="20"/>
              </w:rPr>
            </w:pPr>
          </w:p>
          <w:p w14:paraId="4B99056E" w14:textId="77777777" w:rsidR="00FF24FD" w:rsidRPr="00D4485B" w:rsidRDefault="00FF24FD" w:rsidP="004C7A6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291969955"/>
              <w:lock w:val="contentLocked"/>
              <w:placeholder>
                <w:docPart w:val="DefaultPlaceholder_1082065158"/>
              </w:placeholder>
              <w:group/>
            </w:sdtPr>
            <w:sdtContent>
              <w:p w14:paraId="2BCFF643" w14:textId="77777777" w:rsidR="00FF24FD" w:rsidRPr="00D4485B" w:rsidRDefault="00FF24FD" w:rsidP="004C7A6A">
                <w:pPr>
                  <w:rPr>
                    <w:rFonts w:asciiTheme="minorHAnsi" w:hAnsiTheme="minorHAnsi"/>
                    <w:sz w:val="20"/>
                  </w:rPr>
                </w:pPr>
                <w:r w:rsidRPr="00D4485B">
                  <w:rPr>
                    <w:rFonts w:asciiTheme="minorHAnsi" w:hAnsiTheme="minorHAnsi"/>
                    <w:sz w:val="20"/>
                  </w:rPr>
                  <w:t>Naam:</w:t>
                </w:r>
              </w:p>
            </w:sdtContent>
          </w:sdt>
          <w:p w14:paraId="1299C43A" w14:textId="77777777" w:rsidR="00FF24FD" w:rsidRPr="00D4485B" w:rsidRDefault="00FF24FD" w:rsidP="004C7A6A">
            <w:pPr>
              <w:rPr>
                <w:rFonts w:asciiTheme="minorHAnsi" w:hAnsiTheme="minorHAnsi"/>
                <w:sz w:val="20"/>
              </w:rPr>
            </w:pPr>
          </w:p>
          <w:p w14:paraId="4DDBEF00" w14:textId="77777777" w:rsidR="00FF24FD" w:rsidRPr="00D4485B" w:rsidRDefault="00FF24FD" w:rsidP="004C7A6A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461D779" w14:textId="77777777" w:rsidR="00FF24FD" w:rsidRPr="00D4485B" w:rsidRDefault="00FF24FD" w:rsidP="00FF24FD">
      <w:pPr>
        <w:rPr>
          <w:rFonts w:asciiTheme="minorHAnsi" w:hAnsiTheme="minorHAnsi"/>
        </w:rPr>
      </w:pPr>
    </w:p>
    <w:p w14:paraId="3CF2D8B6" w14:textId="77777777" w:rsidR="00FF24FD" w:rsidRPr="00D4485B" w:rsidRDefault="00FF24FD" w:rsidP="00F1130F">
      <w:pPr>
        <w:tabs>
          <w:tab w:val="left" w:pos="8580"/>
        </w:tabs>
        <w:rPr>
          <w:rFonts w:asciiTheme="minorHAnsi" w:hAnsiTheme="minorHAnsi" w:cs="Arial"/>
        </w:rPr>
      </w:pPr>
    </w:p>
    <w:sectPr w:rsidR="00FF24FD" w:rsidRPr="00D4485B" w:rsidSect="00264A93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09F87" w14:textId="77777777" w:rsidR="00264A93" w:rsidRDefault="00264A93" w:rsidP="00F21695">
      <w:r>
        <w:separator/>
      </w:r>
    </w:p>
  </w:endnote>
  <w:endnote w:type="continuationSeparator" w:id="0">
    <w:p w14:paraId="7BAA422A" w14:textId="77777777" w:rsidR="00264A93" w:rsidRDefault="00264A93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B9EC3" w14:textId="77777777" w:rsidR="001C4DA5" w:rsidRPr="00D4485B" w:rsidRDefault="001C4DA5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D4485B">
      <w:rPr>
        <w:rFonts w:asciiTheme="minorHAnsi" w:hAnsiTheme="minorHAnsi" w:cs="Arial"/>
        <w:sz w:val="18"/>
        <w:szCs w:val="18"/>
      </w:rPr>
      <w:t>Pag.</w:t>
    </w:r>
    <w:r w:rsidRPr="00D4485B">
      <w:rPr>
        <w:rFonts w:asciiTheme="minorHAnsi" w:hAnsiTheme="minorHAnsi" w:cs="Arial"/>
        <w:sz w:val="18"/>
        <w:szCs w:val="18"/>
      </w:rPr>
      <w:fldChar w:fldCharType="begin"/>
    </w:r>
    <w:r w:rsidRPr="00D4485B">
      <w:rPr>
        <w:rFonts w:asciiTheme="minorHAnsi" w:hAnsiTheme="minorHAnsi" w:cs="Arial"/>
        <w:sz w:val="18"/>
        <w:szCs w:val="18"/>
      </w:rPr>
      <w:instrText>PAGE</w:instrText>
    </w:r>
    <w:r w:rsidRPr="00D4485B">
      <w:rPr>
        <w:rFonts w:asciiTheme="minorHAnsi" w:hAnsiTheme="minorHAnsi" w:cs="Arial"/>
        <w:sz w:val="18"/>
        <w:szCs w:val="18"/>
      </w:rPr>
      <w:fldChar w:fldCharType="separate"/>
    </w:r>
    <w:r w:rsidR="00D4485B">
      <w:rPr>
        <w:rFonts w:asciiTheme="minorHAnsi" w:hAnsiTheme="minorHAnsi" w:cs="Arial"/>
        <w:noProof/>
        <w:sz w:val="18"/>
        <w:szCs w:val="18"/>
      </w:rPr>
      <w:t>1</w:t>
    </w:r>
    <w:r w:rsidRPr="00D4485B">
      <w:rPr>
        <w:rFonts w:asciiTheme="minorHAnsi" w:hAnsiTheme="minorHAnsi" w:cs="Arial"/>
        <w:sz w:val="18"/>
        <w:szCs w:val="18"/>
      </w:rPr>
      <w:fldChar w:fldCharType="end"/>
    </w:r>
    <w:r w:rsidRPr="00D4485B">
      <w:rPr>
        <w:rFonts w:asciiTheme="minorHAnsi" w:hAnsiTheme="minorHAnsi" w:cs="Arial"/>
        <w:sz w:val="18"/>
        <w:szCs w:val="18"/>
      </w:rPr>
      <w:t xml:space="preserve"> van </w:t>
    </w:r>
    <w:r w:rsidRPr="00D4485B">
      <w:rPr>
        <w:rFonts w:asciiTheme="minorHAnsi" w:hAnsiTheme="minorHAnsi" w:cs="Arial"/>
        <w:sz w:val="18"/>
        <w:szCs w:val="18"/>
      </w:rPr>
      <w:fldChar w:fldCharType="begin"/>
    </w:r>
    <w:r w:rsidRPr="00D4485B">
      <w:rPr>
        <w:rFonts w:asciiTheme="minorHAnsi" w:hAnsiTheme="minorHAnsi" w:cs="Arial"/>
        <w:sz w:val="18"/>
        <w:szCs w:val="18"/>
      </w:rPr>
      <w:instrText>NUMPAGES</w:instrText>
    </w:r>
    <w:r w:rsidRPr="00D4485B">
      <w:rPr>
        <w:rFonts w:asciiTheme="minorHAnsi" w:hAnsiTheme="minorHAnsi" w:cs="Arial"/>
        <w:sz w:val="18"/>
        <w:szCs w:val="18"/>
      </w:rPr>
      <w:fldChar w:fldCharType="separate"/>
    </w:r>
    <w:r w:rsidR="00D4485B">
      <w:rPr>
        <w:rFonts w:asciiTheme="minorHAnsi" w:hAnsiTheme="minorHAnsi" w:cs="Arial"/>
        <w:noProof/>
        <w:sz w:val="18"/>
        <w:szCs w:val="18"/>
      </w:rPr>
      <w:t>2</w:t>
    </w:r>
    <w:r w:rsidRPr="00D4485B">
      <w:rPr>
        <w:rFonts w:asciiTheme="minorHAnsi" w:hAnsiTheme="minorHAnsi" w:cs="Arial"/>
        <w:sz w:val="18"/>
        <w:szCs w:val="18"/>
      </w:rPr>
      <w:fldChar w:fldCharType="end"/>
    </w:r>
  </w:p>
  <w:p w14:paraId="46423461" w14:textId="77777777" w:rsidR="00D4485B" w:rsidRPr="00D4485B" w:rsidRDefault="00D4485B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D4485B">
      <w:rPr>
        <w:rFonts w:asciiTheme="minorHAnsi" w:hAnsiTheme="minorHAnsi" w:cs="Arial"/>
        <w:sz w:val="18"/>
        <w:szCs w:val="18"/>
      </w:rPr>
      <w:t>Versie 2020</w:t>
    </w:r>
  </w:p>
  <w:p w14:paraId="0562CB0E" w14:textId="77777777" w:rsidR="001C4DA5" w:rsidRPr="00B3017E" w:rsidRDefault="001C4DA5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DC89D" w14:textId="77777777" w:rsidR="00264A93" w:rsidRDefault="00264A93" w:rsidP="00F21695">
      <w:r>
        <w:separator/>
      </w:r>
    </w:p>
  </w:footnote>
  <w:footnote w:type="continuationSeparator" w:id="0">
    <w:p w14:paraId="431FF916" w14:textId="77777777" w:rsidR="00264A93" w:rsidRDefault="00264A93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86F0D0C" w14:paraId="199A6D1C" w14:textId="77777777" w:rsidTr="386F0D0C">
      <w:trPr>
        <w:trHeight w:val="300"/>
      </w:trPr>
      <w:tc>
        <w:tcPr>
          <w:tcW w:w="3400" w:type="dxa"/>
        </w:tcPr>
        <w:p w14:paraId="64599DA4" w14:textId="1FAB99C5" w:rsidR="386F0D0C" w:rsidRDefault="386F0D0C" w:rsidP="386F0D0C">
          <w:pPr>
            <w:pStyle w:val="Koptekst"/>
            <w:ind w:left="-115"/>
          </w:pPr>
        </w:p>
      </w:tc>
      <w:tc>
        <w:tcPr>
          <w:tcW w:w="3400" w:type="dxa"/>
        </w:tcPr>
        <w:p w14:paraId="63131475" w14:textId="2487984D" w:rsidR="386F0D0C" w:rsidRDefault="386F0D0C" w:rsidP="386F0D0C">
          <w:pPr>
            <w:pStyle w:val="Koptekst"/>
            <w:jc w:val="center"/>
          </w:pPr>
        </w:p>
      </w:tc>
      <w:tc>
        <w:tcPr>
          <w:tcW w:w="3400" w:type="dxa"/>
        </w:tcPr>
        <w:p w14:paraId="21B28FA2" w14:textId="5272F750" w:rsidR="386F0D0C" w:rsidRDefault="386F0D0C" w:rsidP="386F0D0C">
          <w:pPr>
            <w:pStyle w:val="Koptekst"/>
            <w:ind w:right="-115"/>
            <w:jc w:val="right"/>
          </w:pPr>
        </w:p>
      </w:tc>
    </w:tr>
  </w:tbl>
  <w:p w14:paraId="1DD95759" w14:textId="5E3A7540" w:rsidR="386F0D0C" w:rsidRDefault="386F0D0C" w:rsidP="386F0D0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0C4C44"/>
    <w:multiLevelType w:val="hybridMultilevel"/>
    <w:tmpl w:val="1C2640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763A6303"/>
    <w:multiLevelType w:val="hybridMultilevel"/>
    <w:tmpl w:val="D820F4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5216521">
    <w:abstractNumId w:val="22"/>
  </w:num>
  <w:num w:numId="2" w16cid:durableId="257370476">
    <w:abstractNumId w:val="18"/>
  </w:num>
  <w:num w:numId="3" w16cid:durableId="850099988">
    <w:abstractNumId w:val="24"/>
  </w:num>
  <w:num w:numId="4" w16cid:durableId="314383370">
    <w:abstractNumId w:val="20"/>
  </w:num>
  <w:num w:numId="5" w16cid:durableId="2069645144">
    <w:abstractNumId w:val="15"/>
  </w:num>
  <w:num w:numId="6" w16cid:durableId="1397818439">
    <w:abstractNumId w:val="11"/>
  </w:num>
  <w:num w:numId="7" w16cid:durableId="1425687206">
    <w:abstractNumId w:val="21"/>
  </w:num>
  <w:num w:numId="8" w16cid:durableId="68505957">
    <w:abstractNumId w:val="10"/>
  </w:num>
  <w:num w:numId="9" w16cid:durableId="1973827994">
    <w:abstractNumId w:val="8"/>
  </w:num>
  <w:num w:numId="10" w16cid:durableId="580413565">
    <w:abstractNumId w:val="7"/>
  </w:num>
  <w:num w:numId="11" w16cid:durableId="942153071">
    <w:abstractNumId w:val="6"/>
  </w:num>
  <w:num w:numId="12" w16cid:durableId="424306656">
    <w:abstractNumId w:val="5"/>
  </w:num>
  <w:num w:numId="13" w16cid:durableId="1286353842">
    <w:abstractNumId w:val="9"/>
  </w:num>
  <w:num w:numId="14" w16cid:durableId="538249864">
    <w:abstractNumId w:val="4"/>
  </w:num>
  <w:num w:numId="15" w16cid:durableId="176970350">
    <w:abstractNumId w:val="3"/>
  </w:num>
  <w:num w:numId="16" w16cid:durableId="25911573">
    <w:abstractNumId w:val="2"/>
  </w:num>
  <w:num w:numId="17" w16cid:durableId="195504582">
    <w:abstractNumId w:val="1"/>
  </w:num>
  <w:num w:numId="18" w16cid:durableId="297079639">
    <w:abstractNumId w:val="23"/>
  </w:num>
  <w:num w:numId="19" w16cid:durableId="704720867">
    <w:abstractNumId w:val="28"/>
  </w:num>
  <w:num w:numId="20" w16cid:durableId="88628097">
    <w:abstractNumId w:val="13"/>
  </w:num>
  <w:num w:numId="21" w16cid:durableId="116335185">
    <w:abstractNumId w:val="26"/>
  </w:num>
  <w:num w:numId="22" w16cid:durableId="1609120911">
    <w:abstractNumId w:val="16"/>
  </w:num>
  <w:num w:numId="23" w16cid:durableId="1528982342">
    <w:abstractNumId w:val="0"/>
  </w:num>
  <w:num w:numId="24" w16cid:durableId="364017457">
    <w:abstractNumId w:val="19"/>
  </w:num>
  <w:num w:numId="25" w16cid:durableId="1100562498">
    <w:abstractNumId w:val="12"/>
  </w:num>
  <w:num w:numId="26" w16cid:durableId="295650961">
    <w:abstractNumId w:val="17"/>
  </w:num>
  <w:num w:numId="27" w16cid:durableId="94447262">
    <w:abstractNumId w:val="25"/>
  </w:num>
  <w:num w:numId="28" w16cid:durableId="529728154">
    <w:abstractNumId w:val="27"/>
  </w:num>
  <w:num w:numId="29" w16cid:durableId="18261187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C0A5C"/>
    <w:rsid w:val="000D01FB"/>
    <w:rsid w:val="000D397C"/>
    <w:rsid w:val="000F618D"/>
    <w:rsid w:val="000F7099"/>
    <w:rsid w:val="00150C47"/>
    <w:rsid w:val="00152D59"/>
    <w:rsid w:val="001573DF"/>
    <w:rsid w:val="00162936"/>
    <w:rsid w:val="00186A83"/>
    <w:rsid w:val="001936D5"/>
    <w:rsid w:val="001A6049"/>
    <w:rsid w:val="001A6AE1"/>
    <w:rsid w:val="001C4DA5"/>
    <w:rsid w:val="001F221A"/>
    <w:rsid w:val="0023545B"/>
    <w:rsid w:val="00236FED"/>
    <w:rsid w:val="00241B68"/>
    <w:rsid w:val="00254022"/>
    <w:rsid w:val="002541D5"/>
    <w:rsid w:val="0025521C"/>
    <w:rsid w:val="00264A93"/>
    <w:rsid w:val="00271564"/>
    <w:rsid w:val="002750BD"/>
    <w:rsid w:val="00282452"/>
    <w:rsid w:val="00293CD1"/>
    <w:rsid w:val="002B3857"/>
    <w:rsid w:val="002C4FB0"/>
    <w:rsid w:val="002D651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45A2"/>
    <w:rsid w:val="003B0E2B"/>
    <w:rsid w:val="003B47FA"/>
    <w:rsid w:val="003B5173"/>
    <w:rsid w:val="003C1142"/>
    <w:rsid w:val="003D76EB"/>
    <w:rsid w:val="003E17A6"/>
    <w:rsid w:val="003E2AED"/>
    <w:rsid w:val="003E31B5"/>
    <w:rsid w:val="003F5323"/>
    <w:rsid w:val="00400699"/>
    <w:rsid w:val="0041544A"/>
    <w:rsid w:val="00417778"/>
    <w:rsid w:val="00460EB5"/>
    <w:rsid w:val="004624BE"/>
    <w:rsid w:val="00492C42"/>
    <w:rsid w:val="00496884"/>
    <w:rsid w:val="004A4E3C"/>
    <w:rsid w:val="004B3152"/>
    <w:rsid w:val="004C7A6A"/>
    <w:rsid w:val="004D35BD"/>
    <w:rsid w:val="004D51F8"/>
    <w:rsid w:val="004D76BC"/>
    <w:rsid w:val="004F1E8A"/>
    <w:rsid w:val="005246C9"/>
    <w:rsid w:val="005246CF"/>
    <w:rsid w:val="0052503F"/>
    <w:rsid w:val="00536427"/>
    <w:rsid w:val="00542B17"/>
    <w:rsid w:val="00543A8B"/>
    <w:rsid w:val="0056566F"/>
    <w:rsid w:val="005711E4"/>
    <w:rsid w:val="005B453E"/>
    <w:rsid w:val="005C0F11"/>
    <w:rsid w:val="005D05BA"/>
    <w:rsid w:val="005D15C4"/>
    <w:rsid w:val="005D2189"/>
    <w:rsid w:val="005D2562"/>
    <w:rsid w:val="005D55E7"/>
    <w:rsid w:val="005E5B94"/>
    <w:rsid w:val="005F03E5"/>
    <w:rsid w:val="005F53A3"/>
    <w:rsid w:val="00602C95"/>
    <w:rsid w:val="00603503"/>
    <w:rsid w:val="0060679E"/>
    <w:rsid w:val="00606B92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7CFC"/>
    <w:rsid w:val="006C160D"/>
    <w:rsid w:val="006C4987"/>
    <w:rsid w:val="006D2548"/>
    <w:rsid w:val="006E7670"/>
    <w:rsid w:val="00731663"/>
    <w:rsid w:val="007461B3"/>
    <w:rsid w:val="00751773"/>
    <w:rsid w:val="007550E9"/>
    <w:rsid w:val="00761535"/>
    <w:rsid w:val="007763BA"/>
    <w:rsid w:val="00776E7C"/>
    <w:rsid w:val="00791332"/>
    <w:rsid w:val="007B53AB"/>
    <w:rsid w:val="007B7735"/>
    <w:rsid w:val="007C7925"/>
    <w:rsid w:val="007D4B33"/>
    <w:rsid w:val="007E6ADD"/>
    <w:rsid w:val="00817BB5"/>
    <w:rsid w:val="00821A61"/>
    <w:rsid w:val="0082635C"/>
    <w:rsid w:val="00836FF4"/>
    <w:rsid w:val="00844F00"/>
    <w:rsid w:val="00853DFB"/>
    <w:rsid w:val="008734BA"/>
    <w:rsid w:val="008A373F"/>
    <w:rsid w:val="008B02E2"/>
    <w:rsid w:val="008B123B"/>
    <w:rsid w:val="008B5FE1"/>
    <w:rsid w:val="008D6737"/>
    <w:rsid w:val="008E7DA7"/>
    <w:rsid w:val="008F1DCD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C60CF"/>
    <w:rsid w:val="009F313C"/>
    <w:rsid w:val="00A04C3D"/>
    <w:rsid w:val="00A1710A"/>
    <w:rsid w:val="00A5208F"/>
    <w:rsid w:val="00A612BD"/>
    <w:rsid w:val="00A6656A"/>
    <w:rsid w:val="00A93D09"/>
    <w:rsid w:val="00A97152"/>
    <w:rsid w:val="00AC2593"/>
    <w:rsid w:val="00AC47EC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C02DB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40B7"/>
    <w:rsid w:val="00D4485B"/>
    <w:rsid w:val="00D615CB"/>
    <w:rsid w:val="00D63C50"/>
    <w:rsid w:val="00D6750D"/>
    <w:rsid w:val="00D754AD"/>
    <w:rsid w:val="00D92046"/>
    <w:rsid w:val="00D950BF"/>
    <w:rsid w:val="00D96D98"/>
    <w:rsid w:val="00DB16D2"/>
    <w:rsid w:val="00DB4EA5"/>
    <w:rsid w:val="00DE16E0"/>
    <w:rsid w:val="00E0391E"/>
    <w:rsid w:val="00E04014"/>
    <w:rsid w:val="00E219F9"/>
    <w:rsid w:val="00E2537D"/>
    <w:rsid w:val="00E256B7"/>
    <w:rsid w:val="00E36F14"/>
    <w:rsid w:val="00E5208C"/>
    <w:rsid w:val="00E61014"/>
    <w:rsid w:val="00E91711"/>
    <w:rsid w:val="00EA35A7"/>
    <w:rsid w:val="00EB5C2E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57023"/>
    <w:rsid w:val="00F70548"/>
    <w:rsid w:val="00F97BA1"/>
    <w:rsid w:val="00FA1E57"/>
    <w:rsid w:val="00FA48C5"/>
    <w:rsid w:val="00FC3713"/>
    <w:rsid w:val="00FE261D"/>
    <w:rsid w:val="00FE31E3"/>
    <w:rsid w:val="00FF24FD"/>
    <w:rsid w:val="386F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52D20C"/>
  <w15:docId w15:val="{2DE8F067-A43D-4A74-8E13-80B80FC2B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paragraph" w:customStyle="1" w:styleId="Default">
    <w:name w:val="Default"/>
    <w:rsid w:val="00FF24F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Tekstvantijdelijkeaanduiding">
    <w:name w:val="Placeholder Text"/>
    <w:basedOn w:val="Standaardalinea-lettertype"/>
    <w:uiPriority w:val="99"/>
    <w:semiHidden/>
    <w:rsid w:val="001C4D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AB79C9E-C697-424F-B237-23B6BE6C57C7}"/>
      </w:docPartPr>
      <w:docPartBody>
        <w:p w:rsidR="00836FF4" w:rsidRDefault="00836FF4">
          <w:r w:rsidRPr="0045204D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6FF4"/>
    <w:rsid w:val="005533C1"/>
    <w:rsid w:val="00754ED4"/>
    <w:rsid w:val="00816748"/>
    <w:rsid w:val="0083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36FF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https://gemeenschapsonderwijs.sharepoint.com/sites/prodoc/_layouts/15/DocIdRedir.aspx?ID=GOPRO-1830562155-17378</Url>
      <Description>GOPRO-1830562155-17378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8CCE8B3-3E1D-46D8-9D73-F0ECEBBCC401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2.xml><?xml version="1.0" encoding="utf-8"?>
<ds:datastoreItem xmlns:ds="http://schemas.openxmlformats.org/officeDocument/2006/customXml" ds:itemID="{06DEE0BE-FB57-4E15-9001-1548964A88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A7F2D9-18E5-4F25-8857-B116570C8B58}"/>
</file>

<file path=customXml/itemProps4.xml><?xml version="1.0" encoding="utf-8"?>
<ds:datastoreItem xmlns:ds="http://schemas.openxmlformats.org/officeDocument/2006/customXml" ds:itemID="{3881B6D2-DBB4-41FB-8D2F-AC1C4961105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FF52EC1-B42D-4178-BA79-32617C46E6FB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479</Words>
  <Characters>2640</Characters>
  <Application>Microsoft Office Word</Application>
  <DocSecurity>0</DocSecurity>
  <Lines>22</Lines>
  <Paragraphs>6</Paragraphs>
  <ScaleCrop>false</ScaleCrop>
  <Company>GO!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Multitool - oscillerende</dc:title>
  <dc:creator>Luc</dc:creator>
  <cp:lastModifiedBy>Koen Decroubele</cp:lastModifiedBy>
  <cp:revision>8</cp:revision>
  <cp:lastPrinted>2014-05-13T15:42:00Z</cp:lastPrinted>
  <dcterms:created xsi:type="dcterms:W3CDTF">2014-10-31T15:37:00Z</dcterms:created>
  <dcterms:modified xsi:type="dcterms:W3CDTF">2024-01-30T10:10:00Z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ba287075-8b17-4aa0-9a15-94e5a08b536c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