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6A303" w14:textId="06FAF6D2" w:rsidR="007B53AB" w:rsidRPr="00F97BA1" w:rsidRDefault="00F97BA1" w:rsidP="007468F0">
      <w:pPr>
        <w:pStyle w:val="Koptekst"/>
        <w:tabs>
          <w:tab w:val="right" w:pos="9072"/>
        </w:tabs>
        <w:rPr>
          <w:rFonts w:asciiTheme="minorHAnsi" w:hAnsiTheme="minorHAnsi" w:cs="Arial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58752" behindDoc="1" locked="0" layoutInCell="1" allowOverlap="1" wp14:anchorId="557C8C56" wp14:editId="2620A200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0FEE365B">
              <v:shape id="AutoShape 2" style="position:absolute;margin-left:-8.05pt;margin-top:14.4pt;width:583.95pt;height:76.8pt;rotation:-3;z-index:-25165772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049A3F77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4CF39CE9" wp14:editId="38D7785A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1BB7A2B5">
              <v:shape id="AutoShape 1" style="position:absolute;margin-left:-14pt;margin-top:8.7pt;width:583.65pt;height:82.75pt;rotation:-2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205F5A7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57728" behindDoc="1" locked="0" layoutInCell="1" allowOverlap="1" wp14:anchorId="3D30E924" wp14:editId="186CD8C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53AB" w:rsidRPr="00F97BA1">
        <w:rPr>
          <w:rFonts w:asciiTheme="minorHAnsi" w:hAnsiTheme="minorHAnsi" w:cs="Arial"/>
        </w:rPr>
        <w:t>Gemeenschappelijke preventiedienst</w:t>
      </w:r>
    </w:p>
    <w:p w14:paraId="4E29D17F" w14:textId="77777777" w:rsidR="007B53AB" w:rsidRPr="00F97BA1" w:rsidRDefault="007B53AB" w:rsidP="00F1130F">
      <w:pPr>
        <w:rPr>
          <w:rFonts w:asciiTheme="minorHAnsi" w:hAnsiTheme="minorHAnsi" w:cs="Arial"/>
          <w:b/>
        </w:rPr>
      </w:pPr>
      <w:r w:rsidRPr="00F97BA1">
        <w:rPr>
          <w:rFonts w:asciiTheme="minorHAnsi" w:hAnsiTheme="minorHAnsi" w:cs="Arial"/>
        </w:rPr>
        <w:t>Veiligheidsinstructiekaart</w:t>
      </w:r>
    </w:p>
    <w:p w14:paraId="672A6659" w14:textId="77777777" w:rsidR="0014278C" w:rsidRDefault="0014278C" w:rsidP="00677F90">
      <w:pPr>
        <w:rPr>
          <w:rFonts w:asciiTheme="minorHAnsi" w:hAnsiTheme="minorHAnsi" w:cs="Arial"/>
        </w:rPr>
      </w:pPr>
    </w:p>
    <w:p w14:paraId="5DAB6C7B" w14:textId="2FCCE572" w:rsidR="007B53AB" w:rsidRPr="00FE5062" w:rsidRDefault="007B53AB" w:rsidP="00677F90">
      <w:pPr>
        <w:rPr>
          <w:rFonts w:asciiTheme="minorHAnsi" w:hAnsiTheme="minorHAnsi" w:cs="Arial"/>
        </w:rPr>
      </w:pPr>
    </w:p>
    <w:tbl>
      <w:tblPr>
        <w:tblW w:w="1049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490"/>
      </w:tblGrid>
      <w:tr w:rsidR="002E4B3D" w:rsidRPr="006B70C3" w14:paraId="727842CF" w14:textId="77777777" w:rsidTr="00A35940">
        <w:trPr>
          <w:trHeight w:hRule="exact" w:val="515"/>
        </w:trPr>
        <w:tc>
          <w:tcPr>
            <w:tcW w:w="10490" w:type="dxa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0"/>
              </w:rPr>
              <w:id w:val="-1233393155"/>
              <w:lock w:val="contentLocked"/>
              <w:placeholder>
                <w:docPart w:val="3138381D30714BCF97879A3E7CA560DD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14:paraId="57B4222E" w14:textId="77777777" w:rsidR="002E4B3D" w:rsidRPr="00FE5062" w:rsidRDefault="0000386C" w:rsidP="00FE5062">
                <w:pPr>
                  <w:tabs>
                    <w:tab w:val="left" w:pos="1410"/>
                  </w:tabs>
                  <w:jc w:val="center"/>
                  <w:rPr>
                    <w:rFonts w:asciiTheme="minorHAnsi" w:hAnsiTheme="minorHAnsi" w:cs="Arial"/>
                    <w:b/>
                    <w:color w:val="FFFFFF"/>
                    <w:sz w:val="20"/>
                  </w:rPr>
                </w:pPr>
                <w:r w:rsidRPr="007630A9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 xml:space="preserve">VEILIGHEIDSINSTRUCTIEKAART – </w:t>
                </w:r>
                <w:r w:rsidR="002E4B3D" w:rsidRPr="007630A9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A12</w:t>
                </w:r>
                <w:r w:rsidR="00FE5062" w:rsidRPr="007630A9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 xml:space="preserve">  </w:t>
                </w:r>
                <w:r w:rsidR="00B605EE" w:rsidRPr="007630A9">
                  <w:rPr>
                    <w:rFonts w:asciiTheme="minorHAnsi" w:hAnsiTheme="minorHAnsi" w:cs="Arial"/>
                    <w:b/>
                    <w:color w:val="FFFFFF" w:themeColor="background1"/>
                    <w:sz w:val="28"/>
                    <w:szCs w:val="28"/>
                  </w:rPr>
                  <w:t>M</w:t>
                </w:r>
                <w:r w:rsidR="006C2D3B" w:rsidRPr="007630A9">
                  <w:rPr>
                    <w:rFonts w:asciiTheme="minorHAnsi" w:hAnsiTheme="minorHAnsi" w:cs="Arial"/>
                    <w:b/>
                    <w:color w:val="FFFFFF" w:themeColor="background1"/>
                    <w:sz w:val="28"/>
                    <w:szCs w:val="28"/>
                  </w:rPr>
                  <w:t>ondmasker</w:t>
                </w:r>
              </w:p>
            </w:sdtContent>
          </w:sdt>
        </w:tc>
      </w:tr>
    </w:tbl>
    <w:tbl>
      <w:tblPr>
        <w:tblStyle w:val="Tabelraster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6C2D3B" w14:paraId="02EB378F" w14:textId="77777777" w:rsidTr="00A35940">
        <w:tc>
          <w:tcPr>
            <w:tcW w:w="10485" w:type="dxa"/>
          </w:tcPr>
          <w:p w14:paraId="6A05A809" w14:textId="77777777" w:rsidR="006C2D3B" w:rsidRDefault="006C2D3B" w:rsidP="00F30BBC">
            <w:pPr>
              <w:rPr>
                <w:rFonts w:asciiTheme="minorHAnsi" w:hAnsiTheme="minorHAnsi"/>
                <w:noProof/>
                <w:sz w:val="12"/>
                <w:szCs w:val="12"/>
                <w:lang w:val="nl-BE" w:eastAsia="nl-BE"/>
              </w:rPr>
            </w:pPr>
          </w:p>
          <w:p w14:paraId="5A39BBE3" w14:textId="77777777" w:rsidR="006C2D3B" w:rsidRDefault="006C2D3B" w:rsidP="00FE5062">
            <w:pPr>
              <w:jc w:val="center"/>
              <w:rPr>
                <w:rFonts w:asciiTheme="minorHAnsi" w:hAnsiTheme="minorHAnsi"/>
                <w:sz w:val="12"/>
                <w:szCs w:val="12"/>
              </w:rPr>
            </w:pPr>
            <w:r w:rsidRPr="006C2D3B">
              <w:rPr>
                <w:rFonts w:asciiTheme="minorHAnsi" w:hAnsiTheme="minorHAnsi"/>
                <w:noProof/>
                <w:sz w:val="12"/>
                <w:szCs w:val="12"/>
                <w:lang w:val="nl-BE" w:eastAsia="nl-BE"/>
              </w:rPr>
              <w:drawing>
                <wp:inline distT="0" distB="0" distL="0" distR="0" wp14:anchorId="7A02B4F6" wp14:editId="54E52F5C">
                  <wp:extent cx="6029225" cy="3528000"/>
                  <wp:effectExtent l="0" t="0" r="0" b="0"/>
                  <wp:docPr id="12" name="Afbeelding 12" descr="C:\Users\manuela.pannier\Pictures\2020-04-24_12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nuela.pannier\Pictures\2020-04-24_12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9225" cy="35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C8F396" w14:textId="77777777" w:rsidR="006C2D3B" w:rsidRDefault="006C2D3B" w:rsidP="00F30BBC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</w:tr>
      <w:tr w:rsidR="006C2D3B" w14:paraId="72A3D3EC" w14:textId="77777777" w:rsidTr="00A35940">
        <w:tc>
          <w:tcPr>
            <w:tcW w:w="10485" w:type="dxa"/>
          </w:tcPr>
          <w:p w14:paraId="0D0B940D" w14:textId="77777777" w:rsidR="006C2D3B" w:rsidRDefault="006C2D3B" w:rsidP="00F30BBC">
            <w:pPr>
              <w:rPr>
                <w:rFonts w:asciiTheme="minorHAnsi" w:hAnsiTheme="minorHAnsi"/>
                <w:sz w:val="12"/>
                <w:szCs w:val="12"/>
              </w:rPr>
            </w:pPr>
          </w:p>
          <w:p w14:paraId="0E27B00A" w14:textId="77777777" w:rsidR="006C2D3B" w:rsidRDefault="006C2D3B" w:rsidP="00FE5062">
            <w:pPr>
              <w:jc w:val="center"/>
              <w:rPr>
                <w:rFonts w:asciiTheme="minorHAnsi" w:hAnsiTheme="minorHAnsi"/>
                <w:sz w:val="12"/>
                <w:szCs w:val="12"/>
              </w:rPr>
            </w:pPr>
            <w:r w:rsidRPr="006C2D3B">
              <w:rPr>
                <w:rFonts w:asciiTheme="minorHAnsi" w:hAnsiTheme="minorHAnsi"/>
                <w:noProof/>
                <w:sz w:val="12"/>
                <w:szCs w:val="12"/>
                <w:lang w:val="nl-BE" w:eastAsia="nl-BE"/>
              </w:rPr>
              <w:drawing>
                <wp:inline distT="0" distB="0" distL="0" distR="0" wp14:anchorId="7756CF22" wp14:editId="58554F13">
                  <wp:extent cx="5476476" cy="2160000"/>
                  <wp:effectExtent l="0" t="0" r="0" b="0"/>
                  <wp:docPr id="13" name="Afbeelding 13" descr="C:\Users\manuela.pannier\Pictures\2020-04-24_1242_0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nuela.pannier\Pictures\2020-04-24_1242_0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6476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061E4C" w14:textId="77777777" w:rsidR="006C2D3B" w:rsidRDefault="006C2D3B" w:rsidP="00F30BBC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</w:tr>
      <w:tr w:rsidR="006C2D3B" w14:paraId="2DA18E46" w14:textId="77777777" w:rsidTr="00A35940">
        <w:tc>
          <w:tcPr>
            <w:tcW w:w="10485" w:type="dxa"/>
          </w:tcPr>
          <w:p w14:paraId="17086D4F" w14:textId="77777777" w:rsidR="006C2D3B" w:rsidRPr="00FE5062" w:rsidRDefault="006C2D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E5062">
              <w:rPr>
                <w:rFonts w:asciiTheme="minorHAnsi" w:hAnsiTheme="minorHAnsi" w:cstheme="minorHAnsi"/>
                <w:sz w:val="18"/>
                <w:szCs w:val="18"/>
              </w:rPr>
              <w:t>Papieren en stoffen maskers</w:t>
            </w:r>
          </w:p>
          <w:p w14:paraId="1580A3C3" w14:textId="77777777" w:rsidR="006C2D3B" w:rsidRPr="00FE5062" w:rsidRDefault="00FE5062" w:rsidP="006C2D3B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Gedurende 8 uur </w:t>
            </w:r>
            <w:r w:rsidR="006C2D3B" w:rsidRPr="00FE5062">
              <w:rPr>
                <w:rFonts w:asciiTheme="minorHAnsi" w:hAnsiTheme="minorHAnsi" w:cstheme="minorHAnsi"/>
                <w:sz w:val="18"/>
                <w:szCs w:val="18"/>
              </w:rPr>
              <w:t>dragen</w:t>
            </w:r>
          </w:p>
          <w:p w14:paraId="52E53958" w14:textId="77777777" w:rsidR="006C2D3B" w:rsidRPr="00FE5062" w:rsidRDefault="006C2D3B" w:rsidP="006C2D3B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E5062">
              <w:rPr>
                <w:rFonts w:asciiTheme="minorHAnsi" w:hAnsiTheme="minorHAnsi" w:cstheme="minorHAnsi"/>
                <w:sz w:val="18"/>
                <w:szCs w:val="18"/>
              </w:rPr>
              <w:t>Nooit aan voorzijde aanraken</w:t>
            </w:r>
          </w:p>
          <w:p w14:paraId="2E28BEDE" w14:textId="77777777" w:rsidR="006C2D3B" w:rsidRPr="00FE5062" w:rsidRDefault="006C2D3B" w:rsidP="006C2D3B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E5062">
              <w:rPr>
                <w:rFonts w:asciiTheme="minorHAnsi" w:hAnsiTheme="minorHAnsi" w:cstheme="minorHAnsi"/>
                <w:sz w:val="18"/>
                <w:szCs w:val="18"/>
              </w:rPr>
              <w:t>Enkel rond de hals dragen, niet in jaszak stoppen</w:t>
            </w:r>
          </w:p>
          <w:p w14:paraId="2038DD9D" w14:textId="77777777" w:rsidR="006C2D3B" w:rsidRPr="00FE5062" w:rsidRDefault="006C2D3B" w:rsidP="006C2D3B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E5062">
              <w:rPr>
                <w:rFonts w:asciiTheme="minorHAnsi" w:hAnsiTheme="minorHAnsi" w:cstheme="minorHAnsi"/>
                <w:sz w:val="18"/>
                <w:szCs w:val="18"/>
              </w:rPr>
              <w:t>Papieren stofmaskers: wegwerpen na gebruik</w:t>
            </w:r>
          </w:p>
          <w:p w14:paraId="7101DE5A" w14:textId="77777777" w:rsidR="006C2D3B" w:rsidRPr="000A25A2" w:rsidRDefault="006C2D3B" w:rsidP="000A25A2">
            <w:pPr>
              <w:pStyle w:val="Lijstalinea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FE5062">
              <w:rPr>
                <w:rFonts w:asciiTheme="minorHAnsi" w:hAnsiTheme="minorHAnsi" w:cstheme="minorHAnsi"/>
                <w:sz w:val="18"/>
                <w:szCs w:val="18"/>
              </w:rPr>
              <w:t>Stoffen/he</w:t>
            </w:r>
            <w:r w:rsidR="007630A9">
              <w:rPr>
                <w:rFonts w:asciiTheme="minorHAnsi" w:hAnsiTheme="minorHAnsi" w:cstheme="minorHAnsi"/>
                <w:sz w:val="18"/>
                <w:szCs w:val="18"/>
              </w:rPr>
              <w:t>rbruikbare maskers: wassen op min 60°</w:t>
            </w:r>
          </w:p>
        </w:tc>
      </w:tr>
    </w:tbl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7"/>
        <w:gridCol w:w="3555"/>
        <w:gridCol w:w="3668"/>
      </w:tblGrid>
      <w:tr w:rsidR="004B0007" w:rsidRPr="00F97BA1" w14:paraId="7AE615C8" w14:textId="77777777" w:rsidTr="00A35940">
        <w:trPr>
          <w:trHeight w:hRule="exact" w:val="413"/>
        </w:trPr>
        <w:tc>
          <w:tcPr>
            <w:tcW w:w="10490" w:type="dxa"/>
            <w:gridSpan w:val="3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-1743090644"/>
              <w:lock w:val="contentLocked"/>
              <w:placeholder>
                <w:docPart w:val="D3D1D59C4AFE49D7B8ADA769EAB7A2C1"/>
              </w:placeholder>
              <w:group/>
            </w:sdtPr>
            <w:sdtContent>
              <w:p w14:paraId="483779A9" w14:textId="77777777" w:rsidR="004B0007" w:rsidRPr="00F97BA1" w:rsidRDefault="004B0007" w:rsidP="000A3982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7630A9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4B0007" w:rsidRPr="00F97BA1" w14:paraId="70FB3A61" w14:textId="77777777" w:rsidTr="00A35940">
        <w:trPr>
          <w:trHeight w:hRule="exact" w:val="780"/>
        </w:trPr>
        <w:tc>
          <w:tcPr>
            <w:tcW w:w="3267" w:type="dxa"/>
          </w:tcPr>
          <w:sdt>
            <w:sdtPr>
              <w:rPr>
                <w:rFonts w:asciiTheme="minorHAnsi" w:hAnsiTheme="minorHAnsi" w:cs="Arial"/>
                <w:sz w:val="20"/>
              </w:rPr>
              <w:id w:val="-1027252387"/>
              <w:lock w:val="contentLocked"/>
              <w:placeholder>
                <w:docPart w:val="D3D1D59C4AFE49D7B8ADA769EAB7A2C1"/>
              </w:placeholder>
              <w:group/>
            </w:sdtPr>
            <w:sdtContent>
              <w:p w14:paraId="223C895E" w14:textId="77777777" w:rsidR="004B0007" w:rsidRPr="00F97BA1" w:rsidRDefault="004B0007" w:rsidP="000A3982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1DB13E44" w14:textId="77777777" w:rsidR="004B0007" w:rsidRPr="00F97BA1" w:rsidRDefault="004B0007" w:rsidP="000A3982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</w:tcPr>
          <w:sdt>
            <w:sdtPr>
              <w:rPr>
                <w:rFonts w:asciiTheme="minorHAnsi" w:hAnsiTheme="minorHAnsi" w:cs="Arial"/>
                <w:sz w:val="20"/>
              </w:rPr>
              <w:id w:val="-795217012"/>
              <w:lock w:val="contentLocked"/>
              <w:placeholder>
                <w:docPart w:val="D3D1D59C4AFE49D7B8ADA769EAB7A2C1"/>
              </w:placeholder>
              <w:group/>
            </w:sdtPr>
            <w:sdtContent>
              <w:p w14:paraId="42A0564E" w14:textId="77777777" w:rsidR="004B0007" w:rsidRPr="00F97BA1" w:rsidRDefault="004B0007" w:rsidP="000A3982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Pre</w:t>
                </w:r>
                <w:r>
                  <w:rPr>
                    <w:rFonts w:asciiTheme="minorHAnsi" w:hAnsiTheme="minorHAnsi" w:cs="Arial"/>
                    <w:sz w:val="20"/>
                  </w:rPr>
                  <w:t>ventieadviseur-arbeidsarts</w:t>
                </w:r>
              </w:p>
              <w:p w14:paraId="0448C27D" w14:textId="77777777" w:rsidR="004B0007" w:rsidRPr="00F97BA1" w:rsidRDefault="004B0007" w:rsidP="000A3982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68" w:type="dxa"/>
          </w:tcPr>
          <w:sdt>
            <w:sdtPr>
              <w:rPr>
                <w:rFonts w:asciiTheme="minorHAnsi" w:hAnsiTheme="minorHAnsi" w:cs="Arial"/>
                <w:sz w:val="20"/>
              </w:rPr>
              <w:id w:val="-1230771243"/>
              <w:lock w:val="contentLocked"/>
              <w:placeholder>
                <w:docPart w:val="D3D1D59C4AFE49D7B8ADA769EAB7A2C1"/>
              </w:placeholder>
              <w:group/>
            </w:sdtPr>
            <w:sdtContent>
              <w:p w14:paraId="0A4CC438" w14:textId="77777777" w:rsidR="004B0007" w:rsidRPr="00F97BA1" w:rsidRDefault="004B0007" w:rsidP="000A3982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5EB1138E" w14:textId="77777777" w:rsidR="004B0007" w:rsidRPr="00F97BA1" w:rsidRDefault="004B0007" w:rsidP="000A3982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4B0007" w:rsidRPr="00F97BA1" w14:paraId="5089AB5D" w14:textId="77777777" w:rsidTr="00A35940">
        <w:trPr>
          <w:trHeight w:hRule="exact" w:val="436"/>
        </w:trPr>
        <w:tc>
          <w:tcPr>
            <w:tcW w:w="3267" w:type="dxa"/>
            <w:vAlign w:val="center"/>
          </w:tcPr>
          <w:p w14:paraId="5097742D" w14:textId="77777777" w:rsidR="004B0007" w:rsidRPr="00F97BA1" w:rsidRDefault="004B0007" w:rsidP="000A3982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55" w:type="dxa"/>
            <w:vAlign w:val="center"/>
          </w:tcPr>
          <w:p w14:paraId="0D900520" w14:textId="77777777" w:rsidR="004B0007" w:rsidRPr="00F97BA1" w:rsidRDefault="004B0007" w:rsidP="000A3982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668" w:type="dxa"/>
            <w:vAlign w:val="center"/>
          </w:tcPr>
          <w:p w14:paraId="02F7A996" w14:textId="77777777" w:rsidR="004B0007" w:rsidRPr="00F97BA1" w:rsidRDefault="004B0007" w:rsidP="000A3982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w14:paraId="44EAFD9C" w14:textId="77777777" w:rsidR="004B0007" w:rsidRDefault="004B0007" w:rsidP="00677F90">
      <w:pPr>
        <w:rPr>
          <w:rFonts w:asciiTheme="minorHAnsi" w:hAnsiTheme="minorHAnsi" w:cs="Arial"/>
          <w:sz w:val="16"/>
          <w:szCs w:val="16"/>
        </w:rPr>
      </w:pPr>
    </w:p>
    <w:sectPr w:rsidR="004B0007" w:rsidSect="00D14DC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289C7" w14:textId="77777777" w:rsidR="00D14DC4" w:rsidRDefault="00D14DC4" w:rsidP="00F21695">
      <w:r>
        <w:separator/>
      </w:r>
    </w:p>
  </w:endnote>
  <w:endnote w:type="continuationSeparator" w:id="0">
    <w:p w14:paraId="6643EB96" w14:textId="77777777" w:rsidR="00D14DC4" w:rsidRDefault="00D14DC4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rlito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80D7F" w14:textId="77777777" w:rsidR="007468F0" w:rsidRDefault="007468F0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3A0E" w14:textId="77777777" w:rsidR="00D15456" w:rsidRDefault="00D15456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A35940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A35940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</w:p>
  <w:p w14:paraId="6A03F336" w14:textId="0F907FC2" w:rsidR="007468F0" w:rsidRPr="00B3017E" w:rsidRDefault="007468F0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2022</w:t>
    </w:r>
  </w:p>
  <w:p w14:paraId="049F31CB" w14:textId="77777777" w:rsidR="00D15456" w:rsidRPr="00B3017E" w:rsidRDefault="00D15456">
    <w:pPr>
      <w:pStyle w:val="Voettekst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26C4F" w14:textId="77777777" w:rsidR="007468F0" w:rsidRDefault="007468F0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3CDF4" w14:textId="77777777" w:rsidR="00D14DC4" w:rsidRDefault="00D14DC4" w:rsidP="00F21695">
      <w:r>
        <w:separator/>
      </w:r>
    </w:p>
  </w:footnote>
  <w:footnote w:type="continuationSeparator" w:id="0">
    <w:p w14:paraId="2B994756" w14:textId="77777777" w:rsidR="00D14DC4" w:rsidRDefault="00D14DC4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12C72" w14:textId="77777777" w:rsidR="007468F0" w:rsidRDefault="007468F0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1864E40" w14:paraId="648D9878" w14:textId="77777777" w:rsidTr="31864E40">
      <w:trPr>
        <w:trHeight w:val="300"/>
      </w:trPr>
      <w:tc>
        <w:tcPr>
          <w:tcW w:w="3485" w:type="dxa"/>
        </w:tcPr>
        <w:p w14:paraId="7235816E" w14:textId="2271E76A" w:rsidR="31864E40" w:rsidRDefault="31864E40" w:rsidP="31864E40">
          <w:pPr>
            <w:pStyle w:val="Koptekst"/>
            <w:ind w:left="-115"/>
          </w:pPr>
        </w:p>
      </w:tc>
      <w:tc>
        <w:tcPr>
          <w:tcW w:w="3485" w:type="dxa"/>
        </w:tcPr>
        <w:p w14:paraId="4A23B071" w14:textId="5A347382" w:rsidR="31864E40" w:rsidRDefault="31864E40" w:rsidP="31864E40">
          <w:pPr>
            <w:pStyle w:val="Koptekst"/>
            <w:jc w:val="center"/>
          </w:pPr>
        </w:p>
      </w:tc>
      <w:tc>
        <w:tcPr>
          <w:tcW w:w="3485" w:type="dxa"/>
        </w:tcPr>
        <w:p w14:paraId="18505886" w14:textId="5ACE2388" w:rsidR="31864E40" w:rsidRDefault="31864E40" w:rsidP="31864E40">
          <w:pPr>
            <w:pStyle w:val="Koptekst"/>
            <w:ind w:right="-115"/>
            <w:jc w:val="right"/>
          </w:pPr>
        </w:p>
      </w:tc>
    </w:tr>
  </w:tbl>
  <w:p w14:paraId="089E1F22" w14:textId="7BC4C563" w:rsidR="31864E40" w:rsidRDefault="31864E40" w:rsidP="31864E40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29175" w14:textId="77777777" w:rsidR="007468F0" w:rsidRDefault="007468F0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C035E9"/>
    <w:multiLevelType w:val="multilevel"/>
    <w:tmpl w:val="B18CB9C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5" w15:restartNumberingAfterBreak="0">
    <w:nsid w:val="13346539"/>
    <w:multiLevelType w:val="multilevel"/>
    <w:tmpl w:val="9968C52C"/>
    <w:lvl w:ilvl="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▪"/>
      <w:lvlJc w:val="left"/>
      <w:pPr>
        <w:ind w:left="862" w:hanging="360"/>
      </w:pPr>
      <w:rPr>
        <w:rFonts w:ascii="Calibri" w:hAnsi="Calibri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222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582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942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302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3022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382" w:hanging="360"/>
      </w:pPr>
      <w:rPr>
        <w:rFonts w:ascii="Symbol" w:hAnsi="Symbol" w:hint="default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0" w15:restartNumberingAfterBreak="0">
    <w:nsid w:val="36F80A58"/>
    <w:multiLevelType w:val="hybridMultilevel"/>
    <w:tmpl w:val="38FA2EF6"/>
    <w:lvl w:ilvl="0" w:tplc="081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42310205"/>
    <w:multiLevelType w:val="hybridMultilevel"/>
    <w:tmpl w:val="657E1D42"/>
    <w:lvl w:ilvl="0" w:tplc="081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24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ascii="Calibri" w:hAnsi="Calibri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26" w15:restartNumberingAfterBreak="0">
    <w:nsid w:val="579C4A7D"/>
    <w:multiLevelType w:val="multilevel"/>
    <w:tmpl w:val="0413001D"/>
    <w:numStyleLink w:val="Opmaakprofiel1"/>
  </w:abstractNum>
  <w:abstractNum w:abstractNumId="27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9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916B79"/>
    <w:multiLevelType w:val="multilevel"/>
    <w:tmpl w:val="0413001D"/>
    <w:numStyleLink w:val="Opmaakprofiel1"/>
  </w:abstractNum>
  <w:abstractNum w:abstractNumId="31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979812">
    <w:abstractNumId w:val="28"/>
  </w:num>
  <w:num w:numId="2" w16cid:durableId="309093984">
    <w:abstractNumId w:val="19"/>
  </w:num>
  <w:num w:numId="3" w16cid:durableId="834687418">
    <w:abstractNumId w:val="30"/>
  </w:num>
  <w:num w:numId="4" w16cid:durableId="725839907">
    <w:abstractNumId w:val="26"/>
  </w:num>
  <w:num w:numId="5" w16cid:durableId="1019510156">
    <w:abstractNumId w:val="16"/>
  </w:num>
  <w:num w:numId="6" w16cid:durableId="916936006">
    <w:abstractNumId w:val="11"/>
  </w:num>
  <w:num w:numId="7" w16cid:durableId="1503466018">
    <w:abstractNumId w:val="27"/>
  </w:num>
  <w:num w:numId="8" w16cid:durableId="1426532608">
    <w:abstractNumId w:val="10"/>
  </w:num>
  <w:num w:numId="9" w16cid:durableId="845945169">
    <w:abstractNumId w:val="8"/>
  </w:num>
  <w:num w:numId="10" w16cid:durableId="1077751487">
    <w:abstractNumId w:val="7"/>
  </w:num>
  <w:num w:numId="11" w16cid:durableId="1151946428">
    <w:abstractNumId w:val="6"/>
  </w:num>
  <w:num w:numId="12" w16cid:durableId="1570966733">
    <w:abstractNumId w:val="5"/>
  </w:num>
  <w:num w:numId="13" w16cid:durableId="1348949367">
    <w:abstractNumId w:val="9"/>
  </w:num>
  <w:num w:numId="14" w16cid:durableId="1920407992">
    <w:abstractNumId w:val="4"/>
  </w:num>
  <w:num w:numId="15" w16cid:durableId="358513163">
    <w:abstractNumId w:val="3"/>
  </w:num>
  <w:num w:numId="16" w16cid:durableId="481964329">
    <w:abstractNumId w:val="2"/>
  </w:num>
  <w:num w:numId="17" w16cid:durableId="911236967">
    <w:abstractNumId w:val="1"/>
  </w:num>
  <w:num w:numId="18" w16cid:durableId="595672611">
    <w:abstractNumId w:val="29"/>
  </w:num>
  <w:num w:numId="19" w16cid:durableId="1424111712">
    <w:abstractNumId w:val="33"/>
  </w:num>
  <w:num w:numId="20" w16cid:durableId="147400698">
    <w:abstractNumId w:val="13"/>
  </w:num>
  <w:num w:numId="21" w16cid:durableId="1100370747">
    <w:abstractNumId w:val="32"/>
  </w:num>
  <w:num w:numId="22" w16cid:durableId="2017733141">
    <w:abstractNumId w:val="17"/>
  </w:num>
  <w:num w:numId="23" w16cid:durableId="925461561">
    <w:abstractNumId w:val="0"/>
  </w:num>
  <w:num w:numId="24" w16cid:durableId="2008628561">
    <w:abstractNumId w:val="24"/>
  </w:num>
  <w:num w:numId="25" w16cid:durableId="1993217685">
    <w:abstractNumId w:val="12"/>
  </w:num>
  <w:num w:numId="26" w16cid:durableId="705176628">
    <w:abstractNumId w:val="18"/>
  </w:num>
  <w:num w:numId="27" w16cid:durableId="899050600">
    <w:abstractNumId w:val="31"/>
  </w:num>
  <w:num w:numId="28" w16cid:durableId="11147889">
    <w:abstractNumId w:val="23"/>
  </w:num>
  <w:num w:numId="29" w16cid:durableId="1461146428">
    <w:abstractNumId w:val="21"/>
  </w:num>
  <w:num w:numId="30" w16cid:durableId="384257813">
    <w:abstractNumId w:val="25"/>
  </w:num>
  <w:num w:numId="31" w16cid:durableId="839732594">
    <w:abstractNumId w:val="15"/>
  </w:num>
  <w:num w:numId="32" w16cid:durableId="791094214">
    <w:abstractNumId w:val="14"/>
  </w:num>
  <w:num w:numId="33" w16cid:durableId="358164819">
    <w:abstractNumId w:val="22"/>
  </w:num>
  <w:num w:numId="34" w16cid:durableId="167977325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0386C"/>
    <w:rsid w:val="00011BF3"/>
    <w:rsid w:val="00015CF6"/>
    <w:rsid w:val="00016C91"/>
    <w:rsid w:val="000224C2"/>
    <w:rsid w:val="0003095B"/>
    <w:rsid w:val="00041E01"/>
    <w:rsid w:val="00045057"/>
    <w:rsid w:val="00050BF9"/>
    <w:rsid w:val="00071E42"/>
    <w:rsid w:val="00081B74"/>
    <w:rsid w:val="00090239"/>
    <w:rsid w:val="00091732"/>
    <w:rsid w:val="00097772"/>
    <w:rsid w:val="000A25A2"/>
    <w:rsid w:val="000B1DD1"/>
    <w:rsid w:val="000B37CF"/>
    <w:rsid w:val="000B483B"/>
    <w:rsid w:val="000B570B"/>
    <w:rsid w:val="000C0A5C"/>
    <w:rsid w:val="000C0D1A"/>
    <w:rsid w:val="000D01FB"/>
    <w:rsid w:val="000D397C"/>
    <w:rsid w:val="000D5A85"/>
    <w:rsid w:val="000F386C"/>
    <w:rsid w:val="000F618D"/>
    <w:rsid w:val="000F7099"/>
    <w:rsid w:val="0014278C"/>
    <w:rsid w:val="00143967"/>
    <w:rsid w:val="00150C47"/>
    <w:rsid w:val="00156925"/>
    <w:rsid w:val="001573DF"/>
    <w:rsid w:val="00161562"/>
    <w:rsid w:val="00162936"/>
    <w:rsid w:val="00162E74"/>
    <w:rsid w:val="001736CE"/>
    <w:rsid w:val="00186A83"/>
    <w:rsid w:val="001936D5"/>
    <w:rsid w:val="00194094"/>
    <w:rsid w:val="001A6049"/>
    <w:rsid w:val="001A6AE1"/>
    <w:rsid w:val="001B08DC"/>
    <w:rsid w:val="001F221A"/>
    <w:rsid w:val="0021451A"/>
    <w:rsid w:val="0023545B"/>
    <w:rsid w:val="00236FED"/>
    <w:rsid w:val="00241B68"/>
    <w:rsid w:val="0024694F"/>
    <w:rsid w:val="002538FC"/>
    <w:rsid w:val="00254022"/>
    <w:rsid w:val="002541D5"/>
    <w:rsid w:val="0025521C"/>
    <w:rsid w:val="002712FE"/>
    <w:rsid w:val="00271564"/>
    <w:rsid w:val="002750BD"/>
    <w:rsid w:val="00280468"/>
    <w:rsid w:val="00282452"/>
    <w:rsid w:val="00285749"/>
    <w:rsid w:val="00293CD1"/>
    <w:rsid w:val="002B3857"/>
    <w:rsid w:val="002C4FB0"/>
    <w:rsid w:val="002D3349"/>
    <w:rsid w:val="002E29C0"/>
    <w:rsid w:val="002E3458"/>
    <w:rsid w:val="002E4B3D"/>
    <w:rsid w:val="00300A43"/>
    <w:rsid w:val="00306DBF"/>
    <w:rsid w:val="00307954"/>
    <w:rsid w:val="003155A6"/>
    <w:rsid w:val="00330FC6"/>
    <w:rsid w:val="00341FE6"/>
    <w:rsid w:val="0034340B"/>
    <w:rsid w:val="00352BD3"/>
    <w:rsid w:val="00365FF6"/>
    <w:rsid w:val="0037681E"/>
    <w:rsid w:val="003812C6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D63AA"/>
    <w:rsid w:val="003D7735"/>
    <w:rsid w:val="003E2AED"/>
    <w:rsid w:val="003E31B5"/>
    <w:rsid w:val="003E5EE7"/>
    <w:rsid w:val="0041544A"/>
    <w:rsid w:val="00417778"/>
    <w:rsid w:val="00422875"/>
    <w:rsid w:val="00454C39"/>
    <w:rsid w:val="004556D2"/>
    <w:rsid w:val="00460EB5"/>
    <w:rsid w:val="004624BE"/>
    <w:rsid w:val="00462DF0"/>
    <w:rsid w:val="00466E1B"/>
    <w:rsid w:val="004714A2"/>
    <w:rsid w:val="00492C42"/>
    <w:rsid w:val="00496884"/>
    <w:rsid w:val="004A4E3C"/>
    <w:rsid w:val="004B0007"/>
    <w:rsid w:val="004B0B6B"/>
    <w:rsid w:val="004B3152"/>
    <w:rsid w:val="004C7798"/>
    <w:rsid w:val="004D35BD"/>
    <w:rsid w:val="004D51F8"/>
    <w:rsid w:val="004F1E8A"/>
    <w:rsid w:val="00510106"/>
    <w:rsid w:val="00511A81"/>
    <w:rsid w:val="005246C9"/>
    <w:rsid w:val="005246CF"/>
    <w:rsid w:val="0052503F"/>
    <w:rsid w:val="00530875"/>
    <w:rsid w:val="00531286"/>
    <w:rsid w:val="00536427"/>
    <w:rsid w:val="00554FD5"/>
    <w:rsid w:val="0056566F"/>
    <w:rsid w:val="005711E4"/>
    <w:rsid w:val="0058020D"/>
    <w:rsid w:val="00596FBB"/>
    <w:rsid w:val="005B453E"/>
    <w:rsid w:val="005C0F11"/>
    <w:rsid w:val="005D05BA"/>
    <w:rsid w:val="005D2189"/>
    <w:rsid w:val="005D2562"/>
    <w:rsid w:val="005D55E7"/>
    <w:rsid w:val="005F03E5"/>
    <w:rsid w:val="005F0D72"/>
    <w:rsid w:val="005F53A3"/>
    <w:rsid w:val="00603503"/>
    <w:rsid w:val="0060679E"/>
    <w:rsid w:val="00606B92"/>
    <w:rsid w:val="006178A1"/>
    <w:rsid w:val="00621BAD"/>
    <w:rsid w:val="00623319"/>
    <w:rsid w:val="0062776E"/>
    <w:rsid w:val="00635118"/>
    <w:rsid w:val="00635BCF"/>
    <w:rsid w:val="00646CB6"/>
    <w:rsid w:val="00654EC6"/>
    <w:rsid w:val="00677F90"/>
    <w:rsid w:val="006809EC"/>
    <w:rsid w:val="00693398"/>
    <w:rsid w:val="00694DD0"/>
    <w:rsid w:val="00697907"/>
    <w:rsid w:val="006B7CFC"/>
    <w:rsid w:val="006C160D"/>
    <w:rsid w:val="006C2D3B"/>
    <w:rsid w:val="006C4987"/>
    <w:rsid w:val="006C59B5"/>
    <w:rsid w:val="006C7054"/>
    <w:rsid w:val="006C7310"/>
    <w:rsid w:val="006D2548"/>
    <w:rsid w:val="006E737C"/>
    <w:rsid w:val="006E7670"/>
    <w:rsid w:val="006F266F"/>
    <w:rsid w:val="00705B4F"/>
    <w:rsid w:val="00711170"/>
    <w:rsid w:val="00731663"/>
    <w:rsid w:val="007379C8"/>
    <w:rsid w:val="007461B3"/>
    <w:rsid w:val="007468F0"/>
    <w:rsid w:val="0075182E"/>
    <w:rsid w:val="007550E9"/>
    <w:rsid w:val="00761535"/>
    <w:rsid w:val="007630A9"/>
    <w:rsid w:val="007763BA"/>
    <w:rsid w:val="00776E7C"/>
    <w:rsid w:val="00791332"/>
    <w:rsid w:val="00792EA5"/>
    <w:rsid w:val="00793B08"/>
    <w:rsid w:val="007B53AB"/>
    <w:rsid w:val="007B670A"/>
    <w:rsid w:val="007B7735"/>
    <w:rsid w:val="007C2771"/>
    <w:rsid w:val="007C2BBA"/>
    <w:rsid w:val="007D0A4C"/>
    <w:rsid w:val="007D4B33"/>
    <w:rsid w:val="007D7831"/>
    <w:rsid w:val="007E013A"/>
    <w:rsid w:val="007E6ADD"/>
    <w:rsid w:val="007F31D9"/>
    <w:rsid w:val="007F4308"/>
    <w:rsid w:val="00802C65"/>
    <w:rsid w:val="00817BB5"/>
    <w:rsid w:val="008205A4"/>
    <w:rsid w:val="00821A61"/>
    <w:rsid w:val="00826214"/>
    <w:rsid w:val="0082635C"/>
    <w:rsid w:val="00844F00"/>
    <w:rsid w:val="00853DFB"/>
    <w:rsid w:val="008620C2"/>
    <w:rsid w:val="008734BA"/>
    <w:rsid w:val="00883B4D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1624E"/>
    <w:rsid w:val="00920868"/>
    <w:rsid w:val="00952EF1"/>
    <w:rsid w:val="00960091"/>
    <w:rsid w:val="00962F7B"/>
    <w:rsid w:val="00966E8E"/>
    <w:rsid w:val="00977B20"/>
    <w:rsid w:val="00980DA7"/>
    <w:rsid w:val="00985DED"/>
    <w:rsid w:val="009868E0"/>
    <w:rsid w:val="00991FFC"/>
    <w:rsid w:val="009A20B9"/>
    <w:rsid w:val="009B2F16"/>
    <w:rsid w:val="009B3510"/>
    <w:rsid w:val="009C0D1F"/>
    <w:rsid w:val="009D1FAF"/>
    <w:rsid w:val="009E6EB7"/>
    <w:rsid w:val="009F313C"/>
    <w:rsid w:val="009F6DDC"/>
    <w:rsid w:val="00A04C3D"/>
    <w:rsid w:val="00A34D36"/>
    <w:rsid w:val="00A35940"/>
    <w:rsid w:val="00A5208F"/>
    <w:rsid w:val="00A612BD"/>
    <w:rsid w:val="00A62527"/>
    <w:rsid w:val="00A6656A"/>
    <w:rsid w:val="00A7031E"/>
    <w:rsid w:val="00A73A3F"/>
    <w:rsid w:val="00A8564B"/>
    <w:rsid w:val="00A93D09"/>
    <w:rsid w:val="00A97152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605EE"/>
    <w:rsid w:val="00B740B4"/>
    <w:rsid w:val="00B879CC"/>
    <w:rsid w:val="00B90B69"/>
    <w:rsid w:val="00BA690C"/>
    <w:rsid w:val="00BB1E30"/>
    <w:rsid w:val="00BC6CB1"/>
    <w:rsid w:val="00BD6DB9"/>
    <w:rsid w:val="00BF5C63"/>
    <w:rsid w:val="00C00CD0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07D99"/>
    <w:rsid w:val="00D14DC4"/>
    <w:rsid w:val="00D15456"/>
    <w:rsid w:val="00D1671C"/>
    <w:rsid w:val="00D20485"/>
    <w:rsid w:val="00D22FB5"/>
    <w:rsid w:val="00D26B1F"/>
    <w:rsid w:val="00D340B7"/>
    <w:rsid w:val="00D468A8"/>
    <w:rsid w:val="00D615CB"/>
    <w:rsid w:val="00D63C50"/>
    <w:rsid w:val="00D6750D"/>
    <w:rsid w:val="00D754AD"/>
    <w:rsid w:val="00D91C58"/>
    <w:rsid w:val="00D92046"/>
    <w:rsid w:val="00D964A5"/>
    <w:rsid w:val="00DD275B"/>
    <w:rsid w:val="00DE16E0"/>
    <w:rsid w:val="00E00608"/>
    <w:rsid w:val="00E0391E"/>
    <w:rsid w:val="00E04014"/>
    <w:rsid w:val="00E0472B"/>
    <w:rsid w:val="00E10EFC"/>
    <w:rsid w:val="00E219F9"/>
    <w:rsid w:val="00E2537D"/>
    <w:rsid w:val="00E256B7"/>
    <w:rsid w:val="00E277F7"/>
    <w:rsid w:val="00E36F14"/>
    <w:rsid w:val="00E42BAE"/>
    <w:rsid w:val="00E43050"/>
    <w:rsid w:val="00E452BB"/>
    <w:rsid w:val="00E45B3E"/>
    <w:rsid w:val="00E5208C"/>
    <w:rsid w:val="00E64F52"/>
    <w:rsid w:val="00E8464C"/>
    <w:rsid w:val="00EA35A7"/>
    <w:rsid w:val="00EA71AD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30BBC"/>
    <w:rsid w:val="00F35FFF"/>
    <w:rsid w:val="00F4363E"/>
    <w:rsid w:val="00F45630"/>
    <w:rsid w:val="00F52F38"/>
    <w:rsid w:val="00F6083A"/>
    <w:rsid w:val="00F61C83"/>
    <w:rsid w:val="00F70548"/>
    <w:rsid w:val="00F7534B"/>
    <w:rsid w:val="00F97BA1"/>
    <w:rsid w:val="00FA1E57"/>
    <w:rsid w:val="00FA2E1E"/>
    <w:rsid w:val="00FA48C5"/>
    <w:rsid w:val="00FC3713"/>
    <w:rsid w:val="00FE261D"/>
    <w:rsid w:val="00FE3C16"/>
    <w:rsid w:val="00FE5062"/>
    <w:rsid w:val="00FE6225"/>
    <w:rsid w:val="00FF02CB"/>
    <w:rsid w:val="3186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EA06A0"/>
  <w15:docId w15:val="{4DF4E16A-C192-46C1-B063-9B355A55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143967"/>
    <w:rPr>
      <w:rFonts w:ascii="Arial" w:eastAsia="Times New Roman" w:hAnsi="Arial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143967"/>
    <w:rPr>
      <w:rFonts w:ascii="Arial" w:eastAsia="Times New Roman" w:hAnsi="Arial"/>
      <w:b/>
      <w:bCs/>
      <w:sz w:val="20"/>
      <w:szCs w:val="20"/>
      <w:lang w:val="nl-NL" w:eastAsia="nl-NL"/>
    </w:rPr>
  </w:style>
  <w:style w:type="table" w:customStyle="1" w:styleId="Stijl2">
    <w:name w:val="Stijl2"/>
    <w:basedOn w:val="Standaardtabel"/>
    <w:uiPriority w:val="99"/>
    <w:rsid w:val="006E737C"/>
    <w:rPr>
      <w:rFonts w:ascii="Century Gothic" w:hAnsi="Century Gothic"/>
      <w:b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</w:style>
  <w:style w:type="paragraph" w:customStyle="1" w:styleId="TableParagraph">
    <w:name w:val="Table Paragraph"/>
    <w:basedOn w:val="Standaard"/>
    <w:uiPriority w:val="1"/>
    <w:qFormat/>
    <w:rsid w:val="003E5EE7"/>
    <w:pPr>
      <w:widowControl w:val="0"/>
      <w:autoSpaceDE w:val="0"/>
      <w:autoSpaceDN w:val="0"/>
      <w:jc w:val="center"/>
    </w:pPr>
    <w:rPr>
      <w:rFonts w:ascii="Carlito" w:eastAsia="Carlito" w:hAnsi="Carlito" w:cs="Carlito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138381D30714BCF97879A3E7CA560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A342FFF-0E11-42D4-9934-BD1366A5CF64}"/>
      </w:docPartPr>
      <w:docPartBody>
        <w:p w:rsidR="00CA0596" w:rsidRDefault="00A8564B" w:rsidP="00A8564B">
          <w:pPr>
            <w:pStyle w:val="3138381D30714BCF97879A3E7CA560D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3D1D59C4AFE49D7B8ADA769EAB7A2C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FD18DFF-7FB5-48A0-B279-1C4E33A37E8C}"/>
      </w:docPartPr>
      <w:docPartBody>
        <w:p w:rsidR="006D0B77" w:rsidRDefault="009868E0" w:rsidP="009868E0">
          <w:pPr>
            <w:pStyle w:val="D3D1D59C4AFE49D7B8ADA769EAB7A2C1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rlito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DC"/>
    <w:rsid w:val="00072E09"/>
    <w:rsid w:val="00077B01"/>
    <w:rsid w:val="000F13D6"/>
    <w:rsid w:val="002338B2"/>
    <w:rsid w:val="0026484B"/>
    <w:rsid w:val="002F4842"/>
    <w:rsid w:val="00317C46"/>
    <w:rsid w:val="00417AC9"/>
    <w:rsid w:val="00467A8B"/>
    <w:rsid w:val="00472D98"/>
    <w:rsid w:val="004F5243"/>
    <w:rsid w:val="00550898"/>
    <w:rsid w:val="00571D64"/>
    <w:rsid w:val="005B156D"/>
    <w:rsid w:val="005B2E04"/>
    <w:rsid w:val="006A38A5"/>
    <w:rsid w:val="006A6640"/>
    <w:rsid w:val="006D0B77"/>
    <w:rsid w:val="007B3579"/>
    <w:rsid w:val="007F6B4F"/>
    <w:rsid w:val="00802484"/>
    <w:rsid w:val="008C0ADC"/>
    <w:rsid w:val="008E60A7"/>
    <w:rsid w:val="009215B2"/>
    <w:rsid w:val="009868E0"/>
    <w:rsid w:val="009C7797"/>
    <w:rsid w:val="009D21CB"/>
    <w:rsid w:val="00A47469"/>
    <w:rsid w:val="00A728A7"/>
    <w:rsid w:val="00A8564B"/>
    <w:rsid w:val="00AE1031"/>
    <w:rsid w:val="00CA0596"/>
    <w:rsid w:val="00CE556C"/>
    <w:rsid w:val="00CF4D32"/>
    <w:rsid w:val="00D3440A"/>
    <w:rsid w:val="00D3591D"/>
    <w:rsid w:val="00DC62DD"/>
    <w:rsid w:val="00DE69FA"/>
    <w:rsid w:val="00E052A2"/>
    <w:rsid w:val="00E94385"/>
    <w:rsid w:val="00F976FF"/>
    <w:rsid w:val="00FA0FC7"/>
    <w:rsid w:val="00FE2C86"/>
    <w:rsid w:val="00FE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9868E0"/>
    <w:rPr>
      <w:color w:val="808080"/>
    </w:rPr>
  </w:style>
  <w:style w:type="paragraph" w:customStyle="1" w:styleId="3138381D30714BCF97879A3E7CA560DD">
    <w:name w:val="3138381D30714BCF97879A3E7CA560DD"/>
    <w:rsid w:val="00A8564B"/>
    <w:pPr>
      <w:spacing w:after="160" w:line="259" w:lineRule="auto"/>
    </w:pPr>
  </w:style>
  <w:style w:type="paragraph" w:customStyle="1" w:styleId="D3D1D59C4AFE49D7B8ADA769EAB7A2C1">
    <w:name w:val="D3D1D59C4AFE49D7B8ADA769EAB7A2C1"/>
    <w:rsid w:val="009868E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https://gemeenschapsonderwijs.sharepoint.com/sites/prodoc/_layouts/15/DocIdRedir.aspx?ID=GOPRO-1830562155-17377</Url>
      <Description>GOPRO-1830562155-17377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046B6F5-B9CC-48A9-824E-B7A7B7C71DD8}"/>
</file>

<file path=customXml/itemProps2.xml><?xml version="1.0" encoding="utf-8"?>
<ds:datastoreItem xmlns:ds="http://schemas.openxmlformats.org/officeDocument/2006/customXml" ds:itemID="{03D54C0B-A626-4CEC-88CB-143D9E47EA4D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3.xml><?xml version="1.0" encoding="utf-8"?>
<ds:datastoreItem xmlns:ds="http://schemas.openxmlformats.org/officeDocument/2006/customXml" ds:itemID="{53F3E00A-B6E6-45A6-8E57-B2E457781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0E6C8B-7181-42E3-A37E-D36E7EABA8D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F953254-DF3A-49A7-A514-4FED780CF75A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2</Pages>
  <Words>76</Words>
  <Characters>419</Characters>
  <Application>Microsoft Office Word</Application>
  <DocSecurity>0</DocSecurity>
  <Lines>3</Lines>
  <Paragraphs>1</Paragraphs>
  <ScaleCrop>false</ScaleCrop>
  <Company>GO!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Mondmasker gebruik</dc:title>
  <dc:creator>Manuela Pannier</dc:creator>
  <cp:lastModifiedBy>Koen Decroubele</cp:lastModifiedBy>
  <cp:revision>5</cp:revision>
  <cp:lastPrinted>2015-05-13T05:48:00Z</cp:lastPrinted>
  <dcterms:created xsi:type="dcterms:W3CDTF">2020-04-24T13:34:00Z</dcterms:created>
  <dcterms:modified xsi:type="dcterms:W3CDTF">2024-01-30T10:07:00Z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94bbf496-b6e9-460b-b45c-600da50ed665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